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13AC" w14:textId="2B5DF7AB" w:rsidR="00B61FD0" w:rsidRPr="00B61FD0" w:rsidRDefault="004B12A9" w:rsidP="00B61FD0">
      <w:pPr>
        <w:jc w:val="center"/>
        <w:rPr>
          <w:b/>
          <w:color w:val="000000"/>
          <w:sz w:val="96"/>
          <w:szCs w:val="96"/>
        </w:rPr>
      </w:pPr>
      <w:r>
        <w:rPr>
          <w:b/>
          <w:noProof/>
          <w:color w:val="000000"/>
          <w:sz w:val="96"/>
          <w:szCs w:val="96"/>
        </w:rPr>
        <w:drawing>
          <wp:inline distT="0" distB="0" distL="0" distR="0" wp14:anchorId="4EF32E11" wp14:editId="46BA6120">
            <wp:extent cx="4202065" cy="2600697"/>
            <wp:effectExtent l="0" t="0" r="0" b="0"/>
            <wp:docPr id="83460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201" t="33615" r="3387" b="25990"/>
                    <a:stretch>
                      <a:fillRect/>
                    </a:stretch>
                  </pic:blipFill>
                  <pic:spPr bwMode="auto">
                    <a:xfrm>
                      <a:off x="0" y="0"/>
                      <a:ext cx="4204735" cy="2602349"/>
                    </a:xfrm>
                    <a:prstGeom prst="rect">
                      <a:avLst/>
                    </a:prstGeom>
                    <a:noFill/>
                    <a:ln>
                      <a:noFill/>
                    </a:ln>
                    <a:extLst>
                      <a:ext uri="{53640926-AAD7-44D8-BBD7-CCE9431645EC}">
                        <a14:shadowObscured xmlns:a14="http://schemas.microsoft.com/office/drawing/2010/main"/>
                      </a:ext>
                    </a:extLst>
                  </pic:spPr>
                </pic:pic>
              </a:graphicData>
            </a:graphic>
          </wp:inline>
        </w:drawing>
      </w:r>
    </w:p>
    <w:p w14:paraId="57306EE5" w14:textId="27962A45" w:rsidR="00B61FD0" w:rsidRPr="00B61FD0" w:rsidRDefault="004B12A9" w:rsidP="00B61FD0">
      <w:pPr>
        <w:spacing w:after="0" w:line="240" w:lineRule="auto"/>
        <w:jc w:val="center"/>
        <w:rPr>
          <w:rFonts w:ascii="Goudy Old Style" w:hAnsi="Goudy Old Style" w:cs="Sorts Mill Goudy"/>
          <w:color w:val="000000"/>
          <w:sz w:val="20"/>
          <w:szCs w:val="20"/>
        </w:rPr>
      </w:pPr>
      <w:r w:rsidRPr="00B61FD0">
        <w:rPr>
          <w:noProof/>
          <w:sz w:val="32"/>
          <w:szCs w:val="32"/>
        </w:rPr>
        <w:drawing>
          <wp:anchor distT="0" distB="0" distL="114300" distR="114300" simplePos="0" relativeHeight="251659264" behindDoc="0" locked="0" layoutInCell="1" allowOverlap="1" wp14:anchorId="1BEC9A44" wp14:editId="3252BBD9">
            <wp:simplePos x="0" y="0"/>
            <wp:positionH relativeFrom="page">
              <wp:posOffset>2532024</wp:posOffset>
            </wp:positionH>
            <wp:positionV relativeFrom="paragraph">
              <wp:posOffset>4604038</wp:posOffset>
            </wp:positionV>
            <wp:extent cx="2634018" cy="685108"/>
            <wp:effectExtent l="0" t="0" r="0" b="1270"/>
            <wp:wrapNone/>
            <wp:docPr id="2098892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5598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4018" cy="6851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color w:val="000000"/>
          <w:sz w:val="96"/>
          <w:szCs w:val="96"/>
        </w:rPr>
        <w:drawing>
          <wp:inline distT="0" distB="0" distL="0" distR="0" wp14:anchorId="429C4D33" wp14:editId="449B113C">
            <wp:extent cx="2945080" cy="925692"/>
            <wp:effectExtent l="0" t="0" r="8255" b="0"/>
            <wp:docPr id="505377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823" t="23868" r="27521" b="65109"/>
                    <a:stretch>
                      <a:fillRect/>
                    </a:stretch>
                  </pic:blipFill>
                  <pic:spPr bwMode="auto">
                    <a:xfrm>
                      <a:off x="0" y="0"/>
                      <a:ext cx="2945520" cy="925830"/>
                    </a:xfrm>
                    <a:prstGeom prst="rect">
                      <a:avLst/>
                    </a:prstGeom>
                    <a:noFill/>
                    <a:ln>
                      <a:noFill/>
                    </a:ln>
                    <a:extLst>
                      <a:ext uri="{53640926-AAD7-44D8-BBD7-CCE9431645EC}">
                        <a14:shadowObscured xmlns:a14="http://schemas.microsoft.com/office/drawing/2010/main"/>
                      </a:ext>
                    </a:extLst>
                  </pic:spPr>
                </pic:pic>
              </a:graphicData>
            </a:graphic>
          </wp:inline>
        </w:drawing>
      </w:r>
      <w:r w:rsidR="00B61FD0" w:rsidRPr="00B61FD0">
        <w:rPr>
          <w:color w:val="000000"/>
          <w:sz w:val="32"/>
          <w:szCs w:val="32"/>
        </w:rPr>
        <w:br w:type="page"/>
      </w:r>
    </w:p>
    <w:p w14:paraId="781B36FB"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47193BAF"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2E139632"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4075CC0A"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0221673D"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56824D33"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5FD886A7"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10B29F72"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2F9B85AC"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7C63E63B" w14:textId="77777777" w:rsidR="00B61FD0" w:rsidRDefault="00B61FD0" w:rsidP="00B61FD0">
      <w:pPr>
        <w:spacing w:after="0" w:line="240" w:lineRule="auto"/>
        <w:jc w:val="center"/>
        <w:rPr>
          <w:rFonts w:ascii="Goudy Old Style" w:hAnsi="Goudy Old Style" w:cs="Sorts Mill Goudy"/>
          <w:color w:val="000000"/>
          <w:sz w:val="20"/>
          <w:szCs w:val="20"/>
        </w:rPr>
      </w:pPr>
    </w:p>
    <w:p w14:paraId="68845519" w14:textId="77777777" w:rsidR="00B61FD0" w:rsidRDefault="00B61FD0" w:rsidP="00B61FD0">
      <w:pPr>
        <w:spacing w:after="0" w:line="240" w:lineRule="auto"/>
        <w:jc w:val="center"/>
        <w:rPr>
          <w:rFonts w:ascii="Goudy Old Style" w:hAnsi="Goudy Old Style" w:cs="Sorts Mill Goudy"/>
          <w:color w:val="000000"/>
          <w:sz w:val="20"/>
          <w:szCs w:val="20"/>
        </w:rPr>
      </w:pPr>
    </w:p>
    <w:p w14:paraId="15C814E4" w14:textId="79C577E9" w:rsidR="00B61FD0" w:rsidRDefault="00B61FD0" w:rsidP="00B61FD0">
      <w:pPr>
        <w:spacing w:after="0" w:line="240" w:lineRule="auto"/>
        <w:jc w:val="center"/>
        <w:rPr>
          <w:rFonts w:ascii="Goudy Old Style" w:hAnsi="Goudy Old Style" w:cs="Sorts Mill Goudy"/>
          <w:color w:val="000000"/>
          <w:sz w:val="20"/>
          <w:szCs w:val="20"/>
        </w:rPr>
      </w:pPr>
    </w:p>
    <w:p w14:paraId="2D7E958B" w14:textId="7436F9C0" w:rsidR="00B61FD0" w:rsidRDefault="00B61FD0" w:rsidP="00B61FD0">
      <w:pPr>
        <w:spacing w:after="0" w:line="240" w:lineRule="auto"/>
        <w:jc w:val="center"/>
        <w:rPr>
          <w:rFonts w:ascii="Goudy Old Style" w:hAnsi="Goudy Old Style" w:cs="Sorts Mill Goudy"/>
          <w:color w:val="000000"/>
          <w:sz w:val="20"/>
          <w:szCs w:val="20"/>
        </w:rPr>
      </w:pPr>
    </w:p>
    <w:p w14:paraId="4B5A8143" w14:textId="63898652" w:rsidR="00B61FD0" w:rsidRDefault="00B61FD0" w:rsidP="00B61FD0">
      <w:pPr>
        <w:spacing w:after="0" w:line="240" w:lineRule="auto"/>
        <w:jc w:val="center"/>
        <w:rPr>
          <w:rFonts w:ascii="Goudy Old Style" w:hAnsi="Goudy Old Style" w:cs="Sorts Mill Goudy"/>
          <w:color w:val="000000"/>
          <w:sz w:val="20"/>
          <w:szCs w:val="20"/>
        </w:rPr>
      </w:pPr>
    </w:p>
    <w:p w14:paraId="12CDD048" w14:textId="77777777" w:rsidR="00B61FD0" w:rsidRDefault="00B61FD0" w:rsidP="00B61FD0">
      <w:pPr>
        <w:spacing w:after="0" w:line="240" w:lineRule="auto"/>
        <w:jc w:val="center"/>
        <w:rPr>
          <w:rFonts w:ascii="Goudy Old Style" w:hAnsi="Goudy Old Style" w:cs="Sorts Mill Goudy"/>
          <w:color w:val="000000"/>
          <w:sz w:val="20"/>
          <w:szCs w:val="20"/>
        </w:rPr>
      </w:pPr>
    </w:p>
    <w:p w14:paraId="57BF765D" w14:textId="7FE0A3D4" w:rsidR="00B61FD0" w:rsidRDefault="00B61FD0" w:rsidP="00B61FD0">
      <w:pPr>
        <w:spacing w:after="0" w:line="240" w:lineRule="auto"/>
        <w:jc w:val="center"/>
        <w:rPr>
          <w:rFonts w:ascii="Goudy Old Style" w:hAnsi="Goudy Old Style" w:cs="Sorts Mill Goudy"/>
          <w:color w:val="000000"/>
          <w:sz w:val="20"/>
          <w:szCs w:val="20"/>
        </w:rPr>
      </w:pPr>
    </w:p>
    <w:p w14:paraId="399FDA59" w14:textId="334123E2" w:rsidR="00B61FD0" w:rsidRDefault="00B61FD0" w:rsidP="00B61FD0">
      <w:pPr>
        <w:spacing w:after="0" w:line="240" w:lineRule="auto"/>
        <w:jc w:val="center"/>
        <w:rPr>
          <w:rFonts w:ascii="Goudy Old Style" w:hAnsi="Goudy Old Style" w:cs="Sorts Mill Goudy"/>
          <w:color w:val="000000"/>
          <w:sz w:val="20"/>
          <w:szCs w:val="20"/>
        </w:rPr>
      </w:pPr>
    </w:p>
    <w:p w14:paraId="3B766E56" w14:textId="77777777" w:rsidR="00B61FD0" w:rsidRDefault="00B61FD0" w:rsidP="00B61FD0">
      <w:pPr>
        <w:spacing w:after="0" w:line="240" w:lineRule="auto"/>
        <w:jc w:val="center"/>
        <w:rPr>
          <w:rFonts w:ascii="Goudy Old Style" w:hAnsi="Goudy Old Style" w:cs="Sorts Mill Goudy"/>
          <w:color w:val="000000"/>
          <w:sz w:val="20"/>
          <w:szCs w:val="20"/>
        </w:rPr>
      </w:pPr>
    </w:p>
    <w:p w14:paraId="736E238B" w14:textId="77777777" w:rsidR="00B61FD0" w:rsidRDefault="00B61FD0" w:rsidP="00B61FD0">
      <w:pPr>
        <w:spacing w:after="0" w:line="240" w:lineRule="auto"/>
        <w:jc w:val="center"/>
        <w:rPr>
          <w:rFonts w:ascii="Goudy Old Style" w:hAnsi="Goudy Old Style" w:cs="Sorts Mill Goudy"/>
          <w:color w:val="000000"/>
          <w:sz w:val="20"/>
          <w:szCs w:val="20"/>
        </w:rPr>
      </w:pPr>
    </w:p>
    <w:p w14:paraId="09CCE8B1"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1F8461F7" w14:textId="7E798197" w:rsidR="00B61FD0" w:rsidRPr="00B61FD0" w:rsidRDefault="00B61FD0" w:rsidP="00B61FD0">
      <w:pPr>
        <w:spacing w:after="0" w:line="240" w:lineRule="auto"/>
        <w:jc w:val="center"/>
        <w:rPr>
          <w:rFonts w:ascii="Goudy Old Style" w:hAnsi="Goudy Old Style" w:cs="Sorts Mill Goudy"/>
          <w:color w:val="000000"/>
          <w:sz w:val="20"/>
          <w:szCs w:val="20"/>
        </w:rPr>
      </w:pPr>
    </w:p>
    <w:p w14:paraId="34AF1660" w14:textId="1FF07A99" w:rsidR="00B61FD0" w:rsidRPr="00B61FD0" w:rsidRDefault="00B61FD0" w:rsidP="00B61FD0">
      <w:pPr>
        <w:spacing w:after="0" w:line="240" w:lineRule="auto"/>
        <w:jc w:val="center"/>
        <w:rPr>
          <w:rFonts w:ascii="Goudy Old Style" w:hAnsi="Goudy Old Style" w:cs="Sorts Mill Goudy"/>
          <w:color w:val="000000"/>
          <w:sz w:val="20"/>
          <w:szCs w:val="20"/>
        </w:rPr>
      </w:pPr>
    </w:p>
    <w:p w14:paraId="3BFA2BF4" w14:textId="77777777" w:rsidR="00B61FD0" w:rsidRPr="00B61FD0" w:rsidRDefault="00B61FD0" w:rsidP="00B61FD0">
      <w:pPr>
        <w:spacing w:after="0" w:line="240" w:lineRule="auto"/>
        <w:jc w:val="center"/>
        <w:rPr>
          <w:rFonts w:ascii="Goudy Old Style" w:hAnsi="Goudy Old Style" w:cs="Sorts Mill Goudy"/>
          <w:b/>
          <w:color w:val="000000"/>
          <w:sz w:val="20"/>
          <w:szCs w:val="20"/>
        </w:rPr>
      </w:pPr>
      <w:r w:rsidRPr="00B61FD0">
        <w:rPr>
          <w:rFonts w:ascii="Goudy Old Style" w:hAnsi="Goudy Old Style" w:cs="Sorts Mill Goudy"/>
          <w:b/>
          <w:color w:val="000000"/>
          <w:sz w:val="20"/>
          <w:szCs w:val="20"/>
        </w:rPr>
        <w:t>BLUEROSE PUBLISHERS</w:t>
      </w:r>
    </w:p>
    <w:p w14:paraId="077509A2"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India | U.K.</w:t>
      </w:r>
    </w:p>
    <w:p w14:paraId="2FFF4519"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6F0AA13A" w14:textId="07E6CBE5"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 xml:space="preserve">Copyright © </w:t>
      </w:r>
      <w:r w:rsidR="004B12A9" w:rsidRPr="004B12A9">
        <w:rPr>
          <w:rFonts w:ascii="Goudy Old Style" w:hAnsi="Goudy Old Style" w:cs="Sorts Mill Goudy"/>
          <w:color w:val="000000"/>
          <w:sz w:val="20"/>
          <w:szCs w:val="20"/>
        </w:rPr>
        <w:t>Anurag Chakravorty</w:t>
      </w:r>
      <w:r w:rsidRPr="00B61FD0">
        <w:rPr>
          <w:rFonts w:ascii="Goudy Old Style" w:hAnsi="Goudy Old Style" w:cs="Sorts Mill Goudy"/>
          <w:color w:val="000000"/>
          <w:sz w:val="20"/>
          <w:szCs w:val="20"/>
        </w:rPr>
        <w:t xml:space="preserve"> 2025</w:t>
      </w:r>
    </w:p>
    <w:p w14:paraId="05D82369" w14:textId="728A51D2" w:rsidR="00B61FD0" w:rsidRPr="00B61FD0" w:rsidRDefault="00B61FD0" w:rsidP="00B61FD0">
      <w:pPr>
        <w:spacing w:after="0" w:line="240" w:lineRule="auto"/>
        <w:jc w:val="center"/>
        <w:rPr>
          <w:rFonts w:ascii="Goudy Old Style" w:hAnsi="Goudy Old Style" w:cs="Sorts Mill Goudy"/>
          <w:color w:val="000000"/>
          <w:sz w:val="20"/>
          <w:szCs w:val="20"/>
        </w:rPr>
      </w:pPr>
    </w:p>
    <w:p w14:paraId="4FD33801"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7518556D"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41923959"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BlueRose Publishers takes no responsibility for any damages, losses, or liabilities that may arise from the use or misuse of the information, products, or services provided in this publication.</w:t>
      </w:r>
    </w:p>
    <w:p w14:paraId="21AEE3D3"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4D66DCFC"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noProof/>
          <w:color w:val="000000"/>
          <w:sz w:val="20"/>
          <w:szCs w:val="20"/>
        </w:rPr>
        <w:drawing>
          <wp:inline distT="0" distB="0" distL="0" distR="0" wp14:anchorId="59F565E6" wp14:editId="365300BF">
            <wp:extent cx="1190625" cy="297815"/>
            <wp:effectExtent l="0" t="0" r="0" b="0"/>
            <wp:docPr id="1762820110" name="Picture 2" descr="outline b&amp;W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utline b&amp;W n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297815"/>
                    </a:xfrm>
                    <a:prstGeom prst="rect">
                      <a:avLst/>
                    </a:prstGeom>
                    <a:noFill/>
                    <a:ln>
                      <a:noFill/>
                    </a:ln>
                  </pic:spPr>
                </pic:pic>
              </a:graphicData>
            </a:graphic>
          </wp:inline>
        </w:drawing>
      </w:r>
    </w:p>
    <w:p w14:paraId="7E388663"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598871CF"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 xml:space="preserve">For permissions requests or inquiries regarding this publication, </w:t>
      </w:r>
      <w:r w:rsidRPr="00B61FD0">
        <w:rPr>
          <w:rFonts w:ascii="Goudy Old Style" w:hAnsi="Goudy Old Style" w:cs="Sorts Mill Goudy"/>
          <w:color w:val="000000"/>
          <w:sz w:val="20"/>
          <w:szCs w:val="20"/>
        </w:rPr>
        <w:br/>
        <w:t>please contact:</w:t>
      </w:r>
    </w:p>
    <w:p w14:paraId="6282F720"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554F7A2A"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BLUEROSE PUBLISHERS</w:t>
      </w:r>
    </w:p>
    <w:p w14:paraId="650E7A8B"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www.BlueRoseONE.com</w:t>
      </w:r>
    </w:p>
    <w:p w14:paraId="778005CD"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info@bluerosepublishers.com</w:t>
      </w:r>
    </w:p>
    <w:p w14:paraId="056B8B7A"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+91 8882 898 898</w:t>
      </w:r>
    </w:p>
    <w:p w14:paraId="09D2807F" w14:textId="77777777"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+4407342408967</w:t>
      </w:r>
    </w:p>
    <w:p w14:paraId="6B982BF3"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47DB02BC" w14:textId="1C678761"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ISBN:</w:t>
      </w:r>
      <w:r w:rsidR="004B12A9">
        <w:rPr>
          <w:rFonts w:ascii="Goudy Old Style" w:hAnsi="Goudy Old Style" w:cs="Sorts Mill Goudy"/>
          <w:color w:val="000000"/>
          <w:sz w:val="20"/>
          <w:szCs w:val="20"/>
        </w:rPr>
        <w:t xml:space="preserve"> </w:t>
      </w:r>
      <w:r w:rsidR="004B12A9" w:rsidRPr="004B12A9">
        <w:rPr>
          <w:rFonts w:ascii="Goudy Old Style" w:hAnsi="Goudy Old Style" w:cs="Sorts Mill Goudy"/>
          <w:color w:val="000000"/>
          <w:sz w:val="20"/>
          <w:szCs w:val="20"/>
        </w:rPr>
        <w:t>978-93-7310-403-4</w:t>
      </w:r>
    </w:p>
    <w:p w14:paraId="3804D112"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36AFBAA5" w14:textId="02B8DFEF" w:rsidR="00B61FD0" w:rsidRPr="00B61FD0" w:rsidRDefault="00B61FD0" w:rsidP="00B61FD0">
      <w:pPr>
        <w:spacing w:after="0" w:line="240" w:lineRule="auto"/>
        <w:jc w:val="center"/>
        <w:rPr>
          <w:rFonts w:ascii="Goudy Old Style" w:hAnsi="Goudy Old Style" w:cs="Sorts Mill Goudy"/>
          <w:color w:val="000000"/>
          <w:sz w:val="20"/>
          <w:szCs w:val="20"/>
        </w:rPr>
      </w:pPr>
      <w:r w:rsidRPr="00B61FD0">
        <w:rPr>
          <w:rFonts w:ascii="Goudy Old Style" w:hAnsi="Goudy Old Style" w:cs="Sorts Mill Goudy"/>
          <w:color w:val="000000"/>
          <w:sz w:val="20"/>
          <w:szCs w:val="20"/>
        </w:rPr>
        <w:t xml:space="preserve">Typesetting: </w:t>
      </w:r>
      <w:r w:rsidR="004B12A9">
        <w:rPr>
          <w:rFonts w:ascii="Goudy Old Style" w:hAnsi="Goudy Old Style" w:cs="Sorts Mill Goudy"/>
          <w:color w:val="000000"/>
          <w:sz w:val="20"/>
          <w:szCs w:val="20"/>
        </w:rPr>
        <w:t>Sagar</w:t>
      </w:r>
    </w:p>
    <w:p w14:paraId="0E98221D" w14:textId="77777777" w:rsidR="00B61FD0" w:rsidRPr="00B61FD0" w:rsidRDefault="00B61FD0" w:rsidP="00B61FD0">
      <w:pPr>
        <w:spacing w:after="0" w:line="240" w:lineRule="auto"/>
        <w:jc w:val="center"/>
        <w:rPr>
          <w:rFonts w:ascii="Goudy Old Style" w:hAnsi="Goudy Old Style" w:cs="Sorts Mill Goudy"/>
          <w:color w:val="000000"/>
          <w:sz w:val="20"/>
          <w:szCs w:val="20"/>
        </w:rPr>
      </w:pPr>
    </w:p>
    <w:p w14:paraId="01A59967" w14:textId="0E3ACFCA" w:rsidR="00F279AD" w:rsidRPr="00B61FD0" w:rsidRDefault="00B61FD0" w:rsidP="00B61FD0">
      <w:pPr>
        <w:jc w:val="center"/>
        <w:rPr>
          <w:rFonts w:ascii="Baguet Script" w:eastAsia="Times New Roman" w:hAnsi="Baguet Script" w:cs="Times New Roman"/>
          <w:b/>
          <w:bCs/>
          <w:kern w:val="0"/>
          <w:sz w:val="44"/>
          <w:szCs w:val="44"/>
          <w:lang w:eastAsia="en-IN"/>
          <w14:ligatures w14:val="none"/>
        </w:rPr>
      </w:pPr>
      <w:r w:rsidRPr="00B61FD0">
        <w:rPr>
          <w:rFonts w:ascii="Goudy Old Style" w:hAnsi="Goudy Old Style" w:cs="Sorts Mill Goudy"/>
          <w:color w:val="000000"/>
          <w:sz w:val="20"/>
          <w:szCs w:val="20"/>
        </w:rPr>
        <w:t xml:space="preserve">First Edition: </w:t>
      </w:r>
      <w:r w:rsidR="00AD51AE">
        <w:rPr>
          <w:rFonts w:ascii="Goudy Old Style" w:hAnsi="Goudy Old Style" w:cs="Sorts Mill Goudy"/>
          <w:color w:val="000000"/>
          <w:sz w:val="20"/>
          <w:szCs w:val="20"/>
        </w:rPr>
        <w:t>November</w:t>
      </w:r>
      <w:r w:rsidRPr="00B61FD0">
        <w:rPr>
          <w:rFonts w:ascii="Goudy Old Style" w:hAnsi="Goudy Old Style" w:cs="Sorts Mill Goudy"/>
          <w:color w:val="000000"/>
          <w:sz w:val="20"/>
          <w:szCs w:val="20"/>
        </w:rPr>
        <w:t xml:space="preserve"> 2025</w:t>
      </w:r>
      <w:r w:rsidR="00F279AD" w:rsidRPr="00B61FD0">
        <w:rPr>
          <w:rFonts w:ascii="Baguet Script" w:eastAsia="Times New Roman" w:hAnsi="Baguet Script" w:cs="Times New Roman"/>
          <w:b/>
          <w:bCs/>
          <w:kern w:val="0"/>
          <w:sz w:val="44"/>
          <w:szCs w:val="44"/>
          <w:lang w:eastAsia="en-IN"/>
          <w14:ligatures w14:val="none"/>
        </w:rPr>
        <w:br w:type="page"/>
      </w:r>
    </w:p>
    <w:p w14:paraId="57E041AC" w14:textId="77777777" w:rsidR="002D315D" w:rsidRDefault="002D315D" w:rsidP="00436910">
      <w:pPr>
        <w:pStyle w:val="Chnao"/>
      </w:pPr>
    </w:p>
    <w:p w14:paraId="1B313E56" w14:textId="77777777" w:rsidR="00436910" w:rsidRDefault="00436910" w:rsidP="00436910">
      <w:pPr>
        <w:pStyle w:val="Chnao"/>
      </w:pPr>
    </w:p>
    <w:p w14:paraId="3988C997" w14:textId="77777777" w:rsidR="00436910" w:rsidRDefault="00436910" w:rsidP="00436910">
      <w:pPr>
        <w:pStyle w:val="Chnao"/>
      </w:pPr>
    </w:p>
    <w:p w14:paraId="58F4D83A" w14:textId="77777777" w:rsidR="00436910" w:rsidRDefault="00436910" w:rsidP="00436910">
      <w:pPr>
        <w:pStyle w:val="Chnao"/>
      </w:pPr>
    </w:p>
    <w:p w14:paraId="6837562F" w14:textId="77777777" w:rsidR="00436910" w:rsidRDefault="00436910" w:rsidP="00436910">
      <w:pPr>
        <w:pStyle w:val="Chnao"/>
      </w:pPr>
    </w:p>
    <w:p w14:paraId="4242A25B" w14:textId="77777777" w:rsidR="00436910" w:rsidRDefault="00436910" w:rsidP="00436910">
      <w:pPr>
        <w:pStyle w:val="Chnao"/>
      </w:pPr>
    </w:p>
    <w:p w14:paraId="695DFE97" w14:textId="77777777" w:rsidR="00436910" w:rsidRDefault="00436910" w:rsidP="00436910">
      <w:pPr>
        <w:pStyle w:val="Chnao"/>
      </w:pPr>
    </w:p>
    <w:p w14:paraId="0ED902FB" w14:textId="77777777" w:rsidR="003936AF" w:rsidRPr="003936AF" w:rsidRDefault="003936AF" w:rsidP="00436910">
      <w:pPr>
        <w:pStyle w:val="Chanem"/>
      </w:pPr>
      <w:bookmarkStart w:id="0" w:name="_Toc212038243"/>
      <w:bookmarkStart w:id="1" w:name="_Toc212290905"/>
      <w:r w:rsidRPr="003936AF">
        <w:t>Dedication</w:t>
      </w:r>
      <w:bookmarkEnd w:id="0"/>
      <w:bookmarkEnd w:id="1"/>
    </w:p>
    <w:p w14:paraId="36541A18" w14:textId="77777777" w:rsidR="003936AF" w:rsidRPr="003936AF" w:rsidRDefault="003936AF" w:rsidP="00C943B6">
      <w:pPr>
        <w:pStyle w:val="texxtt"/>
        <w:rPr>
          <w:lang w:eastAsia="en-IN"/>
        </w:rPr>
      </w:pPr>
      <w:r w:rsidRPr="003936AF">
        <w:rPr>
          <w:lang w:eastAsia="en-IN"/>
        </w:rPr>
        <w:t>To every learner taking their first bold step into the world of programming — may your curiosity never fade, your perseverance never weaken, and your passion for learning never end. This book is dedicated to those who dare to look beyond the surface, to understand the language of logic, and to discover the art hidden within the machine.</w:t>
      </w:r>
    </w:p>
    <w:p w14:paraId="0BB90F81" w14:textId="77777777" w:rsidR="002D315D" w:rsidRDefault="002D315D" w:rsidP="002D315D">
      <w:r>
        <w:br w:type="page"/>
      </w:r>
    </w:p>
    <w:p w14:paraId="09A5659C" w14:textId="77777777" w:rsidR="00436910" w:rsidRDefault="00436910" w:rsidP="00436910">
      <w:pPr>
        <w:pStyle w:val="Chnao"/>
      </w:pPr>
    </w:p>
    <w:p w14:paraId="7B2D83EE" w14:textId="77777777" w:rsidR="00436910" w:rsidRDefault="00436910" w:rsidP="00436910">
      <w:pPr>
        <w:pStyle w:val="Chnao"/>
      </w:pPr>
    </w:p>
    <w:p w14:paraId="2937CE97" w14:textId="77777777" w:rsidR="00436910" w:rsidRDefault="00436910" w:rsidP="00436910">
      <w:pPr>
        <w:pStyle w:val="Chnao"/>
      </w:pPr>
    </w:p>
    <w:p w14:paraId="4F7A2EFD" w14:textId="76EF18E0" w:rsidR="003936AF" w:rsidRPr="003936AF" w:rsidRDefault="003936AF" w:rsidP="00436910">
      <w:pPr>
        <w:pStyle w:val="Chanem"/>
      </w:pPr>
      <w:bookmarkStart w:id="2" w:name="_Toc212038244"/>
      <w:bookmarkStart w:id="3" w:name="_Toc212290906"/>
      <w:r w:rsidRPr="003936AF">
        <w:t>Acknowledgments</w:t>
      </w:r>
      <w:bookmarkEnd w:id="2"/>
      <w:bookmarkEnd w:id="3"/>
    </w:p>
    <w:p w14:paraId="1D698823" w14:textId="77777777" w:rsidR="003936AF" w:rsidRPr="003936AF" w:rsidRDefault="003936AF" w:rsidP="00C943B6">
      <w:pPr>
        <w:pStyle w:val="texxtt"/>
        <w:rPr>
          <w:lang w:eastAsia="en-IN"/>
        </w:rPr>
      </w:pPr>
      <w:r w:rsidRPr="003936AF">
        <w:rPr>
          <w:lang w:eastAsia="en-IN"/>
        </w:rPr>
        <w:t xml:space="preserve">Writing </w:t>
      </w:r>
      <w:r w:rsidRPr="003936AF">
        <w:rPr>
          <w:i/>
          <w:iCs/>
          <w:lang w:eastAsia="en-IN"/>
        </w:rPr>
        <w:t>“Mastering C Language in Depth: A Beginner’s Guide to Building a Strong Foundation”</w:t>
      </w:r>
      <w:r w:rsidRPr="003936AF">
        <w:rPr>
          <w:lang w:eastAsia="en-IN"/>
        </w:rPr>
        <w:t xml:space="preserve"> has been an extraordinary journey — one filled with learning, reflection, and immense gratitude. This book is not just a technical guide; it is a tribute to the timeless relevance of C in an age where Artificial Intelligence and automation dominate the technological landscape.</w:t>
      </w:r>
    </w:p>
    <w:p w14:paraId="74987397" w14:textId="77777777" w:rsidR="003936AF" w:rsidRPr="003936AF" w:rsidRDefault="003936AF" w:rsidP="00C943B6">
      <w:pPr>
        <w:pStyle w:val="texxtt"/>
        <w:rPr>
          <w:lang w:eastAsia="en-IN"/>
        </w:rPr>
      </w:pPr>
      <w:r w:rsidRPr="003936AF">
        <w:rPr>
          <w:lang w:eastAsia="en-IN"/>
        </w:rPr>
        <w:t xml:space="preserve">At a time when the world is driven by high-level abstractions and intelligent systems, I found renewed inspiration in revisiting the roots of programming — the C language. Understanding the foundation on which modern computing stands reminded me that true mastery begins not with what’s trending, but with what’s </w:t>
      </w:r>
      <w:r w:rsidRPr="003936AF">
        <w:rPr>
          <w:i/>
          <w:iCs/>
          <w:lang w:eastAsia="en-IN"/>
        </w:rPr>
        <w:t>fundamental</w:t>
      </w:r>
      <w:r w:rsidRPr="003936AF">
        <w:rPr>
          <w:lang w:eastAsia="en-IN"/>
        </w:rPr>
        <w:t>. C continues to be the silent strength behind the technologies that shape our future — from AI engines and cloud systems to embedded devices and operating systems. This realization shaped the very purpose of this book: to help every learner build the strong, logical foundation needed to truly understand how machines think.</w:t>
      </w:r>
    </w:p>
    <w:p w14:paraId="17974FA2" w14:textId="77777777" w:rsidR="003936AF" w:rsidRPr="003936AF" w:rsidRDefault="003936AF" w:rsidP="00C943B6">
      <w:pPr>
        <w:pStyle w:val="texxtt"/>
        <w:rPr>
          <w:lang w:eastAsia="en-IN"/>
        </w:rPr>
      </w:pPr>
      <w:r w:rsidRPr="003936AF">
        <w:rPr>
          <w:lang w:eastAsia="en-IN"/>
        </w:rPr>
        <w:t>I would like to express my heartfelt gratitude to the Almighty for giving me the strength, patience, and clarity to complete this work. My sincere thanks go to my mentors, colleagues, and peers who shared their wisdom and insights into the world of programming, encouraging me to keep improving and teaching with depth and precision.</w:t>
      </w:r>
    </w:p>
    <w:p w14:paraId="22D6C35C" w14:textId="77777777" w:rsidR="003936AF" w:rsidRPr="003936AF" w:rsidRDefault="003936AF" w:rsidP="00C943B6">
      <w:pPr>
        <w:pStyle w:val="texxtt"/>
        <w:rPr>
          <w:lang w:eastAsia="en-IN"/>
        </w:rPr>
      </w:pPr>
      <w:r w:rsidRPr="003936AF">
        <w:rPr>
          <w:lang w:eastAsia="en-IN"/>
        </w:rPr>
        <w:t>To my readers — students, learners, and aspiring programmers — thank you for being my greatest motivation. Your curiosity, questions, and passion to explore the “why” behind the code continue to inspire me to write and teach with renewed purpose.</w:t>
      </w:r>
    </w:p>
    <w:p w14:paraId="24115B2B" w14:textId="77777777" w:rsidR="003936AF" w:rsidRPr="003936AF" w:rsidRDefault="003936AF" w:rsidP="00C943B6">
      <w:pPr>
        <w:pStyle w:val="texxtt"/>
        <w:rPr>
          <w:lang w:eastAsia="en-IN"/>
        </w:rPr>
      </w:pPr>
      <w:r w:rsidRPr="003936AF">
        <w:rPr>
          <w:lang w:eastAsia="en-IN"/>
        </w:rPr>
        <w:t>Lastly, my deepest gratitude goes to my family and friends. Their constant encouragement, belief, and patience made this book possible. Every late night, every revision, and every challenge was made easier by their unwavering support.</w:t>
      </w:r>
    </w:p>
    <w:p w14:paraId="48E343AF" w14:textId="77777777" w:rsidR="003936AF" w:rsidRPr="003936AF" w:rsidRDefault="003936AF" w:rsidP="00C943B6">
      <w:pPr>
        <w:pStyle w:val="texxtt"/>
        <w:rPr>
          <w:lang w:eastAsia="en-IN"/>
        </w:rPr>
      </w:pPr>
      <w:r w:rsidRPr="003936AF">
        <w:rPr>
          <w:lang w:eastAsia="en-IN"/>
        </w:rPr>
        <w:t>This book is for everyone who believes that even in the age of Artificial Intelligence, understanding the logic of the machine — through C — is the first step toward mastering the future.</w:t>
      </w:r>
    </w:p>
    <w:p w14:paraId="6E16BAA5" w14:textId="77777777" w:rsidR="00943E02" w:rsidRDefault="00943E02">
      <w:pPr>
        <w:rPr>
          <w:rFonts w:ascii="Baguet Script" w:eastAsia="Times New Roman" w:hAnsi="Baguet Script" w:cs="Times New Roman"/>
          <w:b/>
          <w:bCs/>
          <w:kern w:val="0"/>
          <w:sz w:val="36"/>
          <w:szCs w:val="36"/>
          <w:lang w:eastAsia="en-IN"/>
          <w14:ligatures w14:val="none"/>
        </w:rPr>
      </w:pPr>
      <w:r>
        <w:rPr>
          <w:rFonts w:ascii="Baguet Script" w:eastAsia="Times New Roman" w:hAnsi="Baguet Script" w:cs="Times New Roman"/>
          <w:b/>
          <w:bCs/>
          <w:kern w:val="0"/>
          <w:sz w:val="36"/>
          <w:szCs w:val="36"/>
          <w:lang w:eastAsia="en-IN"/>
          <w14:ligatures w14:val="none"/>
        </w:rPr>
        <w:br w:type="page"/>
      </w:r>
    </w:p>
    <w:p w14:paraId="5FC09892" w14:textId="77777777" w:rsidR="00436910" w:rsidRDefault="00436910" w:rsidP="00436910">
      <w:pPr>
        <w:pStyle w:val="Chnao"/>
      </w:pPr>
    </w:p>
    <w:p w14:paraId="68698A48" w14:textId="77777777" w:rsidR="00436910" w:rsidRDefault="00436910" w:rsidP="00436910">
      <w:pPr>
        <w:pStyle w:val="Chnao"/>
      </w:pPr>
    </w:p>
    <w:p w14:paraId="557D6279" w14:textId="77777777" w:rsidR="00436910" w:rsidRDefault="00436910" w:rsidP="00436910">
      <w:pPr>
        <w:pStyle w:val="Chnao"/>
      </w:pPr>
    </w:p>
    <w:p w14:paraId="1FFC3C54" w14:textId="55FCD693" w:rsidR="00975AA8" w:rsidRPr="000C493A" w:rsidRDefault="00975AA8" w:rsidP="00436910">
      <w:pPr>
        <w:pStyle w:val="Chanem"/>
      </w:pPr>
      <w:bookmarkStart w:id="4" w:name="_Toc212038245"/>
      <w:bookmarkStart w:id="5" w:name="_Toc212290907"/>
      <w:r w:rsidRPr="000C493A">
        <w:t>Preface / Introduction</w:t>
      </w:r>
      <w:bookmarkEnd w:id="4"/>
      <w:bookmarkEnd w:id="5"/>
    </w:p>
    <w:p w14:paraId="79FF8C16" w14:textId="77777777" w:rsidR="003936AF" w:rsidRPr="003936AF" w:rsidRDefault="003936AF" w:rsidP="00943E02">
      <w:pPr>
        <w:pStyle w:val="Subheadddddf"/>
      </w:pPr>
      <w:r w:rsidRPr="003936AF">
        <w:t>Why Learn C in the Age of AI?</w:t>
      </w:r>
    </w:p>
    <w:p w14:paraId="5BAE3049" w14:textId="57E7B35D" w:rsidR="003936AF" w:rsidRPr="003936AF" w:rsidRDefault="00E43580" w:rsidP="00C943B6">
      <w:pPr>
        <w:pStyle w:val="texxtt"/>
        <w:rPr>
          <w:lang w:eastAsia="en-IN"/>
        </w:rPr>
      </w:pPr>
      <w:r w:rsidRPr="00E43580">
        <w:rPr>
          <w:lang w:eastAsia="en-IN"/>
        </w:rPr>
        <w:t>C is often regarded as the foundation of modern programming languages, a status that remains as true today as it was half a century ago</w:t>
      </w:r>
      <w:r w:rsidR="003936AF" w:rsidRPr="00E43580">
        <w:rPr>
          <w:lang w:eastAsia="en-IN"/>
        </w:rPr>
        <w:t>.</w:t>
      </w:r>
      <w:r w:rsidR="003936AF" w:rsidRPr="003936AF">
        <w:rPr>
          <w:lang w:eastAsia="en-IN"/>
        </w:rPr>
        <w:t xml:space="preserve"> Since its creation in the early 1970s by Dennis Ritchie at Bell Laboratories, C has profoundly influenced nearly every modern programming language we use — from C++, Java, and C#, to Python, JavaScript, Rust, and Go. In an era dominated by Artificial Intelligence, automation, and high-level abstractions, learning C is not about looking back — it’s about understanding the roots that sustain the future.</w:t>
      </w:r>
    </w:p>
    <w:p w14:paraId="447F49F2" w14:textId="77777777" w:rsidR="003936AF" w:rsidRPr="003936AF" w:rsidRDefault="003936AF" w:rsidP="00C943B6">
      <w:pPr>
        <w:pStyle w:val="texxtt"/>
        <w:rPr>
          <w:lang w:eastAsia="en-IN"/>
        </w:rPr>
      </w:pPr>
      <w:r w:rsidRPr="003936AF">
        <w:rPr>
          <w:lang w:eastAsia="en-IN"/>
        </w:rPr>
        <w:t xml:space="preserve">In a time when AI models seem to write code and automation tools promise to “simplify” development, </w:t>
      </w:r>
      <w:r w:rsidRPr="003936AF">
        <w:rPr>
          <w:b/>
          <w:bCs/>
          <w:lang w:eastAsia="en-IN"/>
        </w:rPr>
        <w:t>learning C helps you reconnect with the essence of programming</w:t>
      </w:r>
      <w:r w:rsidRPr="003936AF">
        <w:rPr>
          <w:lang w:eastAsia="en-IN"/>
        </w:rPr>
        <w:t xml:space="preserve"> — the logic, precision, and discipline that form the backbone of all modern computation. C takes you beneath the layers of frameworks and libraries, allowing you to see how software truly interacts with hardware. It gives you insight into what happens behind the magic of intelligent systems — from memory allocation in neural networks to how CPUs process data in AI inference tasks.</w:t>
      </w:r>
    </w:p>
    <w:p w14:paraId="62449231" w14:textId="77777777" w:rsidR="003936AF" w:rsidRPr="003936AF" w:rsidRDefault="003936AF" w:rsidP="00C943B6">
      <w:pPr>
        <w:pStyle w:val="texxtt"/>
        <w:rPr>
          <w:lang w:eastAsia="en-IN"/>
        </w:rPr>
      </w:pPr>
      <w:r w:rsidRPr="003936AF">
        <w:rPr>
          <w:lang w:eastAsia="en-IN"/>
        </w:rPr>
        <w:t xml:space="preserve">Learning C is not just about acquiring another programming language. It’s about </w:t>
      </w:r>
      <w:r w:rsidRPr="003936AF">
        <w:rPr>
          <w:b/>
          <w:bCs/>
          <w:lang w:eastAsia="en-IN"/>
        </w:rPr>
        <w:t>mastering the fundamentals that every AI model, compiler, and high-level program ultimately depends on.</w:t>
      </w:r>
      <w:r w:rsidRPr="003936AF">
        <w:rPr>
          <w:lang w:eastAsia="en-IN"/>
        </w:rPr>
        <w:t xml:space="preserve"> C gives you a deep understanding of how software talks to hardware, how memory is structured, and how performance can be fine-tuned at the machine level. In short, C teaches you to think like a computer — a skill that remains invaluable even in an AI-dominated world.</w:t>
      </w:r>
    </w:p>
    <w:p w14:paraId="7BA9545D" w14:textId="77777777" w:rsidR="003936AF" w:rsidRPr="003936AF" w:rsidRDefault="00000000" w:rsidP="00943E02">
      <w:pPr>
        <w:pStyle w:val="texxtt"/>
        <w:rPr>
          <w:lang w:eastAsia="en-IN"/>
        </w:rPr>
      </w:pPr>
      <w:r>
        <w:rPr>
          <w:lang w:eastAsia="en-IN"/>
        </w:rPr>
        <w:pict w14:anchorId="19B63613">
          <v:rect id="_x0000_i1026" style="width:0;height:1.5pt" o:hralign="center" o:hrstd="t" o:hr="t" fillcolor="#a0a0a0" stroked="f"/>
        </w:pict>
      </w:r>
    </w:p>
    <w:p w14:paraId="2A166993" w14:textId="77777777" w:rsidR="003936AF" w:rsidRPr="003936AF" w:rsidRDefault="003936AF" w:rsidP="00943E02">
      <w:pPr>
        <w:pStyle w:val="Subheadddddf"/>
      </w:pPr>
      <w:r w:rsidRPr="003936AF">
        <w:t>1. The Foundation of Programming Logic</w:t>
      </w:r>
    </w:p>
    <w:p w14:paraId="38DCF48F" w14:textId="77777777" w:rsidR="003936AF" w:rsidRPr="003936AF" w:rsidRDefault="003936AF" w:rsidP="00C943B6">
      <w:pPr>
        <w:pStyle w:val="texxtt"/>
        <w:rPr>
          <w:lang w:eastAsia="en-IN"/>
        </w:rPr>
      </w:pPr>
      <w:r w:rsidRPr="003936AF">
        <w:rPr>
          <w:lang w:eastAsia="en-IN"/>
        </w:rPr>
        <w:t>C introduces the purest form of programming constructs — variables, data types, loops, conditionals, arrays, pointers, and manual memory management — in a clear and transparent way. These concepts are the DNA of all programming languages. While high-level languages like Python and Java hide these details, C forces you to understand what’s really happening behind the scenes.</w:t>
      </w:r>
    </w:p>
    <w:p w14:paraId="0F9EE8B8" w14:textId="77777777" w:rsidR="003936AF" w:rsidRPr="003936AF" w:rsidRDefault="003936AF" w:rsidP="00C943B6">
      <w:pPr>
        <w:pStyle w:val="texxtt"/>
        <w:rPr>
          <w:lang w:eastAsia="en-IN"/>
        </w:rPr>
      </w:pPr>
      <w:r w:rsidRPr="003936AF">
        <w:rPr>
          <w:lang w:eastAsia="en-IN"/>
        </w:rPr>
        <w:t xml:space="preserve">When you learn variables in C, you learn how data is stored in memory and how the computer differentiates between types. When you use pointers, you directly interact with memory addresses — the very mechanism that underlies how AI models store and retrieve weights and parameters. This level of understanding transforms you from a </w:t>
      </w:r>
      <w:r w:rsidRPr="003936AF">
        <w:rPr>
          <w:i/>
          <w:iCs/>
          <w:lang w:eastAsia="en-IN"/>
        </w:rPr>
        <w:t>user of technology</w:t>
      </w:r>
      <w:r w:rsidRPr="003936AF">
        <w:rPr>
          <w:lang w:eastAsia="en-IN"/>
        </w:rPr>
        <w:t xml:space="preserve"> into a </w:t>
      </w:r>
      <w:r w:rsidRPr="003936AF">
        <w:rPr>
          <w:i/>
          <w:iCs/>
          <w:lang w:eastAsia="en-IN"/>
        </w:rPr>
        <w:t>creator who understands its inner workings.</w:t>
      </w:r>
    </w:p>
    <w:p w14:paraId="5E529B5B" w14:textId="77777777" w:rsidR="003936AF" w:rsidRPr="003936AF" w:rsidRDefault="003936AF" w:rsidP="00C943B6">
      <w:pPr>
        <w:pStyle w:val="texxtt"/>
        <w:rPr>
          <w:lang w:eastAsia="en-IN"/>
        </w:rPr>
      </w:pPr>
      <w:r w:rsidRPr="003936AF">
        <w:rPr>
          <w:lang w:eastAsia="en-IN"/>
        </w:rPr>
        <w:t xml:space="preserve">By mastering C, you gain the ability to see through the abstractions that modern languages provide. When you later work in Python, Java, or even AI frameworks like TensorFlow or PyTorch, you’ll recognize that these tools ultimately rely on C or C++ at their core. This insight builds not just technical skill, but true </w:t>
      </w:r>
      <w:r w:rsidRPr="003936AF">
        <w:rPr>
          <w:b/>
          <w:bCs/>
          <w:lang w:eastAsia="en-IN"/>
        </w:rPr>
        <w:t>computational awareness</w:t>
      </w:r>
      <w:r w:rsidRPr="003936AF">
        <w:rPr>
          <w:lang w:eastAsia="en-IN"/>
        </w:rPr>
        <w:t xml:space="preserve"> — an understanding of how software and hardware truly collaborate.</w:t>
      </w:r>
    </w:p>
    <w:p w14:paraId="221EDAF6" w14:textId="77777777" w:rsidR="003936AF" w:rsidRPr="003936AF" w:rsidRDefault="00000000" w:rsidP="00943E02">
      <w:pPr>
        <w:pStyle w:val="texxtt"/>
        <w:rPr>
          <w:lang w:eastAsia="en-IN"/>
        </w:rPr>
      </w:pPr>
      <w:r>
        <w:rPr>
          <w:lang w:eastAsia="en-IN"/>
        </w:rPr>
        <w:pict w14:anchorId="7E453251">
          <v:rect id="_x0000_i1027" style="width:0;height:1.5pt" o:hralign="center" o:hrstd="t" o:hr="t" fillcolor="#a0a0a0" stroked="f"/>
        </w:pict>
      </w:r>
    </w:p>
    <w:p w14:paraId="14C2CE3C" w14:textId="10A2C596" w:rsidR="003936AF" w:rsidRPr="003936AF" w:rsidRDefault="003936AF" w:rsidP="00943E02">
      <w:pPr>
        <w:pStyle w:val="Subheadddddf"/>
      </w:pPr>
      <w:r w:rsidRPr="003936AF">
        <w:t>2. Efficiency and Performance</w:t>
      </w:r>
    </w:p>
    <w:p w14:paraId="106E967C" w14:textId="77777777" w:rsidR="003936AF" w:rsidRPr="003936AF" w:rsidRDefault="003936AF" w:rsidP="00C943B6">
      <w:pPr>
        <w:pStyle w:val="texxtt"/>
        <w:rPr>
          <w:lang w:eastAsia="en-IN"/>
        </w:rPr>
      </w:pPr>
      <w:r w:rsidRPr="003936AF">
        <w:rPr>
          <w:lang w:eastAsia="en-IN"/>
        </w:rPr>
        <w:t xml:space="preserve">In an age where AI systems demand immense computational power, </w:t>
      </w:r>
      <w:r w:rsidRPr="003936AF">
        <w:rPr>
          <w:b/>
          <w:bCs/>
          <w:lang w:eastAsia="en-IN"/>
        </w:rPr>
        <w:t>efficiency has never been more important.</w:t>
      </w:r>
      <w:r w:rsidRPr="003936AF">
        <w:rPr>
          <w:lang w:eastAsia="en-IN"/>
        </w:rPr>
        <w:t xml:space="preserve"> C gives you the tools to write programs that run fast, use minimal memory, and execute with precision. Unlike interpreted languages that rely on virtual machines or interpreters, C compiles directly to machine code — allowing your programs to run at near-hardware speeds.</w:t>
      </w:r>
    </w:p>
    <w:p w14:paraId="7D8FDFD8" w14:textId="77777777" w:rsidR="003936AF" w:rsidRPr="003936AF" w:rsidRDefault="003936AF" w:rsidP="00C943B6">
      <w:pPr>
        <w:pStyle w:val="texxtt"/>
        <w:rPr>
          <w:lang w:eastAsia="en-IN"/>
        </w:rPr>
      </w:pPr>
      <w:r w:rsidRPr="003936AF">
        <w:rPr>
          <w:lang w:eastAsia="en-IN"/>
        </w:rPr>
        <w:t>This makes C the language of choice for system-level and performance-critical applications — from operating systems and real-time systems to AI inference engines and embedded controllers. The very frameworks that power modern AI, such as TensorFlow, PyTorch, and scikit-learn, depend heavily on C and C++ for their performance-critical components.</w:t>
      </w:r>
    </w:p>
    <w:p w14:paraId="138B68A4" w14:textId="77777777" w:rsidR="003936AF" w:rsidRPr="003936AF" w:rsidRDefault="003936AF" w:rsidP="00C943B6">
      <w:pPr>
        <w:pStyle w:val="texxtt"/>
        <w:rPr>
          <w:lang w:eastAsia="en-IN"/>
        </w:rPr>
      </w:pPr>
      <w:r w:rsidRPr="003936AF">
        <w:rPr>
          <w:lang w:eastAsia="en-IN"/>
        </w:rPr>
        <w:t xml:space="preserve">In fields like robotics, autonomous systems, and real-time analytics, where every millisecond counts, </w:t>
      </w:r>
      <w:r w:rsidRPr="003936AF">
        <w:rPr>
          <w:b/>
          <w:bCs/>
          <w:lang w:eastAsia="en-IN"/>
        </w:rPr>
        <w:t>C’s control over hardware-level performance</w:t>
      </w:r>
      <w:r w:rsidRPr="003936AF">
        <w:rPr>
          <w:lang w:eastAsia="en-IN"/>
        </w:rPr>
        <w:t xml:space="preserve"> becomes indispensable. Mastering C helps you write code that not only works, but works </w:t>
      </w:r>
      <w:r w:rsidRPr="003936AF">
        <w:rPr>
          <w:i/>
          <w:iCs/>
          <w:lang w:eastAsia="en-IN"/>
        </w:rPr>
        <w:t>efficiently and predictably</w:t>
      </w:r>
      <w:r w:rsidRPr="003936AF">
        <w:rPr>
          <w:lang w:eastAsia="en-IN"/>
        </w:rPr>
        <w:t xml:space="preserve"> — a crucial skill in optimizing AI and data-intensive applications.</w:t>
      </w:r>
    </w:p>
    <w:p w14:paraId="663A2920" w14:textId="77777777" w:rsidR="003936AF" w:rsidRPr="003936AF" w:rsidRDefault="00000000" w:rsidP="00943E02">
      <w:pPr>
        <w:pStyle w:val="texxtt"/>
        <w:rPr>
          <w:lang w:eastAsia="en-IN"/>
        </w:rPr>
      </w:pPr>
      <w:r>
        <w:rPr>
          <w:lang w:eastAsia="en-IN"/>
        </w:rPr>
        <w:pict w14:anchorId="3FA84F34">
          <v:rect id="_x0000_i1028" style="width:0;height:1.5pt" o:hralign="center" o:hrstd="t" o:hr="t" fillcolor="#a0a0a0" stroked="f"/>
        </w:pict>
      </w:r>
    </w:p>
    <w:p w14:paraId="6048B0C0" w14:textId="77777777" w:rsidR="003936AF" w:rsidRPr="003936AF" w:rsidRDefault="003936AF" w:rsidP="00943E02">
      <w:pPr>
        <w:pStyle w:val="Subheadddddf"/>
      </w:pPr>
      <w:r w:rsidRPr="003936AF">
        <w:t>3. The Backbone of Modern Technology</w:t>
      </w:r>
    </w:p>
    <w:p w14:paraId="5FB1A6D1" w14:textId="77777777" w:rsidR="003936AF" w:rsidRPr="003936AF" w:rsidRDefault="003936AF" w:rsidP="00943E02">
      <w:pPr>
        <w:pStyle w:val="texxtt"/>
        <w:rPr>
          <w:lang w:eastAsia="en-IN"/>
        </w:rPr>
      </w:pPr>
      <w:r w:rsidRPr="003936AF">
        <w:rPr>
          <w:lang w:eastAsia="en-IN"/>
        </w:rPr>
        <w:t>C remains the invisible force behind almost every major technological platform. Operating systems like Windows, Linux, macOS, and Android all have their kernels written primarily in C. Device drivers, firmware, and embedded systems — the very technologies that power IoT, smart devices, and AI edge computing — are written in C.</w:t>
      </w:r>
    </w:p>
    <w:p w14:paraId="3D597D70" w14:textId="77777777" w:rsidR="003936AF" w:rsidRPr="003936AF" w:rsidRDefault="003936AF" w:rsidP="00943E02">
      <w:pPr>
        <w:pStyle w:val="texxtt"/>
        <w:rPr>
          <w:lang w:eastAsia="en-IN"/>
        </w:rPr>
      </w:pPr>
      <w:r w:rsidRPr="003936AF">
        <w:rPr>
          <w:lang w:eastAsia="en-IN"/>
        </w:rPr>
        <w:t>From high-frequency trading systems to aerospace software, from network routers to database engines like MySQL and PostgreSQL — C remains the preferred language for building the foundational layers of computing. Even the interpreters and compilers of modern languages like Python and JavaScript rely heavily on C for performance.</w:t>
      </w:r>
    </w:p>
    <w:p w14:paraId="2D2DFF8A" w14:textId="77777777" w:rsidR="003936AF" w:rsidRPr="003936AF" w:rsidRDefault="003936AF" w:rsidP="00943E02">
      <w:pPr>
        <w:pStyle w:val="texxtt"/>
        <w:rPr>
          <w:lang w:eastAsia="en-IN"/>
        </w:rPr>
      </w:pPr>
      <w:r w:rsidRPr="003936AF">
        <w:rPr>
          <w:lang w:eastAsia="en-IN"/>
        </w:rPr>
        <w:t xml:space="preserve">So, while AI may represent the </w:t>
      </w:r>
      <w:r w:rsidRPr="003936AF">
        <w:rPr>
          <w:i/>
          <w:iCs/>
          <w:lang w:eastAsia="en-IN"/>
        </w:rPr>
        <w:t>brain</w:t>
      </w:r>
      <w:r w:rsidRPr="003936AF">
        <w:rPr>
          <w:lang w:eastAsia="en-IN"/>
        </w:rPr>
        <w:t xml:space="preserve"> of modern innovation, </w:t>
      </w:r>
      <w:r w:rsidRPr="003936AF">
        <w:rPr>
          <w:b/>
          <w:bCs/>
          <w:lang w:eastAsia="en-IN"/>
        </w:rPr>
        <w:t xml:space="preserve">C represents its </w:t>
      </w:r>
      <w:r w:rsidRPr="003936AF">
        <w:rPr>
          <w:b/>
          <w:bCs/>
          <w:i/>
          <w:iCs/>
          <w:lang w:eastAsia="en-IN"/>
        </w:rPr>
        <w:t>spine</w:t>
      </w:r>
      <w:r w:rsidRPr="003936AF">
        <w:rPr>
          <w:lang w:eastAsia="en-IN"/>
        </w:rPr>
        <w:t xml:space="preserve"> — the structural support that keeps everything functional, efficient, and stable.</w:t>
      </w:r>
    </w:p>
    <w:p w14:paraId="58B12068" w14:textId="77777777" w:rsidR="003936AF" w:rsidRPr="003936AF" w:rsidRDefault="00000000" w:rsidP="00943E02">
      <w:pPr>
        <w:pStyle w:val="texxtt"/>
        <w:rPr>
          <w:lang w:eastAsia="en-IN"/>
        </w:rPr>
      </w:pPr>
      <w:r>
        <w:rPr>
          <w:lang w:eastAsia="en-IN"/>
        </w:rPr>
        <w:pict w14:anchorId="36F34872">
          <v:rect id="_x0000_i1029" style="width:0;height:1.5pt" o:hralign="center" o:hrstd="t" o:hr="t" fillcolor="#a0a0a0" stroked="f"/>
        </w:pict>
      </w:r>
    </w:p>
    <w:p w14:paraId="1E35165E" w14:textId="77777777" w:rsidR="003936AF" w:rsidRPr="003936AF" w:rsidRDefault="003936AF" w:rsidP="00943E02">
      <w:pPr>
        <w:pStyle w:val="Subheadddddf"/>
      </w:pPr>
      <w:r w:rsidRPr="003936AF">
        <w:t>4. Academic and Career Advantages</w:t>
      </w:r>
    </w:p>
    <w:p w14:paraId="75A7CCCB" w14:textId="77777777" w:rsidR="003936AF" w:rsidRPr="003936AF" w:rsidRDefault="003936AF" w:rsidP="00943E02">
      <w:pPr>
        <w:pStyle w:val="texxtt"/>
        <w:rPr>
          <w:lang w:eastAsia="en-IN"/>
        </w:rPr>
      </w:pPr>
      <w:r w:rsidRPr="003936AF">
        <w:rPr>
          <w:lang w:eastAsia="en-IN"/>
        </w:rPr>
        <w:t xml:space="preserve">C continues to hold a central place in computer science education around the world. Top universities such as MIT, Stanford, and IITs in India still use C as the introductory language because it teaches students how computers </w:t>
      </w:r>
      <w:r w:rsidRPr="003936AF">
        <w:rPr>
          <w:i/>
          <w:iCs/>
          <w:lang w:eastAsia="en-IN"/>
        </w:rPr>
        <w:t>actually work</w:t>
      </w:r>
      <w:r w:rsidRPr="003936AF">
        <w:rPr>
          <w:lang w:eastAsia="en-IN"/>
        </w:rPr>
        <w:t>. It builds discipline, precision, and a deep understanding of algorithms and data structures that no drag-and-drop or high-level language can replicate.</w:t>
      </w:r>
    </w:p>
    <w:p w14:paraId="41686DE0" w14:textId="77777777" w:rsidR="003936AF" w:rsidRPr="003936AF" w:rsidRDefault="003936AF" w:rsidP="00943E02">
      <w:pPr>
        <w:pStyle w:val="texxtt"/>
        <w:rPr>
          <w:lang w:eastAsia="en-IN"/>
        </w:rPr>
      </w:pPr>
      <w:r w:rsidRPr="003936AF">
        <w:rPr>
          <w:lang w:eastAsia="en-IN"/>
        </w:rPr>
        <w:t xml:space="preserve">In the professional world, knowledge of C is a mark of strong fundamentals. It’s a prerequisite for roles in </w:t>
      </w:r>
      <w:r w:rsidRPr="003936AF">
        <w:rPr>
          <w:b/>
          <w:bCs/>
          <w:lang w:eastAsia="en-IN"/>
        </w:rPr>
        <w:t>embedded systems, cybersecurity, OS development, robotics, compiler design, and network programming.</w:t>
      </w:r>
      <w:r w:rsidRPr="003936AF">
        <w:rPr>
          <w:lang w:eastAsia="en-IN"/>
        </w:rPr>
        <w:t xml:space="preserve"> Even major tech companies like Google, Apple, and Microsoft include C-based problem-solving in their interviews — not because you’ll necessarily code in C, but because C proficiency demonstrates that you truly understand computer science at its core.</w:t>
      </w:r>
    </w:p>
    <w:p w14:paraId="5E4BF407" w14:textId="77777777" w:rsidR="003936AF" w:rsidRPr="003936AF" w:rsidRDefault="003936AF" w:rsidP="00943E02">
      <w:pPr>
        <w:pStyle w:val="texxtt"/>
        <w:rPr>
          <w:lang w:eastAsia="en-IN"/>
        </w:rPr>
      </w:pPr>
      <w:r w:rsidRPr="003936AF">
        <w:rPr>
          <w:lang w:eastAsia="en-IN"/>
        </w:rPr>
        <w:t>In the AI and data science landscape, engineers who understand low-level programming gain a competitive advantage: they can optimize models, understand hardware acceleration, and build efficient pipelines that make large-scale systems perform better.</w:t>
      </w:r>
    </w:p>
    <w:p w14:paraId="22DD9F97" w14:textId="77777777" w:rsidR="003936AF" w:rsidRPr="003936AF" w:rsidRDefault="00000000" w:rsidP="00943E02">
      <w:pPr>
        <w:pStyle w:val="texxtt"/>
        <w:rPr>
          <w:lang w:eastAsia="en-IN"/>
        </w:rPr>
      </w:pPr>
      <w:r>
        <w:rPr>
          <w:lang w:eastAsia="en-IN"/>
        </w:rPr>
        <w:pict w14:anchorId="2E2F0CFD">
          <v:rect id="_x0000_i1030" style="width:0;height:1.5pt" o:hralign="center" o:hrstd="t" o:hr="t" fillcolor="#a0a0a0" stroked="f"/>
        </w:pict>
      </w:r>
    </w:p>
    <w:p w14:paraId="2B401EAD" w14:textId="77777777" w:rsidR="003936AF" w:rsidRPr="003936AF" w:rsidRDefault="003936AF" w:rsidP="00943E02">
      <w:pPr>
        <w:pStyle w:val="Subheadddddf"/>
      </w:pPr>
      <w:r w:rsidRPr="003936AF">
        <w:t>5. Problem-Solving Mindset and Precision</w:t>
      </w:r>
    </w:p>
    <w:p w14:paraId="55E59CE0" w14:textId="77777777" w:rsidR="003936AF" w:rsidRPr="003936AF" w:rsidRDefault="003936AF" w:rsidP="00943E02">
      <w:pPr>
        <w:pStyle w:val="texxtt"/>
        <w:rPr>
          <w:lang w:eastAsia="en-IN"/>
        </w:rPr>
      </w:pPr>
      <w:r w:rsidRPr="003936AF">
        <w:rPr>
          <w:lang w:eastAsia="en-IN"/>
        </w:rPr>
        <w:t>C teaches you how to think like an engineer. Every decision in C — from allocating memory to handling data — requires logical reasoning and precise thought. There are no shortcuts, no safety nets. Every error is a lesson in attention to detail.</w:t>
      </w:r>
    </w:p>
    <w:p w14:paraId="64C028E5" w14:textId="77777777" w:rsidR="003936AF" w:rsidRPr="003936AF" w:rsidRDefault="003936AF" w:rsidP="00943E02">
      <w:pPr>
        <w:pStyle w:val="texxtt"/>
        <w:rPr>
          <w:lang w:eastAsia="en-IN"/>
        </w:rPr>
      </w:pPr>
      <w:r w:rsidRPr="003936AF">
        <w:rPr>
          <w:lang w:eastAsia="en-IN"/>
        </w:rPr>
        <w:t xml:space="preserve">This rigor shapes your mindset as a problem-solver. You begin to understand </w:t>
      </w:r>
      <w:r w:rsidRPr="003936AF">
        <w:rPr>
          <w:i/>
          <w:iCs/>
          <w:lang w:eastAsia="en-IN"/>
        </w:rPr>
        <w:t>why</w:t>
      </w:r>
      <w:r w:rsidRPr="003936AF">
        <w:rPr>
          <w:lang w:eastAsia="en-IN"/>
        </w:rPr>
        <w:t xml:space="preserve"> bugs occur, </w:t>
      </w:r>
      <w:r w:rsidRPr="003936AF">
        <w:rPr>
          <w:i/>
          <w:iCs/>
          <w:lang w:eastAsia="en-IN"/>
        </w:rPr>
        <w:t>how</w:t>
      </w:r>
      <w:r w:rsidRPr="003936AF">
        <w:rPr>
          <w:lang w:eastAsia="en-IN"/>
        </w:rPr>
        <w:t xml:space="preserve"> programs fail, and </w:t>
      </w:r>
      <w:r w:rsidRPr="003936AF">
        <w:rPr>
          <w:i/>
          <w:iCs/>
          <w:lang w:eastAsia="en-IN"/>
        </w:rPr>
        <w:t>what</w:t>
      </w:r>
      <w:r w:rsidRPr="003936AF">
        <w:rPr>
          <w:lang w:eastAsia="en-IN"/>
        </w:rPr>
        <w:t xml:space="preserve"> efficiency truly means. When you’ve debugged a segmentation fault or optimized a memory leak in C, solving problems in higher-level languages becomes significantly easier. You start to develop a deeper, almost instinctive understanding of algorithms, resource management, and system constraints — skills that are critical in AI and data-intensive computing.</w:t>
      </w:r>
    </w:p>
    <w:p w14:paraId="3AEDCC22" w14:textId="77777777" w:rsidR="003936AF" w:rsidRPr="003936AF" w:rsidRDefault="003936AF" w:rsidP="00943E02">
      <w:pPr>
        <w:pStyle w:val="texxtt"/>
        <w:rPr>
          <w:lang w:eastAsia="en-IN"/>
        </w:rPr>
      </w:pPr>
      <w:r w:rsidRPr="003936AF">
        <w:rPr>
          <w:lang w:eastAsia="en-IN"/>
        </w:rPr>
        <w:t xml:space="preserve">C trains not just your hands, but your </w:t>
      </w:r>
      <w:r w:rsidRPr="003936AF">
        <w:rPr>
          <w:i/>
          <w:iCs/>
          <w:lang w:eastAsia="en-IN"/>
        </w:rPr>
        <w:t>mind</w:t>
      </w:r>
      <w:r w:rsidRPr="003936AF">
        <w:rPr>
          <w:lang w:eastAsia="en-IN"/>
        </w:rPr>
        <w:t xml:space="preserve"> — to think methodically, anticipate issues, and write cleaner, more efficient code in any language you learn afterward.</w:t>
      </w:r>
    </w:p>
    <w:p w14:paraId="4FBD0041" w14:textId="77777777" w:rsidR="003936AF" w:rsidRPr="003936AF" w:rsidRDefault="00000000" w:rsidP="00943E02">
      <w:pPr>
        <w:pStyle w:val="texxtt"/>
        <w:rPr>
          <w:lang w:eastAsia="en-IN"/>
        </w:rPr>
      </w:pPr>
      <w:r>
        <w:rPr>
          <w:lang w:eastAsia="en-IN"/>
        </w:rPr>
        <w:pict w14:anchorId="5E121C00">
          <v:rect id="_x0000_i1031" style="width:0;height:1.5pt" o:hralign="center" o:hrstd="t" o:hr="t" fillcolor="#a0a0a0" stroked="f"/>
        </w:pict>
      </w:r>
    </w:p>
    <w:p w14:paraId="20BF9788" w14:textId="77777777" w:rsidR="003936AF" w:rsidRPr="003936AF" w:rsidRDefault="003936AF" w:rsidP="00943E02">
      <w:pPr>
        <w:pStyle w:val="Subheadddddf"/>
      </w:pPr>
      <w:r w:rsidRPr="003936AF">
        <w:t>6. Portability and Universal Reach</w:t>
      </w:r>
    </w:p>
    <w:p w14:paraId="7124EEAE" w14:textId="77777777" w:rsidR="003936AF" w:rsidRPr="003936AF" w:rsidRDefault="003936AF" w:rsidP="00943E02">
      <w:pPr>
        <w:pStyle w:val="texxtt"/>
        <w:rPr>
          <w:lang w:eastAsia="en-IN"/>
        </w:rPr>
      </w:pPr>
      <w:r w:rsidRPr="003936AF">
        <w:rPr>
          <w:lang w:eastAsia="en-IN"/>
        </w:rPr>
        <w:t xml:space="preserve">C’s design emphasizes portability — the same C code can often run on multiple platforms with minimal modification. Whether it’s a supercomputer, a cloud server, or a microcontroller embedded inside a smart device, </w:t>
      </w:r>
      <w:r w:rsidRPr="003936AF">
        <w:rPr>
          <w:b/>
          <w:bCs/>
          <w:lang w:eastAsia="en-IN"/>
        </w:rPr>
        <w:t>C is everywhere.</w:t>
      </w:r>
    </w:p>
    <w:p w14:paraId="30E584D8" w14:textId="77777777" w:rsidR="003936AF" w:rsidRPr="003936AF" w:rsidRDefault="003936AF" w:rsidP="00943E02">
      <w:pPr>
        <w:pStyle w:val="texxtt"/>
        <w:rPr>
          <w:lang w:eastAsia="en-IN"/>
        </w:rPr>
      </w:pPr>
      <w:r w:rsidRPr="003936AF">
        <w:rPr>
          <w:lang w:eastAsia="en-IN"/>
        </w:rPr>
        <w:t>In today’s AI-driven, interconnected world, where devices constantly communicate across different platforms and architectures, portability is more valuable than ever. The fact that C programs can be compiled to run virtually anywhere makes it one of the most flexible and future-proof languages to learn.</w:t>
      </w:r>
    </w:p>
    <w:p w14:paraId="70262137" w14:textId="77777777" w:rsidR="003936AF" w:rsidRPr="003936AF" w:rsidRDefault="00000000" w:rsidP="00943E02">
      <w:pPr>
        <w:pStyle w:val="texxtt"/>
        <w:rPr>
          <w:lang w:eastAsia="en-IN"/>
        </w:rPr>
      </w:pPr>
      <w:r>
        <w:rPr>
          <w:lang w:eastAsia="en-IN"/>
        </w:rPr>
        <w:pict w14:anchorId="77C920E3">
          <v:rect id="_x0000_i1032" style="width:0;height:1.5pt" o:hralign="center" o:hrstd="t" o:hr="t" fillcolor="#a0a0a0" stroked="f"/>
        </w:pict>
      </w:r>
    </w:p>
    <w:p w14:paraId="01D53784" w14:textId="007D42AB" w:rsidR="003936AF" w:rsidRPr="003936AF" w:rsidRDefault="003936AF" w:rsidP="00943E02">
      <w:pPr>
        <w:pStyle w:val="Subheadddddf"/>
      </w:pPr>
      <w:r w:rsidRPr="003936AF">
        <w:t>Summary: C — The Foundation Beneath the Future</w:t>
      </w:r>
    </w:p>
    <w:p w14:paraId="6BBF723B" w14:textId="77777777" w:rsidR="003936AF" w:rsidRPr="003936AF" w:rsidRDefault="003936AF" w:rsidP="00943E02">
      <w:pPr>
        <w:pStyle w:val="texxtt"/>
        <w:rPr>
          <w:lang w:eastAsia="en-IN"/>
        </w:rPr>
      </w:pPr>
      <w:r w:rsidRPr="003936AF">
        <w:rPr>
          <w:lang w:eastAsia="en-IN"/>
        </w:rPr>
        <w:t xml:space="preserve">Learning C is like learning the grammar of the programming world. It builds the foundation upon which every other language, concept, and framework stands. In a world increasingly dominated by Artificial Intelligence, automation, and abstraction, understanding C reconnects you to the </w:t>
      </w:r>
      <w:r w:rsidRPr="003936AF">
        <w:rPr>
          <w:i/>
          <w:iCs/>
          <w:lang w:eastAsia="en-IN"/>
        </w:rPr>
        <w:t>essence</w:t>
      </w:r>
      <w:r w:rsidRPr="003936AF">
        <w:rPr>
          <w:lang w:eastAsia="en-IN"/>
        </w:rPr>
        <w:t xml:space="preserve"> of computing — logic, performance, and precision.</w:t>
      </w:r>
    </w:p>
    <w:p w14:paraId="2A8E32E1" w14:textId="77777777" w:rsidR="003936AF" w:rsidRPr="003936AF" w:rsidRDefault="003936AF" w:rsidP="003936AF">
      <w:pPr>
        <w:spacing w:before="100" w:beforeAutospacing="1" w:after="100" w:afterAutospacing="1" w:line="240" w:lineRule="auto"/>
        <w:rPr>
          <w:rFonts w:ascii="Amasis MT Pro" w:eastAsia="Times New Roman" w:hAnsi="Amasis MT Pro" w:cs="Times New Roman"/>
          <w:kern w:val="0"/>
          <w:lang w:eastAsia="en-IN"/>
          <w14:ligatures w14:val="none"/>
        </w:rPr>
      </w:pPr>
      <w:r w:rsidRPr="003936AF">
        <w:rPr>
          <w:rFonts w:ascii="Amasis MT Pro" w:eastAsia="Times New Roman" w:hAnsi="Amasis MT Pro" w:cs="Times New Roman"/>
          <w:kern w:val="0"/>
          <w:lang w:eastAsia="en-IN"/>
          <w14:ligatures w14:val="none"/>
        </w:rPr>
        <w:t xml:space="preserve">C empowers you to not just use technology, but to understand and improve it. It transforms you from a passive programmer into a true engineer — someone who knows </w:t>
      </w:r>
      <w:r w:rsidRPr="003936AF">
        <w:rPr>
          <w:rFonts w:ascii="Amasis MT Pro" w:eastAsia="Times New Roman" w:hAnsi="Amasis MT Pro" w:cs="Times New Roman"/>
          <w:i/>
          <w:iCs/>
          <w:kern w:val="0"/>
          <w:lang w:eastAsia="en-IN"/>
          <w14:ligatures w14:val="none"/>
        </w:rPr>
        <w:t>why</w:t>
      </w:r>
      <w:r w:rsidRPr="003936AF">
        <w:rPr>
          <w:rFonts w:ascii="Amasis MT Pro" w:eastAsia="Times New Roman" w:hAnsi="Amasis MT Pro" w:cs="Times New Roman"/>
          <w:kern w:val="0"/>
          <w:lang w:eastAsia="en-IN"/>
          <w14:ligatures w14:val="none"/>
        </w:rPr>
        <w:t xml:space="preserve"> code works, </w:t>
      </w:r>
      <w:r w:rsidRPr="003936AF">
        <w:rPr>
          <w:rFonts w:ascii="Amasis MT Pro" w:eastAsia="Times New Roman" w:hAnsi="Amasis MT Pro" w:cs="Times New Roman"/>
          <w:i/>
          <w:iCs/>
          <w:kern w:val="0"/>
          <w:lang w:eastAsia="en-IN"/>
          <w14:ligatures w14:val="none"/>
        </w:rPr>
        <w:t>how</w:t>
      </w:r>
      <w:r w:rsidRPr="003936AF">
        <w:rPr>
          <w:rFonts w:ascii="Amasis MT Pro" w:eastAsia="Times New Roman" w:hAnsi="Amasis MT Pro" w:cs="Times New Roman"/>
          <w:kern w:val="0"/>
          <w:lang w:eastAsia="en-IN"/>
          <w14:ligatures w14:val="none"/>
        </w:rPr>
        <w:t xml:space="preserve"> machines execute instructions, and </w:t>
      </w:r>
      <w:r w:rsidRPr="003936AF">
        <w:rPr>
          <w:rFonts w:ascii="Amasis MT Pro" w:eastAsia="Times New Roman" w:hAnsi="Amasis MT Pro" w:cs="Times New Roman"/>
          <w:i/>
          <w:iCs/>
          <w:kern w:val="0"/>
          <w:lang w:eastAsia="en-IN"/>
          <w14:ligatures w14:val="none"/>
        </w:rPr>
        <w:t>what</w:t>
      </w:r>
      <w:r w:rsidRPr="003936AF">
        <w:rPr>
          <w:rFonts w:ascii="Amasis MT Pro" w:eastAsia="Times New Roman" w:hAnsi="Amasis MT Pro" w:cs="Times New Roman"/>
          <w:kern w:val="0"/>
          <w:lang w:eastAsia="en-IN"/>
          <w14:ligatures w14:val="none"/>
        </w:rPr>
        <w:t xml:space="preserve"> makes technology perform efficiently.</w:t>
      </w:r>
    </w:p>
    <w:p w14:paraId="2C42AC71" w14:textId="77777777" w:rsidR="003936AF" w:rsidRPr="003936AF" w:rsidRDefault="003936AF" w:rsidP="00943E02">
      <w:pPr>
        <w:pStyle w:val="texxtt"/>
        <w:rPr>
          <w:lang w:eastAsia="en-IN"/>
        </w:rPr>
      </w:pPr>
      <w:r w:rsidRPr="003936AF">
        <w:rPr>
          <w:lang w:eastAsia="en-IN"/>
        </w:rPr>
        <w:t xml:space="preserve">While AI may shape the future of programming, </w:t>
      </w:r>
      <w:r w:rsidRPr="003936AF">
        <w:rPr>
          <w:b/>
          <w:bCs/>
          <w:lang w:eastAsia="en-IN"/>
        </w:rPr>
        <w:t>C shapes the programmers of the future.</w:t>
      </w:r>
    </w:p>
    <w:p w14:paraId="62049589" w14:textId="77777777" w:rsidR="00943E02" w:rsidRDefault="00943E02">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6004278D" w14:textId="77777777" w:rsidR="00436910" w:rsidRDefault="00436910" w:rsidP="00436910">
      <w:pPr>
        <w:pStyle w:val="Chnao"/>
      </w:pPr>
    </w:p>
    <w:p w14:paraId="1B6A73E4" w14:textId="4637A6BB" w:rsidR="003936AF" w:rsidRPr="003936AF" w:rsidRDefault="003936AF" w:rsidP="00436910">
      <w:pPr>
        <w:pStyle w:val="Chanem"/>
      </w:pPr>
      <w:bookmarkStart w:id="6" w:name="_Toc212038246"/>
      <w:bookmarkStart w:id="7" w:name="_Toc212290908"/>
      <w:r w:rsidRPr="003936AF">
        <w:t>Who Should Read This Book (and Why C Still Matters in the AI Era)</w:t>
      </w:r>
      <w:bookmarkEnd w:id="6"/>
      <w:bookmarkEnd w:id="7"/>
    </w:p>
    <w:p w14:paraId="5DECC260" w14:textId="77777777" w:rsidR="003936AF" w:rsidRPr="003936AF" w:rsidRDefault="003936AF" w:rsidP="00943E02">
      <w:pPr>
        <w:pStyle w:val="texxtt"/>
        <w:rPr>
          <w:lang w:eastAsia="en-IN"/>
        </w:rPr>
      </w:pPr>
      <w:r w:rsidRPr="003936AF">
        <w:rPr>
          <w:lang w:eastAsia="en-IN"/>
        </w:rPr>
        <w:t xml:space="preserve">In today’s world, Artificial Intelligence and automation dominate the technology landscape. Tools can generate code, frameworks evolve faster than ever, and programming seems easier on the surface. Yet beneath all the modern innovations, the </w:t>
      </w:r>
      <w:r w:rsidRPr="003936AF">
        <w:rPr>
          <w:b/>
          <w:bCs/>
          <w:lang w:eastAsia="en-IN"/>
        </w:rPr>
        <w:t>core principles of computing remain unchanged</w:t>
      </w:r>
      <w:r w:rsidRPr="003936AF">
        <w:rPr>
          <w:lang w:eastAsia="en-IN"/>
        </w:rPr>
        <w:t xml:space="preserve"> — and those principles are best understood through the C language.</w:t>
      </w:r>
    </w:p>
    <w:p w14:paraId="5EE9C0D4" w14:textId="77777777" w:rsidR="003936AF" w:rsidRPr="003936AF" w:rsidRDefault="003936AF" w:rsidP="00943E02">
      <w:pPr>
        <w:pStyle w:val="texxtt"/>
        <w:rPr>
          <w:lang w:eastAsia="en-IN"/>
        </w:rPr>
      </w:pPr>
      <w:r w:rsidRPr="003936AF">
        <w:rPr>
          <w:lang w:eastAsia="en-IN"/>
        </w:rPr>
        <w:t xml:space="preserve">This book, </w:t>
      </w:r>
      <w:r w:rsidRPr="003936AF">
        <w:rPr>
          <w:i/>
          <w:iCs/>
          <w:lang w:eastAsia="en-IN"/>
        </w:rPr>
        <w:t>“Mastering C Language in Depth: A Beginner’s Guide to Building a Strong Foundation,”</w:t>
      </w:r>
      <w:r w:rsidRPr="003936AF">
        <w:rPr>
          <w:lang w:eastAsia="en-IN"/>
        </w:rPr>
        <w:t xml:space="preserve"> has been carefully designed for readers who want not only to learn programming but to truly </w:t>
      </w:r>
      <w:r w:rsidRPr="003936AF">
        <w:rPr>
          <w:b/>
          <w:bCs/>
          <w:lang w:eastAsia="en-IN"/>
        </w:rPr>
        <w:t>understand how computers think, process, and execute logic</w:t>
      </w:r>
      <w:r w:rsidRPr="003936AF">
        <w:rPr>
          <w:lang w:eastAsia="en-IN"/>
        </w:rPr>
        <w:t xml:space="preserve"> — skills that remain invaluable even in the AI age.</w:t>
      </w:r>
    </w:p>
    <w:p w14:paraId="48976AB1" w14:textId="77777777" w:rsidR="003936AF" w:rsidRPr="003936AF" w:rsidRDefault="003936AF" w:rsidP="00943E02">
      <w:pPr>
        <w:pStyle w:val="texxtt"/>
        <w:rPr>
          <w:lang w:eastAsia="en-IN"/>
        </w:rPr>
      </w:pPr>
      <w:r w:rsidRPr="003936AF">
        <w:rPr>
          <w:lang w:eastAsia="en-IN"/>
        </w:rPr>
        <w:t>Whether you are a complete beginner or an aspiring professional, this guide will help you build the kind of deep understanding that AI cannot replace — the ability to reason, debug, and optimize like a true engineer.</w:t>
      </w:r>
    </w:p>
    <w:p w14:paraId="73E4F4CB" w14:textId="77777777" w:rsidR="003936AF" w:rsidRPr="003936AF" w:rsidRDefault="00000000" w:rsidP="003936AF">
      <w:pPr>
        <w:spacing w:after="0" w:line="240" w:lineRule="auto"/>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pict w14:anchorId="2DEA92EC">
          <v:rect id="_x0000_i1033" style="width:0;height:1.5pt" o:hralign="center" o:hrstd="t" o:hr="t" fillcolor="#a0a0a0" stroked="f"/>
        </w:pict>
      </w:r>
    </w:p>
    <w:p w14:paraId="3190108D" w14:textId="77777777" w:rsidR="003936AF" w:rsidRPr="003936AF" w:rsidRDefault="003936AF" w:rsidP="00943E02">
      <w:pPr>
        <w:pStyle w:val="Subheadddddf"/>
      </w:pPr>
      <w:r w:rsidRPr="003936AF">
        <w:t>1. Complete Beginners in Programming</w:t>
      </w:r>
    </w:p>
    <w:p w14:paraId="7ED7ADFC" w14:textId="77777777" w:rsidR="003936AF" w:rsidRPr="003936AF" w:rsidRDefault="003936AF" w:rsidP="00943E02">
      <w:pPr>
        <w:pStyle w:val="texxtt"/>
        <w:rPr>
          <w:lang w:eastAsia="en-IN"/>
        </w:rPr>
      </w:pPr>
      <w:r w:rsidRPr="003936AF">
        <w:rPr>
          <w:lang w:eastAsia="en-IN"/>
        </w:rPr>
        <w:t xml:space="preserve">If you have never written a single line of code, this book is your perfect starting point. While modern learners are often advised to begin with high-level languages like Python, starting with </w:t>
      </w:r>
      <w:r w:rsidRPr="003936AF">
        <w:rPr>
          <w:b/>
          <w:bCs/>
          <w:lang w:eastAsia="en-IN"/>
        </w:rPr>
        <w:t>C gives you an irreplaceable foundation</w:t>
      </w:r>
      <w:r w:rsidRPr="003936AF">
        <w:rPr>
          <w:lang w:eastAsia="en-IN"/>
        </w:rPr>
        <w:t xml:space="preserve"> in logic, structure, and problem-solving.</w:t>
      </w:r>
    </w:p>
    <w:p w14:paraId="333AA8AA" w14:textId="77777777" w:rsidR="003936AF" w:rsidRPr="003936AF" w:rsidRDefault="003936AF" w:rsidP="00943E02">
      <w:pPr>
        <w:pStyle w:val="texxtt"/>
        <w:rPr>
          <w:lang w:eastAsia="en-IN"/>
        </w:rPr>
      </w:pPr>
      <w:r w:rsidRPr="003936AF">
        <w:rPr>
          <w:lang w:eastAsia="en-IN"/>
        </w:rPr>
        <w:t xml:space="preserve">In this era of AI tools and auto-code generators, </w:t>
      </w:r>
      <w:r w:rsidRPr="003936AF">
        <w:rPr>
          <w:b/>
          <w:bCs/>
          <w:lang w:eastAsia="en-IN"/>
        </w:rPr>
        <w:t>understanding the fundamentals matters more than ever</w:t>
      </w:r>
      <w:r w:rsidRPr="003936AF">
        <w:rPr>
          <w:lang w:eastAsia="en-IN"/>
        </w:rPr>
        <w:t xml:space="preserve">. C teaches you </w:t>
      </w:r>
      <w:r w:rsidRPr="003936AF">
        <w:rPr>
          <w:i/>
          <w:iCs/>
          <w:lang w:eastAsia="en-IN"/>
        </w:rPr>
        <w:t>how</w:t>
      </w:r>
      <w:r w:rsidRPr="003936AF">
        <w:rPr>
          <w:lang w:eastAsia="en-IN"/>
        </w:rPr>
        <w:t xml:space="preserve"> code really works — how computers allocate memory, execute instructions, and process data. By starting with C, you won’t just learn to code; you’ll learn to </w:t>
      </w:r>
      <w:r w:rsidRPr="003936AF">
        <w:rPr>
          <w:i/>
          <w:iCs/>
          <w:lang w:eastAsia="en-IN"/>
        </w:rPr>
        <w:t>think computationally</w:t>
      </w:r>
      <w:r w:rsidRPr="003936AF">
        <w:rPr>
          <w:lang w:eastAsia="en-IN"/>
        </w:rPr>
        <w:t>, building skills that transfer naturally to any modern language.</w:t>
      </w:r>
    </w:p>
    <w:p w14:paraId="6C654F02" w14:textId="77777777" w:rsidR="003936AF" w:rsidRPr="003936AF" w:rsidRDefault="003936AF" w:rsidP="00943E02">
      <w:pPr>
        <w:pStyle w:val="texxtt"/>
        <w:rPr>
          <w:lang w:eastAsia="en-IN"/>
        </w:rPr>
      </w:pPr>
      <w:r w:rsidRPr="003936AF">
        <w:rPr>
          <w:lang w:eastAsia="en-IN"/>
        </w:rPr>
        <w:t>We’ll start from the very basics — what a program is, how compilers translate code into machine instructions, and how the CPU executes logic — before advancing toward pointers, memory management, and data structures. With examples, diagrams, and practice exercises, every concept is explained with simplicity and purpose, ensuring that your first step into programming is strong and meaningful.</w:t>
      </w:r>
    </w:p>
    <w:p w14:paraId="0594E3FC" w14:textId="77777777" w:rsidR="003936AF" w:rsidRPr="003936AF" w:rsidRDefault="00000000" w:rsidP="00943E02">
      <w:pPr>
        <w:pStyle w:val="texxtt"/>
        <w:rPr>
          <w:lang w:eastAsia="en-IN"/>
        </w:rPr>
      </w:pPr>
      <w:r>
        <w:rPr>
          <w:lang w:eastAsia="en-IN"/>
        </w:rPr>
        <w:pict w14:anchorId="1B132C5F">
          <v:rect id="_x0000_i1034" style="width:0;height:1.5pt" o:hralign="center" o:hrstd="t" o:hr="t" fillcolor="#a0a0a0" stroked="f"/>
        </w:pict>
      </w:r>
    </w:p>
    <w:p w14:paraId="12CD566A" w14:textId="77777777" w:rsidR="00436910" w:rsidRDefault="00436910" w:rsidP="00943E02">
      <w:pPr>
        <w:pStyle w:val="Subheadddddf"/>
      </w:pPr>
    </w:p>
    <w:p w14:paraId="3BFAEF86" w14:textId="1A6E4157" w:rsidR="003936AF" w:rsidRPr="003936AF" w:rsidRDefault="003936AF" w:rsidP="00943E02">
      <w:pPr>
        <w:pStyle w:val="Subheadddddf"/>
      </w:pPr>
      <w:r w:rsidRPr="003936AF">
        <w:t>2. Students and Academic Learners</w:t>
      </w:r>
    </w:p>
    <w:p w14:paraId="24C3AB44" w14:textId="77777777" w:rsidR="003936AF" w:rsidRPr="003936AF" w:rsidRDefault="003936AF" w:rsidP="00943E02">
      <w:pPr>
        <w:pStyle w:val="texxtt"/>
        <w:rPr>
          <w:lang w:eastAsia="en-IN"/>
        </w:rPr>
      </w:pPr>
      <w:r w:rsidRPr="003936AF">
        <w:rPr>
          <w:lang w:eastAsia="en-IN"/>
        </w:rPr>
        <w:t xml:space="preserve">Many top universities around the world — including MIT, Stanford, and leading Indian institutes — continue to teach C as the first programming language because it helps students develop </w:t>
      </w:r>
      <w:r w:rsidRPr="003936AF">
        <w:rPr>
          <w:b/>
          <w:bCs/>
          <w:lang w:eastAsia="en-IN"/>
        </w:rPr>
        <w:t>a deeper understanding of computer science fundamentals</w:t>
      </w:r>
      <w:r w:rsidRPr="003936AF">
        <w:rPr>
          <w:lang w:eastAsia="en-IN"/>
        </w:rPr>
        <w:t>.</w:t>
      </w:r>
    </w:p>
    <w:p w14:paraId="018E2367" w14:textId="77777777" w:rsidR="003936AF" w:rsidRPr="003936AF" w:rsidRDefault="003936AF" w:rsidP="00943E02">
      <w:pPr>
        <w:pStyle w:val="texxtt"/>
        <w:rPr>
          <w:lang w:eastAsia="en-IN"/>
        </w:rPr>
      </w:pPr>
      <w:r w:rsidRPr="003936AF">
        <w:rPr>
          <w:lang w:eastAsia="en-IN"/>
        </w:rPr>
        <w:t xml:space="preserve">This book is structured to complement academic courses, but it also goes beyond them by connecting classical C concepts to </w:t>
      </w:r>
      <w:r w:rsidRPr="003936AF">
        <w:rPr>
          <w:b/>
          <w:bCs/>
          <w:lang w:eastAsia="en-IN"/>
        </w:rPr>
        <w:t>modern technologies, including Artificial Intelligence and data-driven applications.</w:t>
      </w:r>
      <w:r w:rsidRPr="003936AF">
        <w:rPr>
          <w:lang w:eastAsia="en-IN"/>
        </w:rPr>
        <w:t xml:space="preserve"> By mastering C, students gain the ability to look beyond libraries and frameworks — to understand the principles that power them.</w:t>
      </w:r>
    </w:p>
    <w:p w14:paraId="44F0D5C6" w14:textId="77777777" w:rsidR="003936AF" w:rsidRPr="003936AF" w:rsidRDefault="003936AF" w:rsidP="00943E02">
      <w:pPr>
        <w:pStyle w:val="texxtt"/>
        <w:rPr>
          <w:lang w:eastAsia="en-IN"/>
        </w:rPr>
      </w:pPr>
      <w:r w:rsidRPr="003936AF">
        <w:rPr>
          <w:lang w:eastAsia="en-IN"/>
        </w:rPr>
        <w:t xml:space="preserve">Whether you’re preparing for exams, assignments, or lab work, this book’s practical examples, conceptual clarity, and real-world explanations will help you move from </w:t>
      </w:r>
      <w:r w:rsidRPr="003936AF">
        <w:rPr>
          <w:i/>
          <w:iCs/>
          <w:lang w:eastAsia="en-IN"/>
        </w:rPr>
        <w:t>rote coding</w:t>
      </w:r>
      <w:r w:rsidRPr="003936AF">
        <w:rPr>
          <w:lang w:eastAsia="en-IN"/>
        </w:rPr>
        <w:t xml:space="preserve"> to </w:t>
      </w:r>
      <w:r w:rsidRPr="003936AF">
        <w:rPr>
          <w:i/>
          <w:iCs/>
          <w:lang w:eastAsia="en-IN"/>
        </w:rPr>
        <w:t>true understanding</w:t>
      </w:r>
      <w:r w:rsidRPr="003936AF">
        <w:rPr>
          <w:lang w:eastAsia="en-IN"/>
        </w:rPr>
        <w:t>.</w:t>
      </w:r>
    </w:p>
    <w:p w14:paraId="6645DEFA" w14:textId="77777777" w:rsidR="003936AF" w:rsidRPr="003936AF" w:rsidRDefault="00000000" w:rsidP="00943E02">
      <w:pPr>
        <w:pStyle w:val="texxtt"/>
        <w:rPr>
          <w:lang w:eastAsia="en-IN"/>
        </w:rPr>
      </w:pPr>
      <w:r>
        <w:rPr>
          <w:lang w:eastAsia="en-IN"/>
        </w:rPr>
        <w:pict w14:anchorId="4999FAAC">
          <v:rect id="_x0000_i1035" style="width:0;height:1.5pt" o:hralign="center" o:hrstd="t" o:hr="t" fillcolor="#a0a0a0" stroked="f"/>
        </w:pict>
      </w:r>
    </w:p>
    <w:p w14:paraId="2187FE28" w14:textId="77777777" w:rsidR="003936AF" w:rsidRPr="003936AF" w:rsidRDefault="003936AF" w:rsidP="00943E02">
      <w:pPr>
        <w:pStyle w:val="Subheadddddf"/>
      </w:pPr>
      <w:r w:rsidRPr="003936AF">
        <w:t>3. Aspiring Software Developers and Engineers</w:t>
      </w:r>
    </w:p>
    <w:p w14:paraId="792DF621" w14:textId="77777777" w:rsidR="003936AF" w:rsidRPr="003936AF" w:rsidRDefault="003936AF" w:rsidP="00943E02">
      <w:pPr>
        <w:pStyle w:val="texxtt"/>
        <w:rPr>
          <w:lang w:eastAsia="en-IN"/>
        </w:rPr>
      </w:pPr>
      <w:r w:rsidRPr="003936AF">
        <w:rPr>
          <w:lang w:eastAsia="en-IN"/>
        </w:rPr>
        <w:t xml:space="preserve">If you aim to become a professional developer, learning C gives you a </w:t>
      </w:r>
      <w:r w:rsidRPr="003936AF">
        <w:rPr>
          <w:b/>
          <w:bCs/>
          <w:lang w:eastAsia="en-IN"/>
        </w:rPr>
        <w:t>competitive edge that even AI tools cannot replicate.</w:t>
      </w:r>
    </w:p>
    <w:p w14:paraId="734859A1" w14:textId="77777777" w:rsidR="003936AF" w:rsidRPr="003936AF" w:rsidRDefault="003936AF" w:rsidP="00943E02">
      <w:pPr>
        <w:pStyle w:val="texxtt"/>
        <w:rPr>
          <w:lang w:eastAsia="en-IN"/>
        </w:rPr>
      </w:pPr>
      <w:r w:rsidRPr="003936AF">
        <w:rPr>
          <w:lang w:eastAsia="en-IN"/>
        </w:rPr>
        <w:t>C forces you to think like a programmer — analytically, logically, and precisely. It teaches you how data structures truly function, how memory is managed, and how performance is optimized. Once you’ve mastered pointers in C, you’ll instantly understand references in Python or Java. Once you’ve worked with structures and functions, you’ll find object-oriented programming intuitive.</w:t>
      </w:r>
    </w:p>
    <w:p w14:paraId="39A36941" w14:textId="77777777" w:rsidR="003936AF" w:rsidRPr="003936AF" w:rsidRDefault="003936AF" w:rsidP="00943E02">
      <w:pPr>
        <w:pStyle w:val="texxtt"/>
        <w:rPr>
          <w:lang w:eastAsia="en-IN"/>
        </w:rPr>
      </w:pPr>
      <w:r w:rsidRPr="003936AF">
        <w:rPr>
          <w:lang w:eastAsia="en-IN"/>
        </w:rPr>
        <w:t xml:space="preserve">Most importantly, in this AI-driven era where code generation tools can produce syntax, </w:t>
      </w:r>
      <w:r w:rsidRPr="003936AF">
        <w:rPr>
          <w:b/>
          <w:bCs/>
          <w:lang w:eastAsia="en-IN"/>
        </w:rPr>
        <w:t>understanding C gives you mastery over logic — the one skill that automation can’t replace.</w:t>
      </w:r>
      <w:r w:rsidRPr="003936AF">
        <w:rPr>
          <w:lang w:eastAsia="en-IN"/>
        </w:rPr>
        <w:t xml:space="preserve"> This book equips you not only to write code but to understand </w:t>
      </w:r>
      <w:r w:rsidRPr="003936AF">
        <w:rPr>
          <w:i/>
          <w:iCs/>
          <w:lang w:eastAsia="en-IN"/>
        </w:rPr>
        <w:t>why</w:t>
      </w:r>
      <w:r w:rsidRPr="003936AF">
        <w:rPr>
          <w:lang w:eastAsia="en-IN"/>
        </w:rPr>
        <w:t xml:space="preserve"> that code works, </w:t>
      </w:r>
      <w:r w:rsidRPr="003936AF">
        <w:rPr>
          <w:i/>
          <w:iCs/>
          <w:lang w:eastAsia="en-IN"/>
        </w:rPr>
        <w:t>how</w:t>
      </w:r>
      <w:r w:rsidRPr="003936AF">
        <w:rPr>
          <w:lang w:eastAsia="en-IN"/>
        </w:rPr>
        <w:t xml:space="preserve"> it executes, and </w:t>
      </w:r>
      <w:r w:rsidRPr="003936AF">
        <w:rPr>
          <w:i/>
          <w:iCs/>
          <w:lang w:eastAsia="en-IN"/>
        </w:rPr>
        <w:t>how</w:t>
      </w:r>
      <w:r w:rsidRPr="003936AF">
        <w:rPr>
          <w:lang w:eastAsia="en-IN"/>
        </w:rPr>
        <w:t xml:space="preserve"> to make it better.</w:t>
      </w:r>
    </w:p>
    <w:p w14:paraId="4D09AE84" w14:textId="77777777" w:rsidR="003936AF" w:rsidRPr="003936AF" w:rsidRDefault="00000000" w:rsidP="00943E02">
      <w:pPr>
        <w:pStyle w:val="texxtt"/>
        <w:rPr>
          <w:lang w:eastAsia="en-IN"/>
        </w:rPr>
      </w:pPr>
      <w:r>
        <w:rPr>
          <w:lang w:eastAsia="en-IN"/>
        </w:rPr>
        <w:pict w14:anchorId="3332813C">
          <v:rect id="_x0000_i1036" style="width:0;height:1.5pt" o:hralign="center" o:hrstd="t" o:hr="t" fillcolor="#a0a0a0" stroked="f"/>
        </w:pict>
      </w:r>
    </w:p>
    <w:p w14:paraId="0778D7DF" w14:textId="77777777" w:rsidR="003936AF" w:rsidRPr="003936AF" w:rsidRDefault="003936AF" w:rsidP="00943E02">
      <w:pPr>
        <w:pStyle w:val="Subheadddddf"/>
      </w:pPr>
      <w:r w:rsidRPr="003936AF">
        <w:t>4. Embedded Systems and Hardware Enthusiasts</w:t>
      </w:r>
    </w:p>
    <w:p w14:paraId="41FE384A" w14:textId="77777777" w:rsidR="003936AF" w:rsidRPr="003936AF" w:rsidRDefault="003936AF" w:rsidP="00943E02">
      <w:pPr>
        <w:pStyle w:val="texxtt"/>
        <w:rPr>
          <w:lang w:eastAsia="en-IN"/>
        </w:rPr>
      </w:pPr>
      <w:r w:rsidRPr="003936AF">
        <w:rPr>
          <w:lang w:eastAsia="en-IN"/>
        </w:rPr>
        <w:t>If you’re fascinated by hardware, robotics, IoT, or low-level systems, this book lays the essential groundwork. C is the undisputed language of embedded systems — it gives you direct access to the hardware, allowing you to program microcontrollers, develop device drivers, and work with limited-memory environments.</w:t>
      </w:r>
    </w:p>
    <w:p w14:paraId="50C24427" w14:textId="77777777" w:rsidR="003936AF" w:rsidRPr="003936AF" w:rsidRDefault="003936AF" w:rsidP="00943E02">
      <w:pPr>
        <w:pStyle w:val="texxtt"/>
        <w:rPr>
          <w:lang w:eastAsia="en-IN"/>
        </w:rPr>
      </w:pPr>
      <w:r w:rsidRPr="003936AF">
        <w:rPr>
          <w:lang w:eastAsia="en-IN"/>
        </w:rPr>
        <w:t xml:space="preserve">In the age of AI and edge computing, </w:t>
      </w:r>
      <w:r w:rsidRPr="003936AF">
        <w:rPr>
          <w:b/>
          <w:bCs/>
          <w:lang w:eastAsia="en-IN"/>
        </w:rPr>
        <w:t>the intelligence of machines depends on the efficiency of their embedded software.</w:t>
      </w:r>
      <w:r w:rsidRPr="003936AF">
        <w:rPr>
          <w:lang w:eastAsia="en-IN"/>
        </w:rPr>
        <w:t xml:space="preserve"> Whether it’s a smart sensor, a drone, or a robotic arm, C powers the real-time decision-making happening under the hood.</w:t>
      </w:r>
    </w:p>
    <w:p w14:paraId="47BD5AC5" w14:textId="77777777" w:rsidR="003936AF" w:rsidRPr="003936AF" w:rsidRDefault="003936AF" w:rsidP="00943E02">
      <w:pPr>
        <w:pStyle w:val="texxtt"/>
        <w:rPr>
          <w:lang w:eastAsia="en-IN"/>
        </w:rPr>
      </w:pPr>
      <w:r w:rsidRPr="003936AF">
        <w:rPr>
          <w:lang w:eastAsia="en-IN"/>
        </w:rPr>
        <w:t>This book introduces the foundational concepts — memory models, bitwise operations, pointer arithmetic — that will later help you design efficient, real-world embedded and IoT solutions.</w:t>
      </w:r>
    </w:p>
    <w:p w14:paraId="464FFFCC" w14:textId="77777777" w:rsidR="003936AF" w:rsidRPr="003936AF" w:rsidRDefault="00000000" w:rsidP="00943E02">
      <w:pPr>
        <w:pStyle w:val="texxtt"/>
        <w:rPr>
          <w:lang w:eastAsia="en-IN"/>
        </w:rPr>
      </w:pPr>
      <w:r>
        <w:rPr>
          <w:lang w:eastAsia="en-IN"/>
        </w:rPr>
        <w:pict w14:anchorId="3394B217">
          <v:rect id="_x0000_i1037" style="width:0;height:1.5pt" o:hralign="center" o:hrstd="t" o:hr="t" fillcolor="#a0a0a0" stroked="f"/>
        </w:pict>
      </w:r>
    </w:p>
    <w:p w14:paraId="061512D9" w14:textId="77777777" w:rsidR="003936AF" w:rsidRPr="003936AF" w:rsidRDefault="003936AF" w:rsidP="00943E02">
      <w:pPr>
        <w:pStyle w:val="Subheadddddf"/>
      </w:pPr>
      <w:r w:rsidRPr="003936AF">
        <w:t>5. Job Seekers and Interview Candidates</w:t>
      </w:r>
    </w:p>
    <w:p w14:paraId="7180CB39" w14:textId="77777777" w:rsidR="003936AF" w:rsidRPr="003936AF" w:rsidRDefault="003936AF" w:rsidP="00943E02">
      <w:pPr>
        <w:pStyle w:val="texxtt"/>
        <w:rPr>
          <w:lang w:eastAsia="en-IN"/>
        </w:rPr>
      </w:pPr>
      <w:r w:rsidRPr="003936AF">
        <w:rPr>
          <w:lang w:eastAsia="en-IN"/>
        </w:rPr>
        <w:t xml:space="preserve">C remains one of the most </w:t>
      </w:r>
      <w:r w:rsidRPr="003936AF">
        <w:rPr>
          <w:b/>
          <w:bCs/>
          <w:lang w:eastAsia="en-IN"/>
        </w:rPr>
        <w:t>interview-relevant programming languages</w:t>
      </w:r>
      <w:r w:rsidRPr="003936AF">
        <w:rPr>
          <w:lang w:eastAsia="en-IN"/>
        </w:rPr>
        <w:t xml:space="preserve"> in the software industry. Top companies — including Google, Microsoft, and Apple — still test candidates on concepts like pointers, memory management, and data structures implemented in C.</w:t>
      </w:r>
    </w:p>
    <w:p w14:paraId="750132FA" w14:textId="77777777" w:rsidR="003936AF" w:rsidRPr="003936AF" w:rsidRDefault="003936AF" w:rsidP="00943E02">
      <w:pPr>
        <w:pStyle w:val="texxtt"/>
        <w:rPr>
          <w:lang w:eastAsia="en-IN"/>
        </w:rPr>
      </w:pPr>
      <w:r w:rsidRPr="003936AF">
        <w:rPr>
          <w:lang w:eastAsia="en-IN"/>
        </w:rPr>
        <w:t xml:space="preserve">For roles involving embedded systems, kernel development, cybersecurity, firmware design, or even backend systems, </w:t>
      </w:r>
      <w:r w:rsidRPr="003936AF">
        <w:rPr>
          <w:b/>
          <w:bCs/>
          <w:lang w:eastAsia="en-IN"/>
        </w:rPr>
        <w:t>a solid grasp of C can set you apart</w:t>
      </w:r>
      <w:r w:rsidRPr="003936AF">
        <w:rPr>
          <w:lang w:eastAsia="en-IN"/>
        </w:rPr>
        <w:t>. This book includes examples, exercises, and interview-oriented insights designed to strengthen your confidence and problem-solving skills.</w:t>
      </w:r>
    </w:p>
    <w:p w14:paraId="4A0DA8F7" w14:textId="77777777" w:rsidR="003936AF" w:rsidRPr="003936AF" w:rsidRDefault="003936AF" w:rsidP="00943E02">
      <w:pPr>
        <w:pStyle w:val="texxtt"/>
        <w:rPr>
          <w:lang w:eastAsia="en-IN"/>
        </w:rPr>
      </w:pPr>
      <w:r w:rsidRPr="003936AF">
        <w:rPr>
          <w:lang w:eastAsia="en-IN"/>
        </w:rPr>
        <w:t>Even in AI and data-centric roles, understanding C gives you an edge — because the frameworks and libraries you rely on (TensorFlow, PyTorch, and others) are themselves written in C or C++. Learning C helps you understand and optimize these technologies more effectively.</w:t>
      </w:r>
    </w:p>
    <w:p w14:paraId="0917E739" w14:textId="77777777" w:rsidR="003936AF" w:rsidRPr="003936AF" w:rsidRDefault="00000000" w:rsidP="00943E02">
      <w:pPr>
        <w:pStyle w:val="texxtt"/>
        <w:rPr>
          <w:lang w:eastAsia="en-IN"/>
        </w:rPr>
      </w:pPr>
      <w:r>
        <w:rPr>
          <w:lang w:eastAsia="en-IN"/>
        </w:rPr>
        <w:pict w14:anchorId="6A80E748">
          <v:rect id="_x0000_i1038" style="width:0;height:1.5pt" o:hralign="center" o:hrstd="t" o:hr="t" fillcolor="#a0a0a0" stroked="f"/>
        </w:pict>
      </w:r>
    </w:p>
    <w:p w14:paraId="750E20DD" w14:textId="77777777" w:rsidR="003936AF" w:rsidRPr="003936AF" w:rsidRDefault="003936AF" w:rsidP="00943E02">
      <w:pPr>
        <w:pStyle w:val="Subheadddddf"/>
      </w:pPr>
      <w:r w:rsidRPr="003936AF">
        <w:t>6. Self-Learners and Programming Enthusiasts</w:t>
      </w:r>
    </w:p>
    <w:p w14:paraId="3A0FB01A" w14:textId="77777777" w:rsidR="003936AF" w:rsidRPr="003936AF" w:rsidRDefault="003936AF" w:rsidP="00943E02">
      <w:pPr>
        <w:pStyle w:val="texxtt"/>
        <w:rPr>
          <w:lang w:eastAsia="en-IN"/>
        </w:rPr>
      </w:pPr>
      <w:r w:rsidRPr="003936AF">
        <w:rPr>
          <w:lang w:eastAsia="en-IN"/>
        </w:rPr>
        <w:t xml:space="preserve">If you’re learning programming for curiosity, self-growth, or passion, </w:t>
      </w:r>
      <w:r w:rsidRPr="003936AF">
        <w:rPr>
          <w:b/>
          <w:bCs/>
          <w:lang w:eastAsia="en-IN"/>
        </w:rPr>
        <w:t>C offers the most rewarding and enlightening journey you can take.</w:t>
      </w:r>
    </w:p>
    <w:p w14:paraId="06E3ABFE" w14:textId="77777777" w:rsidR="003936AF" w:rsidRPr="003936AF" w:rsidRDefault="003936AF" w:rsidP="00943E02">
      <w:pPr>
        <w:pStyle w:val="texxtt"/>
        <w:rPr>
          <w:lang w:eastAsia="en-IN"/>
        </w:rPr>
      </w:pPr>
      <w:r w:rsidRPr="003936AF">
        <w:rPr>
          <w:lang w:eastAsia="en-IN"/>
        </w:rPr>
        <w:t xml:space="preserve">AI tools can generate code, but they cannot replace the joy of understanding </w:t>
      </w:r>
      <w:r w:rsidRPr="003936AF">
        <w:rPr>
          <w:i/>
          <w:iCs/>
          <w:lang w:eastAsia="en-IN"/>
        </w:rPr>
        <w:t>how</w:t>
      </w:r>
      <w:r w:rsidRPr="003936AF">
        <w:rPr>
          <w:lang w:eastAsia="en-IN"/>
        </w:rPr>
        <w:t xml:space="preserve"> that code truly works. Learning C gives you that satisfaction — the ability to peek behind the curtain of abstraction and see how logic becomes computation.</w:t>
      </w:r>
    </w:p>
    <w:p w14:paraId="6749DAE1" w14:textId="77777777" w:rsidR="003936AF" w:rsidRPr="003936AF" w:rsidRDefault="003936AF" w:rsidP="00943E02">
      <w:pPr>
        <w:pStyle w:val="texxtt"/>
        <w:rPr>
          <w:lang w:eastAsia="en-IN"/>
        </w:rPr>
      </w:pPr>
      <w:r w:rsidRPr="003936AF">
        <w:rPr>
          <w:lang w:eastAsia="en-IN"/>
        </w:rPr>
        <w:t>This book is built for independent learners. Every chapter introduces concepts progressively, with clear explanations, examples, and exercises. Whether you study an hour a day or explore in-depth over weeks, you’ll build a genuine understanding of how computers think — something few high-level languages can offer.</w:t>
      </w:r>
    </w:p>
    <w:p w14:paraId="175EDF01" w14:textId="77777777" w:rsidR="003936AF" w:rsidRPr="003936AF" w:rsidRDefault="00000000" w:rsidP="00943E02">
      <w:pPr>
        <w:pStyle w:val="texxtt"/>
        <w:rPr>
          <w:lang w:eastAsia="en-IN"/>
        </w:rPr>
      </w:pPr>
      <w:r>
        <w:rPr>
          <w:lang w:eastAsia="en-IN"/>
        </w:rPr>
        <w:pict w14:anchorId="6E35A792">
          <v:rect id="_x0000_i1039" style="width:0;height:1.5pt" o:hralign="center" o:hrstd="t" o:hr="t" fillcolor="#a0a0a0" stroked="f"/>
        </w:pict>
      </w:r>
    </w:p>
    <w:p w14:paraId="2D9DE71B" w14:textId="77777777" w:rsidR="003936AF" w:rsidRPr="003936AF" w:rsidRDefault="003936AF" w:rsidP="00943E02">
      <w:pPr>
        <w:pStyle w:val="Subheadddddf"/>
      </w:pPr>
      <w:r w:rsidRPr="003936AF">
        <w:t>In Summary</w:t>
      </w:r>
    </w:p>
    <w:p w14:paraId="1DB7C410" w14:textId="77777777" w:rsidR="003936AF" w:rsidRPr="003936AF" w:rsidRDefault="003936AF" w:rsidP="00943E02">
      <w:pPr>
        <w:pStyle w:val="texxtt"/>
        <w:rPr>
          <w:lang w:eastAsia="en-IN"/>
        </w:rPr>
      </w:pPr>
      <w:r w:rsidRPr="003936AF">
        <w:rPr>
          <w:lang w:eastAsia="en-IN"/>
        </w:rPr>
        <w:t xml:space="preserve">This book is for anyone who believes that </w:t>
      </w:r>
      <w:r w:rsidRPr="003936AF">
        <w:rPr>
          <w:b/>
          <w:bCs/>
          <w:lang w:eastAsia="en-IN"/>
        </w:rPr>
        <w:t>true mastery begins with understanding the fundamentals.</w:t>
      </w:r>
      <w:r w:rsidRPr="003936AF">
        <w:rPr>
          <w:lang w:eastAsia="en-IN"/>
        </w:rPr>
        <w:br/>
        <w:t>In an era ruled by Artificial Intelligence and automation, learning C is more than an academic exercise — it’s a journey into the heart of computing itself.</w:t>
      </w:r>
    </w:p>
    <w:p w14:paraId="7A166003" w14:textId="77777777" w:rsidR="00943E02" w:rsidRDefault="003936AF" w:rsidP="00943E02">
      <w:pPr>
        <w:pStyle w:val="texxtt"/>
        <w:rPr>
          <w:lang w:eastAsia="en-IN"/>
        </w:rPr>
      </w:pPr>
      <w:r w:rsidRPr="003936AF">
        <w:rPr>
          <w:lang w:eastAsia="en-IN"/>
        </w:rPr>
        <w:t xml:space="preserve">C doesn’t just teach you to write programs; it teaches you to </w:t>
      </w:r>
      <w:r w:rsidRPr="003936AF">
        <w:rPr>
          <w:b/>
          <w:bCs/>
          <w:lang w:eastAsia="en-IN"/>
        </w:rPr>
        <w:t>think like a programmer, reason like an engineer, and create like an innovator.</w:t>
      </w:r>
    </w:p>
    <w:p w14:paraId="27F59034" w14:textId="12A9D03E" w:rsidR="00436910" w:rsidRDefault="003936AF" w:rsidP="00436910">
      <w:pPr>
        <w:pStyle w:val="texxtt"/>
        <w:rPr>
          <w:lang w:eastAsia="en-IN"/>
        </w:rPr>
      </w:pPr>
      <w:r w:rsidRPr="003936AF">
        <w:rPr>
          <w:lang w:eastAsia="en-IN"/>
        </w:rPr>
        <w:t>As technology evolves, trends will come and go, but the principles you’ll learn here will remain your strongest foundation — empowering you to build, adapt, and excel in whatever the future holds.</w:t>
      </w:r>
      <w:r w:rsidR="00436910">
        <w:rPr>
          <w:lang w:eastAsia="en-IN"/>
        </w:rPr>
        <w:br w:type="page"/>
      </w:r>
    </w:p>
    <w:p w14:paraId="6D8551F1" w14:textId="77777777" w:rsidR="00436910" w:rsidRDefault="00436910">
      <w:pPr>
        <w:rPr>
          <w:rFonts w:ascii="Bembo" w:hAnsi="Bembo"/>
          <w:sz w:val="25"/>
          <w:szCs w:val="25"/>
          <w:lang w:eastAsia="en-IN"/>
        </w:rPr>
      </w:pPr>
      <w:r>
        <w:rPr>
          <w:lang w:eastAsia="en-IN"/>
        </w:rPr>
        <w:br w:type="page"/>
      </w:r>
    </w:p>
    <w:bookmarkStart w:id="8" w:name="_Toc212290909" w:displacedByCustomXml="next"/>
    <w:sdt>
      <w:sdtPr>
        <w:rPr>
          <w:rFonts w:asciiTheme="minorHAnsi" w:eastAsiaTheme="minorHAnsi" w:hAnsiTheme="minorHAnsi" w:cstheme="minorBidi"/>
          <w:b w:val="0"/>
          <w:bCs w:val="0"/>
          <w:kern w:val="2"/>
          <w:sz w:val="24"/>
          <w:szCs w:val="24"/>
          <w:lang w:eastAsia="en-US"/>
          <w14:ligatures w14:val="standardContextual"/>
        </w:rPr>
        <w:id w:val="2142774109"/>
        <w:docPartObj>
          <w:docPartGallery w:val="Table of Contents"/>
          <w:docPartUnique/>
        </w:docPartObj>
      </w:sdtPr>
      <w:sdtEndPr>
        <w:rPr>
          <w:rFonts w:ascii="Bembo" w:hAnsi="Bembo"/>
          <w:noProof/>
          <w:sz w:val="25"/>
          <w:szCs w:val="25"/>
        </w:rPr>
      </w:sdtEndPr>
      <w:sdtContent>
        <w:p w14:paraId="5BA9154B" w14:textId="322E98B7" w:rsidR="00436910" w:rsidRDefault="00436910" w:rsidP="00B61FD0">
          <w:pPr>
            <w:pStyle w:val="Chanem"/>
          </w:pPr>
          <w:r>
            <w:t>Contents</w:t>
          </w:r>
          <w:bookmarkEnd w:id="8"/>
        </w:p>
        <w:p w14:paraId="7CA300C0" w14:textId="3EA6A947" w:rsidR="00C74C74" w:rsidRDefault="00436910" w:rsidP="00C74C74">
          <w:pPr>
            <w:pStyle w:val="TOC2"/>
            <w:rPr>
              <w:rFonts w:eastAsiaTheme="minorEastAsia"/>
              <w:lang w:eastAsia="en-IN"/>
            </w:rPr>
          </w:pPr>
          <w:r w:rsidRPr="00B61FD0">
            <w:rPr>
              <w:rFonts w:asciiTheme="minorHAnsi" w:hAnsiTheme="minorHAnsi"/>
              <w:noProof w:val="0"/>
              <w:sz w:val="24"/>
              <w:szCs w:val="24"/>
            </w:rPr>
            <w:fldChar w:fldCharType="begin"/>
          </w:r>
          <w:r w:rsidRPr="00B61FD0">
            <w:instrText xml:space="preserve"> TOC \o "1-3" \h \z \u </w:instrText>
          </w:r>
          <w:r w:rsidRPr="00B61FD0">
            <w:rPr>
              <w:rFonts w:asciiTheme="minorHAnsi" w:hAnsiTheme="minorHAnsi"/>
              <w:noProof w:val="0"/>
              <w:sz w:val="24"/>
              <w:szCs w:val="24"/>
            </w:rPr>
            <w:fldChar w:fldCharType="separate"/>
          </w:r>
        </w:p>
        <w:p w14:paraId="1460B8B1" w14:textId="646D6304" w:rsidR="00C74C74" w:rsidRPr="00C74C74" w:rsidRDefault="00C74C74">
          <w:pPr>
            <w:pStyle w:val="TOC1"/>
            <w:rPr>
              <w:rFonts w:eastAsiaTheme="minorEastAsia"/>
              <w:b w:val="0"/>
              <w:bCs w:val="0"/>
              <w:lang w:eastAsia="en-IN"/>
            </w:rPr>
          </w:pPr>
          <w:hyperlink w:anchor="_Toc212290910" w:history="1">
            <w:r w:rsidRPr="00C74C74">
              <w:rPr>
                <w:rStyle w:val="Hyperlink"/>
                <w:u w:val="none"/>
              </w:rPr>
              <w:t>Unit I -  Foundation Chapters</w:t>
            </w:r>
            <w:r w:rsidRPr="00C74C74">
              <w:rPr>
                <w:webHidden/>
              </w:rPr>
              <w:tab/>
            </w:r>
            <w:r w:rsidRPr="00C74C74">
              <w:rPr>
                <w:webHidden/>
              </w:rPr>
              <w:fldChar w:fldCharType="begin"/>
            </w:r>
            <w:r w:rsidRPr="00C74C74">
              <w:rPr>
                <w:webHidden/>
              </w:rPr>
              <w:instrText xml:space="preserve"> PAGEREF _Toc212290910 \h </w:instrText>
            </w:r>
            <w:r w:rsidRPr="00C74C74">
              <w:rPr>
                <w:webHidden/>
              </w:rPr>
            </w:r>
            <w:r w:rsidRPr="00C74C74">
              <w:rPr>
                <w:webHidden/>
              </w:rPr>
              <w:fldChar w:fldCharType="separate"/>
            </w:r>
            <w:r w:rsidR="00805ED0">
              <w:rPr>
                <w:webHidden/>
              </w:rPr>
              <w:t>1</w:t>
            </w:r>
            <w:r w:rsidRPr="00C74C74">
              <w:rPr>
                <w:webHidden/>
              </w:rPr>
              <w:fldChar w:fldCharType="end"/>
            </w:r>
          </w:hyperlink>
        </w:p>
        <w:p w14:paraId="7E57A68B" w14:textId="20B155A5" w:rsidR="00C74C74" w:rsidRPr="00C74C74" w:rsidRDefault="00C74C74" w:rsidP="00C74C74">
          <w:pPr>
            <w:pStyle w:val="TOC2"/>
            <w:rPr>
              <w:rFonts w:eastAsiaTheme="minorEastAsia"/>
              <w:lang w:eastAsia="en-IN"/>
            </w:rPr>
          </w:pPr>
          <w:hyperlink w:anchor="_Toc212290911" w:history="1">
            <w:r w:rsidRPr="00C74C74">
              <w:rPr>
                <w:rStyle w:val="Hyperlink"/>
                <w:u w:val="none"/>
              </w:rPr>
              <w:t>Chapter 1:</w:t>
            </w:r>
          </w:hyperlink>
          <w:r w:rsidRPr="00C74C74">
            <w:rPr>
              <w:rFonts w:eastAsiaTheme="minorEastAsia"/>
              <w:lang w:eastAsia="en-IN"/>
            </w:rPr>
            <w:t xml:space="preserve"> </w:t>
          </w:r>
          <w:hyperlink w:anchor="_Toc212290912" w:history="1">
            <w:r w:rsidRPr="00C74C74">
              <w:rPr>
                <w:rStyle w:val="Hyperlink"/>
                <w:u w:val="none"/>
              </w:rPr>
              <w:t>Foundations of C Programming</w:t>
            </w:r>
            <w:r w:rsidRPr="00C74C74">
              <w:rPr>
                <w:webHidden/>
              </w:rPr>
              <w:tab/>
            </w:r>
            <w:r w:rsidRPr="00C74C74">
              <w:rPr>
                <w:webHidden/>
              </w:rPr>
              <w:fldChar w:fldCharType="begin"/>
            </w:r>
            <w:r w:rsidRPr="00C74C74">
              <w:rPr>
                <w:webHidden/>
              </w:rPr>
              <w:instrText xml:space="preserve"> PAGEREF _Toc212290912 \h </w:instrText>
            </w:r>
            <w:r w:rsidRPr="00C74C74">
              <w:rPr>
                <w:webHidden/>
              </w:rPr>
            </w:r>
            <w:r w:rsidRPr="00C74C74">
              <w:rPr>
                <w:webHidden/>
              </w:rPr>
              <w:fldChar w:fldCharType="separate"/>
            </w:r>
            <w:r w:rsidR="00805ED0">
              <w:rPr>
                <w:webHidden/>
              </w:rPr>
              <w:t>2</w:t>
            </w:r>
            <w:r w:rsidRPr="00C74C74">
              <w:rPr>
                <w:webHidden/>
              </w:rPr>
              <w:fldChar w:fldCharType="end"/>
            </w:r>
          </w:hyperlink>
        </w:p>
        <w:p w14:paraId="039D1943" w14:textId="0B4FC8F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3" w:history="1">
            <w:r w:rsidRPr="00C74C74">
              <w:rPr>
                <w:rStyle w:val="Hyperlink"/>
                <w:rFonts w:ascii="Bembo" w:hAnsi="Bembo"/>
                <w:noProof/>
                <w:sz w:val="25"/>
                <w:szCs w:val="25"/>
                <w:u w:val="none"/>
              </w:rPr>
              <w:t>1.1 What is C Programming?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w:t>
            </w:r>
            <w:r w:rsidRPr="00C74C74">
              <w:rPr>
                <w:rFonts w:ascii="Bembo" w:hAnsi="Bembo"/>
                <w:noProof/>
                <w:webHidden/>
                <w:sz w:val="25"/>
                <w:szCs w:val="25"/>
              </w:rPr>
              <w:fldChar w:fldCharType="end"/>
            </w:r>
          </w:hyperlink>
        </w:p>
        <w:p w14:paraId="3CDECF12" w14:textId="69C639B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4" w:history="1">
            <w:r w:rsidRPr="00C74C74">
              <w:rPr>
                <w:rStyle w:val="Hyperlink"/>
                <w:rFonts w:ascii="Bembo" w:hAnsi="Bembo"/>
                <w:noProof/>
                <w:sz w:val="25"/>
                <w:szCs w:val="25"/>
                <w:u w:val="none"/>
              </w:rPr>
              <w:t>1.2 Why Learn C in the Modern Era?</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w:t>
            </w:r>
            <w:r w:rsidRPr="00C74C74">
              <w:rPr>
                <w:rFonts w:ascii="Bembo" w:hAnsi="Bembo"/>
                <w:noProof/>
                <w:webHidden/>
                <w:sz w:val="25"/>
                <w:szCs w:val="25"/>
              </w:rPr>
              <w:fldChar w:fldCharType="end"/>
            </w:r>
          </w:hyperlink>
        </w:p>
        <w:p w14:paraId="4ABAB410" w14:textId="7EB41B6E"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5" w:history="1">
            <w:r w:rsidRPr="00C74C74">
              <w:rPr>
                <w:rStyle w:val="Hyperlink"/>
                <w:rFonts w:ascii="Bembo" w:hAnsi="Bembo"/>
                <w:noProof/>
                <w:sz w:val="25"/>
                <w:szCs w:val="25"/>
                <w:u w:val="none"/>
              </w:rPr>
              <w:t>1.3 Key Features of C Programming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5</w:t>
            </w:r>
            <w:r w:rsidRPr="00C74C74">
              <w:rPr>
                <w:rFonts w:ascii="Bembo" w:hAnsi="Bembo"/>
                <w:noProof/>
                <w:webHidden/>
                <w:sz w:val="25"/>
                <w:szCs w:val="25"/>
              </w:rPr>
              <w:fldChar w:fldCharType="end"/>
            </w:r>
          </w:hyperlink>
        </w:p>
        <w:p w14:paraId="779AB16F" w14:textId="6E4153B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6" w:history="1">
            <w:r w:rsidRPr="00C74C74">
              <w:rPr>
                <w:rStyle w:val="Hyperlink"/>
                <w:rFonts w:ascii="Bembo" w:hAnsi="Bembo"/>
                <w:noProof/>
                <w:sz w:val="25"/>
                <w:szCs w:val="25"/>
                <w:u w:val="none"/>
              </w:rPr>
              <w:t>1.4 History of C Language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6</w:t>
            </w:r>
            <w:r w:rsidRPr="00C74C74">
              <w:rPr>
                <w:rFonts w:ascii="Bembo" w:hAnsi="Bembo"/>
                <w:noProof/>
                <w:webHidden/>
                <w:sz w:val="25"/>
                <w:szCs w:val="25"/>
              </w:rPr>
              <w:fldChar w:fldCharType="end"/>
            </w:r>
          </w:hyperlink>
        </w:p>
        <w:p w14:paraId="0495F78C" w14:textId="3EA0FA70"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7" w:history="1">
            <w:r w:rsidRPr="00C74C74">
              <w:rPr>
                <w:rStyle w:val="Hyperlink"/>
                <w:rFonts w:ascii="Bembo" w:hAnsi="Bembo"/>
                <w:noProof/>
                <w:sz w:val="25"/>
                <w:szCs w:val="25"/>
                <w:u w:val="none"/>
              </w:rPr>
              <w:t>1.5 Introduction to Programming Paradigms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9</w:t>
            </w:r>
            <w:r w:rsidRPr="00C74C74">
              <w:rPr>
                <w:rFonts w:ascii="Bembo" w:hAnsi="Bembo"/>
                <w:noProof/>
                <w:webHidden/>
                <w:sz w:val="25"/>
                <w:szCs w:val="25"/>
              </w:rPr>
              <w:fldChar w:fldCharType="end"/>
            </w:r>
          </w:hyperlink>
        </w:p>
        <w:p w14:paraId="08467208" w14:textId="66A7C80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18" w:history="1">
            <w:r w:rsidRPr="00C74C74">
              <w:rPr>
                <w:rStyle w:val="Hyperlink"/>
                <w:rFonts w:ascii="Bembo" w:hAnsi="Bembo"/>
                <w:noProof/>
                <w:sz w:val="25"/>
                <w:szCs w:val="25"/>
                <w:u w:val="none"/>
              </w:rPr>
              <w:t>1.6 C and Programming Paradigms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_Toc212290918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13</w:t>
            </w:r>
            <w:r w:rsidRPr="00C74C74">
              <w:rPr>
                <w:rFonts w:ascii="Bembo" w:hAnsi="Bembo"/>
                <w:noProof/>
                <w:webHidden/>
                <w:sz w:val="25"/>
                <w:szCs w:val="25"/>
              </w:rPr>
              <w:fldChar w:fldCharType="end"/>
            </w:r>
          </w:hyperlink>
        </w:p>
        <w:p w14:paraId="0DF3BAB8" w14:textId="50FAF7D2" w:rsidR="00C74C74" w:rsidRPr="00C74C74" w:rsidRDefault="00C74C74" w:rsidP="00C74C74">
          <w:pPr>
            <w:pStyle w:val="TOC2"/>
            <w:rPr>
              <w:rFonts w:eastAsiaTheme="minorEastAsia"/>
              <w:lang w:eastAsia="en-IN"/>
            </w:rPr>
          </w:pPr>
          <w:hyperlink w:anchor="_Toc212290919" w:history="1">
            <w:r w:rsidRPr="00C74C74">
              <w:rPr>
                <w:rStyle w:val="Hyperlink"/>
                <w:u w:val="none"/>
              </w:rPr>
              <w:t>Chapter 2:</w:t>
            </w:r>
          </w:hyperlink>
          <w:r w:rsidRPr="00C74C74">
            <w:rPr>
              <w:rFonts w:eastAsiaTheme="minorEastAsia"/>
              <w:lang w:eastAsia="en-IN"/>
            </w:rPr>
            <w:t xml:space="preserve"> </w:t>
          </w:r>
          <w:hyperlink w:anchor="_Toc212290920" w:history="1">
            <w:r w:rsidRPr="00C74C74">
              <w:rPr>
                <w:rStyle w:val="Hyperlink"/>
                <w:u w:val="none"/>
              </w:rPr>
              <w:t>Setting Up Your Environment (Windows) &amp; a Simple C Program</w:t>
            </w:r>
            <w:r w:rsidRPr="00C74C74">
              <w:rPr>
                <w:webHidden/>
              </w:rPr>
              <w:tab/>
            </w:r>
            <w:r w:rsidRPr="00C74C74">
              <w:rPr>
                <w:webHidden/>
              </w:rPr>
              <w:fldChar w:fldCharType="begin"/>
            </w:r>
            <w:r w:rsidRPr="00C74C74">
              <w:rPr>
                <w:webHidden/>
              </w:rPr>
              <w:instrText xml:space="preserve"> PAGEREF _Toc212290920 \h </w:instrText>
            </w:r>
            <w:r w:rsidRPr="00C74C74">
              <w:rPr>
                <w:webHidden/>
              </w:rPr>
            </w:r>
            <w:r w:rsidRPr="00C74C74">
              <w:rPr>
                <w:webHidden/>
              </w:rPr>
              <w:fldChar w:fldCharType="separate"/>
            </w:r>
            <w:r w:rsidR="00805ED0">
              <w:rPr>
                <w:webHidden/>
              </w:rPr>
              <w:t>16</w:t>
            </w:r>
            <w:r w:rsidRPr="00C74C74">
              <w:rPr>
                <w:webHidden/>
              </w:rPr>
              <w:fldChar w:fldCharType="end"/>
            </w:r>
          </w:hyperlink>
        </w:p>
        <w:p w14:paraId="5A4ED1CD" w14:textId="37847CB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1" w:history="1">
            <w:r w:rsidRPr="00C74C74">
              <w:rPr>
                <w:rStyle w:val="Hyperlink"/>
                <w:rFonts w:ascii="Bembo" w:hAnsi="Bembo"/>
                <w:noProof/>
                <w:sz w:val="25"/>
                <w:szCs w:val="25"/>
                <w:u w:val="none"/>
              </w:rPr>
              <w:t>2.1 Installing and Setting Up Visual Studio Code - For Windows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16</w:t>
            </w:r>
            <w:r w:rsidRPr="00C74C74">
              <w:rPr>
                <w:rFonts w:ascii="Bembo" w:hAnsi="Bembo"/>
                <w:noProof/>
                <w:webHidden/>
                <w:sz w:val="25"/>
                <w:szCs w:val="25"/>
              </w:rPr>
              <w:fldChar w:fldCharType="end"/>
            </w:r>
          </w:hyperlink>
        </w:p>
        <w:p w14:paraId="1CD37EB7" w14:textId="604DA754"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2" w:history="1">
            <w:r w:rsidRPr="00C74C74">
              <w:rPr>
                <w:rStyle w:val="Hyperlink"/>
                <w:rFonts w:ascii="Bembo" w:hAnsi="Bembo"/>
                <w:noProof/>
                <w:sz w:val="25"/>
                <w:szCs w:val="25"/>
                <w:u w:val="none"/>
              </w:rPr>
              <w:t>2.2 Your First Simple C Program</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27</w:t>
            </w:r>
            <w:r w:rsidRPr="00C74C74">
              <w:rPr>
                <w:rFonts w:ascii="Bembo" w:hAnsi="Bembo"/>
                <w:noProof/>
                <w:webHidden/>
                <w:sz w:val="25"/>
                <w:szCs w:val="25"/>
              </w:rPr>
              <w:fldChar w:fldCharType="end"/>
            </w:r>
          </w:hyperlink>
        </w:p>
        <w:p w14:paraId="78B0F2C4" w14:textId="4401C65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3" w:history="1">
            <w:r w:rsidRPr="00C74C74">
              <w:rPr>
                <w:rStyle w:val="Hyperlink"/>
                <w:rFonts w:ascii="Bembo" w:hAnsi="Bembo"/>
                <w:noProof/>
                <w:sz w:val="25"/>
                <w:szCs w:val="25"/>
                <w:u w:val="none"/>
              </w:rPr>
              <w:t>2.3 Structure of a C Program</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30</w:t>
            </w:r>
            <w:r w:rsidRPr="00C74C74">
              <w:rPr>
                <w:rFonts w:ascii="Bembo" w:hAnsi="Bembo"/>
                <w:noProof/>
                <w:webHidden/>
                <w:sz w:val="25"/>
                <w:szCs w:val="25"/>
              </w:rPr>
              <w:fldChar w:fldCharType="end"/>
            </w:r>
          </w:hyperlink>
        </w:p>
        <w:p w14:paraId="375E4390" w14:textId="1814985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4" w:history="1">
            <w:r w:rsidRPr="00C74C74">
              <w:rPr>
                <w:rStyle w:val="Hyperlink"/>
                <w:rFonts w:ascii="Bembo" w:hAnsi="Bembo"/>
                <w:noProof/>
                <w:sz w:val="25"/>
                <w:szCs w:val="25"/>
                <w:u w:val="none"/>
              </w:rPr>
              <w:t>2.4 Programming Style in C</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43</w:t>
            </w:r>
            <w:r w:rsidRPr="00C74C74">
              <w:rPr>
                <w:rFonts w:ascii="Bembo" w:hAnsi="Bembo"/>
                <w:noProof/>
                <w:webHidden/>
                <w:sz w:val="25"/>
                <w:szCs w:val="25"/>
              </w:rPr>
              <w:fldChar w:fldCharType="end"/>
            </w:r>
          </w:hyperlink>
        </w:p>
        <w:p w14:paraId="1E3493EE" w14:textId="358DE21F" w:rsidR="00C74C74" w:rsidRPr="00C74C74" w:rsidRDefault="00C74C74" w:rsidP="00C74C74">
          <w:pPr>
            <w:pStyle w:val="TOC2"/>
            <w:rPr>
              <w:rFonts w:eastAsiaTheme="minorEastAsia"/>
              <w:lang w:eastAsia="en-IN"/>
            </w:rPr>
          </w:pPr>
          <w:hyperlink w:anchor="_Toc212290925" w:history="1">
            <w:r w:rsidRPr="00C74C74">
              <w:rPr>
                <w:rStyle w:val="Hyperlink"/>
                <w:u w:val="none"/>
              </w:rPr>
              <w:t>Chapter 3:</w:t>
            </w:r>
          </w:hyperlink>
          <w:r w:rsidRPr="00C74C74">
            <w:rPr>
              <w:rFonts w:eastAsiaTheme="minorEastAsia"/>
              <w:lang w:eastAsia="en-IN"/>
            </w:rPr>
            <w:t xml:space="preserve"> </w:t>
          </w:r>
          <w:hyperlink w:anchor="_Toc212290926" w:history="1">
            <w:r w:rsidRPr="00C74C74">
              <w:rPr>
                <w:rStyle w:val="Hyperlink"/>
                <w:u w:val="none"/>
              </w:rPr>
              <w:t>Understanding C Language Basics</w:t>
            </w:r>
            <w:r w:rsidRPr="00C74C74">
              <w:rPr>
                <w:webHidden/>
              </w:rPr>
              <w:tab/>
            </w:r>
            <w:r w:rsidRPr="00C74C74">
              <w:rPr>
                <w:webHidden/>
              </w:rPr>
              <w:fldChar w:fldCharType="begin"/>
            </w:r>
            <w:r w:rsidRPr="00C74C74">
              <w:rPr>
                <w:webHidden/>
              </w:rPr>
              <w:instrText xml:space="preserve"> PAGEREF _Toc212290926 \h </w:instrText>
            </w:r>
            <w:r w:rsidRPr="00C74C74">
              <w:rPr>
                <w:webHidden/>
              </w:rPr>
            </w:r>
            <w:r w:rsidRPr="00C74C74">
              <w:rPr>
                <w:webHidden/>
              </w:rPr>
              <w:fldChar w:fldCharType="separate"/>
            </w:r>
            <w:r w:rsidR="00805ED0">
              <w:rPr>
                <w:webHidden/>
              </w:rPr>
              <w:t>57</w:t>
            </w:r>
            <w:r w:rsidRPr="00C74C74">
              <w:rPr>
                <w:webHidden/>
              </w:rPr>
              <w:fldChar w:fldCharType="end"/>
            </w:r>
          </w:hyperlink>
        </w:p>
        <w:p w14:paraId="621BE4B4" w14:textId="74B6FE6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7" w:history="1">
            <w:r w:rsidRPr="00C74C74">
              <w:rPr>
                <w:rStyle w:val="Hyperlink"/>
                <w:rFonts w:ascii="Bembo" w:hAnsi="Bembo"/>
                <w:noProof/>
                <w:sz w:val="25"/>
                <w:szCs w:val="25"/>
                <w:u w:val="none"/>
              </w:rPr>
              <w:t>3.1 The Character Set of C</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58</w:t>
            </w:r>
            <w:r w:rsidRPr="00C74C74">
              <w:rPr>
                <w:rFonts w:ascii="Bembo" w:hAnsi="Bembo"/>
                <w:noProof/>
                <w:webHidden/>
                <w:sz w:val="25"/>
                <w:szCs w:val="25"/>
              </w:rPr>
              <w:fldChar w:fldCharType="end"/>
            </w:r>
          </w:hyperlink>
        </w:p>
        <w:p w14:paraId="6321C606" w14:textId="6F9BBEA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8" w:history="1">
            <w:r w:rsidRPr="00C74C74">
              <w:rPr>
                <w:rStyle w:val="Hyperlink"/>
                <w:rFonts w:ascii="Bembo" w:hAnsi="Bembo"/>
                <w:noProof/>
                <w:sz w:val="25"/>
                <w:szCs w:val="25"/>
                <w:u w:val="none"/>
              </w:rPr>
              <w:t>3.2 C Tokens: The Building Blocks of Programs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67</w:t>
            </w:r>
            <w:r w:rsidRPr="00C74C74">
              <w:rPr>
                <w:rFonts w:ascii="Bembo" w:hAnsi="Bembo"/>
                <w:noProof/>
                <w:webHidden/>
                <w:sz w:val="25"/>
                <w:szCs w:val="25"/>
              </w:rPr>
              <w:fldChar w:fldCharType="end"/>
            </w:r>
          </w:hyperlink>
        </w:p>
        <w:p w14:paraId="21B6BEF4" w14:textId="18AAE83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29" w:history="1">
            <w:r w:rsidRPr="00C74C74">
              <w:rPr>
                <w:rStyle w:val="Hyperlink"/>
                <w:rFonts w:ascii="Bembo" w:hAnsi="Bembo"/>
                <w:noProof/>
                <w:sz w:val="25"/>
                <w:szCs w:val="25"/>
                <w:u w:val="none"/>
              </w:rPr>
              <w:t>3.3 Data Types in C - Comprehensive Exploration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_Toc212290929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92</w:t>
            </w:r>
            <w:r w:rsidRPr="00C74C74">
              <w:rPr>
                <w:rFonts w:ascii="Bembo" w:hAnsi="Bembo"/>
                <w:noProof/>
                <w:webHidden/>
                <w:sz w:val="25"/>
                <w:szCs w:val="25"/>
              </w:rPr>
              <w:fldChar w:fldCharType="end"/>
            </w:r>
          </w:hyperlink>
        </w:p>
        <w:p w14:paraId="7AC86A42" w14:textId="1E2F078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0" w:history="1">
            <w:r w:rsidRPr="00C74C74">
              <w:rPr>
                <w:rStyle w:val="Hyperlink"/>
                <w:rFonts w:ascii="Bembo" w:hAnsi="Bembo"/>
                <w:noProof/>
                <w:sz w:val="25"/>
                <w:szCs w:val="25"/>
                <w:u w:val="none"/>
              </w:rPr>
              <w:t>3.4 Variables - Complete Understanding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105</w:t>
            </w:r>
            <w:r w:rsidRPr="00C74C74">
              <w:rPr>
                <w:rFonts w:ascii="Bembo" w:hAnsi="Bembo"/>
                <w:noProof/>
                <w:webHidden/>
                <w:sz w:val="25"/>
                <w:szCs w:val="25"/>
              </w:rPr>
              <w:fldChar w:fldCharType="end"/>
            </w:r>
          </w:hyperlink>
        </w:p>
        <w:p w14:paraId="75A15B16" w14:textId="12D27F8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1" w:history="1">
            <w:r w:rsidRPr="00C74C74">
              <w:rPr>
                <w:rStyle w:val="Hyperlink"/>
                <w:rFonts w:ascii="Bembo" w:hAnsi="Bembo"/>
                <w:noProof/>
                <w:sz w:val="25"/>
                <w:szCs w:val="25"/>
                <w:u w:val="none"/>
              </w:rPr>
              <w:t>3.5 Variable Scope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108</w:t>
            </w:r>
            <w:r w:rsidRPr="00C74C74">
              <w:rPr>
                <w:rFonts w:ascii="Bembo" w:hAnsi="Bembo"/>
                <w:noProof/>
                <w:webHidden/>
                <w:sz w:val="25"/>
                <w:szCs w:val="25"/>
              </w:rPr>
              <w:fldChar w:fldCharType="end"/>
            </w:r>
          </w:hyperlink>
        </w:p>
        <w:p w14:paraId="4A305799" w14:textId="4FC9240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2" w:history="1">
            <w:r w:rsidRPr="00C74C74">
              <w:rPr>
                <w:rStyle w:val="Hyperlink"/>
                <w:rFonts w:ascii="Bembo" w:hAnsi="Bembo"/>
                <w:noProof/>
                <w:sz w:val="25"/>
                <w:szCs w:val="25"/>
                <w:u w:val="none"/>
              </w:rPr>
              <w:t>3.6 Constants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109</w:t>
            </w:r>
            <w:r w:rsidRPr="00C74C74">
              <w:rPr>
                <w:rFonts w:ascii="Bembo" w:hAnsi="Bembo"/>
                <w:noProof/>
                <w:webHidden/>
                <w:sz w:val="25"/>
                <w:szCs w:val="25"/>
              </w:rPr>
              <w:fldChar w:fldCharType="end"/>
            </w:r>
          </w:hyperlink>
        </w:p>
        <w:p w14:paraId="3B9D651E" w14:textId="1EDC2D8F" w:rsidR="00C74C74" w:rsidRPr="00C74C74" w:rsidRDefault="00C74C74">
          <w:pPr>
            <w:pStyle w:val="TOC1"/>
            <w:rPr>
              <w:rFonts w:eastAsiaTheme="minorEastAsia"/>
              <w:b w:val="0"/>
              <w:bCs w:val="0"/>
              <w:lang w:eastAsia="en-IN"/>
            </w:rPr>
          </w:pPr>
          <w:hyperlink w:anchor="_Toc212290933" w:history="1">
            <w:r w:rsidRPr="00C74C74">
              <w:rPr>
                <w:rStyle w:val="Hyperlink"/>
                <w:u w:val="none"/>
              </w:rPr>
              <w:t>Unit II –  Core Concepts</w:t>
            </w:r>
            <w:r w:rsidRPr="00C74C74">
              <w:rPr>
                <w:webHidden/>
              </w:rPr>
              <w:tab/>
            </w:r>
            <w:r w:rsidRPr="00C74C74">
              <w:rPr>
                <w:webHidden/>
              </w:rPr>
              <w:fldChar w:fldCharType="begin"/>
            </w:r>
            <w:r w:rsidRPr="00C74C74">
              <w:rPr>
                <w:webHidden/>
              </w:rPr>
              <w:instrText xml:space="preserve"> PAGEREF _Toc212290933 \h </w:instrText>
            </w:r>
            <w:r w:rsidRPr="00C74C74">
              <w:rPr>
                <w:webHidden/>
              </w:rPr>
            </w:r>
            <w:r w:rsidRPr="00C74C74">
              <w:rPr>
                <w:webHidden/>
              </w:rPr>
              <w:fldChar w:fldCharType="separate"/>
            </w:r>
            <w:r w:rsidR="00805ED0">
              <w:rPr>
                <w:webHidden/>
              </w:rPr>
              <w:t>116</w:t>
            </w:r>
            <w:r w:rsidRPr="00C74C74">
              <w:rPr>
                <w:webHidden/>
              </w:rPr>
              <w:fldChar w:fldCharType="end"/>
            </w:r>
          </w:hyperlink>
        </w:p>
        <w:p w14:paraId="628B73BC" w14:textId="6772405D" w:rsidR="00C74C74" w:rsidRPr="00C74C74" w:rsidRDefault="00C74C74" w:rsidP="00C74C74">
          <w:pPr>
            <w:pStyle w:val="TOC2"/>
            <w:rPr>
              <w:rFonts w:eastAsiaTheme="minorEastAsia"/>
              <w:lang w:eastAsia="en-IN"/>
            </w:rPr>
          </w:pPr>
          <w:hyperlink w:anchor="_Toc212290934" w:history="1">
            <w:r w:rsidRPr="00C74C74">
              <w:rPr>
                <w:rStyle w:val="Hyperlink"/>
                <w:u w:val="none"/>
              </w:rPr>
              <w:t>Chapter 4:</w:t>
            </w:r>
          </w:hyperlink>
          <w:r w:rsidRPr="00C74C74">
            <w:rPr>
              <w:rFonts w:eastAsiaTheme="minorEastAsia"/>
              <w:lang w:eastAsia="en-IN"/>
            </w:rPr>
            <w:t xml:space="preserve"> </w:t>
          </w:r>
          <w:hyperlink w:anchor="_Toc212290935" w:history="1">
            <w:r w:rsidRPr="00C74C74">
              <w:rPr>
                <w:rStyle w:val="Hyperlink"/>
                <w:u w:val="none"/>
              </w:rPr>
              <w:t>Operators and Expressions in C Programming</w:t>
            </w:r>
            <w:r w:rsidRPr="00C74C74">
              <w:rPr>
                <w:webHidden/>
              </w:rPr>
              <w:tab/>
            </w:r>
            <w:r w:rsidRPr="00C74C74">
              <w:rPr>
                <w:webHidden/>
              </w:rPr>
              <w:fldChar w:fldCharType="begin"/>
            </w:r>
            <w:r w:rsidRPr="00C74C74">
              <w:rPr>
                <w:webHidden/>
              </w:rPr>
              <w:instrText xml:space="preserve"> PAGEREF _Toc212290935 \h </w:instrText>
            </w:r>
            <w:r w:rsidRPr="00C74C74">
              <w:rPr>
                <w:webHidden/>
              </w:rPr>
            </w:r>
            <w:r w:rsidRPr="00C74C74">
              <w:rPr>
                <w:webHidden/>
              </w:rPr>
              <w:fldChar w:fldCharType="separate"/>
            </w:r>
            <w:r w:rsidR="00805ED0">
              <w:rPr>
                <w:webHidden/>
              </w:rPr>
              <w:t>117</w:t>
            </w:r>
            <w:r w:rsidRPr="00C74C74">
              <w:rPr>
                <w:webHidden/>
              </w:rPr>
              <w:fldChar w:fldCharType="end"/>
            </w:r>
          </w:hyperlink>
        </w:p>
        <w:p w14:paraId="1AE3CF03" w14:textId="43D760B0"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6" w:history="1">
            <w:r w:rsidRPr="00C74C74">
              <w:rPr>
                <w:rStyle w:val="Hyperlink"/>
                <w:rFonts w:ascii="Bembo" w:hAnsi="Bembo"/>
                <w:noProof/>
                <w:sz w:val="25"/>
                <w:szCs w:val="25"/>
                <w:u w:val="none"/>
              </w:rPr>
              <w:t>4.1 Arithmetic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118</w:t>
            </w:r>
            <w:r w:rsidRPr="00C74C74">
              <w:rPr>
                <w:rFonts w:ascii="Bembo" w:hAnsi="Bembo"/>
                <w:noProof/>
                <w:webHidden/>
                <w:sz w:val="25"/>
                <w:szCs w:val="25"/>
              </w:rPr>
              <w:fldChar w:fldCharType="end"/>
            </w:r>
          </w:hyperlink>
        </w:p>
        <w:p w14:paraId="30896628" w14:textId="3102F72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7" w:history="1">
            <w:r w:rsidRPr="00C74C74">
              <w:rPr>
                <w:rStyle w:val="Hyperlink"/>
                <w:rFonts w:ascii="Bembo" w:hAnsi="Bembo"/>
                <w:noProof/>
                <w:sz w:val="25"/>
                <w:szCs w:val="25"/>
                <w:u w:val="none"/>
              </w:rPr>
              <w:t>4.2 Relational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120</w:t>
            </w:r>
            <w:r w:rsidRPr="00C74C74">
              <w:rPr>
                <w:rFonts w:ascii="Bembo" w:hAnsi="Bembo"/>
                <w:noProof/>
                <w:webHidden/>
                <w:sz w:val="25"/>
                <w:szCs w:val="25"/>
              </w:rPr>
              <w:fldChar w:fldCharType="end"/>
            </w:r>
          </w:hyperlink>
        </w:p>
        <w:p w14:paraId="2220CB9F" w14:textId="2EBB9754"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8" w:history="1">
            <w:r w:rsidRPr="00C74C74">
              <w:rPr>
                <w:rStyle w:val="Hyperlink"/>
                <w:rFonts w:ascii="Bembo" w:hAnsi="Bembo"/>
                <w:noProof/>
                <w:sz w:val="25"/>
                <w:szCs w:val="25"/>
                <w:u w:val="none"/>
              </w:rPr>
              <w:t>4.3 Logical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122</w:t>
            </w:r>
            <w:r w:rsidRPr="00C74C74">
              <w:rPr>
                <w:rFonts w:ascii="Bembo" w:hAnsi="Bembo"/>
                <w:noProof/>
                <w:webHidden/>
                <w:sz w:val="25"/>
                <w:szCs w:val="25"/>
              </w:rPr>
              <w:fldChar w:fldCharType="end"/>
            </w:r>
          </w:hyperlink>
        </w:p>
        <w:p w14:paraId="5F306A5A" w14:textId="0EFC9EEE"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39" w:history="1">
            <w:r w:rsidRPr="00C74C74">
              <w:rPr>
                <w:rStyle w:val="Hyperlink"/>
                <w:rFonts w:ascii="Bembo" w:hAnsi="Bembo"/>
                <w:noProof/>
                <w:sz w:val="25"/>
                <w:szCs w:val="25"/>
                <w:u w:val="none"/>
              </w:rPr>
              <w:t>4.4 Assignment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_Toc212290939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124</w:t>
            </w:r>
            <w:r w:rsidRPr="00C74C74">
              <w:rPr>
                <w:rFonts w:ascii="Bembo" w:hAnsi="Bembo"/>
                <w:noProof/>
                <w:webHidden/>
                <w:sz w:val="25"/>
                <w:szCs w:val="25"/>
              </w:rPr>
              <w:fldChar w:fldCharType="end"/>
            </w:r>
          </w:hyperlink>
        </w:p>
        <w:p w14:paraId="5F6CE57F" w14:textId="4FCB28A7"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0" w:history="1">
            <w:r w:rsidRPr="00C74C74">
              <w:rPr>
                <w:rStyle w:val="Hyperlink"/>
                <w:rFonts w:ascii="Bembo" w:hAnsi="Bembo"/>
                <w:noProof/>
                <w:sz w:val="25"/>
                <w:szCs w:val="25"/>
                <w:u w:val="none"/>
              </w:rPr>
              <w:t>4.5 Unary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126</w:t>
            </w:r>
            <w:r w:rsidRPr="00C74C74">
              <w:rPr>
                <w:rFonts w:ascii="Bembo" w:hAnsi="Bembo"/>
                <w:noProof/>
                <w:webHidden/>
                <w:sz w:val="25"/>
                <w:szCs w:val="25"/>
              </w:rPr>
              <w:fldChar w:fldCharType="end"/>
            </w:r>
          </w:hyperlink>
        </w:p>
        <w:p w14:paraId="6FAD1B11" w14:textId="13DC418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1" w:history="1">
            <w:r w:rsidRPr="00C74C74">
              <w:rPr>
                <w:rStyle w:val="Hyperlink"/>
                <w:rFonts w:ascii="Bembo" w:hAnsi="Bembo"/>
                <w:noProof/>
                <w:sz w:val="25"/>
                <w:szCs w:val="25"/>
                <w:u w:val="none"/>
              </w:rPr>
              <w:t>4.6 Conditional Expressions (Ternary Operator)</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134</w:t>
            </w:r>
            <w:r w:rsidRPr="00C74C74">
              <w:rPr>
                <w:rFonts w:ascii="Bembo" w:hAnsi="Bembo"/>
                <w:noProof/>
                <w:webHidden/>
                <w:sz w:val="25"/>
                <w:szCs w:val="25"/>
              </w:rPr>
              <w:fldChar w:fldCharType="end"/>
            </w:r>
          </w:hyperlink>
        </w:p>
        <w:p w14:paraId="5EF44486" w14:textId="6920D48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2" w:history="1">
            <w:r w:rsidRPr="00C74C74">
              <w:rPr>
                <w:rStyle w:val="Hyperlink"/>
                <w:rFonts w:ascii="Bembo" w:hAnsi="Bembo"/>
                <w:noProof/>
                <w:sz w:val="25"/>
                <w:szCs w:val="25"/>
                <w:u w:val="none"/>
              </w:rPr>
              <w:t>4.7 Bitwise Operators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137</w:t>
            </w:r>
            <w:r w:rsidRPr="00C74C74">
              <w:rPr>
                <w:rFonts w:ascii="Bembo" w:hAnsi="Bembo"/>
                <w:noProof/>
                <w:webHidden/>
                <w:sz w:val="25"/>
                <w:szCs w:val="25"/>
              </w:rPr>
              <w:fldChar w:fldCharType="end"/>
            </w:r>
          </w:hyperlink>
        </w:p>
        <w:p w14:paraId="5BF5B181" w14:textId="79EA6152"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3" w:history="1">
            <w:r w:rsidRPr="00C74C74">
              <w:rPr>
                <w:rStyle w:val="Hyperlink"/>
                <w:rFonts w:ascii="Bembo" w:hAnsi="Bembo"/>
                <w:noProof/>
                <w:sz w:val="25"/>
                <w:szCs w:val="25"/>
                <w:u w:val="none"/>
              </w:rPr>
              <w:t>4.8 Operator Precedence and Associativity</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141</w:t>
            </w:r>
            <w:r w:rsidRPr="00C74C74">
              <w:rPr>
                <w:rFonts w:ascii="Bembo" w:hAnsi="Bembo"/>
                <w:noProof/>
                <w:webHidden/>
                <w:sz w:val="25"/>
                <w:szCs w:val="25"/>
              </w:rPr>
              <w:fldChar w:fldCharType="end"/>
            </w:r>
          </w:hyperlink>
        </w:p>
        <w:p w14:paraId="63EB126E" w14:textId="5307309C" w:rsidR="00C74C74" w:rsidRPr="00C74C74" w:rsidRDefault="00C74C74" w:rsidP="00C74C74">
          <w:pPr>
            <w:pStyle w:val="TOC2"/>
            <w:rPr>
              <w:rFonts w:eastAsiaTheme="minorEastAsia"/>
              <w:lang w:eastAsia="en-IN"/>
            </w:rPr>
          </w:pPr>
          <w:hyperlink w:anchor="_Toc212290944" w:history="1">
            <w:r w:rsidRPr="00C74C74">
              <w:rPr>
                <w:rStyle w:val="Hyperlink"/>
                <w:u w:val="none"/>
              </w:rPr>
              <w:t>Chapter 5:</w:t>
            </w:r>
          </w:hyperlink>
          <w:r w:rsidRPr="00C74C74">
            <w:rPr>
              <w:rFonts w:eastAsiaTheme="minorEastAsia"/>
              <w:lang w:eastAsia="en-IN"/>
            </w:rPr>
            <w:t xml:space="preserve"> </w:t>
          </w:r>
          <w:hyperlink w:anchor="_Toc212290945" w:history="1">
            <w:r w:rsidRPr="00C74C74">
              <w:rPr>
                <w:rStyle w:val="Hyperlink"/>
                <w:u w:val="none"/>
              </w:rPr>
              <w:t>Input and Output in C</w:t>
            </w:r>
            <w:r w:rsidRPr="00C74C74">
              <w:rPr>
                <w:webHidden/>
              </w:rPr>
              <w:tab/>
            </w:r>
            <w:r w:rsidRPr="00C74C74">
              <w:rPr>
                <w:webHidden/>
              </w:rPr>
              <w:fldChar w:fldCharType="begin"/>
            </w:r>
            <w:r w:rsidRPr="00C74C74">
              <w:rPr>
                <w:webHidden/>
              </w:rPr>
              <w:instrText xml:space="preserve"> PAGEREF _Toc212290945 \h </w:instrText>
            </w:r>
            <w:r w:rsidRPr="00C74C74">
              <w:rPr>
                <w:webHidden/>
              </w:rPr>
            </w:r>
            <w:r w:rsidRPr="00C74C74">
              <w:rPr>
                <w:webHidden/>
              </w:rPr>
              <w:fldChar w:fldCharType="separate"/>
            </w:r>
            <w:r w:rsidR="00805ED0">
              <w:rPr>
                <w:webHidden/>
              </w:rPr>
              <w:t>151</w:t>
            </w:r>
            <w:r w:rsidRPr="00C74C74">
              <w:rPr>
                <w:webHidden/>
              </w:rPr>
              <w:fldChar w:fldCharType="end"/>
            </w:r>
          </w:hyperlink>
        </w:p>
        <w:p w14:paraId="4C2EF8D3" w14:textId="285BC55B"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6" w:history="1">
            <w:r w:rsidRPr="00C74C74">
              <w:rPr>
                <w:rStyle w:val="Hyperlink"/>
                <w:rFonts w:ascii="Bembo" w:hAnsi="Bembo"/>
                <w:noProof/>
                <w:sz w:val="25"/>
                <w:szCs w:val="25"/>
                <w:u w:val="none"/>
              </w:rPr>
              <w:t>5.1 Introduction to Input/Output in C</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151</w:t>
            </w:r>
            <w:r w:rsidRPr="00C74C74">
              <w:rPr>
                <w:rFonts w:ascii="Bembo" w:hAnsi="Bembo"/>
                <w:noProof/>
                <w:webHidden/>
                <w:sz w:val="25"/>
                <w:szCs w:val="25"/>
              </w:rPr>
              <w:fldChar w:fldCharType="end"/>
            </w:r>
          </w:hyperlink>
        </w:p>
        <w:p w14:paraId="410CA1F3" w14:textId="4C6A711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7" w:history="1">
            <w:r w:rsidRPr="00C74C74">
              <w:rPr>
                <w:rStyle w:val="Hyperlink"/>
                <w:rFonts w:ascii="Bembo" w:hAnsi="Bembo"/>
                <w:noProof/>
                <w:sz w:val="25"/>
                <w:szCs w:val="25"/>
                <w:u w:val="none"/>
              </w:rPr>
              <w:t>5.2 Input/Output (I/O) Functions in C</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152</w:t>
            </w:r>
            <w:r w:rsidRPr="00C74C74">
              <w:rPr>
                <w:rFonts w:ascii="Bembo" w:hAnsi="Bembo"/>
                <w:noProof/>
                <w:webHidden/>
                <w:sz w:val="25"/>
                <w:szCs w:val="25"/>
              </w:rPr>
              <w:fldChar w:fldCharType="end"/>
            </w:r>
          </w:hyperlink>
        </w:p>
        <w:p w14:paraId="1CADC551" w14:textId="4CBE29C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8" w:history="1">
            <w:r w:rsidRPr="00C74C74">
              <w:rPr>
                <w:rStyle w:val="Hyperlink"/>
                <w:rFonts w:ascii="Bembo" w:hAnsi="Bembo"/>
                <w:noProof/>
                <w:sz w:val="25"/>
                <w:szCs w:val="25"/>
                <w:u w:val="none"/>
              </w:rPr>
              <w:t>5.3 Formatted Output – The printf() Function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156</w:t>
            </w:r>
            <w:r w:rsidRPr="00C74C74">
              <w:rPr>
                <w:rFonts w:ascii="Bembo" w:hAnsi="Bembo"/>
                <w:noProof/>
                <w:webHidden/>
                <w:sz w:val="25"/>
                <w:szCs w:val="25"/>
              </w:rPr>
              <w:fldChar w:fldCharType="end"/>
            </w:r>
          </w:hyperlink>
        </w:p>
        <w:p w14:paraId="51776654" w14:textId="0704ACB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49" w:history="1">
            <w:r w:rsidRPr="00C74C74">
              <w:rPr>
                <w:rStyle w:val="Hyperlink"/>
                <w:rFonts w:ascii="Bembo" w:hAnsi="Bembo"/>
                <w:noProof/>
                <w:sz w:val="25"/>
                <w:szCs w:val="25"/>
                <w:u w:val="none"/>
              </w:rPr>
              <w:t>5.4 Formatted Input – The scanf() Function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_Toc212290949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159</w:t>
            </w:r>
            <w:r w:rsidRPr="00C74C74">
              <w:rPr>
                <w:rFonts w:ascii="Bembo" w:hAnsi="Bembo"/>
                <w:noProof/>
                <w:webHidden/>
                <w:sz w:val="25"/>
                <w:szCs w:val="25"/>
              </w:rPr>
              <w:fldChar w:fldCharType="end"/>
            </w:r>
          </w:hyperlink>
        </w:p>
        <w:p w14:paraId="6C9D7D4E" w14:textId="1D8B9D1E"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50" w:history="1">
            <w:r w:rsidRPr="00C74C74">
              <w:rPr>
                <w:rStyle w:val="Hyperlink"/>
                <w:rFonts w:ascii="Bembo" w:hAnsi="Bembo"/>
                <w:noProof/>
                <w:sz w:val="25"/>
                <w:szCs w:val="25"/>
                <w:u w:val="none"/>
              </w:rPr>
              <w:t>5.5 Unformatted Input – getchar() and Alternative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_Toc212290950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165</w:t>
            </w:r>
            <w:r w:rsidRPr="00C74C74">
              <w:rPr>
                <w:rFonts w:ascii="Bembo" w:hAnsi="Bembo"/>
                <w:noProof/>
                <w:webHidden/>
                <w:sz w:val="25"/>
                <w:szCs w:val="25"/>
              </w:rPr>
              <w:fldChar w:fldCharType="end"/>
            </w:r>
          </w:hyperlink>
        </w:p>
        <w:p w14:paraId="68D126DA" w14:textId="6A7DD34E" w:rsidR="00C74C74" w:rsidRPr="00C74C74" w:rsidRDefault="00C74C74" w:rsidP="00C74C74">
          <w:pPr>
            <w:pStyle w:val="TOC2"/>
            <w:rPr>
              <w:rFonts w:eastAsiaTheme="minorEastAsia"/>
              <w:lang w:eastAsia="en-IN"/>
            </w:rPr>
          </w:pPr>
          <w:hyperlink w:anchor="_Toc212290951" w:history="1">
            <w:r w:rsidRPr="00C74C74">
              <w:rPr>
                <w:rStyle w:val="Hyperlink"/>
                <w:u w:val="none"/>
              </w:rPr>
              <w:t>Chapter 6:</w:t>
            </w:r>
          </w:hyperlink>
          <w:r w:rsidRPr="00C74C74">
            <w:rPr>
              <w:rFonts w:eastAsiaTheme="minorEastAsia"/>
              <w:lang w:eastAsia="en-IN"/>
            </w:rPr>
            <w:t xml:space="preserve"> </w:t>
          </w:r>
          <w:hyperlink w:anchor="_Toc212290952" w:history="1">
            <w:r w:rsidRPr="00C74C74">
              <w:rPr>
                <w:rStyle w:val="Hyperlink"/>
                <w:u w:val="none"/>
              </w:rPr>
              <w:t>Control Statements and Loops</w:t>
            </w:r>
            <w:r w:rsidRPr="00C74C74">
              <w:rPr>
                <w:webHidden/>
              </w:rPr>
              <w:tab/>
            </w:r>
            <w:r w:rsidRPr="00C74C74">
              <w:rPr>
                <w:webHidden/>
              </w:rPr>
              <w:fldChar w:fldCharType="begin"/>
            </w:r>
            <w:r w:rsidRPr="00C74C74">
              <w:rPr>
                <w:webHidden/>
              </w:rPr>
              <w:instrText xml:space="preserve"> PAGEREF _Toc212290952 \h </w:instrText>
            </w:r>
            <w:r w:rsidRPr="00C74C74">
              <w:rPr>
                <w:webHidden/>
              </w:rPr>
            </w:r>
            <w:r w:rsidRPr="00C74C74">
              <w:rPr>
                <w:webHidden/>
              </w:rPr>
              <w:fldChar w:fldCharType="separate"/>
            </w:r>
            <w:r w:rsidR="00805ED0">
              <w:rPr>
                <w:webHidden/>
              </w:rPr>
              <w:t>175</w:t>
            </w:r>
            <w:r w:rsidRPr="00C74C74">
              <w:rPr>
                <w:webHidden/>
              </w:rPr>
              <w:fldChar w:fldCharType="end"/>
            </w:r>
          </w:hyperlink>
        </w:p>
        <w:p w14:paraId="3ACC689D" w14:textId="0B55401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53" w:history="1">
            <w:r w:rsidRPr="00C74C74">
              <w:rPr>
                <w:rStyle w:val="Hyperlink"/>
                <w:rFonts w:ascii="Bembo" w:hAnsi="Bembo"/>
                <w:noProof/>
                <w:sz w:val="25"/>
                <w:szCs w:val="25"/>
                <w:u w:val="none"/>
              </w:rPr>
              <w:t>6.1 Decision-Making Statements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_Toc212290953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176</w:t>
            </w:r>
            <w:r w:rsidRPr="00C74C74">
              <w:rPr>
                <w:rFonts w:ascii="Bembo" w:hAnsi="Bembo"/>
                <w:noProof/>
                <w:webHidden/>
                <w:sz w:val="25"/>
                <w:szCs w:val="25"/>
              </w:rPr>
              <w:fldChar w:fldCharType="end"/>
            </w:r>
          </w:hyperlink>
        </w:p>
        <w:p w14:paraId="4ED62CB2" w14:textId="0ABAC8DB"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54" w:history="1">
            <w:r w:rsidRPr="00C74C74">
              <w:rPr>
                <w:rStyle w:val="Hyperlink"/>
                <w:rFonts w:ascii="Bembo" w:hAnsi="Bembo"/>
                <w:noProof/>
                <w:sz w:val="25"/>
                <w:szCs w:val="25"/>
                <w:u w:val="none"/>
              </w:rPr>
              <w:t>6.2 Looping Statements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_Toc212290954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182</w:t>
            </w:r>
            <w:r w:rsidRPr="00C74C74">
              <w:rPr>
                <w:rFonts w:ascii="Bembo" w:hAnsi="Bembo"/>
                <w:noProof/>
                <w:webHidden/>
                <w:sz w:val="25"/>
                <w:szCs w:val="25"/>
              </w:rPr>
              <w:fldChar w:fldCharType="end"/>
            </w:r>
          </w:hyperlink>
        </w:p>
        <w:p w14:paraId="097D8474" w14:textId="484DF0C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55" w:history="1">
            <w:r w:rsidRPr="00C74C74">
              <w:rPr>
                <w:rStyle w:val="Hyperlink"/>
                <w:rFonts w:ascii="Bembo" w:hAnsi="Bembo"/>
                <w:noProof/>
                <w:sz w:val="25"/>
                <w:szCs w:val="25"/>
                <w:u w:val="none"/>
              </w:rPr>
              <w:t>6.3 Jump Statements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_Toc212290955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186</w:t>
            </w:r>
            <w:r w:rsidRPr="00C74C74">
              <w:rPr>
                <w:rFonts w:ascii="Bembo" w:hAnsi="Bembo"/>
                <w:noProof/>
                <w:webHidden/>
                <w:sz w:val="25"/>
                <w:szCs w:val="25"/>
              </w:rPr>
              <w:fldChar w:fldCharType="end"/>
            </w:r>
          </w:hyperlink>
        </w:p>
        <w:p w14:paraId="2F4F1D2D" w14:textId="517E82C9" w:rsidR="00C74C74" w:rsidRPr="00C74C74" w:rsidRDefault="00C74C74">
          <w:pPr>
            <w:pStyle w:val="TOC1"/>
            <w:rPr>
              <w:rFonts w:eastAsiaTheme="minorEastAsia"/>
              <w:b w:val="0"/>
              <w:bCs w:val="0"/>
              <w:lang w:eastAsia="en-IN"/>
            </w:rPr>
          </w:pPr>
          <w:hyperlink w:anchor="_Toc212290956" w:history="1">
            <w:r w:rsidRPr="00C74C74">
              <w:rPr>
                <w:rStyle w:val="Hyperlink"/>
                <w:u w:val="none"/>
              </w:rPr>
              <w:t>Unit III –  Advanced Topics</w:t>
            </w:r>
            <w:r w:rsidRPr="00C74C74">
              <w:rPr>
                <w:webHidden/>
              </w:rPr>
              <w:tab/>
            </w:r>
            <w:r w:rsidRPr="00C74C74">
              <w:rPr>
                <w:webHidden/>
              </w:rPr>
              <w:fldChar w:fldCharType="begin"/>
            </w:r>
            <w:r w:rsidRPr="00C74C74">
              <w:rPr>
                <w:webHidden/>
              </w:rPr>
              <w:instrText xml:space="preserve"> PAGEREF _Toc212290956 \h </w:instrText>
            </w:r>
            <w:r w:rsidRPr="00C74C74">
              <w:rPr>
                <w:webHidden/>
              </w:rPr>
            </w:r>
            <w:r w:rsidRPr="00C74C74">
              <w:rPr>
                <w:webHidden/>
              </w:rPr>
              <w:fldChar w:fldCharType="separate"/>
            </w:r>
            <w:r w:rsidR="00805ED0">
              <w:rPr>
                <w:webHidden/>
              </w:rPr>
              <w:t>198</w:t>
            </w:r>
            <w:r w:rsidRPr="00C74C74">
              <w:rPr>
                <w:webHidden/>
              </w:rPr>
              <w:fldChar w:fldCharType="end"/>
            </w:r>
          </w:hyperlink>
        </w:p>
        <w:p w14:paraId="05A8B565" w14:textId="3B2CF07E" w:rsidR="00C74C74" w:rsidRPr="00C74C74" w:rsidRDefault="00C74C74" w:rsidP="00C74C74">
          <w:pPr>
            <w:pStyle w:val="TOC2"/>
            <w:rPr>
              <w:rFonts w:eastAsiaTheme="minorEastAsia"/>
              <w:lang w:eastAsia="en-IN"/>
            </w:rPr>
          </w:pPr>
          <w:hyperlink w:anchor="_Toc212290957" w:history="1">
            <w:r w:rsidRPr="00C74C74">
              <w:rPr>
                <w:rStyle w:val="Hyperlink"/>
                <w:u w:val="none"/>
              </w:rPr>
              <w:t>Chapter 7:</w:t>
            </w:r>
          </w:hyperlink>
          <w:r w:rsidRPr="00C74C74">
            <w:rPr>
              <w:rFonts w:eastAsiaTheme="minorEastAsia"/>
              <w:lang w:eastAsia="en-IN"/>
            </w:rPr>
            <w:t xml:space="preserve"> </w:t>
          </w:r>
          <w:hyperlink w:anchor="_Toc212290958" w:history="1">
            <w:r w:rsidRPr="00C74C74">
              <w:rPr>
                <w:rStyle w:val="Hyperlink"/>
                <w:u w:val="none"/>
              </w:rPr>
              <w:t>Arrays in C Programming</w:t>
            </w:r>
            <w:r w:rsidRPr="00C74C74">
              <w:rPr>
                <w:webHidden/>
              </w:rPr>
              <w:tab/>
            </w:r>
            <w:r w:rsidRPr="00C74C74">
              <w:rPr>
                <w:webHidden/>
              </w:rPr>
              <w:fldChar w:fldCharType="begin"/>
            </w:r>
            <w:r w:rsidRPr="00C74C74">
              <w:rPr>
                <w:webHidden/>
              </w:rPr>
              <w:instrText xml:space="preserve"> PAGEREF _Toc212290958 \h </w:instrText>
            </w:r>
            <w:r w:rsidRPr="00C74C74">
              <w:rPr>
                <w:webHidden/>
              </w:rPr>
            </w:r>
            <w:r w:rsidRPr="00C74C74">
              <w:rPr>
                <w:webHidden/>
              </w:rPr>
              <w:fldChar w:fldCharType="separate"/>
            </w:r>
            <w:r w:rsidR="00805ED0">
              <w:rPr>
                <w:webHidden/>
              </w:rPr>
              <w:t>199</w:t>
            </w:r>
            <w:r w:rsidRPr="00C74C74">
              <w:rPr>
                <w:webHidden/>
              </w:rPr>
              <w:fldChar w:fldCharType="end"/>
            </w:r>
          </w:hyperlink>
        </w:p>
        <w:p w14:paraId="3443A09C" w14:textId="5B875E8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59" w:history="1">
            <w:r w:rsidRPr="00C74C74">
              <w:rPr>
                <w:rStyle w:val="Hyperlink"/>
                <w:rFonts w:ascii="Bembo" w:hAnsi="Bembo"/>
                <w:noProof/>
                <w:sz w:val="25"/>
                <w:szCs w:val="25"/>
                <w:u w:val="none"/>
              </w:rPr>
              <w:t>7.1 What is an Array? Understanding the Fundamental Concept</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_Toc212290959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200</w:t>
            </w:r>
            <w:r w:rsidRPr="00C74C74">
              <w:rPr>
                <w:rFonts w:ascii="Bembo" w:hAnsi="Bembo"/>
                <w:noProof/>
                <w:webHidden/>
                <w:sz w:val="25"/>
                <w:szCs w:val="25"/>
              </w:rPr>
              <w:fldChar w:fldCharType="end"/>
            </w:r>
          </w:hyperlink>
        </w:p>
        <w:p w14:paraId="21754E00" w14:textId="2D9780D7"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0" w:history="1">
            <w:r w:rsidRPr="00C74C74">
              <w:rPr>
                <w:rStyle w:val="Hyperlink"/>
                <w:rFonts w:ascii="Bembo" w:hAnsi="Bembo"/>
                <w:noProof/>
                <w:sz w:val="25"/>
                <w:szCs w:val="25"/>
                <w:u w:val="none"/>
              </w:rPr>
              <w:t>7.2 Array Initialization in C: Multiple Approaches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202</w:t>
            </w:r>
            <w:r w:rsidRPr="00C74C74">
              <w:rPr>
                <w:rFonts w:ascii="Bembo" w:hAnsi="Bembo"/>
                <w:noProof/>
                <w:webHidden/>
                <w:sz w:val="25"/>
                <w:szCs w:val="25"/>
              </w:rPr>
              <w:fldChar w:fldCharType="end"/>
            </w:r>
          </w:hyperlink>
        </w:p>
        <w:p w14:paraId="2C3E1ADC" w14:textId="4BC6F96B"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1" w:history="1">
            <w:r w:rsidRPr="00C74C74">
              <w:rPr>
                <w:rStyle w:val="Hyperlink"/>
                <w:rFonts w:ascii="Bembo" w:hAnsi="Bembo"/>
                <w:noProof/>
                <w:sz w:val="25"/>
                <w:szCs w:val="25"/>
                <w:u w:val="none"/>
              </w:rPr>
              <w:t>7.3 One-Dimensional Arrays: The Foundation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206</w:t>
            </w:r>
            <w:r w:rsidRPr="00C74C74">
              <w:rPr>
                <w:rFonts w:ascii="Bembo" w:hAnsi="Bembo"/>
                <w:noProof/>
                <w:webHidden/>
                <w:sz w:val="25"/>
                <w:szCs w:val="25"/>
              </w:rPr>
              <w:fldChar w:fldCharType="end"/>
            </w:r>
          </w:hyperlink>
        </w:p>
        <w:p w14:paraId="659940FD" w14:textId="6D544F5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2" w:history="1">
            <w:r w:rsidRPr="00C74C74">
              <w:rPr>
                <w:rStyle w:val="Hyperlink"/>
                <w:rFonts w:ascii="Bembo" w:hAnsi="Bembo"/>
                <w:noProof/>
                <w:sz w:val="25"/>
                <w:szCs w:val="25"/>
                <w:u w:val="none"/>
              </w:rPr>
              <w:t>7.4 Two-Dimensional Arrays: Working with Tables and Matrices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210</w:t>
            </w:r>
            <w:r w:rsidRPr="00C74C74">
              <w:rPr>
                <w:rFonts w:ascii="Bembo" w:hAnsi="Bembo"/>
                <w:noProof/>
                <w:webHidden/>
                <w:sz w:val="25"/>
                <w:szCs w:val="25"/>
              </w:rPr>
              <w:fldChar w:fldCharType="end"/>
            </w:r>
          </w:hyperlink>
        </w:p>
        <w:p w14:paraId="2F816A07" w14:textId="662BF9C9" w:rsidR="00C74C74" w:rsidRPr="00C74C74" w:rsidRDefault="00C74C74" w:rsidP="00C74C74">
          <w:pPr>
            <w:pStyle w:val="TOC2"/>
            <w:rPr>
              <w:rFonts w:eastAsiaTheme="minorEastAsia"/>
              <w:lang w:eastAsia="en-IN"/>
            </w:rPr>
          </w:pPr>
          <w:hyperlink w:anchor="_Toc212290963" w:history="1">
            <w:r w:rsidRPr="00C74C74">
              <w:rPr>
                <w:rStyle w:val="Hyperlink"/>
                <w:u w:val="none"/>
              </w:rPr>
              <w:t>Chapter 8:</w:t>
            </w:r>
          </w:hyperlink>
          <w:r w:rsidRPr="00C74C74">
            <w:rPr>
              <w:rFonts w:eastAsiaTheme="minorEastAsia"/>
              <w:lang w:eastAsia="en-IN"/>
            </w:rPr>
            <w:t xml:space="preserve"> </w:t>
          </w:r>
          <w:hyperlink w:anchor="_Toc212290964" w:history="1">
            <w:r w:rsidRPr="00C74C74">
              <w:rPr>
                <w:rStyle w:val="Hyperlink"/>
                <w:u w:val="none"/>
              </w:rPr>
              <w:t>Preprocessor Directives in C Programming</w:t>
            </w:r>
            <w:r w:rsidRPr="00C74C74">
              <w:rPr>
                <w:webHidden/>
              </w:rPr>
              <w:tab/>
            </w:r>
            <w:r w:rsidRPr="00C74C74">
              <w:rPr>
                <w:webHidden/>
              </w:rPr>
              <w:fldChar w:fldCharType="begin"/>
            </w:r>
            <w:r w:rsidRPr="00C74C74">
              <w:rPr>
                <w:webHidden/>
              </w:rPr>
              <w:instrText xml:space="preserve"> PAGEREF _Toc212290964 \h </w:instrText>
            </w:r>
            <w:r w:rsidRPr="00C74C74">
              <w:rPr>
                <w:webHidden/>
              </w:rPr>
            </w:r>
            <w:r w:rsidRPr="00C74C74">
              <w:rPr>
                <w:webHidden/>
              </w:rPr>
              <w:fldChar w:fldCharType="separate"/>
            </w:r>
            <w:r w:rsidR="00805ED0">
              <w:rPr>
                <w:webHidden/>
              </w:rPr>
              <w:t>225</w:t>
            </w:r>
            <w:r w:rsidRPr="00C74C74">
              <w:rPr>
                <w:webHidden/>
              </w:rPr>
              <w:fldChar w:fldCharType="end"/>
            </w:r>
          </w:hyperlink>
        </w:p>
        <w:p w14:paraId="12CD4EE9" w14:textId="54C3D6C0"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5" w:history="1">
            <w:r w:rsidRPr="00C74C74">
              <w:rPr>
                <w:rStyle w:val="Hyperlink"/>
                <w:rFonts w:ascii="Bembo" w:hAnsi="Bembo"/>
                <w:noProof/>
                <w:sz w:val="25"/>
                <w:szCs w:val="25"/>
                <w:u w:val="none"/>
              </w:rPr>
              <w:t>8.1 File Inclusion Directives: The #include Mechanism</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227</w:t>
            </w:r>
            <w:r w:rsidRPr="00C74C74">
              <w:rPr>
                <w:rFonts w:ascii="Bembo" w:hAnsi="Bembo"/>
                <w:noProof/>
                <w:webHidden/>
                <w:sz w:val="25"/>
                <w:szCs w:val="25"/>
              </w:rPr>
              <w:fldChar w:fldCharType="end"/>
            </w:r>
          </w:hyperlink>
        </w:p>
        <w:p w14:paraId="6958F53E" w14:textId="76E775A2"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6" w:history="1">
            <w:r w:rsidRPr="00C74C74">
              <w:rPr>
                <w:rStyle w:val="Hyperlink"/>
                <w:rFonts w:ascii="Bembo" w:hAnsi="Bembo"/>
                <w:noProof/>
                <w:sz w:val="25"/>
                <w:szCs w:val="25"/>
                <w:u w:val="none"/>
              </w:rPr>
              <w:t>8.2 Macro Definition Directives: The Power of #define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229</w:t>
            </w:r>
            <w:r w:rsidRPr="00C74C74">
              <w:rPr>
                <w:rFonts w:ascii="Bembo" w:hAnsi="Bembo"/>
                <w:noProof/>
                <w:webHidden/>
                <w:sz w:val="25"/>
                <w:szCs w:val="25"/>
              </w:rPr>
              <w:fldChar w:fldCharType="end"/>
            </w:r>
          </w:hyperlink>
        </w:p>
        <w:p w14:paraId="14C538FF" w14:textId="0576B2E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7" w:history="1">
            <w:r w:rsidRPr="00C74C74">
              <w:rPr>
                <w:rStyle w:val="Hyperlink"/>
                <w:rFonts w:ascii="Bembo" w:hAnsi="Bembo"/>
                <w:noProof/>
                <w:sz w:val="25"/>
                <w:szCs w:val="25"/>
                <w:u w:val="none"/>
              </w:rPr>
              <w:t>8.3 Conditional Compilation: Controlling What Gets Compiled</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235</w:t>
            </w:r>
            <w:r w:rsidRPr="00C74C74">
              <w:rPr>
                <w:rFonts w:ascii="Bembo" w:hAnsi="Bembo"/>
                <w:noProof/>
                <w:webHidden/>
                <w:sz w:val="25"/>
                <w:szCs w:val="25"/>
              </w:rPr>
              <w:fldChar w:fldCharType="end"/>
            </w:r>
          </w:hyperlink>
        </w:p>
        <w:p w14:paraId="6D285092" w14:textId="4556CB7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8" w:history="1">
            <w:r w:rsidRPr="00C74C74">
              <w:rPr>
                <w:rStyle w:val="Hyperlink"/>
                <w:rFonts w:ascii="Bembo" w:hAnsi="Bembo"/>
                <w:noProof/>
                <w:sz w:val="25"/>
                <w:szCs w:val="25"/>
                <w:u w:val="none"/>
              </w:rPr>
              <w:t>8.4 Special Purpose Directives: Advanced Preprocessor Features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240</w:t>
            </w:r>
            <w:r w:rsidRPr="00C74C74">
              <w:rPr>
                <w:rFonts w:ascii="Bembo" w:hAnsi="Bembo"/>
                <w:noProof/>
                <w:webHidden/>
                <w:sz w:val="25"/>
                <w:szCs w:val="25"/>
              </w:rPr>
              <w:fldChar w:fldCharType="end"/>
            </w:r>
          </w:hyperlink>
        </w:p>
        <w:p w14:paraId="3EA7EB3F" w14:textId="10CB788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69" w:history="1">
            <w:r w:rsidRPr="00C74C74">
              <w:rPr>
                <w:rStyle w:val="Hyperlink"/>
                <w:rFonts w:ascii="Bembo" w:hAnsi="Bembo"/>
                <w:noProof/>
                <w:sz w:val="25"/>
                <w:szCs w:val="25"/>
                <w:u w:val="none"/>
              </w:rPr>
              <w:t>8.5 Best Practices for Preprocessor Usage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_Toc212290969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241</w:t>
            </w:r>
            <w:r w:rsidRPr="00C74C74">
              <w:rPr>
                <w:rFonts w:ascii="Bembo" w:hAnsi="Bembo"/>
                <w:noProof/>
                <w:webHidden/>
                <w:sz w:val="25"/>
                <w:szCs w:val="25"/>
              </w:rPr>
              <w:fldChar w:fldCharType="end"/>
            </w:r>
          </w:hyperlink>
        </w:p>
        <w:p w14:paraId="4AF8B39E" w14:textId="5D1A23C7"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0" w:history="1">
            <w:r w:rsidRPr="00C74C74">
              <w:rPr>
                <w:rStyle w:val="Hyperlink"/>
                <w:rFonts w:ascii="Bembo" w:hAnsi="Bembo"/>
                <w:noProof/>
                <w:sz w:val="25"/>
                <w:szCs w:val="25"/>
                <w:u w:val="none"/>
              </w:rPr>
              <w:t>8.6 Debugging Preprocessor Output</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246</w:t>
            </w:r>
            <w:r w:rsidRPr="00C74C74">
              <w:rPr>
                <w:rFonts w:ascii="Bembo" w:hAnsi="Bembo"/>
                <w:noProof/>
                <w:webHidden/>
                <w:sz w:val="25"/>
                <w:szCs w:val="25"/>
              </w:rPr>
              <w:fldChar w:fldCharType="end"/>
            </w:r>
          </w:hyperlink>
        </w:p>
        <w:p w14:paraId="420F852C" w14:textId="5409236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1" w:history="1">
            <w:r w:rsidRPr="00C74C74">
              <w:rPr>
                <w:rStyle w:val="Hyperlink"/>
                <w:rFonts w:ascii="Bembo" w:hAnsi="Bembo"/>
                <w:noProof/>
                <w:sz w:val="25"/>
                <w:szCs w:val="25"/>
                <w:u w:val="none"/>
              </w:rPr>
              <w:t>8.7 Platform and Compiler Detection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248</w:t>
            </w:r>
            <w:r w:rsidRPr="00C74C74">
              <w:rPr>
                <w:rFonts w:ascii="Bembo" w:hAnsi="Bembo"/>
                <w:noProof/>
                <w:webHidden/>
                <w:sz w:val="25"/>
                <w:szCs w:val="25"/>
              </w:rPr>
              <w:fldChar w:fldCharType="end"/>
            </w:r>
          </w:hyperlink>
        </w:p>
        <w:p w14:paraId="614936FF" w14:textId="063279B4" w:rsidR="00C74C74" w:rsidRPr="00C74C74" w:rsidRDefault="00C74C74" w:rsidP="00C74C74">
          <w:pPr>
            <w:pStyle w:val="TOC2"/>
            <w:rPr>
              <w:rFonts w:eastAsiaTheme="minorEastAsia"/>
              <w:lang w:eastAsia="en-IN"/>
            </w:rPr>
          </w:pPr>
          <w:hyperlink w:anchor="_Toc212290972" w:history="1">
            <w:r w:rsidRPr="00C74C74">
              <w:rPr>
                <w:rStyle w:val="Hyperlink"/>
                <w:u w:val="none"/>
              </w:rPr>
              <w:t>Chapter 9:</w:t>
            </w:r>
          </w:hyperlink>
          <w:r w:rsidRPr="00C74C74">
            <w:rPr>
              <w:rFonts w:eastAsiaTheme="minorEastAsia"/>
              <w:lang w:eastAsia="en-IN"/>
            </w:rPr>
            <w:t xml:space="preserve"> </w:t>
          </w:r>
          <w:hyperlink w:anchor="_Toc212290973" w:history="1">
            <w:r w:rsidRPr="00C74C74">
              <w:rPr>
                <w:rStyle w:val="Hyperlink"/>
                <w:u w:val="none"/>
              </w:rPr>
              <w:t>Strings in C Programming</w:t>
            </w:r>
            <w:r w:rsidRPr="00C74C74">
              <w:rPr>
                <w:webHidden/>
              </w:rPr>
              <w:tab/>
            </w:r>
            <w:r w:rsidRPr="00C74C74">
              <w:rPr>
                <w:webHidden/>
              </w:rPr>
              <w:fldChar w:fldCharType="begin"/>
            </w:r>
            <w:r w:rsidRPr="00C74C74">
              <w:rPr>
                <w:webHidden/>
              </w:rPr>
              <w:instrText xml:space="preserve"> PAGEREF _Toc212290973 \h </w:instrText>
            </w:r>
            <w:r w:rsidRPr="00C74C74">
              <w:rPr>
                <w:webHidden/>
              </w:rPr>
            </w:r>
            <w:r w:rsidRPr="00C74C74">
              <w:rPr>
                <w:webHidden/>
              </w:rPr>
              <w:fldChar w:fldCharType="separate"/>
            </w:r>
            <w:r w:rsidR="00805ED0">
              <w:rPr>
                <w:webHidden/>
              </w:rPr>
              <w:t>256</w:t>
            </w:r>
            <w:r w:rsidRPr="00C74C74">
              <w:rPr>
                <w:webHidden/>
              </w:rPr>
              <w:fldChar w:fldCharType="end"/>
            </w:r>
          </w:hyperlink>
        </w:p>
        <w:p w14:paraId="50CFC242" w14:textId="41DC6CE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4" w:history="1">
            <w:r w:rsidRPr="00C74C74">
              <w:rPr>
                <w:rStyle w:val="Hyperlink"/>
                <w:rFonts w:ascii="Bembo" w:hAnsi="Bembo"/>
                <w:noProof/>
                <w:sz w:val="25"/>
                <w:szCs w:val="25"/>
                <w:u w:val="none"/>
              </w:rPr>
              <w:t>9.1 What is a String? The Fundamental Concept</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257</w:t>
            </w:r>
            <w:r w:rsidRPr="00C74C74">
              <w:rPr>
                <w:rFonts w:ascii="Bembo" w:hAnsi="Bembo"/>
                <w:noProof/>
                <w:webHidden/>
                <w:sz w:val="25"/>
                <w:szCs w:val="25"/>
              </w:rPr>
              <w:fldChar w:fldCharType="end"/>
            </w:r>
          </w:hyperlink>
        </w:p>
        <w:p w14:paraId="4D5C2DDA" w14:textId="30D8CCC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5" w:history="1">
            <w:r w:rsidRPr="00C74C74">
              <w:rPr>
                <w:rStyle w:val="Hyperlink"/>
                <w:rFonts w:ascii="Bembo" w:hAnsi="Bembo"/>
                <w:noProof/>
                <w:sz w:val="25"/>
                <w:szCs w:val="25"/>
                <w:u w:val="none"/>
              </w:rPr>
              <w:t>9.2 Declaring Strings: Allocating Memory for Text</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258</w:t>
            </w:r>
            <w:r w:rsidRPr="00C74C74">
              <w:rPr>
                <w:rFonts w:ascii="Bembo" w:hAnsi="Bembo"/>
                <w:noProof/>
                <w:webHidden/>
                <w:sz w:val="25"/>
                <w:szCs w:val="25"/>
              </w:rPr>
              <w:fldChar w:fldCharType="end"/>
            </w:r>
          </w:hyperlink>
        </w:p>
        <w:p w14:paraId="6457CFCC" w14:textId="7C14180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6" w:history="1">
            <w:r w:rsidRPr="00C74C74">
              <w:rPr>
                <w:rStyle w:val="Hyperlink"/>
                <w:rFonts w:ascii="Bembo" w:hAnsi="Bembo"/>
                <w:noProof/>
                <w:sz w:val="25"/>
                <w:szCs w:val="25"/>
                <w:u w:val="none"/>
              </w:rPr>
              <w:t>9.3 Initializing Strings: Multiple Approaches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258</w:t>
            </w:r>
            <w:r w:rsidRPr="00C74C74">
              <w:rPr>
                <w:rFonts w:ascii="Bembo" w:hAnsi="Bembo"/>
                <w:noProof/>
                <w:webHidden/>
                <w:sz w:val="25"/>
                <w:szCs w:val="25"/>
              </w:rPr>
              <w:fldChar w:fldCharType="end"/>
            </w:r>
          </w:hyperlink>
        </w:p>
        <w:p w14:paraId="17CBA984" w14:textId="4E4037EB"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7" w:history="1">
            <w:r w:rsidRPr="00C74C74">
              <w:rPr>
                <w:rStyle w:val="Hyperlink"/>
                <w:rFonts w:ascii="Bembo" w:hAnsi="Bembo"/>
                <w:noProof/>
                <w:sz w:val="25"/>
                <w:szCs w:val="25"/>
                <w:u w:val="none"/>
              </w:rPr>
              <w:t>9.4 Input and Output of Strings: Reading and Displaying Text</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260</w:t>
            </w:r>
            <w:r w:rsidRPr="00C74C74">
              <w:rPr>
                <w:rFonts w:ascii="Bembo" w:hAnsi="Bembo"/>
                <w:noProof/>
                <w:webHidden/>
                <w:sz w:val="25"/>
                <w:szCs w:val="25"/>
              </w:rPr>
              <w:fldChar w:fldCharType="end"/>
            </w:r>
          </w:hyperlink>
        </w:p>
        <w:p w14:paraId="7B32EFB6" w14:textId="7F0071D5"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8" w:history="1">
            <w:r w:rsidRPr="00C74C74">
              <w:rPr>
                <w:rStyle w:val="Hyperlink"/>
                <w:rFonts w:ascii="Bembo" w:hAnsi="Bembo"/>
                <w:noProof/>
                <w:sz w:val="25"/>
                <w:szCs w:val="25"/>
                <w:u w:val="none"/>
              </w:rPr>
              <w:t>9.5 Complete Example: Interactive String Program</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262</w:t>
            </w:r>
            <w:r w:rsidRPr="00C74C74">
              <w:rPr>
                <w:rFonts w:ascii="Bembo" w:hAnsi="Bembo"/>
                <w:noProof/>
                <w:webHidden/>
                <w:sz w:val="25"/>
                <w:szCs w:val="25"/>
              </w:rPr>
              <w:fldChar w:fldCharType="end"/>
            </w:r>
          </w:hyperlink>
        </w:p>
        <w:p w14:paraId="6C23133F" w14:textId="7BB544F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79" w:history="1">
            <w:r w:rsidRPr="00C74C74">
              <w:rPr>
                <w:rStyle w:val="Hyperlink"/>
                <w:rFonts w:ascii="Bembo" w:hAnsi="Bembo"/>
                <w:noProof/>
                <w:sz w:val="25"/>
                <w:szCs w:val="25"/>
                <w:u w:val="none"/>
              </w:rPr>
              <w:t>9.6 String Handling Functions: The Standard Library</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_Toc212290979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264</w:t>
            </w:r>
            <w:r w:rsidRPr="00C74C74">
              <w:rPr>
                <w:rFonts w:ascii="Bembo" w:hAnsi="Bembo"/>
                <w:noProof/>
                <w:webHidden/>
                <w:sz w:val="25"/>
                <w:szCs w:val="25"/>
              </w:rPr>
              <w:fldChar w:fldCharType="end"/>
            </w:r>
          </w:hyperlink>
        </w:p>
        <w:p w14:paraId="18A65B17" w14:textId="3369913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0" w:history="1">
            <w:r w:rsidRPr="00C74C74">
              <w:rPr>
                <w:rStyle w:val="Hyperlink"/>
                <w:rFonts w:ascii="Bembo" w:hAnsi="Bembo"/>
                <w:noProof/>
                <w:sz w:val="25"/>
                <w:szCs w:val="25"/>
                <w:u w:val="none"/>
              </w:rPr>
              <w:t>Summary Table: String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271</w:t>
            </w:r>
            <w:r w:rsidRPr="00C74C74">
              <w:rPr>
                <w:rFonts w:ascii="Bembo" w:hAnsi="Bembo"/>
                <w:noProof/>
                <w:webHidden/>
                <w:sz w:val="25"/>
                <w:szCs w:val="25"/>
              </w:rPr>
              <w:fldChar w:fldCharType="end"/>
            </w:r>
          </w:hyperlink>
        </w:p>
        <w:p w14:paraId="410136EE" w14:textId="1A9B05F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1" w:history="1">
            <w:r w:rsidRPr="00C74C74">
              <w:rPr>
                <w:rStyle w:val="Hyperlink"/>
                <w:rFonts w:ascii="Bembo" w:hAnsi="Bembo"/>
                <w:noProof/>
                <w:sz w:val="25"/>
                <w:szCs w:val="25"/>
                <w:u w:val="none"/>
              </w:rPr>
              <w:t>9.7 String Operations Without Library Functions: Understanding the Internals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271</w:t>
            </w:r>
            <w:r w:rsidRPr="00C74C74">
              <w:rPr>
                <w:rFonts w:ascii="Bembo" w:hAnsi="Bembo"/>
                <w:noProof/>
                <w:webHidden/>
                <w:sz w:val="25"/>
                <w:szCs w:val="25"/>
              </w:rPr>
              <w:fldChar w:fldCharType="end"/>
            </w:r>
          </w:hyperlink>
        </w:p>
        <w:p w14:paraId="66A51D6D" w14:textId="59779F9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2" w:history="1">
            <w:r w:rsidRPr="00C74C74">
              <w:rPr>
                <w:rStyle w:val="Hyperlink"/>
                <w:rFonts w:ascii="Bembo" w:hAnsi="Bembo"/>
                <w:noProof/>
                <w:sz w:val="25"/>
                <w:szCs w:val="25"/>
                <w:u w:val="none"/>
              </w:rPr>
              <w:t>9.8 Advanced String Concepts and Common Pitfalls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278</w:t>
            </w:r>
            <w:r w:rsidRPr="00C74C74">
              <w:rPr>
                <w:rFonts w:ascii="Bembo" w:hAnsi="Bembo"/>
                <w:noProof/>
                <w:webHidden/>
                <w:sz w:val="25"/>
                <w:szCs w:val="25"/>
              </w:rPr>
              <w:fldChar w:fldCharType="end"/>
            </w:r>
          </w:hyperlink>
        </w:p>
        <w:p w14:paraId="7061716F" w14:textId="09878D01" w:rsidR="00C74C74" w:rsidRPr="00C74C74" w:rsidRDefault="00C74C74" w:rsidP="00C74C74">
          <w:pPr>
            <w:pStyle w:val="TOC2"/>
            <w:rPr>
              <w:rFonts w:eastAsiaTheme="minorEastAsia"/>
              <w:lang w:eastAsia="en-IN"/>
            </w:rPr>
          </w:pPr>
          <w:hyperlink w:anchor="_Toc212290983" w:history="1">
            <w:r w:rsidRPr="00C74C74">
              <w:rPr>
                <w:rStyle w:val="Hyperlink"/>
                <w:u w:val="none"/>
              </w:rPr>
              <w:t>Chapter 10:</w:t>
            </w:r>
          </w:hyperlink>
          <w:r w:rsidRPr="00C74C74">
            <w:rPr>
              <w:rFonts w:eastAsiaTheme="minorEastAsia"/>
              <w:lang w:eastAsia="en-IN"/>
            </w:rPr>
            <w:t xml:space="preserve"> </w:t>
          </w:r>
          <w:hyperlink w:anchor="_Toc212290984" w:history="1">
            <w:r w:rsidRPr="00C74C74">
              <w:rPr>
                <w:rStyle w:val="Hyperlink"/>
                <w:u w:val="none"/>
              </w:rPr>
              <w:t>Functions in C Programming</w:t>
            </w:r>
            <w:r w:rsidRPr="00C74C74">
              <w:rPr>
                <w:webHidden/>
              </w:rPr>
              <w:tab/>
            </w:r>
            <w:r w:rsidRPr="00C74C74">
              <w:rPr>
                <w:webHidden/>
              </w:rPr>
              <w:fldChar w:fldCharType="begin"/>
            </w:r>
            <w:r w:rsidRPr="00C74C74">
              <w:rPr>
                <w:webHidden/>
              </w:rPr>
              <w:instrText xml:space="preserve"> PAGEREF _Toc212290984 \h </w:instrText>
            </w:r>
            <w:r w:rsidRPr="00C74C74">
              <w:rPr>
                <w:webHidden/>
              </w:rPr>
            </w:r>
            <w:r w:rsidRPr="00C74C74">
              <w:rPr>
                <w:webHidden/>
              </w:rPr>
              <w:fldChar w:fldCharType="separate"/>
            </w:r>
            <w:r w:rsidR="00805ED0">
              <w:rPr>
                <w:webHidden/>
              </w:rPr>
              <w:t>289</w:t>
            </w:r>
            <w:r w:rsidRPr="00C74C74">
              <w:rPr>
                <w:webHidden/>
              </w:rPr>
              <w:fldChar w:fldCharType="end"/>
            </w:r>
          </w:hyperlink>
        </w:p>
        <w:p w14:paraId="6549B1EC" w14:textId="1A607F1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5" w:history="1">
            <w:r w:rsidRPr="00C74C74">
              <w:rPr>
                <w:rStyle w:val="Hyperlink"/>
                <w:rFonts w:ascii="Bembo" w:hAnsi="Bembo"/>
                <w:noProof/>
                <w:sz w:val="25"/>
                <w:szCs w:val="25"/>
                <w:u w:val="none"/>
              </w:rPr>
              <w:t>10.1 What is a Function? Core Concepts and Definitions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290</w:t>
            </w:r>
            <w:r w:rsidRPr="00C74C74">
              <w:rPr>
                <w:rFonts w:ascii="Bembo" w:hAnsi="Bembo"/>
                <w:noProof/>
                <w:webHidden/>
                <w:sz w:val="25"/>
                <w:szCs w:val="25"/>
              </w:rPr>
              <w:fldChar w:fldCharType="end"/>
            </w:r>
          </w:hyperlink>
        </w:p>
        <w:p w14:paraId="573B9BA6" w14:textId="08E9B23F"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6" w:history="1">
            <w:r w:rsidRPr="00C74C74">
              <w:rPr>
                <w:rStyle w:val="Hyperlink"/>
                <w:rFonts w:ascii="Bembo" w:hAnsi="Bembo"/>
                <w:noProof/>
                <w:sz w:val="25"/>
                <w:szCs w:val="25"/>
                <w:u w:val="none"/>
              </w:rPr>
              <w:t>10.2 Why Do We Need Functions? The Compelling Reasons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292</w:t>
            </w:r>
            <w:r w:rsidRPr="00C74C74">
              <w:rPr>
                <w:rFonts w:ascii="Bembo" w:hAnsi="Bembo"/>
                <w:noProof/>
                <w:webHidden/>
                <w:sz w:val="25"/>
                <w:szCs w:val="25"/>
              </w:rPr>
              <w:fldChar w:fldCharType="end"/>
            </w:r>
          </w:hyperlink>
        </w:p>
        <w:p w14:paraId="24CF253E" w14:textId="1114321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7" w:history="1">
            <w:r w:rsidRPr="00C74C74">
              <w:rPr>
                <w:rStyle w:val="Hyperlink"/>
                <w:rFonts w:ascii="Bembo" w:hAnsi="Bembo"/>
                <w:noProof/>
                <w:sz w:val="25"/>
                <w:szCs w:val="25"/>
                <w:u w:val="none"/>
              </w:rPr>
              <w:t>10.3 The Structure of a Function: Detailed Anatomy</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294</w:t>
            </w:r>
            <w:r w:rsidRPr="00C74C74">
              <w:rPr>
                <w:rFonts w:ascii="Bembo" w:hAnsi="Bembo"/>
                <w:noProof/>
                <w:webHidden/>
                <w:sz w:val="25"/>
                <w:szCs w:val="25"/>
              </w:rPr>
              <w:fldChar w:fldCharType="end"/>
            </w:r>
          </w:hyperlink>
        </w:p>
        <w:p w14:paraId="39D4919E" w14:textId="606354F2"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8" w:history="1">
            <w:r w:rsidRPr="00C74C74">
              <w:rPr>
                <w:rStyle w:val="Hyperlink"/>
                <w:rFonts w:ascii="Bembo" w:hAnsi="Bembo"/>
                <w:noProof/>
                <w:sz w:val="25"/>
                <w:szCs w:val="25"/>
                <w:u w:val="none"/>
              </w:rPr>
              <w:t>10.4 Elements of User-Defined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297</w:t>
            </w:r>
            <w:r w:rsidRPr="00C74C74">
              <w:rPr>
                <w:rFonts w:ascii="Bembo" w:hAnsi="Bembo"/>
                <w:noProof/>
                <w:webHidden/>
                <w:sz w:val="25"/>
                <w:szCs w:val="25"/>
              </w:rPr>
              <w:fldChar w:fldCharType="end"/>
            </w:r>
          </w:hyperlink>
        </w:p>
        <w:p w14:paraId="2AE328ED" w14:textId="75DFF45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89" w:history="1">
            <w:r w:rsidRPr="00C74C74">
              <w:rPr>
                <w:rStyle w:val="Hyperlink"/>
                <w:rFonts w:ascii="Bembo" w:hAnsi="Bembo"/>
                <w:noProof/>
                <w:sz w:val="25"/>
                <w:szCs w:val="25"/>
                <w:u w:val="none"/>
              </w:rPr>
              <w:t>10.5 Types of Functions in C</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_Toc212290989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303</w:t>
            </w:r>
            <w:r w:rsidRPr="00C74C74">
              <w:rPr>
                <w:rFonts w:ascii="Bembo" w:hAnsi="Bembo"/>
                <w:noProof/>
                <w:webHidden/>
                <w:sz w:val="25"/>
                <w:szCs w:val="25"/>
              </w:rPr>
              <w:fldChar w:fldCharType="end"/>
            </w:r>
          </w:hyperlink>
        </w:p>
        <w:p w14:paraId="67A5CD5C" w14:textId="1C3FD69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0" w:history="1">
            <w:r w:rsidRPr="00C74C74">
              <w:rPr>
                <w:rStyle w:val="Hyperlink"/>
                <w:rFonts w:ascii="Bembo" w:hAnsi="Bembo"/>
                <w:noProof/>
                <w:sz w:val="25"/>
                <w:szCs w:val="25"/>
                <w:u w:val="none"/>
              </w:rPr>
              <w:t>10.6 Function Scope: Where Functions are Accessible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308</w:t>
            </w:r>
            <w:r w:rsidRPr="00C74C74">
              <w:rPr>
                <w:rFonts w:ascii="Bembo" w:hAnsi="Bembo"/>
                <w:noProof/>
                <w:webHidden/>
                <w:sz w:val="25"/>
                <w:szCs w:val="25"/>
              </w:rPr>
              <w:fldChar w:fldCharType="end"/>
            </w:r>
          </w:hyperlink>
        </w:p>
        <w:p w14:paraId="5EC42447" w14:textId="2A0EEBE5"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1" w:history="1">
            <w:r w:rsidRPr="00C74C74">
              <w:rPr>
                <w:rStyle w:val="Hyperlink"/>
                <w:rFonts w:ascii="Bembo" w:hAnsi="Bembo"/>
                <w:noProof/>
                <w:sz w:val="25"/>
                <w:szCs w:val="25"/>
                <w:u w:val="none"/>
              </w:rPr>
              <w:t>10.7 Parameter Passing: Call by Value vs Call by Reference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309</w:t>
            </w:r>
            <w:r w:rsidRPr="00C74C74">
              <w:rPr>
                <w:rFonts w:ascii="Bembo" w:hAnsi="Bembo"/>
                <w:noProof/>
                <w:webHidden/>
                <w:sz w:val="25"/>
                <w:szCs w:val="25"/>
              </w:rPr>
              <w:fldChar w:fldCharType="end"/>
            </w:r>
          </w:hyperlink>
        </w:p>
        <w:p w14:paraId="25B09A2D" w14:textId="57AE9EC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2" w:history="1">
            <w:r w:rsidRPr="00C74C74">
              <w:rPr>
                <w:rStyle w:val="Hyperlink"/>
                <w:rFonts w:ascii="Bembo" w:hAnsi="Bembo"/>
                <w:noProof/>
                <w:sz w:val="25"/>
                <w:szCs w:val="25"/>
                <w:u w:val="none"/>
              </w:rPr>
              <w:t>10.8 Return Statements: Sending Values Back</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314</w:t>
            </w:r>
            <w:r w:rsidRPr="00C74C74">
              <w:rPr>
                <w:rFonts w:ascii="Bembo" w:hAnsi="Bembo"/>
                <w:noProof/>
                <w:webHidden/>
                <w:sz w:val="25"/>
                <w:szCs w:val="25"/>
              </w:rPr>
              <w:fldChar w:fldCharType="end"/>
            </w:r>
          </w:hyperlink>
        </w:p>
        <w:p w14:paraId="031776C9" w14:textId="5D4B97D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3" w:history="1">
            <w:r w:rsidRPr="00C74C74">
              <w:rPr>
                <w:rStyle w:val="Hyperlink"/>
                <w:rFonts w:ascii="Bembo" w:hAnsi="Bembo"/>
                <w:noProof/>
                <w:sz w:val="25"/>
                <w:szCs w:val="25"/>
                <w:u w:val="none"/>
              </w:rPr>
              <w:t>10.9 Recursive Functions: Functions That Call Themselves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315</w:t>
            </w:r>
            <w:r w:rsidRPr="00C74C74">
              <w:rPr>
                <w:rFonts w:ascii="Bembo" w:hAnsi="Bembo"/>
                <w:noProof/>
                <w:webHidden/>
                <w:sz w:val="25"/>
                <w:szCs w:val="25"/>
              </w:rPr>
              <w:fldChar w:fldCharType="end"/>
            </w:r>
          </w:hyperlink>
        </w:p>
        <w:p w14:paraId="3634A69B" w14:textId="61C2BEE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4" w:history="1">
            <w:r w:rsidRPr="00C74C74">
              <w:rPr>
                <w:rStyle w:val="Hyperlink"/>
                <w:rFonts w:ascii="Bembo" w:hAnsi="Bembo"/>
                <w:noProof/>
                <w:sz w:val="25"/>
                <w:szCs w:val="25"/>
                <w:u w:val="none"/>
              </w:rPr>
              <w:t>10.10 Passing Arrays to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320</w:t>
            </w:r>
            <w:r w:rsidRPr="00C74C74">
              <w:rPr>
                <w:rFonts w:ascii="Bembo" w:hAnsi="Bembo"/>
                <w:noProof/>
                <w:webHidden/>
                <w:sz w:val="25"/>
                <w:szCs w:val="25"/>
              </w:rPr>
              <w:fldChar w:fldCharType="end"/>
            </w:r>
          </w:hyperlink>
        </w:p>
        <w:p w14:paraId="1CE85AE2" w14:textId="574CA77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5" w:history="1">
            <w:r w:rsidRPr="00C74C74">
              <w:rPr>
                <w:rStyle w:val="Hyperlink"/>
                <w:rFonts w:ascii="Bembo" w:hAnsi="Bembo"/>
                <w:noProof/>
                <w:sz w:val="25"/>
                <w:szCs w:val="25"/>
                <w:u w:val="none"/>
              </w:rPr>
              <w:t>10.11 Advanced Function Concepts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326</w:t>
            </w:r>
            <w:r w:rsidRPr="00C74C74">
              <w:rPr>
                <w:rFonts w:ascii="Bembo" w:hAnsi="Bembo"/>
                <w:noProof/>
                <w:webHidden/>
                <w:sz w:val="25"/>
                <w:szCs w:val="25"/>
              </w:rPr>
              <w:fldChar w:fldCharType="end"/>
            </w:r>
          </w:hyperlink>
        </w:p>
        <w:p w14:paraId="18F36107" w14:textId="1CAC1DAF" w:rsidR="00C74C74" w:rsidRPr="00C74C74" w:rsidRDefault="00C74C74">
          <w:pPr>
            <w:pStyle w:val="TOC1"/>
            <w:rPr>
              <w:rFonts w:eastAsiaTheme="minorEastAsia"/>
              <w:b w:val="0"/>
              <w:bCs w:val="0"/>
              <w:lang w:eastAsia="en-IN"/>
            </w:rPr>
          </w:pPr>
          <w:hyperlink w:anchor="_Toc212290996" w:history="1">
            <w:r w:rsidRPr="00C74C74">
              <w:rPr>
                <w:rStyle w:val="Hyperlink"/>
                <w:u w:val="none"/>
              </w:rPr>
              <w:t>Unit IV –  Memory &amp; Complex Types</w:t>
            </w:r>
            <w:r w:rsidRPr="00C74C74">
              <w:rPr>
                <w:webHidden/>
              </w:rPr>
              <w:tab/>
            </w:r>
            <w:r w:rsidRPr="00C74C74">
              <w:rPr>
                <w:webHidden/>
              </w:rPr>
              <w:fldChar w:fldCharType="begin"/>
            </w:r>
            <w:r w:rsidRPr="00C74C74">
              <w:rPr>
                <w:webHidden/>
              </w:rPr>
              <w:instrText xml:space="preserve"> PAGEREF _Toc212290996 \h </w:instrText>
            </w:r>
            <w:r w:rsidRPr="00C74C74">
              <w:rPr>
                <w:webHidden/>
              </w:rPr>
            </w:r>
            <w:r w:rsidRPr="00C74C74">
              <w:rPr>
                <w:webHidden/>
              </w:rPr>
              <w:fldChar w:fldCharType="separate"/>
            </w:r>
            <w:r w:rsidR="00805ED0">
              <w:rPr>
                <w:webHidden/>
              </w:rPr>
              <w:t>334</w:t>
            </w:r>
            <w:r w:rsidRPr="00C74C74">
              <w:rPr>
                <w:webHidden/>
              </w:rPr>
              <w:fldChar w:fldCharType="end"/>
            </w:r>
          </w:hyperlink>
        </w:p>
        <w:p w14:paraId="1F3D6F1C" w14:textId="77CFB82D" w:rsidR="00C74C74" w:rsidRPr="00C74C74" w:rsidRDefault="00C74C74" w:rsidP="00C74C74">
          <w:pPr>
            <w:pStyle w:val="TOC2"/>
            <w:rPr>
              <w:rFonts w:eastAsiaTheme="minorEastAsia"/>
              <w:lang w:eastAsia="en-IN"/>
            </w:rPr>
          </w:pPr>
          <w:hyperlink w:anchor="_Toc212290997" w:history="1">
            <w:r w:rsidRPr="00C74C74">
              <w:rPr>
                <w:rStyle w:val="Hyperlink"/>
                <w:u w:val="none"/>
              </w:rPr>
              <w:t>Chapter 11:</w:t>
            </w:r>
          </w:hyperlink>
          <w:r w:rsidRPr="00C74C74">
            <w:rPr>
              <w:rFonts w:eastAsiaTheme="minorEastAsia"/>
              <w:lang w:eastAsia="en-IN"/>
            </w:rPr>
            <w:t xml:space="preserve"> </w:t>
          </w:r>
          <w:hyperlink w:anchor="_Toc212290998" w:history="1">
            <w:r w:rsidRPr="00C74C74">
              <w:rPr>
                <w:rStyle w:val="Hyperlink"/>
                <w:u w:val="none"/>
              </w:rPr>
              <w:t>Pointers and Memory Management in C</w:t>
            </w:r>
            <w:r w:rsidRPr="00C74C74">
              <w:rPr>
                <w:webHidden/>
              </w:rPr>
              <w:tab/>
            </w:r>
            <w:r w:rsidRPr="00C74C74">
              <w:rPr>
                <w:webHidden/>
              </w:rPr>
              <w:fldChar w:fldCharType="begin"/>
            </w:r>
            <w:r w:rsidRPr="00C74C74">
              <w:rPr>
                <w:webHidden/>
              </w:rPr>
              <w:instrText xml:space="preserve"> PAGEREF _Toc212290998 \h </w:instrText>
            </w:r>
            <w:r w:rsidRPr="00C74C74">
              <w:rPr>
                <w:webHidden/>
              </w:rPr>
            </w:r>
            <w:r w:rsidRPr="00C74C74">
              <w:rPr>
                <w:webHidden/>
              </w:rPr>
              <w:fldChar w:fldCharType="separate"/>
            </w:r>
            <w:r w:rsidR="00805ED0">
              <w:rPr>
                <w:webHidden/>
              </w:rPr>
              <w:t>335</w:t>
            </w:r>
            <w:r w:rsidRPr="00C74C74">
              <w:rPr>
                <w:webHidden/>
              </w:rPr>
              <w:fldChar w:fldCharType="end"/>
            </w:r>
          </w:hyperlink>
        </w:p>
        <w:p w14:paraId="12DC4D2E" w14:textId="119471E0" w:rsidR="00C74C74" w:rsidRPr="00C74C74" w:rsidRDefault="00C74C74">
          <w:pPr>
            <w:pStyle w:val="TOC3"/>
            <w:tabs>
              <w:tab w:val="right" w:leader="dot" w:pos="9696"/>
            </w:tabs>
            <w:rPr>
              <w:rFonts w:ascii="Bembo" w:eastAsiaTheme="minorEastAsia" w:hAnsi="Bembo"/>
              <w:noProof/>
              <w:sz w:val="25"/>
              <w:szCs w:val="25"/>
              <w:lang w:eastAsia="en-IN"/>
            </w:rPr>
          </w:pPr>
          <w:hyperlink w:anchor="_Toc212290999" w:history="1">
            <w:r w:rsidRPr="00C74C74">
              <w:rPr>
                <w:rStyle w:val="Hyperlink"/>
                <w:rFonts w:ascii="Bembo" w:hAnsi="Bembo"/>
                <w:noProof/>
                <w:sz w:val="25"/>
                <w:szCs w:val="25"/>
                <w:u w:val="none"/>
              </w:rPr>
              <w:t>11.1 Pointer Basics: Declaration, Initialization, and Dereferencing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_Toc212290999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336</w:t>
            </w:r>
            <w:r w:rsidRPr="00C74C74">
              <w:rPr>
                <w:rFonts w:ascii="Bembo" w:hAnsi="Bembo"/>
                <w:noProof/>
                <w:webHidden/>
                <w:sz w:val="25"/>
                <w:szCs w:val="25"/>
              </w:rPr>
              <w:fldChar w:fldCharType="end"/>
            </w:r>
          </w:hyperlink>
        </w:p>
        <w:p w14:paraId="2889A68B" w14:textId="0F41508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0" w:history="1">
            <w:r w:rsidRPr="00C74C74">
              <w:rPr>
                <w:rStyle w:val="Hyperlink"/>
                <w:rFonts w:ascii="Bembo" w:hAnsi="Bembo"/>
                <w:noProof/>
                <w:sz w:val="25"/>
                <w:szCs w:val="25"/>
                <w:u w:val="none"/>
              </w:rPr>
              <w:t>11.2 Pointer Arithmetic: Navigating Memory</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341</w:t>
            </w:r>
            <w:r w:rsidRPr="00C74C74">
              <w:rPr>
                <w:rFonts w:ascii="Bembo" w:hAnsi="Bembo"/>
                <w:noProof/>
                <w:webHidden/>
                <w:sz w:val="25"/>
                <w:szCs w:val="25"/>
              </w:rPr>
              <w:fldChar w:fldCharType="end"/>
            </w:r>
          </w:hyperlink>
        </w:p>
        <w:p w14:paraId="43C6EB40" w14:textId="35A18C9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1" w:history="1">
            <w:r w:rsidRPr="00C74C74">
              <w:rPr>
                <w:rStyle w:val="Hyperlink"/>
                <w:rFonts w:ascii="Bembo" w:hAnsi="Bembo"/>
                <w:noProof/>
                <w:sz w:val="25"/>
                <w:szCs w:val="25"/>
                <w:u w:val="none"/>
              </w:rPr>
              <w:t>11.3 Pointers and Functions: Pass by Reference</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345</w:t>
            </w:r>
            <w:r w:rsidRPr="00C74C74">
              <w:rPr>
                <w:rFonts w:ascii="Bembo" w:hAnsi="Bembo"/>
                <w:noProof/>
                <w:webHidden/>
                <w:sz w:val="25"/>
                <w:szCs w:val="25"/>
              </w:rPr>
              <w:fldChar w:fldCharType="end"/>
            </w:r>
          </w:hyperlink>
        </w:p>
        <w:p w14:paraId="413BDE67" w14:textId="1E880D7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2" w:history="1">
            <w:r w:rsidRPr="00C74C74">
              <w:rPr>
                <w:rStyle w:val="Hyperlink"/>
                <w:rFonts w:ascii="Bembo" w:hAnsi="Bembo"/>
                <w:noProof/>
                <w:sz w:val="25"/>
                <w:szCs w:val="25"/>
                <w:u w:val="none"/>
              </w:rPr>
              <w:t>11.4 Dynamic Memory Allocation</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347</w:t>
            </w:r>
            <w:r w:rsidRPr="00C74C74">
              <w:rPr>
                <w:rFonts w:ascii="Bembo" w:hAnsi="Bembo"/>
                <w:noProof/>
                <w:webHidden/>
                <w:sz w:val="25"/>
                <w:szCs w:val="25"/>
              </w:rPr>
              <w:fldChar w:fldCharType="end"/>
            </w:r>
          </w:hyperlink>
        </w:p>
        <w:p w14:paraId="30CFDB54" w14:textId="41AE8F3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3" w:history="1">
            <w:r w:rsidRPr="00C74C74">
              <w:rPr>
                <w:rStyle w:val="Hyperlink"/>
                <w:rFonts w:ascii="Bembo" w:hAnsi="Bembo"/>
                <w:noProof/>
                <w:sz w:val="25"/>
                <w:szCs w:val="25"/>
                <w:u w:val="none"/>
              </w:rPr>
              <w:t>11.5 Common Memory Management Problems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352</w:t>
            </w:r>
            <w:r w:rsidRPr="00C74C74">
              <w:rPr>
                <w:rFonts w:ascii="Bembo" w:hAnsi="Bembo"/>
                <w:noProof/>
                <w:webHidden/>
                <w:sz w:val="25"/>
                <w:szCs w:val="25"/>
              </w:rPr>
              <w:fldChar w:fldCharType="end"/>
            </w:r>
          </w:hyperlink>
        </w:p>
        <w:p w14:paraId="311DEB0D" w14:textId="38E3494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4" w:history="1">
            <w:r w:rsidRPr="00C74C74">
              <w:rPr>
                <w:rStyle w:val="Hyperlink"/>
                <w:rFonts w:ascii="Bembo" w:hAnsi="Bembo"/>
                <w:noProof/>
                <w:sz w:val="25"/>
                <w:szCs w:val="25"/>
                <w:u w:val="none"/>
              </w:rPr>
              <w:t>11.6 Null Pointers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353</w:t>
            </w:r>
            <w:r w:rsidRPr="00C74C74">
              <w:rPr>
                <w:rFonts w:ascii="Bembo" w:hAnsi="Bembo"/>
                <w:noProof/>
                <w:webHidden/>
                <w:sz w:val="25"/>
                <w:szCs w:val="25"/>
              </w:rPr>
              <w:fldChar w:fldCharType="end"/>
            </w:r>
          </w:hyperlink>
        </w:p>
        <w:p w14:paraId="1B4321F5" w14:textId="0138780C" w:rsidR="00C74C74" w:rsidRPr="00C74C74" w:rsidRDefault="00C74C74" w:rsidP="00C74C74">
          <w:pPr>
            <w:pStyle w:val="TOC2"/>
            <w:rPr>
              <w:rFonts w:eastAsiaTheme="minorEastAsia"/>
              <w:lang w:eastAsia="en-IN"/>
            </w:rPr>
          </w:pPr>
          <w:hyperlink w:anchor="_Toc212291005" w:history="1">
            <w:r w:rsidRPr="00C74C74">
              <w:rPr>
                <w:rStyle w:val="Hyperlink"/>
                <w:u w:val="none"/>
              </w:rPr>
              <w:t>Chapter 12:</w:t>
            </w:r>
          </w:hyperlink>
          <w:r w:rsidRPr="00C74C74">
            <w:rPr>
              <w:rFonts w:eastAsiaTheme="minorEastAsia"/>
              <w:lang w:eastAsia="en-IN"/>
            </w:rPr>
            <w:t xml:space="preserve"> </w:t>
          </w:r>
          <w:hyperlink w:anchor="_Toc212291006" w:history="1">
            <w:r w:rsidRPr="00C74C74">
              <w:rPr>
                <w:rStyle w:val="Hyperlink"/>
                <w:u w:val="none"/>
              </w:rPr>
              <w:t>Structures and Unions in C Programming</w:t>
            </w:r>
            <w:r w:rsidRPr="00C74C74">
              <w:rPr>
                <w:webHidden/>
              </w:rPr>
              <w:tab/>
            </w:r>
            <w:r w:rsidRPr="00C74C74">
              <w:rPr>
                <w:webHidden/>
              </w:rPr>
              <w:fldChar w:fldCharType="begin"/>
            </w:r>
            <w:r w:rsidRPr="00C74C74">
              <w:rPr>
                <w:webHidden/>
              </w:rPr>
              <w:instrText xml:space="preserve"> PAGEREF _Toc212291006 \h </w:instrText>
            </w:r>
            <w:r w:rsidRPr="00C74C74">
              <w:rPr>
                <w:webHidden/>
              </w:rPr>
            </w:r>
            <w:r w:rsidRPr="00C74C74">
              <w:rPr>
                <w:webHidden/>
              </w:rPr>
              <w:fldChar w:fldCharType="separate"/>
            </w:r>
            <w:r w:rsidR="00805ED0">
              <w:rPr>
                <w:webHidden/>
              </w:rPr>
              <w:t>360</w:t>
            </w:r>
            <w:r w:rsidRPr="00C74C74">
              <w:rPr>
                <w:webHidden/>
              </w:rPr>
              <w:fldChar w:fldCharType="end"/>
            </w:r>
          </w:hyperlink>
        </w:p>
        <w:p w14:paraId="797A696D" w14:textId="44675358"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7" w:history="1">
            <w:r w:rsidRPr="00C74C74">
              <w:rPr>
                <w:rStyle w:val="Hyperlink"/>
                <w:rFonts w:ascii="Bembo" w:hAnsi="Bembo"/>
                <w:noProof/>
                <w:sz w:val="25"/>
                <w:szCs w:val="25"/>
                <w:u w:val="none"/>
              </w:rPr>
              <w:t>12.1 Structures: Grouping Related Data</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361</w:t>
            </w:r>
            <w:r w:rsidRPr="00C74C74">
              <w:rPr>
                <w:rFonts w:ascii="Bembo" w:hAnsi="Bembo"/>
                <w:noProof/>
                <w:webHidden/>
                <w:sz w:val="25"/>
                <w:szCs w:val="25"/>
              </w:rPr>
              <w:fldChar w:fldCharType="end"/>
            </w:r>
          </w:hyperlink>
        </w:p>
        <w:p w14:paraId="682B67FE" w14:textId="38B225A7"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8" w:history="1">
            <w:r w:rsidRPr="00C74C74">
              <w:rPr>
                <w:rStyle w:val="Hyperlink"/>
                <w:rFonts w:ascii="Bembo" w:hAnsi="Bembo"/>
                <w:noProof/>
                <w:sz w:val="25"/>
                <w:szCs w:val="25"/>
                <w:u w:val="none"/>
              </w:rPr>
              <w:t>12.2 Arrays of Structures: Managing Collections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368</w:t>
            </w:r>
            <w:r w:rsidRPr="00C74C74">
              <w:rPr>
                <w:rFonts w:ascii="Bembo" w:hAnsi="Bembo"/>
                <w:noProof/>
                <w:webHidden/>
                <w:sz w:val="25"/>
                <w:szCs w:val="25"/>
              </w:rPr>
              <w:fldChar w:fldCharType="end"/>
            </w:r>
          </w:hyperlink>
        </w:p>
        <w:p w14:paraId="64415C9A" w14:textId="38C3576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09" w:history="1">
            <w:r w:rsidRPr="00C74C74">
              <w:rPr>
                <w:rStyle w:val="Hyperlink"/>
                <w:rFonts w:ascii="Bembo" w:hAnsi="Bembo"/>
                <w:noProof/>
                <w:sz w:val="25"/>
                <w:szCs w:val="25"/>
                <w:u w:val="none"/>
              </w:rPr>
              <w:t>12.3 Nested Structures: Structures Within Structures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_Toc212291009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372</w:t>
            </w:r>
            <w:r w:rsidRPr="00C74C74">
              <w:rPr>
                <w:rFonts w:ascii="Bembo" w:hAnsi="Bembo"/>
                <w:noProof/>
                <w:webHidden/>
                <w:sz w:val="25"/>
                <w:szCs w:val="25"/>
              </w:rPr>
              <w:fldChar w:fldCharType="end"/>
            </w:r>
          </w:hyperlink>
        </w:p>
        <w:p w14:paraId="3A8A7E46" w14:textId="3ED1F4E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0" w:history="1">
            <w:r w:rsidRPr="00C74C74">
              <w:rPr>
                <w:rStyle w:val="Hyperlink"/>
                <w:rFonts w:ascii="Bembo" w:hAnsi="Bembo"/>
                <w:noProof/>
                <w:sz w:val="25"/>
                <w:szCs w:val="25"/>
                <w:u w:val="none"/>
              </w:rPr>
              <w:t>12.4 Pointers to Structures: Efficient Access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376</w:t>
            </w:r>
            <w:r w:rsidRPr="00C74C74">
              <w:rPr>
                <w:rFonts w:ascii="Bembo" w:hAnsi="Bembo"/>
                <w:noProof/>
                <w:webHidden/>
                <w:sz w:val="25"/>
                <w:szCs w:val="25"/>
              </w:rPr>
              <w:fldChar w:fldCharType="end"/>
            </w:r>
          </w:hyperlink>
        </w:p>
        <w:p w14:paraId="6E1B26B5" w14:textId="700A4BAF"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1" w:history="1">
            <w:r w:rsidRPr="00C74C74">
              <w:rPr>
                <w:rStyle w:val="Hyperlink"/>
                <w:rFonts w:ascii="Bembo" w:hAnsi="Bembo"/>
                <w:noProof/>
                <w:sz w:val="25"/>
                <w:szCs w:val="25"/>
                <w:u w:val="none"/>
              </w:rPr>
              <w:t>12.5 Passing Structures to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380</w:t>
            </w:r>
            <w:r w:rsidRPr="00C74C74">
              <w:rPr>
                <w:rFonts w:ascii="Bembo" w:hAnsi="Bembo"/>
                <w:noProof/>
                <w:webHidden/>
                <w:sz w:val="25"/>
                <w:szCs w:val="25"/>
              </w:rPr>
              <w:fldChar w:fldCharType="end"/>
            </w:r>
          </w:hyperlink>
        </w:p>
        <w:p w14:paraId="22A8E172" w14:textId="519EF8AD"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2" w:history="1">
            <w:r w:rsidRPr="00C74C74">
              <w:rPr>
                <w:rStyle w:val="Hyperlink"/>
                <w:rFonts w:ascii="Bembo" w:hAnsi="Bembo"/>
                <w:noProof/>
                <w:sz w:val="25"/>
                <w:szCs w:val="25"/>
                <w:u w:val="none"/>
              </w:rPr>
              <w:t>12.6 Returning Structures from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384</w:t>
            </w:r>
            <w:r w:rsidRPr="00C74C74">
              <w:rPr>
                <w:rFonts w:ascii="Bembo" w:hAnsi="Bembo"/>
                <w:noProof/>
                <w:webHidden/>
                <w:sz w:val="25"/>
                <w:szCs w:val="25"/>
              </w:rPr>
              <w:fldChar w:fldCharType="end"/>
            </w:r>
          </w:hyperlink>
        </w:p>
        <w:p w14:paraId="43DD9746" w14:textId="36B49EA6"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3" w:history="1">
            <w:r w:rsidRPr="00C74C74">
              <w:rPr>
                <w:rStyle w:val="Hyperlink"/>
                <w:rFonts w:ascii="Bembo" w:hAnsi="Bembo"/>
                <w:noProof/>
                <w:sz w:val="25"/>
                <w:szCs w:val="25"/>
                <w:u w:val="none"/>
              </w:rPr>
              <w:t>12.7 Self-Referential Structures: Building Dynamic Data Structures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386</w:t>
            </w:r>
            <w:r w:rsidRPr="00C74C74">
              <w:rPr>
                <w:rFonts w:ascii="Bembo" w:hAnsi="Bembo"/>
                <w:noProof/>
                <w:webHidden/>
                <w:sz w:val="25"/>
                <w:szCs w:val="25"/>
              </w:rPr>
              <w:fldChar w:fldCharType="end"/>
            </w:r>
          </w:hyperlink>
        </w:p>
        <w:p w14:paraId="27012F80" w14:textId="41518C2C"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4" w:history="1">
            <w:r w:rsidRPr="00C74C74">
              <w:rPr>
                <w:rStyle w:val="Hyperlink"/>
                <w:rFonts w:ascii="Bembo" w:hAnsi="Bembo"/>
                <w:noProof/>
                <w:sz w:val="25"/>
                <w:szCs w:val="25"/>
                <w:u w:val="none"/>
              </w:rPr>
              <w:t>12.8 typedef with Structures: Simplifying Syntax</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388</w:t>
            </w:r>
            <w:r w:rsidRPr="00C74C74">
              <w:rPr>
                <w:rFonts w:ascii="Bembo" w:hAnsi="Bembo"/>
                <w:noProof/>
                <w:webHidden/>
                <w:sz w:val="25"/>
                <w:szCs w:val="25"/>
              </w:rPr>
              <w:fldChar w:fldCharType="end"/>
            </w:r>
          </w:hyperlink>
        </w:p>
        <w:p w14:paraId="7387F785" w14:textId="44E9CEE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5" w:history="1">
            <w:r w:rsidRPr="00C74C74">
              <w:rPr>
                <w:rStyle w:val="Hyperlink"/>
                <w:rFonts w:ascii="Bembo" w:hAnsi="Bembo"/>
                <w:noProof/>
                <w:sz w:val="25"/>
                <w:szCs w:val="25"/>
                <w:u w:val="none"/>
              </w:rPr>
              <w:t>12.9 Unions: Sharing Memory Efficiently</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391</w:t>
            </w:r>
            <w:r w:rsidRPr="00C74C74">
              <w:rPr>
                <w:rFonts w:ascii="Bembo" w:hAnsi="Bembo"/>
                <w:noProof/>
                <w:webHidden/>
                <w:sz w:val="25"/>
                <w:szCs w:val="25"/>
              </w:rPr>
              <w:fldChar w:fldCharType="end"/>
            </w:r>
          </w:hyperlink>
        </w:p>
        <w:p w14:paraId="39508772" w14:textId="587CFFDF" w:rsidR="00C74C74" w:rsidRPr="00C74C74" w:rsidRDefault="00C74C74" w:rsidP="00C74C74">
          <w:pPr>
            <w:pStyle w:val="TOC2"/>
            <w:rPr>
              <w:rFonts w:eastAsiaTheme="minorEastAsia"/>
              <w:lang w:eastAsia="en-IN"/>
            </w:rPr>
          </w:pPr>
          <w:hyperlink w:anchor="_Toc212291016" w:history="1">
            <w:r w:rsidRPr="00C74C74">
              <w:rPr>
                <w:rStyle w:val="Hyperlink"/>
                <w:u w:val="none"/>
              </w:rPr>
              <w:t>Chapter 13:</w:t>
            </w:r>
          </w:hyperlink>
          <w:r w:rsidRPr="00C74C74">
            <w:rPr>
              <w:rFonts w:eastAsiaTheme="minorEastAsia"/>
              <w:lang w:eastAsia="en-IN"/>
            </w:rPr>
            <w:t xml:space="preserve"> </w:t>
          </w:r>
          <w:hyperlink w:anchor="_Toc212291017" w:history="1">
            <w:r w:rsidRPr="00C74C74">
              <w:rPr>
                <w:rStyle w:val="Hyperlink"/>
                <w:u w:val="none"/>
              </w:rPr>
              <w:t>File Handling in C Programming</w:t>
            </w:r>
            <w:r w:rsidRPr="00C74C74">
              <w:rPr>
                <w:webHidden/>
              </w:rPr>
              <w:tab/>
            </w:r>
            <w:r w:rsidRPr="00C74C74">
              <w:rPr>
                <w:webHidden/>
              </w:rPr>
              <w:fldChar w:fldCharType="begin"/>
            </w:r>
            <w:r w:rsidRPr="00C74C74">
              <w:rPr>
                <w:webHidden/>
              </w:rPr>
              <w:instrText xml:space="preserve"> PAGEREF _Toc212291017 \h </w:instrText>
            </w:r>
            <w:r w:rsidRPr="00C74C74">
              <w:rPr>
                <w:webHidden/>
              </w:rPr>
            </w:r>
            <w:r w:rsidRPr="00C74C74">
              <w:rPr>
                <w:webHidden/>
              </w:rPr>
              <w:fldChar w:fldCharType="separate"/>
            </w:r>
            <w:r w:rsidR="00805ED0">
              <w:rPr>
                <w:webHidden/>
              </w:rPr>
              <w:t>407</w:t>
            </w:r>
            <w:r w:rsidRPr="00C74C74">
              <w:rPr>
                <w:webHidden/>
              </w:rPr>
              <w:fldChar w:fldCharType="end"/>
            </w:r>
          </w:hyperlink>
        </w:p>
        <w:p w14:paraId="6168FB60" w14:textId="5F330892"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8" w:history="1">
            <w:r w:rsidRPr="00C74C74">
              <w:rPr>
                <w:rStyle w:val="Hyperlink"/>
                <w:rFonts w:ascii="Bembo" w:hAnsi="Bembo"/>
                <w:noProof/>
                <w:sz w:val="25"/>
                <w:szCs w:val="25"/>
                <w:u w:val="none"/>
              </w:rPr>
              <w:t>13.1 Introduction to File Handling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_Toc212291018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407</w:t>
            </w:r>
            <w:r w:rsidRPr="00C74C74">
              <w:rPr>
                <w:rFonts w:ascii="Bembo" w:hAnsi="Bembo"/>
                <w:noProof/>
                <w:webHidden/>
                <w:sz w:val="25"/>
                <w:szCs w:val="25"/>
              </w:rPr>
              <w:fldChar w:fldCharType="end"/>
            </w:r>
          </w:hyperlink>
        </w:p>
        <w:p w14:paraId="13807F59" w14:textId="0255E3EE"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19" w:history="1">
            <w:r w:rsidRPr="00C74C74">
              <w:rPr>
                <w:rStyle w:val="Hyperlink"/>
                <w:rFonts w:ascii="Bembo" w:hAnsi="Bembo"/>
                <w:noProof/>
                <w:sz w:val="25"/>
                <w:szCs w:val="25"/>
                <w:u w:val="none"/>
              </w:rPr>
              <w:t>13.2 Understanding Streams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_Toc212291019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408</w:t>
            </w:r>
            <w:r w:rsidRPr="00C74C74">
              <w:rPr>
                <w:rFonts w:ascii="Bembo" w:hAnsi="Bembo"/>
                <w:noProof/>
                <w:webHidden/>
                <w:sz w:val="25"/>
                <w:szCs w:val="25"/>
              </w:rPr>
              <w:fldChar w:fldCharType="end"/>
            </w:r>
          </w:hyperlink>
        </w:p>
        <w:p w14:paraId="43A23B45" w14:textId="46FDF130"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0" w:history="1">
            <w:r w:rsidRPr="00C74C74">
              <w:rPr>
                <w:rStyle w:val="Hyperlink"/>
                <w:rFonts w:ascii="Bembo" w:hAnsi="Bembo"/>
                <w:noProof/>
                <w:sz w:val="25"/>
                <w:szCs w:val="25"/>
                <w:u w:val="none"/>
              </w:rPr>
              <w:t>13.3 File Pointers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_Toc212291020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408</w:t>
            </w:r>
            <w:r w:rsidRPr="00C74C74">
              <w:rPr>
                <w:rFonts w:ascii="Bembo" w:hAnsi="Bembo"/>
                <w:noProof/>
                <w:webHidden/>
                <w:sz w:val="25"/>
                <w:szCs w:val="25"/>
              </w:rPr>
              <w:fldChar w:fldCharType="end"/>
            </w:r>
          </w:hyperlink>
        </w:p>
        <w:p w14:paraId="41C899E9" w14:textId="700367F9"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1" w:history="1">
            <w:r w:rsidRPr="00C74C74">
              <w:rPr>
                <w:rStyle w:val="Hyperlink"/>
                <w:rFonts w:ascii="Bembo" w:hAnsi="Bembo"/>
                <w:noProof/>
                <w:sz w:val="25"/>
                <w:szCs w:val="25"/>
                <w:u w:val="none"/>
              </w:rPr>
              <w:t>13.4 Opening and Closing Files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_Toc212291021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409</w:t>
            </w:r>
            <w:r w:rsidRPr="00C74C74">
              <w:rPr>
                <w:rFonts w:ascii="Bembo" w:hAnsi="Bembo"/>
                <w:noProof/>
                <w:webHidden/>
                <w:sz w:val="25"/>
                <w:szCs w:val="25"/>
              </w:rPr>
              <w:fldChar w:fldCharType="end"/>
            </w:r>
          </w:hyperlink>
        </w:p>
        <w:p w14:paraId="47C5634D" w14:textId="4312736B"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2" w:history="1">
            <w:r w:rsidRPr="00C74C74">
              <w:rPr>
                <w:rStyle w:val="Hyperlink"/>
                <w:rFonts w:ascii="Bembo" w:hAnsi="Bembo"/>
                <w:noProof/>
                <w:sz w:val="25"/>
                <w:szCs w:val="25"/>
                <w:u w:val="none"/>
              </w:rPr>
              <w:t>13.5 Reading and Writing Text Files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_Toc212291022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411</w:t>
            </w:r>
            <w:r w:rsidRPr="00C74C74">
              <w:rPr>
                <w:rFonts w:ascii="Bembo" w:hAnsi="Bembo"/>
                <w:noProof/>
                <w:webHidden/>
                <w:sz w:val="25"/>
                <w:szCs w:val="25"/>
              </w:rPr>
              <w:fldChar w:fldCharType="end"/>
            </w:r>
          </w:hyperlink>
        </w:p>
        <w:p w14:paraId="7A7F4AC6" w14:textId="562D7EEA"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3" w:history="1">
            <w:r w:rsidRPr="00C74C74">
              <w:rPr>
                <w:rStyle w:val="Hyperlink"/>
                <w:rFonts w:ascii="Bembo" w:hAnsi="Bembo"/>
                <w:noProof/>
                <w:sz w:val="25"/>
                <w:szCs w:val="25"/>
                <w:u w:val="none"/>
              </w:rPr>
              <w:t>13.6 Detecting End of File (EOF)</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_Toc212291023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413</w:t>
            </w:r>
            <w:r w:rsidRPr="00C74C74">
              <w:rPr>
                <w:rFonts w:ascii="Bembo" w:hAnsi="Bembo"/>
                <w:noProof/>
                <w:webHidden/>
                <w:sz w:val="25"/>
                <w:szCs w:val="25"/>
              </w:rPr>
              <w:fldChar w:fldCharType="end"/>
            </w:r>
          </w:hyperlink>
        </w:p>
        <w:p w14:paraId="00648AEA" w14:textId="5B0F1AFE"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4" w:history="1">
            <w:r w:rsidRPr="00C74C74">
              <w:rPr>
                <w:rStyle w:val="Hyperlink"/>
                <w:rFonts w:ascii="Bembo" w:hAnsi="Bembo"/>
                <w:noProof/>
                <w:sz w:val="25"/>
                <w:szCs w:val="25"/>
                <w:u w:val="none"/>
              </w:rPr>
              <w:t>13.7 Appending to Files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_Toc212291024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414</w:t>
            </w:r>
            <w:r w:rsidRPr="00C74C74">
              <w:rPr>
                <w:rFonts w:ascii="Bembo" w:hAnsi="Bembo"/>
                <w:noProof/>
                <w:webHidden/>
                <w:sz w:val="25"/>
                <w:szCs w:val="25"/>
              </w:rPr>
              <w:fldChar w:fldCharType="end"/>
            </w:r>
          </w:hyperlink>
        </w:p>
        <w:p w14:paraId="2C31E596" w14:textId="18CF19E3"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5" w:history="1">
            <w:r w:rsidRPr="00C74C74">
              <w:rPr>
                <w:rStyle w:val="Hyperlink"/>
                <w:rFonts w:ascii="Bembo" w:hAnsi="Bembo"/>
                <w:noProof/>
                <w:sz w:val="25"/>
                <w:szCs w:val="25"/>
                <w:u w:val="none"/>
              </w:rPr>
              <w:t>13.8 Binary Files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_Toc212291025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415</w:t>
            </w:r>
            <w:r w:rsidRPr="00C74C74">
              <w:rPr>
                <w:rFonts w:ascii="Bembo" w:hAnsi="Bembo"/>
                <w:noProof/>
                <w:webHidden/>
                <w:sz w:val="25"/>
                <w:szCs w:val="25"/>
              </w:rPr>
              <w:fldChar w:fldCharType="end"/>
            </w:r>
          </w:hyperlink>
        </w:p>
        <w:p w14:paraId="11417646" w14:textId="740F2C71"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6" w:history="1">
            <w:r w:rsidRPr="00C74C74">
              <w:rPr>
                <w:rStyle w:val="Hyperlink"/>
                <w:rFonts w:ascii="Bembo" w:hAnsi="Bembo"/>
                <w:noProof/>
                <w:sz w:val="25"/>
                <w:szCs w:val="25"/>
                <w:u w:val="none"/>
              </w:rPr>
              <w:t>13.9 File Positioning Functions</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_Toc212291026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417</w:t>
            </w:r>
            <w:r w:rsidRPr="00C74C74">
              <w:rPr>
                <w:rFonts w:ascii="Bembo" w:hAnsi="Bembo"/>
                <w:noProof/>
                <w:webHidden/>
                <w:sz w:val="25"/>
                <w:szCs w:val="25"/>
              </w:rPr>
              <w:fldChar w:fldCharType="end"/>
            </w:r>
          </w:hyperlink>
        </w:p>
        <w:p w14:paraId="176327EF" w14:textId="0A8314A5" w:rsidR="00C74C74" w:rsidRPr="00C74C74" w:rsidRDefault="00C74C74">
          <w:pPr>
            <w:pStyle w:val="TOC3"/>
            <w:tabs>
              <w:tab w:val="right" w:leader="dot" w:pos="9696"/>
            </w:tabs>
            <w:rPr>
              <w:rFonts w:ascii="Bembo" w:eastAsiaTheme="minorEastAsia" w:hAnsi="Bembo"/>
              <w:noProof/>
              <w:sz w:val="25"/>
              <w:szCs w:val="25"/>
              <w:lang w:eastAsia="en-IN"/>
            </w:rPr>
          </w:pPr>
          <w:hyperlink w:anchor="_Toc212291027" w:history="1">
            <w:r w:rsidRPr="00C74C74">
              <w:rPr>
                <w:rStyle w:val="Hyperlink"/>
                <w:rFonts w:ascii="Bembo" w:hAnsi="Bembo"/>
                <w:noProof/>
                <w:sz w:val="25"/>
                <w:szCs w:val="25"/>
                <w:u w:val="none"/>
              </w:rPr>
              <w:t>13.10 Error Handling</w:t>
            </w:r>
            <w:r w:rsidRPr="00C74C74">
              <w:rPr>
                <w:rFonts w:ascii="Bembo" w:hAnsi="Bembo"/>
                <w:noProof/>
                <w:webHidden/>
                <w:sz w:val="25"/>
                <w:szCs w:val="25"/>
              </w:rPr>
              <w:tab/>
            </w:r>
            <w:r w:rsidRPr="00C74C74">
              <w:rPr>
                <w:rFonts w:ascii="Bembo" w:hAnsi="Bembo"/>
                <w:noProof/>
                <w:webHidden/>
                <w:sz w:val="25"/>
                <w:szCs w:val="25"/>
              </w:rPr>
              <w:fldChar w:fldCharType="begin"/>
            </w:r>
            <w:r w:rsidRPr="00C74C74">
              <w:rPr>
                <w:rFonts w:ascii="Bembo" w:hAnsi="Bembo"/>
                <w:noProof/>
                <w:webHidden/>
                <w:sz w:val="25"/>
                <w:szCs w:val="25"/>
              </w:rPr>
              <w:instrText xml:space="preserve"> PAGEREF _Toc212291027 \h </w:instrText>
            </w:r>
            <w:r w:rsidRPr="00C74C74">
              <w:rPr>
                <w:rFonts w:ascii="Bembo" w:hAnsi="Bembo"/>
                <w:noProof/>
                <w:webHidden/>
                <w:sz w:val="25"/>
                <w:szCs w:val="25"/>
              </w:rPr>
            </w:r>
            <w:r w:rsidRPr="00C74C74">
              <w:rPr>
                <w:rFonts w:ascii="Bembo" w:hAnsi="Bembo"/>
                <w:noProof/>
                <w:webHidden/>
                <w:sz w:val="25"/>
                <w:szCs w:val="25"/>
              </w:rPr>
              <w:fldChar w:fldCharType="separate"/>
            </w:r>
            <w:r w:rsidR="00805ED0">
              <w:rPr>
                <w:rFonts w:ascii="Bembo" w:hAnsi="Bembo"/>
                <w:noProof/>
                <w:webHidden/>
                <w:sz w:val="25"/>
                <w:szCs w:val="25"/>
              </w:rPr>
              <w:t>422</w:t>
            </w:r>
            <w:r w:rsidRPr="00C74C74">
              <w:rPr>
                <w:rFonts w:ascii="Bembo" w:hAnsi="Bembo"/>
                <w:noProof/>
                <w:webHidden/>
                <w:sz w:val="25"/>
                <w:szCs w:val="25"/>
              </w:rPr>
              <w:fldChar w:fldCharType="end"/>
            </w:r>
          </w:hyperlink>
        </w:p>
        <w:p w14:paraId="00A2C7AD" w14:textId="611D9AC0" w:rsidR="00436910" w:rsidRPr="00B61FD0" w:rsidRDefault="00436910">
          <w:pPr>
            <w:rPr>
              <w:rFonts w:ascii="Bembo" w:hAnsi="Bembo"/>
              <w:sz w:val="25"/>
              <w:szCs w:val="25"/>
            </w:rPr>
          </w:pPr>
          <w:r w:rsidRPr="00B61FD0">
            <w:rPr>
              <w:rFonts w:ascii="Bembo" w:hAnsi="Bembo"/>
              <w:b/>
              <w:bCs/>
              <w:noProof/>
              <w:sz w:val="25"/>
              <w:szCs w:val="25"/>
            </w:rPr>
            <w:fldChar w:fldCharType="end"/>
          </w:r>
        </w:p>
      </w:sdtContent>
    </w:sdt>
    <w:p w14:paraId="2EA58882" w14:textId="77777777" w:rsidR="00436910" w:rsidRDefault="00F279AD" w:rsidP="00943E02">
      <w:pPr>
        <w:pStyle w:val="texxtt"/>
        <w:rPr>
          <w:lang w:eastAsia="en-IN"/>
        </w:rPr>
        <w:sectPr w:rsidR="00436910" w:rsidSect="00F279AD">
          <w:pgSz w:w="12240" w:h="15840" w:code="1"/>
          <w:pgMar w:top="1296" w:right="1152" w:bottom="1296" w:left="1152" w:header="706" w:footer="706" w:gutter="230"/>
          <w:cols w:space="708"/>
          <w:docGrid w:linePitch="360"/>
        </w:sectPr>
      </w:pPr>
      <w:r>
        <w:rPr>
          <w:lang w:eastAsia="en-IN"/>
        </w:rPr>
        <w:br w:type="page"/>
      </w:r>
    </w:p>
    <w:p w14:paraId="4979F339" w14:textId="77777777" w:rsidR="00436910" w:rsidRDefault="00436910" w:rsidP="00436910">
      <w:pPr>
        <w:pStyle w:val="unittt"/>
      </w:pPr>
    </w:p>
    <w:p w14:paraId="24FFCA5F" w14:textId="77777777" w:rsidR="00436910" w:rsidRDefault="00436910" w:rsidP="00436910">
      <w:pPr>
        <w:pStyle w:val="unittt"/>
      </w:pPr>
    </w:p>
    <w:p w14:paraId="0E8CC72A" w14:textId="77777777" w:rsidR="00436910" w:rsidRDefault="00436910" w:rsidP="00436910">
      <w:pPr>
        <w:pStyle w:val="unittt"/>
      </w:pPr>
    </w:p>
    <w:p w14:paraId="2583C013" w14:textId="06050E03" w:rsidR="00FB4FCD" w:rsidRPr="000C493A" w:rsidRDefault="00436910" w:rsidP="00436910">
      <w:pPr>
        <w:pStyle w:val="unittt"/>
        <w:rPr>
          <w:lang w:val="en-US"/>
        </w:rPr>
      </w:pPr>
      <w:r>
        <w:br/>
      </w:r>
      <w:bookmarkStart w:id="9" w:name="_Toc212290910"/>
      <w:r w:rsidR="00072882" w:rsidRPr="00436910">
        <w:rPr>
          <w:sz w:val="56"/>
          <w:szCs w:val="56"/>
        </w:rPr>
        <w:t>Unit</w:t>
      </w:r>
      <w:r w:rsidR="00FB4FCD" w:rsidRPr="00436910">
        <w:rPr>
          <w:sz w:val="56"/>
          <w:szCs w:val="56"/>
        </w:rPr>
        <w:t xml:space="preserve"> I - </w:t>
      </w:r>
      <w:r w:rsidRPr="00436910">
        <w:rPr>
          <w:sz w:val="56"/>
          <w:szCs w:val="56"/>
        </w:rPr>
        <w:br/>
      </w:r>
      <w:r w:rsidR="00FB4FCD" w:rsidRPr="00436910">
        <w:rPr>
          <w:sz w:val="56"/>
          <w:szCs w:val="56"/>
        </w:rPr>
        <w:t>Foundation Chapters</w:t>
      </w:r>
      <w:bookmarkEnd w:id="9"/>
    </w:p>
    <w:p w14:paraId="1BA341F2" w14:textId="77777777" w:rsidR="00F279AD" w:rsidRDefault="00F279AD">
      <w:pPr>
        <w:rPr>
          <w:rFonts w:ascii="Baguet Script" w:eastAsia="Times New Roman" w:hAnsi="Baguet Script" w:cs="Times New Roman"/>
          <w:b/>
          <w:bCs/>
          <w:kern w:val="36"/>
          <w:sz w:val="36"/>
          <w:szCs w:val="36"/>
          <w:lang w:eastAsia="en-IN"/>
          <w14:ligatures w14:val="none"/>
        </w:rPr>
      </w:pPr>
      <w:r>
        <w:rPr>
          <w:rFonts w:ascii="Baguet Script" w:eastAsia="Times New Roman" w:hAnsi="Baguet Script" w:cs="Times New Roman"/>
          <w:b/>
          <w:bCs/>
          <w:kern w:val="36"/>
          <w:sz w:val="36"/>
          <w:szCs w:val="36"/>
          <w:lang w:eastAsia="en-IN"/>
          <w14:ligatures w14:val="none"/>
        </w:rPr>
        <w:br w:type="page"/>
      </w:r>
    </w:p>
    <w:p w14:paraId="1A5F761D" w14:textId="58CF47F3" w:rsidR="00943E02" w:rsidRDefault="00AD51AE" w:rsidP="00943E02">
      <w:pPr>
        <w:spacing w:after="120" w:line="240" w:lineRule="auto"/>
        <w:outlineLvl w:val="0"/>
        <w:rPr>
          <w:rFonts w:ascii="Archer Bold" w:eastAsia="Times New Roman" w:hAnsi="Archer Bold" w:cs="Times New Roman"/>
          <w:b/>
          <w:bCs/>
          <w:kern w:val="36"/>
          <w:sz w:val="36"/>
          <w:szCs w:val="36"/>
          <w:lang w:eastAsia="en-IN"/>
          <w14:ligatures w14:val="none"/>
        </w:rPr>
      </w:pPr>
      <w:r>
        <w:rPr>
          <w:rFonts w:ascii="Archer Bold" w:eastAsia="Times New Roman" w:hAnsi="Archer Bold" w:cs="Times New Roman"/>
          <w:b/>
          <w:bCs/>
          <w:noProof/>
          <w:kern w:val="36"/>
          <w:sz w:val="36"/>
          <w:szCs w:val="36"/>
          <w:lang w:eastAsia="en-IN"/>
        </w:rPr>
        <mc:AlternateContent>
          <mc:Choice Requires="wps">
            <w:drawing>
              <wp:anchor distT="0" distB="0" distL="114300" distR="114300" simplePos="0" relativeHeight="251660288" behindDoc="0" locked="0" layoutInCell="1" allowOverlap="1" wp14:anchorId="230810EB" wp14:editId="6FD67232">
                <wp:simplePos x="0" y="0"/>
                <wp:positionH relativeFrom="column">
                  <wp:posOffset>591954</wp:posOffset>
                </wp:positionH>
                <wp:positionV relativeFrom="paragraph">
                  <wp:posOffset>-678581</wp:posOffset>
                </wp:positionV>
                <wp:extent cx="4908884" cy="625642"/>
                <wp:effectExtent l="0" t="0" r="6350" b="3175"/>
                <wp:wrapNone/>
                <wp:docPr id="1216712409"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76061E" id="Rectangle 1" o:spid="_x0000_s1026" style="position:absolute;margin-left:46.6pt;margin-top:-53.45pt;width:386.55pt;height:4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" fillcolor="white [3212]" stroked="f" strokeweight="1.5pt"/>
            </w:pict>
          </mc:Fallback>
        </mc:AlternateContent>
      </w:r>
    </w:p>
    <w:p w14:paraId="30940CB6" w14:textId="77777777" w:rsidR="00943E02" w:rsidRDefault="00943E02" w:rsidP="00943E02">
      <w:pPr>
        <w:spacing w:after="120" w:line="240" w:lineRule="auto"/>
        <w:outlineLvl w:val="0"/>
        <w:rPr>
          <w:rFonts w:ascii="Archer Bold" w:eastAsia="Times New Roman" w:hAnsi="Archer Bold" w:cs="Times New Roman"/>
          <w:b/>
          <w:bCs/>
          <w:kern w:val="36"/>
          <w:sz w:val="36"/>
          <w:szCs w:val="36"/>
          <w:lang w:eastAsia="en-IN"/>
          <w14:ligatures w14:val="none"/>
        </w:rPr>
      </w:pPr>
    </w:p>
    <w:p w14:paraId="5210BC55" w14:textId="77777777" w:rsidR="00943E02" w:rsidRDefault="00943E02" w:rsidP="00943E02">
      <w:pPr>
        <w:spacing w:after="120" w:line="240" w:lineRule="auto"/>
        <w:outlineLvl w:val="0"/>
        <w:rPr>
          <w:rFonts w:ascii="Archer Bold" w:eastAsia="Times New Roman" w:hAnsi="Archer Bold" w:cs="Times New Roman"/>
          <w:b/>
          <w:bCs/>
          <w:kern w:val="36"/>
          <w:sz w:val="36"/>
          <w:szCs w:val="36"/>
          <w:lang w:eastAsia="en-IN"/>
          <w14:ligatures w14:val="none"/>
        </w:rPr>
      </w:pPr>
    </w:p>
    <w:p w14:paraId="216427F7" w14:textId="3AB87942" w:rsidR="00943E02" w:rsidRPr="00943E02" w:rsidRDefault="00975AA8" w:rsidP="00943E02">
      <w:pPr>
        <w:pStyle w:val="Chnao"/>
      </w:pPr>
      <w:bookmarkStart w:id="10" w:name="_Toc212290911"/>
      <w:r w:rsidRPr="00943E02">
        <w:t>Chapter 1:</w:t>
      </w:r>
      <w:bookmarkEnd w:id="10"/>
    </w:p>
    <w:p w14:paraId="029B917E" w14:textId="7EA52AB4" w:rsidR="00975AA8" w:rsidRPr="00943E02" w:rsidRDefault="00975AA8" w:rsidP="00943E02">
      <w:pPr>
        <w:pStyle w:val="Chanem"/>
        <w:pBdr>
          <w:left w:val="thinThickLargeGap" w:sz="8" w:space="4" w:color="000000" w:themeColor="text1"/>
          <w:bottom w:val="thinThickLargeGap" w:sz="8" w:space="1" w:color="000000" w:themeColor="text1"/>
        </w:pBdr>
      </w:pPr>
      <w:bookmarkStart w:id="11" w:name="_Toc212290912"/>
      <w:r w:rsidRPr="00943E02">
        <w:t>Foundations of C Programming</w:t>
      </w:r>
      <w:bookmarkEnd w:id="11"/>
    </w:p>
    <w:p w14:paraId="7436335A" w14:textId="77777777" w:rsidR="00F44D79" w:rsidRPr="00202056" w:rsidRDefault="00F44D79" w:rsidP="00202056">
      <w:pPr>
        <w:pStyle w:val="Subheadddddf"/>
      </w:pPr>
      <w:r w:rsidRPr="00202056">
        <w:rPr>
          <w:rFonts w:eastAsiaTheme="majorEastAsia"/>
        </w:rPr>
        <w:t>Objectives:</w:t>
      </w:r>
    </w:p>
    <w:p w14:paraId="5E5D0C83" w14:textId="77777777" w:rsidR="00F44D79" w:rsidRPr="00F44D79" w:rsidRDefault="00F44D79" w:rsidP="00202056">
      <w:pPr>
        <w:pStyle w:val="texxtt"/>
        <w:numPr>
          <w:ilvl w:val="0"/>
          <w:numId w:val="328"/>
        </w:numPr>
      </w:pPr>
      <w:r w:rsidRPr="00F44D79">
        <w:t>Understand the history and evolution of the C programming language.</w:t>
      </w:r>
    </w:p>
    <w:p w14:paraId="32B5F181" w14:textId="77777777" w:rsidR="00F44D79" w:rsidRPr="00F44D79" w:rsidRDefault="00F44D79" w:rsidP="00202056">
      <w:pPr>
        <w:pStyle w:val="texxtt"/>
        <w:numPr>
          <w:ilvl w:val="0"/>
          <w:numId w:val="328"/>
        </w:numPr>
      </w:pPr>
      <w:r w:rsidRPr="00F44D79">
        <w:t>Learn why C is considered the foundation of modern programming languages.</w:t>
      </w:r>
    </w:p>
    <w:p w14:paraId="08FEBBA2" w14:textId="77777777" w:rsidR="00F44D79" w:rsidRPr="00F44D79" w:rsidRDefault="00F44D79" w:rsidP="00202056">
      <w:pPr>
        <w:pStyle w:val="texxtt"/>
        <w:numPr>
          <w:ilvl w:val="0"/>
          <w:numId w:val="328"/>
        </w:numPr>
      </w:pPr>
      <w:r w:rsidRPr="00F44D79">
        <w:t>Identify C’s key features such as efficiency, portability, and modularity.</w:t>
      </w:r>
    </w:p>
    <w:p w14:paraId="2F70DA31" w14:textId="77777777" w:rsidR="00F44D79" w:rsidRPr="00F44D79" w:rsidRDefault="00F44D79" w:rsidP="00202056">
      <w:pPr>
        <w:pStyle w:val="texxtt"/>
        <w:numPr>
          <w:ilvl w:val="0"/>
          <w:numId w:val="328"/>
        </w:numPr>
      </w:pPr>
      <w:r w:rsidRPr="00F44D79">
        <w:t>Explore the structure of a simple C program and how it executes.</w:t>
      </w:r>
    </w:p>
    <w:p w14:paraId="176F6750" w14:textId="77777777" w:rsidR="00F44D79" w:rsidRPr="00F44D79" w:rsidRDefault="00F44D79" w:rsidP="00202056">
      <w:pPr>
        <w:pStyle w:val="texxtt"/>
        <w:numPr>
          <w:ilvl w:val="0"/>
          <w:numId w:val="328"/>
        </w:numPr>
      </w:pPr>
      <w:r w:rsidRPr="00F44D79">
        <w:t>Grasp the significance of compilers, linkers, and interpreters in the development process.</w:t>
      </w:r>
    </w:p>
    <w:p w14:paraId="2529537C" w14:textId="77777777" w:rsidR="00975AA8" w:rsidRPr="00202056" w:rsidRDefault="00975AA8" w:rsidP="00202056">
      <w:pPr>
        <w:pStyle w:val="Subheadddd"/>
      </w:pPr>
      <w:bookmarkStart w:id="12" w:name="_Toc212290913"/>
      <w:r w:rsidRPr="00202056">
        <w:t>1.1 What is C Programming?</w:t>
      </w:r>
      <w:bookmarkEnd w:id="12"/>
    </w:p>
    <w:p w14:paraId="3D74852E" w14:textId="0BE254A1" w:rsidR="00975AA8" w:rsidRPr="00F279AD" w:rsidRDefault="00E43580" w:rsidP="00202056">
      <w:pPr>
        <w:pStyle w:val="texxtt"/>
        <w:rPr>
          <w:rFonts w:eastAsia="Times New Roman" w:cs="Times New Roman"/>
          <w:kern w:val="0"/>
          <w:lang w:eastAsia="en-IN"/>
          <w14:ligatures w14:val="none"/>
        </w:rPr>
      </w:pPr>
      <w:r w:rsidRPr="00F279AD">
        <w:t>C is a general-purpose, procedural programming language widely recognized as the foundation on which most modern languages are built. This description is not an exaggeration—C has profoundly influenced the design, syntax, and philosophy of nearly every programming language that followed it</w:t>
      </w:r>
      <w:r w:rsidR="00975AA8" w:rsidRPr="00F279AD">
        <w:rPr>
          <w:rFonts w:eastAsia="Times New Roman" w:cs="Times New Roman"/>
          <w:kern w:val="0"/>
          <w:lang w:eastAsia="en-IN"/>
          <w14:ligatures w14:val="none"/>
        </w:rPr>
        <w:t>, including popular languages such as C++, Java, C#, Objective-C, JavaScript, Python, PHP, Perl, and even contemporary systems languages like Rust and Go.</w:t>
      </w:r>
    </w:p>
    <w:p w14:paraId="3A260AFB" w14:textId="77777777" w:rsidR="00975AA8" w:rsidRPr="00F279AD" w:rsidRDefault="00975AA8" w:rsidP="00202056">
      <w:pPr>
        <w:pStyle w:val="texxtt"/>
        <w:rPr>
          <w:lang w:eastAsia="en-IN"/>
        </w:rPr>
      </w:pPr>
      <w:r w:rsidRPr="00F279AD">
        <w:rPr>
          <w:lang w:eastAsia="en-IN"/>
        </w:rPr>
        <w:t>Developed in the early 1970s by the brilliant computer scientist Dennis Ritchie at Bell Laboratories (AT&amp;T), C was originally created with a specific, practical purpose: to develop the UNIX operating system. Before C, operating systems were typically written in assembly language—a tedious, error-prone, and hardware-specific process that made porting operating systems to different computer architectures extremely difficult.</w:t>
      </w:r>
    </w:p>
    <w:p w14:paraId="60800DC8" w14:textId="77777777" w:rsidR="00975AA8" w:rsidRPr="00F279AD" w:rsidRDefault="00975AA8" w:rsidP="00202056">
      <w:pPr>
        <w:pStyle w:val="texxtt"/>
        <w:rPr>
          <w:lang w:eastAsia="en-IN"/>
        </w:rPr>
      </w:pPr>
      <w:r w:rsidRPr="00F279AD">
        <w:rPr>
          <w:lang w:eastAsia="en-IN"/>
        </w:rPr>
        <w:t>Ritchie's creation of C represented a revolutionary breakthrough. It provided a language that was high-level enough to be portable and maintainable, yet low-level enough to give programmers the control they needed for systems programming. This perfect balance made it possible to write the UNIX operating system in C, which could then be relatively easily ported to different computer architectures by simply recompiling the source code.</w:t>
      </w:r>
    </w:p>
    <w:p w14:paraId="2B9DA041" w14:textId="77777777" w:rsidR="00975AA8" w:rsidRPr="00F279AD" w:rsidRDefault="00975AA8" w:rsidP="00202056">
      <w:pPr>
        <w:pStyle w:val="texxtt"/>
        <w:rPr>
          <w:lang w:eastAsia="en-IN"/>
        </w:rPr>
      </w:pPr>
      <w:r w:rsidRPr="00F279AD">
        <w:rPr>
          <w:lang w:eastAsia="en-IN"/>
        </w:rPr>
        <w:t>Since its creation over five decades ago, C has become one of the most widely used, respected, and enduring programming languages in the world. Its influence extends far beyond academia into virtually every domain of computing, from operating systems and embedded devices to scientific computing and competitive programming.</w:t>
      </w:r>
    </w:p>
    <w:p w14:paraId="591994FC" w14:textId="77777777" w:rsidR="00975AA8" w:rsidRPr="000C493A" w:rsidRDefault="00975AA8" w:rsidP="00202056">
      <w:pPr>
        <w:pStyle w:val="Subheadddd"/>
      </w:pPr>
      <w:bookmarkStart w:id="13" w:name="_Toc212290914"/>
      <w:r w:rsidRPr="000C493A">
        <w:t>1.2 Why Learn C in the Modern Era?</w:t>
      </w:r>
      <w:bookmarkEnd w:id="13"/>
    </w:p>
    <w:p w14:paraId="45756A4D" w14:textId="77777777" w:rsidR="00975AA8" w:rsidRDefault="00975AA8" w:rsidP="00202056">
      <w:pPr>
        <w:pStyle w:val="texxtt"/>
        <w:rPr>
          <w:lang w:eastAsia="en-IN"/>
        </w:rPr>
      </w:pPr>
      <w:r w:rsidRPr="000C493A">
        <w:rPr>
          <w:lang w:eastAsia="en-IN"/>
        </w:rPr>
        <w:t>In an era where new programming languages emerge regularly, each claiming to be easier, faster, or more modern than its predecessors, you might reasonably ask: "Why should I invest time learning a language that's over 50 years old?" The answer lies in understanding C's unique position in the programming world and the irreplaceable insights it provides.</w:t>
      </w:r>
    </w:p>
    <w:p w14:paraId="447BF53F" w14:textId="77777777" w:rsidR="00975AA8" w:rsidRPr="00202056" w:rsidRDefault="00975AA8" w:rsidP="00202056">
      <w:pPr>
        <w:pStyle w:val="Subheadddddf"/>
      </w:pPr>
      <w:r w:rsidRPr="00202056">
        <w:t>1. Foundation for Modern Languages</w:t>
      </w:r>
    </w:p>
    <w:p w14:paraId="627C5397" w14:textId="77777777" w:rsidR="00975AA8" w:rsidRPr="000C493A" w:rsidRDefault="00975AA8" w:rsidP="00202056">
      <w:pPr>
        <w:pStyle w:val="texxtt"/>
        <w:rPr>
          <w:lang w:eastAsia="en-IN"/>
        </w:rPr>
      </w:pPr>
      <w:r w:rsidRPr="000C493A">
        <w:rPr>
          <w:lang w:eastAsia="en-IN"/>
        </w:rPr>
        <w:t>Many of today's most popular and powerful programming languages are based directly on C's concepts, syntax, and philosophy. When you learn C, you're not just learning one language—you're building a foundation that makes learning these other languages significantly faster and easier.</w:t>
      </w:r>
    </w:p>
    <w:p w14:paraId="569FC2A9" w14:textId="6F829448" w:rsidR="00975AA8" w:rsidRPr="000C493A" w:rsidRDefault="00975AA8" w:rsidP="00202056">
      <w:pPr>
        <w:pStyle w:val="texxtt"/>
        <w:rPr>
          <w:lang w:eastAsia="en-IN"/>
        </w:rPr>
      </w:pPr>
      <w:r w:rsidRPr="000C493A">
        <w:rPr>
          <w:lang w:eastAsia="en-IN"/>
        </w:rPr>
        <w:t>Consider C++, which began as "C with Classes" and remains largely backward-compatible with C. Java's syntax deliberately mimics C to make it familiar to C programmers. C# was explicitly designed by Microsoft to provide a C-like language for the .NET framework. Even Python, despite its very different syntax, implements many concepts that originate in C, and Python itself is written in C (specifically, C</w:t>
      </w:r>
      <w:r w:rsidR="003B3FDC" w:rsidRPr="000C493A">
        <w:rPr>
          <w:lang w:eastAsia="en-IN"/>
        </w:rPr>
        <w:t xml:space="preserve"> </w:t>
      </w:r>
      <w:r w:rsidRPr="000C493A">
        <w:rPr>
          <w:lang w:eastAsia="en-IN"/>
        </w:rPr>
        <w:t>Python, the reference implementation).</w:t>
      </w:r>
    </w:p>
    <w:p w14:paraId="49FBC26F" w14:textId="77777777" w:rsidR="00975AA8" w:rsidRPr="000C493A" w:rsidRDefault="00975AA8" w:rsidP="00202056">
      <w:pPr>
        <w:pStyle w:val="texxtt"/>
        <w:rPr>
          <w:lang w:eastAsia="en-IN"/>
        </w:rPr>
      </w:pPr>
      <w:r w:rsidRPr="000C493A">
        <w:rPr>
          <w:lang w:eastAsia="en-IN"/>
        </w:rPr>
        <w:t>When you understand C's approach to memory, data types, control structures, and functions, you're understanding the conceptual foundation that underlies most modern programming. This knowledge transfers seamlessly when you move to other languages, allowing you to focus on learning the new features and paradigms rather than struggling with basic concepts.</w:t>
      </w:r>
    </w:p>
    <w:p w14:paraId="5A5EEB86" w14:textId="77777777" w:rsidR="00975AA8" w:rsidRPr="000C493A" w:rsidRDefault="00975AA8" w:rsidP="00202056">
      <w:pPr>
        <w:pStyle w:val="Subheadddddf"/>
      </w:pPr>
      <w:r w:rsidRPr="000C493A">
        <w:t>2. Unmatched Speed and Efficiency</w:t>
      </w:r>
    </w:p>
    <w:p w14:paraId="067E4D4C" w14:textId="77777777" w:rsidR="00975AA8" w:rsidRPr="000C493A" w:rsidRDefault="00975AA8" w:rsidP="00202056">
      <w:pPr>
        <w:pStyle w:val="texxtt"/>
        <w:rPr>
          <w:lang w:eastAsia="en-IN"/>
        </w:rPr>
      </w:pPr>
      <w:r w:rsidRPr="000C493A">
        <w:rPr>
          <w:lang w:eastAsia="en-IN"/>
        </w:rPr>
        <w:t>C programs are renowned for their exceptional speed and memory efficiency. When properly optimized, C code runs at speeds that approach or match hand-written assembly language, making it the fastest of all high-level programming languages. This performance advantage isn't marginal—C programs can be orders of magnitude faster than equivalent programs written in interpreted languages like Python or Ruby.</w:t>
      </w:r>
    </w:p>
    <w:p w14:paraId="36681961" w14:textId="77777777" w:rsidR="00975AA8" w:rsidRPr="000C493A" w:rsidRDefault="00975AA8" w:rsidP="00202056">
      <w:pPr>
        <w:pStyle w:val="texxtt"/>
        <w:rPr>
          <w:lang w:eastAsia="en-IN"/>
        </w:rPr>
      </w:pPr>
      <w:r w:rsidRPr="000C493A">
        <w:rPr>
          <w:lang w:eastAsia="en-IN"/>
        </w:rPr>
        <w:t xml:space="preserve">This speed advantage exists because C compiles directly to machine code without requiring a virtual machine or interpreter. There's minimal runtime overhead, no garbage collection pauses, and no hidden operations consuming CPU cycles. When you write </w:t>
      </w:r>
      <w:r w:rsidRPr="000C493A">
        <w:rPr>
          <w:rFonts w:cs="Courier New"/>
          <w:lang w:eastAsia="en-IN"/>
        </w:rPr>
        <w:t>x = x + 1</w:t>
      </w:r>
      <w:r w:rsidRPr="000C493A">
        <w:rPr>
          <w:lang w:eastAsia="en-IN"/>
        </w:rPr>
        <w:t xml:space="preserve"> in C, that's exactly what happens—a simple addition operation that translates to just a few machine instructions.</w:t>
      </w:r>
    </w:p>
    <w:p w14:paraId="52A25DA0" w14:textId="77777777" w:rsidR="00975AA8" w:rsidRPr="000C493A" w:rsidRDefault="00975AA8" w:rsidP="00202056">
      <w:pPr>
        <w:pStyle w:val="texxtt"/>
        <w:rPr>
          <w:lang w:eastAsia="en-IN"/>
        </w:rPr>
      </w:pPr>
      <w:r w:rsidRPr="000C493A">
        <w:rPr>
          <w:lang w:eastAsia="en-IN"/>
        </w:rPr>
        <w:t>This efficiency makes C ideal for performance-critical applications where execution speed directly impacts user experience, system responsiveness, or processing throughput. In domains like game engines (where frame rates matter), scientific simulations (where reducing computation time from days to hours has real value), real-time systems (where missing a deadline could have serious consequences), and high-frequency trading (where microseconds matter), C's performance advantages become crucial.</w:t>
      </w:r>
    </w:p>
    <w:p w14:paraId="39EEB697" w14:textId="77777777" w:rsidR="00975AA8" w:rsidRPr="000C493A" w:rsidRDefault="00975AA8" w:rsidP="00202056">
      <w:pPr>
        <w:pStyle w:val="Subheadddddf"/>
      </w:pPr>
      <w:r w:rsidRPr="000C493A">
        <w:t>3. System-Level Programming Capabilities</w:t>
      </w:r>
    </w:p>
    <w:p w14:paraId="15DF952D" w14:textId="77777777" w:rsidR="00975AA8" w:rsidRPr="000C493A" w:rsidRDefault="00975AA8" w:rsidP="00202056">
      <w:pPr>
        <w:pStyle w:val="texxtt"/>
        <w:rPr>
          <w:lang w:eastAsia="en-IN"/>
        </w:rPr>
      </w:pPr>
      <w:r w:rsidRPr="000C493A">
        <w:rPr>
          <w:lang w:eastAsia="en-IN"/>
        </w:rPr>
        <w:t>C provides direct access to low-level memory manipulation through pointers, allowing you to work with memory addresses directly—something impossible or heavily restricted in most modern languages. This capability makes C invaluable for operating systems development, embedded systems programming, device driver creation, and hardware interfacing.</w:t>
      </w:r>
    </w:p>
    <w:p w14:paraId="3D6A9C6A" w14:textId="77777777" w:rsidR="00975AA8" w:rsidRPr="000C493A" w:rsidRDefault="00975AA8" w:rsidP="00202056">
      <w:pPr>
        <w:pStyle w:val="texxtt"/>
        <w:rPr>
          <w:lang w:eastAsia="en-IN"/>
        </w:rPr>
      </w:pPr>
      <w:r w:rsidRPr="000C493A">
        <w:rPr>
          <w:lang w:eastAsia="en-IN"/>
        </w:rPr>
        <w:t>When you program in C, you can directly manipulate individual bits, control exactly how data is laid out in memory, interface with hardware registers, and optimize memory usage down to the byte level. This granular control is essential when working with resource-constrained embedded systems or when maximum performance is required.</w:t>
      </w:r>
    </w:p>
    <w:p w14:paraId="3DFF69C5" w14:textId="77777777" w:rsidR="00975AA8" w:rsidRPr="000C493A" w:rsidRDefault="00975AA8" w:rsidP="00202056">
      <w:pPr>
        <w:pStyle w:val="texxtt"/>
        <w:rPr>
          <w:lang w:eastAsia="en-IN"/>
        </w:rPr>
      </w:pPr>
      <w:r w:rsidRPr="000C493A">
        <w:rPr>
          <w:lang w:eastAsia="en-IN"/>
        </w:rPr>
        <w:t>Understanding these low-level details—even if you eventually work in higher-level languages—makes you a better programmer because you understand what's really happening when your Python or Java code executes. You'll write more efficient code in any language when you understand the underlying memory model, cache behavior, and performance implications of different approaches.</w:t>
      </w:r>
    </w:p>
    <w:p w14:paraId="0A898D8D" w14:textId="77777777" w:rsidR="00975AA8" w:rsidRPr="000C493A" w:rsidRDefault="00975AA8" w:rsidP="00202056">
      <w:pPr>
        <w:pStyle w:val="Subheadddddf"/>
      </w:pPr>
      <w:r w:rsidRPr="000C493A">
        <w:t>4. Remarkable Portability</w:t>
      </w:r>
    </w:p>
    <w:p w14:paraId="5A080BAD" w14:textId="77777777" w:rsidR="00975AA8" w:rsidRPr="000C493A" w:rsidRDefault="00975AA8" w:rsidP="00202056">
      <w:pPr>
        <w:pStyle w:val="texxtt"/>
        <w:rPr>
          <w:lang w:eastAsia="en-IN"/>
        </w:rPr>
      </w:pPr>
      <w:r w:rsidRPr="000C493A">
        <w:rPr>
          <w:lang w:eastAsia="en-IN"/>
        </w:rPr>
        <w:t>A C program, when written according to ANSI/ISO standards and avoiding platform-specific extensions, can run on almost any machine with little to no modification. This "write once, compile anywhere" capability is remarkable considering C's low-level nature. Whether you're targeting Windows, macOS, Linux, embedded microcontrollers, mainframes, or even exotic hardware platforms, a standard C compiler exists for it.</w:t>
      </w:r>
    </w:p>
    <w:p w14:paraId="01B4C132" w14:textId="77777777" w:rsidR="00975AA8" w:rsidRPr="000C493A" w:rsidRDefault="00975AA8" w:rsidP="00202056">
      <w:pPr>
        <w:pStyle w:val="texxtt"/>
        <w:rPr>
          <w:lang w:eastAsia="en-IN"/>
        </w:rPr>
      </w:pPr>
      <w:r w:rsidRPr="000C493A">
        <w:rPr>
          <w:lang w:eastAsia="en-IN"/>
        </w:rPr>
        <w:t>This portability stems from C's careful separation of the core language (which remains constant across platforms) and platform-specific libraries (which handle system-dependent operations). When you need to port a C program to a new platform, you typically just recompile it with that platform's C compiler, and it works. Contrast this with languages tied to specific virtual machines or runtime environments that may not be available on all platforms.</w:t>
      </w:r>
    </w:p>
    <w:p w14:paraId="0E644A5F" w14:textId="77777777" w:rsidR="00975AA8" w:rsidRPr="000C493A" w:rsidRDefault="00975AA8" w:rsidP="00202056">
      <w:pPr>
        <w:pStyle w:val="Subheadddddf"/>
      </w:pPr>
      <w:r w:rsidRPr="000C493A">
        <w:t>5. Extensive Industry Use and Relevance</w:t>
      </w:r>
    </w:p>
    <w:p w14:paraId="3885E2A0" w14:textId="77777777" w:rsidR="00975AA8" w:rsidRPr="000C493A" w:rsidRDefault="00975AA8" w:rsidP="00202056">
      <w:pPr>
        <w:pStyle w:val="texxtt"/>
        <w:rPr>
          <w:lang w:eastAsia="en-IN"/>
        </w:rPr>
      </w:pPr>
      <w:r w:rsidRPr="000C493A">
        <w:rPr>
          <w:lang w:eastAsia="en-IN"/>
        </w:rPr>
        <w:t>Despite being over half a century old, C remains one of the most actively used programming languages in the world. According to various programming language indices (TIOBE, RedMonk, Stack Overflow surveys), C consistently ranks among the top 10 most popular languages and shows no signs of declining relevance.</w:t>
      </w:r>
    </w:p>
    <w:p w14:paraId="0353E2E1" w14:textId="77777777" w:rsidR="00975AA8" w:rsidRPr="000C493A" w:rsidRDefault="00975AA8" w:rsidP="00202056">
      <w:pPr>
        <w:pStyle w:val="texxtt"/>
        <w:rPr>
          <w:lang w:eastAsia="en-IN"/>
        </w:rPr>
      </w:pPr>
      <w:r w:rsidRPr="000C493A">
        <w:rPr>
          <w:lang w:eastAsia="en-IN"/>
        </w:rPr>
        <w:t>C is heavily used in:</w:t>
      </w:r>
    </w:p>
    <w:p w14:paraId="4433818B" w14:textId="77777777" w:rsidR="00975AA8" w:rsidRPr="000C493A" w:rsidRDefault="00975AA8" w:rsidP="00202056">
      <w:pPr>
        <w:pStyle w:val="texxtt"/>
        <w:numPr>
          <w:ilvl w:val="0"/>
          <w:numId w:val="330"/>
        </w:numPr>
        <w:rPr>
          <w:lang w:eastAsia="en-IN"/>
        </w:rPr>
      </w:pPr>
      <w:r w:rsidRPr="000C493A">
        <w:rPr>
          <w:b/>
          <w:bCs/>
          <w:lang w:eastAsia="en-IN"/>
        </w:rPr>
        <w:t>Operating Systems</w:t>
      </w:r>
      <w:r w:rsidRPr="000C493A">
        <w:rPr>
          <w:lang w:eastAsia="en-IN"/>
        </w:rPr>
        <w:t>: Windows, Linux, macOS, Android (kernel), and iOS (kernel) are all written substantially in C</w:t>
      </w:r>
    </w:p>
    <w:p w14:paraId="06FD86FF" w14:textId="77777777" w:rsidR="00975AA8" w:rsidRPr="000C493A" w:rsidRDefault="00975AA8" w:rsidP="00202056">
      <w:pPr>
        <w:pStyle w:val="texxtt"/>
        <w:numPr>
          <w:ilvl w:val="0"/>
          <w:numId w:val="330"/>
        </w:numPr>
        <w:rPr>
          <w:lang w:eastAsia="en-IN"/>
        </w:rPr>
      </w:pPr>
      <w:r w:rsidRPr="000C493A">
        <w:rPr>
          <w:b/>
          <w:bCs/>
          <w:lang w:eastAsia="en-IN"/>
        </w:rPr>
        <w:t>Embedded Systems</w:t>
      </w:r>
      <w:r w:rsidRPr="000C493A">
        <w:rPr>
          <w:lang w:eastAsia="en-IN"/>
        </w:rPr>
        <w:t>: Almost all embedded firmware, from automotive control systems to consumer electronics</w:t>
      </w:r>
    </w:p>
    <w:p w14:paraId="4730926B" w14:textId="77777777" w:rsidR="00975AA8" w:rsidRPr="000C493A" w:rsidRDefault="00975AA8" w:rsidP="00202056">
      <w:pPr>
        <w:pStyle w:val="texxtt"/>
        <w:numPr>
          <w:ilvl w:val="0"/>
          <w:numId w:val="330"/>
        </w:numPr>
        <w:rPr>
          <w:lang w:eastAsia="en-IN"/>
        </w:rPr>
      </w:pPr>
      <w:r w:rsidRPr="000C493A">
        <w:rPr>
          <w:b/>
          <w:bCs/>
          <w:lang w:eastAsia="en-IN"/>
        </w:rPr>
        <w:t>Database Systems</w:t>
      </w:r>
      <w:r w:rsidRPr="000C493A">
        <w:rPr>
          <w:lang w:eastAsia="en-IN"/>
        </w:rPr>
        <w:t>: MySQL, PostgreSQL, SQLite, and most major databases are implemented in C</w:t>
      </w:r>
    </w:p>
    <w:p w14:paraId="2D6DEC0A" w14:textId="77777777" w:rsidR="00975AA8" w:rsidRPr="000C493A" w:rsidRDefault="00975AA8" w:rsidP="00202056">
      <w:pPr>
        <w:pStyle w:val="texxtt"/>
        <w:numPr>
          <w:ilvl w:val="0"/>
          <w:numId w:val="330"/>
        </w:numPr>
        <w:rPr>
          <w:lang w:eastAsia="en-IN"/>
        </w:rPr>
      </w:pPr>
      <w:r w:rsidRPr="000C493A">
        <w:rPr>
          <w:b/>
          <w:bCs/>
          <w:lang w:eastAsia="en-IN"/>
        </w:rPr>
        <w:t>Compilers and Interpreters</w:t>
      </w:r>
      <w:r w:rsidRPr="000C493A">
        <w:rPr>
          <w:lang w:eastAsia="en-IN"/>
        </w:rPr>
        <w:t>: GCC, LLVM, CPython, and many language implementations are written in C</w:t>
      </w:r>
    </w:p>
    <w:p w14:paraId="6D04F4F3" w14:textId="77777777" w:rsidR="00975AA8" w:rsidRPr="000C493A" w:rsidRDefault="00975AA8" w:rsidP="00202056">
      <w:pPr>
        <w:pStyle w:val="texxtt"/>
        <w:numPr>
          <w:ilvl w:val="0"/>
          <w:numId w:val="330"/>
        </w:numPr>
        <w:rPr>
          <w:lang w:eastAsia="en-IN"/>
        </w:rPr>
      </w:pPr>
      <w:r w:rsidRPr="000C493A">
        <w:rPr>
          <w:b/>
          <w:bCs/>
          <w:lang w:eastAsia="en-IN"/>
        </w:rPr>
        <w:t>Network Infrastructure</w:t>
      </w:r>
      <w:r w:rsidRPr="000C493A">
        <w:rPr>
          <w:lang w:eastAsia="en-IN"/>
        </w:rPr>
        <w:t>: Routers, switches, and networking protocols often use C</w:t>
      </w:r>
    </w:p>
    <w:p w14:paraId="72360CC1" w14:textId="77777777" w:rsidR="00975AA8" w:rsidRPr="000C493A" w:rsidRDefault="00975AA8" w:rsidP="00202056">
      <w:pPr>
        <w:pStyle w:val="texxtt"/>
        <w:numPr>
          <w:ilvl w:val="0"/>
          <w:numId w:val="330"/>
        </w:numPr>
        <w:rPr>
          <w:lang w:eastAsia="en-IN"/>
        </w:rPr>
      </w:pPr>
      <w:r w:rsidRPr="000C493A">
        <w:rPr>
          <w:b/>
          <w:bCs/>
          <w:lang w:eastAsia="en-IN"/>
        </w:rPr>
        <w:t>Game Engines</w:t>
      </w:r>
      <w:r w:rsidRPr="000C493A">
        <w:rPr>
          <w:lang w:eastAsia="en-IN"/>
        </w:rPr>
        <w:t>: Many game engines (or their performance-critical components) use C or C++</w:t>
      </w:r>
    </w:p>
    <w:p w14:paraId="1E943955" w14:textId="77777777" w:rsidR="00975AA8" w:rsidRPr="000C493A" w:rsidRDefault="00975AA8" w:rsidP="00202056">
      <w:pPr>
        <w:pStyle w:val="texxtt"/>
        <w:numPr>
          <w:ilvl w:val="0"/>
          <w:numId w:val="330"/>
        </w:numPr>
        <w:rPr>
          <w:lang w:eastAsia="en-IN"/>
        </w:rPr>
      </w:pPr>
      <w:r w:rsidRPr="000C493A">
        <w:rPr>
          <w:b/>
          <w:bCs/>
          <w:lang w:eastAsia="en-IN"/>
        </w:rPr>
        <w:t>Scientific Computing</w:t>
      </w:r>
      <w:r w:rsidRPr="000C493A">
        <w:rPr>
          <w:lang w:eastAsia="en-IN"/>
        </w:rPr>
        <w:t>: High-performance numerical libraries and simulations frequently use C</w:t>
      </w:r>
    </w:p>
    <w:p w14:paraId="3768370A" w14:textId="77777777" w:rsidR="00975AA8" w:rsidRPr="000C493A" w:rsidRDefault="00975AA8" w:rsidP="00202056">
      <w:pPr>
        <w:pStyle w:val="texxtt"/>
        <w:numPr>
          <w:ilvl w:val="0"/>
          <w:numId w:val="330"/>
        </w:numPr>
        <w:rPr>
          <w:lang w:eastAsia="en-IN"/>
        </w:rPr>
      </w:pPr>
      <w:r w:rsidRPr="000C493A">
        <w:rPr>
          <w:b/>
          <w:bCs/>
          <w:lang w:eastAsia="en-IN"/>
        </w:rPr>
        <w:t>Internet of Things</w:t>
      </w:r>
      <w:r w:rsidRPr="000C493A">
        <w:rPr>
          <w:lang w:eastAsia="en-IN"/>
        </w:rPr>
        <w:t>: IoT devices with limited resources rely on C's efficiency</w:t>
      </w:r>
    </w:p>
    <w:p w14:paraId="34144736" w14:textId="77777777" w:rsidR="00975AA8" w:rsidRPr="000C493A" w:rsidRDefault="00975AA8" w:rsidP="00202056">
      <w:pPr>
        <w:pStyle w:val="texxtt"/>
        <w:rPr>
          <w:lang w:eastAsia="en-IN"/>
        </w:rPr>
      </w:pPr>
      <w:r w:rsidRPr="000C493A">
        <w:rPr>
          <w:lang w:eastAsia="en-IN"/>
        </w:rPr>
        <w:t>This extensive real-world usage means that C programming skills remain in high demand and command competitive salaries, particularly in specialized fields like embedded systems, systems programming, and performance engineering.</w:t>
      </w:r>
    </w:p>
    <w:p w14:paraId="08FCAE86" w14:textId="77777777" w:rsidR="00975AA8" w:rsidRPr="000C493A" w:rsidRDefault="00975AA8" w:rsidP="00202056">
      <w:pPr>
        <w:pStyle w:val="Subheadddd"/>
      </w:pPr>
      <w:bookmarkStart w:id="14" w:name="_Toc212290915"/>
      <w:r w:rsidRPr="000C493A">
        <w:t>1.3 Key Features of C Programming</w:t>
      </w:r>
      <w:bookmarkEnd w:id="14"/>
    </w:p>
    <w:p w14:paraId="60BFFE3B" w14:textId="77777777" w:rsidR="00975AA8" w:rsidRPr="000C493A" w:rsidRDefault="00975AA8" w:rsidP="00202056">
      <w:pPr>
        <w:pStyle w:val="texxtt"/>
        <w:rPr>
          <w:lang w:eastAsia="en-IN"/>
        </w:rPr>
      </w:pPr>
      <w:r w:rsidRPr="000C493A">
        <w:rPr>
          <w:lang w:eastAsia="en-IN"/>
        </w:rPr>
        <w:t>C programming language possesses several distinctive characteristics that have contributed to its enduring popularity and widespread adoption:</w:t>
      </w:r>
    </w:p>
    <w:p w14:paraId="4088F613" w14:textId="77777777" w:rsidR="00975AA8" w:rsidRPr="000C493A" w:rsidRDefault="00975AA8" w:rsidP="00202056">
      <w:pPr>
        <w:pStyle w:val="Subheadddddf"/>
      </w:pPr>
      <w:r w:rsidRPr="000C493A">
        <w:t>Simple and Elegant</w:t>
      </w:r>
    </w:p>
    <w:p w14:paraId="61550C2B" w14:textId="77777777" w:rsidR="00975AA8" w:rsidRPr="000C493A" w:rsidRDefault="00975AA8" w:rsidP="00202056">
      <w:pPr>
        <w:pStyle w:val="texxtt"/>
        <w:rPr>
          <w:lang w:eastAsia="en-IN"/>
        </w:rPr>
      </w:pPr>
      <w:r w:rsidRPr="000C493A">
        <w:rPr>
          <w:lang w:eastAsia="en-IN"/>
        </w:rPr>
        <w:t>C has a relatively small set of keywords (32 in the original C89 standard) and a straightforward syntax that is close to natural language yet powerful enough to express complex algorithms. This simplicity makes C easier to learn initially and allows programmers to master the entire language specification, unlike some modern languages with hundreds of keywords and features.</w:t>
      </w:r>
    </w:p>
    <w:p w14:paraId="16C0C296" w14:textId="77777777" w:rsidR="00975AA8" w:rsidRPr="000C493A" w:rsidRDefault="00975AA8" w:rsidP="00202056">
      <w:pPr>
        <w:pStyle w:val="Subheadddddf"/>
      </w:pPr>
      <w:r w:rsidRPr="000C493A">
        <w:t>Structured Language</w:t>
      </w:r>
    </w:p>
    <w:p w14:paraId="7BF5BCB8" w14:textId="77777777" w:rsidR="00975AA8" w:rsidRPr="000C493A" w:rsidRDefault="00975AA8" w:rsidP="00202056">
      <w:pPr>
        <w:pStyle w:val="texxtt"/>
        <w:rPr>
          <w:lang w:eastAsia="en-IN"/>
        </w:rPr>
      </w:pPr>
      <w:r w:rsidRPr="000C493A">
        <w:rPr>
          <w:lang w:eastAsia="en-IN"/>
        </w:rPr>
        <w:t>C supports modular programming through functions, allowing programmers to break down complex problems into smaller, manageable pieces. This structured approach promotes code reusability, maintainability, and logical organization.</w:t>
      </w:r>
    </w:p>
    <w:p w14:paraId="1D55E2F2" w14:textId="77777777" w:rsidR="00975AA8" w:rsidRPr="000C493A" w:rsidRDefault="00975AA8" w:rsidP="00202056">
      <w:pPr>
        <w:pStyle w:val="Subheadddddf"/>
      </w:pPr>
      <w:r w:rsidRPr="000C493A">
        <w:t>Low-Level Access</w:t>
      </w:r>
    </w:p>
    <w:p w14:paraId="02F01A63" w14:textId="77777777" w:rsidR="00975AA8" w:rsidRPr="000C493A" w:rsidRDefault="00975AA8" w:rsidP="00202056">
      <w:pPr>
        <w:pStyle w:val="texxtt"/>
        <w:rPr>
          <w:lang w:eastAsia="en-IN"/>
        </w:rPr>
      </w:pPr>
      <w:r w:rsidRPr="000C493A">
        <w:rPr>
          <w:lang w:eastAsia="en-IN"/>
        </w:rPr>
        <w:t>C provides direct access to memory through pointers and allows manipulation of individual bits. This capability enables system-level programming and hardware interaction that higher-level languages cannot provide.</w:t>
      </w:r>
    </w:p>
    <w:p w14:paraId="45B7848C" w14:textId="77777777" w:rsidR="00943E02" w:rsidRDefault="00943E02" w:rsidP="00202056">
      <w:pPr>
        <w:pStyle w:val="Subheadddddf"/>
      </w:pPr>
    </w:p>
    <w:p w14:paraId="5030EB7B" w14:textId="030DDBD7" w:rsidR="00975AA8" w:rsidRPr="000C493A" w:rsidRDefault="00975AA8" w:rsidP="00202056">
      <w:pPr>
        <w:pStyle w:val="Subheadddddf"/>
      </w:pPr>
      <w:r w:rsidRPr="000C493A">
        <w:t>Portable</w:t>
      </w:r>
    </w:p>
    <w:p w14:paraId="7FC6AB45" w14:textId="77777777" w:rsidR="00975AA8" w:rsidRPr="000C493A" w:rsidRDefault="00975AA8" w:rsidP="00202056">
      <w:pPr>
        <w:pStyle w:val="texxtt"/>
        <w:rPr>
          <w:lang w:eastAsia="en-IN"/>
        </w:rPr>
      </w:pPr>
      <w:r w:rsidRPr="000C493A">
        <w:rPr>
          <w:lang w:eastAsia="en-IN"/>
        </w:rPr>
        <w:t>Standard C code can be compiled and run on virtually any platform with minimal or no modifications. Write once, compile anywhere—this portability makes C ideal for cross-platform development.</w:t>
      </w:r>
    </w:p>
    <w:p w14:paraId="03A561E4" w14:textId="77777777" w:rsidR="00975AA8" w:rsidRPr="000C493A" w:rsidRDefault="00975AA8" w:rsidP="00202056">
      <w:pPr>
        <w:pStyle w:val="Subheadddddf"/>
      </w:pPr>
      <w:r w:rsidRPr="000C493A">
        <w:t>Rich Library Support</w:t>
      </w:r>
    </w:p>
    <w:p w14:paraId="7AA929FD" w14:textId="77777777" w:rsidR="00975AA8" w:rsidRPr="000C493A" w:rsidRDefault="00975AA8" w:rsidP="00202056">
      <w:pPr>
        <w:pStyle w:val="texxtt"/>
        <w:rPr>
          <w:lang w:eastAsia="en-IN"/>
        </w:rPr>
      </w:pPr>
      <w:r w:rsidRPr="000C493A">
        <w:rPr>
          <w:lang w:eastAsia="en-IN"/>
        </w:rPr>
        <w:t>C comes with an extensive standard library providing functions for string manipulation, mathematical operations, input/output, memory management, and much more. These built-in functions accelerate development and ensure consistent behavior across platforms.</w:t>
      </w:r>
    </w:p>
    <w:p w14:paraId="46BCB7A9" w14:textId="137A00F2" w:rsidR="00975AA8" w:rsidRPr="000C493A" w:rsidRDefault="00975AA8" w:rsidP="00202056">
      <w:pPr>
        <w:pStyle w:val="Subheadddddf"/>
      </w:pPr>
      <w:r w:rsidRPr="000C493A">
        <w:t>Fast Execution</w:t>
      </w:r>
    </w:p>
    <w:p w14:paraId="50DEA5D6" w14:textId="77777777" w:rsidR="00975AA8" w:rsidRPr="000C493A" w:rsidRDefault="00975AA8" w:rsidP="00202056">
      <w:pPr>
        <w:pStyle w:val="texxtt"/>
        <w:rPr>
          <w:lang w:eastAsia="en-IN"/>
        </w:rPr>
      </w:pPr>
      <w:r w:rsidRPr="000C493A">
        <w:rPr>
          <w:lang w:eastAsia="en-IN"/>
        </w:rPr>
        <w:t>C programs compile directly to machine code and execute with minimal overhead. This efficiency makes C the language of choice for performance-critical applications where every millisecond matters.</w:t>
      </w:r>
    </w:p>
    <w:p w14:paraId="088CDB9C" w14:textId="77777777" w:rsidR="00975AA8" w:rsidRPr="000C493A" w:rsidRDefault="00975AA8" w:rsidP="00202056">
      <w:pPr>
        <w:pStyle w:val="Subheadddddf"/>
      </w:pPr>
      <w:r w:rsidRPr="000C493A">
        <w:t>Extensible</w:t>
      </w:r>
    </w:p>
    <w:p w14:paraId="1ED1B37C" w14:textId="77777777" w:rsidR="00975AA8" w:rsidRPr="000C493A" w:rsidRDefault="00975AA8" w:rsidP="00202056">
      <w:pPr>
        <w:pStyle w:val="texxtt"/>
        <w:rPr>
          <w:lang w:eastAsia="en-IN"/>
        </w:rPr>
      </w:pPr>
      <w:r w:rsidRPr="000C493A">
        <w:rPr>
          <w:lang w:eastAsia="en-IN"/>
        </w:rPr>
        <w:t>C programs can be extended by adding user-defined functions and libraries. The language's modular nature allows building complex applications from reusable components.</w:t>
      </w:r>
    </w:p>
    <w:p w14:paraId="6DDF5E48" w14:textId="77777777" w:rsidR="00975AA8" w:rsidRPr="000C493A" w:rsidRDefault="00975AA8" w:rsidP="00202056">
      <w:pPr>
        <w:pStyle w:val="Subheadddddf"/>
      </w:pPr>
      <w:r w:rsidRPr="000C493A">
        <w:t>Middle-Level Language</w:t>
      </w:r>
    </w:p>
    <w:p w14:paraId="2D30DFE0" w14:textId="77777777" w:rsidR="00975AA8" w:rsidRPr="000C493A" w:rsidRDefault="00975AA8" w:rsidP="00202056">
      <w:pPr>
        <w:pStyle w:val="texxtt"/>
        <w:rPr>
          <w:lang w:eastAsia="en-IN"/>
        </w:rPr>
      </w:pPr>
      <w:r w:rsidRPr="000C493A">
        <w:rPr>
          <w:lang w:eastAsia="en-IN"/>
        </w:rPr>
        <w:t>C is sometimes called a "middle-level" language because it combines the benefits of low-level languages (direct hardware access, efficient execution) with the benefits of high-level languages (structured programming, portability, readability).</w:t>
      </w:r>
    </w:p>
    <w:p w14:paraId="4709679F" w14:textId="77777777" w:rsidR="00975AA8" w:rsidRPr="000C493A" w:rsidRDefault="00975AA8" w:rsidP="00202056">
      <w:pPr>
        <w:pStyle w:val="Subheadddd"/>
      </w:pPr>
      <w:bookmarkStart w:id="15" w:name="_Toc212290916"/>
      <w:r w:rsidRPr="000C493A">
        <w:t>1.4 History of C Language</w:t>
      </w:r>
      <w:bookmarkEnd w:id="15"/>
    </w:p>
    <w:p w14:paraId="4ED91108" w14:textId="77777777" w:rsidR="00975AA8" w:rsidRPr="000C493A" w:rsidRDefault="00975AA8" w:rsidP="00202056">
      <w:pPr>
        <w:pStyle w:val="texxtt"/>
        <w:rPr>
          <w:lang w:eastAsia="en-IN"/>
        </w:rPr>
      </w:pPr>
      <w:r w:rsidRPr="000C493A">
        <w:rPr>
          <w:lang w:eastAsia="en-IN"/>
        </w:rPr>
        <w:t>Understanding the history of C provides valuable context for appreciating its design decisions and enduring influence on modern programming.</w:t>
      </w:r>
    </w:p>
    <w:p w14:paraId="786F4AAD" w14:textId="77777777" w:rsidR="00975AA8" w:rsidRPr="000C493A" w:rsidRDefault="00975AA8" w:rsidP="00202056">
      <w:pPr>
        <w:pStyle w:val="Subheadddddf"/>
      </w:pPr>
      <w:r w:rsidRPr="000C493A">
        <w:t>Origins (1960s – Early 1970s)</w:t>
      </w:r>
    </w:p>
    <w:p w14:paraId="6090C8D4" w14:textId="77777777" w:rsidR="00975AA8" w:rsidRPr="000C493A" w:rsidRDefault="00975AA8" w:rsidP="00202056">
      <w:pPr>
        <w:pStyle w:val="Subheadddddf"/>
      </w:pPr>
      <w:r w:rsidRPr="000C493A">
        <w:t>1960 – ALGOL (Algorithmic Language)</w:t>
      </w:r>
    </w:p>
    <w:p w14:paraId="2D756221" w14:textId="77777777" w:rsidR="00975AA8" w:rsidRPr="000C493A" w:rsidRDefault="00975AA8" w:rsidP="00202056">
      <w:pPr>
        <w:pStyle w:val="Pointss"/>
      </w:pPr>
      <w:r w:rsidRPr="000C493A">
        <w:t>Developed by a committee of European and American computer scientists</w:t>
      </w:r>
    </w:p>
    <w:p w14:paraId="0B426229" w14:textId="77777777" w:rsidR="00975AA8" w:rsidRPr="000C493A" w:rsidRDefault="00975AA8" w:rsidP="00202056">
      <w:pPr>
        <w:pStyle w:val="Pointss"/>
      </w:pPr>
      <w:r w:rsidRPr="000C493A">
        <w:t>Introduced concepts like structured programming, which influenced many later languages including C</w:t>
      </w:r>
    </w:p>
    <w:p w14:paraId="0CBC6E07" w14:textId="77777777" w:rsidR="00975AA8" w:rsidRPr="000C493A" w:rsidRDefault="00975AA8" w:rsidP="00202056">
      <w:pPr>
        <w:pStyle w:val="Pointss"/>
      </w:pPr>
      <w:r w:rsidRPr="000C493A">
        <w:t>Established many syntactic conventions still used today</w:t>
      </w:r>
    </w:p>
    <w:p w14:paraId="33D5BFAF" w14:textId="2C64C69B" w:rsidR="00975AA8" w:rsidRPr="000C493A" w:rsidRDefault="00975AA8" w:rsidP="00202056">
      <w:pPr>
        <w:pStyle w:val="Subheadddddf"/>
      </w:pPr>
      <w:r w:rsidRPr="000C493A">
        <w:t>1966 – BCPL (Basic Combined Programming Language)</w:t>
      </w:r>
    </w:p>
    <w:p w14:paraId="2A277ECF" w14:textId="77777777" w:rsidR="00975AA8" w:rsidRPr="000C493A" w:rsidRDefault="00975AA8" w:rsidP="00202056">
      <w:pPr>
        <w:pStyle w:val="Pointss"/>
      </w:pPr>
      <w:r w:rsidRPr="000C493A">
        <w:t>Created by Martin Richards at the University of Cambridge</w:t>
      </w:r>
    </w:p>
    <w:p w14:paraId="483883B2" w14:textId="77777777" w:rsidR="00975AA8" w:rsidRPr="000C493A" w:rsidRDefault="00975AA8" w:rsidP="00202056">
      <w:pPr>
        <w:pStyle w:val="Pointss"/>
      </w:pPr>
      <w:r w:rsidRPr="000C493A">
        <w:t>Designed mainly for system and compiler development</w:t>
      </w:r>
    </w:p>
    <w:p w14:paraId="3B211BDB" w14:textId="77777777" w:rsidR="00975AA8" w:rsidRPr="000C493A" w:rsidRDefault="00975AA8" w:rsidP="00202056">
      <w:pPr>
        <w:pStyle w:val="Pointss"/>
      </w:pPr>
      <w:r w:rsidRPr="000C493A">
        <w:t>Simple and powerful, but lacked data types</w:t>
      </w:r>
    </w:p>
    <w:p w14:paraId="00367262" w14:textId="77777777" w:rsidR="00975AA8" w:rsidRPr="000C493A" w:rsidRDefault="00975AA8" w:rsidP="00202056">
      <w:pPr>
        <w:pStyle w:val="Pointss"/>
      </w:pPr>
      <w:r w:rsidRPr="000C493A">
        <w:t>Influenced the development of B and subsequently C</w:t>
      </w:r>
    </w:p>
    <w:p w14:paraId="43CEDA91" w14:textId="77777777" w:rsidR="00975AA8" w:rsidRPr="000C493A" w:rsidRDefault="00975AA8" w:rsidP="00202056">
      <w:pPr>
        <w:pStyle w:val="Subheadddddf"/>
      </w:pPr>
      <w:r w:rsidRPr="000C493A">
        <w:t>1969 – B Language</w:t>
      </w:r>
    </w:p>
    <w:p w14:paraId="71A3B2A8" w14:textId="77777777" w:rsidR="00975AA8" w:rsidRPr="000C493A" w:rsidRDefault="00975AA8" w:rsidP="00202056">
      <w:pPr>
        <w:pStyle w:val="Pointss"/>
      </w:pPr>
      <w:r w:rsidRPr="000C493A">
        <w:t>Developed by Ken Thompson at Bell Labs</w:t>
      </w:r>
    </w:p>
    <w:p w14:paraId="3009D849" w14:textId="77777777" w:rsidR="00975AA8" w:rsidRPr="000C493A" w:rsidRDefault="00975AA8" w:rsidP="00202056">
      <w:pPr>
        <w:pStyle w:val="Pointss"/>
      </w:pPr>
      <w:r w:rsidRPr="000C493A">
        <w:t>Derived from BCPL, it was used to develop early versions of the UNIX operating system</w:t>
      </w:r>
    </w:p>
    <w:p w14:paraId="04BB28BD" w14:textId="77777777" w:rsidR="00975AA8" w:rsidRPr="000C493A" w:rsidRDefault="00975AA8" w:rsidP="00202056">
      <w:pPr>
        <w:pStyle w:val="Pointss"/>
      </w:pPr>
      <w:r w:rsidRPr="000C493A">
        <w:t>However, B had limitations (no rich data types, weak performance on new hardware)</w:t>
      </w:r>
    </w:p>
    <w:p w14:paraId="1B168153" w14:textId="77777777" w:rsidR="00975AA8" w:rsidRPr="000C493A" w:rsidRDefault="00975AA8" w:rsidP="00202056">
      <w:pPr>
        <w:pStyle w:val="Pointss"/>
      </w:pPr>
      <w:r w:rsidRPr="000C493A">
        <w:t>B was typeless—all data was represented as machine words</w:t>
      </w:r>
    </w:p>
    <w:p w14:paraId="496C1C80" w14:textId="77777777" w:rsidR="00975AA8" w:rsidRPr="000C493A" w:rsidRDefault="00975AA8" w:rsidP="00202056">
      <w:pPr>
        <w:pStyle w:val="Subheadddddf"/>
      </w:pPr>
      <w:r w:rsidRPr="000C493A">
        <w:t>Birth of C (1972)</w:t>
      </w:r>
    </w:p>
    <w:p w14:paraId="538E420D" w14:textId="77777777" w:rsidR="00975AA8" w:rsidRPr="000C493A" w:rsidRDefault="00975AA8" w:rsidP="00202056">
      <w:pPr>
        <w:pStyle w:val="Pointss"/>
      </w:pPr>
      <w:r w:rsidRPr="000C493A">
        <w:t>Dennis Ritchie, working at Bell Labs (AT&amp;T), created C by improving on the B language</w:t>
      </w:r>
    </w:p>
    <w:p w14:paraId="1388C79D" w14:textId="77777777" w:rsidR="00975AA8" w:rsidRPr="000C493A" w:rsidRDefault="00975AA8" w:rsidP="00202056">
      <w:pPr>
        <w:pStyle w:val="Pointss"/>
      </w:pPr>
      <w:r w:rsidRPr="000C493A">
        <w:t xml:space="preserve">C introduced </w:t>
      </w:r>
      <w:r w:rsidRPr="000C493A">
        <w:rPr>
          <w:b/>
          <w:bCs/>
        </w:rPr>
        <w:t>data types</w:t>
      </w:r>
      <w:r w:rsidRPr="000C493A">
        <w:t xml:space="preserve"> (int, char, float), </w:t>
      </w:r>
      <w:r w:rsidRPr="000C493A">
        <w:rPr>
          <w:b/>
          <w:bCs/>
        </w:rPr>
        <w:t>structures</w:t>
      </w:r>
      <w:r w:rsidRPr="000C493A">
        <w:t xml:space="preserve">, and improved </w:t>
      </w:r>
      <w:r w:rsidRPr="000C493A">
        <w:rPr>
          <w:b/>
          <w:bCs/>
        </w:rPr>
        <w:t>control flow</w:t>
      </w:r>
      <w:r w:rsidRPr="000C493A">
        <w:t>, making it more powerful and flexible than its predecessors</w:t>
      </w:r>
    </w:p>
    <w:p w14:paraId="015E922E" w14:textId="77777777" w:rsidR="00975AA8" w:rsidRPr="000C493A" w:rsidRDefault="00975AA8" w:rsidP="00202056">
      <w:pPr>
        <w:pStyle w:val="Pointss"/>
      </w:pPr>
      <w:r w:rsidRPr="000C493A">
        <w:t>The first major use of C was in rewriting the UNIX operating system (previously written in assembly language)</w:t>
      </w:r>
    </w:p>
    <w:p w14:paraId="241A8E68" w14:textId="77777777" w:rsidR="00975AA8" w:rsidRPr="000C493A" w:rsidRDefault="00975AA8" w:rsidP="00202056">
      <w:pPr>
        <w:pStyle w:val="Pointss"/>
      </w:pPr>
      <w:r w:rsidRPr="000C493A">
        <w:t>The name "C" was chosen as the successor to "B"</w:t>
      </w:r>
    </w:p>
    <w:p w14:paraId="29D5FF41" w14:textId="77777777" w:rsidR="00975AA8" w:rsidRPr="000C493A" w:rsidRDefault="00975AA8" w:rsidP="00202056">
      <w:pPr>
        <w:pStyle w:val="Pointss"/>
      </w:pPr>
      <w:r w:rsidRPr="000C493A">
        <w:t>Original C was sometimes called "K&amp;R C" after Kernighan and Ritchie's book</w:t>
      </w:r>
    </w:p>
    <w:p w14:paraId="11AE2CEE" w14:textId="77777777" w:rsidR="00975AA8" w:rsidRPr="000C493A" w:rsidRDefault="00975AA8" w:rsidP="00202056">
      <w:pPr>
        <w:pStyle w:val="Subheadddddf"/>
      </w:pPr>
      <w:r w:rsidRPr="000C493A">
        <w:t>Standardization and Evolution</w:t>
      </w:r>
    </w:p>
    <w:p w14:paraId="61FE6D27" w14:textId="77777777" w:rsidR="00975AA8" w:rsidRPr="000C493A" w:rsidRDefault="00975AA8" w:rsidP="00202056">
      <w:pPr>
        <w:pStyle w:val="Subheadddddf"/>
      </w:pPr>
      <w:r w:rsidRPr="000C493A">
        <w:t>1978 – K&amp;R C</w:t>
      </w:r>
    </w:p>
    <w:p w14:paraId="78AE6CAF" w14:textId="77777777" w:rsidR="00975AA8" w:rsidRPr="000C493A" w:rsidRDefault="00975AA8" w:rsidP="00202056">
      <w:pPr>
        <w:pStyle w:val="Pointss"/>
      </w:pPr>
      <w:r w:rsidRPr="000C493A">
        <w:t>Brian Kernighan and Dennis Ritchie published "The C Programming Language"</w:t>
      </w:r>
    </w:p>
    <w:p w14:paraId="568C734E" w14:textId="77777777" w:rsidR="00975AA8" w:rsidRPr="000C493A" w:rsidRDefault="00975AA8" w:rsidP="00202056">
      <w:pPr>
        <w:pStyle w:val="Pointss"/>
      </w:pPr>
      <w:r w:rsidRPr="000C493A">
        <w:t>This book became the de facto specification for C</w:t>
      </w:r>
    </w:p>
    <w:p w14:paraId="65304961" w14:textId="77777777" w:rsidR="00975AA8" w:rsidRPr="000C493A" w:rsidRDefault="00975AA8" w:rsidP="00202056">
      <w:pPr>
        <w:pStyle w:val="Pointss"/>
      </w:pPr>
      <w:r w:rsidRPr="000C493A">
        <w:t>Introduced C to a much wider audience beyond Bell Labs</w:t>
      </w:r>
    </w:p>
    <w:p w14:paraId="087C0A79" w14:textId="77777777" w:rsidR="00975AA8" w:rsidRPr="000C493A" w:rsidRDefault="00975AA8" w:rsidP="00202056">
      <w:pPr>
        <w:pStyle w:val="Subheadddddf"/>
      </w:pPr>
      <w:r w:rsidRPr="000C493A">
        <w:t>1983 – ANSI C Standardization Begins</w:t>
      </w:r>
    </w:p>
    <w:p w14:paraId="19AA7D94" w14:textId="77777777" w:rsidR="00975AA8" w:rsidRPr="000C493A" w:rsidRDefault="00975AA8" w:rsidP="00202056">
      <w:pPr>
        <w:pStyle w:val="Pointss"/>
      </w:pPr>
      <w:r w:rsidRPr="000C493A">
        <w:t>American National Standards Institute (ANSI) formed a committee to create a formal standard for C</w:t>
      </w:r>
    </w:p>
    <w:p w14:paraId="3CA06464" w14:textId="77777777" w:rsidR="00975AA8" w:rsidRPr="000C493A" w:rsidRDefault="00975AA8" w:rsidP="00202056">
      <w:pPr>
        <w:pStyle w:val="Pointss"/>
      </w:pPr>
      <w:r w:rsidRPr="000C493A">
        <w:t>Goal was to ensure portability and consistency across different implementations</w:t>
      </w:r>
    </w:p>
    <w:p w14:paraId="7038310F" w14:textId="496E2BC6" w:rsidR="00975AA8" w:rsidRPr="000C493A" w:rsidRDefault="00975AA8" w:rsidP="00493DD7">
      <w:pPr>
        <w:pStyle w:val="Subheadddddf"/>
      </w:pPr>
      <w:r w:rsidRPr="000C493A">
        <w:t>1989 – ANSI C (C89)</w:t>
      </w:r>
    </w:p>
    <w:p w14:paraId="36BEF965" w14:textId="77777777" w:rsidR="00975AA8" w:rsidRPr="000C493A" w:rsidRDefault="00975AA8" w:rsidP="00493DD7">
      <w:pPr>
        <w:pStyle w:val="Pointss"/>
      </w:pPr>
      <w:r w:rsidRPr="000C493A">
        <w:t>First official ANSI standard for C (ANSI X3.159-1989)</w:t>
      </w:r>
    </w:p>
    <w:p w14:paraId="577275BA" w14:textId="77777777" w:rsidR="00975AA8" w:rsidRPr="000C493A" w:rsidRDefault="00975AA8" w:rsidP="00493DD7">
      <w:pPr>
        <w:pStyle w:val="Pointss"/>
      </w:pPr>
      <w:r w:rsidRPr="000C493A">
        <w:t>Also known as C89 or C90 (when adopted by ISO)</w:t>
      </w:r>
    </w:p>
    <w:p w14:paraId="5D1B38D6" w14:textId="77777777" w:rsidR="00975AA8" w:rsidRPr="000C493A" w:rsidRDefault="00975AA8" w:rsidP="00493DD7">
      <w:pPr>
        <w:pStyle w:val="Pointss"/>
      </w:pPr>
      <w:r w:rsidRPr="000C493A">
        <w:t>Formalized the language definition</w:t>
      </w:r>
    </w:p>
    <w:p w14:paraId="78604287" w14:textId="77777777" w:rsidR="00975AA8" w:rsidRPr="000C493A" w:rsidRDefault="00975AA8" w:rsidP="00493DD7">
      <w:pPr>
        <w:pStyle w:val="Pointss"/>
      </w:pPr>
      <w:r w:rsidRPr="000C493A">
        <w:t>Standardized the library functions</w:t>
      </w:r>
    </w:p>
    <w:p w14:paraId="1FE53E9D" w14:textId="77777777" w:rsidR="00975AA8" w:rsidRPr="000C493A" w:rsidRDefault="00975AA8" w:rsidP="00493DD7">
      <w:pPr>
        <w:pStyle w:val="Subheadddddf"/>
      </w:pPr>
      <w:r w:rsidRPr="000C493A">
        <w:t>1990 – ISO C (C90)</w:t>
      </w:r>
    </w:p>
    <w:p w14:paraId="389FD365" w14:textId="77777777" w:rsidR="00975AA8" w:rsidRPr="000C493A" w:rsidRDefault="00975AA8" w:rsidP="00493DD7">
      <w:pPr>
        <w:pStyle w:val="Pointss"/>
      </w:pPr>
      <w:r w:rsidRPr="000C493A">
        <w:t>International Organization for Standardization adopted C89 as ISO/IEC 9899:1990</w:t>
      </w:r>
    </w:p>
    <w:p w14:paraId="667D92AB" w14:textId="77777777" w:rsidR="00975AA8" w:rsidRPr="000C493A" w:rsidRDefault="00975AA8" w:rsidP="00493DD7">
      <w:pPr>
        <w:pStyle w:val="Pointss"/>
      </w:pPr>
      <w:r w:rsidRPr="000C493A">
        <w:t>Made C an international standard, not just American</w:t>
      </w:r>
    </w:p>
    <w:p w14:paraId="7A70A72C" w14:textId="77777777" w:rsidR="00975AA8" w:rsidRPr="000C493A" w:rsidRDefault="00975AA8" w:rsidP="00493DD7">
      <w:pPr>
        <w:pStyle w:val="Subheadddddf"/>
      </w:pPr>
      <w:r w:rsidRPr="000C493A">
        <w:t>1999 – C99</w:t>
      </w:r>
    </w:p>
    <w:p w14:paraId="4ECA4941" w14:textId="77777777" w:rsidR="00975AA8" w:rsidRPr="000C493A" w:rsidRDefault="00975AA8" w:rsidP="00493DD7">
      <w:pPr>
        <w:pStyle w:val="Pointss"/>
      </w:pPr>
      <w:r w:rsidRPr="000C493A">
        <w:t xml:space="preserve">ISO/IEC 9899:1999 introduced several new features: </w:t>
      </w:r>
    </w:p>
    <w:p w14:paraId="41692FA2" w14:textId="77777777" w:rsidR="00975AA8" w:rsidRPr="000C493A" w:rsidRDefault="00975AA8" w:rsidP="00493DD7">
      <w:pPr>
        <w:pStyle w:val="texxttsdfdsf"/>
      </w:pPr>
      <w:r w:rsidRPr="000C493A">
        <w:t>inline functions</w:t>
      </w:r>
    </w:p>
    <w:p w14:paraId="7B553EB4" w14:textId="77777777" w:rsidR="00975AA8" w:rsidRPr="000C493A" w:rsidRDefault="00975AA8" w:rsidP="00493DD7">
      <w:pPr>
        <w:pStyle w:val="texxttsdfdsf"/>
      </w:pPr>
      <w:r w:rsidRPr="000C493A">
        <w:t>Variable-length arrays (VLAs)</w:t>
      </w:r>
    </w:p>
    <w:p w14:paraId="10536BF7" w14:textId="77777777" w:rsidR="00975AA8" w:rsidRPr="000C493A" w:rsidRDefault="00975AA8" w:rsidP="00493DD7">
      <w:pPr>
        <w:pStyle w:val="texxttsdfdsf"/>
      </w:pPr>
      <w:r w:rsidRPr="000C493A">
        <w:t>New data types (long long int, _Bool)</w:t>
      </w:r>
    </w:p>
    <w:p w14:paraId="6B619DD9" w14:textId="77777777" w:rsidR="00975AA8" w:rsidRPr="000C493A" w:rsidRDefault="00975AA8" w:rsidP="00493DD7">
      <w:pPr>
        <w:pStyle w:val="texxttsdfdsf"/>
      </w:pPr>
      <w:r w:rsidRPr="000C493A">
        <w:t>Single-line comments (//)</w:t>
      </w:r>
    </w:p>
    <w:p w14:paraId="1AF173BD" w14:textId="77777777" w:rsidR="00975AA8" w:rsidRPr="000C493A" w:rsidRDefault="00975AA8" w:rsidP="00493DD7">
      <w:pPr>
        <w:pStyle w:val="texxttsdfdsf"/>
      </w:pPr>
      <w:r w:rsidRPr="000C493A">
        <w:t>New library functions</w:t>
      </w:r>
    </w:p>
    <w:p w14:paraId="3BF1CE56" w14:textId="77777777" w:rsidR="00975AA8" w:rsidRPr="000C493A" w:rsidRDefault="00975AA8" w:rsidP="00493DD7">
      <w:pPr>
        <w:pStyle w:val="Pointss"/>
      </w:pPr>
      <w:r w:rsidRPr="000C493A">
        <w:t>Many features from C++ were incorporated</w:t>
      </w:r>
    </w:p>
    <w:p w14:paraId="46858751" w14:textId="77777777" w:rsidR="00975AA8" w:rsidRPr="000C493A" w:rsidRDefault="00975AA8" w:rsidP="00493DD7">
      <w:pPr>
        <w:pStyle w:val="Subheadddddf"/>
      </w:pPr>
      <w:r w:rsidRPr="000C493A">
        <w:t>2011 – C11</w:t>
      </w:r>
    </w:p>
    <w:p w14:paraId="0BA5129C" w14:textId="77777777" w:rsidR="00975AA8" w:rsidRPr="000C493A" w:rsidRDefault="00975AA8" w:rsidP="00493DD7">
      <w:pPr>
        <w:pStyle w:val="Pointss"/>
      </w:pPr>
      <w:r w:rsidRPr="000C493A">
        <w:t xml:space="preserve">ISO/IEC 9899:2011 added: </w:t>
      </w:r>
    </w:p>
    <w:p w14:paraId="56C79887" w14:textId="77777777" w:rsidR="00975AA8" w:rsidRPr="000C493A" w:rsidRDefault="00975AA8" w:rsidP="00493DD7">
      <w:pPr>
        <w:pStyle w:val="texxttsdfdsf"/>
      </w:pPr>
      <w:r w:rsidRPr="000C493A">
        <w:t>Multi-threading support</w:t>
      </w:r>
    </w:p>
    <w:p w14:paraId="4233532D" w14:textId="77777777" w:rsidR="00975AA8" w:rsidRPr="000C493A" w:rsidRDefault="00975AA8" w:rsidP="00493DD7">
      <w:pPr>
        <w:pStyle w:val="texxttsdfdsf"/>
      </w:pPr>
      <w:r w:rsidRPr="000C493A">
        <w:t>Improved Unicode support</w:t>
      </w:r>
    </w:p>
    <w:p w14:paraId="460AC0E9" w14:textId="77777777" w:rsidR="00975AA8" w:rsidRPr="000C493A" w:rsidRDefault="00975AA8" w:rsidP="00493DD7">
      <w:pPr>
        <w:pStyle w:val="texxttsdfdsf"/>
      </w:pPr>
      <w:r w:rsidRPr="000C493A">
        <w:t>Anonymous structures and unions</w:t>
      </w:r>
    </w:p>
    <w:p w14:paraId="25978323" w14:textId="77777777" w:rsidR="00975AA8" w:rsidRPr="000C493A" w:rsidRDefault="00975AA8" w:rsidP="00493DD7">
      <w:pPr>
        <w:pStyle w:val="texxttsdfdsf"/>
      </w:pPr>
      <w:r w:rsidRPr="000C493A">
        <w:t>Static assertions</w:t>
      </w:r>
    </w:p>
    <w:p w14:paraId="408E9D0C" w14:textId="77777777" w:rsidR="00975AA8" w:rsidRPr="000C493A" w:rsidRDefault="00975AA8" w:rsidP="00493DD7">
      <w:pPr>
        <w:pStyle w:val="texxttsdfdsf"/>
      </w:pPr>
      <w:r w:rsidRPr="000C493A">
        <w:t>Removal of gets() function (security risk)</w:t>
      </w:r>
    </w:p>
    <w:p w14:paraId="3A2BAC34" w14:textId="77777777" w:rsidR="00975AA8" w:rsidRPr="000C493A" w:rsidRDefault="00975AA8" w:rsidP="00493DD7">
      <w:pPr>
        <w:pStyle w:val="Subheadddddf"/>
      </w:pPr>
      <w:r w:rsidRPr="000C493A">
        <w:t>2018 – C17/C18</w:t>
      </w:r>
    </w:p>
    <w:p w14:paraId="387A0E5F" w14:textId="77777777" w:rsidR="00975AA8" w:rsidRPr="000C493A" w:rsidRDefault="00975AA8" w:rsidP="00493DD7">
      <w:pPr>
        <w:pStyle w:val="Pointss"/>
      </w:pPr>
      <w:r w:rsidRPr="000C493A">
        <w:t>ISO/IEC 9899:2018 was primarily a bug-fix release</w:t>
      </w:r>
    </w:p>
    <w:p w14:paraId="3D86374A" w14:textId="77777777" w:rsidR="00975AA8" w:rsidRPr="000C493A" w:rsidRDefault="00975AA8" w:rsidP="00493DD7">
      <w:pPr>
        <w:pStyle w:val="Pointss"/>
      </w:pPr>
      <w:r w:rsidRPr="000C493A">
        <w:t>No new features, just clarifications and corrections</w:t>
      </w:r>
    </w:p>
    <w:p w14:paraId="6103F77C" w14:textId="5E28CDC0" w:rsidR="00975AA8" w:rsidRPr="000C493A" w:rsidRDefault="00975AA8" w:rsidP="00493DD7">
      <w:pPr>
        <w:pStyle w:val="Subheadddddf"/>
      </w:pPr>
      <w:r w:rsidRPr="000C493A">
        <w:t>2023 – C23</w:t>
      </w:r>
    </w:p>
    <w:p w14:paraId="703A3592" w14:textId="77777777" w:rsidR="00975AA8" w:rsidRPr="000C493A" w:rsidRDefault="00975AA8" w:rsidP="00493DD7">
      <w:pPr>
        <w:pStyle w:val="Pointss"/>
      </w:pPr>
      <w:r w:rsidRPr="000C493A">
        <w:t>Latest standard (ISO/IEC 9899:2023)</w:t>
      </w:r>
    </w:p>
    <w:p w14:paraId="042626F7" w14:textId="77777777" w:rsidR="00975AA8" w:rsidRPr="000C493A" w:rsidRDefault="00975AA8" w:rsidP="00493DD7">
      <w:pPr>
        <w:pStyle w:val="Pointss"/>
      </w:pPr>
      <w:r w:rsidRPr="000C493A">
        <w:t>Adds modern features while maintaining backward compatibility</w:t>
      </w:r>
    </w:p>
    <w:p w14:paraId="46B18E33" w14:textId="77777777" w:rsidR="00975AA8" w:rsidRPr="000C493A" w:rsidRDefault="00975AA8" w:rsidP="00493DD7">
      <w:pPr>
        <w:pStyle w:val="Pointss"/>
      </w:pPr>
      <w:r w:rsidRPr="000C493A">
        <w:t>Binary literals, improved type inference, and more</w:t>
      </w:r>
    </w:p>
    <w:p w14:paraId="24A90469" w14:textId="77777777" w:rsidR="00975AA8" w:rsidRPr="000C493A" w:rsidRDefault="00975AA8" w:rsidP="00493DD7">
      <w:pPr>
        <w:pStyle w:val="Subheadddddf"/>
      </w:pPr>
      <w:r w:rsidRPr="000C493A">
        <w:t>Modern Era</w:t>
      </w:r>
    </w:p>
    <w:p w14:paraId="031AE75F" w14:textId="77777777" w:rsidR="00975AA8" w:rsidRPr="000C493A" w:rsidRDefault="00975AA8" w:rsidP="00493DD7">
      <w:pPr>
        <w:pStyle w:val="Pointss"/>
      </w:pPr>
      <w:r w:rsidRPr="000C493A">
        <w:t>Despite being more than 50 years old, C remains one of the most widely used languages</w:t>
      </w:r>
    </w:p>
    <w:p w14:paraId="3A2AD5F8" w14:textId="77777777" w:rsidR="00975AA8" w:rsidRPr="000C493A" w:rsidRDefault="00975AA8" w:rsidP="00493DD7">
      <w:pPr>
        <w:pStyle w:val="Pointss"/>
      </w:pPr>
      <w:r w:rsidRPr="000C493A">
        <w:t>Many modern languages (C++, Java, C#, Objective-C, Go, Rust) are directly or indirectly influenced by C</w:t>
      </w:r>
    </w:p>
    <w:p w14:paraId="185F5640" w14:textId="77777777" w:rsidR="00975AA8" w:rsidRPr="000C493A" w:rsidRDefault="00975AA8" w:rsidP="00493DD7">
      <w:pPr>
        <w:pStyle w:val="Pointss"/>
      </w:pPr>
      <w:r w:rsidRPr="000C493A">
        <w:t>C continues to dominate in system programming, embedded devices, operating systems, and performance-critical applications</w:t>
      </w:r>
    </w:p>
    <w:p w14:paraId="1C7CA6D9" w14:textId="77777777" w:rsidR="00975AA8" w:rsidRPr="000C493A" w:rsidRDefault="00975AA8" w:rsidP="00493DD7">
      <w:pPr>
        <w:pStyle w:val="Pointss"/>
      </w:pPr>
      <w:r w:rsidRPr="000C493A">
        <w:t>The principles learned in C remain fundamental to understanding computer science</w:t>
      </w:r>
    </w:p>
    <w:p w14:paraId="7519A540" w14:textId="77777777" w:rsidR="00975AA8" w:rsidRPr="000C493A" w:rsidRDefault="00975AA8" w:rsidP="00493DD7">
      <w:pPr>
        <w:pStyle w:val="Subheadddd"/>
      </w:pPr>
      <w:bookmarkStart w:id="16" w:name="_Toc212290917"/>
      <w:r w:rsidRPr="000C493A">
        <w:t>1.5 Introduction to Programming Paradigms</w:t>
      </w:r>
      <w:bookmarkEnd w:id="16"/>
    </w:p>
    <w:p w14:paraId="73E580F5" w14:textId="77777777" w:rsidR="00975AA8" w:rsidRPr="000C493A" w:rsidRDefault="00975AA8" w:rsidP="00493DD7">
      <w:pPr>
        <w:pStyle w:val="texxtt"/>
        <w:rPr>
          <w:lang w:eastAsia="en-IN"/>
        </w:rPr>
      </w:pPr>
      <w:r w:rsidRPr="000C493A">
        <w:rPr>
          <w:lang w:eastAsia="en-IN"/>
        </w:rPr>
        <w:t>A programming paradigm represents a fundamental approach, philosophy, or methodology for writing computer programs. It establishes the conceptual framework that guides how programmers analyze problems, conceptualize solutions, and structure their code using a particular programming language. Different paradigms offer distinct perspectives on organizing program logic, managing data structures, and controlling the flow of execution throughout an application. Each paradigm embodies a unique set of principles, techniques, and best practices that shape the way developers think about and approach software development challenges.</w:t>
      </w:r>
    </w:p>
    <w:p w14:paraId="469128D2" w14:textId="77777777" w:rsidR="00975AA8" w:rsidRPr="000C493A" w:rsidRDefault="00975AA8" w:rsidP="00493DD7">
      <w:pPr>
        <w:pStyle w:val="texxtt"/>
        <w:rPr>
          <w:lang w:eastAsia="en-IN"/>
        </w:rPr>
      </w:pPr>
      <w:r w:rsidRPr="000C493A">
        <w:rPr>
          <w:lang w:eastAsia="en-IN"/>
        </w:rPr>
        <w:t xml:space="preserve">The programming language C, which has been a cornerstone of software development since its creation in the early 1970s, primarily adheres to the </w:t>
      </w:r>
      <w:r w:rsidRPr="000C493A">
        <w:rPr>
          <w:b/>
          <w:bCs/>
          <w:lang w:eastAsia="en-IN"/>
        </w:rPr>
        <w:t>procedural programming paradigm</w:t>
      </w:r>
      <w:r w:rsidRPr="000C493A">
        <w:rPr>
          <w:lang w:eastAsia="en-IN"/>
        </w:rPr>
        <w:t>. However, gaining a comprehensive understanding of various programming paradigms is invaluable for any serious programmer. This broader knowledge illuminates how programming methodologies have evolved over decades, reveals the strengths and limitations of different approaches, and enables developers to make more informed decisions when selecting languages and designing software architectures for specific projects.</w:t>
      </w:r>
    </w:p>
    <w:p w14:paraId="49D7D6D5" w14:textId="77777777" w:rsidR="00975AA8" w:rsidRPr="000C493A" w:rsidRDefault="00975AA8" w:rsidP="00493DD7">
      <w:pPr>
        <w:pStyle w:val="Subheadddddf"/>
      </w:pPr>
      <w:r w:rsidRPr="000C493A">
        <w:t>Major Programming Paradigms</w:t>
      </w:r>
    </w:p>
    <w:p w14:paraId="78597B59" w14:textId="77777777" w:rsidR="00975AA8" w:rsidRPr="000C493A" w:rsidRDefault="00975AA8" w:rsidP="00493DD7">
      <w:pPr>
        <w:pStyle w:val="Subheadddddf"/>
      </w:pPr>
      <w:r w:rsidRPr="000C493A">
        <w:t>1. Procedural Programming (Imperative Paradigm)</w:t>
      </w:r>
    </w:p>
    <w:p w14:paraId="1BDDFA99" w14:textId="77777777" w:rsidR="00975AA8" w:rsidRPr="000C493A" w:rsidRDefault="00975AA8" w:rsidP="00493DD7">
      <w:pPr>
        <w:pStyle w:val="texxtt"/>
        <w:rPr>
          <w:lang w:eastAsia="en-IN"/>
        </w:rPr>
      </w:pPr>
      <w:r w:rsidRPr="000C493A">
        <w:rPr>
          <w:lang w:eastAsia="en-IN"/>
        </w:rPr>
        <w:t>Procedural programming represents one of the earliest and most intuitive programming paradigms. In this approach, programs are systematically organized into discrete procedures, also commonly referred to as functions or subroutines. The fundamental philosophy centers on providing the computer with explicit, step-by-step instructions that manipulate data to achieve desired outcomes.</w:t>
      </w:r>
    </w:p>
    <w:p w14:paraId="2DE37D66" w14:textId="77777777" w:rsidR="00975AA8" w:rsidRPr="000C493A" w:rsidRDefault="00975AA8" w:rsidP="00493DD7">
      <w:pPr>
        <w:pStyle w:val="texxtt"/>
        <w:rPr>
          <w:lang w:eastAsia="en-IN"/>
        </w:rPr>
      </w:pPr>
      <w:r w:rsidRPr="000C493A">
        <w:rPr>
          <w:lang w:eastAsia="en-IN"/>
        </w:rPr>
        <w:t>This paradigm emphasizes a linear, sequential approach to problem-solving, where complex tasks are decomposed into smaller, manageable procedures. Each procedure performs a specific operation and can be called upon as needed throughout the program. The procedural paradigm relies heavily on fundamental programming constructs including variables for data storage, control structures such as loops for repetitive operations, conditional statements for decision-making, and functions for code organization and reusability.</w:t>
      </w:r>
    </w:p>
    <w:p w14:paraId="0B4E8647" w14:textId="77777777" w:rsidR="00975AA8" w:rsidRPr="000C493A" w:rsidRDefault="00975AA8" w:rsidP="00493DD7">
      <w:pPr>
        <w:pStyle w:val="texxtt"/>
        <w:rPr>
          <w:lang w:eastAsia="en-IN"/>
        </w:rPr>
      </w:pPr>
      <w:r w:rsidRPr="000C493A">
        <w:rPr>
          <w:lang w:eastAsia="en-IN"/>
        </w:rPr>
        <w:t>The procedural approach mirrors how humans naturally think about solving problems through a series of ordered steps. This makes it particularly accessible for beginners learning to program and effective for tasks that can be clearly defined as sequences of operations.</w:t>
      </w:r>
    </w:p>
    <w:p w14:paraId="5E820B90" w14:textId="77777777" w:rsidR="00975AA8" w:rsidRPr="000C493A" w:rsidRDefault="00975AA8" w:rsidP="00493DD7">
      <w:pPr>
        <w:pStyle w:val="texxtt"/>
        <w:rPr>
          <w:lang w:eastAsia="en-IN"/>
        </w:rPr>
      </w:pPr>
      <w:r w:rsidRPr="000C493A">
        <w:rPr>
          <w:b/>
          <w:bCs/>
          <w:lang w:eastAsia="en-IN"/>
        </w:rPr>
        <w:t>Examples of procedural languages:</w:t>
      </w:r>
      <w:r w:rsidRPr="000C493A">
        <w:rPr>
          <w:lang w:eastAsia="en-IN"/>
        </w:rPr>
        <w:t xml:space="preserve"> C, Pascal, Fortran, BASIC, and COBOL.</w:t>
      </w:r>
    </w:p>
    <w:p w14:paraId="3E026EE0" w14:textId="77777777" w:rsidR="00975AA8" w:rsidRPr="000C493A" w:rsidRDefault="00975AA8" w:rsidP="00493DD7">
      <w:pPr>
        <w:pStyle w:val="Subheadddddf"/>
      </w:pPr>
      <w:r w:rsidRPr="000C493A">
        <w:t>Key Characteristics:</w:t>
      </w:r>
    </w:p>
    <w:p w14:paraId="7E645FDD" w14:textId="77777777" w:rsidR="00975AA8" w:rsidRPr="000C493A" w:rsidRDefault="00975AA8" w:rsidP="00493DD7">
      <w:pPr>
        <w:pStyle w:val="Pointss"/>
      </w:pPr>
      <w:r w:rsidRPr="000C493A">
        <w:t>Programs consist of a series of computational steps</w:t>
      </w:r>
    </w:p>
    <w:p w14:paraId="6BBE8EFA" w14:textId="77777777" w:rsidR="00975AA8" w:rsidRPr="000C493A" w:rsidRDefault="00975AA8" w:rsidP="00493DD7">
      <w:pPr>
        <w:pStyle w:val="Pointss"/>
      </w:pPr>
      <w:r w:rsidRPr="000C493A">
        <w:t>Data and functions are separate entities</w:t>
      </w:r>
    </w:p>
    <w:p w14:paraId="08800A07" w14:textId="77777777" w:rsidR="00975AA8" w:rsidRPr="000C493A" w:rsidRDefault="00975AA8" w:rsidP="00493DD7">
      <w:pPr>
        <w:pStyle w:val="Pointss"/>
      </w:pPr>
      <w:r w:rsidRPr="000C493A">
        <w:t>Emphasis on procedure calls and flow control</w:t>
      </w:r>
    </w:p>
    <w:p w14:paraId="330D761A" w14:textId="77777777" w:rsidR="00975AA8" w:rsidRPr="000C493A" w:rsidRDefault="00975AA8" w:rsidP="00493DD7">
      <w:pPr>
        <w:pStyle w:val="Pointss"/>
      </w:pPr>
      <w:r w:rsidRPr="000C493A">
        <w:t>Top-down design approach</w:t>
      </w:r>
    </w:p>
    <w:p w14:paraId="267888D5" w14:textId="77777777" w:rsidR="00975AA8" w:rsidRPr="000C493A" w:rsidRDefault="00975AA8" w:rsidP="00493DD7">
      <w:pPr>
        <w:pStyle w:val="Pointss"/>
      </w:pPr>
      <w:r w:rsidRPr="000C493A">
        <w:t>Encourages code reuse through functions</w:t>
      </w:r>
    </w:p>
    <w:p w14:paraId="79260E7F" w14:textId="77777777" w:rsidR="00975AA8" w:rsidRPr="000C493A" w:rsidRDefault="00975AA8" w:rsidP="00493DD7">
      <w:pPr>
        <w:pStyle w:val="Subheadddddf"/>
      </w:pPr>
      <w:r w:rsidRPr="000C493A">
        <w:t>2. Object-Oriented Programming (OOP)</w:t>
      </w:r>
    </w:p>
    <w:p w14:paraId="4407040A" w14:textId="77777777" w:rsidR="00975AA8" w:rsidRPr="000C493A" w:rsidRDefault="00975AA8" w:rsidP="00493DD7">
      <w:pPr>
        <w:pStyle w:val="texxtt"/>
        <w:rPr>
          <w:lang w:eastAsia="en-IN"/>
        </w:rPr>
      </w:pPr>
      <w:r w:rsidRPr="000C493A">
        <w:rPr>
          <w:lang w:eastAsia="en-IN"/>
        </w:rPr>
        <w:t>Object-Oriented Programming represents a significant paradigm shift that emerged to address the growing complexity of software systems. In this paradigm, programs are structured around objects rather than procedures. Objects are self-contained entities that encapsulate both data (represented as attributes or properties) and the behaviors or operations that can be performed on that data (represented as methods or functions).</w:t>
      </w:r>
    </w:p>
    <w:p w14:paraId="5C32CEAB" w14:textId="77777777" w:rsidR="00975AA8" w:rsidRPr="000C493A" w:rsidRDefault="00975AA8" w:rsidP="00493DD7">
      <w:pPr>
        <w:pStyle w:val="texxtt"/>
        <w:rPr>
          <w:lang w:eastAsia="en-IN"/>
        </w:rPr>
      </w:pPr>
      <w:r w:rsidRPr="000C493A">
        <w:rPr>
          <w:lang w:eastAsia="en-IN"/>
        </w:rPr>
        <w:t>The OOP paradigm is built upon four fundamental pillars:</w:t>
      </w:r>
    </w:p>
    <w:p w14:paraId="242F6A90" w14:textId="77777777" w:rsidR="00975AA8" w:rsidRPr="000C493A" w:rsidRDefault="00975AA8" w:rsidP="00493DD7">
      <w:pPr>
        <w:pStyle w:val="texxtt"/>
        <w:rPr>
          <w:lang w:eastAsia="en-IN"/>
        </w:rPr>
      </w:pPr>
      <w:r w:rsidRPr="000C493A">
        <w:rPr>
          <w:b/>
          <w:bCs/>
          <w:lang w:eastAsia="en-IN"/>
        </w:rPr>
        <w:t>Encapsulation</w:t>
      </w:r>
      <w:r w:rsidRPr="000C493A">
        <w:rPr>
          <w:lang w:eastAsia="en-IN"/>
        </w:rPr>
        <w:t>: The bundling of data and the methods that operate on that data within a single unit (the object), while hiding internal implementation details from external code. This promotes data integrity and reduces coupling between different parts of the program.</w:t>
      </w:r>
    </w:p>
    <w:p w14:paraId="4A17D421" w14:textId="77777777" w:rsidR="00975AA8" w:rsidRPr="000C493A" w:rsidRDefault="00975AA8" w:rsidP="00493DD7">
      <w:pPr>
        <w:pStyle w:val="texxtt"/>
        <w:rPr>
          <w:lang w:eastAsia="en-IN"/>
        </w:rPr>
      </w:pPr>
      <w:r w:rsidRPr="000C493A">
        <w:rPr>
          <w:b/>
          <w:bCs/>
          <w:lang w:eastAsia="en-IN"/>
        </w:rPr>
        <w:t>Inheritance</w:t>
      </w:r>
      <w:r w:rsidRPr="000C493A">
        <w:rPr>
          <w:lang w:eastAsia="en-IN"/>
        </w:rPr>
        <w:t>: The mechanism by which new classes can be created based on existing classes, inheriting their properties and methods while adding new functionality or modifying existing behaviors. This promotes code reuse and establishes hierarchical relationships between classes.</w:t>
      </w:r>
    </w:p>
    <w:p w14:paraId="0F31CA36" w14:textId="77777777" w:rsidR="00975AA8" w:rsidRPr="000C493A" w:rsidRDefault="00975AA8" w:rsidP="00493DD7">
      <w:pPr>
        <w:pStyle w:val="texxtt"/>
        <w:rPr>
          <w:lang w:eastAsia="en-IN"/>
        </w:rPr>
      </w:pPr>
      <w:r w:rsidRPr="000C493A">
        <w:rPr>
          <w:b/>
          <w:bCs/>
          <w:lang w:eastAsia="en-IN"/>
        </w:rPr>
        <w:t>Polymorphism</w:t>
      </w:r>
      <w:r w:rsidRPr="000C493A">
        <w:rPr>
          <w:lang w:eastAsia="en-IN"/>
        </w:rPr>
        <w:t>: The ability of different objects to respond to the same message or method call in different ways, enabling flexible and extensible code. This allows writing more general code that works with objects of multiple types.</w:t>
      </w:r>
    </w:p>
    <w:p w14:paraId="04273364" w14:textId="77777777" w:rsidR="00975AA8" w:rsidRPr="000C493A" w:rsidRDefault="00975AA8" w:rsidP="00493DD7">
      <w:pPr>
        <w:pStyle w:val="texxtt"/>
        <w:rPr>
          <w:lang w:eastAsia="en-IN"/>
        </w:rPr>
      </w:pPr>
      <w:r w:rsidRPr="000C493A">
        <w:rPr>
          <w:b/>
          <w:bCs/>
          <w:lang w:eastAsia="en-IN"/>
        </w:rPr>
        <w:t>Abstraction</w:t>
      </w:r>
      <w:r w:rsidRPr="000C493A">
        <w:rPr>
          <w:lang w:eastAsia="en-IN"/>
        </w:rPr>
        <w:t>: The process of identifying essential features while hiding unnecessary implementation complexity, allowing programmers to work at higher levels of conceptualization. This reduces complexity and increases code maintainability.</w:t>
      </w:r>
    </w:p>
    <w:p w14:paraId="6EEB3886" w14:textId="77777777" w:rsidR="00975AA8" w:rsidRPr="000C493A" w:rsidRDefault="00975AA8" w:rsidP="00493DD7">
      <w:pPr>
        <w:pStyle w:val="texxtt"/>
        <w:rPr>
          <w:lang w:eastAsia="en-IN"/>
        </w:rPr>
      </w:pPr>
      <w:r w:rsidRPr="000C493A">
        <w:rPr>
          <w:lang w:eastAsia="en-IN"/>
        </w:rPr>
        <w:t>Object-oriented programming strongly encourages code reusability through inheritance and composition, promotes modular design through clear separation of concerns, and facilitates the modeling of real-world entities and relationships in software. This paradigm has become dominant in industry for building large-scale, maintainable software systems.</w:t>
      </w:r>
    </w:p>
    <w:p w14:paraId="50E46B88" w14:textId="77777777" w:rsidR="00975AA8" w:rsidRPr="000C493A" w:rsidRDefault="00975AA8" w:rsidP="00493DD7">
      <w:pPr>
        <w:pStyle w:val="texxtt"/>
        <w:rPr>
          <w:lang w:eastAsia="en-IN"/>
        </w:rPr>
      </w:pPr>
      <w:r w:rsidRPr="000C493A">
        <w:rPr>
          <w:b/>
          <w:bCs/>
          <w:lang w:eastAsia="en-IN"/>
        </w:rPr>
        <w:t>Examples of object-oriented languages:</w:t>
      </w:r>
      <w:r w:rsidRPr="000C493A">
        <w:rPr>
          <w:lang w:eastAsia="en-IN"/>
        </w:rPr>
        <w:t xml:space="preserve"> C++, Java, Python, C#, Ruby, and Swift.</w:t>
      </w:r>
    </w:p>
    <w:p w14:paraId="65FE2E2D" w14:textId="77777777" w:rsidR="00975AA8" w:rsidRPr="000C493A" w:rsidRDefault="00975AA8" w:rsidP="00493DD7">
      <w:pPr>
        <w:pStyle w:val="Subheadddddf"/>
      </w:pPr>
      <w:r w:rsidRPr="000C493A">
        <w:t>Benefits:</w:t>
      </w:r>
    </w:p>
    <w:p w14:paraId="633E5228" w14:textId="77777777" w:rsidR="00975AA8" w:rsidRPr="000C493A" w:rsidRDefault="00975AA8" w:rsidP="00493DD7">
      <w:pPr>
        <w:pStyle w:val="Pointss"/>
      </w:pPr>
      <w:r w:rsidRPr="000C493A">
        <w:t>Better code organization and structure</w:t>
      </w:r>
    </w:p>
    <w:p w14:paraId="68E2B241" w14:textId="77777777" w:rsidR="00975AA8" w:rsidRPr="000C493A" w:rsidRDefault="00975AA8" w:rsidP="00493DD7">
      <w:pPr>
        <w:pStyle w:val="Pointss"/>
      </w:pPr>
      <w:r w:rsidRPr="000C493A">
        <w:t>Improved code reusability</w:t>
      </w:r>
    </w:p>
    <w:p w14:paraId="5BDD4CC4" w14:textId="77777777" w:rsidR="00975AA8" w:rsidRPr="000C493A" w:rsidRDefault="00975AA8" w:rsidP="00493DD7">
      <w:pPr>
        <w:pStyle w:val="Pointss"/>
      </w:pPr>
      <w:r w:rsidRPr="000C493A">
        <w:t>Easier maintenance and modification</w:t>
      </w:r>
    </w:p>
    <w:p w14:paraId="53D6DD49" w14:textId="77777777" w:rsidR="00975AA8" w:rsidRPr="000C493A" w:rsidRDefault="00975AA8" w:rsidP="00493DD7">
      <w:pPr>
        <w:pStyle w:val="Pointss"/>
      </w:pPr>
      <w:r w:rsidRPr="000C493A">
        <w:t>Natural modeling of real-world concepts</w:t>
      </w:r>
    </w:p>
    <w:p w14:paraId="74F40A70" w14:textId="77777777" w:rsidR="00975AA8" w:rsidRPr="000C493A" w:rsidRDefault="00975AA8" w:rsidP="00493DD7">
      <w:pPr>
        <w:pStyle w:val="Pointss"/>
      </w:pPr>
      <w:r w:rsidRPr="000C493A">
        <w:t>Enhanced security through encapsulation</w:t>
      </w:r>
    </w:p>
    <w:p w14:paraId="5141717C" w14:textId="77777777" w:rsidR="00975AA8" w:rsidRPr="000C493A" w:rsidRDefault="00975AA8" w:rsidP="00493DD7">
      <w:pPr>
        <w:pStyle w:val="Subheadddddf"/>
      </w:pPr>
      <w:r w:rsidRPr="000C493A">
        <w:t>3. Functional Programming</w:t>
      </w:r>
    </w:p>
    <w:p w14:paraId="56AB7331" w14:textId="77777777" w:rsidR="00975AA8" w:rsidRPr="000C493A" w:rsidRDefault="00975AA8" w:rsidP="00493DD7">
      <w:pPr>
        <w:pStyle w:val="texxtt"/>
        <w:rPr>
          <w:lang w:eastAsia="en-IN"/>
        </w:rPr>
      </w:pPr>
      <w:r w:rsidRPr="000C493A">
        <w:rPr>
          <w:lang w:eastAsia="en-IN"/>
        </w:rPr>
        <w:t>Functional programming represents a paradigm rooted in mathematical function theory and lambda calculus. This approach emphasizes the evaluation of mathematical functions and explicitly avoids changing program state or working with mutable data. In functional programming, computation is treated as the evaluation of mathematical functions, and programs are constructed by composing and applying these functions.</w:t>
      </w:r>
    </w:p>
    <w:p w14:paraId="0A6F1424" w14:textId="77777777" w:rsidR="00975AA8" w:rsidRPr="000C493A" w:rsidRDefault="00975AA8" w:rsidP="00493DD7">
      <w:pPr>
        <w:pStyle w:val="texxtt"/>
        <w:rPr>
          <w:lang w:eastAsia="en-IN"/>
        </w:rPr>
      </w:pPr>
      <w:r w:rsidRPr="000C493A">
        <w:rPr>
          <w:lang w:eastAsia="en-IN"/>
        </w:rPr>
        <w:t xml:space="preserve">Functions in this paradigm are treated as </w:t>
      </w:r>
      <w:r w:rsidRPr="000C493A">
        <w:rPr>
          <w:b/>
          <w:bCs/>
          <w:lang w:eastAsia="en-IN"/>
        </w:rPr>
        <w:t>first-class citizens</w:t>
      </w:r>
      <w:r w:rsidRPr="000C493A">
        <w:rPr>
          <w:lang w:eastAsia="en-IN"/>
        </w:rPr>
        <w:t xml:space="preserve">, meaning they can be assigned to variables, passed as arguments to other functions, and returned as values from functions. This enables powerful abstractions and elegant solutions to complex problems. Functional programming strongly encourages </w:t>
      </w:r>
      <w:r w:rsidRPr="000C493A">
        <w:rPr>
          <w:b/>
          <w:bCs/>
          <w:lang w:eastAsia="en-IN"/>
        </w:rPr>
        <w:t>immutability</w:t>
      </w:r>
      <w:r w:rsidRPr="000C493A">
        <w:rPr>
          <w:lang w:eastAsia="en-IN"/>
        </w:rPr>
        <w:t xml:space="preserve">, where data structures cannot be modified after creation, and </w:t>
      </w:r>
      <w:r w:rsidRPr="000C493A">
        <w:rPr>
          <w:b/>
          <w:bCs/>
          <w:lang w:eastAsia="en-IN"/>
        </w:rPr>
        <w:t>recursion</w:t>
      </w:r>
      <w:r w:rsidRPr="000C493A">
        <w:rPr>
          <w:lang w:eastAsia="en-IN"/>
        </w:rPr>
        <w:t xml:space="preserve"> as the primary mechanism for iteration rather than traditional loops.</w:t>
      </w:r>
    </w:p>
    <w:p w14:paraId="62646DC9" w14:textId="77777777" w:rsidR="00975AA8" w:rsidRPr="000C493A" w:rsidRDefault="00975AA8" w:rsidP="00493DD7">
      <w:pPr>
        <w:pStyle w:val="texxtt"/>
        <w:rPr>
          <w:lang w:eastAsia="en-IN"/>
        </w:rPr>
      </w:pPr>
      <w:r w:rsidRPr="000C493A">
        <w:rPr>
          <w:lang w:eastAsia="en-IN"/>
        </w:rPr>
        <w:t>The benefits of functional programming include improved code predictability since functions produce the same output for the same input without side effects, easier parallel processing due to the absence of shared mutable state, and enhanced code testability through pure functions that depend only on their inputs.</w:t>
      </w:r>
    </w:p>
    <w:p w14:paraId="41D4A783" w14:textId="77777777" w:rsidR="00975AA8" w:rsidRPr="000C493A" w:rsidRDefault="00975AA8" w:rsidP="00493DD7">
      <w:pPr>
        <w:pStyle w:val="texxtt"/>
        <w:rPr>
          <w:lang w:eastAsia="en-IN"/>
        </w:rPr>
      </w:pPr>
      <w:r w:rsidRPr="000C493A">
        <w:rPr>
          <w:b/>
          <w:bCs/>
          <w:lang w:eastAsia="en-IN"/>
        </w:rPr>
        <w:t>Examples of functional languages:</w:t>
      </w:r>
      <w:r w:rsidRPr="000C493A">
        <w:rPr>
          <w:lang w:eastAsia="en-IN"/>
        </w:rPr>
        <w:t xml:space="preserve"> Haskell, Lisp, Scheme, Erlang, Scala, F#, and Python (which supports functional programming features alongside other paradigms).</w:t>
      </w:r>
    </w:p>
    <w:p w14:paraId="162B3139" w14:textId="77777777" w:rsidR="00975AA8" w:rsidRPr="000C493A" w:rsidRDefault="00975AA8" w:rsidP="00493DD7">
      <w:pPr>
        <w:pStyle w:val="Subheadddddf"/>
      </w:pPr>
      <w:r w:rsidRPr="000C493A">
        <w:t>Key Concepts:</w:t>
      </w:r>
    </w:p>
    <w:p w14:paraId="120C0903" w14:textId="77777777" w:rsidR="00975AA8" w:rsidRPr="000C493A" w:rsidRDefault="00975AA8" w:rsidP="00493DD7">
      <w:pPr>
        <w:pStyle w:val="Pointss"/>
      </w:pPr>
      <w:r w:rsidRPr="000C493A">
        <w:t>Pure functions (no side effects)</w:t>
      </w:r>
    </w:p>
    <w:p w14:paraId="72C27F7E" w14:textId="77777777" w:rsidR="00975AA8" w:rsidRPr="000C493A" w:rsidRDefault="00975AA8" w:rsidP="00493DD7">
      <w:pPr>
        <w:pStyle w:val="Pointss"/>
      </w:pPr>
      <w:r w:rsidRPr="000C493A">
        <w:t>Immutable data structures</w:t>
      </w:r>
    </w:p>
    <w:p w14:paraId="2AA208F3" w14:textId="77777777" w:rsidR="00975AA8" w:rsidRPr="000C493A" w:rsidRDefault="00975AA8" w:rsidP="00493DD7">
      <w:pPr>
        <w:pStyle w:val="Pointss"/>
      </w:pPr>
      <w:r w:rsidRPr="000C493A">
        <w:t>Higher-order functions</w:t>
      </w:r>
    </w:p>
    <w:p w14:paraId="253E15A4" w14:textId="77777777" w:rsidR="00975AA8" w:rsidRPr="000C493A" w:rsidRDefault="00975AA8" w:rsidP="00493DD7">
      <w:pPr>
        <w:pStyle w:val="Pointss"/>
      </w:pPr>
      <w:r w:rsidRPr="000C493A">
        <w:t>Function composition</w:t>
      </w:r>
    </w:p>
    <w:p w14:paraId="59D0F35E" w14:textId="77777777" w:rsidR="00975AA8" w:rsidRPr="000C493A" w:rsidRDefault="00975AA8" w:rsidP="00493DD7">
      <w:pPr>
        <w:pStyle w:val="Pointss"/>
      </w:pPr>
      <w:r w:rsidRPr="000C493A">
        <w:t>Recursion as primary iteration mechanism</w:t>
      </w:r>
    </w:p>
    <w:p w14:paraId="40153F3B" w14:textId="77777777" w:rsidR="00975AA8" w:rsidRPr="000C493A" w:rsidRDefault="00975AA8" w:rsidP="00493DD7">
      <w:pPr>
        <w:pStyle w:val="Pointss"/>
      </w:pPr>
      <w:r w:rsidRPr="000C493A">
        <w:t>Lazy evaluation</w:t>
      </w:r>
    </w:p>
    <w:p w14:paraId="0A278B5C" w14:textId="77777777" w:rsidR="00975AA8" w:rsidRPr="000C493A" w:rsidRDefault="00975AA8" w:rsidP="00493DD7">
      <w:pPr>
        <w:pStyle w:val="Subheadddddf"/>
      </w:pPr>
      <w:r w:rsidRPr="000C493A">
        <w:t>4. Logical Programming (Declarative Paradigm)</w:t>
      </w:r>
    </w:p>
    <w:p w14:paraId="2A1A027E" w14:textId="77777777" w:rsidR="00975AA8" w:rsidRPr="000C493A" w:rsidRDefault="00975AA8" w:rsidP="00493DD7">
      <w:pPr>
        <w:pStyle w:val="texxtt"/>
        <w:rPr>
          <w:lang w:eastAsia="en-IN"/>
        </w:rPr>
      </w:pPr>
      <w:r w:rsidRPr="000C493A">
        <w:rPr>
          <w:lang w:eastAsia="en-IN"/>
        </w:rPr>
        <w:t xml:space="preserve">Logical programming, also known as declarative programming, represents a paradigm where programs describe </w:t>
      </w:r>
      <w:r w:rsidRPr="000C493A">
        <w:rPr>
          <w:b/>
          <w:bCs/>
          <w:lang w:eastAsia="en-IN"/>
        </w:rPr>
        <w:t>what</w:t>
      </w:r>
      <w:r w:rsidRPr="000C493A">
        <w:rPr>
          <w:lang w:eastAsia="en-IN"/>
        </w:rPr>
        <w:t xml:space="preserve"> should be computed rather than explicitly detailing </w:t>
      </w:r>
      <w:r w:rsidRPr="000C493A">
        <w:rPr>
          <w:b/>
          <w:bCs/>
          <w:lang w:eastAsia="en-IN"/>
        </w:rPr>
        <w:t>how</w:t>
      </w:r>
      <w:r w:rsidRPr="000C493A">
        <w:rPr>
          <w:lang w:eastAsia="en-IN"/>
        </w:rPr>
        <w:t xml:space="preserve"> to compute it. This approach is fundamentally based on formal logic, mathematical rules, and logical relationships between entities.</w:t>
      </w:r>
    </w:p>
    <w:p w14:paraId="42DE6CD9" w14:textId="77777777" w:rsidR="00975AA8" w:rsidRPr="000C493A" w:rsidRDefault="00975AA8" w:rsidP="00493DD7">
      <w:pPr>
        <w:pStyle w:val="texxtt"/>
        <w:rPr>
          <w:lang w:eastAsia="en-IN"/>
        </w:rPr>
      </w:pPr>
      <w:r w:rsidRPr="000C493A">
        <w:rPr>
          <w:lang w:eastAsia="en-IN"/>
        </w:rPr>
        <w:t>In logical programming, developers define facts about the problem domain and rules that describe relationships and constraints. The language's inference engine then automatically determines how to derive solutions by applying these rules and facts. This paradigm excels in domains involving complex rule-based reasoning, artificial intelligence applications, expert systems, and symbolic computation.</w:t>
      </w:r>
    </w:p>
    <w:p w14:paraId="6A0288D6" w14:textId="77777777" w:rsidR="00975AA8" w:rsidRPr="000C493A" w:rsidRDefault="00975AA8" w:rsidP="00493DD7">
      <w:pPr>
        <w:pStyle w:val="texxtt"/>
        <w:rPr>
          <w:lang w:eastAsia="en-IN"/>
        </w:rPr>
      </w:pPr>
      <w:r w:rsidRPr="000C493A">
        <w:rPr>
          <w:lang w:eastAsia="en-IN"/>
        </w:rPr>
        <w:t>The declarative nature of this paradigm allows programmers to focus on problem specification rather than algorithm implementation, potentially leading to more concise and maintainable code for appropriate problem domains.</w:t>
      </w:r>
    </w:p>
    <w:p w14:paraId="7E4868EF" w14:textId="77777777" w:rsidR="00975AA8" w:rsidRPr="000C493A" w:rsidRDefault="00975AA8" w:rsidP="00493DD7">
      <w:pPr>
        <w:pStyle w:val="texxtt"/>
        <w:rPr>
          <w:lang w:eastAsia="en-IN"/>
        </w:rPr>
      </w:pPr>
      <w:r w:rsidRPr="000C493A">
        <w:rPr>
          <w:b/>
          <w:bCs/>
          <w:lang w:eastAsia="en-IN"/>
        </w:rPr>
        <w:t>Examples of logical programming languages:</w:t>
      </w:r>
      <w:r w:rsidRPr="000C493A">
        <w:rPr>
          <w:lang w:eastAsia="en-IN"/>
        </w:rPr>
        <w:t xml:space="preserve"> Prolog, Datalog, and Answer Set Programming (ASP) systems.</w:t>
      </w:r>
    </w:p>
    <w:p w14:paraId="3AEE87F2" w14:textId="77777777" w:rsidR="00975AA8" w:rsidRPr="000C493A" w:rsidRDefault="00975AA8" w:rsidP="00493DD7">
      <w:pPr>
        <w:pStyle w:val="Subheadddddf"/>
      </w:pPr>
      <w:r w:rsidRPr="000C493A">
        <w:t>Applications:</w:t>
      </w:r>
    </w:p>
    <w:p w14:paraId="6BE210C6" w14:textId="77777777" w:rsidR="00975AA8" w:rsidRPr="000C493A" w:rsidRDefault="00975AA8" w:rsidP="00493DD7">
      <w:pPr>
        <w:pStyle w:val="Pointss"/>
      </w:pPr>
      <w:r w:rsidRPr="000C493A">
        <w:t>Artificial Intelligence</w:t>
      </w:r>
    </w:p>
    <w:p w14:paraId="5AAA6F2B" w14:textId="77777777" w:rsidR="00975AA8" w:rsidRPr="000C493A" w:rsidRDefault="00975AA8" w:rsidP="00493DD7">
      <w:pPr>
        <w:pStyle w:val="Pointss"/>
      </w:pPr>
      <w:r w:rsidRPr="000C493A">
        <w:t>Natural Language Processing</w:t>
      </w:r>
    </w:p>
    <w:p w14:paraId="5777AC8C" w14:textId="77777777" w:rsidR="00975AA8" w:rsidRPr="000C493A" w:rsidRDefault="00975AA8" w:rsidP="00493DD7">
      <w:pPr>
        <w:pStyle w:val="Pointss"/>
      </w:pPr>
      <w:r w:rsidRPr="000C493A">
        <w:t>Expert Systems</w:t>
      </w:r>
    </w:p>
    <w:p w14:paraId="25234E3A" w14:textId="77777777" w:rsidR="00975AA8" w:rsidRPr="000C493A" w:rsidRDefault="00975AA8" w:rsidP="00493DD7">
      <w:pPr>
        <w:pStyle w:val="Pointss"/>
      </w:pPr>
      <w:r w:rsidRPr="000C493A">
        <w:t>Database Query Languages</w:t>
      </w:r>
    </w:p>
    <w:p w14:paraId="567CD8F7" w14:textId="77777777" w:rsidR="00975AA8" w:rsidRPr="000C493A" w:rsidRDefault="00975AA8" w:rsidP="00493DD7">
      <w:pPr>
        <w:pStyle w:val="Pointss"/>
      </w:pPr>
      <w:r w:rsidRPr="000C493A">
        <w:t>Automated Theorem Proving</w:t>
      </w:r>
    </w:p>
    <w:p w14:paraId="0E9C6A07" w14:textId="77777777" w:rsidR="00975AA8" w:rsidRPr="000C493A" w:rsidRDefault="00975AA8" w:rsidP="00493DD7">
      <w:pPr>
        <w:pStyle w:val="Subheadddddf"/>
      </w:pPr>
      <w:r w:rsidRPr="000C493A">
        <w:t>5. Event-Driven Programming</w:t>
      </w:r>
    </w:p>
    <w:p w14:paraId="219C5068" w14:textId="77777777" w:rsidR="00975AA8" w:rsidRPr="000C493A" w:rsidRDefault="00975AA8" w:rsidP="00493DD7">
      <w:pPr>
        <w:pStyle w:val="texxtt"/>
        <w:rPr>
          <w:lang w:eastAsia="en-IN"/>
        </w:rPr>
      </w:pPr>
      <w:r w:rsidRPr="000C493A">
        <w:rPr>
          <w:lang w:eastAsia="en-IN"/>
        </w:rPr>
        <w:t>Event-driven programming is a paradigm where the flow and execution of the program are primarily determined by events rather than following a predetermined sequential path. Events can include user interactions (such as mouse clicks, keyboard input, or touch gestures), sensor inputs, messages from other programs or systems, or timer-based triggers.</w:t>
      </w:r>
    </w:p>
    <w:p w14:paraId="04C572A9" w14:textId="77777777" w:rsidR="00975AA8" w:rsidRPr="000C493A" w:rsidRDefault="00975AA8" w:rsidP="00493DD7">
      <w:pPr>
        <w:pStyle w:val="texxtt"/>
        <w:rPr>
          <w:lang w:eastAsia="en-IN"/>
        </w:rPr>
      </w:pPr>
      <w:r w:rsidRPr="000C493A">
        <w:rPr>
          <w:lang w:eastAsia="en-IN"/>
        </w:rPr>
        <w:t>In this paradigm, programs typically implement event handlers or listeners that wait for specific events to occur and respond accordingly. The program's control flow becomes reactive rather than proactive, responding dynamically to external stimuli as they happen. This approach is particularly well-suited for interactive applications where responsiveness to user input is critical.</w:t>
      </w:r>
    </w:p>
    <w:p w14:paraId="25CC7ECF" w14:textId="77777777" w:rsidR="00975AA8" w:rsidRPr="000C493A" w:rsidRDefault="00975AA8" w:rsidP="00493DD7">
      <w:pPr>
        <w:pStyle w:val="texxtt"/>
        <w:rPr>
          <w:lang w:eastAsia="en-IN"/>
        </w:rPr>
      </w:pPr>
      <w:r w:rsidRPr="000C493A">
        <w:rPr>
          <w:lang w:eastAsia="en-IN"/>
        </w:rPr>
        <w:t>Event-driven programming has become ubiquitous in modern software development, especially in graphical user interfaces (GUIs), web applications, mobile applications, real-time systems, and video games where user interaction and responsiveness are paramount.</w:t>
      </w:r>
    </w:p>
    <w:p w14:paraId="312994A1" w14:textId="77777777" w:rsidR="00975AA8" w:rsidRPr="000C493A" w:rsidRDefault="00975AA8" w:rsidP="00493DD7">
      <w:pPr>
        <w:pStyle w:val="texxtt"/>
        <w:rPr>
          <w:lang w:eastAsia="en-IN"/>
        </w:rPr>
      </w:pPr>
      <w:r w:rsidRPr="000C493A">
        <w:rPr>
          <w:b/>
          <w:bCs/>
          <w:lang w:eastAsia="en-IN"/>
        </w:rPr>
        <w:t>Examples of event-driven programming environments:</w:t>
      </w:r>
      <w:r w:rsidRPr="000C493A">
        <w:rPr>
          <w:lang w:eastAsia="en-IN"/>
        </w:rPr>
        <w:t xml:space="preserve"> JavaScript (especially for web development), C# with the .NET framework, Visual Basic, Java (with Swing or JavaFX), and various GUI frameworks across different languages.</w:t>
      </w:r>
    </w:p>
    <w:p w14:paraId="2337BEA1" w14:textId="77777777" w:rsidR="00975AA8" w:rsidRPr="000C493A" w:rsidRDefault="00975AA8" w:rsidP="00493DD7">
      <w:pPr>
        <w:pStyle w:val="Subheadddddf"/>
      </w:pPr>
      <w:r w:rsidRPr="000C493A">
        <w:t>Common Events:</w:t>
      </w:r>
    </w:p>
    <w:p w14:paraId="2C98EDAC" w14:textId="77777777" w:rsidR="00975AA8" w:rsidRPr="000C493A" w:rsidRDefault="00975AA8" w:rsidP="00493DD7">
      <w:pPr>
        <w:pStyle w:val="Pointss"/>
      </w:pPr>
      <w:r w:rsidRPr="000C493A">
        <w:t>User input (clicks, keyboard, touch)</w:t>
      </w:r>
    </w:p>
    <w:p w14:paraId="01E2A865" w14:textId="77777777" w:rsidR="00975AA8" w:rsidRPr="000C493A" w:rsidRDefault="00975AA8" w:rsidP="00493DD7">
      <w:pPr>
        <w:pStyle w:val="Pointss"/>
      </w:pPr>
      <w:r w:rsidRPr="000C493A">
        <w:t>Timer events</w:t>
      </w:r>
    </w:p>
    <w:p w14:paraId="6F62D40D" w14:textId="77777777" w:rsidR="00975AA8" w:rsidRPr="000C493A" w:rsidRDefault="00975AA8" w:rsidP="00493DD7">
      <w:pPr>
        <w:pStyle w:val="Pointss"/>
      </w:pPr>
      <w:r w:rsidRPr="000C493A">
        <w:t>Network events (data received, connection established)</w:t>
      </w:r>
    </w:p>
    <w:p w14:paraId="3D6DDAC1" w14:textId="77777777" w:rsidR="00975AA8" w:rsidRPr="000C493A" w:rsidRDefault="00975AA8" w:rsidP="00493DD7">
      <w:pPr>
        <w:pStyle w:val="Pointss"/>
      </w:pPr>
      <w:r w:rsidRPr="000C493A">
        <w:t>System events (file changes, hardware changes)</w:t>
      </w:r>
    </w:p>
    <w:p w14:paraId="3A6DFB66" w14:textId="77777777" w:rsidR="00975AA8" w:rsidRPr="000C493A" w:rsidRDefault="00975AA8" w:rsidP="00493DD7">
      <w:pPr>
        <w:pStyle w:val="Pointss"/>
      </w:pPr>
      <w:r w:rsidRPr="000C493A">
        <w:t>Custom application events</w:t>
      </w:r>
    </w:p>
    <w:p w14:paraId="2852575E" w14:textId="77777777" w:rsidR="00975AA8" w:rsidRPr="000C493A" w:rsidRDefault="00975AA8" w:rsidP="00493DD7">
      <w:pPr>
        <w:pStyle w:val="Subheadddd"/>
      </w:pPr>
      <w:bookmarkStart w:id="17" w:name="_Toc212290918"/>
      <w:r w:rsidRPr="000C493A">
        <w:t>1.6 C and Programming Paradigms</w:t>
      </w:r>
      <w:bookmarkEnd w:id="17"/>
    </w:p>
    <w:p w14:paraId="79EE666B" w14:textId="77777777" w:rsidR="00975AA8" w:rsidRPr="000C493A" w:rsidRDefault="00975AA8" w:rsidP="00493DD7">
      <w:pPr>
        <w:pStyle w:val="texxtt"/>
        <w:rPr>
          <w:lang w:eastAsia="en-IN"/>
        </w:rPr>
      </w:pPr>
      <w:r w:rsidRPr="000C493A">
        <w:rPr>
          <w:lang w:eastAsia="en-IN"/>
        </w:rPr>
        <w:t xml:space="preserve">The C programming language is fundamentally and primarily </w:t>
      </w:r>
      <w:r w:rsidRPr="000C493A">
        <w:rPr>
          <w:b/>
          <w:bCs/>
          <w:lang w:eastAsia="en-IN"/>
        </w:rPr>
        <w:t>procedural</w:t>
      </w:r>
      <w:r w:rsidRPr="000C493A">
        <w:rPr>
          <w:lang w:eastAsia="en-IN"/>
        </w:rPr>
        <w:t xml:space="preserve"> in its design and philosophy. It was created to provide low-level access to computer memory and efficient execution while maintaining relatively high-level programming constructs compared to assembly language. The language's design emphasizes functions as the primary unit of code organization, sequential execution of statements, and explicit control over program flow and memory management.</w:t>
      </w:r>
    </w:p>
    <w:p w14:paraId="49DC1CB1" w14:textId="77777777" w:rsidR="00975AA8" w:rsidRPr="000C493A" w:rsidRDefault="00975AA8" w:rsidP="00493DD7">
      <w:pPr>
        <w:pStyle w:val="texxtt"/>
        <w:rPr>
          <w:lang w:eastAsia="en-IN"/>
        </w:rPr>
      </w:pPr>
      <w:r w:rsidRPr="000C493A">
        <w:rPr>
          <w:lang w:eastAsia="en-IN"/>
        </w:rPr>
        <w:t>However, experienced C programmers understand that with thoughtful design, disciplined coding practices, and creative use of language features such as structures, function pointers, and modular organization, it is possible to implement programming patterns that approximate or mimic aspects of object-oriented design. For instance:</w:t>
      </w:r>
    </w:p>
    <w:p w14:paraId="1C459C07" w14:textId="77777777" w:rsidR="00975AA8" w:rsidRPr="000C493A" w:rsidRDefault="00975AA8" w:rsidP="00493DD7">
      <w:pPr>
        <w:pStyle w:val="Pointss"/>
      </w:pPr>
      <w:r w:rsidRPr="000C493A">
        <w:rPr>
          <w:b/>
          <w:bCs/>
        </w:rPr>
        <w:t>Structures</w:t>
      </w:r>
      <w:r w:rsidRPr="000C493A">
        <w:t xml:space="preserve"> can bundle related data together (similar to classes)</w:t>
      </w:r>
    </w:p>
    <w:p w14:paraId="357F7755" w14:textId="77777777" w:rsidR="00975AA8" w:rsidRPr="000C493A" w:rsidRDefault="00975AA8" w:rsidP="00493DD7">
      <w:pPr>
        <w:pStyle w:val="Pointss"/>
      </w:pPr>
      <w:r w:rsidRPr="000C493A">
        <w:rPr>
          <w:b/>
          <w:bCs/>
        </w:rPr>
        <w:t>Function pointers</w:t>
      </w:r>
      <w:r w:rsidRPr="000C493A">
        <w:t xml:space="preserve"> can simulate method dispatch and polymorphism</w:t>
      </w:r>
    </w:p>
    <w:p w14:paraId="7611D9F5" w14:textId="77777777" w:rsidR="00975AA8" w:rsidRPr="000C493A" w:rsidRDefault="00975AA8" w:rsidP="00493DD7">
      <w:pPr>
        <w:pStyle w:val="Pointss"/>
      </w:pPr>
      <w:r w:rsidRPr="000C493A">
        <w:rPr>
          <w:b/>
          <w:bCs/>
        </w:rPr>
        <w:t>Careful module organization</w:t>
      </w:r>
      <w:r w:rsidRPr="000C493A">
        <w:t xml:space="preserve"> can achieve encapsulation to some degree</w:t>
      </w:r>
    </w:p>
    <w:p w14:paraId="25E3834B" w14:textId="77777777" w:rsidR="00975AA8" w:rsidRPr="000C493A" w:rsidRDefault="00975AA8" w:rsidP="00493DD7">
      <w:pPr>
        <w:pStyle w:val="Pointss"/>
      </w:pPr>
      <w:r w:rsidRPr="000C493A">
        <w:rPr>
          <w:b/>
          <w:bCs/>
        </w:rPr>
        <w:t>Naming conventions</w:t>
      </w:r>
      <w:r w:rsidRPr="000C493A">
        <w:t xml:space="preserve"> can simulate namespaces</w:t>
      </w:r>
    </w:p>
    <w:p w14:paraId="24308E51" w14:textId="77777777" w:rsidR="00975AA8" w:rsidRPr="000C493A" w:rsidRDefault="00975AA8" w:rsidP="00493DD7">
      <w:pPr>
        <w:pStyle w:val="texxtt"/>
        <w:rPr>
          <w:lang w:eastAsia="en-IN"/>
        </w:rPr>
      </w:pPr>
      <w:r w:rsidRPr="000C493A">
        <w:rPr>
          <w:lang w:eastAsia="en-IN"/>
        </w:rPr>
        <w:t>Nevertheless, C lacks the built-in language support for inheritance, polymorphism, and other advanced OOP features that languages like C++ provide natively. Understanding different programming paradigms equips programmers with valuable perspective on how to approach problems effectively, helps in choosing the most appropriate programming language and tools for specific projects, and facilitates learning new languages that may employ different paradigmatic approaches.</w:t>
      </w:r>
    </w:p>
    <w:p w14:paraId="75D08A7F" w14:textId="77777777" w:rsidR="00975AA8" w:rsidRPr="000C493A" w:rsidRDefault="00975AA8" w:rsidP="00493DD7">
      <w:pPr>
        <w:pStyle w:val="Subheadddddf"/>
      </w:pPr>
      <w:r w:rsidRPr="000C493A">
        <w:t>Why C Remains Procedural</w:t>
      </w:r>
    </w:p>
    <w:p w14:paraId="5C5E1881" w14:textId="77777777" w:rsidR="00975AA8" w:rsidRPr="000C493A" w:rsidRDefault="00975AA8" w:rsidP="00493DD7">
      <w:pPr>
        <w:pStyle w:val="texxtt"/>
        <w:rPr>
          <w:lang w:eastAsia="en-IN"/>
        </w:rPr>
      </w:pPr>
      <w:r w:rsidRPr="000C493A">
        <w:rPr>
          <w:lang w:eastAsia="en-IN"/>
        </w:rPr>
        <w:t>C's procedural nature is intentional and provides several advantages:</w:t>
      </w:r>
    </w:p>
    <w:p w14:paraId="20DEFC22" w14:textId="77777777" w:rsidR="00975AA8" w:rsidRPr="000C493A" w:rsidRDefault="00975AA8" w:rsidP="00493DD7">
      <w:pPr>
        <w:pStyle w:val="Pointss"/>
      </w:pPr>
      <w:r w:rsidRPr="000C493A">
        <w:rPr>
          <w:b/>
          <w:bCs/>
        </w:rPr>
        <w:t>Simplicity</w:t>
      </w:r>
      <w:r w:rsidRPr="000C493A">
        <w:t>: Fewer abstractions mean easier-to-understand code execution</w:t>
      </w:r>
    </w:p>
    <w:p w14:paraId="257B7414" w14:textId="77777777" w:rsidR="00975AA8" w:rsidRPr="000C493A" w:rsidRDefault="00975AA8" w:rsidP="00493DD7">
      <w:pPr>
        <w:pStyle w:val="Pointss"/>
      </w:pPr>
      <w:r w:rsidRPr="000C493A">
        <w:rPr>
          <w:b/>
          <w:bCs/>
        </w:rPr>
        <w:t>Performance</w:t>
      </w:r>
      <w:r w:rsidRPr="000C493A">
        <w:t>: Less abstraction overhead results in faster execution</w:t>
      </w:r>
    </w:p>
    <w:p w14:paraId="0C20E0EF" w14:textId="77777777" w:rsidR="00975AA8" w:rsidRPr="000C493A" w:rsidRDefault="00975AA8" w:rsidP="00493DD7">
      <w:pPr>
        <w:pStyle w:val="Pointss"/>
      </w:pPr>
      <w:r w:rsidRPr="000C493A">
        <w:rPr>
          <w:b/>
          <w:bCs/>
        </w:rPr>
        <w:t>Control</w:t>
      </w:r>
      <w:r w:rsidRPr="000C493A">
        <w:t>: Programmers have precise control over memory and execution</w:t>
      </w:r>
    </w:p>
    <w:p w14:paraId="6461F71B" w14:textId="77777777" w:rsidR="00975AA8" w:rsidRPr="000C493A" w:rsidRDefault="00975AA8" w:rsidP="00493DD7">
      <w:pPr>
        <w:pStyle w:val="Pointss"/>
      </w:pPr>
      <w:r w:rsidRPr="000C493A">
        <w:rPr>
          <w:b/>
          <w:bCs/>
        </w:rPr>
        <w:t>Predictability</w:t>
      </w:r>
      <w:r w:rsidRPr="000C493A">
        <w:t>: Code behavior is explicit and easy to trace</w:t>
      </w:r>
    </w:p>
    <w:p w14:paraId="1D51AF30" w14:textId="77777777" w:rsidR="00975AA8" w:rsidRPr="000C493A" w:rsidRDefault="00975AA8" w:rsidP="00493DD7">
      <w:pPr>
        <w:pStyle w:val="Pointss"/>
      </w:pPr>
      <w:r w:rsidRPr="000C493A">
        <w:rPr>
          <w:b/>
          <w:bCs/>
        </w:rPr>
        <w:t>Efficiency</w:t>
      </w:r>
      <w:r w:rsidRPr="000C493A">
        <w:t>: Minimal runtime overhead compared to OOP languages</w:t>
      </w:r>
    </w:p>
    <w:p w14:paraId="61BA78E3" w14:textId="77777777" w:rsidR="00975AA8" w:rsidRPr="000C493A" w:rsidRDefault="00975AA8" w:rsidP="00493DD7">
      <w:pPr>
        <w:pStyle w:val="Subheadddddf"/>
      </w:pPr>
      <w:r w:rsidRPr="000C493A">
        <w:t>Why Programming Paradigms Matter</w:t>
      </w:r>
    </w:p>
    <w:p w14:paraId="49BC7C00" w14:textId="77777777" w:rsidR="00975AA8" w:rsidRPr="000C493A" w:rsidRDefault="00975AA8" w:rsidP="00493DD7">
      <w:pPr>
        <w:pStyle w:val="texxtt"/>
        <w:rPr>
          <w:lang w:eastAsia="en-IN"/>
        </w:rPr>
      </w:pPr>
      <w:r w:rsidRPr="000C493A">
        <w:rPr>
          <w:lang w:eastAsia="en-IN"/>
        </w:rPr>
        <w:t>Understanding programming paradigms is crucial for several compelling reasons:</w:t>
      </w:r>
    </w:p>
    <w:p w14:paraId="5EEDD62D" w14:textId="77777777" w:rsidR="00975AA8" w:rsidRPr="000C493A" w:rsidRDefault="00975AA8" w:rsidP="00493DD7">
      <w:pPr>
        <w:pStyle w:val="texxtt"/>
        <w:rPr>
          <w:lang w:eastAsia="en-IN"/>
        </w:rPr>
      </w:pPr>
      <w:r w:rsidRPr="000C493A">
        <w:rPr>
          <w:b/>
          <w:bCs/>
          <w:lang w:eastAsia="en-IN"/>
        </w:rPr>
        <w:t>Clarity and Problem-Solving</w:t>
      </w:r>
      <w:r w:rsidRPr="000C493A">
        <w:rPr>
          <w:lang w:eastAsia="en-IN"/>
        </w:rPr>
        <w:t>: Different paradigms provide distinct mental models and frameworks for approaching and solving programming challenges. Choosing an appropriate paradigm for a given problem can dramatically simplify both the design process and the resulting implementation.</w:t>
      </w:r>
    </w:p>
    <w:p w14:paraId="653E75CE" w14:textId="77777777" w:rsidR="00975AA8" w:rsidRPr="000C493A" w:rsidRDefault="00975AA8" w:rsidP="00493DD7">
      <w:pPr>
        <w:pStyle w:val="texxtt"/>
        <w:rPr>
          <w:lang w:eastAsia="en-IN"/>
        </w:rPr>
      </w:pPr>
      <w:r w:rsidRPr="000C493A">
        <w:rPr>
          <w:b/>
          <w:bCs/>
          <w:lang w:eastAsia="en-IN"/>
        </w:rPr>
        <w:t>Code Reusability</w:t>
      </w:r>
      <w:r w:rsidRPr="000C493A">
        <w:rPr>
          <w:lang w:eastAsia="en-IN"/>
        </w:rPr>
        <w:t>: Certain paradigms, particularly object-oriented programming, place strong emphasis on creating reusable code components through mechanisms like inheritance, composition, and polymorphism. This can significantly reduce development time and improve code quality by leveraging well-tested existing components.</w:t>
      </w:r>
    </w:p>
    <w:p w14:paraId="283A4A89" w14:textId="77777777" w:rsidR="00975AA8" w:rsidRPr="000C493A" w:rsidRDefault="00975AA8" w:rsidP="00493DD7">
      <w:pPr>
        <w:pStyle w:val="texxtt"/>
        <w:rPr>
          <w:lang w:eastAsia="en-IN"/>
        </w:rPr>
      </w:pPr>
      <w:r w:rsidRPr="000C493A">
        <w:rPr>
          <w:b/>
          <w:bCs/>
          <w:lang w:eastAsia="en-IN"/>
        </w:rPr>
        <w:t>Maintainability and Debugging</w:t>
      </w:r>
      <w:r w:rsidRPr="000C493A">
        <w:rPr>
          <w:lang w:eastAsia="en-IN"/>
        </w:rPr>
        <w:t>: Programs structured according to well-defined paradigmatic principles tend to be more organized, predictable, and easier to understand. This organizational clarity substantially facilitates debugging, modification, and long-term maintenance, especially when working with large codebases or in team environments.</w:t>
      </w:r>
    </w:p>
    <w:p w14:paraId="5F4A366B" w14:textId="77777777" w:rsidR="00975AA8" w:rsidRPr="000C493A" w:rsidRDefault="00975AA8" w:rsidP="00493DD7">
      <w:pPr>
        <w:pStyle w:val="texxtt"/>
        <w:rPr>
          <w:lang w:eastAsia="en-IN"/>
        </w:rPr>
      </w:pPr>
      <w:r w:rsidRPr="000C493A">
        <w:rPr>
          <w:b/>
          <w:bCs/>
          <w:lang w:eastAsia="en-IN"/>
        </w:rPr>
        <w:t>Scalability</w:t>
      </w:r>
      <w:r w:rsidRPr="000C493A">
        <w:rPr>
          <w:lang w:eastAsia="en-IN"/>
        </w:rPr>
        <w:t>: Selecting the appropriate paradigm for a project can make the difference between a system that scales gracefully as requirements grow and one that becomes increasingly unwieldy and difficult to manage. Different paradigms offer different strengths when dealing with increasing complexity, team size, or performance requirements.</w:t>
      </w:r>
    </w:p>
    <w:p w14:paraId="2015341E" w14:textId="735A1DE4" w:rsidR="00975AA8" w:rsidRPr="000C493A" w:rsidRDefault="00975AA8" w:rsidP="00493DD7">
      <w:pPr>
        <w:pStyle w:val="Subheadddddf"/>
      </w:pPr>
      <w:r w:rsidRPr="000C493A">
        <w:t>Professional Versatility:</w:t>
      </w:r>
    </w:p>
    <w:p w14:paraId="687D1CF7" w14:textId="77777777" w:rsidR="00975AA8" w:rsidRPr="000C493A" w:rsidRDefault="00975AA8" w:rsidP="00493DD7">
      <w:pPr>
        <w:pStyle w:val="texxtt"/>
        <w:rPr>
          <w:lang w:eastAsia="en-IN"/>
        </w:rPr>
      </w:pPr>
      <w:r w:rsidRPr="000C493A">
        <w:rPr>
          <w:lang w:eastAsia="en-IN"/>
        </w:rPr>
        <w:t>Modern software development often requires working with multiple languages and frameworks, each potentially embracing different paradigms. A solid understanding of various paradigms makes developers more adaptable, enables faster learning of new languages, and improves their ability to work effectively across diverse technology stacks.</w:t>
      </w:r>
    </w:p>
    <w:p w14:paraId="22CD272B" w14:textId="6F529D4C" w:rsidR="00975AA8" w:rsidRDefault="00BD5B26" w:rsidP="00493DD7">
      <w:pPr>
        <w:pStyle w:val="Subheadddddf"/>
      </w:pPr>
      <w:r w:rsidRPr="00BD5B26">
        <w:t>Summary</w:t>
      </w:r>
    </w:p>
    <w:p w14:paraId="7CD9A510" w14:textId="5DE61D5F" w:rsidR="00BD5B26" w:rsidRPr="00BD5B26" w:rsidRDefault="00BD5B26" w:rsidP="00493DD7">
      <w:pPr>
        <w:pStyle w:val="texxtt"/>
        <w:rPr>
          <w:lang w:eastAsia="en-IN"/>
        </w:rPr>
      </w:pPr>
      <w:r w:rsidRPr="00BD5B26">
        <w:rPr>
          <w:b/>
          <w:bCs/>
          <w:lang w:eastAsia="en-IN"/>
        </w:rPr>
        <w:t>What is C?</w:t>
      </w:r>
      <w:r w:rsidRPr="00BD5B26">
        <w:rPr>
          <w:lang w:eastAsia="en-IN"/>
        </w:rPr>
        <w:t xml:space="preserve"> -</w:t>
      </w:r>
      <w:r w:rsidR="00E43580">
        <w:rPr>
          <w:lang w:eastAsia="en-IN"/>
        </w:rPr>
        <w:t xml:space="preserve"> </w:t>
      </w:r>
      <w:r w:rsidR="00E43580" w:rsidRPr="00E43580">
        <w:rPr>
          <w:lang w:eastAsia="en-IN"/>
        </w:rPr>
        <w:t>C is a general-purpose, procedural programming language created by Dennis Ritchie at Bell Labs in 1972 to develop the UNIX operating system. It later became known as the foundation for most modern programming languages.</w:t>
      </w:r>
    </w:p>
    <w:p w14:paraId="449E40E9" w14:textId="2038BDD5" w:rsidR="00BD5B26" w:rsidRPr="00BD5B26" w:rsidRDefault="00BD5B26" w:rsidP="00493DD7">
      <w:pPr>
        <w:pStyle w:val="texxtt"/>
        <w:rPr>
          <w:lang w:eastAsia="en-IN"/>
        </w:rPr>
      </w:pPr>
      <w:r w:rsidRPr="00BD5B26">
        <w:rPr>
          <w:b/>
          <w:bCs/>
          <w:lang w:eastAsia="en-IN"/>
        </w:rPr>
        <w:t>Foundation for Modern Languages</w:t>
      </w:r>
      <w:r w:rsidRPr="00BD5B26">
        <w:rPr>
          <w:lang w:eastAsia="en-IN"/>
        </w:rPr>
        <w:t xml:space="preserve"> - C has influenced nearly every modern programming language (C++, Java, Python, JavaScript, C#), making it an essential foundation for understanding programming concepts. </w:t>
      </w:r>
    </w:p>
    <w:p w14:paraId="062D0C48" w14:textId="49ED0877" w:rsidR="00BD5B26" w:rsidRPr="00BD5B26" w:rsidRDefault="00BD5B26" w:rsidP="00493DD7">
      <w:pPr>
        <w:pStyle w:val="texxtt"/>
        <w:rPr>
          <w:lang w:eastAsia="en-IN"/>
        </w:rPr>
      </w:pPr>
      <w:r w:rsidRPr="00BD5B26">
        <w:rPr>
          <w:b/>
          <w:bCs/>
          <w:lang w:eastAsia="en-IN"/>
        </w:rPr>
        <w:t>Speed and Efficiency</w:t>
      </w:r>
      <w:r w:rsidRPr="00BD5B26">
        <w:rPr>
          <w:lang w:eastAsia="en-IN"/>
        </w:rPr>
        <w:t xml:space="preserve"> - C compiles directly to machine code with minimal overhead, making it one of the fastest programming languages, ideal for performance-critical applications like operating systems and embedded systems. </w:t>
      </w:r>
    </w:p>
    <w:p w14:paraId="093CCD46" w14:textId="37A71F15" w:rsidR="00BD5B26" w:rsidRPr="00BD5B26" w:rsidRDefault="00BD5B26" w:rsidP="00493DD7">
      <w:pPr>
        <w:pStyle w:val="texxtt"/>
        <w:rPr>
          <w:lang w:eastAsia="en-IN"/>
        </w:rPr>
      </w:pPr>
      <w:r w:rsidRPr="00BD5B26">
        <w:rPr>
          <w:b/>
          <w:bCs/>
          <w:lang w:eastAsia="en-IN"/>
        </w:rPr>
        <w:t>System-Level Programming</w:t>
      </w:r>
      <w:r w:rsidRPr="00BD5B26">
        <w:rPr>
          <w:lang w:eastAsia="en-IN"/>
        </w:rPr>
        <w:t xml:space="preserve"> - C provides direct memory access through pointers and low-level control, essential for operating systems, device drivers, embedded systems, and hardware interfacing. </w:t>
      </w:r>
    </w:p>
    <w:p w14:paraId="7C9BA2DC" w14:textId="0F0F5770" w:rsidR="00BD5B26" w:rsidRPr="00BD5B26" w:rsidRDefault="00BD5B26" w:rsidP="00493DD7">
      <w:pPr>
        <w:pStyle w:val="texxtt"/>
        <w:rPr>
          <w:lang w:eastAsia="en-IN"/>
        </w:rPr>
      </w:pPr>
      <w:r w:rsidRPr="00BD5B26">
        <w:rPr>
          <w:b/>
          <w:bCs/>
          <w:lang w:eastAsia="en-IN"/>
        </w:rPr>
        <w:t>Portability</w:t>
      </w:r>
      <w:r w:rsidRPr="00BD5B26">
        <w:rPr>
          <w:lang w:eastAsia="en-IN"/>
        </w:rPr>
        <w:t xml:space="preserve"> - Standard C code can run on virtually any platform (Windows, Linux, macOS, embedded systems) with minimal modifications, following the "write once, compile anywhere" principle. </w:t>
      </w:r>
    </w:p>
    <w:p w14:paraId="79C3C71B" w14:textId="32AE7587" w:rsidR="00BD5B26" w:rsidRPr="00BD5B26" w:rsidRDefault="00BD5B26" w:rsidP="00493DD7">
      <w:pPr>
        <w:pStyle w:val="texxtt"/>
        <w:rPr>
          <w:lang w:eastAsia="en-IN"/>
        </w:rPr>
      </w:pPr>
      <w:r w:rsidRPr="00BD5B26">
        <w:rPr>
          <w:b/>
          <w:bCs/>
          <w:lang w:eastAsia="en-IN"/>
        </w:rPr>
        <w:t>Industry Relevance</w:t>
      </w:r>
      <w:r w:rsidRPr="00BD5B26">
        <w:rPr>
          <w:lang w:eastAsia="en-IN"/>
        </w:rPr>
        <w:t xml:space="preserve"> - C is heavily used in operating systems (Linux, Windows kernels), embedded systems, databases (MySQL, PostgreSQL), game engines, IoT devices, and scientific computing. </w:t>
      </w:r>
    </w:p>
    <w:p w14:paraId="66BA5A4E" w14:textId="4255C19F" w:rsidR="00BD5B26" w:rsidRPr="00BD5B26" w:rsidRDefault="00BD5B26" w:rsidP="00493DD7">
      <w:pPr>
        <w:pStyle w:val="texxtt"/>
        <w:rPr>
          <w:lang w:eastAsia="en-IN"/>
        </w:rPr>
      </w:pPr>
      <w:r w:rsidRPr="00BD5B26">
        <w:rPr>
          <w:b/>
          <w:bCs/>
          <w:lang w:eastAsia="en-IN"/>
        </w:rPr>
        <w:t>Key Features</w:t>
      </w:r>
      <w:r w:rsidRPr="00BD5B26">
        <w:rPr>
          <w:lang w:eastAsia="en-IN"/>
        </w:rPr>
        <w:t xml:space="preserve"> - C is simple (32 keywords), structured (modular functions), portable, has rich library support, fast execution, and provides both low-level hardware access and high-level readability. </w:t>
      </w:r>
    </w:p>
    <w:p w14:paraId="16275A26" w14:textId="7068EA5D" w:rsidR="00BD5B26" w:rsidRPr="00BD5B26" w:rsidRDefault="00BD5B26" w:rsidP="00493DD7">
      <w:pPr>
        <w:pStyle w:val="texxtt"/>
        <w:rPr>
          <w:lang w:eastAsia="en-IN"/>
        </w:rPr>
      </w:pPr>
      <w:r w:rsidRPr="00BD5B26">
        <w:rPr>
          <w:b/>
          <w:bCs/>
          <w:lang w:eastAsia="en-IN"/>
        </w:rPr>
        <w:t>Historical Evolution</w:t>
      </w:r>
      <w:r w:rsidRPr="00BD5B26">
        <w:rPr>
          <w:lang w:eastAsia="en-IN"/>
        </w:rPr>
        <w:t xml:space="preserve"> - C evolved from ALGOL (1960) </w:t>
      </w:r>
      <w:r w:rsidRPr="00BD5B26">
        <w:rPr>
          <w:rFonts w:ascii="Times New Roman" w:hAnsi="Times New Roman"/>
          <w:lang w:eastAsia="en-IN"/>
        </w:rPr>
        <w:t>→</w:t>
      </w:r>
      <w:r w:rsidRPr="00BD5B26">
        <w:rPr>
          <w:lang w:eastAsia="en-IN"/>
        </w:rPr>
        <w:t xml:space="preserve"> BCPL (1966) </w:t>
      </w:r>
      <w:r w:rsidRPr="00BD5B26">
        <w:rPr>
          <w:rFonts w:ascii="Times New Roman" w:hAnsi="Times New Roman"/>
          <w:lang w:eastAsia="en-IN"/>
        </w:rPr>
        <w:t>→</w:t>
      </w:r>
      <w:r w:rsidRPr="00BD5B26">
        <w:rPr>
          <w:lang w:eastAsia="en-IN"/>
        </w:rPr>
        <w:t xml:space="preserve"> B (1969) </w:t>
      </w:r>
      <w:r w:rsidRPr="00BD5B26">
        <w:rPr>
          <w:rFonts w:ascii="Times New Roman" w:hAnsi="Times New Roman"/>
          <w:lang w:eastAsia="en-IN"/>
        </w:rPr>
        <w:t>→</w:t>
      </w:r>
      <w:r w:rsidRPr="00BD5B26">
        <w:rPr>
          <w:lang w:eastAsia="en-IN"/>
        </w:rPr>
        <w:t xml:space="preserve"> C (1972), with major standards including K&amp;R C (1978), ANSI C (1989), C99, C11, and the latest C23. </w:t>
      </w:r>
    </w:p>
    <w:p w14:paraId="6D009084" w14:textId="0E88C2A0" w:rsidR="00BD5B26" w:rsidRPr="00BD5B26" w:rsidRDefault="00BD5B26" w:rsidP="00493DD7">
      <w:pPr>
        <w:pStyle w:val="texxtt"/>
        <w:rPr>
          <w:lang w:eastAsia="en-IN"/>
        </w:rPr>
      </w:pPr>
      <w:r w:rsidRPr="00BD5B26">
        <w:rPr>
          <w:b/>
          <w:bCs/>
          <w:lang w:eastAsia="en-IN"/>
        </w:rPr>
        <w:t>Programming Paradigm</w:t>
      </w:r>
      <w:r w:rsidRPr="00BD5B26">
        <w:rPr>
          <w:lang w:eastAsia="en-IN"/>
        </w:rPr>
        <w:t xml:space="preserve"> - C is fundamentally a procedural programming language (step-by-step instructions organized in functions), though programmers can simulate some object-oriented concepts using structures and function pointers.</w:t>
      </w:r>
    </w:p>
    <w:p w14:paraId="70C02568" w14:textId="77777777" w:rsidR="00493DD7" w:rsidRDefault="00493DD7">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56A72002" w14:textId="5EC38CA3" w:rsidR="00943E02" w:rsidRDefault="00AD51AE" w:rsidP="00943E02">
      <w:pPr>
        <w:pStyle w:val="Chnao"/>
      </w:pPr>
      <w:r>
        <w:rPr>
          <w:b/>
          <w:bCs/>
          <w:noProof/>
          <w:sz w:val="36"/>
          <w:szCs w:val="36"/>
        </w:rPr>
        <mc:AlternateContent>
          <mc:Choice Requires="wps">
            <w:drawing>
              <wp:anchor distT="0" distB="0" distL="114300" distR="114300" simplePos="0" relativeHeight="251662336" behindDoc="0" locked="0" layoutInCell="1" allowOverlap="1" wp14:anchorId="0EF721E5" wp14:editId="6FFC2292">
                <wp:simplePos x="0" y="0"/>
                <wp:positionH relativeFrom="column">
                  <wp:posOffset>433137</wp:posOffset>
                </wp:positionH>
                <wp:positionV relativeFrom="paragraph">
                  <wp:posOffset>-625475</wp:posOffset>
                </wp:positionV>
                <wp:extent cx="4908884" cy="625642"/>
                <wp:effectExtent l="0" t="0" r="6350" b="3175"/>
                <wp:wrapNone/>
                <wp:docPr id="1382672545"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33D8E" id="Rectangle 1" o:spid="_x0000_s1026" style="position:absolute;margin-left:34.1pt;margin-top:-49.25pt;width:386.55pt;height:4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" fillcolor="white [3212]" stroked="f" strokeweight="1.5pt"/>
            </w:pict>
          </mc:Fallback>
        </mc:AlternateContent>
      </w:r>
    </w:p>
    <w:p w14:paraId="2F934CC5" w14:textId="77777777" w:rsidR="00943E02" w:rsidRDefault="00943E02" w:rsidP="00943E02">
      <w:pPr>
        <w:pStyle w:val="Chnao"/>
      </w:pPr>
    </w:p>
    <w:p w14:paraId="0FB149BA" w14:textId="77777777" w:rsidR="00943E02" w:rsidRDefault="00943E02" w:rsidP="00943E02">
      <w:pPr>
        <w:pStyle w:val="Chnao"/>
      </w:pPr>
    </w:p>
    <w:p w14:paraId="346F2A67" w14:textId="40F4F03E" w:rsidR="00943E02" w:rsidRDefault="00975AA8" w:rsidP="00943E02">
      <w:pPr>
        <w:pStyle w:val="Chnao"/>
      </w:pPr>
      <w:bookmarkStart w:id="18" w:name="_Toc212290919"/>
      <w:r w:rsidRPr="000C493A">
        <w:t>Chapter 2:</w:t>
      </w:r>
      <w:bookmarkEnd w:id="18"/>
    </w:p>
    <w:p w14:paraId="336464A1" w14:textId="27BA8F28" w:rsidR="00975AA8" w:rsidRDefault="00975AA8" w:rsidP="00943E02">
      <w:pPr>
        <w:pStyle w:val="Chanem"/>
      </w:pPr>
      <w:bookmarkStart w:id="19" w:name="_Toc212290920"/>
      <w:r w:rsidRPr="000C493A">
        <w:t>Setting Up Your Environment (Windows) &amp; a Simple C Program</w:t>
      </w:r>
      <w:bookmarkEnd w:id="19"/>
    </w:p>
    <w:p w14:paraId="20575873" w14:textId="77777777" w:rsidR="00F44D79" w:rsidRPr="00F44D79" w:rsidRDefault="00F44D79" w:rsidP="00493DD7">
      <w:pPr>
        <w:pStyle w:val="Subheadddddf"/>
      </w:pPr>
      <w:r w:rsidRPr="00493DD7">
        <w:rPr>
          <w:rFonts w:eastAsiaTheme="majorEastAsia"/>
        </w:rPr>
        <w:t>Objectives</w:t>
      </w:r>
      <w:r w:rsidRPr="00F44D79">
        <w:rPr>
          <w:rStyle w:val="Strong"/>
          <w:rFonts w:ascii="Amasis MT Pro" w:eastAsiaTheme="majorEastAsia" w:hAnsi="Amasis MT Pro"/>
        </w:rPr>
        <w:t>:</w:t>
      </w:r>
    </w:p>
    <w:p w14:paraId="51E8F497" w14:textId="77777777" w:rsidR="00F44D79" w:rsidRPr="00F44D79" w:rsidRDefault="00F44D79" w:rsidP="00493DD7">
      <w:pPr>
        <w:pStyle w:val="Pointss"/>
      </w:pPr>
      <w:r w:rsidRPr="00F44D79">
        <w:t>Install and configure the necessary tools (VS Code, GCC/MinGW) for C programming.</w:t>
      </w:r>
    </w:p>
    <w:p w14:paraId="70FC2343" w14:textId="77777777" w:rsidR="00F44D79" w:rsidRPr="00F44D79" w:rsidRDefault="00F44D79" w:rsidP="00493DD7">
      <w:pPr>
        <w:pStyle w:val="Pointss"/>
      </w:pPr>
      <w:r w:rsidRPr="00F44D79">
        <w:t>Understand the compilation and execution process using terminal and IDE.</w:t>
      </w:r>
    </w:p>
    <w:p w14:paraId="13E1BC73" w14:textId="77777777" w:rsidR="00F44D79" w:rsidRPr="00F44D79" w:rsidRDefault="00F44D79" w:rsidP="00493DD7">
      <w:pPr>
        <w:pStyle w:val="Pointss"/>
      </w:pPr>
      <w:r w:rsidRPr="00F44D79">
        <w:t>Learn the structure of a C program including preprocessor directives, functions, and main().</w:t>
      </w:r>
    </w:p>
    <w:p w14:paraId="56074C09" w14:textId="77777777" w:rsidR="00F44D79" w:rsidRPr="00F44D79" w:rsidRDefault="00F44D79" w:rsidP="00493DD7">
      <w:pPr>
        <w:pStyle w:val="Pointss"/>
      </w:pPr>
      <w:r w:rsidRPr="00F44D79">
        <w:t>Write, compile, and run your first “Hello, World!” program.</w:t>
      </w:r>
    </w:p>
    <w:p w14:paraId="70FCE150" w14:textId="77777777" w:rsidR="00F44D79" w:rsidRPr="00F44D79" w:rsidRDefault="00F44D79" w:rsidP="00493DD7">
      <w:pPr>
        <w:pStyle w:val="Pointss"/>
      </w:pPr>
      <w:r w:rsidRPr="00F44D79">
        <w:t>Follow best practices for code indentation, readability, and documentation.</w:t>
      </w:r>
    </w:p>
    <w:p w14:paraId="2D753D52" w14:textId="77777777" w:rsidR="00975AA8" w:rsidRPr="000C493A" w:rsidRDefault="00975AA8" w:rsidP="00493DD7">
      <w:pPr>
        <w:pStyle w:val="Subheadddd"/>
      </w:pPr>
      <w:bookmarkStart w:id="20" w:name="_Toc212290921"/>
      <w:r w:rsidRPr="000C493A">
        <w:t>2.1 Installing and Setting Up Visual Studio Code - For Windows</w:t>
      </w:r>
      <w:bookmarkEnd w:id="20"/>
    </w:p>
    <w:p w14:paraId="05BE3B8C" w14:textId="77777777" w:rsidR="00975AA8" w:rsidRPr="000C493A" w:rsidRDefault="00975AA8" w:rsidP="00493DD7">
      <w:pPr>
        <w:pStyle w:val="texxtt"/>
        <w:rPr>
          <w:lang w:eastAsia="en-IN"/>
        </w:rPr>
      </w:pPr>
      <w:r w:rsidRPr="000C493A">
        <w:rPr>
          <w:lang w:eastAsia="en-IN"/>
        </w:rPr>
        <w:t>Setting up and configuring Visual Studio Code for C programming development on Windows operating systems involves a comprehensive process of installing several necessary components, configuring the development environment properly, and ensuring that all tools work together seamlessly to provide an efficient and productive programming experience.</w:t>
      </w:r>
    </w:p>
    <w:p w14:paraId="6DFF2BA5" w14:textId="77777777" w:rsidR="00975AA8" w:rsidRPr="000C493A" w:rsidRDefault="00975AA8" w:rsidP="00493DD7">
      <w:pPr>
        <w:pStyle w:val="Subheadddddf"/>
      </w:pPr>
      <w:r w:rsidRPr="000C493A">
        <w:t>Step 1: Install Visual Studio Code</w:t>
      </w:r>
    </w:p>
    <w:p w14:paraId="713A4536" w14:textId="77777777" w:rsidR="00975AA8" w:rsidRPr="000C493A" w:rsidRDefault="00975AA8" w:rsidP="00493DD7">
      <w:pPr>
        <w:pStyle w:val="texxtt"/>
        <w:rPr>
          <w:lang w:eastAsia="en-IN"/>
        </w:rPr>
      </w:pPr>
      <w:r w:rsidRPr="000C493A">
        <w:rPr>
          <w:lang w:eastAsia="en-IN"/>
        </w:rPr>
        <w:t>The first step in establishing your C programming environment is to download and install Visual Studio Code, which is a powerful, free, and open-source code editor developed by Microsoft. Visual Studio Code has become one of the most popular code editors among developers worldwide due to its extensive feature set, customizability, and robust extension ecosystem.</w:t>
      </w:r>
    </w:p>
    <w:p w14:paraId="637E1496" w14:textId="77777777" w:rsidR="00975AA8" w:rsidRPr="000C493A" w:rsidRDefault="00975AA8" w:rsidP="00493DD7">
      <w:pPr>
        <w:pStyle w:val="Subheadddddf"/>
      </w:pPr>
      <w:r w:rsidRPr="000C493A">
        <w:t>Download and Installation Process</w:t>
      </w:r>
    </w:p>
    <w:p w14:paraId="76E8B4F3" w14:textId="77777777" w:rsidR="00975AA8" w:rsidRPr="000C493A" w:rsidRDefault="00975AA8" w:rsidP="00493DD7">
      <w:pPr>
        <w:pStyle w:val="Pointss"/>
      </w:pPr>
      <w:r w:rsidRPr="000C493A">
        <w:t xml:space="preserve">Navigate to the official Visual Studio Code website using your web browser: </w:t>
      </w:r>
      <w:hyperlink r:id="rId12" w:history="1">
        <w:r w:rsidRPr="00AD51AE">
          <w:rPr>
            <w:color w:val="000000" w:themeColor="text1"/>
            <w:u w:val="single"/>
          </w:rPr>
          <w:t>https://code.visualstudio.com/Download</w:t>
        </w:r>
      </w:hyperlink>
    </w:p>
    <w:p w14:paraId="5872D526" w14:textId="77777777" w:rsidR="00975AA8" w:rsidRPr="000C493A" w:rsidRDefault="00975AA8" w:rsidP="00493DD7">
      <w:pPr>
        <w:pStyle w:val="Pointss"/>
      </w:pPr>
      <w:r w:rsidRPr="000C493A">
        <w:t xml:space="preserve">On the download page, you will see options for different operating systems. Select the </w:t>
      </w:r>
      <w:r w:rsidRPr="000C493A">
        <w:rPr>
          <w:b/>
          <w:bCs/>
        </w:rPr>
        <w:t>Windows</w:t>
      </w:r>
      <w:r w:rsidRPr="000C493A">
        <w:t xml:space="preserve"> version appropriate for your system (typically the 64-bit User Installer for most modern systems).</w:t>
      </w:r>
    </w:p>
    <w:p w14:paraId="4867EAD8" w14:textId="77777777" w:rsidR="00975AA8" w:rsidRPr="000C493A" w:rsidRDefault="00975AA8" w:rsidP="00493DD7">
      <w:pPr>
        <w:pStyle w:val="Pointss"/>
      </w:pPr>
      <w:r w:rsidRPr="000C493A">
        <w:t xml:space="preserve">After the download completes, locate the Windows setup installer file in your Downloads folder. The file will typically be named something like </w:t>
      </w:r>
      <w:r w:rsidRPr="000C493A">
        <w:rPr>
          <w:rFonts w:cs="Courier New"/>
        </w:rPr>
        <w:t>VSCodeUserSetup-x64-[version].exe</w:t>
      </w:r>
      <w:r w:rsidRPr="000C493A">
        <w:t>.</w:t>
      </w:r>
    </w:p>
    <w:p w14:paraId="55A94AB7" w14:textId="77777777" w:rsidR="00975AA8" w:rsidRPr="000C493A" w:rsidRDefault="00975AA8" w:rsidP="00493DD7">
      <w:pPr>
        <w:pStyle w:val="Pointss"/>
      </w:pPr>
      <w:r w:rsidRPr="000C493A">
        <w:t>Double-click on this setup file to initiate the installation process and launch the installation wizard.</w:t>
      </w:r>
    </w:p>
    <w:p w14:paraId="5AA43E0C" w14:textId="77777777" w:rsidR="00975AA8" w:rsidRPr="000C493A" w:rsidRDefault="00975AA8" w:rsidP="00493DD7">
      <w:pPr>
        <w:pStyle w:val="Pointss"/>
      </w:pPr>
      <w:r w:rsidRPr="000C493A">
        <w:t>When the installation wizard opens, you will be presented with the license agreement. Carefully review the terms and conditions if desired, then accept the agreement by clicking on the checkbox or "I accept the agreement" option.</w:t>
      </w:r>
    </w:p>
    <w:p w14:paraId="69ED3DF4" w14:textId="734758DF" w:rsidR="00975AA8" w:rsidRPr="000C493A" w:rsidRDefault="000C493A" w:rsidP="00493DD7">
      <w:pPr>
        <w:pStyle w:val="texxtt"/>
        <w:jc w:val="center"/>
        <w:rPr>
          <w:rFonts w:eastAsia="Times New Roman" w:cs="Times New Roman"/>
          <w:kern w:val="0"/>
          <w:lang w:eastAsia="en-IN"/>
          <w14:ligatures w14:val="none"/>
        </w:rPr>
      </w:pPr>
      <w:r w:rsidRPr="009144CD">
        <w:rPr>
          <w:noProof/>
        </w:rPr>
        <w:drawing>
          <wp:inline distT="0" distB="0" distL="0" distR="0" wp14:anchorId="132962D8" wp14:editId="1DFF8143">
            <wp:extent cx="5731510" cy="4662805"/>
            <wp:effectExtent l="0" t="0" r="2540" b="4445"/>
            <wp:docPr id="19494034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03443" name="Picture 1" descr="A screenshot of a computer&#10;&#10;AI-generated content may be incorrect."/>
                    <pic:cNvPicPr/>
                  </pic:nvPicPr>
                  <pic:blipFill>
                    <a:blip r:embed="rId13"/>
                    <a:stretch>
                      <a:fillRect/>
                    </a:stretch>
                  </pic:blipFill>
                  <pic:spPr>
                    <a:xfrm>
                      <a:off x="0" y="0"/>
                      <a:ext cx="5731510" cy="4662805"/>
                    </a:xfrm>
                    <a:prstGeom prst="rect">
                      <a:avLst/>
                    </a:prstGeom>
                  </pic:spPr>
                </pic:pic>
              </a:graphicData>
            </a:graphic>
          </wp:inline>
        </w:drawing>
      </w:r>
    </w:p>
    <w:p w14:paraId="4D6EB38C" w14:textId="77777777" w:rsidR="00975AA8" w:rsidRPr="000C493A" w:rsidRDefault="00975AA8" w:rsidP="00493DD7">
      <w:pPr>
        <w:pStyle w:val="Pointss"/>
      </w:pPr>
      <w:r w:rsidRPr="000C493A">
        <w:t>Click the "Next" button to proceed to the next step of the installation process.</w:t>
      </w:r>
    </w:p>
    <w:p w14:paraId="2AEAF001" w14:textId="77777777" w:rsidR="00975AA8" w:rsidRPr="000C493A" w:rsidRDefault="00975AA8" w:rsidP="00493DD7">
      <w:pPr>
        <w:pStyle w:val="Pointss"/>
      </w:pPr>
      <w:r w:rsidRPr="000C493A">
        <w:t xml:space="preserve">The installer will guide you through several configuration options. Important options to select include: </w:t>
      </w:r>
    </w:p>
    <w:p w14:paraId="120630A8" w14:textId="77777777" w:rsidR="00975AA8" w:rsidRPr="000C493A" w:rsidRDefault="00975AA8" w:rsidP="00493DD7">
      <w:pPr>
        <w:pStyle w:val="texxttsdfdsf"/>
      </w:pPr>
      <w:r w:rsidRPr="000C493A">
        <w:rPr>
          <w:b/>
          <w:bCs/>
        </w:rPr>
        <w:t>"Create a desktop icon"</w:t>
      </w:r>
      <w:r w:rsidRPr="000C493A">
        <w:t xml:space="preserve"> - This will place a convenient shortcut to Visual Studio Code on your desktop for easy access</w:t>
      </w:r>
    </w:p>
    <w:p w14:paraId="12854BCA" w14:textId="77777777" w:rsidR="00975AA8" w:rsidRPr="000C493A" w:rsidRDefault="00975AA8" w:rsidP="00493DD7">
      <w:pPr>
        <w:pStyle w:val="texxttsdfdsf"/>
      </w:pPr>
      <w:r w:rsidRPr="000C493A">
        <w:rPr>
          <w:b/>
          <w:bCs/>
        </w:rPr>
        <w:t>"Add to PATH"</w:t>
      </w:r>
      <w:r w:rsidRPr="000C493A">
        <w:t xml:space="preserve"> - This allows you to open VS Code from the command line</w:t>
      </w:r>
    </w:p>
    <w:p w14:paraId="1EB9450C" w14:textId="77777777" w:rsidR="00975AA8" w:rsidRPr="000C493A" w:rsidRDefault="00975AA8" w:rsidP="00493DD7">
      <w:pPr>
        <w:pStyle w:val="texxttsdfdsf"/>
      </w:pPr>
      <w:r w:rsidRPr="000C493A">
        <w:rPr>
          <w:b/>
          <w:bCs/>
        </w:rPr>
        <w:t>"Register Code as an editor for supported file types"</w:t>
      </w:r>
      <w:r w:rsidRPr="000C493A">
        <w:t xml:space="preserve"> - Useful for opening files directly in VS Code</w:t>
      </w:r>
    </w:p>
    <w:p w14:paraId="449AADD5" w14:textId="77777777" w:rsidR="00975AA8" w:rsidRPr="000C493A" w:rsidRDefault="00975AA8" w:rsidP="00493DD7">
      <w:pPr>
        <w:pStyle w:val="texxttsdfdsf"/>
      </w:pPr>
      <w:r w:rsidRPr="000C493A">
        <w:rPr>
          <w:b/>
          <w:bCs/>
        </w:rPr>
        <w:t>"Add 'Open with Code' action to Windows Explorer"</w:t>
      </w:r>
      <w:r w:rsidRPr="000C493A">
        <w:t xml:space="preserve"> - Enables right-click context menu integration</w:t>
      </w:r>
    </w:p>
    <w:p w14:paraId="7D0BA15D" w14:textId="71A3084B" w:rsidR="00975AA8" w:rsidRPr="000C493A" w:rsidRDefault="000C493A" w:rsidP="00493DD7">
      <w:pPr>
        <w:pStyle w:val="texxtt"/>
        <w:jc w:val="center"/>
        <w:rPr>
          <w:rFonts w:eastAsia="Times New Roman" w:cs="Times New Roman"/>
          <w:kern w:val="0"/>
          <w:lang w:eastAsia="en-IN"/>
          <w14:ligatures w14:val="none"/>
        </w:rPr>
      </w:pPr>
      <w:r w:rsidRPr="009144CD">
        <w:rPr>
          <w:noProof/>
        </w:rPr>
        <w:drawing>
          <wp:inline distT="0" distB="0" distL="0" distR="0" wp14:anchorId="1682132B" wp14:editId="47805A5A">
            <wp:extent cx="5099842" cy="4148920"/>
            <wp:effectExtent l="0" t="0" r="5715" b="4445"/>
            <wp:docPr id="19865371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37151" name="Picture 1" descr="A screenshot of a computer&#10;&#10;AI-generated content may be incorrect."/>
                    <pic:cNvPicPr/>
                  </pic:nvPicPr>
                  <pic:blipFill>
                    <a:blip r:embed="rId14"/>
                    <a:stretch>
                      <a:fillRect/>
                    </a:stretch>
                  </pic:blipFill>
                  <pic:spPr>
                    <a:xfrm>
                      <a:off x="0" y="0"/>
                      <a:ext cx="5155142" cy="4193909"/>
                    </a:xfrm>
                    <a:prstGeom prst="rect">
                      <a:avLst/>
                    </a:prstGeom>
                  </pic:spPr>
                </pic:pic>
              </a:graphicData>
            </a:graphic>
          </wp:inline>
        </w:drawing>
      </w:r>
    </w:p>
    <w:p w14:paraId="423A5696" w14:textId="77777777" w:rsidR="00975AA8" w:rsidRPr="000C493A" w:rsidRDefault="00975AA8" w:rsidP="00493DD7">
      <w:pPr>
        <w:pStyle w:val="Pointss"/>
      </w:pPr>
      <w:r w:rsidRPr="000C493A">
        <w:t>After making your selections, click "Next" to continue.</w:t>
      </w:r>
    </w:p>
    <w:p w14:paraId="53187E40" w14:textId="77777777" w:rsidR="00975AA8" w:rsidRPr="000C493A" w:rsidRDefault="00975AA8" w:rsidP="00493DD7">
      <w:pPr>
        <w:pStyle w:val="Pointss"/>
      </w:pPr>
      <w:r w:rsidRPr="000C493A">
        <w:t>You will eventually reach a screen that indicates "Ready to Install," which provides a summary of all the installation options you have selected. Review these settings to ensure they are correct.</w:t>
      </w:r>
    </w:p>
    <w:p w14:paraId="6DB03B35" w14:textId="5A0A2A9B" w:rsidR="00975AA8" w:rsidRPr="000C493A" w:rsidRDefault="000C493A" w:rsidP="00493DD7">
      <w:pPr>
        <w:pStyle w:val="texxtt"/>
        <w:jc w:val="center"/>
        <w:rPr>
          <w:rFonts w:eastAsia="Times New Roman" w:cs="Times New Roman"/>
          <w:kern w:val="0"/>
          <w:lang w:eastAsia="en-IN"/>
          <w14:ligatures w14:val="none"/>
        </w:rPr>
      </w:pPr>
      <w:r w:rsidRPr="009144CD">
        <w:rPr>
          <w:noProof/>
        </w:rPr>
        <w:drawing>
          <wp:inline distT="0" distB="0" distL="0" distR="0" wp14:anchorId="531157DF" wp14:editId="20C7F805">
            <wp:extent cx="4148455" cy="3399287"/>
            <wp:effectExtent l="0" t="0" r="4445" b="0"/>
            <wp:docPr id="4640359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35927" name="Picture 1" descr="A screenshot of a computer&#10;&#10;AI-generated content may be incorrect."/>
                    <pic:cNvPicPr/>
                  </pic:nvPicPr>
                  <pic:blipFill>
                    <a:blip r:embed="rId15"/>
                    <a:stretch>
                      <a:fillRect/>
                    </a:stretch>
                  </pic:blipFill>
                  <pic:spPr>
                    <a:xfrm>
                      <a:off x="0" y="0"/>
                      <a:ext cx="4167515" cy="3414905"/>
                    </a:xfrm>
                    <a:prstGeom prst="rect">
                      <a:avLst/>
                    </a:prstGeom>
                  </pic:spPr>
                </pic:pic>
              </a:graphicData>
            </a:graphic>
          </wp:inline>
        </w:drawing>
      </w:r>
    </w:p>
    <w:p w14:paraId="1CDC57EB" w14:textId="77777777" w:rsidR="00975AA8" w:rsidRPr="000C493A" w:rsidRDefault="00975AA8" w:rsidP="00493DD7">
      <w:pPr>
        <w:pStyle w:val="Pointss"/>
      </w:pPr>
      <w:r w:rsidRPr="000C493A">
        <w:t>When you are satisfied, click on the "Install" button to begin the actual installation process. The installer will now copy files to your computer and configure Visual Studio Code on your system.</w:t>
      </w:r>
    </w:p>
    <w:p w14:paraId="4C2588FE" w14:textId="77777777" w:rsidR="00975AA8" w:rsidRPr="000C493A" w:rsidRDefault="00975AA8" w:rsidP="00493DD7">
      <w:pPr>
        <w:pStyle w:val="Pointss"/>
      </w:pPr>
      <w:r w:rsidRPr="000C493A">
        <w:t>Once the installation process completes successfully, you will see a final screen with an option to "Launch Visual Studio Code."</w:t>
      </w:r>
    </w:p>
    <w:p w14:paraId="57056212" w14:textId="5A69A14E" w:rsidR="00975AA8" w:rsidRPr="000C493A" w:rsidRDefault="000C493A" w:rsidP="00493DD7">
      <w:pPr>
        <w:pStyle w:val="texxtt"/>
        <w:jc w:val="center"/>
        <w:rPr>
          <w:rFonts w:eastAsia="Times New Roman" w:cs="Times New Roman"/>
          <w:kern w:val="0"/>
          <w:lang w:eastAsia="en-IN"/>
          <w14:ligatures w14:val="none"/>
        </w:rPr>
      </w:pPr>
      <w:r w:rsidRPr="009144CD">
        <w:rPr>
          <w:noProof/>
        </w:rPr>
        <w:drawing>
          <wp:inline distT="0" distB="0" distL="0" distR="0" wp14:anchorId="215E2200" wp14:editId="4702AC3A">
            <wp:extent cx="4312143" cy="3532460"/>
            <wp:effectExtent l="0" t="0" r="0" b="0"/>
            <wp:docPr id="5020779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77915" name="Picture 1" descr="A screenshot of a computer&#10;&#10;AI-generated content may be incorrect."/>
                    <pic:cNvPicPr/>
                  </pic:nvPicPr>
                  <pic:blipFill>
                    <a:blip r:embed="rId16"/>
                    <a:stretch>
                      <a:fillRect/>
                    </a:stretch>
                  </pic:blipFill>
                  <pic:spPr>
                    <a:xfrm>
                      <a:off x="0" y="0"/>
                      <a:ext cx="4318445" cy="3537623"/>
                    </a:xfrm>
                    <a:prstGeom prst="rect">
                      <a:avLst/>
                    </a:prstGeom>
                  </pic:spPr>
                </pic:pic>
              </a:graphicData>
            </a:graphic>
          </wp:inline>
        </w:drawing>
      </w:r>
    </w:p>
    <w:p w14:paraId="049038AA" w14:textId="77777777" w:rsidR="00975AA8" w:rsidRPr="000C493A" w:rsidRDefault="00975AA8" w:rsidP="00493DD7">
      <w:pPr>
        <w:pStyle w:val="Pointss"/>
      </w:pPr>
      <w:r w:rsidRPr="000C493A">
        <w:t>Check this option if you want to start using Visual Studio Code immediately, then click the "Finish" button to complete the installation wizard. Visual Studio Code will now open, presenting you with a welcome screen and introductory information.</w:t>
      </w:r>
    </w:p>
    <w:p w14:paraId="2BDA895B" w14:textId="77777777" w:rsidR="00975AA8" w:rsidRPr="000C493A" w:rsidRDefault="00975AA8" w:rsidP="00493DD7">
      <w:pPr>
        <w:pStyle w:val="Subheadddddf"/>
      </w:pPr>
      <w:r w:rsidRPr="000C493A">
        <w:t>Step 2: Install C/C++ Extension</w:t>
      </w:r>
    </w:p>
    <w:p w14:paraId="79D4395A" w14:textId="77777777" w:rsidR="00975AA8" w:rsidRPr="000C493A" w:rsidRDefault="00975AA8" w:rsidP="00493DD7">
      <w:pPr>
        <w:pStyle w:val="texxtt"/>
        <w:rPr>
          <w:lang w:eastAsia="en-IN"/>
        </w:rPr>
      </w:pPr>
      <w:r w:rsidRPr="000C493A">
        <w:rPr>
          <w:lang w:eastAsia="en-IN"/>
        </w:rPr>
        <w:t>With Visual Studio Code successfully installed on your Windows system, the next crucial step is to install the C/C++ extension, which provides essential functionality specifically designed for C and C++ programming. This extension, developed and maintained by Microsoft, adds comprehensive language support including IntelliSense for intelligent code completion, advanced debugging capabilities, code navigation features, and syntax highlighting.</w:t>
      </w:r>
    </w:p>
    <w:p w14:paraId="5DA934F8" w14:textId="77777777" w:rsidR="00975AA8" w:rsidRPr="000C493A" w:rsidRDefault="00975AA8" w:rsidP="00493DD7">
      <w:pPr>
        <w:pStyle w:val="Subheadddddf"/>
      </w:pPr>
      <w:r w:rsidRPr="000C493A">
        <w:t>Installation Process</w:t>
      </w:r>
    </w:p>
    <w:p w14:paraId="3F61F0ED" w14:textId="77777777" w:rsidR="00975AA8" w:rsidRPr="000C493A" w:rsidRDefault="00975AA8" w:rsidP="00493DD7">
      <w:pPr>
        <w:pStyle w:val="Pointss"/>
      </w:pPr>
      <w:r w:rsidRPr="000C493A">
        <w:t>Ensure that Visual Studio Code is open and running.</w:t>
      </w:r>
    </w:p>
    <w:p w14:paraId="2B647DFB" w14:textId="77777777" w:rsidR="00975AA8" w:rsidRPr="000C493A" w:rsidRDefault="00975AA8" w:rsidP="00493DD7">
      <w:pPr>
        <w:pStyle w:val="Pointss"/>
      </w:pPr>
      <w:r w:rsidRPr="000C493A">
        <w:t xml:space="preserve">Look for the </w:t>
      </w:r>
      <w:r w:rsidRPr="000C493A">
        <w:rPr>
          <w:b/>
          <w:bCs/>
        </w:rPr>
        <w:t>Extensions</w:t>
      </w:r>
      <w:r w:rsidRPr="000C493A">
        <w:t xml:space="preserve"> icon in the Activity Bar on the left side of the Visual Studio Code window. This icon typically looks like four squares with one separated from the other three.</w:t>
      </w:r>
    </w:p>
    <w:p w14:paraId="4941BD68" w14:textId="77777777" w:rsidR="00975AA8" w:rsidRPr="000C493A" w:rsidRDefault="00975AA8" w:rsidP="00493DD7">
      <w:pPr>
        <w:pStyle w:val="Pointss"/>
      </w:pPr>
      <w:r w:rsidRPr="000C493A">
        <w:t xml:space="preserve">Alternatively, you can open the Extensions view quickly by using the keyboard shortcut </w:t>
      </w:r>
      <w:r w:rsidRPr="000C493A">
        <w:rPr>
          <w:rFonts w:cs="Courier New"/>
        </w:rPr>
        <w:t>Ctrl+Shift+X</w:t>
      </w:r>
      <w:r w:rsidRPr="000C493A">
        <w:t>, which will immediately display the Extensions marketplace.</w:t>
      </w:r>
    </w:p>
    <w:p w14:paraId="7A0C1399" w14:textId="77777777" w:rsidR="00975AA8" w:rsidRPr="000C493A" w:rsidRDefault="00975AA8" w:rsidP="00493DD7">
      <w:pPr>
        <w:pStyle w:val="Pointss"/>
      </w:pPr>
      <w:r w:rsidRPr="000C493A">
        <w:t>Once the Extensions view is open, you will see a search bar at the top where you can search for extensions from the Visual Studio Code marketplace.</w:t>
      </w:r>
    </w:p>
    <w:p w14:paraId="3C58C619" w14:textId="77777777" w:rsidR="00975AA8" w:rsidRPr="000C493A" w:rsidRDefault="00975AA8" w:rsidP="00493DD7">
      <w:pPr>
        <w:pStyle w:val="Pointss"/>
      </w:pPr>
      <w:r w:rsidRPr="000C493A">
        <w:t xml:space="preserve">In this search bar, type </w:t>
      </w:r>
      <w:r w:rsidRPr="000C493A">
        <w:rPr>
          <w:b/>
          <w:bCs/>
        </w:rPr>
        <w:t>"C/C++"</w:t>
      </w:r>
      <w:r w:rsidRPr="000C493A">
        <w:t xml:space="preserve"> to search for C and C++ related extensions.</w:t>
      </w:r>
    </w:p>
    <w:p w14:paraId="34B48E1D" w14:textId="1257347C" w:rsidR="00975AA8" w:rsidRPr="000C493A" w:rsidRDefault="000C493A" w:rsidP="00493DD7">
      <w:pPr>
        <w:pStyle w:val="texxtt"/>
        <w:jc w:val="center"/>
        <w:rPr>
          <w:rFonts w:eastAsia="Times New Roman" w:cs="Times New Roman"/>
          <w:kern w:val="0"/>
          <w:lang w:eastAsia="en-IN"/>
          <w14:ligatures w14:val="none"/>
        </w:rPr>
      </w:pPr>
      <w:r w:rsidRPr="009144CD">
        <w:rPr>
          <w:noProof/>
        </w:rPr>
        <w:drawing>
          <wp:inline distT="0" distB="0" distL="0" distR="0" wp14:anchorId="36853344" wp14:editId="75573B88">
            <wp:extent cx="4913194" cy="2604113"/>
            <wp:effectExtent l="0" t="0" r="1905" b="6350"/>
            <wp:docPr id="5606299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29912" name="Picture 1" descr="A screenshot of a computer&#10;&#10;AI-generated content may be incorrect."/>
                    <pic:cNvPicPr/>
                  </pic:nvPicPr>
                  <pic:blipFill>
                    <a:blip r:embed="rId17"/>
                    <a:stretch>
                      <a:fillRect/>
                    </a:stretch>
                  </pic:blipFill>
                  <pic:spPr>
                    <a:xfrm>
                      <a:off x="0" y="0"/>
                      <a:ext cx="4915262" cy="2605209"/>
                    </a:xfrm>
                    <a:prstGeom prst="rect">
                      <a:avLst/>
                    </a:prstGeom>
                  </pic:spPr>
                </pic:pic>
              </a:graphicData>
            </a:graphic>
          </wp:inline>
        </w:drawing>
      </w:r>
    </w:p>
    <w:p w14:paraId="0DBCD0FF" w14:textId="77777777" w:rsidR="00975AA8" w:rsidRPr="000C493A" w:rsidRDefault="00975AA8" w:rsidP="00493DD7">
      <w:pPr>
        <w:pStyle w:val="Pointss"/>
      </w:pPr>
      <w:r w:rsidRPr="000C493A">
        <w:t xml:space="preserve">The search results will display several extensions, but you should look specifically for the official extension called </w:t>
      </w:r>
      <w:r w:rsidRPr="000C493A">
        <w:rPr>
          <w:b/>
          <w:bCs/>
        </w:rPr>
        <w:t>"C/C++"</w:t>
      </w:r>
      <w:r w:rsidRPr="000C493A">
        <w:t xml:space="preserve"> published by </w:t>
      </w:r>
      <w:r w:rsidRPr="000C493A">
        <w:rPr>
          <w:b/>
          <w:bCs/>
        </w:rPr>
        <w:t>Microsoft</w:t>
      </w:r>
      <w:r w:rsidRPr="000C493A">
        <w:t>, which will typically appear at or near the top of the search results.</w:t>
      </w:r>
    </w:p>
    <w:p w14:paraId="1FAA6DAD" w14:textId="77777777" w:rsidR="00975AA8" w:rsidRPr="000C493A" w:rsidRDefault="00975AA8" w:rsidP="00493DD7">
      <w:pPr>
        <w:pStyle w:val="Pointss"/>
      </w:pPr>
      <w:r w:rsidRPr="000C493A">
        <w:t>Click on the extension to view detailed information about it, including its features, ratings, and reviews.</w:t>
      </w:r>
    </w:p>
    <w:p w14:paraId="683E51AC" w14:textId="77777777" w:rsidR="00975AA8" w:rsidRPr="000C493A" w:rsidRDefault="00975AA8" w:rsidP="00493DD7">
      <w:pPr>
        <w:pStyle w:val="Pointss"/>
      </w:pPr>
      <w:r w:rsidRPr="000C493A">
        <w:t xml:space="preserve">To install the extension, click on the green </w:t>
      </w:r>
      <w:r w:rsidRPr="000C493A">
        <w:rPr>
          <w:b/>
          <w:bCs/>
        </w:rPr>
        <w:t>"Install"</w:t>
      </w:r>
      <w:r w:rsidRPr="000C493A">
        <w:t xml:space="preserve"> button. Visual Studio Code will download and install the extension automatically, which may take a few moments depending on your internet connection speed.</w:t>
      </w:r>
    </w:p>
    <w:p w14:paraId="39D02CCB" w14:textId="77777777" w:rsidR="00975AA8" w:rsidRPr="000C493A" w:rsidRDefault="00975AA8" w:rsidP="00493DD7">
      <w:pPr>
        <w:pStyle w:val="Pointss"/>
      </w:pPr>
      <w:r w:rsidRPr="000C493A">
        <w:t>Once installation is complete, the extension will be active and ready to provide IntelliSense, debugging capabilities, and enhanced code browsing features for your C programming projects.</w:t>
      </w:r>
    </w:p>
    <w:p w14:paraId="02534483" w14:textId="77777777" w:rsidR="00975AA8" w:rsidRPr="000C493A" w:rsidRDefault="00975AA8" w:rsidP="00493DD7">
      <w:pPr>
        <w:pStyle w:val="Subheadddddf"/>
      </w:pPr>
      <w:r w:rsidRPr="000C493A">
        <w:t>Step 3: Install a C Compiler (MinGW-w64)</w:t>
      </w:r>
    </w:p>
    <w:p w14:paraId="4F78041F" w14:textId="77777777" w:rsidR="00975AA8" w:rsidRPr="000C493A" w:rsidRDefault="00975AA8" w:rsidP="00493DD7">
      <w:pPr>
        <w:pStyle w:val="texxtt"/>
        <w:rPr>
          <w:lang w:eastAsia="en-IN"/>
        </w:rPr>
      </w:pPr>
      <w:r w:rsidRPr="000C493A">
        <w:rPr>
          <w:lang w:eastAsia="en-IN"/>
        </w:rPr>
        <w:t xml:space="preserve">A critical component of any C programming environment is the compiler itself, which is the tool that translates your human-readable C source code into machine-executable programs. For Windows systems, one of the most popular and reliable options is </w:t>
      </w:r>
      <w:r w:rsidRPr="000C493A">
        <w:rPr>
          <w:b/>
          <w:bCs/>
          <w:lang w:eastAsia="en-IN"/>
        </w:rPr>
        <w:t>MinGW-w64</w:t>
      </w:r>
      <w:r w:rsidRPr="000C493A">
        <w:rPr>
          <w:lang w:eastAsia="en-IN"/>
        </w:rPr>
        <w:t xml:space="preserve"> (Minimalist GNU for Windows), which is a port of the GCC (GNU Compiler Collection) to the Windows platform. This provides you with a complete development toolchain including </w:t>
      </w:r>
      <w:r w:rsidRPr="000C493A">
        <w:rPr>
          <w:b/>
          <w:bCs/>
          <w:lang w:eastAsia="en-IN"/>
        </w:rPr>
        <w:t>gcc</w:t>
      </w:r>
      <w:r w:rsidRPr="000C493A">
        <w:rPr>
          <w:lang w:eastAsia="en-IN"/>
        </w:rPr>
        <w:t xml:space="preserve"> (the C compiler), </w:t>
      </w:r>
      <w:r w:rsidRPr="000C493A">
        <w:rPr>
          <w:b/>
          <w:bCs/>
          <w:lang w:eastAsia="en-IN"/>
        </w:rPr>
        <w:t>g++</w:t>
      </w:r>
      <w:r w:rsidRPr="000C493A">
        <w:rPr>
          <w:lang w:eastAsia="en-IN"/>
        </w:rPr>
        <w:t xml:space="preserve"> (the C++ compiler), </w:t>
      </w:r>
      <w:r w:rsidRPr="000C493A">
        <w:rPr>
          <w:b/>
          <w:bCs/>
          <w:lang w:eastAsia="en-IN"/>
        </w:rPr>
        <w:t>gdb</w:t>
      </w:r>
      <w:r w:rsidRPr="000C493A">
        <w:rPr>
          <w:lang w:eastAsia="en-IN"/>
        </w:rPr>
        <w:t xml:space="preserve"> (the debugger), and many other essential utilities.</w:t>
      </w:r>
    </w:p>
    <w:p w14:paraId="4A42EB63" w14:textId="77777777" w:rsidR="00975AA8" w:rsidRPr="000C493A" w:rsidRDefault="00975AA8" w:rsidP="00493DD7">
      <w:pPr>
        <w:pStyle w:val="Subheadddddf"/>
      </w:pPr>
      <w:r w:rsidRPr="000C493A">
        <w:t>Download MinGW-w64</w:t>
      </w:r>
    </w:p>
    <w:p w14:paraId="044D0272" w14:textId="77777777" w:rsidR="00975AA8" w:rsidRPr="00AD51AE" w:rsidRDefault="00975AA8" w:rsidP="00493DD7">
      <w:pPr>
        <w:pStyle w:val="Pointss"/>
        <w:rPr>
          <w:color w:val="000000" w:themeColor="text1"/>
        </w:rPr>
      </w:pPr>
      <w:r w:rsidRPr="000C493A">
        <w:t>To obtain</w:t>
      </w:r>
      <w:r w:rsidRPr="00AD51AE">
        <w:rPr>
          <w:color w:val="000000" w:themeColor="text1"/>
        </w:rPr>
        <w:t xml:space="preserve"> MinGW-w64, navigate to the official releases page on GitHub using your web browser: </w:t>
      </w:r>
      <w:hyperlink r:id="rId18" w:history="1">
        <w:r w:rsidRPr="00AD51AE">
          <w:rPr>
            <w:color w:val="000000" w:themeColor="text1"/>
            <w:u w:val="single"/>
          </w:rPr>
          <w:t>https://github.com/niXman/mingw-builds-binaries/releases</w:t>
        </w:r>
      </w:hyperlink>
    </w:p>
    <w:p w14:paraId="19637BD9" w14:textId="77777777" w:rsidR="00975AA8" w:rsidRPr="00AD51AE" w:rsidRDefault="00975AA8" w:rsidP="00493DD7">
      <w:pPr>
        <w:pStyle w:val="Pointss"/>
        <w:rPr>
          <w:color w:val="000000" w:themeColor="text1"/>
        </w:rPr>
      </w:pPr>
      <w:r w:rsidRPr="00AD51AE">
        <w:rPr>
          <w:color w:val="000000" w:themeColor="text1"/>
        </w:rPr>
        <w:t>This page contains precompiled binary builds of MinGW-w64 that are ready to use without requiring compilation from source code.</w:t>
      </w:r>
    </w:p>
    <w:p w14:paraId="189302A9" w14:textId="77777777" w:rsidR="00975AA8" w:rsidRPr="00AD51AE" w:rsidRDefault="00975AA8" w:rsidP="00493DD7">
      <w:pPr>
        <w:pStyle w:val="Pointss"/>
        <w:rPr>
          <w:color w:val="000000" w:themeColor="text1"/>
        </w:rPr>
      </w:pPr>
      <w:r w:rsidRPr="00AD51AE">
        <w:rPr>
          <w:color w:val="000000" w:themeColor="text1"/>
        </w:rPr>
        <w:t>You will see multiple archive files with different naming conventions that indicate various configuration options.</w:t>
      </w:r>
    </w:p>
    <w:p w14:paraId="5AD9C42A" w14:textId="77777777" w:rsidR="00975AA8" w:rsidRPr="00AD51AE" w:rsidRDefault="00975AA8" w:rsidP="00493DD7">
      <w:pPr>
        <w:pStyle w:val="Subheadddddf"/>
        <w:rPr>
          <w:color w:val="000000" w:themeColor="text1"/>
        </w:rPr>
      </w:pPr>
      <w:r w:rsidRPr="00AD51AE">
        <w:rPr>
          <w:color w:val="000000" w:themeColor="text1"/>
        </w:rPr>
        <w:t>Download the Correct Archive</w:t>
      </w:r>
    </w:p>
    <w:p w14:paraId="6F4776FE" w14:textId="77777777" w:rsidR="00975AA8" w:rsidRPr="00AD51AE" w:rsidRDefault="00975AA8" w:rsidP="00493DD7">
      <w:pPr>
        <w:pStyle w:val="texxtt"/>
        <w:rPr>
          <w:color w:val="000000" w:themeColor="text1"/>
          <w:lang w:eastAsia="en-IN"/>
        </w:rPr>
      </w:pPr>
      <w:r w:rsidRPr="00AD51AE">
        <w:rPr>
          <w:color w:val="000000" w:themeColor="text1"/>
          <w:lang w:eastAsia="en-IN"/>
        </w:rPr>
        <w:t>It is crucial to download the correct archive file that matches your Windows system architecture and your requirements. The naming convention of these archives contains important information about the build configuration:</w:t>
      </w:r>
    </w:p>
    <w:p w14:paraId="23ACD228" w14:textId="77777777" w:rsidR="00975AA8" w:rsidRPr="00AD51AE" w:rsidRDefault="00975AA8" w:rsidP="00493DD7">
      <w:pPr>
        <w:pStyle w:val="texxtt"/>
        <w:rPr>
          <w:color w:val="000000" w:themeColor="text1"/>
          <w:lang w:eastAsia="en-IN"/>
        </w:rPr>
      </w:pPr>
      <w:r w:rsidRPr="00AD51AE">
        <w:rPr>
          <w:b/>
          <w:bCs/>
          <w:color w:val="000000" w:themeColor="text1"/>
          <w:lang w:eastAsia="en-IN"/>
        </w:rPr>
        <w:t>For 64-bit Windows systems</w:t>
      </w:r>
      <w:r w:rsidRPr="00AD51AE">
        <w:rPr>
          <w:color w:val="000000" w:themeColor="text1"/>
          <w:lang w:eastAsia="en-IN"/>
        </w:rPr>
        <w:t xml:space="preserve"> (recommended and most common for modern computers):</w:t>
      </w:r>
    </w:p>
    <w:p w14:paraId="380700F4" w14:textId="77777777" w:rsidR="00975AA8" w:rsidRPr="00AD51AE" w:rsidRDefault="00975AA8" w:rsidP="00493DD7">
      <w:pPr>
        <w:pStyle w:val="Pointss"/>
        <w:rPr>
          <w:rFonts w:cs="Times New Roman"/>
          <w:color w:val="000000" w:themeColor="text1"/>
        </w:rPr>
      </w:pPr>
      <w:r w:rsidRPr="00AD51AE">
        <w:rPr>
          <w:rFonts w:cs="Times New Roman"/>
          <w:color w:val="000000" w:themeColor="text1"/>
        </w:rPr>
        <w:t xml:space="preserve">Download the file named: </w:t>
      </w:r>
      <w:r w:rsidRPr="00AD51AE">
        <w:rPr>
          <w:color w:val="000000" w:themeColor="text1"/>
        </w:rPr>
        <w:t>x86_64-15.2.0-release-posix-seh-ucrt-rt_v13-rev0.7z</w:t>
      </w:r>
    </w:p>
    <w:p w14:paraId="7FBC61DC" w14:textId="77777777" w:rsidR="00975AA8" w:rsidRPr="00AD51AE" w:rsidRDefault="00975AA8" w:rsidP="00493DD7">
      <w:pPr>
        <w:pStyle w:val="Pointss"/>
        <w:rPr>
          <w:rFonts w:cs="Times New Roman"/>
          <w:color w:val="000000" w:themeColor="text1"/>
        </w:rPr>
      </w:pPr>
      <w:r w:rsidRPr="00AD51AE">
        <w:rPr>
          <w:rFonts w:cs="Times New Roman"/>
          <w:color w:val="000000" w:themeColor="text1"/>
        </w:rPr>
        <w:t xml:space="preserve">This filename indicates: </w:t>
      </w:r>
    </w:p>
    <w:p w14:paraId="7903313A" w14:textId="77777777" w:rsidR="00975AA8" w:rsidRPr="00AD51AE" w:rsidRDefault="00975AA8" w:rsidP="00493DD7">
      <w:pPr>
        <w:pStyle w:val="texxttsdfdsf"/>
        <w:rPr>
          <w:color w:val="000000" w:themeColor="text1"/>
        </w:rPr>
      </w:pPr>
      <w:r w:rsidRPr="00AD51AE">
        <w:rPr>
          <w:color w:val="000000" w:themeColor="text1"/>
        </w:rPr>
        <w:t>x86_64 - 64-bit architecture</w:t>
      </w:r>
    </w:p>
    <w:p w14:paraId="0A84651A" w14:textId="77777777" w:rsidR="00975AA8" w:rsidRPr="00AD51AE" w:rsidRDefault="00975AA8" w:rsidP="00493DD7">
      <w:pPr>
        <w:pStyle w:val="texxttsdfdsf"/>
        <w:rPr>
          <w:color w:val="000000" w:themeColor="text1"/>
        </w:rPr>
      </w:pPr>
      <w:r w:rsidRPr="00AD51AE">
        <w:rPr>
          <w:color w:val="000000" w:themeColor="text1"/>
        </w:rPr>
        <w:t>15.2.0 - GCC version 15.2.0</w:t>
      </w:r>
    </w:p>
    <w:p w14:paraId="142740A2" w14:textId="77777777" w:rsidR="00975AA8" w:rsidRPr="00AD51AE" w:rsidRDefault="00975AA8" w:rsidP="00493DD7">
      <w:pPr>
        <w:pStyle w:val="texxttsdfdsf"/>
        <w:rPr>
          <w:color w:val="000000" w:themeColor="text1"/>
        </w:rPr>
      </w:pPr>
      <w:r w:rsidRPr="00AD51AE">
        <w:rPr>
          <w:color w:val="000000" w:themeColor="text1"/>
        </w:rPr>
        <w:t>posix - POSIX threading model</w:t>
      </w:r>
    </w:p>
    <w:p w14:paraId="40E74471" w14:textId="77777777" w:rsidR="00975AA8" w:rsidRPr="00AD51AE" w:rsidRDefault="00975AA8" w:rsidP="00493DD7">
      <w:pPr>
        <w:pStyle w:val="texxttsdfdsf"/>
        <w:rPr>
          <w:color w:val="000000" w:themeColor="text1"/>
        </w:rPr>
      </w:pPr>
      <w:r w:rsidRPr="00AD51AE">
        <w:rPr>
          <w:color w:val="000000" w:themeColor="text1"/>
        </w:rPr>
        <w:t>seh - SEH (Structured Exception Handling) for exception handling</w:t>
      </w:r>
    </w:p>
    <w:p w14:paraId="033988BC" w14:textId="77777777" w:rsidR="00975AA8" w:rsidRPr="00AD51AE" w:rsidRDefault="00975AA8" w:rsidP="00493DD7">
      <w:pPr>
        <w:pStyle w:val="texxttsdfdsf"/>
        <w:rPr>
          <w:color w:val="000000" w:themeColor="text1"/>
        </w:rPr>
      </w:pPr>
      <w:r w:rsidRPr="00AD51AE">
        <w:rPr>
          <w:color w:val="000000" w:themeColor="text1"/>
        </w:rPr>
        <w:t>ucrt - UCRT (Universal C Runtime) linking</w:t>
      </w:r>
    </w:p>
    <w:p w14:paraId="513F3411" w14:textId="77777777" w:rsidR="00975AA8" w:rsidRPr="00AD51AE" w:rsidRDefault="00975AA8" w:rsidP="00493DD7">
      <w:pPr>
        <w:pStyle w:val="texxtt"/>
        <w:rPr>
          <w:color w:val="000000" w:themeColor="text1"/>
          <w:lang w:eastAsia="en-IN"/>
        </w:rPr>
      </w:pPr>
      <w:r w:rsidRPr="00AD51AE">
        <w:rPr>
          <w:b/>
          <w:bCs/>
          <w:color w:val="000000" w:themeColor="text1"/>
          <w:lang w:eastAsia="en-IN"/>
        </w:rPr>
        <w:t>For 32-bit Windows systems</w:t>
      </w:r>
      <w:r w:rsidRPr="00AD51AE">
        <w:rPr>
          <w:color w:val="000000" w:themeColor="text1"/>
          <w:lang w:eastAsia="en-IN"/>
        </w:rPr>
        <w:t xml:space="preserve"> (less common on modern hardware but still supported):</w:t>
      </w:r>
    </w:p>
    <w:p w14:paraId="00BD4A9F" w14:textId="77777777" w:rsidR="00975AA8" w:rsidRPr="00AD51AE" w:rsidRDefault="00975AA8" w:rsidP="00493DD7">
      <w:pPr>
        <w:pStyle w:val="Pointss"/>
        <w:rPr>
          <w:rFonts w:cs="Times New Roman"/>
          <w:color w:val="000000" w:themeColor="text1"/>
        </w:rPr>
      </w:pPr>
      <w:r w:rsidRPr="00AD51AE">
        <w:rPr>
          <w:rFonts w:cs="Times New Roman"/>
          <w:color w:val="000000" w:themeColor="text1"/>
        </w:rPr>
        <w:t xml:space="preserve">Download the file named: </w:t>
      </w:r>
      <w:r w:rsidRPr="00AD51AE">
        <w:rPr>
          <w:color w:val="000000" w:themeColor="text1"/>
        </w:rPr>
        <w:t>i686-15.2.0-release-posix-dwarf-ucrt-rt_v13-rev0.7z</w:t>
      </w:r>
    </w:p>
    <w:p w14:paraId="78E46317" w14:textId="77777777" w:rsidR="00975AA8" w:rsidRPr="00AD51AE" w:rsidRDefault="00975AA8" w:rsidP="00493DD7">
      <w:pPr>
        <w:pStyle w:val="Pointss"/>
        <w:rPr>
          <w:rFonts w:cs="Times New Roman"/>
          <w:color w:val="000000" w:themeColor="text1"/>
        </w:rPr>
      </w:pPr>
      <w:r w:rsidRPr="00AD51AE">
        <w:rPr>
          <w:rFonts w:cs="Times New Roman"/>
          <w:color w:val="000000" w:themeColor="text1"/>
        </w:rPr>
        <w:t xml:space="preserve">This filename indicates: </w:t>
      </w:r>
    </w:p>
    <w:p w14:paraId="6CBA656F" w14:textId="77777777" w:rsidR="00975AA8" w:rsidRPr="00AD51AE" w:rsidRDefault="00975AA8" w:rsidP="00493DD7">
      <w:pPr>
        <w:pStyle w:val="texxttsdfdsf"/>
        <w:rPr>
          <w:color w:val="000000" w:themeColor="text1"/>
        </w:rPr>
      </w:pPr>
      <w:r w:rsidRPr="00AD51AE">
        <w:rPr>
          <w:color w:val="000000" w:themeColor="text1"/>
        </w:rPr>
        <w:t>i686 - 32-bit architecture</w:t>
      </w:r>
    </w:p>
    <w:p w14:paraId="45D25746" w14:textId="77777777" w:rsidR="00975AA8" w:rsidRPr="00AD51AE" w:rsidRDefault="00975AA8" w:rsidP="00493DD7">
      <w:pPr>
        <w:pStyle w:val="texxttsdfdsf"/>
        <w:rPr>
          <w:color w:val="000000" w:themeColor="text1"/>
        </w:rPr>
      </w:pPr>
      <w:r w:rsidRPr="00AD51AE">
        <w:rPr>
          <w:color w:val="000000" w:themeColor="text1"/>
        </w:rPr>
        <w:t>dwarf - DWARF (Debug With Arbitrary Record Format) debugging format instead of SEH</w:t>
      </w:r>
    </w:p>
    <w:p w14:paraId="316AED53" w14:textId="77777777" w:rsidR="00975AA8" w:rsidRPr="00AD51AE" w:rsidRDefault="00975AA8" w:rsidP="00493DD7">
      <w:pPr>
        <w:pStyle w:val="texxtt"/>
        <w:rPr>
          <w:color w:val="000000" w:themeColor="text1"/>
          <w:lang w:eastAsia="en-IN"/>
        </w:rPr>
      </w:pPr>
      <w:r w:rsidRPr="00AD51AE">
        <w:rPr>
          <w:color w:val="000000" w:themeColor="text1"/>
          <w:lang w:eastAsia="en-IN"/>
        </w:rPr>
        <w:t>Click on the appropriate file for your system to begin downloading. The file size will be several hundred megabytes, so the download may take some time depending on your internet connection speed.</w:t>
      </w:r>
    </w:p>
    <w:p w14:paraId="6E1F5B45" w14:textId="77777777" w:rsidR="00975AA8" w:rsidRPr="00AD51AE" w:rsidRDefault="00975AA8" w:rsidP="00493DD7">
      <w:pPr>
        <w:pStyle w:val="Subheadddddf"/>
        <w:rPr>
          <w:color w:val="000000" w:themeColor="text1"/>
        </w:rPr>
      </w:pPr>
      <w:r w:rsidRPr="00AD51AE">
        <w:rPr>
          <w:color w:val="000000" w:themeColor="text1"/>
        </w:rPr>
        <w:t>Extract the Archive</w:t>
      </w:r>
    </w:p>
    <w:p w14:paraId="43FD6944" w14:textId="77777777" w:rsidR="00975AA8" w:rsidRPr="00AD51AE" w:rsidRDefault="00975AA8" w:rsidP="00493DD7">
      <w:pPr>
        <w:pStyle w:val="texxtt"/>
        <w:rPr>
          <w:color w:val="000000" w:themeColor="text1"/>
          <w:lang w:eastAsia="en-IN"/>
        </w:rPr>
      </w:pPr>
      <w:r w:rsidRPr="00AD51AE">
        <w:rPr>
          <w:color w:val="000000" w:themeColor="text1"/>
          <w:lang w:eastAsia="en-IN"/>
        </w:rPr>
        <w:t xml:space="preserve">The downloaded file is compressed in the </w:t>
      </w:r>
      <w:r w:rsidRPr="00AD51AE">
        <w:rPr>
          <w:b/>
          <w:bCs/>
          <w:color w:val="000000" w:themeColor="text1"/>
          <w:lang w:eastAsia="en-IN"/>
        </w:rPr>
        <w:t>7z format</w:t>
      </w:r>
      <w:r w:rsidRPr="00AD51AE">
        <w:rPr>
          <w:color w:val="000000" w:themeColor="text1"/>
          <w:lang w:eastAsia="en-IN"/>
        </w:rPr>
        <w:t>, which is a high-compression archive format. To extract this archive, you will need a file extraction utility that supports the 7z format.</w:t>
      </w:r>
    </w:p>
    <w:p w14:paraId="6BBC31A3" w14:textId="77777777" w:rsidR="00975AA8" w:rsidRPr="00AD51AE" w:rsidRDefault="00975AA8" w:rsidP="00493DD7">
      <w:pPr>
        <w:pStyle w:val="Subheadddddf"/>
        <w:rPr>
          <w:color w:val="000000" w:themeColor="text1"/>
        </w:rPr>
      </w:pPr>
      <w:r w:rsidRPr="00AD51AE">
        <w:rPr>
          <w:color w:val="000000" w:themeColor="text1"/>
        </w:rPr>
        <w:t>Recommended extraction tools:</w:t>
      </w:r>
    </w:p>
    <w:p w14:paraId="2DC9358C" w14:textId="77777777" w:rsidR="00975AA8" w:rsidRPr="00AD51AE" w:rsidRDefault="00975AA8" w:rsidP="00493DD7">
      <w:pPr>
        <w:pStyle w:val="Pointss"/>
        <w:rPr>
          <w:color w:val="000000" w:themeColor="text1"/>
        </w:rPr>
      </w:pPr>
      <w:r w:rsidRPr="00AD51AE">
        <w:rPr>
          <w:b/>
          <w:bCs/>
          <w:color w:val="000000" w:themeColor="text1"/>
        </w:rPr>
        <w:t>7-Zip</w:t>
      </w:r>
      <w:r w:rsidRPr="00AD51AE">
        <w:rPr>
          <w:color w:val="000000" w:themeColor="text1"/>
        </w:rPr>
        <w:t xml:space="preserve"> (free and open-source): </w:t>
      </w:r>
      <w:hyperlink r:id="rId19" w:history="1">
        <w:r w:rsidRPr="00AD51AE">
          <w:rPr>
            <w:color w:val="000000" w:themeColor="text1"/>
            <w:u w:val="single"/>
          </w:rPr>
          <w:t>https://www.7-zip.org/</w:t>
        </w:r>
      </w:hyperlink>
    </w:p>
    <w:p w14:paraId="1B18151A" w14:textId="77777777" w:rsidR="00975AA8" w:rsidRPr="00AD51AE" w:rsidRDefault="00975AA8" w:rsidP="00493DD7">
      <w:pPr>
        <w:pStyle w:val="Pointss"/>
        <w:rPr>
          <w:color w:val="000000" w:themeColor="text1"/>
        </w:rPr>
      </w:pPr>
      <w:r w:rsidRPr="00AD51AE">
        <w:rPr>
          <w:b/>
          <w:bCs/>
          <w:color w:val="000000" w:themeColor="text1"/>
        </w:rPr>
        <w:t>WinRAR</w:t>
      </w:r>
      <w:r w:rsidRPr="00AD51AE">
        <w:rPr>
          <w:color w:val="000000" w:themeColor="text1"/>
        </w:rPr>
        <w:t xml:space="preserve"> (trial version available): </w:t>
      </w:r>
      <w:hyperlink r:id="rId20" w:history="1">
        <w:r w:rsidRPr="00AD51AE">
          <w:rPr>
            <w:color w:val="000000" w:themeColor="text1"/>
            <w:u w:val="single"/>
          </w:rPr>
          <w:t>https://www.win-rar.com/</w:t>
        </w:r>
      </w:hyperlink>
    </w:p>
    <w:p w14:paraId="05EE46BD" w14:textId="77777777" w:rsidR="00975AA8" w:rsidRPr="000C493A" w:rsidRDefault="00975AA8" w:rsidP="00493DD7">
      <w:pPr>
        <w:pStyle w:val="Subheadddddf"/>
      </w:pPr>
      <w:r w:rsidRPr="000C493A">
        <w:t>Extraction process:</w:t>
      </w:r>
    </w:p>
    <w:p w14:paraId="211C6E4B" w14:textId="77777777" w:rsidR="00975AA8" w:rsidRPr="000C493A" w:rsidRDefault="00975AA8" w:rsidP="00493DD7">
      <w:pPr>
        <w:pStyle w:val="Pointss"/>
      </w:pPr>
      <w:r w:rsidRPr="000C493A">
        <w:t>If you don't already have one of these utilities installed, download and install 7-Zip or WinRAR first.</w:t>
      </w:r>
    </w:p>
    <w:p w14:paraId="5ABFFE79" w14:textId="77777777" w:rsidR="00975AA8" w:rsidRPr="000C493A" w:rsidRDefault="00975AA8" w:rsidP="00493DD7">
      <w:pPr>
        <w:pStyle w:val="Pointss"/>
      </w:pPr>
      <w:r w:rsidRPr="000C493A">
        <w:t xml:space="preserve">Once you have an appropriate extraction utility installed, locate the downloaded MinGW-w64 archive file (with the </w:t>
      </w:r>
      <w:r w:rsidRPr="000C493A">
        <w:rPr>
          <w:rFonts w:cs="Courier New"/>
        </w:rPr>
        <w:t>.7z</w:t>
      </w:r>
      <w:r w:rsidRPr="000C493A">
        <w:t xml:space="preserve"> extension) in your Downloads folder.</w:t>
      </w:r>
    </w:p>
    <w:p w14:paraId="12924FE3" w14:textId="77777777" w:rsidR="00975AA8" w:rsidRPr="000C493A" w:rsidRDefault="00975AA8" w:rsidP="00493DD7">
      <w:pPr>
        <w:pStyle w:val="Pointss"/>
      </w:pPr>
      <w:r w:rsidRPr="000C493A">
        <w:t xml:space="preserve">Right-click on the archive file and select the extraction option from your file extraction utility's context menu. For 7-Zip, this would be "7-Zip </w:t>
      </w:r>
      <w:r w:rsidRPr="000C493A">
        <w:rPr>
          <w:rFonts w:ascii="Times New Roman" w:hAnsi="Times New Roman"/>
        </w:rPr>
        <w:t>→</w:t>
      </w:r>
      <w:r w:rsidRPr="000C493A">
        <w:t xml:space="preserve"> Extract to [folder name]" or "7-Zip </w:t>
      </w:r>
      <w:r w:rsidRPr="000C493A">
        <w:rPr>
          <w:rFonts w:ascii="Times New Roman" w:hAnsi="Times New Roman"/>
        </w:rPr>
        <w:t>→</w:t>
      </w:r>
      <w:r w:rsidRPr="000C493A">
        <w:t xml:space="preserve"> Extract Here."</w:t>
      </w:r>
    </w:p>
    <w:p w14:paraId="120F6879" w14:textId="77777777" w:rsidR="00975AA8" w:rsidRPr="000C493A" w:rsidRDefault="00975AA8" w:rsidP="00493DD7">
      <w:pPr>
        <w:pStyle w:val="Pointss"/>
      </w:pPr>
      <w:r w:rsidRPr="000C493A">
        <w:t>Choose a permanent location on your system where you want to install MinGW-w64. A recommended extraction location would be directly in your C: drive, creating a dedicated folder structure such as:</w:t>
      </w:r>
    </w:p>
    <w:p w14:paraId="7427957D" w14:textId="77777777" w:rsidR="00975AA8" w:rsidRPr="000C493A" w:rsidRDefault="00975AA8" w:rsidP="000C493A">
      <w:pPr>
        <w:pStyle w:val="Code"/>
        <w:rPr>
          <w:lang w:eastAsia="en-IN"/>
        </w:rPr>
      </w:pPr>
      <w:r w:rsidRPr="000C493A">
        <w:rPr>
          <w:lang w:eastAsia="en-IN"/>
        </w:rPr>
        <w:t xml:space="preserve">   C:\mingw-w64\</w:t>
      </w:r>
    </w:p>
    <w:p w14:paraId="2D9ECAB5" w14:textId="77777777" w:rsidR="00975AA8" w:rsidRPr="000C493A" w:rsidRDefault="00975AA8" w:rsidP="00493DD7">
      <w:pPr>
        <w:pStyle w:val="Pointss"/>
      </w:pPr>
      <w:r w:rsidRPr="000C493A">
        <w:t>Extract the contents of the archive to this location. The extraction process may take several minutes as there are thousands of files in the archive.</w:t>
      </w:r>
    </w:p>
    <w:p w14:paraId="3FD3439E" w14:textId="77777777" w:rsidR="00975AA8" w:rsidRPr="000C493A" w:rsidRDefault="00975AA8" w:rsidP="00493DD7">
      <w:pPr>
        <w:pStyle w:val="Pointss"/>
      </w:pPr>
      <w:r w:rsidRPr="000C493A">
        <w:t>After extraction completes successfully, navigate to the extraction folder. You should see a folder structure like the following:</w:t>
      </w:r>
    </w:p>
    <w:p w14:paraId="26D5D147" w14:textId="77777777" w:rsidR="00975AA8" w:rsidRPr="000C493A" w:rsidRDefault="00975AA8" w:rsidP="000C493A">
      <w:pPr>
        <w:pStyle w:val="Code"/>
        <w:rPr>
          <w:lang w:eastAsia="en-IN"/>
        </w:rPr>
      </w:pPr>
      <w:r w:rsidRPr="000C493A">
        <w:rPr>
          <w:lang w:eastAsia="en-IN"/>
        </w:rPr>
        <w:t xml:space="preserve">   mingw64/</w:t>
      </w:r>
    </w:p>
    <w:p w14:paraId="73CA5234"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bin/</w:t>
      </w:r>
    </w:p>
    <w:p w14:paraId="33C084AF"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gcc.exe</w:t>
      </w:r>
    </w:p>
    <w:p w14:paraId="7BAF07B6"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g++.exe</w:t>
      </w:r>
    </w:p>
    <w:p w14:paraId="04C7BEAB"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gdb.exe</w:t>
      </w:r>
    </w:p>
    <w:p w14:paraId="7DEA48CF"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[many other executable files and DLLs]</w:t>
      </w:r>
    </w:p>
    <w:p w14:paraId="1FF8313A"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include/</w:t>
      </w:r>
    </w:p>
    <w:p w14:paraId="0F8533A6"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lib/</w:t>
      </w:r>
    </w:p>
    <w:p w14:paraId="041B15EA"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libexec/</w:t>
      </w:r>
    </w:p>
    <w:p w14:paraId="1E2464BD" w14:textId="77777777" w:rsidR="00975AA8" w:rsidRPr="000C493A" w:rsidRDefault="00975AA8" w:rsidP="000C493A">
      <w:pPr>
        <w:pStyle w:val="Code"/>
        <w:rPr>
          <w:lang w:eastAsia="en-IN"/>
        </w:rPr>
      </w:pP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share/</w:t>
      </w:r>
    </w:p>
    <w:p w14:paraId="75395902" w14:textId="77777777" w:rsidR="00975AA8" w:rsidRPr="000C493A" w:rsidRDefault="00975AA8" w:rsidP="00493DD7">
      <w:pPr>
        <w:pStyle w:val="texxtt"/>
        <w:rPr>
          <w:lang w:eastAsia="en-IN"/>
        </w:rPr>
      </w:pPr>
      <w:r w:rsidRPr="000C493A">
        <w:rPr>
          <w:lang w:eastAsia="en-IN"/>
        </w:rPr>
        <w:t xml:space="preserve">The most important subfolder here is the </w:t>
      </w:r>
      <w:r w:rsidRPr="000C493A">
        <w:rPr>
          <w:rFonts w:cs="Courier New"/>
          <w:b/>
          <w:bCs/>
          <w:lang w:eastAsia="en-IN"/>
        </w:rPr>
        <w:t>bin/</w:t>
      </w:r>
      <w:r w:rsidRPr="000C493A">
        <w:rPr>
          <w:lang w:eastAsia="en-IN"/>
        </w:rPr>
        <w:t xml:space="preserve"> directory, which contains all the executable files for the compiler, linker, debugger, and other development tools. The executables </w:t>
      </w:r>
      <w:r w:rsidRPr="000C493A">
        <w:rPr>
          <w:rFonts w:cs="Courier New"/>
          <w:lang w:eastAsia="en-IN"/>
        </w:rPr>
        <w:t>gcc.exe</w:t>
      </w:r>
      <w:r w:rsidRPr="000C493A">
        <w:rPr>
          <w:lang w:eastAsia="en-IN"/>
        </w:rPr>
        <w:t xml:space="preserve"> (C compiler), </w:t>
      </w:r>
      <w:r w:rsidRPr="000C493A">
        <w:rPr>
          <w:rFonts w:cs="Courier New"/>
          <w:lang w:eastAsia="en-IN"/>
        </w:rPr>
        <w:t>g++.exe</w:t>
      </w:r>
      <w:r w:rsidRPr="000C493A">
        <w:rPr>
          <w:lang w:eastAsia="en-IN"/>
        </w:rPr>
        <w:t xml:space="preserve"> (C++ compiler), and </w:t>
      </w:r>
      <w:r w:rsidRPr="000C493A">
        <w:rPr>
          <w:rFonts w:cs="Courier New"/>
          <w:lang w:eastAsia="en-IN"/>
        </w:rPr>
        <w:t>gdb.exe</w:t>
      </w:r>
      <w:r w:rsidRPr="000C493A">
        <w:rPr>
          <w:lang w:eastAsia="en-IN"/>
        </w:rPr>
        <w:t xml:space="preserve"> (debugger) are the primary tools you will use for C programming.</w:t>
      </w:r>
    </w:p>
    <w:p w14:paraId="3418A454" w14:textId="77777777" w:rsidR="00975AA8" w:rsidRPr="000C493A" w:rsidRDefault="00975AA8" w:rsidP="00493DD7">
      <w:pPr>
        <w:pStyle w:val="Subheadddddf"/>
      </w:pPr>
      <w:r w:rsidRPr="000C493A">
        <w:t>Step 4: Add MinGW-w64 to System PATH</w:t>
      </w:r>
    </w:p>
    <w:p w14:paraId="3064F512" w14:textId="77777777" w:rsidR="00975AA8" w:rsidRPr="000C493A" w:rsidRDefault="00975AA8" w:rsidP="00493DD7">
      <w:pPr>
        <w:pStyle w:val="texxtt"/>
        <w:rPr>
          <w:lang w:eastAsia="en-IN"/>
        </w:rPr>
      </w:pPr>
      <w:r w:rsidRPr="000C493A">
        <w:rPr>
          <w:lang w:eastAsia="en-IN"/>
        </w:rPr>
        <w:t xml:space="preserve">For Windows to recognize and be able to execute the MinGW-w64 compiler from any location in the command prompt or terminal, you must add the path to the MinGW-w64 </w:t>
      </w:r>
      <w:r w:rsidRPr="000C493A">
        <w:rPr>
          <w:rFonts w:cs="Courier New"/>
          <w:lang w:eastAsia="en-IN"/>
        </w:rPr>
        <w:t>bin</w:t>
      </w:r>
      <w:r w:rsidRPr="000C493A">
        <w:rPr>
          <w:lang w:eastAsia="en-IN"/>
        </w:rPr>
        <w:t xml:space="preserve"> directory to your system's </w:t>
      </w:r>
      <w:r w:rsidRPr="000C493A">
        <w:rPr>
          <w:b/>
          <w:bCs/>
          <w:lang w:eastAsia="en-IN"/>
        </w:rPr>
        <w:t>PATH environment variable</w:t>
      </w:r>
      <w:r w:rsidRPr="000C493A">
        <w:rPr>
          <w:lang w:eastAsia="en-IN"/>
        </w:rPr>
        <w:t>. The PATH is a system variable that tells Windows where to look for executable files when you type a command.</w:t>
      </w:r>
    </w:p>
    <w:p w14:paraId="2C1A831D" w14:textId="77777777" w:rsidR="00975AA8" w:rsidRPr="000C493A" w:rsidRDefault="00975AA8" w:rsidP="00493DD7">
      <w:pPr>
        <w:pStyle w:val="Subheadddddf"/>
      </w:pPr>
      <w:r w:rsidRPr="000C493A">
        <w:t>Add to PATH Process</w:t>
      </w:r>
    </w:p>
    <w:p w14:paraId="1024C5A2" w14:textId="77777777" w:rsidR="00975AA8" w:rsidRPr="000C493A" w:rsidRDefault="00975AA8" w:rsidP="00493DD7">
      <w:pPr>
        <w:pStyle w:val="Pointss"/>
      </w:pPr>
      <w:r w:rsidRPr="000C493A">
        <w:t xml:space="preserve">First, you need to copy the full path to the </w:t>
      </w:r>
      <w:r w:rsidRPr="000C493A">
        <w:rPr>
          <w:rFonts w:cs="Courier New"/>
        </w:rPr>
        <w:t>bin</w:t>
      </w:r>
      <w:r w:rsidRPr="000C493A">
        <w:t xml:space="preserve"> folder within your MinGW-w64 installation. For example, if you extracted MinGW-w64 to </w:t>
      </w:r>
      <w:r w:rsidRPr="000C493A">
        <w:rPr>
          <w:rFonts w:cs="Courier New"/>
        </w:rPr>
        <w:t>C:\mingw-w64</w:t>
      </w:r>
      <w:r w:rsidRPr="000C493A">
        <w:t>, then the complete path to the bin folder would be:</w:t>
      </w:r>
    </w:p>
    <w:p w14:paraId="6DBE8003" w14:textId="77777777" w:rsidR="00975AA8" w:rsidRPr="000C493A" w:rsidRDefault="00975AA8" w:rsidP="000C493A">
      <w:pPr>
        <w:pStyle w:val="Code"/>
        <w:rPr>
          <w:lang w:eastAsia="en-IN"/>
        </w:rPr>
      </w:pPr>
      <w:r w:rsidRPr="000C493A">
        <w:rPr>
          <w:lang w:eastAsia="en-IN"/>
        </w:rPr>
        <w:t xml:space="preserve">   C:\mingw-w64\mingw64\bin</w:t>
      </w:r>
    </w:p>
    <w:p w14:paraId="4041DAB7" w14:textId="77777777" w:rsidR="00975AA8" w:rsidRPr="000C493A" w:rsidRDefault="00975AA8" w:rsidP="00493DD7">
      <w:pPr>
        <w:pStyle w:val="Pointss"/>
      </w:pPr>
      <w:r w:rsidRPr="000C493A">
        <w:t xml:space="preserve">To add this path to your system's PATH environment variable, follow these detailed steps: a. Open the Windows </w:t>
      </w:r>
      <w:r w:rsidRPr="000C493A">
        <w:rPr>
          <w:b/>
          <w:bCs/>
        </w:rPr>
        <w:t>Start menu</w:t>
      </w:r>
      <w:r w:rsidRPr="000C493A">
        <w:t xml:space="preserve"> and search for "Environment Variables" or "Edit the system environment variables" b. Click on </w:t>
      </w:r>
      <w:r w:rsidRPr="000C493A">
        <w:rPr>
          <w:b/>
          <w:bCs/>
        </w:rPr>
        <w:t>"Edit the system environment variables"</w:t>
      </w:r>
      <w:r w:rsidRPr="000C493A">
        <w:t xml:space="preserve"> to open the System Properties dialog c. In the System Properties window, click on the </w:t>
      </w:r>
      <w:r w:rsidRPr="000C493A">
        <w:rPr>
          <w:b/>
          <w:bCs/>
        </w:rPr>
        <w:t>"Environment Variables"</w:t>
      </w:r>
      <w:r w:rsidRPr="000C493A">
        <w:t xml:space="preserve"> button located near the bottom of the window d. In the Environment Variables window, you will see two sections: "User variables" and "System variables" e. In the </w:t>
      </w:r>
      <w:r w:rsidRPr="000C493A">
        <w:rPr>
          <w:b/>
          <w:bCs/>
        </w:rPr>
        <w:t>"System variables"</w:t>
      </w:r>
      <w:r w:rsidRPr="000C493A">
        <w:t xml:space="preserve"> section (the lower section), scroll down and locate the variable named </w:t>
      </w:r>
      <w:r w:rsidRPr="000C493A">
        <w:rPr>
          <w:b/>
          <w:bCs/>
        </w:rPr>
        <w:t>"Path"</w:t>
      </w:r>
      <w:r w:rsidRPr="000C493A">
        <w:t xml:space="preserve"> or </w:t>
      </w:r>
      <w:r w:rsidRPr="000C493A">
        <w:rPr>
          <w:b/>
          <w:bCs/>
        </w:rPr>
        <w:t>"PATH"</w:t>
      </w:r>
      <w:r w:rsidRPr="000C493A">
        <w:t xml:space="preserve"> f. Select the "Path" variable by clicking on it once, then click the </w:t>
      </w:r>
      <w:r w:rsidRPr="000C493A">
        <w:rPr>
          <w:b/>
          <w:bCs/>
        </w:rPr>
        <w:t>"Edit"</w:t>
      </w:r>
      <w:r w:rsidRPr="000C493A">
        <w:t xml:space="preserve"> button g. In the Edit Environment Variable window, click the </w:t>
      </w:r>
      <w:r w:rsidRPr="000C493A">
        <w:rPr>
          <w:b/>
          <w:bCs/>
        </w:rPr>
        <w:t>"New"</w:t>
      </w:r>
      <w:r w:rsidRPr="000C493A">
        <w:t xml:space="preserve"> button to add a new entry h. Paste the full path to the MinGW-w64 bin folder (e.g., </w:t>
      </w:r>
      <w:r w:rsidRPr="000C493A">
        <w:rPr>
          <w:rFonts w:cs="Courier New"/>
        </w:rPr>
        <w:t>C:\mingw-w64\mingw64\bin</w:t>
      </w:r>
      <w:r w:rsidRPr="000C493A">
        <w:t xml:space="preserve">) into the new entry field i. Click </w:t>
      </w:r>
      <w:r w:rsidRPr="000C493A">
        <w:rPr>
          <w:b/>
          <w:bCs/>
        </w:rPr>
        <w:t>"OK"</w:t>
      </w:r>
      <w:r w:rsidRPr="000C493A">
        <w:t xml:space="preserve"> to save the new PATH entry j. Click </w:t>
      </w:r>
      <w:r w:rsidRPr="000C493A">
        <w:rPr>
          <w:b/>
          <w:bCs/>
        </w:rPr>
        <w:t>"OK"</w:t>
      </w:r>
      <w:r w:rsidRPr="000C493A">
        <w:t xml:space="preserve"> again to close the Environment Variables window k. Click </w:t>
      </w:r>
      <w:r w:rsidRPr="000C493A">
        <w:rPr>
          <w:b/>
          <w:bCs/>
        </w:rPr>
        <w:t>"OK"</w:t>
      </w:r>
      <w:r w:rsidRPr="000C493A">
        <w:t xml:space="preserve"> once more to close the System Properties window</w:t>
      </w:r>
    </w:p>
    <w:p w14:paraId="3970806A" w14:textId="77777777" w:rsidR="00975AA8" w:rsidRPr="000C493A" w:rsidRDefault="00975AA8" w:rsidP="00493DD7">
      <w:pPr>
        <w:pStyle w:val="texxtt"/>
        <w:rPr>
          <w:lang w:eastAsia="en-IN"/>
        </w:rPr>
      </w:pPr>
      <w:r w:rsidRPr="000C493A">
        <w:rPr>
          <w:b/>
          <w:bCs/>
          <w:lang w:eastAsia="en-IN"/>
        </w:rPr>
        <w:t>Important Note:</w:t>
      </w:r>
      <w:r w:rsidRPr="000C493A">
        <w:rPr>
          <w:lang w:eastAsia="en-IN"/>
        </w:rPr>
        <w:t xml:space="preserve"> After modifying the PATH environment variable, you must </w:t>
      </w:r>
      <w:r w:rsidRPr="000C493A">
        <w:rPr>
          <w:b/>
          <w:bCs/>
          <w:lang w:eastAsia="en-IN"/>
        </w:rPr>
        <w:t>close and reopen</w:t>
      </w:r>
      <w:r w:rsidRPr="000C493A">
        <w:rPr>
          <w:lang w:eastAsia="en-IN"/>
        </w:rPr>
        <w:t xml:space="preserve"> any command prompt or terminal windows that were already open, as they will not automatically recognize the updated PATH until they are restarted.</w:t>
      </w:r>
    </w:p>
    <w:p w14:paraId="2BFB257F" w14:textId="77777777" w:rsidR="00975AA8" w:rsidRPr="000C493A" w:rsidRDefault="00975AA8" w:rsidP="00493DD7">
      <w:pPr>
        <w:pStyle w:val="Subheadddddf"/>
      </w:pPr>
      <w:r w:rsidRPr="000C493A">
        <w:t>Step 5: Verify Installation</w:t>
      </w:r>
    </w:p>
    <w:p w14:paraId="5CDA3B72" w14:textId="77777777" w:rsidR="00975AA8" w:rsidRPr="000C493A" w:rsidRDefault="00975AA8" w:rsidP="00493DD7">
      <w:pPr>
        <w:pStyle w:val="texxtt"/>
        <w:rPr>
          <w:lang w:eastAsia="en-IN"/>
        </w:rPr>
      </w:pPr>
      <w:r w:rsidRPr="000C493A">
        <w:rPr>
          <w:lang w:eastAsia="en-IN"/>
        </w:rPr>
        <w:t>After adding MinGW-w64 to your system PATH, it is essential to verify that the installation was successful and that Windows can properly locate and execute the compiler. This verification step ensures that all previous steps were completed correctly.</w:t>
      </w:r>
    </w:p>
    <w:p w14:paraId="3B277B1A" w14:textId="2E93BA5B" w:rsidR="00975AA8" w:rsidRPr="000C493A" w:rsidRDefault="00975AA8" w:rsidP="00493DD7">
      <w:pPr>
        <w:pStyle w:val="Subheadddddf"/>
      </w:pPr>
      <w:r w:rsidRPr="000C493A">
        <w:t>Verification Process</w:t>
      </w:r>
    </w:p>
    <w:p w14:paraId="74AA637E" w14:textId="77777777" w:rsidR="00975AA8" w:rsidRPr="000C493A" w:rsidRDefault="00975AA8" w:rsidP="00493DD7">
      <w:pPr>
        <w:pStyle w:val="Pointss"/>
      </w:pPr>
      <w:r w:rsidRPr="000C493A">
        <w:t xml:space="preserve">Open a </w:t>
      </w:r>
      <w:r w:rsidRPr="000C493A">
        <w:rPr>
          <w:b/>
          <w:bCs/>
        </w:rPr>
        <w:t>new Command Prompt</w:t>
      </w:r>
      <w:r w:rsidRPr="000C493A">
        <w:t xml:space="preserve"> window. You can do this by pressing the Windows key, typing "cmd" or "Command Prompt," and pressing Enter. Make sure this is a newly opened Command Prompt window, not one that was open before you modified the PATH.</w:t>
      </w:r>
    </w:p>
    <w:p w14:paraId="70EC7915" w14:textId="4D35B9D2" w:rsidR="00975AA8" w:rsidRPr="000C493A" w:rsidRDefault="00975AA8" w:rsidP="00493DD7">
      <w:pPr>
        <w:pStyle w:val="Pointss"/>
      </w:pPr>
      <w:r w:rsidRPr="000C493A">
        <w:t>In the Command Prompt window, type the following command and press Enter:</w:t>
      </w:r>
    </w:p>
    <w:p w14:paraId="3AEE0D92" w14:textId="77777777" w:rsidR="00975AA8" w:rsidRPr="000C493A" w:rsidRDefault="00975AA8" w:rsidP="000C493A">
      <w:pPr>
        <w:pStyle w:val="Code"/>
        <w:rPr>
          <w:lang w:eastAsia="en-IN"/>
        </w:rPr>
      </w:pPr>
      <w:r w:rsidRPr="000C493A">
        <w:rPr>
          <w:lang w:eastAsia="en-IN"/>
        </w:rPr>
        <w:t xml:space="preserve">   gcc --version</w:t>
      </w:r>
    </w:p>
    <w:p w14:paraId="598B6617" w14:textId="77777777" w:rsidR="00975AA8" w:rsidRPr="000C493A" w:rsidRDefault="00975AA8" w:rsidP="00493DD7">
      <w:pPr>
        <w:pStyle w:val="Pointss"/>
      </w:pPr>
      <w:r w:rsidRPr="000C493A">
        <w:t>If the installation and PATH configuration were successful, you should see output displaying the GCC version information, similar to this:</w:t>
      </w:r>
    </w:p>
    <w:p w14:paraId="53D86835" w14:textId="77777777" w:rsidR="00975AA8" w:rsidRPr="000C493A" w:rsidRDefault="00975AA8" w:rsidP="00493DD7">
      <w:pPr>
        <w:pStyle w:val="texxtt"/>
        <w:rPr>
          <w:lang w:eastAsia="en-IN"/>
        </w:rPr>
      </w:pPr>
      <w:r w:rsidRPr="000C493A">
        <w:rPr>
          <w:lang w:eastAsia="en-IN"/>
        </w:rPr>
        <w:t xml:space="preserve">   gcc.exe (x86_64-posix-seh-rev0, Built by MinGW-W64 project) 15.2.0</w:t>
      </w:r>
    </w:p>
    <w:p w14:paraId="302289A7" w14:textId="77777777" w:rsidR="00975AA8" w:rsidRPr="000C493A" w:rsidRDefault="00975AA8" w:rsidP="00493DD7">
      <w:pPr>
        <w:pStyle w:val="texxtt"/>
        <w:rPr>
          <w:lang w:eastAsia="en-IN"/>
        </w:rPr>
      </w:pPr>
      <w:r w:rsidRPr="000C493A">
        <w:rPr>
          <w:lang w:eastAsia="en-IN"/>
        </w:rPr>
        <w:t xml:space="preserve">   Copyright (C) 2025 Free Software Foundation, Inc.</w:t>
      </w:r>
    </w:p>
    <w:p w14:paraId="3807A1B0" w14:textId="77777777" w:rsidR="00975AA8" w:rsidRPr="000C493A" w:rsidRDefault="00975AA8" w:rsidP="00493DD7">
      <w:pPr>
        <w:pStyle w:val="texxtt"/>
        <w:rPr>
          <w:lang w:eastAsia="en-IN"/>
        </w:rPr>
      </w:pPr>
      <w:r w:rsidRPr="000C493A">
        <w:rPr>
          <w:lang w:eastAsia="en-IN"/>
        </w:rPr>
        <w:t xml:space="preserve">   This is free software; see the source for copying conditions. There is NO</w:t>
      </w:r>
    </w:p>
    <w:p w14:paraId="17D2A47F" w14:textId="77777777" w:rsidR="00975AA8" w:rsidRPr="000C493A" w:rsidRDefault="00975AA8" w:rsidP="00493DD7">
      <w:pPr>
        <w:pStyle w:val="texxtt"/>
        <w:rPr>
          <w:lang w:eastAsia="en-IN"/>
        </w:rPr>
      </w:pPr>
      <w:r w:rsidRPr="000C493A">
        <w:rPr>
          <w:lang w:eastAsia="en-IN"/>
        </w:rPr>
        <w:t xml:space="preserve">   warranty; not even for MERCHANTABILITY or FITNESS FOR A PARTICULAR PURPOSE.</w:t>
      </w:r>
    </w:p>
    <w:p w14:paraId="41930CCC" w14:textId="1AB6FE25" w:rsidR="00975AA8" w:rsidRPr="000C493A" w:rsidRDefault="00975AA8" w:rsidP="00493DD7">
      <w:pPr>
        <w:pStyle w:val="Pointss"/>
      </w:pPr>
      <w:r w:rsidRPr="000C493A">
        <w:t>Similarly, verify the G++ (C++ compiler) installation:</w:t>
      </w:r>
    </w:p>
    <w:p w14:paraId="415ED403" w14:textId="77777777" w:rsidR="00975AA8" w:rsidRPr="000C493A" w:rsidRDefault="00975AA8" w:rsidP="000C493A">
      <w:pPr>
        <w:pStyle w:val="Code"/>
        <w:rPr>
          <w:lang w:eastAsia="en-IN"/>
        </w:rPr>
      </w:pPr>
      <w:r w:rsidRPr="000C493A">
        <w:rPr>
          <w:lang w:eastAsia="en-IN"/>
        </w:rPr>
        <w:t xml:space="preserve">   g++ --version</w:t>
      </w:r>
    </w:p>
    <w:p w14:paraId="6DF85220" w14:textId="77777777" w:rsidR="00975AA8" w:rsidRPr="000C493A" w:rsidRDefault="00975AA8" w:rsidP="00493DD7">
      <w:pPr>
        <w:pStyle w:val="Pointss"/>
      </w:pPr>
      <w:r w:rsidRPr="000C493A">
        <w:t>If you see version information for both commands, congratulations! Your MinGW-w64 installation is complete and properly configured.</w:t>
      </w:r>
    </w:p>
    <w:p w14:paraId="6A738A10" w14:textId="77777777" w:rsidR="00975AA8" w:rsidRPr="000C493A" w:rsidRDefault="00975AA8" w:rsidP="00493DD7">
      <w:pPr>
        <w:pStyle w:val="texxtt"/>
        <w:rPr>
          <w:lang w:eastAsia="en-IN"/>
        </w:rPr>
      </w:pPr>
      <w:r w:rsidRPr="000C493A">
        <w:rPr>
          <w:b/>
          <w:bCs/>
          <w:lang w:eastAsia="en-IN"/>
        </w:rPr>
        <w:t>Troubleshooting:</w:t>
      </w:r>
      <w:r w:rsidRPr="000C493A">
        <w:rPr>
          <w:lang w:eastAsia="en-IN"/>
        </w:rPr>
        <w:t xml:space="preserve"> If you receive an error message like "'gcc' is not recognized as an internal or external command," this indicates that:</w:t>
      </w:r>
    </w:p>
    <w:p w14:paraId="6D846C24" w14:textId="77777777" w:rsidR="00975AA8" w:rsidRPr="000C493A" w:rsidRDefault="00975AA8" w:rsidP="00493DD7">
      <w:pPr>
        <w:pStyle w:val="Pointss"/>
      </w:pPr>
      <w:r w:rsidRPr="000C493A">
        <w:t>The PATH was not set correctly</w:t>
      </w:r>
    </w:p>
    <w:p w14:paraId="0C35833D" w14:textId="77777777" w:rsidR="00975AA8" w:rsidRPr="000C493A" w:rsidRDefault="00975AA8" w:rsidP="00493DD7">
      <w:pPr>
        <w:pStyle w:val="Pointss"/>
      </w:pPr>
      <w:r w:rsidRPr="000C493A">
        <w:t>You didn't restart the Command Prompt after changing PATH</w:t>
      </w:r>
    </w:p>
    <w:p w14:paraId="7BF86CD6" w14:textId="77777777" w:rsidR="00975AA8" w:rsidRPr="000C493A" w:rsidRDefault="00975AA8" w:rsidP="00493DD7">
      <w:pPr>
        <w:pStyle w:val="Pointss"/>
      </w:pPr>
      <w:r w:rsidRPr="000C493A">
        <w:t>The extracted MinGW-w64 files are not in the location you specified in PATH</w:t>
      </w:r>
    </w:p>
    <w:p w14:paraId="047437FF" w14:textId="77777777" w:rsidR="00975AA8" w:rsidRPr="000C493A" w:rsidRDefault="00975AA8" w:rsidP="00493DD7">
      <w:pPr>
        <w:pStyle w:val="texxtt"/>
        <w:rPr>
          <w:lang w:eastAsia="en-IN"/>
        </w:rPr>
      </w:pPr>
      <w:r w:rsidRPr="000C493A">
        <w:rPr>
          <w:lang w:eastAsia="en-IN"/>
        </w:rPr>
        <w:t>Double-check your PATH settings and ensure the bin folder path is correct.</w:t>
      </w:r>
    </w:p>
    <w:p w14:paraId="7994D4A0" w14:textId="77777777" w:rsidR="00975AA8" w:rsidRPr="000C493A" w:rsidRDefault="00975AA8" w:rsidP="00493DD7">
      <w:pPr>
        <w:pStyle w:val="Subheadddddf"/>
      </w:pPr>
      <w:r w:rsidRPr="000C493A">
        <w:t>Step 6: Install Code Runner (Optional but Recommended)</w:t>
      </w:r>
    </w:p>
    <w:p w14:paraId="5DADF7A8" w14:textId="77777777" w:rsidR="00975AA8" w:rsidRPr="000C493A" w:rsidRDefault="00975AA8" w:rsidP="00493DD7">
      <w:pPr>
        <w:pStyle w:val="texxtt"/>
        <w:rPr>
          <w:lang w:eastAsia="en-IN"/>
        </w:rPr>
      </w:pPr>
      <w:r w:rsidRPr="000C493A">
        <w:rPr>
          <w:lang w:eastAsia="en-IN"/>
        </w:rPr>
        <w:t xml:space="preserve">While not strictly necessary for C programming in Visual Studio Code, the </w:t>
      </w:r>
      <w:r w:rsidRPr="000C493A">
        <w:rPr>
          <w:b/>
          <w:bCs/>
          <w:lang w:eastAsia="en-IN"/>
        </w:rPr>
        <w:t>Code Runner</w:t>
      </w:r>
      <w:r w:rsidRPr="000C493A">
        <w:rPr>
          <w:lang w:eastAsia="en-IN"/>
        </w:rPr>
        <w:t xml:space="preserve"> extension significantly enhances the development experience by providing a quick and convenient way to compile and run your C programs with just a single click or keyboard shortcut, without needing to manually type compilation commands.</w:t>
      </w:r>
    </w:p>
    <w:p w14:paraId="7602D9D8" w14:textId="4F1F5FE6" w:rsidR="00975AA8" w:rsidRPr="000C493A" w:rsidRDefault="00975AA8" w:rsidP="00493DD7">
      <w:pPr>
        <w:pStyle w:val="Subheadddddf"/>
      </w:pPr>
      <w:r w:rsidRPr="000C493A">
        <w:t>Installation Process</w:t>
      </w:r>
    </w:p>
    <w:p w14:paraId="666C304C" w14:textId="77777777" w:rsidR="00975AA8" w:rsidRPr="000C493A" w:rsidRDefault="00975AA8" w:rsidP="00493DD7">
      <w:pPr>
        <w:pStyle w:val="Pointss"/>
      </w:pPr>
      <w:r w:rsidRPr="000C493A">
        <w:t xml:space="preserve">In Visual Studio Code, open the Extensions view by clicking on the Extensions icon in the Activity Bar on the left side of the window, or by using the keyboard shortcut </w:t>
      </w:r>
      <w:r w:rsidRPr="000C493A">
        <w:rPr>
          <w:rFonts w:cs="Courier New"/>
        </w:rPr>
        <w:t>Ctrl+Shift+X</w:t>
      </w:r>
      <w:r w:rsidRPr="000C493A">
        <w:t>.</w:t>
      </w:r>
    </w:p>
    <w:p w14:paraId="5F85C520" w14:textId="77777777" w:rsidR="00975AA8" w:rsidRPr="000C493A" w:rsidRDefault="00975AA8" w:rsidP="00493DD7">
      <w:pPr>
        <w:pStyle w:val="Pointss"/>
      </w:pPr>
      <w:r w:rsidRPr="000C493A">
        <w:t xml:space="preserve">In the Extensions search bar, type </w:t>
      </w:r>
      <w:r w:rsidRPr="000C493A">
        <w:rPr>
          <w:b/>
          <w:bCs/>
        </w:rPr>
        <w:t>"Code Runner"</w:t>
      </w:r>
      <w:r w:rsidRPr="000C493A">
        <w:t xml:space="preserve"> to search for this extension in the marketplace.</w:t>
      </w:r>
    </w:p>
    <w:p w14:paraId="29E83D95" w14:textId="77777777" w:rsidR="00975AA8" w:rsidRPr="000C493A" w:rsidRDefault="00975AA8" w:rsidP="00493DD7">
      <w:pPr>
        <w:pStyle w:val="Pointss"/>
      </w:pPr>
      <w:r w:rsidRPr="000C493A">
        <w:t xml:space="preserve">Look for the extension called </w:t>
      </w:r>
      <w:r w:rsidRPr="000C493A">
        <w:rPr>
          <w:b/>
          <w:bCs/>
        </w:rPr>
        <w:t>"Code Runner"</w:t>
      </w:r>
      <w:r w:rsidRPr="000C493A">
        <w:t xml:space="preserve"> published by </w:t>
      </w:r>
      <w:r w:rsidRPr="000C493A">
        <w:rPr>
          <w:b/>
          <w:bCs/>
        </w:rPr>
        <w:t>Jun Han</w:t>
      </w:r>
      <w:r w:rsidRPr="000C493A">
        <w:t>. This is the most popular code execution extension for Visual Studio Code, with millions of downloads and excellent ratings.</w:t>
      </w:r>
    </w:p>
    <w:p w14:paraId="4D8F589E" w14:textId="7F0E2B10" w:rsidR="00975AA8" w:rsidRPr="000C493A" w:rsidRDefault="000C493A" w:rsidP="00493DD7">
      <w:pPr>
        <w:pStyle w:val="texxtt"/>
        <w:jc w:val="center"/>
        <w:rPr>
          <w:rFonts w:ascii="Amasis MT Pro" w:eastAsia="Times New Roman" w:hAnsi="Amasis MT Pro" w:cs="Times New Roman"/>
          <w:kern w:val="0"/>
          <w:lang w:eastAsia="en-IN"/>
          <w14:ligatures w14:val="none"/>
        </w:rPr>
      </w:pPr>
      <w:r w:rsidRPr="00F5132F">
        <w:rPr>
          <w:noProof/>
        </w:rPr>
        <w:drawing>
          <wp:inline distT="0" distB="0" distL="0" distR="0" wp14:anchorId="5D96EEAF" wp14:editId="59A03379">
            <wp:extent cx="5022376" cy="2658643"/>
            <wp:effectExtent l="0" t="0" r="6985" b="8890"/>
            <wp:docPr id="17505177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17725" name="Picture 1" descr="A screenshot of a computer&#10;&#10;AI-generated content may be incorrect."/>
                    <pic:cNvPicPr/>
                  </pic:nvPicPr>
                  <pic:blipFill>
                    <a:blip r:embed="rId21"/>
                    <a:stretch>
                      <a:fillRect/>
                    </a:stretch>
                  </pic:blipFill>
                  <pic:spPr>
                    <a:xfrm>
                      <a:off x="0" y="0"/>
                      <a:ext cx="5026410" cy="2660778"/>
                    </a:xfrm>
                    <a:prstGeom prst="rect">
                      <a:avLst/>
                    </a:prstGeom>
                  </pic:spPr>
                </pic:pic>
              </a:graphicData>
            </a:graphic>
          </wp:inline>
        </w:drawing>
      </w:r>
    </w:p>
    <w:p w14:paraId="0F4776EC" w14:textId="77777777" w:rsidR="00975AA8" w:rsidRPr="000C493A" w:rsidRDefault="00975AA8" w:rsidP="00493DD7">
      <w:pPr>
        <w:pStyle w:val="Pointss"/>
      </w:pPr>
      <w:r w:rsidRPr="000C493A">
        <w:t xml:space="preserve">Click on the Code Runner extension to view its details, then click the green </w:t>
      </w:r>
      <w:r w:rsidRPr="000C493A">
        <w:rPr>
          <w:b/>
          <w:bCs/>
        </w:rPr>
        <w:t>"Install"</w:t>
      </w:r>
      <w:r w:rsidRPr="000C493A">
        <w:t xml:space="preserve"> button to install it.</w:t>
      </w:r>
    </w:p>
    <w:p w14:paraId="43AA0730" w14:textId="77777777" w:rsidR="00975AA8" w:rsidRPr="000C493A" w:rsidRDefault="00975AA8" w:rsidP="00493DD7">
      <w:pPr>
        <w:pStyle w:val="Pointss"/>
      </w:pPr>
      <w:r w:rsidRPr="000C493A">
        <w:t xml:space="preserve">Once installed, Code Runner will add a </w:t>
      </w:r>
      <w:r w:rsidRPr="000C493A">
        <w:rPr>
          <w:b/>
          <w:bCs/>
        </w:rPr>
        <w:t>"Run Code"</w:t>
      </w:r>
      <w:r w:rsidRPr="000C493A">
        <w:t xml:space="preserve"> button (typically a play icon </w:t>
      </w:r>
      <w:r w:rsidRPr="000C493A">
        <w:rPr>
          <w:rFonts w:ascii="Cambria Math" w:hAnsi="Cambria Math" w:cs="Cambria Math"/>
        </w:rPr>
        <w:t>▶</w:t>
      </w:r>
      <w:r w:rsidRPr="000C493A">
        <w:t xml:space="preserve">) to the top-right corner of the editor window when you have a code file open. You can click this button or use the keyboard shortcut </w:t>
      </w:r>
      <w:r w:rsidRPr="000C493A">
        <w:rPr>
          <w:rFonts w:cs="Courier New"/>
        </w:rPr>
        <w:t>Ctrl+Alt+N</w:t>
      </w:r>
      <w:r w:rsidRPr="000C493A">
        <w:t xml:space="preserve"> to quickly compile and run your C programs.</w:t>
      </w:r>
    </w:p>
    <w:p w14:paraId="6CE292E7" w14:textId="77777777" w:rsidR="00975AA8" w:rsidRPr="000C493A" w:rsidRDefault="00975AA8" w:rsidP="00493DD7">
      <w:pPr>
        <w:pStyle w:val="Subheadddddf"/>
      </w:pPr>
      <w:r w:rsidRPr="000C493A">
        <w:t>Benefits of Code Runner:</w:t>
      </w:r>
    </w:p>
    <w:p w14:paraId="4B2A9949" w14:textId="77777777" w:rsidR="00975AA8" w:rsidRPr="000C493A" w:rsidRDefault="00975AA8" w:rsidP="00493DD7">
      <w:pPr>
        <w:pStyle w:val="Pointss"/>
      </w:pPr>
      <w:r w:rsidRPr="000C493A">
        <w:t>One-click compilation and execution</w:t>
      </w:r>
    </w:p>
    <w:p w14:paraId="3C47589E" w14:textId="77777777" w:rsidR="00975AA8" w:rsidRPr="000C493A" w:rsidRDefault="00975AA8" w:rsidP="00493DD7">
      <w:pPr>
        <w:pStyle w:val="Pointss"/>
      </w:pPr>
      <w:r w:rsidRPr="000C493A">
        <w:t>Automatic file type detection</w:t>
      </w:r>
    </w:p>
    <w:p w14:paraId="181F69BC" w14:textId="77777777" w:rsidR="00975AA8" w:rsidRPr="000C493A" w:rsidRDefault="00975AA8" w:rsidP="00493DD7">
      <w:pPr>
        <w:pStyle w:val="Pointss"/>
      </w:pPr>
      <w:r w:rsidRPr="000C493A">
        <w:t>Customizable run commands</w:t>
      </w:r>
    </w:p>
    <w:p w14:paraId="08281DF4" w14:textId="77777777" w:rsidR="00975AA8" w:rsidRPr="000C493A" w:rsidRDefault="00975AA8" w:rsidP="00493DD7">
      <w:pPr>
        <w:pStyle w:val="Pointss"/>
      </w:pPr>
      <w:r w:rsidRPr="000C493A">
        <w:t>Output displayed in integrated terminal</w:t>
      </w:r>
    </w:p>
    <w:p w14:paraId="0611C627" w14:textId="77777777" w:rsidR="00975AA8" w:rsidRPr="000C493A" w:rsidRDefault="00975AA8" w:rsidP="00493DD7">
      <w:pPr>
        <w:pStyle w:val="Pointss"/>
      </w:pPr>
      <w:r w:rsidRPr="000C493A">
        <w:t>Saves time during development and testing</w:t>
      </w:r>
    </w:p>
    <w:p w14:paraId="72EB7598" w14:textId="77777777" w:rsidR="00975AA8" w:rsidRPr="000C493A" w:rsidRDefault="00975AA8" w:rsidP="00493DD7">
      <w:pPr>
        <w:pStyle w:val="texxtt"/>
        <w:rPr>
          <w:lang w:eastAsia="en-IN"/>
        </w:rPr>
      </w:pPr>
      <w:r w:rsidRPr="000C493A">
        <w:rPr>
          <w:lang w:eastAsia="en-IN"/>
        </w:rPr>
        <w:t>Code Runner automatically detects the file type and uses the appropriate compiler command, saving you time and reducing the likelihood of typing errors in compilation commands.</w:t>
      </w:r>
    </w:p>
    <w:p w14:paraId="4E0B4799" w14:textId="77777777" w:rsidR="00975AA8" w:rsidRPr="000C493A" w:rsidRDefault="00975AA8" w:rsidP="00493DD7">
      <w:pPr>
        <w:pStyle w:val="Subheadddddf"/>
      </w:pPr>
      <w:r w:rsidRPr="000C493A">
        <w:t>Step 7: Final Verification in Visual Studio Code</w:t>
      </w:r>
    </w:p>
    <w:p w14:paraId="21C68A55" w14:textId="77777777" w:rsidR="00975AA8" w:rsidRPr="000C493A" w:rsidRDefault="00975AA8" w:rsidP="00493DD7">
      <w:pPr>
        <w:pStyle w:val="texxtt"/>
        <w:rPr>
          <w:lang w:eastAsia="en-IN"/>
        </w:rPr>
      </w:pPr>
      <w:r w:rsidRPr="000C493A">
        <w:rPr>
          <w:lang w:eastAsia="en-IN"/>
        </w:rPr>
        <w:t>As a final verification step to ensure everything is working correctly within Visual Studio Code itself, let's confirm that the integrated terminal can access the compiler.</w:t>
      </w:r>
    </w:p>
    <w:p w14:paraId="58B598DF" w14:textId="77777777" w:rsidR="00975AA8" w:rsidRPr="000C493A" w:rsidRDefault="00975AA8" w:rsidP="00493DD7">
      <w:pPr>
        <w:pStyle w:val="Pointss"/>
      </w:pPr>
      <w:r w:rsidRPr="000C493A">
        <w:t>Open Visual Studio Code if it's not already running.</w:t>
      </w:r>
    </w:p>
    <w:p w14:paraId="49B6937B" w14:textId="77777777" w:rsidR="00975AA8" w:rsidRPr="000C493A" w:rsidRDefault="00975AA8" w:rsidP="00493DD7">
      <w:pPr>
        <w:pStyle w:val="Pointss"/>
      </w:pPr>
      <w:r w:rsidRPr="000C493A">
        <w:t xml:space="preserve">Open a new integrated terminal within Visual Studio Code by using the keyboard shortcut </w:t>
      </w:r>
      <w:r w:rsidRPr="000C493A">
        <w:rPr>
          <w:rFonts w:cs="Courier New"/>
        </w:rPr>
        <w:t>Ctrl+Shift+</w:t>
      </w:r>
      <w:r w:rsidRPr="000C493A">
        <w:t xml:space="preserve"> (that's the backtick/grave accent key, typically located below the Escape key), or by going to the menu and selecting </w:t>
      </w:r>
      <w:r w:rsidRPr="000C493A">
        <w:rPr>
          <w:b/>
          <w:bCs/>
        </w:rPr>
        <w:t xml:space="preserve">Terminal </w:t>
      </w:r>
      <w:r w:rsidRPr="000C493A">
        <w:rPr>
          <w:rFonts w:ascii="Times New Roman" w:hAnsi="Times New Roman"/>
          <w:b/>
          <w:bCs/>
        </w:rPr>
        <w:t>→</w:t>
      </w:r>
      <w:r w:rsidRPr="000C493A">
        <w:rPr>
          <w:b/>
          <w:bCs/>
        </w:rPr>
        <w:t xml:space="preserve"> New Terminal</w:t>
      </w:r>
      <w:r w:rsidRPr="000C493A">
        <w:t>.</w:t>
      </w:r>
    </w:p>
    <w:p w14:paraId="70007104" w14:textId="683C4AFA" w:rsidR="00975AA8" w:rsidRPr="000C493A" w:rsidRDefault="00975AA8" w:rsidP="00493DD7">
      <w:pPr>
        <w:pStyle w:val="Pointss"/>
      </w:pPr>
      <w:r w:rsidRPr="000C493A">
        <w:t>In the integrated terminal that opens at the bottom of the Visual Studio Code window, type the following command and press Enter:</w:t>
      </w:r>
    </w:p>
    <w:p w14:paraId="5BFC992B" w14:textId="77777777" w:rsidR="00975AA8" w:rsidRPr="000C493A" w:rsidRDefault="00975AA8" w:rsidP="000C493A">
      <w:pPr>
        <w:pStyle w:val="Code"/>
        <w:rPr>
          <w:lang w:eastAsia="en-IN"/>
        </w:rPr>
      </w:pPr>
      <w:r w:rsidRPr="000C493A">
        <w:rPr>
          <w:lang w:eastAsia="en-IN"/>
        </w:rPr>
        <w:t xml:space="preserve">   gcc --version</w:t>
      </w:r>
    </w:p>
    <w:p w14:paraId="048CE410" w14:textId="77777777" w:rsidR="00975AA8" w:rsidRPr="000C493A" w:rsidRDefault="00975AA8" w:rsidP="00493DD7">
      <w:pPr>
        <w:pStyle w:val="Pointss"/>
      </w:pPr>
      <w:r w:rsidRPr="000C493A">
        <w:t>You should see the GCC version information displayed in the terminal, confirming that Visual Studio Code's integrated terminal can access the compiler you installed.</w:t>
      </w:r>
    </w:p>
    <w:p w14:paraId="2C15DA55" w14:textId="78B9DA43" w:rsidR="00975AA8" w:rsidRPr="000C493A" w:rsidRDefault="000C493A" w:rsidP="00493DD7">
      <w:pPr>
        <w:spacing w:before="100" w:beforeAutospacing="1" w:after="100" w:afterAutospacing="1" w:line="240" w:lineRule="auto"/>
        <w:jc w:val="center"/>
        <w:rPr>
          <w:rFonts w:ascii="Amasis MT Pro" w:eastAsia="Times New Roman" w:hAnsi="Amasis MT Pro" w:cs="Times New Roman"/>
          <w:kern w:val="0"/>
          <w:lang w:eastAsia="en-IN"/>
          <w14:ligatures w14:val="none"/>
        </w:rPr>
      </w:pPr>
      <w:r w:rsidRPr="00870836">
        <w:rPr>
          <w:rFonts w:ascii="Amasis MT Pro" w:hAnsi="Amasis MT Pro"/>
          <w:noProof/>
        </w:rPr>
        <w:drawing>
          <wp:inline distT="0" distB="0" distL="0" distR="0" wp14:anchorId="0CF72ED5" wp14:editId="5B4CDDBA">
            <wp:extent cx="6152824" cy="3275462"/>
            <wp:effectExtent l="0" t="0" r="635" b="1270"/>
            <wp:docPr id="19489349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34992" name="Picture 1" descr="A screenshot of a computer&#10;&#10;AI-generated content may be incorrect."/>
                    <pic:cNvPicPr/>
                  </pic:nvPicPr>
                  <pic:blipFill>
                    <a:blip r:embed="rId22"/>
                    <a:stretch>
                      <a:fillRect/>
                    </a:stretch>
                  </pic:blipFill>
                  <pic:spPr>
                    <a:xfrm>
                      <a:off x="0" y="0"/>
                      <a:ext cx="6159614" cy="3279077"/>
                    </a:xfrm>
                    <a:prstGeom prst="rect">
                      <a:avLst/>
                    </a:prstGeom>
                  </pic:spPr>
                </pic:pic>
              </a:graphicData>
            </a:graphic>
          </wp:inline>
        </w:drawing>
      </w:r>
    </w:p>
    <w:p w14:paraId="5D65C246" w14:textId="77777777" w:rsidR="00975AA8" w:rsidRPr="000C493A" w:rsidRDefault="00975AA8" w:rsidP="00493DD7">
      <w:pPr>
        <w:pStyle w:val="texxtt"/>
        <w:rPr>
          <w:lang w:eastAsia="en-IN"/>
        </w:rPr>
      </w:pPr>
      <w:r w:rsidRPr="000C493A">
        <w:rPr>
          <w:lang w:eastAsia="en-IN"/>
        </w:rPr>
        <w:t>If you see the version information, your complete C programming environment setup in Visual Studio Code for Windows is now fully configured and ready for development!</w:t>
      </w:r>
    </w:p>
    <w:p w14:paraId="23DAD7A4" w14:textId="77777777" w:rsidR="00975AA8" w:rsidRPr="000C493A" w:rsidRDefault="00975AA8" w:rsidP="00493DD7">
      <w:pPr>
        <w:pStyle w:val="Subheadddddf"/>
      </w:pPr>
      <w:r w:rsidRPr="000C493A">
        <w:t>You are now ready to write, compile, and run C programs!</w:t>
      </w:r>
    </w:p>
    <w:p w14:paraId="1D8F6ABF" w14:textId="3DA4EE65" w:rsidR="00975AA8" w:rsidRPr="000C493A" w:rsidRDefault="00975AA8" w:rsidP="00493DD7">
      <w:pPr>
        <w:pStyle w:val="Subheadddd"/>
      </w:pPr>
      <w:bookmarkStart w:id="21" w:name="_Toc212290922"/>
      <w:r w:rsidRPr="000C493A">
        <w:t>2.2 Your First Simple C Program</w:t>
      </w:r>
      <w:bookmarkEnd w:id="21"/>
    </w:p>
    <w:p w14:paraId="21FEF5C2" w14:textId="77777777" w:rsidR="00975AA8" w:rsidRPr="000C493A" w:rsidRDefault="00975AA8" w:rsidP="00493DD7">
      <w:pPr>
        <w:pStyle w:val="texxtt"/>
        <w:rPr>
          <w:lang w:eastAsia="en-IN"/>
        </w:rPr>
      </w:pPr>
      <w:r w:rsidRPr="000C493A">
        <w:rPr>
          <w:lang w:eastAsia="en-IN"/>
        </w:rPr>
        <w:t>Now that your development environment is completely set up and configured, let's create, compile, and run your first simple C program to verify that everything is working correctly and to familiarize yourself with the basic workflow.</w:t>
      </w:r>
    </w:p>
    <w:p w14:paraId="4D26DB2F" w14:textId="77777777" w:rsidR="00975AA8" w:rsidRPr="000C493A" w:rsidRDefault="00975AA8" w:rsidP="00493DD7">
      <w:pPr>
        <w:pStyle w:val="Subheadddddf"/>
      </w:pPr>
      <w:r w:rsidRPr="000C493A">
        <w:t>Creating Your First C Program</w:t>
      </w:r>
    </w:p>
    <w:p w14:paraId="66B36D64" w14:textId="77777777" w:rsidR="00975AA8" w:rsidRPr="000C493A" w:rsidRDefault="00975AA8" w:rsidP="00493DD7">
      <w:pPr>
        <w:pStyle w:val="Pointss"/>
      </w:pPr>
      <w:r w:rsidRPr="000C493A">
        <w:rPr>
          <w:b/>
          <w:bCs/>
        </w:rPr>
        <w:t>Open Visual Studio Code</w:t>
      </w:r>
      <w:r w:rsidRPr="000C493A">
        <w:t xml:space="preserve"> if it's not already running.</w:t>
      </w:r>
    </w:p>
    <w:p w14:paraId="0C7894EF" w14:textId="77777777" w:rsidR="00975AA8" w:rsidRPr="000C493A" w:rsidRDefault="00975AA8" w:rsidP="00493DD7">
      <w:pPr>
        <w:pStyle w:val="Pointss"/>
      </w:pPr>
      <w:r w:rsidRPr="000C493A">
        <w:rPr>
          <w:b/>
          <w:bCs/>
        </w:rPr>
        <w:t>Create a new file</w:t>
      </w:r>
      <w:r w:rsidRPr="000C493A">
        <w:t xml:space="preserve"> by selecting </w:t>
      </w:r>
      <w:r w:rsidRPr="000C493A">
        <w:rPr>
          <w:b/>
          <w:bCs/>
        </w:rPr>
        <w:t xml:space="preserve">File </w:t>
      </w:r>
      <w:r w:rsidRPr="000C493A">
        <w:rPr>
          <w:rFonts w:ascii="Times New Roman" w:hAnsi="Times New Roman"/>
          <w:b/>
          <w:bCs/>
        </w:rPr>
        <w:t>→</w:t>
      </w:r>
      <w:r w:rsidRPr="000C493A">
        <w:rPr>
          <w:b/>
          <w:bCs/>
        </w:rPr>
        <w:t xml:space="preserve"> New File</w:t>
      </w:r>
      <w:r w:rsidRPr="000C493A">
        <w:t xml:space="preserve"> from the menu, or by using the keyboard shortcut </w:t>
      </w:r>
      <w:r w:rsidRPr="000C493A">
        <w:rPr>
          <w:rFonts w:cs="Courier New"/>
        </w:rPr>
        <w:t>Ctrl+N</w:t>
      </w:r>
      <w:r w:rsidRPr="000C493A">
        <w:t>.</w:t>
      </w:r>
    </w:p>
    <w:p w14:paraId="08F6551E" w14:textId="77777777" w:rsidR="00975AA8" w:rsidRPr="000C493A" w:rsidRDefault="00975AA8" w:rsidP="00493DD7">
      <w:pPr>
        <w:pStyle w:val="Pointss"/>
      </w:pPr>
      <w:r w:rsidRPr="000C493A">
        <w:rPr>
          <w:b/>
          <w:bCs/>
        </w:rPr>
        <w:t>Save this new file</w:t>
      </w:r>
      <w:r w:rsidRPr="000C493A">
        <w:t xml:space="preserve"> with a meaningful name and the </w:t>
      </w:r>
      <w:r w:rsidRPr="000C493A">
        <w:rPr>
          <w:rFonts w:cs="Courier New"/>
        </w:rPr>
        <w:t>.c</w:t>
      </w:r>
      <w:r w:rsidRPr="000C493A">
        <w:t xml:space="preserve"> extension, which identifies it as a C source code file. For this example, save the file as </w:t>
      </w:r>
      <w:r w:rsidRPr="000C493A">
        <w:rPr>
          <w:rFonts w:cs="Courier New"/>
        </w:rPr>
        <w:t>hello.c</w:t>
      </w:r>
      <w:r w:rsidRPr="000C493A">
        <w:t xml:space="preserve">. To save: </w:t>
      </w:r>
    </w:p>
    <w:p w14:paraId="6D2C0D87" w14:textId="77777777" w:rsidR="00975AA8" w:rsidRPr="000C493A" w:rsidRDefault="00975AA8" w:rsidP="00493DD7">
      <w:pPr>
        <w:pStyle w:val="texxttsdfdsf"/>
      </w:pPr>
      <w:r w:rsidRPr="000C493A">
        <w:t xml:space="preserve">Press Ctrl+S or select </w:t>
      </w:r>
      <w:r w:rsidRPr="000C493A">
        <w:rPr>
          <w:b/>
          <w:bCs/>
        </w:rPr>
        <w:t xml:space="preserve">File </w:t>
      </w:r>
      <w:r w:rsidRPr="000C493A">
        <w:rPr>
          <w:rFonts w:ascii="Times New Roman" w:hAnsi="Times New Roman"/>
          <w:b/>
          <w:bCs/>
        </w:rPr>
        <w:t>→</w:t>
      </w:r>
      <w:r w:rsidRPr="000C493A">
        <w:rPr>
          <w:b/>
          <w:bCs/>
        </w:rPr>
        <w:t xml:space="preserve"> Save</w:t>
      </w:r>
    </w:p>
    <w:p w14:paraId="4E0FE5A2" w14:textId="77777777" w:rsidR="00975AA8" w:rsidRPr="000C493A" w:rsidRDefault="00975AA8" w:rsidP="00493DD7">
      <w:pPr>
        <w:pStyle w:val="texxttsdfdsf"/>
      </w:pPr>
      <w:r w:rsidRPr="000C493A">
        <w:t>Choose a location on your computer (such as Documents or a dedicated folder for your C programs)</w:t>
      </w:r>
    </w:p>
    <w:p w14:paraId="52E95FC7" w14:textId="77777777" w:rsidR="00975AA8" w:rsidRPr="000C493A" w:rsidRDefault="00975AA8" w:rsidP="00493DD7">
      <w:pPr>
        <w:pStyle w:val="texxttsdfdsf"/>
      </w:pPr>
      <w:r w:rsidRPr="000C493A">
        <w:t>Enter the filename hello.c</w:t>
      </w:r>
    </w:p>
    <w:p w14:paraId="5E0C2CA8" w14:textId="77777777" w:rsidR="00975AA8" w:rsidRPr="000C493A" w:rsidRDefault="00975AA8" w:rsidP="00493DD7">
      <w:pPr>
        <w:pStyle w:val="Pointss"/>
      </w:pPr>
      <w:r w:rsidRPr="000C493A">
        <w:t xml:space="preserve">Once the file is saved with the </w:t>
      </w:r>
      <w:r w:rsidRPr="000C493A">
        <w:rPr>
          <w:rFonts w:cs="Courier New"/>
        </w:rPr>
        <w:t>.c</w:t>
      </w:r>
      <w:r w:rsidRPr="000C493A">
        <w:t xml:space="preserve"> extension, Visual Studio Code will automatically recognize it as C source code, and the C/C++ extension you installed earlier will activate, providing syntax highlighting and other helpful features.</w:t>
      </w:r>
    </w:p>
    <w:p w14:paraId="497C022D" w14:textId="792A4B1E" w:rsidR="00975AA8" w:rsidRPr="000C493A" w:rsidRDefault="00975AA8" w:rsidP="00493DD7">
      <w:pPr>
        <w:pStyle w:val="Pointss"/>
      </w:pPr>
      <w:r w:rsidRPr="000C493A">
        <w:t xml:space="preserve">In the </w:t>
      </w:r>
      <w:r w:rsidRPr="000C493A">
        <w:rPr>
          <w:rFonts w:cs="Courier New"/>
        </w:rPr>
        <w:t>hello.c</w:t>
      </w:r>
      <w:r w:rsidRPr="000C493A">
        <w:t xml:space="preserve"> file, type or copy the following simple C program:</w:t>
      </w:r>
    </w:p>
    <w:p w14:paraId="356C6093" w14:textId="77777777" w:rsidR="00975AA8" w:rsidRPr="000C493A" w:rsidRDefault="00975AA8" w:rsidP="000C493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9C1B448" w14:textId="77777777" w:rsidR="00975AA8" w:rsidRPr="000C493A" w:rsidRDefault="00975AA8" w:rsidP="000C493A">
      <w:pPr>
        <w:pStyle w:val="Code"/>
        <w:rPr>
          <w:color w:val="383A42"/>
          <w:lang w:eastAsia="en-IN"/>
        </w:rPr>
      </w:pPr>
    </w:p>
    <w:p w14:paraId="372DEF92" w14:textId="77777777" w:rsidR="00975AA8" w:rsidRPr="000C493A" w:rsidRDefault="00975AA8" w:rsidP="000C493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84C7D77" w14:textId="77777777" w:rsidR="00975AA8" w:rsidRPr="000C493A" w:rsidRDefault="00975AA8" w:rsidP="000C493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"Hello, World!\n"</w:t>
      </w:r>
      <w:r w:rsidRPr="000C493A">
        <w:rPr>
          <w:color w:val="383A42"/>
          <w:lang w:eastAsia="en-IN"/>
        </w:rPr>
        <w:t>);</w:t>
      </w:r>
    </w:p>
    <w:p w14:paraId="29763EBC" w14:textId="77777777" w:rsidR="00975AA8" w:rsidRPr="000C493A" w:rsidRDefault="00975AA8" w:rsidP="000C493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851798E" w14:textId="77777777" w:rsidR="00975AA8" w:rsidRPr="000C493A" w:rsidRDefault="00975AA8" w:rsidP="000C493A">
      <w:pPr>
        <w:pStyle w:val="Code"/>
        <w:rPr>
          <w:color w:val="383A42"/>
          <w:lang w:eastAsia="en-IN"/>
        </w:rPr>
      </w:pPr>
      <w:r w:rsidRPr="000C493A">
        <w:rPr>
          <w:color w:val="383A42"/>
          <w:lang w:eastAsia="en-IN"/>
        </w:rPr>
        <w:t>}</w:t>
      </w:r>
    </w:p>
    <w:p w14:paraId="28B10C76" w14:textId="77777777" w:rsidR="00975AA8" w:rsidRPr="000C493A" w:rsidRDefault="00975AA8" w:rsidP="00493DD7">
      <w:pPr>
        <w:pStyle w:val="Subheadddddf"/>
      </w:pPr>
      <w:r w:rsidRPr="000C493A">
        <w:t>Understanding the Code: Line-by-Line Explanation</w:t>
      </w:r>
    </w:p>
    <w:p w14:paraId="2B37D679" w14:textId="77777777" w:rsidR="00975AA8" w:rsidRPr="000C493A" w:rsidRDefault="00975AA8" w:rsidP="00493DD7">
      <w:pPr>
        <w:pStyle w:val="texxtt"/>
        <w:rPr>
          <w:lang w:eastAsia="en-IN"/>
        </w:rPr>
      </w:pPr>
      <w:r w:rsidRPr="000C493A">
        <w:rPr>
          <w:lang w:eastAsia="en-IN"/>
        </w:rPr>
        <w:t>Let's briefly examine what each line of this simple program does:</w:t>
      </w:r>
    </w:p>
    <w:p w14:paraId="182B9E00" w14:textId="77777777" w:rsidR="00975AA8" w:rsidRPr="000C493A" w:rsidRDefault="00975AA8" w:rsidP="00493DD7">
      <w:pPr>
        <w:pStyle w:val="Subheadddddf"/>
      </w:pPr>
      <w:r w:rsidRPr="000C493A">
        <w:t>Line 1: #include &lt;stdio.h&gt;</w:t>
      </w:r>
    </w:p>
    <w:p w14:paraId="5C5928C2" w14:textId="77777777" w:rsidR="00975AA8" w:rsidRPr="000C493A" w:rsidRDefault="00975AA8" w:rsidP="00493DD7">
      <w:pPr>
        <w:pStyle w:val="Pointss"/>
      </w:pPr>
      <w:r w:rsidRPr="000C493A">
        <w:t xml:space="preserve">This is a </w:t>
      </w:r>
      <w:r w:rsidRPr="000C493A">
        <w:rPr>
          <w:b/>
          <w:bCs/>
        </w:rPr>
        <w:t>preprocessor directive</w:t>
      </w:r>
      <w:r w:rsidRPr="000C493A">
        <w:t xml:space="preserve"> that includes the standard input/output library header file</w:t>
      </w:r>
    </w:p>
    <w:p w14:paraId="637D949C" w14:textId="77777777" w:rsidR="00975AA8" w:rsidRPr="000C493A" w:rsidRDefault="00975AA8" w:rsidP="00493DD7">
      <w:pPr>
        <w:pStyle w:val="Pointss"/>
      </w:pPr>
      <w:r w:rsidRPr="000C493A">
        <w:t xml:space="preserve">The </w:t>
      </w:r>
      <w:r w:rsidRPr="000C493A">
        <w:rPr>
          <w:rFonts w:cs="Courier New"/>
        </w:rPr>
        <w:t>&lt;stdio.h&gt;</w:t>
      </w:r>
      <w:r w:rsidRPr="000C493A">
        <w:t xml:space="preserve"> header contains the declaration for the </w:t>
      </w:r>
      <w:r w:rsidRPr="000C493A">
        <w:rPr>
          <w:rFonts w:cs="Courier New"/>
        </w:rPr>
        <w:t>printf()</w:t>
      </w:r>
      <w:r w:rsidRPr="000C493A">
        <w:t xml:space="preserve"> function we use in the program</w:t>
      </w:r>
    </w:p>
    <w:p w14:paraId="63BB015B" w14:textId="77777777" w:rsidR="00975AA8" w:rsidRPr="000C493A" w:rsidRDefault="00975AA8" w:rsidP="00493DD7">
      <w:pPr>
        <w:pStyle w:val="Pointss"/>
      </w:pPr>
      <w:r w:rsidRPr="000C493A">
        <w:t xml:space="preserve">Preprocessor directives always begin with </w:t>
      </w:r>
      <w:r w:rsidRPr="000C493A">
        <w:rPr>
          <w:rFonts w:cs="Courier New"/>
        </w:rPr>
        <w:t>#</w:t>
      </w:r>
      <w:r w:rsidRPr="000C493A">
        <w:t xml:space="preserve"> and are processed before compilation</w:t>
      </w:r>
    </w:p>
    <w:p w14:paraId="182FF45A" w14:textId="77777777" w:rsidR="00975AA8" w:rsidRPr="000C493A" w:rsidRDefault="00975AA8" w:rsidP="00493DD7">
      <w:pPr>
        <w:pStyle w:val="Subheadddddf"/>
      </w:pPr>
      <w:r w:rsidRPr="000C493A">
        <w:t>Line 3: int main() {</w:t>
      </w:r>
    </w:p>
    <w:p w14:paraId="02BDD094" w14:textId="77777777" w:rsidR="00975AA8" w:rsidRPr="000C493A" w:rsidRDefault="00975AA8" w:rsidP="00493DD7">
      <w:pPr>
        <w:pStyle w:val="Pointss"/>
      </w:pPr>
      <w:r w:rsidRPr="000C493A">
        <w:t xml:space="preserve">This defines the </w:t>
      </w:r>
      <w:r w:rsidRPr="000C493A">
        <w:rPr>
          <w:b/>
          <w:bCs/>
        </w:rPr>
        <w:t>main function</w:t>
      </w:r>
      <w:r w:rsidRPr="000C493A">
        <w:t>, which is the entry point of every C program</w:t>
      </w:r>
    </w:p>
    <w:p w14:paraId="46F773DD" w14:textId="77777777" w:rsidR="00975AA8" w:rsidRPr="000C493A" w:rsidRDefault="00975AA8" w:rsidP="00493DD7">
      <w:pPr>
        <w:pStyle w:val="Pointss"/>
      </w:pPr>
      <w:r w:rsidRPr="000C493A">
        <w:t>Execution always begins from the main function</w:t>
      </w:r>
    </w:p>
    <w:p w14:paraId="1E24C4AC" w14:textId="77777777" w:rsidR="00975AA8" w:rsidRPr="000C493A" w:rsidRDefault="00975AA8" w:rsidP="00493DD7">
      <w:pPr>
        <w:pStyle w:val="Pointss"/>
      </w:pPr>
      <w:r w:rsidRPr="000C493A">
        <w:t xml:space="preserve">The </w:t>
      </w:r>
      <w:r w:rsidRPr="000C493A">
        <w:rPr>
          <w:rFonts w:cs="Courier New"/>
        </w:rPr>
        <w:t>int</w:t>
      </w:r>
      <w:r w:rsidRPr="000C493A">
        <w:t xml:space="preserve"> before </w:t>
      </w:r>
      <w:r w:rsidRPr="000C493A">
        <w:rPr>
          <w:rFonts w:cs="Courier New"/>
        </w:rPr>
        <w:t>main</w:t>
      </w:r>
      <w:r w:rsidRPr="000C493A">
        <w:t xml:space="preserve"> indicates that this function will return an integer value</w:t>
      </w:r>
    </w:p>
    <w:p w14:paraId="0399CDBC" w14:textId="77777777" w:rsidR="00975AA8" w:rsidRPr="000C493A" w:rsidRDefault="00975AA8" w:rsidP="00493DD7">
      <w:pPr>
        <w:pStyle w:val="Pointss"/>
      </w:pPr>
      <w:r w:rsidRPr="000C493A">
        <w:t xml:space="preserve">The empty parentheses </w:t>
      </w:r>
      <w:r w:rsidRPr="000C493A">
        <w:rPr>
          <w:rFonts w:cs="Courier New"/>
        </w:rPr>
        <w:t>()</w:t>
      </w:r>
      <w:r w:rsidRPr="000C493A">
        <w:t xml:space="preserve"> indicate this function takes no parameters</w:t>
      </w:r>
    </w:p>
    <w:p w14:paraId="3E765135" w14:textId="77777777" w:rsidR="00975AA8" w:rsidRPr="000C493A" w:rsidRDefault="00975AA8" w:rsidP="00493DD7">
      <w:pPr>
        <w:pStyle w:val="Pointss"/>
      </w:pPr>
      <w:r w:rsidRPr="000C493A">
        <w:t xml:space="preserve">The opening brace </w:t>
      </w:r>
      <w:r w:rsidRPr="000C493A">
        <w:rPr>
          <w:rFonts w:cs="Courier New"/>
        </w:rPr>
        <w:t>{</w:t>
      </w:r>
      <w:r w:rsidRPr="000C493A">
        <w:t xml:space="preserve"> marks the beginning of the function body</w:t>
      </w:r>
    </w:p>
    <w:p w14:paraId="5C1622A9" w14:textId="77777777" w:rsidR="00975AA8" w:rsidRPr="000C493A" w:rsidRDefault="00975AA8" w:rsidP="00493DD7">
      <w:pPr>
        <w:pStyle w:val="Subheadddddf"/>
      </w:pPr>
      <w:r w:rsidRPr="000C493A">
        <w:t>Line 4: printf("Hello, World!\n");</w:t>
      </w:r>
    </w:p>
    <w:p w14:paraId="583CA760" w14:textId="77777777" w:rsidR="00975AA8" w:rsidRPr="000C493A" w:rsidRDefault="00975AA8" w:rsidP="00493DD7">
      <w:pPr>
        <w:pStyle w:val="Pointss"/>
      </w:pPr>
      <w:r w:rsidRPr="000C493A">
        <w:t xml:space="preserve">This statement calls the </w:t>
      </w:r>
      <w:r w:rsidRPr="000C493A">
        <w:rPr>
          <w:rFonts w:cs="Courier New"/>
        </w:rPr>
        <w:t>printf()</w:t>
      </w:r>
      <w:r w:rsidRPr="000C493A">
        <w:t xml:space="preserve"> function to display text on the screen</w:t>
      </w:r>
    </w:p>
    <w:p w14:paraId="29EE02FD" w14:textId="77777777" w:rsidR="00975AA8" w:rsidRPr="000C493A" w:rsidRDefault="00975AA8" w:rsidP="00493DD7">
      <w:pPr>
        <w:pStyle w:val="Pointss"/>
      </w:pPr>
      <w:r w:rsidRPr="000C493A">
        <w:t xml:space="preserve">The text to be printed is enclosed in double quotes: </w:t>
      </w:r>
      <w:r w:rsidRPr="000C493A">
        <w:rPr>
          <w:rFonts w:cs="Courier New"/>
        </w:rPr>
        <w:t>"Hello, World!\n"</w:t>
      </w:r>
    </w:p>
    <w:p w14:paraId="2AF57A14" w14:textId="77777777" w:rsidR="00975AA8" w:rsidRPr="000C493A" w:rsidRDefault="00975AA8" w:rsidP="00493DD7">
      <w:pPr>
        <w:pStyle w:val="Pointss"/>
      </w:pPr>
      <w:r w:rsidRPr="000C493A">
        <w:t xml:space="preserve">The </w:t>
      </w:r>
      <w:r w:rsidRPr="000C493A">
        <w:rPr>
          <w:rFonts w:cs="Courier New"/>
        </w:rPr>
        <w:t>\n</w:t>
      </w:r>
      <w:r w:rsidRPr="000C493A">
        <w:t xml:space="preserve"> is an </w:t>
      </w:r>
      <w:r w:rsidRPr="000C493A">
        <w:rPr>
          <w:b/>
          <w:bCs/>
        </w:rPr>
        <w:t>escape sequence</w:t>
      </w:r>
      <w:r w:rsidRPr="000C493A">
        <w:t xml:space="preserve"> that represents a newline character, moving the cursor to the next line after printing</w:t>
      </w:r>
    </w:p>
    <w:p w14:paraId="265926C3" w14:textId="77777777" w:rsidR="00975AA8" w:rsidRPr="000C493A" w:rsidRDefault="00975AA8" w:rsidP="00493DD7">
      <w:pPr>
        <w:pStyle w:val="Pointss"/>
      </w:pPr>
      <w:r w:rsidRPr="000C493A">
        <w:t xml:space="preserve">The semicolon </w:t>
      </w:r>
      <w:r w:rsidRPr="000C493A">
        <w:rPr>
          <w:rFonts w:cs="Courier New"/>
        </w:rPr>
        <w:t>;</w:t>
      </w:r>
      <w:r w:rsidRPr="000C493A">
        <w:t xml:space="preserve"> terminates the statement (required for all statements in C)</w:t>
      </w:r>
    </w:p>
    <w:p w14:paraId="4530C3FB" w14:textId="77777777" w:rsidR="00975AA8" w:rsidRPr="000C493A" w:rsidRDefault="00975AA8" w:rsidP="00493DD7">
      <w:pPr>
        <w:pStyle w:val="Subheadddddf"/>
      </w:pPr>
      <w:r w:rsidRPr="000C493A">
        <w:t xml:space="preserve">Line 5: </w:t>
      </w:r>
      <w:r w:rsidRPr="000C493A">
        <w:rPr>
          <w:rFonts w:cs="Courier New"/>
        </w:rPr>
        <w:t>return 0;</w:t>
      </w:r>
    </w:p>
    <w:p w14:paraId="7ADB5669" w14:textId="77777777" w:rsidR="00975AA8" w:rsidRPr="000C493A" w:rsidRDefault="00975AA8" w:rsidP="00493DD7">
      <w:pPr>
        <w:pStyle w:val="Pointss"/>
      </w:pPr>
      <w:r w:rsidRPr="000C493A">
        <w:t>This statement ends the main function and returns the value 0 to the operating system</w:t>
      </w:r>
    </w:p>
    <w:p w14:paraId="4B8EFF5E" w14:textId="77777777" w:rsidR="00975AA8" w:rsidRPr="000C493A" w:rsidRDefault="00975AA8" w:rsidP="00493DD7">
      <w:pPr>
        <w:pStyle w:val="Pointss"/>
      </w:pPr>
      <w:r w:rsidRPr="000C493A">
        <w:t>By convention, returning 0 indicates that the program executed successfully without errors</w:t>
      </w:r>
    </w:p>
    <w:p w14:paraId="47E7917D" w14:textId="77777777" w:rsidR="00975AA8" w:rsidRPr="000C493A" w:rsidRDefault="00975AA8" w:rsidP="00493DD7">
      <w:pPr>
        <w:pStyle w:val="Pointss"/>
      </w:pPr>
      <w:r w:rsidRPr="000C493A">
        <w:t>Non-zero return values typically indicate various error conditions</w:t>
      </w:r>
    </w:p>
    <w:p w14:paraId="19C5482C" w14:textId="77777777" w:rsidR="00975AA8" w:rsidRPr="000C493A" w:rsidRDefault="00975AA8" w:rsidP="00493DD7">
      <w:pPr>
        <w:pStyle w:val="Subheadddddf"/>
      </w:pPr>
      <w:r w:rsidRPr="000C493A">
        <w:t xml:space="preserve">Line 6: </w:t>
      </w:r>
      <w:r w:rsidRPr="000C493A">
        <w:rPr>
          <w:rFonts w:cs="Courier New"/>
        </w:rPr>
        <w:t>}</w:t>
      </w:r>
    </w:p>
    <w:p w14:paraId="406E78B5" w14:textId="77777777" w:rsidR="00975AA8" w:rsidRPr="000C493A" w:rsidRDefault="00975AA8" w:rsidP="00493DD7">
      <w:pPr>
        <w:pStyle w:val="Pointss"/>
      </w:pPr>
      <w:r w:rsidRPr="000C493A">
        <w:t>The closing brace marks the end of the main function body</w:t>
      </w:r>
    </w:p>
    <w:p w14:paraId="69197E7C" w14:textId="77777777" w:rsidR="00975AA8" w:rsidRPr="000C493A" w:rsidRDefault="00975AA8" w:rsidP="00493DD7">
      <w:pPr>
        <w:pStyle w:val="Subheadddddf"/>
      </w:pPr>
      <w:r w:rsidRPr="000C493A">
        <w:t>Compile and Run Your Program</w:t>
      </w:r>
    </w:p>
    <w:p w14:paraId="121646DF" w14:textId="77777777" w:rsidR="00975AA8" w:rsidRPr="000C493A" w:rsidRDefault="00975AA8" w:rsidP="00493DD7">
      <w:pPr>
        <w:pStyle w:val="texxtt"/>
        <w:rPr>
          <w:lang w:eastAsia="en-IN"/>
        </w:rPr>
      </w:pPr>
      <w:r w:rsidRPr="000C493A">
        <w:rPr>
          <w:lang w:eastAsia="en-IN"/>
        </w:rPr>
        <w:t xml:space="preserve">Now that you have written your first C program, you need to </w:t>
      </w:r>
      <w:r w:rsidRPr="000C493A">
        <w:rPr>
          <w:b/>
          <w:bCs/>
          <w:lang w:eastAsia="en-IN"/>
        </w:rPr>
        <w:t>compile it</w:t>
      </w:r>
      <w:r w:rsidRPr="000C493A">
        <w:rPr>
          <w:lang w:eastAsia="en-IN"/>
        </w:rPr>
        <w:t xml:space="preserve"> (convert the human-readable source code into machine-executable code) and then </w:t>
      </w:r>
      <w:r w:rsidRPr="000C493A">
        <w:rPr>
          <w:b/>
          <w:bCs/>
          <w:lang w:eastAsia="en-IN"/>
        </w:rPr>
        <w:t>run</w:t>
      </w:r>
      <w:r w:rsidRPr="000C493A">
        <w:rPr>
          <w:lang w:eastAsia="en-IN"/>
        </w:rPr>
        <w:t xml:space="preserve"> the resulting executable program.</w:t>
      </w:r>
    </w:p>
    <w:p w14:paraId="7BA99B18" w14:textId="77777777" w:rsidR="00975AA8" w:rsidRPr="000C493A" w:rsidRDefault="00975AA8" w:rsidP="00493DD7">
      <w:pPr>
        <w:pStyle w:val="Subheadddddf"/>
      </w:pPr>
      <w:r w:rsidRPr="000C493A">
        <w:t>Method 1: Using the Command Line (Traditional Method)</w:t>
      </w:r>
    </w:p>
    <w:p w14:paraId="34AFEFDD" w14:textId="77777777" w:rsidR="00975AA8" w:rsidRPr="000C493A" w:rsidRDefault="00975AA8" w:rsidP="00493DD7">
      <w:pPr>
        <w:pStyle w:val="texxtt"/>
        <w:rPr>
          <w:lang w:eastAsia="en-IN"/>
        </w:rPr>
      </w:pPr>
      <w:r w:rsidRPr="000C493A">
        <w:rPr>
          <w:lang w:eastAsia="en-IN"/>
        </w:rPr>
        <w:t>This method gives you direct control over the compilation process and helps you understand what's happening behind the scenes.</w:t>
      </w:r>
    </w:p>
    <w:p w14:paraId="5C91CCC5" w14:textId="77777777" w:rsidR="00975AA8" w:rsidRPr="000C493A" w:rsidRDefault="00975AA8" w:rsidP="00493DD7">
      <w:pPr>
        <w:pStyle w:val="Pointss"/>
      </w:pPr>
      <w:r w:rsidRPr="000C493A">
        <w:rPr>
          <w:b/>
          <w:bCs/>
        </w:rPr>
        <w:t>Open the integrated terminal</w:t>
      </w:r>
      <w:r w:rsidRPr="000C493A">
        <w:t xml:space="preserve"> in Visual Studio Code (</w:t>
      </w:r>
      <w:r w:rsidRPr="000C493A">
        <w:rPr>
          <w:rFonts w:cs="Courier New"/>
        </w:rPr>
        <w:t>Ctrl+Shift+</w:t>
      </w:r>
      <w:r w:rsidRPr="000C493A">
        <w:t>).</w:t>
      </w:r>
    </w:p>
    <w:p w14:paraId="60699973" w14:textId="77777777" w:rsidR="00975AA8" w:rsidRPr="000C493A" w:rsidRDefault="00975AA8" w:rsidP="00493DD7">
      <w:pPr>
        <w:pStyle w:val="Pointss"/>
      </w:pPr>
      <w:r w:rsidRPr="000C493A">
        <w:rPr>
          <w:b/>
          <w:bCs/>
        </w:rPr>
        <w:t>Navigate to the directory</w:t>
      </w:r>
      <w:r w:rsidRPr="000C493A">
        <w:t xml:space="preserve"> containing your </w:t>
      </w:r>
      <w:r w:rsidRPr="000C493A">
        <w:rPr>
          <w:rFonts w:cs="Courier New"/>
        </w:rPr>
        <w:t>hello.c</w:t>
      </w:r>
      <w:r w:rsidRPr="000C493A">
        <w:t xml:space="preserve"> file. You can verify your current location with the </w:t>
      </w:r>
      <w:r w:rsidRPr="000C493A">
        <w:rPr>
          <w:rFonts w:cs="Courier New"/>
        </w:rPr>
        <w:t>dir</w:t>
      </w:r>
      <w:r w:rsidRPr="000C493A">
        <w:t xml:space="preserve"> command (Windows) or use </w:t>
      </w:r>
      <w:r w:rsidRPr="000C493A">
        <w:rPr>
          <w:rFonts w:cs="Courier New"/>
        </w:rPr>
        <w:t>cd</w:t>
      </w:r>
      <w:r w:rsidRPr="000C493A">
        <w:t xml:space="preserve"> to change directories if needed.</w:t>
      </w:r>
    </w:p>
    <w:p w14:paraId="3FA617B0" w14:textId="1250215D" w:rsidR="00975AA8" w:rsidRPr="000C493A" w:rsidRDefault="00975AA8" w:rsidP="00493DD7">
      <w:pPr>
        <w:pStyle w:val="Pointss"/>
      </w:pPr>
      <w:r w:rsidRPr="000C493A">
        <w:rPr>
          <w:b/>
          <w:bCs/>
        </w:rPr>
        <w:t>Compile the program</w:t>
      </w:r>
      <w:r w:rsidRPr="000C493A">
        <w:t xml:space="preserve"> by typing the following command and pressing Enter:</w:t>
      </w:r>
    </w:p>
    <w:p w14:paraId="61E785F0" w14:textId="77777777" w:rsidR="00975AA8" w:rsidRPr="000C493A" w:rsidRDefault="00975AA8" w:rsidP="000C493A">
      <w:pPr>
        <w:pStyle w:val="Code"/>
        <w:rPr>
          <w:lang w:eastAsia="en-IN"/>
        </w:rPr>
      </w:pPr>
      <w:r w:rsidRPr="000C493A">
        <w:rPr>
          <w:lang w:eastAsia="en-IN"/>
        </w:rPr>
        <w:t xml:space="preserve">   gcc hello.c -o hello.exe</w:t>
      </w:r>
    </w:p>
    <w:p w14:paraId="0A0A4193" w14:textId="77777777" w:rsidR="00975AA8" w:rsidRPr="000C493A" w:rsidRDefault="00975AA8" w:rsidP="00493DD7">
      <w:pPr>
        <w:pStyle w:val="Subheadddddf"/>
      </w:pPr>
      <w:r w:rsidRPr="000C493A">
        <w:t>Let's break down this compilation command:</w:t>
      </w:r>
    </w:p>
    <w:p w14:paraId="468261C5" w14:textId="77777777" w:rsidR="00975AA8" w:rsidRPr="000C493A" w:rsidRDefault="00975AA8" w:rsidP="00493DD7">
      <w:pPr>
        <w:pStyle w:val="texxttsdfdsf"/>
      </w:pPr>
      <w:r w:rsidRPr="000C493A">
        <w:t>gcc - This invokes the GNU C Compiler</w:t>
      </w:r>
    </w:p>
    <w:p w14:paraId="12ED9358" w14:textId="77777777" w:rsidR="00975AA8" w:rsidRPr="000C493A" w:rsidRDefault="00975AA8" w:rsidP="00493DD7">
      <w:pPr>
        <w:pStyle w:val="texxttsdfdsf"/>
      </w:pPr>
      <w:r w:rsidRPr="000C493A">
        <w:t>hello.c - This specifies the source code file to compile</w:t>
      </w:r>
    </w:p>
    <w:p w14:paraId="3F3A431A" w14:textId="77777777" w:rsidR="00975AA8" w:rsidRPr="000C493A" w:rsidRDefault="00975AA8" w:rsidP="00493DD7">
      <w:pPr>
        <w:pStyle w:val="texxttsdfdsf"/>
      </w:pPr>
      <w:r w:rsidRPr="000C493A">
        <w:t xml:space="preserve">-o hello.exe - This option tells the compiler to </w:t>
      </w:r>
      <w:r w:rsidRPr="000C493A">
        <w:rPr>
          <w:b/>
          <w:bCs/>
        </w:rPr>
        <w:t>output</w:t>
      </w:r>
      <w:r w:rsidRPr="000C493A">
        <w:t xml:space="preserve"> (-o) the compiled program with the filename hello.exe</w:t>
      </w:r>
    </w:p>
    <w:p w14:paraId="392D15C3" w14:textId="77777777" w:rsidR="00975AA8" w:rsidRPr="000C493A" w:rsidRDefault="00975AA8" w:rsidP="00493DD7">
      <w:pPr>
        <w:pStyle w:val="Pointss"/>
      </w:pPr>
      <w:r w:rsidRPr="000C493A">
        <w:t xml:space="preserve">If there are no syntax errors in your code, the compiler will complete successfully without displaying any messages, and you will see a new file called </w:t>
      </w:r>
      <w:r w:rsidRPr="000C493A">
        <w:rPr>
          <w:rFonts w:cs="Courier New"/>
        </w:rPr>
        <w:t>hello.exe</w:t>
      </w:r>
      <w:r w:rsidRPr="000C493A">
        <w:t xml:space="preserve"> appear in your directory.</w:t>
      </w:r>
    </w:p>
    <w:p w14:paraId="0D390BF6" w14:textId="694C5B44" w:rsidR="00975AA8" w:rsidRPr="000C493A" w:rsidRDefault="00975AA8" w:rsidP="00493DD7">
      <w:pPr>
        <w:pStyle w:val="Pointss"/>
      </w:pPr>
      <w:r w:rsidRPr="000C493A">
        <w:rPr>
          <w:b/>
          <w:bCs/>
        </w:rPr>
        <w:t>Run the compiled program</w:t>
      </w:r>
      <w:r w:rsidRPr="000C493A">
        <w:t xml:space="preserve"> by typing:</w:t>
      </w:r>
    </w:p>
    <w:p w14:paraId="608C819B" w14:textId="77777777" w:rsidR="00975AA8" w:rsidRPr="000C493A" w:rsidRDefault="00975AA8" w:rsidP="000C493A">
      <w:pPr>
        <w:pStyle w:val="Code"/>
        <w:rPr>
          <w:lang w:eastAsia="en-IN"/>
        </w:rPr>
      </w:pPr>
      <w:r w:rsidRPr="000C493A">
        <w:rPr>
          <w:lang w:eastAsia="en-IN"/>
        </w:rPr>
        <w:t xml:space="preserve">   .\hello.exe</w:t>
      </w:r>
    </w:p>
    <w:p w14:paraId="0954FBB7" w14:textId="77777777" w:rsidR="00975AA8" w:rsidRPr="000C493A" w:rsidRDefault="00975AA8" w:rsidP="00493DD7">
      <w:pPr>
        <w:pStyle w:val="texxtt"/>
        <w:rPr>
          <w:lang w:eastAsia="en-IN"/>
        </w:rPr>
      </w:pPr>
      <w:r w:rsidRPr="000C493A">
        <w:rPr>
          <w:lang w:eastAsia="en-IN"/>
        </w:rPr>
        <w:t xml:space="preserve">The </w:t>
      </w:r>
      <w:r w:rsidRPr="000C493A">
        <w:rPr>
          <w:rFonts w:cs="Courier New"/>
          <w:lang w:eastAsia="en-IN"/>
        </w:rPr>
        <w:t>.\</w:t>
      </w:r>
      <w:r w:rsidRPr="000C493A">
        <w:rPr>
          <w:lang w:eastAsia="en-IN"/>
        </w:rPr>
        <w:t xml:space="preserve"> prefix tells Windows to execute the program in the current directory.</w:t>
      </w:r>
    </w:p>
    <w:p w14:paraId="1C495E3E" w14:textId="77777777" w:rsidR="00975AA8" w:rsidRPr="000C493A" w:rsidRDefault="00975AA8" w:rsidP="00493DD7">
      <w:pPr>
        <w:pStyle w:val="Pointss"/>
      </w:pPr>
      <w:r w:rsidRPr="000C493A">
        <w:t>You should see the following output displayed in the terminal:</w:t>
      </w:r>
    </w:p>
    <w:p w14:paraId="45B1444B" w14:textId="77777777" w:rsidR="00975AA8" w:rsidRPr="000C493A" w:rsidRDefault="00975AA8" w:rsidP="000C493A">
      <w:pPr>
        <w:pStyle w:val="Code"/>
        <w:rPr>
          <w:lang w:eastAsia="en-IN"/>
        </w:rPr>
      </w:pPr>
      <w:r w:rsidRPr="000C493A">
        <w:rPr>
          <w:lang w:eastAsia="en-IN"/>
        </w:rPr>
        <w:t xml:space="preserve">   Hello, World!</w:t>
      </w:r>
    </w:p>
    <w:p w14:paraId="3C95CDEF" w14:textId="77777777" w:rsidR="00975AA8" w:rsidRPr="000C493A" w:rsidRDefault="00975AA8" w:rsidP="00493DD7">
      <w:pPr>
        <w:pStyle w:val="texxtt"/>
        <w:rPr>
          <w:lang w:eastAsia="en-IN"/>
        </w:rPr>
      </w:pPr>
      <w:r w:rsidRPr="000C493A">
        <w:rPr>
          <w:b/>
          <w:bCs/>
          <w:lang w:eastAsia="en-IN"/>
        </w:rPr>
        <w:t>Congratulations!</w:t>
      </w:r>
      <w:r w:rsidRPr="000C493A">
        <w:rPr>
          <w:lang w:eastAsia="en-IN"/>
        </w:rPr>
        <w:t xml:space="preserve"> You've successfully written, compiled, and executed your first C program!</w:t>
      </w:r>
    </w:p>
    <w:p w14:paraId="5A0A17C0" w14:textId="77777777" w:rsidR="00975AA8" w:rsidRPr="000C493A" w:rsidRDefault="00975AA8" w:rsidP="00493DD7">
      <w:pPr>
        <w:pStyle w:val="Subheadddddf"/>
      </w:pPr>
      <w:r w:rsidRPr="000C493A">
        <w:t>Method 2: Using Code Runner Extension (Quick Method)</w:t>
      </w:r>
    </w:p>
    <w:p w14:paraId="503DF6FE" w14:textId="77777777" w:rsidR="00975AA8" w:rsidRPr="000C493A" w:rsidRDefault="00975AA8" w:rsidP="00493DD7">
      <w:pPr>
        <w:pStyle w:val="texxtt"/>
        <w:rPr>
          <w:lang w:eastAsia="en-IN"/>
        </w:rPr>
      </w:pPr>
      <w:r w:rsidRPr="000C493A">
        <w:rPr>
          <w:lang w:eastAsia="en-IN"/>
        </w:rPr>
        <w:t>If you installed the Code Runner extension, you can compile and run programs much more quickly:</w:t>
      </w:r>
    </w:p>
    <w:p w14:paraId="74394ABB" w14:textId="77777777" w:rsidR="00975AA8" w:rsidRPr="000C493A" w:rsidRDefault="00975AA8" w:rsidP="00493DD7">
      <w:pPr>
        <w:pStyle w:val="Pointss"/>
      </w:pPr>
      <w:r w:rsidRPr="000C493A">
        <w:t xml:space="preserve">Open your </w:t>
      </w:r>
      <w:r w:rsidRPr="000C493A">
        <w:rPr>
          <w:rFonts w:cs="Courier New"/>
        </w:rPr>
        <w:t>hello.c</w:t>
      </w:r>
      <w:r w:rsidRPr="000C493A">
        <w:t xml:space="preserve"> file in VS Code.</w:t>
      </w:r>
    </w:p>
    <w:p w14:paraId="54F4EDAE" w14:textId="77777777" w:rsidR="00975AA8" w:rsidRPr="000C493A" w:rsidRDefault="00975AA8" w:rsidP="00493DD7">
      <w:pPr>
        <w:pStyle w:val="Pointss"/>
      </w:pPr>
      <w:r w:rsidRPr="000C493A">
        <w:t>Click the Run button (</w:t>
      </w:r>
      <w:r w:rsidRPr="000C493A">
        <w:rPr>
          <w:rFonts w:ascii="Cambria Math" w:hAnsi="Cambria Math" w:cs="Cambria Math"/>
        </w:rPr>
        <w:t>▶</w:t>
      </w:r>
      <w:r w:rsidRPr="000C493A">
        <w:t xml:space="preserve">) in the top-right corner of the editor, or press </w:t>
      </w:r>
      <w:r w:rsidRPr="000C493A">
        <w:rPr>
          <w:rFonts w:cs="Courier New"/>
        </w:rPr>
        <w:t>Ctrl+Alt+N</w:t>
      </w:r>
      <w:r w:rsidRPr="000C493A">
        <w:t>.</w:t>
      </w:r>
    </w:p>
    <w:p w14:paraId="534F0EE4" w14:textId="77777777" w:rsidR="00975AA8" w:rsidRPr="000C493A" w:rsidRDefault="00975AA8" w:rsidP="00493DD7">
      <w:pPr>
        <w:pStyle w:val="Pointss"/>
      </w:pPr>
      <w:r w:rsidRPr="000C493A">
        <w:t>Code Runner will automatically compile and run your program, displaying the output in the OUTPUT panel at the bottom of VS Code.</w:t>
      </w:r>
    </w:p>
    <w:p w14:paraId="1AFB2323" w14:textId="77777777" w:rsidR="00975AA8" w:rsidRPr="000C493A" w:rsidRDefault="00975AA8" w:rsidP="00493DD7">
      <w:pPr>
        <w:pStyle w:val="texxtt"/>
        <w:rPr>
          <w:lang w:eastAsia="en-IN"/>
        </w:rPr>
      </w:pPr>
      <w:r w:rsidRPr="000C493A">
        <w:rPr>
          <w:b/>
          <w:bCs/>
          <w:lang w:eastAsia="en-IN"/>
        </w:rPr>
        <w:t>Note:</w:t>
      </w:r>
      <w:r w:rsidRPr="000C493A">
        <w:rPr>
          <w:lang w:eastAsia="en-IN"/>
        </w:rPr>
        <w:t xml:space="preserve"> Code Runner uses default compilation settings. For more control over compiler options, use Method 1.</w:t>
      </w:r>
    </w:p>
    <w:p w14:paraId="2F7FB52E" w14:textId="77777777" w:rsidR="00975AA8" w:rsidRPr="000C493A" w:rsidRDefault="00975AA8" w:rsidP="00493DD7">
      <w:pPr>
        <w:pStyle w:val="Subheadddddf"/>
      </w:pPr>
      <w:r w:rsidRPr="000C493A">
        <w:t>Common Compilation Errors and Solutions</w:t>
      </w:r>
    </w:p>
    <w:p w14:paraId="515679C8" w14:textId="77777777" w:rsidR="00975AA8" w:rsidRPr="000C493A" w:rsidRDefault="00975AA8" w:rsidP="00493DD7">
      <w:pPr>
        <w:pStyle w:val="texxtt"/>
        <w:rPr>
          <w:lang w:eastAsia="en-IN"/>
        </w:rPr>
      </w:pPr>
      <w:r w:rsidRPr="000C493A">
        <w:rPr>
          <w:lang w:eastAsia="en-IN"/>
        </w:rPr>
        <w:t>As you begin writing C programs, you may encounter compilation errors. Here are some common ones:</w:t>
      </w:r>
    </w:p>
    <w:p w14:paraId="7D8ABFD9" w14:textId="77777777" w:rsidR="00975AA8" w:rsidRPr="000C493A" w:rsidRDefault="00975AA8" w:rsidP="00493DD7">
      <w:pPr>
        <w:pStyle w:val="Subheadddddf"/>
      </w:pPr>
      <w:r w:rsidRPr="000C493A">
        <w:t>Error: stdio.h: No such file or directory</w:t>
      </w:r>
    </w:p>
    <w:p w14:paraId="4EEEF200" w14:textId="77777777" w:rsidR="00975AA8" w:rsidRPr="000C493A" w:rsidRDefault="00975AA8" w:rsidP="00493DD7">
      <w:pPr>
        <w:pStyle w:val="Pointss"/>
      </w:pPr>
      <w:r w:rsidRPr="000C493A">
        <w:rPr>
          <w:b/>
          <w:bCs/>
        </w:rPr>
        <w:t>Cause:</w:t>
      </w:r>
      <w:r w:rsidRPr="000C493A">
        <w:t xml:space="preserve"> The compiler cannot find the standard library</w:t>
      </w:r>
    </w:p>
    <w:p w14:paraId="3FC6C1BE" w14:textId="77777777" w:rsidR="00975AA8" w:rsidRPr="000C493A" w:rsidRDefault="00975AA8" w:rsidP="00493DD7">
      <w:pPr>
        <w:pStyle w:val="Pointss"/>
      </w:pPr>
      <w:r w:rsidRPr="000C493A">
        <w:rPr>
          <w:b/>
          <w:bCs/>
        </w:rPr>
        <w:t>Solution:</w:t>
      </w:r>
      <w:r w:rsidRPr="000C493A">
        <w:t xml:space="preserve"> Ensure MinGW-w64 is properly installed and PATH is set correctly</w:t>
      </w:r>
    </w:p>
    <w:p w14:paraId="47036466" w14:textId="77777777" w:rsidR="00975AA8" w:rsidRPr="000C493A" w:rsidRDefault="00975AA8" w:rsidP="00493DD7">
      <w:pPr>
        <w:pStyle w:val="Subheadddddf"/>
      </w:pPr>
      <w:r w:rsidRPr="000C493A">
        <w:t>Error: undefined reference to 'main'</w:t>
      </w:r>
    </w:p>
    <w:p w14:paraId="682F76BE" w14:textId="77777777" w:rsidR="00975AA8" w:rsidRPr="000C493A" w:rsidRDefault="00975AA8" w:rsidP="00493DD7">
      <w:pPr>
        <w:pStyle w:val="Pointss"/>
      </w:pPr>
      <w:r w:rsidRPr="000C493A">
        <w:rPr>
          <w:b/>
          <w:bCs/>
        </w:rPr>
        <w:t>Cause:</w:t>
      </w:r>
      <w:r w:rsidRPr="000C493A">
        <w:t xml:space="preserve"> No </w:t>
      </w:r>
      <w:r w:rsidRPr="000C493A">
        <w:rPr>
          <w:rFonts w:cs="Courier New"/>
        </w:rPr>
        <w:t>main()</w:t>
      </w:r>
      <w:r w:rsidRPr="000C493A">
        <w:t xml:space="preserve"> function found</w:t>
      </w:r>
    </w:p>
    <w:p w14:paraId="7FEB411E" w14:textId="77777777" w:rsidR="00975AA8" w:rsidRPr="000C493A" w:rsidRDefault="00975AA8" w:rsidP="00493DD7">
      <w:pPr>
        <w:pStyle w:val="Pointss"/>
      </w:pPr>
      <w:r w:rsidRPr="000C493A">
        <w:rPr>
          <w:b/>
          <w:bCs/>
        </w:rPr>
        <w:t>Solution:</w:t>
      </w:r>
      <w:r w:rsidRPr="000C493A">
        <w:t xml:space="preserve"> Ensure your program has exactly one </w:t>
      </w:r>
      <w:r w:rsidRPr="000C493A">
        <w:rPr>
          <w:rFonts w:cs="Courier New"/>
        </w:rPr>
        <w:t>main()</w:t>
      </w:r>
      <w:r w:rsidRPr="000C493A">
        <w:t xml:space="preserve"> function</w:t>
      </w:r>
    </w:p>
    <w:p w14:paraId="7F2E23E4" w14:textId="77777777" w:rsidR="00975AA8" w:rsidRPr="000C493A" w:rsidRDefault="00975AA8" w:rsidP="00493DD7">
      <w:pPr>
        <w:pStyle w:val="Subheadddddf"/>
      </w:pPr>
      <w:r w:rsidRPr="000C493A">
        <w:t>Error: expected ';' before '}'</w:t>
      </w:r>
    </w:p>
    <w:p w14:paraId="2823D5BE" w14:textId="77777777" w:rsidR="00975AA8" w:rsidRPr="000C493A" w:rsidRDefault="00975AA8" w:rsidP="00493DD7">
      <w:pPr>
        <w:pStyle w:val="Pointss"/>
      </w:pPr>
      <w:r w:rsidRPr="000C493A">
        <w:rPr>
          <w:b/>
          <w:bCs/>
        </w:rPr>
        <w:t>Cause:</w:t>
      </w:r>
      <w:r w:rsidRPr="000C493A">
        <w:t xml:space="preserve"> Missing semicolon at the end of a statement</w:t>
      </w:r>
    </w:p>
    <w:p w14:paraId="01CBB3DE" w14:textId="77777777" w:rsidR="00975AA8" w:rsidRPr="000C493A" w:rsidRDefault="00975AA8" w:rsidP="00493DD7">
      <w:pPr>
        <w:pStyle w:val="Pointss"/>
      </w:pPr>
      <w:r w:rsidRPr="000C493A">
        <w:rPr>
          <w:b/>
          <w:bCs/>
        </w:rPr>
        <w:t>Solution:</w:t>
      </w:r>
      <w:r w:rsidRPr="000C493A">
        <w:t xml:space="preserve"> Add semicolons after each statement</w:t>
      </w:r>
    </w:p>
    <w:p w14:paraId="7EBFF6F4" w14:textId="77777777" w:rsidR="00975AA8" w:rsidRPr="000C493A" w:rsidRDefault="00975AA8" w:rsidP="00493DD7">
      <w:pPr>
        <w:pStyle w:val="Subheadddddf"/>
      </w:pPr>
      <w:r w:rsidRPr="000C493A">
        <w:t>Error: 'printf' undeclared</w:t>
      </w:r>
    </w:p>
    <w:p w14:paraId="2571EE66" w14:textId="77777777" w:rsidR="00975AA8" w:rsidRPr="000C493A" w:rsidRDefault="00975AA8" w:rsidP="00493DD7">
      <w:pPr>
        <w:pStyle w:val="Pointss"/>
        <w:rPr>
          <w:rFonts w:cs="Times New Roman"/>
        </w:rPr>
      </w:pPr>
      <w:r w:rsidRPr="000C493A">
        <w:rPr>
          <w:rFonts w:cs="Times New Roman"/>
          <w:b/>
          <w:bCs/>
        </w:rPr>
        <w:t>Cause:</w:t>
      </w:r>
      <w:r w:rsidRPr="000C493A">
        <w:rPr>
          <w:rFonts w:cs="Times New Roman"/>
        </w:rPr>
        <w:t xml:space="preserve"> Missing </w:t>
      </w:r>
      <w:r w:rsidRPr="000C493A">
        <w:t>#include &lt;stdio.h&gt;</w:t>
      </w:r>
    </w:p>
    <w:p w14:paraId="1ED37DEC" w14:textId="77777777" w:rsidR="00975AA8" w:rsidRPr="000C493A" w:rsidRDefault="00975AA8" w:rsidP="00493DD7">
      <w:pPr>
        <w:pStyle w:val="Pointss"/>
        <w:rPr>
          <w:rFonts w:cs="Times New Roman"/>
        </w:rPr>
      </w:pPr>
      <w:r w:rsidRPr="000C493A">
        <w:rPr>
          <w:rFonts w:cs="Times New Roman"/>
          <w:b/>
          <w:bCs/>
        </w:rPr>
        <w:t>Solution:</w:t>
      </w:r>
      <w:r w:rsidRPr="000C493A">
        <w:rPr>
          <w:rFonts w:cs="Times New Roman"/>
        </w:rPr>
        <w:t xml:space="preserve"> Add the header file at the beginning of your program</w:t>
      </w:r>
    </w:p>
    <w:p w14:paraId="3292896C" w14:textId="77777777" w:rsidR="00975AA8" w:rsidRPr="000C493A" w:rsidRDefault="00975AA8" w:rsidP="00493DD7">
      <w:pPr>
        <w:pStyle w:val="Subheadddd"/>
      </w:pPr>
      <w:bookmarkStart w:id="22" w:name="_Toc212290923"/>
      <w:r w:rsidRPr="000C493A">
        <w:t>2.3 Structure of a C Program</w:t>
      </w:r>
      <w:bookmarkEnd w:id="22"/>
    </w:p>
    <w:p w14:paraId="3AAEC109" w14:textId="77777777" w:rsidR="00975AA8" w:rsidRPr="000C493A" w:rsidRDefault="00975AA8" w:rsidP="00493DD7">
      <w:pPr>
        <w:pStyle w:val="texxtt"/>
        <w:rPr>
          <w:lang w:eastAsia="en-IN"/>
        </w:rPr>
      </w:pPr>
      <w:r w:rsidRPr="000C493A">
        <w:rPr>
          <w:lang w:eastAsia="en-IN"/>
        </w:rPr>
        <w:t>Every well-written C program follows a standard, organized structure that defines how the code is arranged and organized. Understanding this structure is fundamental to writing clear, maintainable, and professional C programs. A properly structured program is easier to read, debug, modify, and maintain over time.</w:t>
      </w:r>
    </w:p>
    <w:p w14:paraId="5D305713" w14:textId="77777777" w:rsidR="00975AA8" w:rsidRPr="000C493A" w:rsidRDefault="00975AA8" w:rsidP="00493DD7">
      <w:pPr>
        <w:pStyle w:val="Subheadddddf"/>
      </w:pPr>
      <w:r w:rsidRPr="000C493A">
        <w:t>General Structure of a C Program</w:t>
      </w:r>
    </w:p>
    <w:p w14:paraId="0C6096B1" w14:textId="19CD8D28" w:rsidR="00975AA8" w:rsidRPr="000C493A" w:rsidRDefault="00975AA8" w:rsidP="00493DD7">
      <w:pPr>
        <w:pStyle w:val="texxtt"/>
        <w:rPr>
          <w:lang w:eastAsia="en-IN"/>
        </w:rPr>
      </w:pPr>
      <w:r w:rsidRPr="000C493A">
        <w:rPr>
          <w:lang w:eastAsia="en-IN"/>
        </w:rPr>
        <w:t>Here is a comprehensive example showing all the major sections of a typical C program:</w:t>
      </w:r>
    </w:p>
    <w:p w14:paraId="430C313B" w14:textId="77777777" w:rsidR="00D87DE6" w:rsidRDefault="00D87DE6" w:rsidP="00D87DE6">
      <w:pPr>
        <w:rPr>
          <w:lang w:eastAsia="en-IN"/>
        </w:rPr>
      </w:pPr>
    </w:p>
    <w:p w14:paraId="7081CF00" w14:textId="657E8DA0" w:rsidR="00975AA8" w:rsidRPr="000C493A" w:rsidRDefault="00975AA8" w:rsidP="00D87DE6">
      <w:pPr>
        <w:pStyle w:val="Code"/>
        <w:rPr>
          <w:lang w:eastAsia="en-IN"/>
        </w:rPr>
      </w:pPr>
      <w:r w:rsidRPr="000C493A">
        <w:rPr>
          <w:lang w:eastAsia="en-IN"/>
        </w:rPr>
        <w:t>/*</w:t>
      </w:r>
    </w:p>
    <w:p w14:paraId="3EEF36E0" w14:textId="77777777" w:rsidR="00975AA8" w:rsidRPr="000C493A" w:rsidRDefault="00975AA8" w:rsidP="00D87DE6">
      <w:pPr>
        <w:pStyle w:val="Code"/>
        <w:rPr>
          <w:color w:val="383A42"/>
          <w:lang w:eastAsia="en-IN"/>
        </w:rPr>
      </w:pPr>
      <w:r w:rsidRPr="000C493A">
        <w:rPr>
          <w:color w:val="383A42"/>
          <w:lang w:eastAsia="en-IN"/>
        </w:rPr>
        <w:t xml:space="preserve"> * ============================================</w:t>
      </w:r>
    </w:p>
    <w:p w14:paraId="7A18FD39" w14:textId="77777777" w:rsidR="00975AA8" w:rsidRPr="000C493A" w:rsidRDefault="00975AA8" w:rsidP="00D87DE6">
      <w:pPr>
        <w:pStyle w:val="Code"/>
        <w:rPr>
          <w:color w:val="383A42"/>
          <w:lang w:eastAsia="en-IN"/>
        </w:rPr>
      </w:pPr>
      <w:r w:rsidRPr="000C493A">
        <w:rPr>
          <w:color w:val="383A42"/>
          <w:lang w:eastAsia="en-IN"/>
        </w:rPr>
        <w:t xml:space="preserve"> * 1. Documentation Section (Header Comments)</w:t>
      </w:r>
    </w:p>
    <w:p w14:paraId="2BB76959" w14:textId="77777777" w:rsidR="00975AA8" w:rsidRPr="000C493A" w:rsidRDefault="00975AA8" w:rsidP="00D87DE6">
      <w:pPr>
        <w:pStyle w:val="Code"/>
        <w:rPr>
          <w:color w:val="383A42"/>
          <w:lang w:eastAsia="en-IN"/>
        </w:rPr>
      </w:pPr>
      <w:r w:rsidRPr="000C493A">
        <w:rPr>
          <w:color w:val="383A42"/>
          <w:lang w:eastAsia="en-IN"/>
        </w:rPr>
        <w:t xml:space="preserve"> * ============================================</w:t>
      </w:r>
    </w:p>
    <w:p w14:paraId="365135B4" w14:textId="77777777" w:rsidR="00975AA8" w:rsidRPr="000C493A" w:rsidRDefault="00975AA8" w:rsidP="00D87DE6">
      <w:pPr>
        <w:pStyle w:val="Code"/>
        <w:rPr>
          <w:color w:val="383A42"/>
          <w:lang w:eastAsia="en-IN"/>
        </w:rPr>
      </w:pPr>
      <w:r w:rsidRPr="000C493A">
        <w:rPr>
          <w:color w:val="383A42"/>
          <w:lang w:eastAsia="en-IN"/>
        </w:rPr>
        <w:t xml:space="preserve"> * Program: Hello World Demonstration</w:t>
      </w:r>
    </w:p>
    <w:p w14:paraId="648600F9" w14:textId="112C8112" w:rsidR="00975AA8" w:rsidRPr="000C493A" w:rsidRDefault="00975AA8" w:rsidP="00D87DE6">
      <w:pPr>
        <w:pStyle w:val="Code"/>
        <w:rPr>
          <w:color w:val="383A42"/>
          <w:lang w:eastAsia="en-IN"/>
        </w:rPr>
      </w:pPr>
      <w:r w:rsidRPr="000C493A">
        <w:rPr>
          <w:color w:val="383A42"/>
          <w:lang w:eastAsia="en-IN"/>
        </w:rPr>
        <w:t xml:space="preserve"> * Author: </w:t>
      </w:r>
      <w:r w:rsidR="000C493A">
        <w:rPr>
          <w:color w:val="383A42"/>
          <w:lang w:eastAsia="en-IN"/>
        </w:rPr>
        <w:t>Anurag Chakravorty</w:t>
      </w:r>
    </w:p>
    <w:p w14:paraId="03E02E59" w14:textId="77777777" w:rsidR="00975AA8" w:rsidRPr="000C493A" w:rsidRDefault="00975AA8" w:rsidP="00D87DE6">
      <w:pPr>
        <w:pStyle w:val="Code"/>
        <w:rPr>
          <w:color w:val="383A42"/>
          <w:lang w:eastAsia="en-IN"/>
        </w:rPr>
      </w:pPr>
      <w:r w:rsidRPr="000C493A">
        <w:rPr>
          <w:color w:val="383A42"/>
          <w:lang w:eastAsia="en-IN"/>
        </w:rPr>
        <w:t xml:space="preserve"> * Date: January 15, 2025</w:t>
      </w:r>
    </w:p>
    <w:p w14:paraId="4A5EB04C" w14:textId="77777777" w:rsidR="00975AA8" w:rsidRPr="000C493A" w:rsidRDefault="00975AA8" w:rsidP="00D87DE6">
      <w:pPr>
        <w:pStyle w:val="Code"/>
        <w:rPr>
          <w:color w:val="383A42"/>
          <w:lang w:eastAsia="en-IN"/>
        </w:rPr>
      </w:pPr>
      <w:r w:rsidRPr="000C493A">
        <w:rPr>
          <w:color w:val="383A42"/>
          <w:lang w:eastAsia="en-IN"/>
        </w:rPr>
        <w:t xml:space="preserve"> * Purpose: This program demonstrates the basic structure</w:t>
      </w:r>
    </w:p>
    <w:p w14:paraId="2D9E34A5" w14:textId="77777777" w:rsidR="00975AA8" w:rsidRPr="000C493A" w:rsidRDefault="00975AA8" w:rsidP="00D87DE6">
      <w:pPr>
        <w:pStyle w:val="Code"/>
        <w:rPr>
          <w:color w:val="383A42"/>
          <w:lang w:eastAsia="en-IN"/>
        </w:rPr>
      </w:pPr>
      <w:r w:rsidRPr="000C493A">
        <w:rPr>
          <w:color w:val="383A42"/>
          <w:lang w:eastAsia="en-IN"/>
        </w:rPr>
        <w:t xml:space="preserve"> *          of a C program by displaying a simple greeting message.</w:t>
      </w:r>
    </w:p>
    <w:p w14:paraId="29565A09" w14:textId="77777777" w:rsidR="00975AA8" w:rsidRPr="000C493A" w:rsidRDefault="00975AA8" w:rsidP="00D87DE6">
      <w:pPr>
        <w:pStyle w:val="Code"/>
        <w:rPr>
          <w:color w:val="383A42"/>
          <w:lang w:eastAsia="en-IN"/>
        </w:rPr>
      </w:pPr>
      <w:r w:rsidRPr="000C493A">
        <w:rPr>
          <w:color w:val="383A42"/>
          <w:lang w:eastAsia="en-IN"/>
        </w:rPr>
        <w:t xml:space="preserve"> * Version: 1.0</w:t>
      </w:r>
    </w:p>
    <w:p w14:paraId="70C8D8AB" w14:textId="77777777" w:rsidR="00975AA8" w:rsidRPr="000C493A" w:rsidRDefault="00975AA8" w:rsidP="00D87DE6">
      <w:pPr>
        <w:pStyle w:val="Code"/>
        <w:rPr>
          <w:color w:val="383A42"/>
          <w:lang w:eastAsia="en-IN"/>
        </w:rPr>
      </w:pPr>
      <w:r w:rsidRPr="000C493A">
        <w:rPr>
          <w:lang w:eastAsia="en-IN"/>
        </w:rPr>
        <w:t xml:space="preserve"> */</w:t>
      </w:r>
    </w:p>
    <w:p w14:paraId="642D0A4F" w14:textId="77777777" w:rsidR="00975AA8" w:rsidRPr="000C493A" w:rsidRDefault="00975AA8" w:rsidP="00D87DE6">
      <w:pPr>
        <w:pStyle w:val="Code"/>
        <w:rPr>
          <w:color w:val="383A42"/>
          <w:lang w:eastAsia="en-IN"/>
        </w:rPr>
      </w:pPr>
    </w:p>
    <w:p w14:paraId="2EF17202" w14:textId="77777777" w:rsidR="00975AA8" w:rsidRPr="000C493A" w:rsidRDefault="00975AA8" w:rsidP="00D87DE6">
      <w:pPr>
        <w:pStyle w:val="Code"/>
        <w:rPr>
          <w:color w:val="383A42"/>
          <w:lang w:eastAsia="en-IN"/>
        </w:rPr>
      </w:pPr>
      <w:r w:rsidRPr="000C493A">
        <w:rPr>
          <w:lang w:eastAsia="en-IN"/>
        </w:rPr>
        <w:t>// ============================================</w:t>
      </w:r>
    </w:p>
    <w:p w14:paraId="7FAF937C" w14:textId="77777777" w:rsidR="00975AA8" w:rsidRPr="000C493A" w:rsidRDefault="00975AA8" w:rsidP="00D87DE6">
      <w:pPr>
        <w:pStyle w:val="Code"/>
        <w:rPr>
          <w:color w:val="383A42"/>
          <w:lang w:eastAsia="en-IN"/>
        </w:rPr>
      </w:pPr>
      <w:r w:rsidRPr="000C493A">
        <w:rPr>
          <w:lang w:eastAsia="en-IN"/>
        </w:rPr>
        <w:t>// 2. Preprocessor Directives</w:t>
      </w:r>
    </w:p>
    <w:p w14:paraId="0DB9F74F" w14:textId="77777777" w:rsidR="00975AA8" w:rsidRPr="000C493A" w:rsidRDefault="00975AA8" w:rsidP="00D87DE6">
      <w:pPr>
        <w:pStyle w:val="Code"/>
        <w:rPr>
          <w:color w:val="383A42"/>
          <w:lang w:eastAsia="en-IN"/>
        </w:rPr>
      </w:pPr>
      <w:r w:rsidRPr="000C493A">
        <w:rPr>
          <w:lang w:eastAsia="en-IN"/>
        </w:rPr>
        <w:t>// ============================================</w:t>
      </w:r>
    </w:p>
    <w:p w14:paraId="32513D89"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r w:rsidRPr="000C493A">
        <w:rPr>
          <w:color w:val="E45649"/>
          <w:lang w:eastAsia="en-IN"/>
        </w:rPr>
        <w:t xml:space="preserve">  </w:t>
      </w:r>
      <w:r w:rsidRPr="000C493A">
        <w:rPr>
          <w:lang w:eastAsia="en-IN"/>
        </w:rPr>
        <w:t>// Standard input-output library for printf()</w:t>
      </w:r>
    </w:p>
    <w:p w14:paraId="71B26E35"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&lt;stdlib.h&gt;</w:t>
      </w:r>
      <w:r w:rsidRPr="000C493A">
        <w:rPr>
          <w:color w:val="E45649"/>
          <w:lang w:eastAsia="en-IN"/>
        </w:rPr>
        <w:t xml:space="preserve"> </w:t>
      </w:r>
      <w:r w:rsidRPr="000C493A">
        <w:rPr>
          <w:lang w:eastAsia="en-IN"/>
        </w:rPr>
        <w:t>// Standard library for general utility functions</w:t>
      </w:r>
    </w:p>
    <w:p w14:paraId="653AE55B" w14:textId="77777777" w:rsidR="00975AA8" w:rsidRPr="000C493A" w:rsidRDefault="00975AA8" w:rsidP="00D87DE6">
      <w:pPr>
        <w:pStyle w:val="Code"/>
        <w:rPr>
          <w:color w:val="383A42"/>
          <w:lang w:eastAsia="en-IN"/>
        </w:rPr>
      </w:pPr>
    </w:p>
    <w:p w14:paraId="1F7DC8E0" w14:textId="77777777" w:rsidR="00975AA8" w:rsidRPr="000C493A" w:rsidRDefault="00975AA8" w:rsidP="00D87DE6">
      <w:pPr>
        <w:pStyle w:val="Code"/>
        <w:rPr>
          <w:color w:val="383A42"/>
          <w:lang w:eastAsia="en-IN"/>
        </w:rPr>
      </w:pPr>
      <w:r w:rsidRPr="000C493A">
        <w:rPr>
          <w:lang w:eastAsia="en-IN"/>
        </w:rPr>
        <w:t>// Define symbolic constants</w:t>
      </w:r>
    </w:p>
    <w:p w14:paraId="378FF3AC"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3.14159265359</w:t>
      </w:r>
    </w:p>
    <w:p w14:paraId="2883CD1A"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MAX_SIZE </w:t>
      </w:r>
      <w:r w:rsidRPr="000C493A">
        <w:rPr>
          <w:color w:val="B76B01"/>
          <w:lang w:eastAsia="en-IN"/>
        </w:rPr>
        <w:t>100</w:t>
      </w:r>
    </w:p>
    <w:p w14:paraId="63601A16"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PROGRAM_NAME </w:t>
      </w:r>
      <w:r w:rsidRPr="000C493A">
        <w:rPr>
          <w:color w:val="50A14F"/>
          <w:lang w:eastAsia="en-IN"/>
        </w:rPr>
        <w:t>"Hello World Demo"</w:t>
      </w:r>
    </w:p>
    <w:p w14:paraId="78D5AE4E" w14:textId="77777777" w:rsidR="00975AA8" w:rsidRPr="000C493A" w:rsidRDefault="00975AA8" w:rsidP="00D87DE6">
      <w:pPr>
        <w:pStyle w:val="Code"/>
        <w:rPr>
          <w:color w:val="383A42"/>
          <w:lang w:eastAsia="en-IN"/>
        </w:rPr>
      </w:pPr>
    </w:p>
    <w:p w14:paraId="388CF141" w14:textId="77777777" w:rsidR="00975AA8" w:rsidRPr="000C493A" w:rsidRDefault="00975AA8" w:rsidP="00D87DE6">
      <w:pPr>
        <w:pStyle w:val="Code"/>
        <w:rPr>
          <w:color w:val="383A42"/>
          <w:lang w:eastAsia="en-IN"/>
        </w:rPr>
      </w:pPr>
      <w:r w:rsidRPr="000C493A">
        <w:rPr>
          <w:lang w:eastAsia="en-IN"/>
        </w:rPr>
        <w:t>// ============================================</w:t>
      </w:r>
    </w:p>
    <w:p w14:paraId="12101B77" w14:textId="77777777" w:rsidR="00975AA8" w:rsidRPr="000C493A" w:rsidRDefault="00975AA8" w:rsidP="00D87DE6">
      <w:pPr>
        <w:pStyle w:val="Code"/>
        <w:rPr>
          <w:color w:val="383A42"/>
          <w:lang w:eastAsia="en-IN"/>
        </w:rPr>
      </w:pPr>
      <w:r w:rsidRPr="000C493A">
        <w:rPr>
          <w:lang w:eastAsia="en-IN"/>
        </w:rPr>
        <w:t>// 3. Global Declarations</w:t>
      </w:r>
    </w:p>
    <w:p w14:paraId="0EFA5756" w14:textId="77777777" w:rsidR="00975AA8" w:rsidRPr="000C493A" w:rsidRDefault="00975AA8" w:rsidP="00D87DE6">
      <w:pPr>
        <w:pStyle w:val="Code"/>
        <w:rPr>
          <w:color w:val="383A42"/>
          <w:lang w:eastAsia="en-IN"/>
        </w:rPr>
      </w:pPr>
      <w:r w:rsidRPr="000C493A">
        <w:rPr>
          <w:lang w:eastAsia="en-IN"/>
        </w:rPr>
        <w:t>// ============================================</w:t>
      </w:r>
    </w:p>
    <w:p w14:paraId="34F52D13" w14:textId="77777777" w:rsidR="00975AA8" w:rsidRPr="000C493A" w:rsidRDefault="00975AA8" w:rsidP="00D87DE6">
      <w:pPr>
        <w:pStyle w:val="Code"/>
        <w:rPr>
          <w:color w:val="383A42"/>
          <w:lang w:eastAsia="en-IN"/>
        </w:rPr>
      </w:pPr>
      <w:r w:rsidRPr="000C493A">
        <w:rPr>
          <w:lang w:eastAsia="en-IN"/>
        </w:rPr>
        <w:t>// Global variable (accessible throughout the program)</w:t>
      </w:r>
    </w:p>
    <w:p w14:paraId="3CCEF989"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globalVariable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6B47C91F" w14:textId="77777777" w:rsidR="00975AA8" w:rsidRPr="000C493A" w:rsidRDefault="00975AA8" w:rsidP="00D87DE6">
      <w:pPr>
        <w:pStyle w:val="Code"/>
        <w:rPr>
          <w:color w:val="383A42"/>
          <w:lang w:eastAsia="en-IN"/>
        </w:rPr>
      </w:pPr>
    </w:p>
    <w:p w14:paraId="3BFB879F" w14:textId="77777777" w:rsidR="00975AA8" w:rsidRPr="000C493A" w:rsidRDefault="00975AA8" w:rsidP="00D87DE6">
      <w:pPr>
        <w:pStyle w:val="Code"/>
        <w:rPr>
          <w:color w:val="383A42"/>
          <w:lang w:eastAsia="en-IN"/>
        </w:rPr>
      </w:pPr>
      <w:r w:rsidRPr="000C493A">
        <w:rPr>
          <w:lang w:eastAsia="en-IN"/>
        </w:rPr>
        <w:t>// Global constant</w:t>
      </w:r>
    </w:p>
    <w:p w14:paraId="3B8EC530" w14:textId="77777777" w:rsidR="00975AA8" w:rsidRPr="000C493A" w:rsidRDefault="00975AA8" w:rsidP="00D87DE6">
      <w:pPr>
        <w:pStyle w:val="Code"/>
        <w:rPr>
          <w:color w:val="383A42"/>
          <w:lang w:eastAsia="en-IN"/>
        </w:rPr>
      </w:pPr>
      <w:r w:rsidRPr="000C493A">
        <w:rPr>
          <w:color w:val="A626A4"/>
          <w:lang w:eastAsia="en-IN"/>
        </w:rPr>
        <w:t>const</w:t>
      </w:r>
      <w:r w:rsidRPr="000C493A">
        <w:rPr>
          <w:color w:val="383A42"/>
          <w:lang w:eastAsia="en-IN"/>
        </w:rPr>
        <w:t xml:space="preserve"> </w:t>
      </w:r>
      <w:r w:rsidRPr="000C493A">
        <w:rPr>
          <w:color w:val="A626A4"/>
          <w:lang w:eastAsia="en-IN"/>
        </w:rPr>
        <w:t>int</w:t>
      </w:r>
      <w:r w:rsidRPr="000C493A">
        <w:rPr>
          <w:color w:val="383A42"/>
          <w:lang w:eastAsia="en-IN"/>
        </w:rPr>
        <w:t xml:space="preserve"> MAX_USERS </w:t>
      </w:r>
      <w:r w:rsidRPr="000C493A">
        <w:rPr>
          <w:color w:val="4078F2"/>
          <w:lang w:eastAsia="en-IN"/>
        </w:rPr>
        <w:t>=</w:t>
      </w:r>
      <w:r w:rsidRPr="000C493A">
        <w:rPr>
          <w:color w:val="383A42"/>
          <w:lang w:eastAsia="en-IN"/>
        </w:rPr>
        <w:t xml:space="preserve"> </w:t>
      </w:r>
      <w:r w:rsidRPr="000C493A">
        <w:rPr>
          <w:color w:val="B76B01"/>
          <w:lang w:eastAsia="en-IN"/>
        </w:rPr>
        <w:t>50</w:t>
      </w:r>
      <w:r w:rsidRPr="000C493A">
        <w:rPr>
          <w:color w:val="383A42"/>
          <w:lang w:eastAsia="en-IN"/>
        </w:rPr>
        <w:t>;</w:t>
      </w:r>
    </w:p>
    <w:p w14:paraId="6F2FA7E3" w14:textId="77777777" w:rsidR="00975AA8" w:rsidRPr="000C493A" w:rsidRDefault="00975AA8" w:rsidP="00D87DE6">
      <w:pPr>
        <w:pStyle w:val="Code"/>
        <w:rPr>
          <w:color w:val="383A42"/>
          <w:lang w:eastAsia="en-IN"/>
        </w:rPr>
      </w:pPr>
    </w:p>
    <w:p w14:paraId="1248AD6C" w14:textId="77777777" w:rsidR="00975AA8" w:rsidRPr="000C493A" w:rsidRDefault="00975AA8" w:rsidP="00D87DE6">
      <w:pPr>
        <w:pStyle w:val="Code"/>
        <w:rPr>
          <w:color w:val="383A42"/>
          <w:lang w:eastAsia="en-IN"/>
        </w:rPr>
      </w:pPr>
      <w:r w:rsidRPr="000C493A">
        <w:rPr>
          <w:lang w:eastAsia="en-IN"/>
        </w:rPr>
        <w:t>// Function prototypes (declarations)</w:t>
      </w:r>
    </w:p>
    <w:p w14:paraId="0931C8C0"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displayWelcome</w:t>
      </w:r>
      <w:r w:rsidRPr="000C493A">
        <w:rPr>
          <w:color w:val="383A42"/>
          <w:lang w:eastAsia="en-IN"/>
        </w:rPr>
        <w:t>(</w:t>
      </w:r>
      <w:r w:rsidRPr="000C493A">
        <w:rPr>
          <w:color w:val="A626A4"/>
          <w:lang w:eastAsia="en-IN"/>
        </w:rPr>
        <w:t>void</w:t>
      </w:r>
      <w:r w:rsidRPr="000C493A">
        <w:rPr>
          <w:color w:val="383A42"/>
          <w:lang w:eastAsia="en-IN"/>
        </w:rPr>
        <w:t>);</w:t>
      </w:r>
    </w:p>
    <w:p w14:paraId="55EF3049"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calculateSum</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w:t>
      </w:r>
    </w:p>
    <w:p w14:paraId="541C45BF"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displayProgramInfo</w:t>
      </w:r>
      <w:r w:rsidRPr="000C493A">
        <w:rPr>
          <w:color w:val="383A42"/>
          <w:lang w:eastAsia="en-IN"/>
        </w:rPr>
        <w:t>(</w:t>
      </w:r>
      <w:r w:rsidRPr="000C493A">
        <w:rPr>
          <w:color w:val="A626A4"/>
          <w:lang w:eastAsia="en-IN"/>
        </w:rPr>
        <w:t>void</w:t>
      </w:r>
      <w:r w:rsidRPr="000C493A">
        <w:rPr>
          <w:color w:val="383A42"/>
          <w:lang w:eastAsia="en-IN"/>
        </w:rPr>
        <w:t>);</w:t>
      </w:r>
    </w:p>
    <w:p w14:paraId="5BAC996F" w14:textId="77777777" w:rsidR="00975AA8" w:rsidRPr="000C493A" w:rsidRDefault="00975AA8" w:rsidP="00D87DE6">
      <w:pPr>
        <w:pStyle w:val="Code"/>
        <w:rPr>
          <w:color w:val="383A42"/>
          <w:lang w:eastAsia="en-IN"/>
        </w:rPr>
      </w:pPr>
    </w:p>
    <w:p w14:paraId="07872A7E" w14:textId="77777777" w:rsidR="00975AA8" w:rsidRPr="000C493A" w:rsidRDefault="00975AA8" w:rsidP="00D87DE6">
      <w:pPr>
        <w:pStyle w:val="Code"/>
        <w:rPr>
          <w:color w:val="383A42"/>
          <w:lang w:eastAsia="en-IN"/>
        </w:rPr>
      </w:pPr>
      <w:r w:rsidRPr="000C493A">
        <w:rPr>
          <w:lang w:eastAsia="en-IN"/>
        </w:rPr>
        <w:t>// ============================================</w:t>
      </w:r>
    </w:p>
    <w:p w14:paraId="6775DE37" w14:textId="77777777" w:rsidR="00975AA8" w:rsidRPr="000C493A" w:rsidRDefault="00975AA8" w:rsidP="00D87DE6">
      <w:pPr>
        <w:pStyle w:val="Code"/>
        <w:rPr>
          <w:color w:val="383A42"/>
          <w:lang w:eastAsia="en-IN"/>
        </w:rPr>
      </w:pPr>
      <w:r w:rsidRPr="000C493A">
        <w:rPr>
          <w:lang w:eastAsia="en-IN"/>
        </w:rPr>
        <w:t>// 4. main() Function - Program Entry Point</w:t>
      </w:r>
    </w:p>
    <w:p w14:paraId="2FDAD7E5" w14:textId="77777777" w:rsidR="00975AA8" w:rsidRPr="000C493A" w:rsidRDefault="00975AA8" w:rsidP="00D87DE6">
      <w:pPr>
        <w:pStyle w:val="Code"/>
        <w:rPr>
          <w:color w:val="383A42"/>
          <w:lang w:eastAsia="en-IN"/>
        </w:rPr>
      </w:pPr>
      <w:r w:rsidRPr="000C493A">
        <w:rPr>
          <w:lang w:eastAsia="en-IN"/>
        </w:rPr>
        <w:t>// ============================================</w:t>
      </w:r>
    </w:p>
    <w:p w14:paraId="799945F4"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81D92B6"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5. Local Declarations</w:t>
      </w:r>
    </w:p>
    <w:p w14:paraId="71920756"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localVariable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lang w:eastAsia="en-IN"/>
        </w:rPr>
        <w:t>// Local variable, accessible only within main()</w:t>
      </w:r>
    </w:p>
    <w:p w14:paraId="0A30696E"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B76B01"/>
          <w:lang w:eastAsia="en-IN"/>
        </w:rPr>
        <w:t>0.0</w:t>
      </w:r>
      <w:r w:rsidRPr="000C493A">
        <w:rPr>
          <w:color w:val="383A42"/>
          <w:lang w:eastAsia="en-IN"/>
        </w:rPr>
        <w:t xml:space="preserve">;       </w:t>
      </w:r>
      <w:r w:rsidRPr="000C493A">
        <w:rPr>
          <w:lang w:eastAsia="en-IN"/>
        </w:rPr>
        <w:t>// Another local variable</w:t>
      </w:r>
    </w:p>
    <w:p w14:paraId="7E4945BF" w14:textId="77777777" w:rsidR="00975AA8" w:rsidRPr="000C493A" w:rsidRDefault="00975AA8" w:rsidP="00D87DE6">
      <w:pPr>
        <w:pStyle w:val="Code"/>
        <w:rPr>
          <w:color w:val="383A42"/>
          <w:lang w:eastAsia="en-IN"/>
        </w:rPr>
      </w:pPr>
      <w:r w:rsidRPr="000C493A">
        <w:rPr>
          <w:color w:val="383A42"/>
          <w:lang w:eastAsia="en-IN"/>
        </w:rPr>
        <w:t xml:space="preserve">    </w:t>
      </w:r>
    </w:p>
    <w:p w14:paraId="5C05B7B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6. Statements &amp; Program Logic</w:t>
      </w:r>
    </w:p>
    <w:p w14:paraId="62657664"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 %s ===\n"</w:t>
      </w:r>
      <w:r w:rsidRPr="000C493A">
        <w:rPr>
          <w:color w:val="383A42"/>
          <w:lang w:eastAsia="en-IN"/>
        </w:rPr>
        <w:t>, PROGRAM_NAME);</w:t>
      </w:r>
    </w:p>
    <w:p w14:paraId="697BB9C9"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"Hello, World!\n\n"</w:t>
      </w:r>
      <w:r w:rsidRPr="000C493A">
        <w:rPr>
          <w:color w:val="383A42"/>
          <w:lang w:eastAsia="en-IN"/>
        </w:rPr>
        <w:t>);</w:t>
      </w:r>
    </w:p>
    <w:p w14:paraId="4A933D98" w14:textId="77777777" w:rsidR="00975AA8" w:rsidRPr="000C493A" w:rsidRDefault="00975AA8" w:rsidP="00D87DE6">
      <w:pPr>
        <w:pStyle w:val="Code"/>
        <w:rPr>
          <w:color w:val="383A42"/>
          <w:lang w:eastAsia="en-IN"/>
        </w:rPr>
      </w:pPr>
      <w:r w:rsidRPr="000C493A">
        <w:rPr>
          <w:color w:val="383A42"/>
          <w:lang w:eastAsia="en-IN"/>
        </w:rPr>
        <w:t xml:space="preserve">    </w:t>
      </w:r>
    </w:p>
    <w:p w14:paraId="0DAEC770"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displayWelcome</w:t>
      </w:r>
      <w:r w:rsidRPr="000C493A">
        <w:rPr>
          <w:color w:val="383A42"/>
          <w:lang w:eastAsia="en-IN"/>
        </w:rPr>
        <w:t>();</w:t>
      </w:r>
    </w:p>
    <w:p w14:paraId="0525D7A7"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displayProgramInfo</w:t>
      </w:r>
      <w:r w:rsidRPr="000C493A">
        <w:rPr>
          <w:color w:val="383A42"/>
          <w:lang w:eastAsia="en-IN"/>
        </w:rPr>
        <w:t>();</w:t>
      </w:r>
    </w:p>
    <w:p w14:paraId="17CECB7B" w14:textId="77777777" w:rsidR="00975AA8" w:rsidRPr="000C493A" w:rsidRDefault="00975AA8" w:rsidP="00D87DE6">
      <w:pPr>
        <w:pStyle w:val="Code"/>
        <w:rPr>
          <w:color w:val="383A42"/>
          <w:lang w:eastAsia="en-IN"/>
        </w:rPr>
      </w:pPr>
      <w:r w:rsidRPr="000C493A">
        <w:rPr>
          <w:color w:val="383A42"/>
          <w:lang w:eastAsia="en-IN"/>
        </w:rPr>
        <w:t xml:space="preserve">    </w:t>
      </w:r>
    </w:p>
    <w:p w14:paraId="7360EECB"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"Global variable value: %d\n"</w:t>
      </w:r>
      <w:r w:rsidRPr="000C493A">
        <w:rPr>
          <w:color w:val="383A42"/>
          <w:lang w:eastAsia="en-IN"/>
        </w:rPr>
        <w:t>, globalVariable);</w:t>
      </w:r>
    </w:p>
    <w:p w14:paraId="68B5DC07"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"Local variable value: %d\n\n"</w:t>
      </w:r>
      <w:r w:rsidRPr="000C493A">
        <w:rPr>
          <w:color w:val="383A42"/>
          <w:lang w:eastAsia="en-IN"/>
        </w:rPr>
        <w:t>, localVariable);</w:t>
      </w:r>
    </w:p>
    <w:p w14:paraId="23C6E32B" w14:textId="77777777" w:rsidR="00975AA8" w:rsidRPr="000C493A" w:rsidRDefault="00975AA8" w:rsidP="00D87DE6">
      <w:pPr>
        <w:pStyle w:val="Code"/>
        <w:rPr>
          <w:color w:val="383A42"/>
          <w:lang w:eastAsia="en-IN"/>
        </w:rPr>
      </w:pPr>
      <w:r w:rsidRPr="000C493A">
        <w:rPr>
          <w:color w:val="383A42"/>
          <w:lang w:eastAsia="en-IN"/>
        </w:rPr>
        <w:t xml:space="preserve">    </w:t>
      </w:r>
    </w:p>
    <w:p w14:paraId="2005AE4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Call user-defined function</w:t>
      </w:r>
    </w:p>
    <w:p w14:paraId="14FCBD55" w14:textId="77777777" w:rsidR="00975AA8" w:rsidRPr="000C493A" w:rsidRDefault="00975AA8" w:rsidP="00D87DE6">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calculateSum</w:t>
      </w:r>
      <w:r w:rsidRPr="000C493A">
        <w:rPr>
          <w:color w:val="383A42"/>
          <w:lang w:eastAsia="en-IN"/>
        </w:rPr>
        <w:t>(</w:t>
      </w:r>
      <w:r w:rsidRPr="000C493A">
        <w:rPr>
          <w:color w:val="B76B01"/>
          <w:lang w:eastAsia="en-IN"/>
        </w:rPr>
        <w:t>10</w:t>
      </w:r>
      <w:r w:rsidRPr="000C493A">
        <w:rPr>
          <w:color w:val="383A42"/>
          <w:lang w:eastAsia="en-IN"/>
        </w:rPr>
        <w:t xml:space="preserve">, </w:t>
      </w:r>
      <w:r w:rsidRPr="000C493A">
        <w:rPr>
          <w:color w:val="B76B01"/>
          <w:lang w:eastAsia="en-IN"/>
        </w:rPr>
        <w:t>20</w:t>
      </w:r>
      <w:r w:rsidRPr="000C493A">
        <w:rPr>
          <w:color w:val="383A42"/>
          <w:lang w:eastAsia="en-IN"/>
        </w:rPr>
        <w:t>);</w:t>
      </w:r>
    </w:p>
    <w:p w14:paraId="3EF814E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"Sum of 10 and 20 = %.0f\n"</w:t>
      </w:r>
      <w:r w:rsidRPr="000C493A">
        <w:rPr>
          <w:color w:val="383A42"/>
          <w:lang w:eastAsia="en-IN"/>
        </w:rPr>
        <w:t>, result);</w:t>
      </w:r>
    </w:p>
    <w:p w14:paraId="4E47F15C" w14:textId="77777777" w:rsidR="00975AA8" w:rsidRPr="000C493A" w:rsidRDefault="00975AA8" w:rsidP="00D87DE6">
      <w:pPr>
        <w:pStyle w:val="Code"/>
        <w:rPr>
          <w:color w:val="383A42"/>
          <w:lang w:eastAsia="en-IN"/>
        </w:rPr>
      </w:pPr>
      <w:r w:rsidRPr="000C493A">
        <w:rPr>
          <w:color w:val="383A42"/>
          <w:lang w:eastAsia="en-IN"/>
        </w:rPr>
        <w:t xml:space="preserve">    </w:t>
      </w:r>
    </w:p>
    <w:p w14:paraId="39033CC6"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7. Return statement</w:t>
      </w:r>
    </w:p>
    <w:p w14:paraId="4C3F566A"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Indicates successful program execution</w:t>
      </w:r>
    </w:p>
    <w:p w14:paraId="34E2FC39" w14:textId="77777777" w:rsidR="00975AA8" w:rsidRPr="000C493A" w:rsidRDefault="00975AA8" w:rsidP="00D87DE6">
      <w:pPr>
        <w:pStyle w:val="Code"/>
        <w:rPr>
          <w:color w:val="383A42"/>
          <w:lang w:eastAsia="en-IN"/>
        </w:rPr>
      </w:pPr>
      <w:r w:rsidRPr="000C493A">
        <w:rPr>
          <w:color w:val="383A42"/>
          <w:lang w:eastAsia="en-IN"/>
        </w:rPr>
        <w:t>}</w:t>
      </w:r>
    </w:p>
    <w:p w14:paraId="02F2D6C6" w14:textId="77777777" w:rsidR="00975AA8" w:rsidRPr="000C493A" w:rsidRDefault="00975AA8" w:rsidP="00D87DE6">
      <w:pPr>
        <w:pStyle w:val="Code"/>
        <w:rPr>
          <w:color w:val="383A42"/>
          <w:lang w:eastAsia="en-IN"/>
        </w:rPr>
      </w:pPr>
    </w:p>
    <w:p w14:paraId="39262905" w14:textId="77777777" w:rsidR="00975AA8" w:rsidRPr="000C493A" w:rsidRDefault="00975AA8" w:rsidP="00D87DE6">
      <w:pPr>
        <w:pStyle w:val="Code"/>
        <w:rPr>
          <w:color w:val="383A42"/>
          <w:lang w:eastAsia="en-IN"/>
        </w:rPr>
      </w:pPr>
      <w:r w:rsidRPr="000C493A">
        <w:rPr>
          <w:lang w:eastAsia="en-IN"/>
        </w:rPr>
        <w:t>// ============================================</w:t>
      </w:r>
    </w:p>
    <w:p w14:paraId="08007C6A" w14:textId="77777777" w:rsidR="00975AA8" w:rsidRPr="000C493A" w:rsidRDefault="00975AA8" w:rsidP="00D87DE6">
      <w:pPr>
        <w:pStyle w:val="Code"/>
        <w:rPr>
          <w:color w:val="383A42"/>
          <w:lang w:eastAsia="en-IN"/>
        </w:rPr>
      </w:pPr>
      <w:r w:rsidRPr="000C493A">
        <w:rPr>
          <w:lang w:eastAsia="en-IN"/>
        </w:rPr>
        <w:t>// 8. User-Defined Functions (Implementations)</w:t>
      </w:r>
    </w:p>
    <w:p w14:paraId="15B19F97" w14:textId="77777777" w:rsidR="00975AA8" w:rsidRPr="000C493A" w:rsidRDefault="00975AA8" w:rsidP="00D87DE6">
      <w:pPr>
        <w:pStyle w:val="Code"/>
        <w:rPr>
          <w:color w:val="383A42"/>
          <w:lang w:eastAsia="en-IN"/>
        </w:rPr>
      </w:pPr>
      <w:r w:rsidRPr="000C493A">
        <w:rPr>
          <w:lang w:eastAsia="en-IN"/>
        </w:rPr>
        <w:t>// ============================================</w:t>
      </w:r>
    </w:p>
    <w:p w14:paraId="5A44165B" w14:textId="77777777" w:rsidR="00975AA8" w:rsidRPr="000C493A" w:rsidRDefault="00975AA8" w:rsidP="00D87DE6">
      <w:pPr>
        <w:pStyle w:val="Code"/>
        <w:rPr>
          <w:color w:val="383A42"/>
          <w:lang w:eastAsia="en-IN"/>
        </w:rPr>
      </w:pPr>
    </w:p>
    <w:p w14:paraId="011A8B3C" w14:textId="77777777" w:rsidR="00975AA8" w:rsidRPr="000C493A" w:rsidRDefault="00975AA8" w:rsidP="00D87DE6">
      <w:pPr>
        <w:pStyle w:val="Code"/>
        <w:rPr>
          <w:lang w:eastAsia="en-IN"/>
        </w:rPr>
      </w:pPr>
      <w:r w:rsidRPr="000C493A">
        <w:rPr>
          <w:lang w:eastAsia="en-IN"/>
        </w:rPr>
        <w:t>/**</w:t>
      </w:r>
    </w:p>
    <w:p w14:paraId="725C3F08" w14:textId="77777777" w:rsidR="00975AA8" w:rsidRPr="000C493A" w:rsidRDefault="00975AA8" w:rsidP="00D87DE6">
      <w:pPr>
        <w:pStyle w:val="Code"/>
        <w:rPr>
          <w:color w:val="383A42"/>
          <w:lang w:eastAsia="en-IN"/>
        </w:rPr>
      </w:pPr>
      <w:r w:rsidRPr="000C493A">
        <w:rPr>
          <w:color w:val="383A42"/>
          <w:lang w:eastAsia="en-IN"/>
        </w:rPr>
        <w:t xml:space="preserve"> * displayWelcome - Displays a welcome message</w:t>
      </w:r>
    </w:p>
    <w:p w14:paraId="57EB05A0" w14:textId="77777777" w:rsidR="00975AA8" w:rsidRPr="000C493A" w:rsidRDefault="00975AA8" w:rsidP="00D87DE6">
      <w:pPr>
        <w:pStyle w:val="Code"/>
        <w:rPr>
          <w:color w:val="383A42"/>
          <w:lang w:eastAsia="en-IN"/>
        </w:rPr>
      </w:pPr>
      <w:r w:rsidRPr="000C493A">
        <w:rPr>
          <w:color w:val="383A42"/>
          <w:lang w:eastAsia="en-IN"/>
        </w:rPr>
        <w:t xml:space="preserve"> * No parameters</w:t>
      </w:r>
    </w:p>
    <w:p w14:paraId="6E43A9E8" w14:textId="77777777" w:rsidR="00975AA8" w:rsidRPr="000C493A" w:rsidRDefault="00975AA8" w:rsidP="00D87DE6">
      <w:pPr>
        <w:pStyle w:val="Code"/>
        <w:rPr>
          <w:color w:val="383A42"/>
          <w:lang w:eastAsia="en-IN"/>
        </w:rPr>
      </w:pPr>
      <w:r w:rsidRPr="000C493A">
        <w:rPr>
          <w:color w:val="383A42"/>
          <w:lang w:eastAsia="en-IN"/>
        </w:rPr>
        <w:t xml:space="preserve"> * Returns: nothing (void)</w:t>
      </w:r>
    </w:p>
    <w:p w14:paraId="34DA20DE" w14:textId="77777777" w:rsidR="00975AA8" w:rsidRPr="000C493A" w:rsidRDefault="00975AA8" w:rsidP="00D87DE6">
      <w:pPr>
        <w:pStyle w:val="Code"/>
        <w:rPr>
          <w:color w:val="383A42"/>
          <w:lang w:eastAsia="en-IN"/>
        </w:rPr>
      </w:pPr>
      <w:r w:rsidRPr="000C493A">
        <w:rPr>
          <w:lang w:eastAsia="en-IN"/>
        </w:rPr>
        <w:t xml:space="preserve"> */</w:t>
      </w:r>
    </w:p>
    <w:p w14:paraId="2F2BBA98"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displayWelcome</w:t>
      </w:r>
      <w:r w:rsidRPr="000C493A">
        <w:rPr>
          <w:color w:val="383A42"/>
          <w:lang w:eastAsia="en-IN"/>
        </w:rPr>
        <w:t>(</w:t>
      </w:r>
      <w:r w:rsidRPr="000C493A">
        <w:rPr>
          <w:color w:val="A626A4"/>
          <w:lang w:eastAsia="en-IN"/>
        </w:rPr>
        <w:t>void</w:t>
      </w:r>
      <w:r w:rsidRPr="000C493A">
        <w:rPr>
          <w:color w:val="383A42"/>
          <w:lang w:eastAsia="en-IN"/>
        </w:rPr>
        <w:t>) {</w:t>
      </w:r>
    </w:p>
    <w:p w14:paraId="3BA219C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"Welcome to C Programming!\n"</w:t>
      </w:r>
      <w:r w:rsidRPr="000C493A">
        <w:rPr>
          <w:color w:val="383A42"/>
          <w:lang w:eastAsia="en-IN"/>
        </w:rPr>
        <w:t>);</w:t>
      </w:r>
    </w:p>
    <w:p w14:paraId="54C4E3B4"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"This program demonstrates proper structure.\n\n"</w:t>
      </w:r>
      <w:r w:rsidRPr="000C493A">
        <w:rPr>
          <w:color w:val="383A42"/>
          <w:lang w:eastAsia="en-IN"/>
        </w:rPr>
        <w:t>);</w:t>
      </w:r>
    </w:p>
    <w:p w14:paraId="20605180" w14:textId="77777777" w:rsidR="00975AA8" w:rsidRPr="000C493A" w:rsidRDefault="00975AA8" w:rsidP="00D87DE6">
      <w:pPr>
        <w:pStyle w:val="Code"/>
        <w:rPr>
          <w:lang w:eastAsia="en-IN"/>
        </w:rPr>
      </w:pPr>
      <w:r w:rsidRPr="000C493A">
        <w:rPr>
          <w:lang w:eastAsia="en-IN"/>
        </w:rPr>
        <w:t>}</w:t>
      </w:r>
    </w:p>
    <w:p w14:paraId="2A235E90"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p>
    <w:p w14:paraId="29EF8398" w14:textId="77777777" w:rsidR="00975AA8" w:rsidRPr="000C493A" w:rsidRDefault="00975AA8" w:rsidP="00D87DE6">
      <w:pPr>
        <w:pStyle w:val="Code"/>
        <w:rPr>
          <w:lang w:eastAsia="en-IN"/>
        </w:rPr>
      </w:pPr>
      <w:r w:rsidRPr="000C493A">
        <w:rPr>
          <w:lang w:eastAsia="en-IN"/>
        </w:rPr>
        <w:t>/**</w:t>
      </w:r>
    </w:p>
    <w:p w14:paraId="64982A6B" w14:textId="77777777" w:rsidR="00975AA8" w:rsidRPr="000C493A" w:rsidRDefault="00975AA8" w:rsidP="00D87DE6">
      <w:pPr>
        <w:pStyle w:val="Code"/>
        <w:rPr>
          <w:lang w:eastAsia="en-IN"/>
        </w:rPr>
      </w:pPr>
      <w:r w:rsidRPr="000C493A">
        <w:rPr>
          <w:lang w:eastAsia="en-IN"/>
        </w:rPr>
        <w:t xml:space="preserve"> * calculateSum - Calculates the sum of two integers</w:t>
      </w:r>
    </w:p>
    <w:p w14:paraId="3CA040A9" w14:textId="77777777" w:rsidR="00975AA8" w:rsidRPr="000C493A" w:rsidRDefault="00975AA8" w:rsidP="00D87DE6">
      <w:pPr>
        <w:pStyle w:val="Code"/>
        <w:rPr>
          <w:color w:val="383A42"/>
          <w:lang w:eastAsia="en-IN"/>
        </w:rPr>
      </w:pPr>
      <w:r w:rsidRPr="000C493A">
        <w:rPr>
          <w:color w:val="383A42"/>
          <w:lang w:eastAsia="en-IN"/>
        </w:rPr>
        <w:t xml:space="preserve"> * Parameters:</w:t>
      </w:r>
    </w:p>
    <w:p w14:paraId="6ADD5B8C" w14:textId="77777777" w:rsidR="00975AA8" w:rsidRPr="000C493A" w:rsidRDefault="00975AA8" w:rsidP="00D87DE6">
      <w:pPr>
        <w:pStyle w:val="Code"/>
        <w:rPr>
          <w:color w:val="383A42"/>
          <w:lang w:eastAsia="en-IN"/>
        </w:rPr>
      </w:pPr>
      <w:r w:rsidRPr="000C493A">
        <w:rPr>
          <w:color w:val="383A42"/>
          <w:lang w:eastAsia="en-IN"/>
        </w:rPr>
        <w:t xml:space="preserve"> *   a - first integer</w:t>
      </w:r>
    </w:p>
    <w:p w14:paraId="490E06FD" w14:textId="77777777" w:rsidR="00975AA8" w:rsidRPr="000C493A" w:rsidRDefault="00975AA8" w:rsidP="00D87DE6">
      <w:pPr>
        <w:pStyle w:val="Code"/>
        <w:rPr>
          <w:color w:val="383A42"/>
          <w:lang w:eastAsia="en-IN"/>
        </w:rPr>
      </w:pPr>
      <w:r w:rsidRPr="000C493A">
        <w:rPr>
          <w:color w:val="383A42"/>
          <w:lang w:eastAsia="en-IN"/>
        </w:rPr>
        <w:t xml:space="preserve"> *   b - second integer</w:t>
      </w:r>
    </w:p>
    <w:p w14:paraId="3A2EFEF0" w14:textId="77777777" w:rsidR="00975AA8" w:rsidRPr="000C493A" w:rsidRDefault="00975AA8" w:rsidP="00D87DE6">
      <w:pPr>
        <w:pStyle w:val="Code"/>
        <w:rPr>
          <w:color w:val="383A42"/>
          <w:lang w:eastAsia="en-IN"/>
        </w:rPr>
      </w:pPr>
      <w:r w:rsidRPr="000C493A">
        <w:rPr>
          <w:color w:val="383A42"/>
          <w:lang w:eastAsia="en-IN"/>
        </w:rPr>
        <w:t xml:space="preserve"> * Returns: sum of a and b</w:t>
      </w:r>
    </w:p>
    <w:p w14:paraId="37F70DA9" w14:textId="77777777" w:rsidR="00975AA8" w:rsidRPr="000C493A" w:rsidRDefault="00975AA8" w:rsidP="00D87DE6">
      <w:pPr>
        <w:pStyle w:val="Code"/>
        <w:rPr>
          <w:color w:val="383A42"/>
          <w:lang w:eastAsia="en-IN"/>
        </w:rPr>
      </w:pPr>
      <w:r w:rsidRPr="000C493A">
        <w:rPr>
          <w:lang w:eastAsia="en-IN"/>
        </w:rPr>
        <w:t xml:space="preserve"> */</w:t>
      </w:r>
    </w:p>
    <w:p w14:paraId="1BD3E962"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calculateSum</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2BAD180A"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2A7FFD65" w14:textId="77777777" w:rsidR="00975AA8" w:rsidRPr="000C493A" w:rsidRDefault="00975AA8" w:rsidP="00D87DE6">
      <w:pPr>
        <w:pStyle w:val="Code"/>
        <w:rPr>
          <w:lang w:eastAsia="en-IN"/>
        </w:rPr>
      </w:pPr>
      <w:r w:rsidRPr="000C493A">
        <w:rPr>
          <w:lang w:eastAsia="en-IN"/>
        </w:rPr>
        <w:t>}</w:t>
      </w:r>
    </w:p>
    <w:p w14:paraId="0B28C34B"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p>
    <w:p w14:paraId="35D8BF2E" w14:textId="77777777" w:rsidR="00975AA8" w:rsidRPr="000C493A" w:rsidRDefault="00975AA8" w:rsidP="00D87DE6">
      <w:pPr>
        <w:pStyle w:val="Code"/>
        <w:rPr>
          <w:rFonts w:ascii="Amasis MT Pro" w:eastAsia="Times New Roman" w:hAnsi="Amasis MT Pro" w:cs="Courier New"/>
          <w:i/>
          <w:iCs/>
          <w:color w:val="A0A1A7"/>
          <w:kern w:val="0"/>
          <w:sz w:val="24"/>
          <w:lang w:eastAsia="en-IN"/>
          <w14:ligatures w14:val="none"/>
        </w:rPr>
      </w:pPr>
      <w:r w:rsidRPr="000C493A">
        <w:rPr>
          <w:rFonts w:ascii="Amasis MT Pro" w:eastAsia="Times New Roman" w:hAnsi="Amasis MT Pro" w:cs="Courier New"/>
          <w:i/>
          <w:iCs/>
          <w:color w:val="A0A1A7"/>
          <w:kern w:val="0"/>
          <w:sz w:val="24"/>
          <w:lang w:eastAsia="en-IN"/>
          <w14:ligatures w14:val="none"/>
        </w:rPr>
        <w:t>/**</w:t>
      </w:r>
    </w:p>
    <w:p w14:paraId="572B249F"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 xml:space="preserve"> * displayProgramInfo - Shows program constants and settings</w:t>
      </w:r>
    </w:p>
    <w:p w14:paraId="2D28CA98"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i/>
          <w:iCs/>
          <w:color w:val="A0A1A7"/>
          <w:kern w:val="0"/>
          <w:sz w:val="24"/>
          <w:lang w:eastAsia="en-IN"/>
          <w14:ligatures w14:val="none"/>
        </w:rPr>
        <w:t xml:space="preserve"> */</w:t>
      </w:r>
    </w:p>
    <w:p w14:paraId="10F0F31A"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color w:val="A626A4"/>
          <w:kern w:val="0"/>
          <w:sz w:val="24"/>
          <w:lang w:eastAsia="en-IN"/>
          <w14:ligatures w14:val="none"/>
        </w:rPr>
        <w:t>void</w:t>
      </w:r>
      <w:r w:rsidRPr="000C493A">
        <w:rPr>
          <w:rFonts w:ascii="Amasis MT Pro" w:eastAsia="Times New Roman" w:hAnsi="Amasis MT Pro" w:cs="Courier New"/>
          <w:kern w:val="0"/>
          <w:sz w:val="24"/>
          <w:lang w:eastAsia="en-IN"/>
          <w14:ligatures w14:val="none"/>
        </w:rPr>
        <w:t xml:space="preserve"> </w:t>
      </w:r>
      <w:r w:rsidRPr="000C493A">
        <w:rPr>
          <w:rFonts w:ascii="Amasis MT Pro" w:eastAsia="Times New Roman" w:hAnsi="Amasis MT Pro" w:cs="Courier New"/>
          <w:color w:val="4078F2"/>
          <w:kern w:val="0"/>
          <w:sz w:val="24"/>
          <w:lang w:eastAsia="en-IN"/>
          <w14:ligatures w14:val="none"/>
        </w:rPr>
        <w:t>displayProgramInfo</w:t>
      </w:r>
      <w:r w:rsidRPr="000C493A">
        <w:rPr>
          <w:rFonts w:ascii="Amasis MT Pro" w:eastAsia="Times New Roman" w:hAnsi="Amasis MT Pro" w:cs="Courier New"/>
          <w:kern w:val="0"/>
          <w:sz w:val="24"/>
          <w:lang w:eastAsia="en-IN"/>
          <w14:ligatures w14:val="none"/>
        </w:rPr>
        <w:t>(</w:t>
      </w:r>
      <w:r w:rsidRPr="000C493A">
        <w:rPr>
          <w:rFonts w:ascii="Amasis MT Pro" w:eastAsia="Times New Roman" w:hAnsi="Amasis MT Pro" w:cs="Courier New"/>
          <w:color w:val="A626A4"/>
          <w:kern w:val="0"/>
          <w:sz w:val="24"/>
          <w:lang w:eastAsia="en-IN"/>
          <w14:ligatures w14:val="none"/>
        </w:rPr>
        <w:t>void</w:t>
      </w:r>
      <w:r w:rsidRPr="000C493A">
        <w:rPr>
          <w:rFonts w:ascii="Amasis MT Pro" w:eastAsia="Times New Roman" w:hAnsi="Amasis MT Pro" w:cs="Courier New"/>
          <w:kern w:val="0"/>
          <w:sz w:val="24"/>
          <w:lang w:eastAsia="en-IN"/>
          <w14:ligatures w14:val="none"/>
        </w:rPr>
        <w:t>) {</w:t>
      </w:r>
    </w:p>
    <w:p w14:paraId="06AAE3AC"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 xml:space="preserve">    </w:t>
      </w:r>
      <w:r w:rsidRPr="000C493A">
        <w:rPr>
          <w:rFonts w:ascii="Amasis MT Pro" w:eastAsia="Times New Roman" w:hAnsi="Amasis MT Pro" w:cs="Courier New"/>
          <w:color w:val="4078F2"/>
          <w:kern w:val="0"/>
          <w:sz w:val="24"/>
          <w:lang w:eastAsia="en-IN"/>
          <w14:ligatures w14:val="none"/>
        </w:rPr>
        <w:t>printf</w:t>
      </w:r>
      <w:r w:rsidRPr="000C493A">
        <w:rPr>
          <w:rFonts w:ascii="Amasis MT Pro" w:eastAsia="Times New Roman" w:hAnsi="Amasis MT Pro" w:cs="Courier New"/>
          <w:kern w:val="0"/>
          <w:sz w:val="24"/>
          <w:lang w:eastAsia="en-IN"/>
          <w14:ligatures w14:val="none"/>
        </w:rPr>
        <w:t>(</w:t>
      </w:r>
      <w:r w:rsidRPr="000C493A">
        <w:rPr>
          <w:rFonts w:ascii="Amasis MT Pro" w:eastAsia="Times New Roman" w:hAnsi="Amasis MT Pro" w:cs="Courier New"/>
          <w:color w:val="50A14F"/>
          <w:kern w:val="0"/>
          <w:sz w:val="24"/>
          <w:lang w:eastAsia="en-IN"/>
          <w14:ligatures w14:val="none"/>
        </w:rPr>
        <w:t>"Program Information:\n"</w:t>
      </w:r>
      <w:r w:rsidRPr="000C493A">
        <w:rPr>
          <w:rFonts w:ascii="Amasis MT Pro" w:eastAsia="Times New Roman" w:hAnsi="Amasis MT Pro" w:cs="Courier New"/>
          <w:kern w:val="0"/>
          <w:sz w:val="24"/>
          <w:lang w:eastAsia="en-IN"/>
          <w14:ligatures w14:val="none"/>
        </w:rPr>
        <w:t>);</w:t>
      </w:r>
    </w:p>
    <w:p w14:paraId="64ECEBF0"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 xml:space="preserve">    </w:t>
      </w:r>
      <w:r w:rsidRPr="000C493A">
        <w:rPr>
          <w:rFonts w:ascii="Amasis MT Pro" w:eastAsia="Times New Roman" w:hAnsi="Amasis MT Pro" w:cs="Courier New"/>
          <w:color w:val="4078F2"/>
          <w:kern w:val="0"/>
          <w:sz w:val="24"/>
          <w:lang w:eastAsia="en-IN"/>
          <w14:ligatures w14:val="none"/>
        </w:rPr>
        <w:t>printf</w:t>
      </w:r>
      <w:r w:rsidRPr="000C493A">
        <w:rPr>
          <w:rFonts w:ascii="Amasis MT Pro" w:eastAsia="Times New Roman" w:hAnsi="Amasis MT Pro" w:cs="Courier New"/>
          <w:kern w:val="0"/>
          <w:sz w:val="24"/>
          <w:lang w:eastAsia="en-IN"/>
          <w14:ligatures w14:val="none"/>
        </w:rPr>
        <w:t>(</w:t>
      </w:r>
      <w:r w:rsidRPr="000C493A">
        <w:rPr>
          <w:rFonts w:ascii="Amasis MT Pro" w:eastAsia="Times New Roman" w:hAnsi="Amasis MT Pro" w:cs="Courier New"/>
          <w:color w:val="50A14F"/>
          <w:kern w:val="0"/>
          <w:sz w:val="24"/>
          <w:lang w:eastAsia="en-IN"/>
          <w14:ligatures w14:val="none"/>
        </w:rPr>
        <w:t>"  PI value: %.5f\n"</w:t>
      </w:r>
      <w:r w:rsidRPr="000C493A">
        <w:rPr>
          <w:rFonts w:ascii="Amasis MT Pro" w:eastAsia="Times New Roman" w:hAnsi="Amasis MT Pro" w:cs="Courier New"/>
          <w:kern w:val="0"/>
          <w:sz w:val="24"/>
          <w:lang w:eastAsia="en-IN"/>
          <w14:ligatures w14:val="none"/>
        </w:rPr>
        <w:t>, PI);</w:t>
      </w:r>
    </w:p>
    <w:p w14:paraId="702447B4"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 xml:space="preserve">    </w:t>
      </w:r>
      <w:r w:rsidRPr="000C493A">
        <w:rPr>
          <w:rFonts w:ascii="Amasis MT Pro" w:eastAsia="Times New Roman" w:hAnsi="Amasis MT Pro" w:cs="Courier New"/>
          <w:color w:val="4078F2"/>
          <w:kern w:val="0"/>
          <w:sz w:val="24"/>
          <w:lang w:eastAsia="en-IN"/>
          <w14:ligatures w14:val="none"/>
        </w:rPr>
        <w:t>printf</w:t>
      </w:r>
      <w:r w:rsidRPr="000C493A">
        <w:rPr>
          <w:rFonts w:ascii="Amasis MT Pro" w:eastAsia="Times New Roman" w:hAnsi="Amasis MT Pro" w:cs="Courier New"/>
          <w:kern w:val="0"/>
          <w:sz w:val="24"/>
          <w:lang w:eastAsia="en-IN"/>
          <w14:ligatures w14:val="none"/>
        </w:rPr>
        <w:t>(</w:t>
      </w:r>
      <w:r w:rsidRPr="000C493A">
        <w:rPr>
          <w:rFonts w:ascii="Amasis MT Pro" w:eastAsia="Times New Roman" w:hAnsi="Amasis MT Pro" w:cs="Courier New"/>
          <w:color w:val="50A14F"/>
          <w:kern w:val="0"/>
          <w:sz w:val="24"/>
          <w:lang w:eastAsia="en-IN"/>
          <w14:ligatures w14:val="none"/>
        </w:rPr>
        <w:t>"  Max size: %d\n"</w:t>
      </w:r>
      <w:r w:rsidRPr="000C493A">
        <w:rPr>
          <w:rFonts w:ascii="Amasis MT Pro" w:eastAsia="Times New Roman" w:hAnsi="Amasis MT Pro" w:cs="Courier New"/>
          <w:kern w:val="0"/>
          <w:sz w:val="24"/>
          <w:lang w:eastAsia="en-IN"/>
          <w14:ligatures w14:val="none"/>
        </w:rPr>
        <w:t>, MAX_SIZE);</w:t>
      </w:r>
    </w:p>
    <w:p w14:paraId="3ADFA559"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 xml:space="preserve">    </w:t>
      </w:r>
      <w:r w:rsidRPr="000C493A">
        <w:rPr>
          <w:rFonts w:ascii="Amasis MT Pro" w:eastAsia="Times New Roman" w:hAnsi="Amasis MT Pro" w:cs="Courier New"/>
          <w:color w:val="4078F2"/>
          <w:kern w:val="0"/>
          <w:sz w:val="24"/>
          <w:lang w:eastAsia="en-IN"/>
          <w14:ligatures w14:val="none"/>
        </w:rPr>
        <w:t>printf</w:t>
      </w:r>
      <w:r w:rsidRPr="000C493A">
        <w:rPr>
          <w:rFonts w:ascii="Amasis MT Pro" w:eastAsia="Times New Roman" w:hAnsi="Amasis MT Pro" w:cs="Courier New"/>
          <w:kern w:val="0"/>
          <w:sz w:val="24"/>
          <w:lang w:eastAsia="en-IN"/>
          <w14:ligatures w14:val="none"/>
        </w:rPr>
        <w:t>(</w:t>
      </w:r>
      <w:r w:rsidRPr="000C493A">
        <w:rPr>
          <w:rFonts w:ascii="Amasis MT Pro" w:eastAsia="Times New Roman" w:hAnsi="Amasis MT Pro" w:cs="Courier New"/>
          <w:color w:val="50A14F"/>
          <w:kern w:val="0"/>
          <w:sz w:val="24"/>
          <w:lang w:eastAsia="en-IN"/>
          <w14:ligatures w14:val="none"/>
        </w:rPr>
        <w:t>"  Max users: %d\n\n"</w:t>
      </w:r>
      <w:r w:rsidRPr="000C493A">
        <w:rPr>
          <w:rFonts w:ascii="Amasis MT Pro" w:eastAsia="Times New Roman" w:hAnsi="Amasis MT Pro" w:cs="Courier New"/>
          <w:kern w:val="0"/>
          <w:sz w:val="24"/>
          <w:lang w:eastAsia="en-IN"/>
          <w14:ligatures w14:val="none"/>
        </w:rPr>
        <w:t>, MAX_USERS);</w:t>
      </w:r>
    </w:p>
    <w:p w14:paraId="30D722F8" w14:textId="77777777" w:rsidR="00975AA8" w:rsidRPr="000C493A" w:rsidRDefault="00975AA8" w:rsidP="00D87DE6">
      <w:pPr>
        <w:pStyle w:val="Code"/>
        <w:rPr>
          <w:rFonts w:ascii="Amasis MT Pro" w:eastAsia="Times New Roman" w:hAnsi="Amasis MT Pro" w:cs="Courier New"/>
          <w:kern w:val="0"/>
          <w:sz w:val="24"/>
          <w:lang w:eastAsia="en-IN"/>
          <w14:ligatures w14:val="none"/>
        </w:rPr>
      </w:pPr>
      <w:r w:rsidRPr="000C493A">
        <w:rPr>
          <w:rFonts w:ascii="Amasis MT Pro" w:eastAsia="Times New Roman" w:hAnsi="Amasis MT Pro" w:cs="Courier New"/>
          <w:kern w:val="0"/>
          <w:sz w:val="24"/>
          <w:lang w:eastAsia="en-IN"/>
          <w14:ligatures w14:val="none"/>
        </w:rPr>
        <w:t>}</w:t>
      </w:r>
    </w:p>
    <w:p w14:paraId="4865638D" w14:textId="77777777" w:rsidR="00975AA8" w:rsidRPr="000C493A" w:rsidRDefault="00975AA8" w:rsidP="00493DD7">
      <w:pPr>
        <w:pStyle w:val="Subheadddddf"/>
      </w:pPr>
      <w:r w:rsidRPr="000C493A">
        <w:t>Detailed Explanation of Each Section</w:t>
      </w:r>
    </w:p>
    <w:p w14:paraId="74A901CB" w14:textId="77777777" w:rsidR="00975AA8" w:rsidRPr="000C493A" w:rsidRDefault="00975AA8" w:rsidP="00493DD7">
      <w:pPr>
        <w:pStyle w:val="Subheadddddf"/>
      </w:pPr>
      <w:r w:rsidRPr="000C493A">
        <w:t>1. Documentation Section (Header Comments)</w:t>
      </w:r>
    </w:p>
    <w:p w14:paraId="12B6C654" w14:textId="77777777" w:rsidR="00975AA8" w:rsidRPr="000C493A" w:rsidRDefault="00975AA8" w:rsidP="00493DD7">
      <w:pPr>
        <w:pStyle w:val="texxtt"/>
        <w:rPr>
          <w:lang w:eastAsia="en-IN"/>
        </w:rPr>
      </w:pPr>
      <w:r w:rsidRPr="000C493A">
        <w:rPr>
          <w:lang w:eastAsia="en-IN"/>
        </w:rPr>
        <w:t xml:space="preserve">The documentation section appears at the very beginning of the program and is written entirely as </w:t>
      </w:r>
      <w:r w:rsidRPr="000C493A">
        <w:rPr>
          <w:b/>
          <w:bCs/>
          <w:lang w:eastAsia="en-IN"/>
        </w:rPr>
        <w:t>comments</w:t>
      </w:r>
      <w:r w:rsidRPr="000C493A">
        <w:rPr>
          <w:lang w:eastAsia="en-IN"/>
        </w:rPr>
        <w:t>. Comments are non-executable text that the compiler ignores but that provides crucial information for human readers of the code.</w:t>
      </w:r>
    </w:p>
    <w:p w14:paraId="1260407F" w14:textId="7D1B646D" w:rsidR="00975AA8" w:rsidRPr="000C493A" w:rsidRDefault="00975AA8" w:rsidP="00493DD7">
      <w:pPr>
        <w:pStyle w:val="Subheadddddf"/>
      </w:pPr>
      <w:r w:rsidRPr="000C493A">
        <w:t>Two types of comments in C:</w:t>
      </w:r>
    </w:p>
    <w:p w14:paraId="11970941" w14:textId="77777777" w:rsidR="00975AA8" w:rsidRPr="000C493A" w:rsidRDefault="00975AA8" w:rsidP="00D87DE6">
      <w:pPr>
        <w:pStyle w:val="Code"/>
        <w:rPr>
          <w:color w:val="383A42"/>
          <w:lang w:eastAsia="en-IN"/>
        </w:rPr>
      </w:pPr>
      <w:r w:rsidRPr="000C493A">
        <w:rPr>
          <w:lang w:eastAsia="en-IN"/>
        </w:rPr>
        <w:t>// Single-line comment: Extends from // to the end of the line</w:t>
      </w:r>
    </w:p>
    <w:p w14:paraId="6A4AB02B" w14:textId="77777777" w:rsidR="00975AA8" w:rsidRPr="000C493A" w:rsidRDefault="00975AA8" w:rsidP="0097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4E554C3E" w14:textId="77777777" w:rsidR="00975AA8" w:rsidRPr="000C493A" w:rsidRDefault="00975AA8" w:rsidP="00D87DE6">
      <w:pPr>
        <w:pStyle w:val="Code"/>
        <w:rPr>
          <w:lang w:eastAsia="en-IN"/>
        </w:rPr>
      </w:pPr>
      <w:r w:rsidRPr="000C493A">
        <w:rPr>
          <w:lang w:eastAsia="en-IN"/>
        </w:rPr>
        <w:t>/*</w:t>
      </w:r>
    </w:p>
    <w:p w14:paraId="395AD292" w14:textId="77777777" w:rsidR="00975AA8" w:rsidRPr="000C493A" w:rsidRDefault="00975AA8" w:rsidP="00D87DE6">
      <w:pPr>
        <w:pStyle w:val="Code"/>
        <w:rPr>
          <w:color w:val="383A42"/>
          <w:lang w:eastAsia="en-IN"/>
        </w:rPr>
      </w:pPr>
      <w:r w:rsidRPr="000C493A">
        <w:rPr>
          <w:lang w:eastAsia="en-IN"/>
        </w:rPr>
        <w:t xml:space="preserve"> * Multi-line comment: Begins with /* and ends with */</w:t>
      </w:r>
    </w:p>
    <w:p w14:paraId="6C4D0207"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 Can span multiple lines</w:t>
      </w:r>
    </w:p>
    <w:p w14:paraId="6153C253"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 Often used </w:t>
      </w:r>
      <w:r w:rsidRPr="000C493A">
        <w:rPr>
          <w:color w:val="A626A4"/>
          <w:lang w:eastAsia="en-IN"/>
        </w:rPr>
        <w:t>for</w:t>
      </w:r>
      <w:r w:rsidRPr="000C493A">
        <w:rPr>
          <w:color w:val="383A42"/>
          <w:lang w:eastAsia="en-IN"/>
        </w:rPr>
        <w:t xml:space="preserve"> longer explanations</w:t>
      </w:r>
    </w:p>
    <w:p w14:paraId="6552C6B0"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w:t>
      </w:r>
    </w:p>
    <w:p w14:paraId="54B3B58E" w14:textId="77777777" w:rsidR="00493DD7" w:rsidRDefault="00493DD7" w:rsidP="00493DD7">
      <w:pPr>
        <w:pStyle w:val="texxtt"/>
        <w:rPr>
          <w:lang w:eastAsia="en-IN"/>
        </w:rPr>
      </w:pPr>
    </w:p>
    <w:p w14:paraId="339D344A" w14:textId="4AA5C642" w:rsidR="00975AA8" w:rsidRPr="000C493A" w:rsidRDefault="00975AA8" w:rsidP="00493DD7">
      <w:pPr>
        <w:pStyle w:val="texxtt"/>
        <w:rPr>
          <w:lang w:eastAsia="en-IN"/>
        </w:rPr>
      </w:pPr>
      <w:r w:rsidRPr="000C493A">
        <w:rPr>
          <w:lang w:eastAsia="en-IN"/>
        </w:rPr>
        <w:t>The documentation section typically contains important metadata about the program:</w:t>
      </w:r>
    </w:p>
    <w:p w14:paraId="30EBD95E" w14:textId="77777777" w:rsidR="00975AA8" w:rsidRPr="000C493A" w:rsidRDefault="00975AA8" w:rsidP="00493DD7">
      <w:pPr>
        <w:pStyle w:val="Pointss"/>
      </w:pPr>
      <w:r w:rsidRPr="000C493A">
        <w:rPr>
          <w:b/>
          <w:bCs/>
        </w:rPr>
        <w:t>Program name</w:t>
      </w:r>
      <w:r w:rsidRPr="000C493A">
        <w:t xml:space="preserve"> and brief description</w:t>
      </w:r>
    </w:p>
    <w:p w14:paraId="62FEC6DC" w14:textId="77777777" w:rsidR="00975AA8" w:rsidRPr="000C493A" w:rsidRDefault="00975AA8" w:rsidP="00493DD7">
      <w:pPr>
        <w:pStyle w:val="Pointss"/>
      </w:pPr>
      <w:r w:rsidRPr="000C493A">
        <w:rPr>
          <w:b/>
          <w:bCs/>
        </w:rPr>
        <w:t>Author</w:t>
      </w:r>
      <w:r w:rsidRPr="000C493A">
        <w:t xml:space="preserve"> name and contact information</w:t>
      </w:r>
    </w:p>
    <w:p w14:paraId="631FCC59" w14:textId="77777777" w:rsidR="00975AA8" w:rsidRPr="000C493A" w:rsidRDefault="00975AA8" w:rsidP="00493DD7">
      <w:pPr>
        <w:pStyle w:val="Pointss"/>
      </w:pPr>
      <w:r w:rsidRPr="000C493A">
        <w:rPr>
          <w:b/>
          <w:bCs/>
        </w:rPr>
        <w:t>Date</w:t>
      </w:r>
      <w:r w:rsidRPr="000C493A">
        <w:t xml:space="preserve"> of creation and last modification</w:t>
      </w:r>
    </w:p>
    <w:p w14:paraId="55EF57C9" w14:textId="77777777" w:rsidR="00975AA8" w:rsidRPr="000C493A" w:rsidRDefault="00975AA8" w:rsidP="00493DD7">
      <w:pPr>
        <w:pStyle w:val="Pointss"/>
      </w:pPr>
      <w:r w:rsidRPr="000C493A">
        <w:rPr>
          <w:b/>
          <w:bCs/>
        </w:rPr>
        <w:t>Version number</w:t>
      </w:r>
    </w:p>
    <w:p w14:paraId="5A07919C" w14:textId="77777777" w:rsidR="00975AA8" w:rsidRPr="000C493A" w:rsidRDefault="00975AA8" w:rsidP="00493DD7">
      <w:pPr>
        <w:pStyle w:val="Pointss"/>
      </w:pPr>
      <w:r w:rsidRPr="000C493A">
        <w:rPr>
          <w:b/>
          <w:bCs/>
        </w:rPr>
        <w:t>Purpose and objectives</w:t>
      </w:r>
      <w:r w:rsidRPr="000C493A">
        <w:t xml:space="preserve"> of the program</w:t>
      </w:r>
    </w:p>
    <w:p w14:paraId="6F69F479" w14:textId="77777777" w:rsidR="00975AA8" w:rsidRPr="000C493A" w:rsidRDefault="00975AA8" w:rsidP="00493DD7">
      <w:pPr>
        <w:pStyle w:val="Pointss"/>
      </w:pPr>
      <w:r w:rsidRPr="000C493A">
        <w:rPr>
          <w:b/>
          <w:bCs/>
        </w:rPr>
        <w:t>Special notes</w:t>
      </w:r>
      <w:r w:rsidRPr="000C493A">
        <w:t>, limitations, or requirements</w:t>
      </w:r>
    </w:p>
    <w:p w14:paraId="4ED4A7E3" w14:textId="77777777" w:rsidR="00975AA8" w:rsidRPr="000C493A" w:rsidRDefault="00975AA8" w:rsidP="00493DD7">
      <w:pPr>
        <w:pStyle w:val="Pointss"/>
      </w:pPr>
      <w:r w:rsidRPr="000C493A">
        <w:rPr>
          <w:b/>
          <w:bCs/>
        </w:rPr>
        <w:t>Modification history</w:t>
      </w:r>
      <w:r w:rsidRPr="000C493A">
        <w:t xml:space="preserve"> (for larger projects)</w:t>
      </w:r>
    </w:p>
    <w:p w14:paraId="4F3998E3" w14:textId="77777777" w:rsidR="00975AA8" w:rsidRPr="000C493A" w:rsidRDefault="00975AA8" w:rsidP="00EF72F6">
      <w:pPr>
        <w:pStyle w:val="texxtt"/>
        <w:rPr>
          <w:lang w:eastAsia="en-IN"/>
        </w:rPr>
      </w:pPr>
      <w:r w:rsidRPr="000C493A">
        <w:rPr>
          <w:lang w:eastAsia="en-IN"/>
        </w:rPr>
        <w:t>While the documentation section is not required for the program to compile and run, it is considered an essential best practice in professional programming. Good documentation helps other programmers (and your future self) understand the program's purpose and functionality quickly.</w:t>
      </w:r>
    </w:p>
    <w:p w14:paraId="550E7142" w14:textId="77777777" w:rsidR="00943E02" w:rsidRDefault="00943E02" w:rsidP="00EF72F6">
      <w:pPr>
        <w:pStyle w:val="Subheadddddf"/>
      </w:pPr>
    </w:p>
    <w:p w14:paraId="124670DA" w14:textId="77777777" w:rsidR="00943E02" w:rsidRDefault="00943E02" w:rsidP="00EF72F6">
      <w:pPr>
        <w:pStyle w:val="Subheadddddf"/>
      </w:pPr>
    </w:p>
    <w:p w14:paraId="6FAB2C1B" w14:textId="261BC44C" w:rsidR="00975AA8" w:rsidRPr="000C493A" w:rsidRDefault="00975AA8" w:rsidP="00EF72F6">
      <w:pPr>
        <w:pStyle w:val="Subheadddddf"/>
      </w:pPr>
      <w:r w:rsidRPr="000C493A">
        <w:t>2. Preprocessor Directives</w:t>
      </w:r>
    </w:p>
    <w:p w14:paraId="14C7FA60" w14:textId="77777777" w:rsidR="00975AA8" w:rsidRPr="000C493A" w:rsidRDefault="00975AA8" w:rsidP="00EF72F6">
      <w:pPr>
        <w:pStyle w:val="texxtt"/>
        <w:rPr>
          <w:lang w:eastAsia="en-IN"/>
        </w:rPr>
      </w:pPr>
      <w:r w:rsidRPr="000C493A">
        <w:rPr>
          <w:lang w:eastAsia="en-IN"/>
        </w:rPr>
        <w:t xml:space="preserve">Preprocessor directives are special commands that are processed </w:t>
      </w:r>
      <w:r w:rsidRPr="000C493A">
        <w:rPr>
          <w:b/>
          <w:bCs/>
          <w:lang w:eastAsia="en-IN"/>
        </w:rPr>
        <w:t>before</w:t>
      </w:r>
      <w:r w:rsidRPr="000C493A">
        <w:rPr>
          <w:lang w:eastAsia="en-IN"/>
        </w:rPr>
        <w:t xml:space="preserve"> the actual compilation of the code begins. They always start with the hash symbol (</w:t>
      </w:r>
      <w:r w:rsidRPr="000C493A">
        <w:rPr>
          <w:rFonts w:cs="Courier New"/>
          <w:lang w:eastAsia="en-IN"/>
        </w:rPr>
        <w:t>#</w:t>
      </w:r>
      <w:r w:rsidRPr="000C493A">
        <w:rPr>
          <w:lang w:eastAsia="en-IN"/>
        </w:rPr>
        <w:t>) and are not considered C statements (they don't end with semicolons).</w:t>
      </w:r>
    </w:p>
    <w:p w14:paraId="77FDA5FF" w14:textId="301EA864" w:rsidR="00975AA8" w:rsidRPr="000C493A" w:rsidRDefault="00975AA8" w:rsidP="00EF72F6">
      <w:pPr>
        <w:pStyle w:val="Subheadddddf"/>
      </w:pPr>
      <w:r w:rsidRPr="000C493A">
        <w:t>Common preprocessor directives:</w:t>
      </w:r>
    </w:p>
    <w:p w14:paraId="58D620A5" w14:textId="77777777" w:rsidR="00975AA8" w:rsidRPr="000C493A" w:rsidRDefault="00975AA8" w:rsidP="00D87DE6">
      <w:pPr>
        <w:pStyle w:val="Code"/>
        <w:rPr>
          <w:color w:val="383A42"/>
          <w:lang w:eastAsia="en-IN"/>
        </w:rPr>
      </w:pPr>
      <w:r w:rsidRPr="000C493A">
        <w:rPr>
          <w:lang w:eastAsia="en-IN"/>
        </w:rPr>
        <w:t>// File Inclusion</w:t>
      </w:r>
    </w:p>
    <w:p w14:paraId="29AF4145"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r w:rsidRPr="000C493A">
        <w:rPr>
          <w:color w:val="E45649"/>
          <w:lang w:eastAsia="en-IN"/>
        </w:rPr>
        <w:t xml:space="preserve">   </w:t>
      </w:r>
      <w:r w:rsidRPr="000C493A">
        <w:rPr>
          <w:lang w:eastAsia="en-IN"/>
        </w:rPr>
        <w:t>// System header file (standard library)</w:t>
      </w:r>
    </w:p>
    <w:p w14:paraId="4367BA0D"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"myheader.h"</w:t>
      </w:r>
      <w:r w:rsidRPr="000C493A">
        <w:rPr>
          <w:color w:val="E45649"/>
          <w:lang w:eastAsia="en-IN"/>
        </w:rPr>
        <w:t xml:space="preserve"> </w:t>
      </w:r>
      <w:r w:rsidRPr="000C493A">
        <w:rPr>
          <w:lang w:eastAsia="en-IN"/>
        </w:rPr>
        <w:t>// User-defined header file</w:t>
      </w:r>
    </w:p>
    <w:p w14:paraId="7D595139" w14:textId="77777777" w:rsidR="00975AA8" w:rsidRPr="000C493A" w:rsidRDefault="00975AA8" w:rsidP="00D87DE6">
      <w:pPr>
        <w:pStyle w:val="Code"/>
        <w:rPr>
          <w:color w:val="383A42"/>
          <w:lang w:eastAsia="en-IN"/>
        </w:rPr>
      </w:pPr>
    </w:p>
    <w:p w14:paraId="668DE301" w14:textId="77777777" w:rsidR="00975AA8" w:rsidRPr="000C493A" w:rsidRDefault="00975AA8" w:rsidP="00D87DE6">
      <w:pPr>
        <w:pStyle w:val="Code"/>
        <w:rPr>
          <w:color w:val="383A42"/>
          <w:lang w:eastAsia="en-IN"/>
        </w:rPr>
      </w:pPr>
      <w:r w:rsidRPr="000C493A">
        <w:rPr>
          <w:lang w:eastAsia="en-IN"/>
        </w:rPr>
        <w:t>// Macro Definition</w:t>
      </w:r>
    </w:p>
    <w:p w14:paraId="6C4A7B65"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w:t>
      </w:r>
      <w:r w:rsidRPr="000C493A">
        <w:rPr>
          <w:color w:val="E45649"/>
          <w:lang w:eastAsia="en-IN"/>
        </w:rPr>
        <w:t xml:space="preserve">   </w:t>
      </w:r>
      <w:r w:rsidRPr="000C493A">
        <w:rPr>
          <w:lang w:eastAsia="en-IN"/>
        </w:rPr>
        <w:t>// Define symbolic constant</w:t>
      </w:r>
    </w:p>
    <w:p w14:paraId="006CD053"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MAX_SIZE </w:t>
      </w:r>
      <w:r w:rsidRPr="000C493A">
        <w:rPr>
          <w:color w:val="B76B01"/>
          <w:lang w:eastAsia="en-IN"/>
        </w:rPr>
        <w:t>100</w:t>
      </w:r>
    </w:p>
    <w:p w14:paraId="6980B2BA" w14:textId="77777777" w:rsidR="00975AA8" w:rsidRPr="000C493A" w:rsidRDefault="00975AA8" w:rsidP="00D87DE6">
      <w:pPr>
        <w:pStyle w:val="Code"/>
        <w:rPr>
          <w:color w:val="383A42"/>
          <w:lang w:eastAsia="en-IN"/>
        </w:rPr>
      </w:pPr>
    </w:p>
    <w:p w14:paraId="09557AB8" w14:textId="77777777" w:rsidR="00975AA8" w:rsidRPr="000C493A" w:rsidRDefault="00975AA8" w:rsidP="00D87DE6">
      <w:pPr>
        <w:pStyle w:val="Code"/>
        <w:rPr>
          <w:color w:val="383A42"/>
          <w:lang w:eastAsia="en-IN"/>
        </w:rPr>
      </w:pPr>
      <w:r w:rsidRPr="000C493A">
        <w:rPr>
          <w:lang w:eastAsia="en-IN"/>
        </w:rPr>
        <w:t>// Conditional Compilation (covered in Chapter 9)</w:t>
      </w:r>
    </w:p>
    <w:p w14:paraId="2F518810"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ifdef</w:t>
      </w:r>
      <w:r w:rsidRPr="000C493A">
        <w:rPr>
          <w:color w:val="E45649"/>
          <w:lang w:eastAsia="en-IN"/>
        </w:rPr>
        <w:t xml:space="preserve"> DEBUG</w:t>
      </w:r>
    </w:p>
    <w:p w14:paraId="65DD8F86"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Debug code here</w:t>
      </w:r>
    </w:p>
    <w:p w14:paraId="7FD7ECFB"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endif</w:t>
      </w:r>
    </w:p>
    <w:p w14:paraId="19AB4934" w14:textId="77777777" w:rsidR="00975AA8" w:rsidRPr="000C493A" w:rsidRDefault="00975AA8" w:rsidP="00EF72F6">
      <w:pPr>
        <w:pStyle w:val="Subheadddddf"/>
      </w:pPr>
      <w:r w:rsidRPr="000C493A">
        <w:t xml:space="preserve">The </w:t>
      </w:r>
      <w:r w:rsidRPr="000C493A">
        <w:rPr>
          <w:rFonts w:cs="Courier New"/>
        </w:rPr>
        <w:t>#include</w:t>
      </w:r>
      <w:r w:rsidRPr="000C493A">
        <w:t xml:space="preserve"> directive:</w:t>
      </w:r>
    </w:p>
    <w:p w14:paraId="5B2418A5" w14:textId="77777777" w:rsidR="00975AA8" w:rsidRPr="000C493A" w:rsidRDefault="00975AA8" w:rsidP="00EF72F6">
      <w:pPr>
        <w:pStyle w:val="Pointss"/>
      </w:pPr>
      <w:r w:rsidRPr="000C493A">
        <w:t>Tells the preprocessor to insert the entire contents of another file</w:t>
      </w:r>
    </w:p>
    <w:p w14:paraId="12D25A18" w14:textId="77777777" w:rsidR="00975AA8" w:rsidRPr="000C493A" w:rsidRDefault="00975AA8" w:rsidP="00EF72F6">
      <w:pPr>
        <w:pStyle w:val="Pointss"/>
      </w:pPr>
      <w:r w:rsidRPr="000C493A">
        <w:t>Header files (</w:t>
      </w:r>
      <w:r w:rsidRPr="000C493A">
        <w:rPr>
          <w:rFonts w:cs="Courier New"/>
        </w:rPr>
        <w:t>.h</w:t>
      </w:r>
      <w:r w:rsidRPr="000C493A">
        <w:t>) contain function declarations and macro definitions</w:t>
      </w:r>
    </w:p>
    <w:p w14:paraId="2AD710A1" w14:textId="77777777" w:rsidR="00975AA8" w:rsidRPr="000C493A" w:rsidRDefault="00975AA8" w:rsidP="00EF72F6">
      <w:pPr>
        <w:pStyle w:val="Pointss"/>
      </w:pPr>
      <w:r w:rsidRPr="000C493A">
        <w:t xml:space="preserve">System headers use angle brackets </w:t>
      </w:r>
      <w:r w:rsidRPr="000C493A">
        <w:rPr>
          <w:rFonts w:cs="Courier New"/>
        </w:rPr>
        <w:t>&lt; &gt;</w:t>
      </w:r>
      <w:r w:rsidRPr="000C493A">
        <w:t xml:space="preserve">: </w:t>
      </w:r>
      <w:r w:rsidRPr="000C493A">
        <w:rPr>
          <w:rFonts w:cs="Courier New"/>
        </w:rPr>
        <w:t>#include &lt;stdio.h&gt;</w:t>
      </w:r>
    </w:p>
    <w:p w14:paraId="17A5B606" w14:textId="77777777" w:rsidR="00975AA8" w:rsidRPr="000C493A" w:rsidRDefault="00975AA8" w:rsidP="00EF72F6">
      <w:pPr>
        <w:pStyle w:val="Pointss"/>
      </w:pPr>
      <w:r w:rsidRPr="000C493A">
        <w:t xml:space="preserve">User headers use quotes </w:t>
      </w:r>
      <w:r w:rsidRPr="000C493A">
        <w:rPr>
          <w:rFonts w:cs="Courier New"/>
        </w:rPr>
        <w:t>" "</w:t>
      </w:r>
      <w:r w:rsidRPr="000C493A">
        <w:t xml:space="preserve">: </w:t>
      </w:r>
      <w:r w:rsidRPr="000C493A">
        <w:rPr>
          <w:rFonts w:cs="Courier New"/>
        </w:rPr>
        <w:t>#include "myfile.h"</w:t>
      </w:r>
    </w:p>
    <w:p w14:paraId="4B44CD3C" w14:textId="77777777" w:rsidR="00975AA8" w:rsidRPr="000C493A" w:rsidRDefault="00975AA8" w:rsidP="00EF72F6">
      <w:pPr>
        <w:pStyle w:val="Subheadddddf"/>
      </w:pPr>
      <w:r w:rsidRPr="000C493A">
        <w:t xml:space="preserve">The </w:t>
      </w:r>
      <w:r w:rsidRPr="000C493A">
        <w:rPr>
          <w:rFonts w:cs="Courier New"/>
        </w:rPr>
        <w:t>#define</w:t>
      </w:r>
      <w:r w:rsidRPr="000C493A">
        <w:t xml:space="preserve"> directive:</w:t>
      </w:r>
    </w:p>
    <w:p w14:paraId="29825475" w14:textId="77777777" w:rsidR="00975AA8" w:rsidRPr="000C493A" w:rsidRDefault="00975AA8" w:rsidP="00EF72F6">
      <w:pPr>
        <w:pStyle w:val="Pointss"/>
      </w:pPr>
      <w:r w:rsidRPr="000C493A">
        <w:t>Creates symbolic constants or macros</w:t>
      </w:r>
    </w:p>
    <w:p w14:paraId="07EEE84B" w14:textId="77777777" w:rsidR="00975AA8" w:rsidRPr="000C493A" w:rsidRDefault="00975AA8" w:rsidP="00EF72F6">
      <w:pPr>
        <w:pStyle w:val="Pointss"/>
      </w:pPr>
      <w:r w:rsidRPr="000C493A">
        <w:t>Text substitution performed before compilation</w:t>
      </w:r>
    </w:p>
    <w:p w14:paraId="73524C46" w14:textId="77777777" w:rsidR="00975AA8" w:rsidRPr="000C493A" w:rsidRDefault="00975AA8" w:rsidP="00EF72F6">
      <w:pPr>
        <w:pStyle w:val="Pointss"/>
      </w:pPr>
      <w:r w:rsidRPr="000C493A">
        <w:rPr>
          <w:rFonts w:cs="Courier New"/>
        </w:rPr>
        <w:t>#define PI 3.14</w:t>
      </w:r>
      <w:r w:rsidRPr="000C493A">
        <w:t xml:space="preserve"> means every occurrence of </w:t>
      </w:r>
      <w:r w:rsidRPr="000C493A">
        <w:rPr>
          <w:rFonts w:cs="Courier New"/>
        </w:rPr>
        <w:t>PI</w:t>
      </w:r>
      <w:r w:rsidRPr="000C493A">
        <w:t xml:space="preserve"> is replaced with </w:t>
      </w:r>
      <w:r w:rsidRPr="000C493A">
        <w:rPr>
          <w:rFonts w:cs="Courier New"/>
        </w:rPr>
        <w:t>3.14</w:t>
      </w:r>
    </w:p>
    <w:p w14:paraId="37452120" w14:textId="77777777" w:rsidR="00975AA8" w:rsidRPr="000C493A" w:rsidRDefault="00975AA8" w:rsidP="00EF72F6">
      <w:pPr>
        <w:pStyle w:val="Pointss"/>
      </w:pPr>
      <w:r w:rsidRPr="000C493A">
        <w:t>Makes code more readable and maintainable</w:t>
      </w:r>
    </w:p>
    <w:p w14:paraId="7214A0AA" w14:textId="77777777" w:rsidR="00975AA8" w:rsidRPr="000C493A" w:rsidRDefault="00975AA8" w:rsidP="00EF72F6">
      <w:pPr>
        <w:pStyle w:val="Pointss"/>
      </w:pPr>
      <w:r w:rsidRPr="000C493A">
        <w:t>Changes can be made in one place</w:t>
      </w:r>
    </w:p>
    <w:p w14:paraId="227F380B" w14:textId="77777777" w:rsidR="00943E02" w:rsidRDefault="00943E02" w:rsidP="00EF72F6">
      <w:pPr>
        <w:pStyle w:val="Subheadddddf"/>
      </w:pPr>
    </w:p>
    <w:p w14:paraId="5E5577A2" w14:textId="77777777" w:rsidR="00943E02" w:rsidRDefault="00943E02" w:rsidP="00EF72F6">
      <w:pPr>
        <w:pStyle w:val="Subheadddddf"/>
      </w:pPr>
    </w:p>
    <w:p w14:paraId="1C648402" w14:textId="0595C93A" w:rsidR="00975AA8" w:rsidRPr="000C493A" w:rsidRDefault="00975AA8" w:rsidP="00EF72F6">
      <w:pPr>
        <w:pStyle w:val="Subheadddddf"/>
      </w:pPr>
      <w:r w:rsidRPr="000C493A">
        <w:t>Common standard header files: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8"/>
        <w:gridCol w:w="5074"/>
      </w:tblGrid>
      <w:tr w:rsidR="00975AA8" w:rsidRPr="000C493A" w14:paraId="006375C8" w14:textId="77777777" w:rsidTr="00D87DE6">
        <w:trPr>
          <w:tblHeader/>
          <w:tblCellSpacing w:w="15" w:type="dxa"/>
        </w:trPr>
        <w:tc>
          <w:tcPr>
            <w:tcW w:w="0" w:type="auto"/>
            <w:vAlign w:val="center"/>
            <w:hideMark/>
          </w:tcPr>
          <w:p w14:paraId="57290A15" w14:textId="77777777" w:rsidR="00975AA8" w:rsidRPr="00EF72F6" w:rsidRDefault="00975AA8" w:rsidP="00EF72F6">
            <w:pPr>
              <w:pStyle w:val="texxtt"/>
              <w:rPr>
                <w:b/>
                <w:bCs/>
                <w:lang w:eastAsia="en-IN"/>
              </w:rPr>
            </w:pPr>
            <w:r w:rsidRPr="00EF72F6">
              <w:rPr>
                <w:b/>
                <w:bCs/>
                <w:lang w:eastAsia="en-IN"/>
              </w:rPr>
              <w:t>Header File</w:t>
            </w:r>
          </w:p>
        </w:tc>
        <w:tc>
          <w:tcPr>
            <w:tcW w:w="0" w:type="auto"/>
            <w:vAlign w:val="center"/>
            <w:hideMark/>
          </w:tcPr>
          <w:p w14:paraId="5C749ACC" w14:textId="77777777" w:rsidR="00975AA8" w:rsidRPr="00EF72F6" w:rsidRDefault="00975AA8" w:rsidP="00EF72F6">
            <w:pPr>
              <w:pStyle w:val="texxtt"/>
              <w:jc w:val="center"/>
              <w:rPr>
                <w:b/>
                <w:bCs/>
                <w:lang w:eastAsia="en-IN"/>
              </w:rPr>
            </w:pPr>
            <w:r w:rsidRPr="00EF72F6">
              <w:rPr>
                <w:b/>
                <w:bCs/>
                <w:lang w:eastAsia="en-IN"/>
              </w:rPr>
              <w:t>Purpose</w:t>
            </w:r>
          </w:p>
        </w:tc>
      </w:tr>
      <w:tr w:rsidR="00975AA8" w:rsidRPr="000C493A" w14:paraId="65989833" w14:textId="77777777" w:rsidTr="00D87DE6">
        <w:trPr>
          <w:tblCellSpacing w:w="15" w:type="dxa"/>
        </w:trPr>
        <w:tc>
          <w:tcPr>
            <w:tcW w:w="0" w:type="auto"/>
            <w:vAlign w:val="center"/>
            <w:hideMark/>
          </w:tcPr>
          <w:p w14:paraId="02AA1BD4" w14:textId="77777777" w:rsidR="00975AA8" w:rsidRPr="000C493A" w:rsidRDefault="00975AA8" w:rsidP="00EF72F6">
            <w:pPr>
              <w:pStyle w:val="texxtt"/>
              <w:rPr>
                <w:lang w:eastAsia="en-IN"/>
              </w:rPr>
            </w:pPr>
            <w:r w:rsidRPr="000C493A">
              <w:rPr>
                <w:rFonts w:cs="Courier New"/>
                <w:lang w:eastAsia="en-IN"/>
              </w:rPr>
              <w:t>&lt;stdio.h&gt;</w:t>
            </w:r>
          </w:p>
        </w:tc>
        <w:tc>
          <w:tcPr>
            <w:tcW w:w="0" w:type="auto"/>
            <w:vAlign w:val="center"/>
            <w:hideMark/>
          </w:tcPr>
          <w:p w14:paraId="52FA40E6" w14:textId="77777777" w:rsidR="00975AA8" w:rsidRPr="000C493A" w:rsidRDefault="00975AA8" w:rsidP="00EF72F6">
            <w:pPr>
              <w:pStyle w:val="texxtt"/>
              <w:rPr>
                <w:lang w:eastAsia="en-IN"/>
              </w:rPr>
            </w:pPr>
            <w:r w:rsidRPr="000C493A">
              <w:rPr>
                <w:lang w:eastAsia="en-IN"/>
              </w:rPr>
              <w:t>Standard Input/Output functions (</w:t>
            </w:r>
            <w:r w:rsidRPr="000C493A">
              <w:rPr>
                <w:rFonts w:cs="Courier New"/>
                <w:lang w:eastAsia="en-IN"/>
              </w:rPr>
              <w:t>printf()</w:t>
            </w:r>
            <w:r w:rsidRPr="000C493A">
              <w:rPr>
                <w:lang w:eastAsia="en-IN"/>
              </w:rPr>
              <w:t xml:space="preserve">, </w:t>
            </w:r>
            <w:r w:rsidRPr="000C493A">
              <w:rPr>
                <w:rFonts w:cs="Courier New"/>
                <w:lang w:eastAsia="en-IN"/>
              </w:rPr>
              <w:t>scanf()</w:t>
            </w:r>
            <w:r w:rsidRPr="000C493A">
              <w:rPr>
                <w:lang w:eastAsia="en-IN"/>
              </w:rPr>
              <w:t>)</w:t>
            </w:r>
          </w:p>
        </w:tc>
      </w:tr>
      <w:tr w:rsidR="00975AA8" w:rsidRPr="000C493A" w14:paraId="09E98EDC" w14:textId="77777777" w:rsidTr="00D87DE6">
        <w:trPr>
          <w:tblCellSpacing w:w="15" w:type="dxa"/>
        </w:trPr>
        <w:tc>
          <w:tcPr>
            <w:tcW w:w="0" w:type="auto"/>
            <w:vAlign w:val="center"/>
            <w:hideMark/>
          </w:tcPr>
          <w:p w14:paraId="2A13C295" w14:textId="77777777" w:rsidR="00975AA8" w:rsidRPr="000C493A" w:rsidRDefault="00975AA8" w:rsidP="00EF72F6">
            <w:pPr>
              <w:pStyle w:val="texxtt"/>
              <w:rPr>
                <w:lang w:eastAsia="en-IN"/>
              </w:rPr>
            </w:pPr>
            <w:r w:rsidRPr="000C493A">
              <w:rPr>
                <w:rFonts w:cs="Courier New"/>
                <w:lang w:eastAsia="en-IN"/>
              </w:rPr>
              <w:t>&lt;stdlib.h&gt;</w:t>
            </w:r>
          </w:p>
        </w:tc>
        <w:tc>
          <w:tcPr>
            <w:tcW w:w="0" w:type="auto"/>
            <w:vAlign w:val="center"/>
            <w:hideMark/>
          </w:tcPr>
          <w:p w14:paraId="531C90BD" w14:textId="77777777" w:rsidR="00975AA8" w:rsidRPr="000C493A" w:rsidRDefault="00975AA8" w:rsidP="00EF72F6">
            <w:pPr>
              <w:pStyle w:val="texxtt"/>
              <w:rPr>
                <w:lang w:eastAsia="en-IN"/>
              </w:rPr>
            </w:pPr>
            <w:r w:rsidRPr="000C493A">
              <w:rPr>
                <w:lang w:eastAsia="en-IN"/>
              </w:rPr>
              <w:t>Standard library functions (</w:t>
            </w:r>
            <w:r w:rsidRPr="000C493A">
              <w:rPr>
                <w:rFonts w:cs="Courier New"/>
                <w:lang w:eastAsia="en-IN"/>
              </w:rPr>
              <w:t>malloc()</w:t>
            </w:r>
            <w:r w:rsidRPr="000C493A">
              <w:rPr>
                <w:lang w:eastAsia="en-IN"/>
              </w:rPr>
              <w:t xml:space="preserve">, </w:t>
            </w:r>
            <w:r w:rsidRPr="000C493A">
              <w:rPr>
                <w:rFonts w:cs="Courier New"/>
                <w:lang w:eastAsia="en-IN"/>
              </w:rPr>
              <w:t>free()</w:t>
            </w:r>
            <w:r w:rsidRPr="000C493A">
              <w:rPr>
                <w:lang w:eastAsia="en-IN"/>
              </w:rPr>
              <w:t xml:space="preserve">, </w:t>
            </w:r>
            <w:r w:rsidRPr="000C493A">
              <w:rPr>
                <w:rFonts w:cs="Courier New"/>
                <w:lang w:eastAsia="en-IN"/>
              </w:rPr>
              <w:t>exit()</w:t>
            </w:r>
            <w:r w:rsidRPr="000C493A">
              <w:rPr>
                <w:lang w:eastAsia="en-IN"/>
              </w:rPr>
              <w:t>)</w:t>
            </w:r>
          </w:p>
        </w:tc>
      </w:tr>
      <w:tr w:rsidR="00975AA8" w:rsidRPr="000C493A" w14:paraId="36896BC7" w14:textId="77777777" w:rsidTr="00D87DE6">
        <w:trPr>
          <w:tblCellSpacing w:w="15" w:type="dxa"/>
        </w:trPr>
        <w:tc>
          <w:tcPr>
            <w:tcW w:w="0" w:type="auto"/>
            <w:vAlign w:val="center"/>
            <w:hideMark/>
          </w:tcPr>
          <w:p w14:paraId="601A4C7C" w14:textId="77777777" w:rsidR="00975AA8" w:rsidRPr="000C493A" w:rsidRDefault="00975AA8" w:rsidP="00EF72F6">
            <w:pPr>
              <w:pStyle w:val="texxtt"/>
              <w:rPr>
                <w:lang w:eastAsia="en-IN"/>
              </w:rPr>
            </w:pPr>
            <w:r w:rsidRPr="000C493A">
              <w:rPr>
                <w:rFonts w:cs="Courier New"/>
                <w:lang w:eastAsia="en-IN"/>
              </w:rPr>
              <w:t>&lt;string.h&gt;</w:t>
            </w:r>
          </w:p>
        </w:tc>
        <w:tc>
          <w:tcPr>
            <w:tcW w:w="0" w:type="auto"/>
            <w:vAlign w:val="center"/>
            <w:hideMark/>
          </w:tcPr>
          <w:p w14:paraId="6BF52495" w14:textId="77777777" w:rsidR="00975AA8" w:rsidRPr="000C493A" w:rsidRDefault="00975AA8" w:rsidP="00EF72F6">
            <w:pPr>
              <w:pStyle w:val="texxtt"/>
              <w:rPr>
                <w:lang w:eastAsia="en-IN"/>
              </w:rPr>
            </w:pPr>
            <w:r w:rsidRPr="000C493A">
              <w:rPr>
                <w:lang w:eastAsia="en-IN"/>
              </w:rPr>
              <w:t>String manipulation functions (</w:t>
            </w:r>
            <w:r w:rsidRPr="000C493A">
              <w:rPr>
                <w:rFonts w:cs="Courier New"/>
                <w:lang w:eastAsia="en-IN"/>
              </w:rPr>
              <w:t>strlen()</w:t>
            </w:r>
            <w:r w:rsidRPr="000C493A">
              <w:rPr>
                <w:lang w:eastAsia="en-IN"/>
              </w:rPr>
              <w:t xml:space="preserve">, </w:t>
            </w:r>
            <w:r w:rsidRPr="000C493A">
              <w:rPr>
                <w:rFonts w:cs="Courier New"/>
                <w:lang w:eastAsia="en-IN"/>
              </w:rPr>
              <w:t>strcpy()</w:t>
            </w:r>
            <w:r w:rsidRPr="000C493A">
              <w:rPr>
                <w:lang w:eastAsia="en-IN"/>
              </w:rPr>
              <w:t>)</w:t>
            </w:r>
          </w:p>
        </w:tc>
      </w:tr>
      <w:tr w:rsidR="00975AA8" w:rsidRPr="000C493A" w14:paraId="406A807B" w14:textId="77777777" w:rsidTr="00D87DE6">
        <w:trPr>
          <w:tblCellSpacing w:w="15" w:type="dxa"/>
        </w:trPr>
        <w:tc>
          <w:tcPr>
            <w:tcW w:w="0" w:type="auto"/>
            <w:vAlign w:val="center"/>
            <w:hideMark/>
          </w:tcPr>
          <w:p w14:paraId="50F890AD" w14:textId="77777777" w:rsidR="00975AA8" w:rsidRPr="000C493A" w:rsidRDefault="00975AA8" w:rsidP="00EF72F6">
            <w:pPr>
              <w:pStyle w:val="texxtt"/>
              <w:rPr>
                <w:lang w:eastAsia="en-IN"/>
              </w:rPr>
            </w:pPr>
            <w:r w:rsidRPr="000C493A">
              <w:rPr>
                <w:rFonts w:cs="Courier New"/>
                <w:lang w:eastAsia="en-IN"/>
              </w:rPr>
              <w:t>&lt;math.h&gt;</w:t>
            </w:r>
          </w:p>
        </w:tc>
        <w:tc>
          <w:tcPr>
            <w:tcW w:w="0" w:type="auto"/>
            <w:vAlign w:val="center"/>
            <w:hideMark/>
          </w:tcPr>
          <w:p w14:paraId="6AD31F73" w14:textId="77777777" w:rsidR="00975AA8" w:rsidRPr="000C493A" w:rsidRDefault="00975AA8" w:rsidP="00EF72F6">
            <w:pPr>
              <w:pStyle w:val="texxtt"/>
              <w:rPr>
                <w:lang w:eastAsia="en-IN"/>
              </w:rPr>
            </w:pPr>
            <w:r w:rsidRPr="000C493A">
              <w:rPr>
                <w:lang w:eastAsia="en-IN"/>
              </w:rPr>
              <w:t>Mathematical functions (</w:t>
            </w:r>
            <w:r w:rsidRPr="000C493A">
              <w:rPr>
                <w:rFonts w:cs="Courier New"/>
                <w:lang w:eastAsia="en-IN"/>
              </w:rPr>
              <w:t>sqrt()</w:t>
            </w:r>
            <w:r w:rsidRPr="000C493A">
              <w:rPr>
                <w:lang w:eastAsia="en-IN"/>
              </w:rPr>
              <w:t xml:space="preserve">, </w:t>
            </w:r>
            <w:r w:rsidRPr="000C493A">
              <w:rPr>
                <w:rFonts w:cs="Courier New"/>
                <w:lang w:eastAsia="en-IN"/>
              </w:rPr>
              <w:t>pow()</w:t>
            </w:r>
            <w:r w:rsidRPr="000C493A">
              <w:rPr>
                <w:lang w:eastAsia="en-IN"/>
              </w:rPr>
              <w:t xml:space="preserve">, </w:t>
            </w:r>
            <w:r w:rsidRPr="000C493A">
              <w:rPr>
                <w:rFonts w:cs="Courier New"/>
                <w:lang w:eastAsia="en-IN"/>
              </w:rPr>
              <w:t>sin()</w:t>
            </w:r>
            <w:r w:rsidRPr="000C493A">
              <w:rPr>
                <w:lang w:eastAsia="en-IN"/>
              </w:rPr>
              <w:t>)</w:t>
            </w:r>
          </w:p>
        </w:tc>
      </w:tr>
      <w:tr w:rsidR="00975AA8" w:rsidRPr="000C493A" w14:paraId="68937C72" w14:textId="77777777" w:rsidTr="00D87DE6">
        <w:trPr>
          <w:tblCellSpacing w:w="15" w:type="dxa"/>
        </w:trPr>
        <w:tc>
          <w:tcPr>
            <w:tcW w:w="0" w:type="auto"/>
            <w:vAlign w:val="center"/>
            <w:hideMark/>
          </w:tcPr>
          <w:p w14:paraId="50CFB258" w14:textId="77777777" w:rsidR="00975AA8" w:rsidRPr="000C493A" w:rsidRDefault="00975AA8" w:rsidP="00EF72F6">
            <w:pPr>
              <w:pStyle w:val="texxtt"/>
              <w:rPr>
                <w:lang w:eastAsia="en-IN"/>
              </w:rPr>
            </w:pPr>
            <w:r w:rsidRPr="000C493A">
              <w:rPr>
                <w:rFonts w:cs="Courier New"/>
                <w:lang w:eastAsia="en-IN"/>
              </w:rPr>
              <w:t>&lt;time.h&gt;</w:t>
            </w:r>
          </w:p>
        </w:tc>
        <w:tc>
          <w:tcPr>
            <w:tcW w:w="0" w:type="auto"/>
            <w:vAlign w:val="center"/>
            <w:hideMark/>
          </w:tcPr>
          <w:p w14:paraId="4AF9B4A2" w14:textId="77777777" w:rsidR="00975AA8" w:rsidRPr="000C493A" w:rsidRDefault="00975AA8" w:rsidP="00EF72F6">
            <w:pPr>
              <w:pStyle w:val="texxtt"/>
              <w:rPr>
                <w:lang w:eastAsia="en-IN"/>
              </w:rPr>
            </w:pPr>
            <w:r w:rsidRPr="000C493A">
              <w:rPr>
                <w:lang w:eastAsia="en-IN"/>
              </w:rPr>
              <w:t>Time and date functions</w:t>
            </w:r>
          </w:p>
        </w:tc>
      </w:tr>
      <w:tr w:rsidR="00975AA8" w:rsidRPr="000C493A" w14:paraId="5FD1A4D4" w14:textId="77777777" w:rsidTr="00D87DE6">
        <w:trPr>
          <w:tblCellSpacing w:w="15" w:type="dxa"/>
        </w:trPr>
        <w:tc>
          <w:tcPr>
            <w:tcW w:w="0" w:type="auto"/>
            <w:vAlign w:val="center"/>
            <w:hideMark/>
          </w:tcPr>
          <w:p w14:paraId="7D1A1A32" w14:textId="77777777" w:rsidR="00975AA8" w:rsidRPr="000C493A" w:rsidRDefault="00975AA8" w:rsidP="00EF72F6">
            <w:pPr>
              <w:pStyle w:val="texxtt"/>
              <w:rPr>
                <w:lang w:eastAsia="en-IN"/>
              </w:rPr>
            </w:pPr>
            <w:r w:rsidRPr="000C493A">
              <w:rPr>
                <w:rFonts w:cs="Courier New"/>
                <w:lang w:eastAsia="en-IN"/>
              </w:rPr>
              <w:t>&lt;ctype.h&gt;</w:t>
            </w:r>
          </w:p>
        </w:tc>
        <w:tc>
          <w:tcPr>
            <w:tcW w:w="0" w:type="auto"/>
            <w:vAlign w:val="center"/>
            <w:hideMark/>
          </w:tcPr>
          <w:p w14:paraId="6D6BE8DF" w14:textId="77777777" w:rsidR="00975AA8" w:rsidRPr="000C493A" w:rsidRDefault="00975AA8" w:rsidP="00EF72F6">
            <w:pPr>
              <w:pStyle w:val="texxtt"/>
              <w:rPr>
                <w:lang w:eastAsia="en-IN"/>
              </w:rPr>
            </w:pPr>
            <w:r w:rsidRPr="000C493A">
              <w:rPr>
                <w:lang w:eastAsia="en-IN"/>
              </w:rPr>
              <w:t>Character handling functions (</w:t>
            </w:r>
            <w:r w:rsidRPr="000C493A">
              <w:rPr>
                <w:rFonts w:cs="Courier New"/>
                <w:lang w:eastAsia="en-IN"/>
              </w:rPr>
              <w:t>isdigit()</w:t>
            </w:r>
            <w:r w:rsidRPr="000C493A">
              <w:rPr>
                <w:lang w:eastAsia="en-IN"/>
              </w:rPr>
              <w:t xml:space="preserve">, </w:t>
            </w:r>
            <w:r w:rsidRPr="000C493A">
              <w:rPr>
                <w:rFonts w:cs="Courier New"/>
                <w:lang w:eastAsia="en-IN"/>
              </w:rPr>
              <w:t>toupper()</w:t>
            </w:r>
            <w:r w:rsidRPr="000C493A">
              <w:rPr>
                <w:lang w:eastAsia="en-IN"/>
              </w:rPr>
              <w:t>)</w:t>
            </w:r>
          </w:p>
        </w:tc>
      </w:tr>
    </w:tbl>
    <w:p w14:paraId="08AD2F90" w14:textId="77777777" w:rsidR="00975AA8" w:rsidRPr="000C493A" w:rsidRDefault="00975AA8" w:rsidP="00EF72F6">
      <w:pPr>
        <w:pStyle w:val="Subheadddddf"/>
      </w:pPr>
      <w:r w:rsidRPr="000C493A">
        <w:t>3. Global Declarations</w:t>
      </w:r>
    </w:p>
    <w:p w14:paraId="770652EB" w14:textId="77777777" w:rsidR="00975AA8" w:rsidRPr="000C493A" w:rsidRDefault="00975AA8" w:rsidP="00EF72F6">
      <w:pPr>
        <w:pStyle w:val="texxtt"/>
        <w:rPr>
          <w:lang w:eastAsia="en-IN"/>
        </w:rPr>
      </w:pPr>
      <w:r w:rsidRPr="000C493A">
        <w:rPr>
          <w:lang w:eastAsia="en-IN"/>
        </w:rPr>
        <w:t>The global declaration section contains declarations of variables, constants, and function prototypes that need to be accessible throughout the entire program or in multiple functions.</w:t>
      </w:r>
    </w:p>
    <w:p w14:paraId="6EAD8907" w14:textId="472B5B55" w:rsidR="00975AA8" w:rsidRPr="000C493A" w:rsidRDefault="00975AA8" w:rsidP="00EF72F6">
      <w:pPr>
        <w:pStyle w:val="Subheadddddf"/>
      </w:pPr>
      <w:r w:rsidRPr="000C493A">
        <w:t>Global Variables:</w:t>
      </w:r>
    </w:p>
    <w:p w14:paraId="126ECC21"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globalCounter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w:t>
      </w:r>
      <w:r w:rsidRPr="000C493A">
        <w:rPr>
          <w:i/>
          <w:iCs/>
          <w:color w:val="A0A1A7"/>
          <w:lang w:eastAsia="en-IN"/>
        </w:rPr>
        <w:t>// Global variable</w:t>
      </w:r>
    </w:p>
    <w:p w14:paraId="3F99C7C2"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globalAverage </w:t>
      </w:r>
      <w:r w:rsidRPr="000C493A">
        <w:rPr>
          <w:color w:val="4078F2"/>
          <w:lang w:eastAsia="en-IN"/>
        </w:rPr>
        <w:t>=</w:t>
      </w:r>
      <w:r w:rsidRPr="000C493A">
        <w:rPr>
          <w:lang w:eastAsia="en-IN"/>
        </w:rPr>
        <w:t xml:space="preserve"> </w:t>
      </w:r>
      <w:r w:rsidRPr="000C493A">
        <w:rPr>
          <w:color w:val="B76B01"/>
          <w:lang w:eastAsia="en-IN"/>
        </w:rPr>
        <w:t>0.0</w:t>
      </w:r>
      <w:r w:rsidRPr="000C493A">
        <w:rPr>
          <w:lang w:eastAsia="en-IN"/>
        </w:rPr>
        <w:t>;</w:t>
      </w:r>
    </w:p>
    <w:p w14:paraId="0991390B" w14:textId="77777777" w:rsidR="00975AA8" w:rsidRPr="000C493A" w:rsidRDefault="00975AA8" w:rsidP="00EF72F6">
      <w:pPr>
        <w:pStyle w:val="texxtt"/>
        <w:rPr>
          <w:lang w:eastAsia="en-IN"/>
        </w:rPr>
      </w:pPr>
      <w:r w:rsidRPr="000C493A">
        <w:rPr>
          <w:lang w:eastAsia="en-IN"/>
        </w:rPr>
        <w:t xml:space="preserve">Variables declared outside of any function are </w:t>
      </w:r>
      <w:r w:rsidRPr="000C493A">
        <w:rPr>
          <w:b/>
          <w:bCs/>
          <w:lang w:eastAsia="en-IN"/>
        </w:rPr>
        <w:t>global variables</w:t>
      </w:r>
      <w:r w:rsidRPr="000C493A">
        <w:rPr>
          <w:lang w:eastAsia="en-IN"/>
        </w:rPr>
        <w:t>. They:</w:t>
      </w:r>
    </w:p>
    <w:p w14:paraId="23460D20" w14:textId="77777777" w:rsidR="00975AA8" w:rsidRPr="000C493A" w:rsidRDefault="00975AA8" w:rsidP="00EF72F6">
      <w:pPr>
        <w:pStyle w:val="Pointss"/>
      </w:pPr>
      <w:r w:rsidRPr="000C493A">
        <w:t>Can be accessed and modified by any function in the program</w:t>
      </w:r>
    </w:p>
    <w:p w14:paraId="51724BF5" w14:textId="77777777" w:rsidR="00975AA8" w:rsidRPr="000C493A" w:rsidRDefault="00975AA8" w:rsidP="00EF72F6">
      <w:pPr>
        <w:pStyle w:val="Pointss"/>
      </w:pPr>
      <w:r w:rsidRPr="000C493A">
        <w:t>Exist for the entire duration of program execution</w:t>
      </w:r>
    </w:p>
    <w:p w14:paraId="28D8CCD9" w14:textId="77777777" w:rsidR="00975AA8" w:rsidRPr="000C493A" w:rsidRDefault="00975AA8" w:rsidP="00EF72F6">
      <w:pPr>
        <w:pStyle w:val="Pointss"/>
      </w:pPr>
      <w:r w:rsidRPr="000C493A">
        <w:t>Are initialized to zero by default (if not explicitly initialized)</w:t>
      </w:r>
    </w:p>
    <w:p w14:paraId="20376851" w14:textId="77777777" w:rsidR="00975AA8" w:rsidRPr="000C493A" w:rsidRDefault="00975AA8" w:rsidP="00EF72F6">
      <w:pPr>
        <w:pStyle w:val="Pointss"/>
      </w:pPr>
      <w:r w:rsidRPr="000C493A">
        <w:t>Should be used sparingly as they can make programs harder to debug</w:t>
      </w:r>
    </w:p>
    <w:p w14:paraId="6FE582B5" w14:textId="1DCED58E" w:rsidR="00975AA8" w:rsidRPr="000C493A" w:rsidRDefault="00975AA8" w:rsidP="00EF72F6">
      <w:pPr>
        <w:pStyle w:val="Subheadddddf"/>
      </w:pPr>
      <w:r w:rsidRPr="000C493A">
        <w:t>Global Constants:</w:t>
      </w:r>
    </w:p>
    <w:p w14:paraId="52D43F48" w14:textId="77777777" w:rsidR="00975AA8" w:rsidRPr="000C493A" w:rsidRDefault="00975AA8" w:rsidP="00D87DE6">
      <w:pPr>
        <w:pStyle w:val="Code"/>
        <w:rPr>
          <w:lang w:eastAsia="en-IN"/>
        </w:rPr>
      </w:pPr>
      <w:r w:rsidRPr="000C493A">
        <w:rPr>
          <w:color w:val="A626A4"/>
          <w:lang w:eastAsia="en-IN"/>
        </w:rPr>
        <w:t>const</w:t>
      </w:r>
      <w:r w:rsidRPr="000C493A">
        <w:rPr>
          <w:lang w:eastAsia="en-IN"/>
        </w:rPr>
        <w:t xml:space="preserve"> </w:t>
      </w:r>
      <w:r w:rsidRPr="000C493A">
        <w:rPr>
          <w:color w:val="A626A4"/>
          <w:lang w:eastAsia="en-IN"/>
        </w:rPr>
        <w:t>int</w:t>
      </w:r>
      <w:r w:rsidRPr="000C493A">
        <w:rPr>
          <w:lang w:eastAsia="en-IN"/>
        </w:rPr>
        <w:t xml:space="preserve"> MAX_STUDENTS </w:t>
      </w:r>
      <w:r w:rsidRPr="000C493A">
        <w:rPr>
          <w:color w:val="4078F2"/>
          <w:lang w:eastAsia="en-IN"/>
        </w:rPr>
        <w:t>=</w:t>
      </w:r>
      <w:r w:rsidRPr="000C493A">
        <w:rPr>
          <w:lang w:eastAsia="en-IN"/>
        </w:rPr>
        <w:t xml:space="preserve"> </w:t>
      </w:r>
      <w:r w:rsidRPr="000C493A">
        <w:rPr>
          <w:color w:val="B76B01"/>
          <w:lang w:eastAsia="en-IN"/>
        </w:rPr>
        <w:t>100</w:t>
      </w:r>
      <w:r w:rsidRPr="000C493A">
        <w:rPr>
          <w:lang w:eastAsia="en-IN"/>
        </w:rPr>
        <w:t>;</w:t>
      </w:r>
    </w:p>
    <w:p w14:paraId="338C8BCB" w14:textId="77777777" w:rsidR="00975AA8" w:rsidRPr="000C493A" w:rsidRDefault="00975AA8" w:rsidP="00D87DE6">
      <w:pPr>
        <w:pStyle w:val="Code"/>
        <w:rPr>
          <w:lang w:eastAsia="en-IN"/>
        </w:rPr>
      </w:pPr>
      <w:r w:rsidRPr="000C493A">
        <w:rPr>
          <w:color w:val="A626A4"/>
          <w:lang w:eastAsia="en-IN"/>
        </w:rPr>
        <w:t>const</w:t>
      </w:r>
      <w:r w:rsidRPr="000C493A">
        <w:rPr>
          <w:lang w:eastAsia="en-IN"/>
        </w:rPr>
        <w:t xml:space="preserve"> </w:t>
      </w:r>
      <w:r w:rsidRPr="000C493A">
        <w:rPr>
          <w:color w:val="A626A4"/>
          <w:lang w:eastAsia="en-IN"/>
        </w:rPr>
        <w:t>float</w:t>
      </w:r>
      <w:r w:rsidRPr="000C493A">
        <w:rPr>
          <w:lang w:eastAsia="en-IN"/>
        </w:rPr>
        <w:t xml:space="preserve"> TAX_RATE </w:t>
      </w:r>
      <w:r w:rsidRPr="000C493A">
        <w:rPr>
          <w:color w:val="4078F2"/>
          <w:lang w:eastAsia="en-IN"/>
        </w:rPr>
        <w:t>=</w:t>
      </w:r>
      <w:r w:rsidRPr="000C493A">
        <w:rPr>
          <w:lang w:eastAsia="en-IN"/>
        </w:rPr>
        <w:t xml:space="preserve"> </w:t>
      </w:r>
      <w:r w:rsidRPr="000C493A">
        <w:rPr>
          <w:color w:val="B76B01"/>
          <w:lang w:eastAsia="en-IN"/>
        </w:rPr>
        <w:t>0.08</w:t>
      </w:r>
      <w:r w:rsidRPr="000C493A">
        <w:rPr>
          <w:lang w:eastAsia="en-IN"/>
        </w:rPr>
        <w:t>;</w:t>
      </w:r>
    </w:p>
    <w:p w14:paraId="31DBAE08" w14:textId="77777777" w:rsidR="00975AA8" w:rsidRPr="000C493A" w:rsidRDefault="00975AA8" w:rsidP="00EF72F6">
      <w:pPr>
        <w:pStyle w:val="texxtt"/>
        <w:rPr>
          <w:lang w:eastAsia="en-IN"/>
        </w:rPr>
      </w:pPr>
      <w:r w:rsidRPr="000C493A">
        <w:rPr>
          <w:lang w:eastAsia="en-IN"/>
        </w:rPr>
        <w:t xml:space="preserve">Constants declared with the </w:t>
      </w:r>
      <w:r w:rsidRPr="000C493A">
        <w:rPr>
          <w:rFonts w:cs="Courier New"/>
          <w:lang w:eastAsia="en-IN"/>
        </w:rPr>
        <w:t>const</w:t>
      </w:r>
      <w:r w:rsidRPr="000C493A">
        <w:rPr>
          <w:lang w:eastAsia="en-IN"/>
        </w:rPr>
        <w:t xml:space="preserve"> keyword that are accessible throughout the program. Using named constants instead of "magic numbers" makes code more readable and maintainable.</w:t>
      </w:r>
    </w:p>
    <w:p w14:paraId="2CA4238F" w14:textId="713C2332" w:rsidR="00975AA8" w:rsidRPr="000C493A" w:rsidRDefault="00975AA8" w:rsidP="00EF72F6">
      <w:pPr>
        <w:pStyle w:val="Subheadddddf"/>
      </w:pPr>
      <w:r w:rsidRPr="000C493A">
        <w:t>Function Prototypes (Function Declarations):</w:t>
      </w:r>
    </w:p>
    <w:p w14:paraId="2FF4F580"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calculateArea</w:t>
      </w:r>
      <w:r w:rsidRPr="000C493A">
        <w:rPr>
          <w:lang w:eastAsia="en-IN"/>
        </w:rPr>
        <w:t>(</w:t>
      </w:r>
      <w:r w:rsidRPr="000C493A">
        <w:rPr>
          <w:color w:val="A626A4"/>
          <w:lang w:eastAsia="en-IN"/>
        </w:rPr>
        <w:t>int</w:t>
      </w:r>
      <w:r w:rsidRPr="000C493A">
        <w:rPr>
          <w:lang w:eastAsia="en-IN"/>
        </w:rPr>
        <w:t xml:space="preserve"> length, </w:t>
      </w:r>
      <w:r w:rsidRPr="000C493A">
        <w:rPr>
          <w:color w:val="A626A4"/>
          <w:lang w:eastAsia="en-IN"/>
        </w:rPr>
        <w:t>int</w:t>
      </w:r>
      <w:r w:rsidRPr="000C493A">
        <w:rPr>
          <w:lang w:eastAsia="en-IN"/>
        </w:rPr>
        <w:t xml:space="preserve"> width);</w:t>
      </w:r>
    </w:p>
    <w:p w14:paraId="637AED17"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displayMenu</w:t>
      </w:r>
      <w:r w:rsidRPr="000C493A">
        <w:rPr>
          <w:lang w:eastAsia="en-IN"/>
        </w:rPr>
        <w:t>(</w:t>
      </w:r>
      <w:r w:rsidRPr="000C493A">
        <w:rPr>
          <w:color w:val="A626A4"/>
          <w:lang w:eastAsia="en-IN"/>
        </w:rPr>
        <w:t>void</w:t>
      </w:r>
      <w:r w:rsidRPr="000C493A">
        <w:rPr>
          <w:lang w:eastAsia="en-IN"/>
        </w:rPr>
        <w:t>);</w:t>
      </w:r>
    </w:p>
    <w:p w14:paraId="7DE67108"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w:t>
      </w:r>
      <w:r w:rsidRPr="000C493A">
        <w:rPr>
          <w:color w:val="4078F2"/>
          <w:lang w:eastAsia="en-IN"/>
        </w:rPr>
        <w:t>computeAverage</w:t>
      </w:r>
      <w:r w:rsidRPr="000C493A">
        <w:rPr>
          <w:lang w:eastAsia="en-IN"/>
        </w:rPr>
        <w:t>(</w:t>
      </w:r>
      <w:r w:rsidRPr="000C493A">
        <w:rPr>
          <w:color w:val="A626A4"/>
          <w:lang w:eastAsia="en-IN"/>
        </w:rPr>
        <w:t>float</w:t>
      </w:r>
      <w:r w:rsidRPr="000C493A">
        <w:rPr>
          <w:lang w:eastAsia="en-IN"/>
        </w:rPr>
        <w:t xml:space="preserve"> arr[], </w:t>
      </w:r>
      <w:r w:rsidRPr="000C493A">
        <w:rPr>
          <w:color w:val="A626A4"/>
          <w:lang w:eastAsia="en-IN"/>
        </w:rPr>
        <w:t>int</w:t>
      </w:r>
      <w:r w:rsidRPr="000C493A">
        <w:rPr>
          <w:lang w:eastAsia="en-IN"/>
        </w:rPr>
        <w:t xml:space="preserve"> size);</w:t>
      </w:r>
    </w:p>
    <w:p w14:paraId="0C8B2C68" w14:textId="77777777" w:rsidR="00975AA8" w:rsidRPr="000C493A" w:rsidRDefault="00975AA8" w:rsidP="00EF72F6">
      <w:pPr>
        <w:pStyle w:val="texxtt"/>
        <w:rPr>
          <w:lang w:eastAsia="en-IN"/>
        </w:rPr>
      </w:pPr>
      <w:r w:rsidRPr="000C493A">
        <w:rPr>
          <w:lang w:eastAsia="en-IN"/>
        </w:rPr>
        <w:t>Function prototypes inform the compiler about functions that will be defined later in the program. A prototype includes:</w:t>
      </w:r>
    </w:p>
    <w:p w14:paraId="523345DB" w14:textId="77777777" w:rsidR="00975AA8" w:rsidRPr="000C493A" w:rsidRDefault="00975AA8" w:rsidP="00EF72F6">
      <w:pPr>
        <w:pStyle w:val="Pointss"/>
      </w:pPr>
      <w:r w:rsidRPr="000C493A">
        <w:t>Return type</w:t>
      </w:r>
    </w:p>
    <w:p w14:paraId="140BC59E" w14:textId="77777777" w:rsidR="00975AA8" w:rsidRPr="000C493A" w:rsidRDefault="00975AA8" w:rsidP="00EF72F6">
      <w:pPr>
        <w:pStyle w:val="Pointss"/>
      </w:pPr>
      <w:r w:rsidRPr="000C493A">
        <w:t>Function name</w:t>
      </w:r>
    </w:p>
    <w:p w14:paraId="22A8F6D2" w14:textId="77777777" w:rsidR="00975AA8" w:rsidRPr="000C493A" w:rsidRDefault="00975AA8" w:rsidP="00EF72F6">
      <w:pPr>
        <w:pStyle w:val="Pointss"/>
      </w:pPr>
      <w:r w:rsidRPr="000C493A">
        <w:t>Parameter list (types and optionally names)</w:t>
      </w:r>
    </w:p>
    <w:p w14:paraId="4711A783" w14:textId="77777777" w:rsidR="00975AA8" w:rsidRPr="000C493A" w:rsidRDefault="00975AA8" w:rsidP="00EF72F6">
      <w:pPr>
        <w:pStyle w:val="Pointss"/>
      </w:pPr>
      <w:r w:rsidRPr="000C493A">
        <w:t>Semicolon at the end</w:t>
      </w:r>
    </w:p>
    <w:p w14:paraId="0B542289" w14:textId="77777777" w:rsidR="00975AA8" w:rsidRPr="000C493A" w:rsidRDefault="00975AA8" w:rsidP="00EF72F6">
      <w:pPr>
        <w:pStyle w:val="texxtt"/>
        <w:rPr>
          <w:lang w:eastAsia="en-IN"/>
        </w:rPr>
      </w:pPr>
      <w:r w:rsidRPr="000C493A">
        <w:rPr>
          <w:lang w:eastAsia="en-IN"/>
        </w:rPr>
        <w:t>This allows you to call functions before they are fully defined in the source code.</w:t>
      </w:r>
    </w:p>
    <w:p w14:paraId="35BDA25C" w14:textId="77777777" w:rsidR="00975AA8" w:rsidRPr="000C493A" w:rsidRDefault="00975AA8" w:rsidP="00EF72F6">
      <w:pPr>
        <w:pStyle w:val="Subheadddddf"/>
      </w:pPr>
      <w:r w:rsidRPr="000C493A">
        <w:t>4. main() Function - The Entry Point</w:t>
      </w:r>
    </w:p>
    <w:p w14:paraId="470A6CED" w14:textId="77777777" w:rsidR="00975AA8" w:rsidRPr="000C493A" w:rsidRDefault="00975AA8" w:rsidP="00EF72F6">
      <w:pPr>
        <w:pStyle w:val="texxtt"/>
        <w:rPr>
          <w:lang w:eastAsia="en-IN"/>
        </w:rPr>
      </w:pPr>
      <w:r w:rsidRPr="000C493A">
        <w:rPr>
          <w:lang w:eastAsia="en-IN"/>
        </w:rPr>
        <w:t xml:space="preserve">The </w:t>
      </w:r>
      <w:r w:rsidRPr="000C493A">
        <w:rPr>
          <w:rFonts w:cs="Courier New"/>
          <w:lang w:eastAsia="en-IN"/>
        </w:rPr>
        <w:t>main()</w:t>
      </w:r>
      <w:r w:rsidRPr="000C493A">
        <w:rPr>
          <w:lang w:eastAsia="en-IN"/>
        </w:rPr>
        <w:t xml:space="preserve"> function is </w:t>
      </w:r>
      <w:r w:rsidRPr="000C493A">
        <w:rPr>
          <w:b/>
          <w:bCs/>
          <w:lang w:eastAsia="en-IN"/>
        </w:rPr>
        <w:t>essential in every C program</w:t>
      </w:r>
      <w:r w:rsidRPr="000C493A">
        <w:rPr>
          <w:lang w:eastAsia="en-IN"/>
        </w:rPr>
        <w:t xml:space="preserve">. It is the starting point of program execution. When you run a C program, the operating system calls the </w:t>
      </w:r>
      <w:r w:rsidRPr="000C493A">
        <w:rPr>
          <w:rFonts w:cs="Courier New"/>
          <w:lang w:eastAsia="en-IN"/>
        </w:rPr>
        <w:t>main()</w:t>
      </w:r>
      <w:r w:rsidRPr="000C493A">
        <w:rPr>
          <w:lang w:eastAsia="en-IN"/>
        </w:rPr>
        <w:t xml:space="preserve"> function first, and execution proceeds from there.</w:t>
      </w:r>
    </w:p>
    <w:p w14:paraId="37923151" w14:textId="0DB2A0C9" w:rsidR="00975AA8" w:rsidRPr="000C493A" w:rsidRDefault="00975AA8" w:rsidP="00EF72F6">
      <w:pPr>
        <w:pStyle w:val="Subheadddddf"/>
      </w:pPr>
      <w:r w:rsidRPr="000C493A">
        <w:t>Standard forms of main:</w:t>
      </w:r>
    </w:p>
    <w:p w14:paraId="7E7AB9C7" w14:textId="77777777" w:rsidR="00975AA8" w:rsidRPr="000C493A" w:rsidRDefault="00975AA8" w:rsidP="00D87DE6">
      <w:pPr>
        <w:pStyle w:val="Code"/>
        <w:rPr>
          <w:color w:val="383A42"/>
          <w:lang w:eastAsia="en-IN"/>
        </w:rPr>
      </w:pPr>
      <w:r w:rsidRPr="000C493A">
        <w:rPr>
          <w:lang w:eastAsia="en-IN"/>
        </w:rPr>
        <w:t>// Form 1: No command-line arguments</w:t>
      </w:r>
    </w:p>
    <w:p w14:paraId="453600D4"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w:t>
      </w:r>
      <w:r w:rsidRPr="000C493A">
        <w:rPr>
          <w:color w:val="A626A4"/>
          <w:lang w:eastAsia="en-IN"/>
        </w:rPr>
        <w:t>void</w:t>
      </w:r>
      <w:r w:rsidRPr="000C493A">
        <w:rPr>
          <w:color w:val="383A42"/>
          <w:lang w:eastAsia="en-IN"/>
        </w:rPr>
        <w:t>) {</w:t>
      </w:r>
    </w:p>
    <w:p w14:paraId="43CA9078"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Program code here</w:t>
      </w:r>
    </w:p>
    <w:p w14:paraId="4D15220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EC88AD1" w14:textId="77777777" w:rsidR="00975AA8" w:rsidRPr="000C493A" w:rsidRDefault="00975AA8" w:rsidP="00D87DE6">
      <w:pPr>
        <w:pStyle w:val="Code"/>
        <w:rPr>
          <w:color w:val="383A42"/>
          <w:lang w:eastAsia="en-IN"/>
        </w:rPr>
      </w:pPr>
      <w:r w:rsidRPr="000C493A">
        <w:rPr>
          <w:color w:val="383A42"/>
          <w:lang w:eastAsia="en-IN"/>
        </w:rPr>
        <w:t>}</w:t>
      </w:r>
    </w:p>
    <w:p w14:paraId="2E8246F3" w14:textId="77777777" w:rsidR="00975AA8" w:rsidRPr="000C493A" w:rsidRDefault="00975AA8" w:rsidP="0097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56E895A4" w14:textId="77777777" w:rsidR="00975AA8" w:rsidRPr="000C493A" w:rsidRDefault="00975AA8" w:rsidP="00D87DE6">
      <w:pPr>
        <w:pStyle w:val="Code"/>
        <w:rPr>
          <w:color w:val="383A42"/>
          <w:lang w:eastAsia="en-IN"/>
        </w:rPr>
      </w:pPr>
      <w:r w:rsidRPr="000C493A">
        <w:rPr>
          <w:lang w:eastAsia="en-IN"/>
        </w:rPr>
        <w:t>// Form 2: Simplified (commonly used)</w:t>
      </w:r>
    </w:p>
    <w:p w14:paraId="33C1ABB7"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7E55DFA"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Program code here</w:t>
      </w:r>
    </w:p>
    <w:p w14:paraId="25531923"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FF81AF8" w14:textId="77777777" w:rsidR="00975AA8" w:rsidRPr="000C493A" w:rsidRDefault="00975AA8" w:rsidP="00D87DE6">
      <w:pPr>
        <w:pStyle w:val="Code"/>
        <w:rPr>
          <w:color w:val="383A42"/>
          <w:lang w:eastAsia="en-IN"/>
        </w:rPr>
      </w:pPr>
      <w:r w:rsidRPr="000C493A">
        <w:rPr>
          <w:color w:val="383A42"/>
          <w:lang w:eastAsia="en-IN"/>
        </w:rPr>
        <w:t>}</w:t>
      </w:r>
    </w:p>
    <w:p w14:paraId="6C2F9254" w14:textId="77777777" w:rsidR="00975AA8" w:rsidRPr="000C493A" w:rsidRDefault="00975AA8" w:rsidP="0097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780D92A1" w14:textId="77777777" w:rsidR="00975AA8" w:rsidRPr="000C493A" w:rsidRDefault="00975AA8" w:rsidP="00D87DE6">
      <w:pPr>
        <w:pStyle w:val="Code"/>
        <w:rPr>
          <w:color w:val="383A42"/>
          <w:lang w:eastAsia="en-IN"/>
        </w:rPr>
      </w:pPr>
      <w:r w:rsidRPr="000C493A">
        <w:rPr>
          <w:lang w:eastAsia="en-IN"/>
        </w:rPr>
        <w:t>// Form 3: With command-line arguments</w:t>
      </w:r>
    </w:p>
    <w:p w14:paraId="3BBF1CE8"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w:t>
      </w:r>
      <w:r w:rsidRPr="000C493A">
        <w:rPr>
          <w:color w:val="A626A4"/>
          <w:lang w:eastAsia="en-IN"/>
        </w:rPr>
        <w:t>int</w:t>
      </w:r>
      <w:r w:rsidRPr="000C493A">
        <w:rPr>
          <w:color w:val="383A42"/>
          <w:lang w:eastAsia="en-IN"/>
        </w:rPr>
        <w:t xml:space="preserve"> argc,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argv[]) {</w:t>
      </w:r>
    </w:p>
    <w:p w14:paraId="2DC4B1D8"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 Program code here</w:t>
      </w:r>
    </w:p>
    <w:p w14:paraId="6DE782D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5931DA3" w14:textId="77777777" w:rsidR="00975AA8" w:rsidRPr="000C493A" w:rsidRDefault="00975AA8" w:rsidP="00D87DE6">
      <w:pPr>
        <w:pStyle w:val="Code"/>
        <w:rPr>
          <w:color w:val="383A42"/>
          <w:lang w:eastAsia="en-IN"/>
        </w:rPr>
      </w:pPr>
      <w:r w:rsidRPr="000C493A">
        <w:rPr>
          <w:color w:val="383A42"/>
          <w:lang w:eastAsia="en-IN"/>
        </w:rPr>
        <w:t>}</w:t>
      </w:r>
    </w:p>
    <w:p w14:paraId="57E4E495" w14:textId="77777777" w:rsidR="00975AA8" w:rsidRPr="000C493A" w:rsidRDefault="00975AA8" w:rsidP="00EF72F6">
      <w:pPr>
        <w:pStyle w:val="Subheadddddf"/>
      </w:pPr>
      <w:r w:rsidRPr="000C493A">
        <w:t>Key points about main():</w:t>
      </w:r>
    </w:p>
    <w:p w14:paraId="03221754" w14:textId="77777777" w:rsidR="00975AA8" w:rsidRPr="000C493A" w:rsidRDefault="00975AA8" w:rsidP="00EF72F6">
      <w:pPr>
        <w:pStyle w:val="Pointss"/>
      </w:pPr>
      <w:r w:rsidRPr="000C493A">
        <w:t xml:space="preserve">The </w:t>
      </w:r>
      <w:r w:rsidRPr="000C493A">
        <w:rPr>
          <w:rFonts w:cs="Courier New"/>
        </w:rPr>
        <w:t>int</w:t>
      </w:r>
      <w:r w:rsidRPr="000C493A">
        <w:t xml:space="preserve"> before </w:t>
      </w:r>
      <w:r w:rsidRPr="000C493A">
        <w:rPr>
          <w:rFonts w:cs="Courier New"/>
        </w:rPr>
        <w:t>main</w:t>
      </w:r>
      <w:r w:rsidRPr="000C493A">
        <w:t xml:space="preserve"> indicates the function returns an integer to the operating system</w:t>
      </w:r>
    </w:p>
    <w:p w14:paraId="4DE593E8" w14:textId="77777777" w:rsidR="00975AA8" w:rsidRPr="000C493A" w:rsidRDefault="00975AA8" w:rsidP="00EF72F6">
      <w:pPr>
        <w:pStyle w:val="Pointss"/>
      </w:pPr>
      <w:r w:rsidRPr="000C493A">
        <w:t xml:space="preserve">By convention, </w:t>
      </w:r>
      <w:r w:rsidRPr="000C493A">
        <w:rPr>
          <w:rFonts w:cs="Courier New"/>
        </w:rPr>
        <w:t>return 0;</w:t>
      </w:r>
      <w:r w:rsidRPr="000C493A">
        <w:t xml:space="preserve"> indicates successful execution</w:t>
      </w:r>
    </w:p>
    <w:p w14:paraId="7B68136E" w14:textId="77777777" w:rsidR="00975AA8" w:rsidRPr="000C493A" w:rsidRDefault="00975AA8" w:rsidP="00EF72F6">
      <w:pPr>
        <w:pStyle w:val="Pointss"/>
      </w:pPr>
      <w:r w:rsidRPr="000C493A">
        <w:t>Non-zero return values indicate various error conditions</w:t>
      </w:r>
    </w:p>
    <w:p w14:paraId="62BE663C" w14:textId="77777777" w:rsidR="00975AA8" w:rsidRPr="000C493A" w:rsidRDefault="00975AA8" w:rsidP="00EF72F6">
      <w:pPr>
        <w:pStyle w:val="Pointss"/>
      </w:pPr>
      <w:r w:rsidRPr="000C493A">
        <w:t xml:space="preserve">Every C program must have </w:t>
      </w:r>
      <w:r w:rsidRPr="000C493A">
        <w:rPr>
          <w:b/>
          <w:bCs/>
        </w:rPr>
        <w:t>exactly one</w:t>
      </w:r>
      <w:r w:rsidRPr="000C493A">
        <w:t xml:space="preserve"> </w:t>
      </w:r>
      <w:r w:rsidRPr="000C493A">
        <w:rPr>
          <w:rFonts w:cs="Courier New"/>
        </w:rPr>
        <w:t>main()</w:t>
      </w:r>
      <w:r w:rsidRPr="000C493A">
        <w:t xml:space="preserve"> function</w:t>
      </w:r>
    </w:p>
    <w:p w14:paraId="3D64EEA1" w14:textId="77777777" w:rsidR="00975AA8" w:rsidRPr="000C493A" w:rsidRDefault="00975AA8" w:rsidP="00EF72F6">
      <w:pPr>
        <w:pStyle w:val="Pointss"/>
      </w:pPr>
      <w:r w:rsidRPr="000C493A">
        <w:t xml:space="preserve">The </w:t>
      </w:r>
      <w:r w:rsidRPr="000C493A">
        <w:rPr>
          <w:rFonts w:cs="Courier New"/>
        </w:rPr>
        <w:t>main()</w:t>
      </w:r>
      <w:r w:rsidRPr="000C493A">
        <w:t xml:space="preserve"> function cannot be called from other parts of your program</w:t>
      </w:r>
    </w:p>
    <w:p w14:paraId="6423605E" w14:textId="77777777" w:rsidR="00975AA8" w:rsidRPr="000C493A" w:rsidRDefault="00975AA8" w:rsidP="00EF72F6">
      <w:pPr>
        <w:pStyle w:val="Subheadddddf"/>
      </w:pPr>
      <w:r w:rsidRPr="000C493A">
        <w:t>5. Local Declarations</w:t>
      </w:r>
    </w:p>
    <w:p w14:paraId="51ABA81D" w14:textId="3D3E301B" w:rsidR="00975AA8" w:rsidRPr="000C493A" w:rsidRDefault="00975AA8" w:rsidP="00EF72F6">
      <w:pPr>
        <w:pStyle w:val="texxtt"/>
        <w:rPr>
          <w:lang w:eastAsia="en-IN"/>
        </w:rPr>
      </w:pPr>
      <w:r w:rsidRPr="000C493A">
        <w:rPr>
          <w:lang w:eastAsia="en-IN"/>
        </w:rPr>
        <w:t xml:space="preserve">Local declarations are variables, constants, and other declarations made </w:t>
      </w:r>
      <w:r w:rsidRPr="000C493A">
        <w:rPr>
          <w:b/>
          <w:bCs/>
          <w:lang w:eastAsia="en-IN"/>
        </w:rPr>
        <w:t>inside a function</w:t>
      </w:r>
      <w:r w:rsidRPr="000C493A">
        <w:rPr>
          <w:lang w:eastAsia="en-IN"/>
        </w:rPr>
        <w:t xml:space="preserve"> (including the </w:t>
      </w:r>
      <w:r w:rsidRPr="000C493A">
        <w:rPr>
          <w:rFonts w:cs="Courier New"/>
          <w:lang w:eastAsia="en-IN"/>
        </w:rPr>
        <w:t>main</w:t>
      </w:r>
      <w:r w:rsidRPr="000C493A">
        <w:rPr>
          <w:lang w:eastAsia="en-IN"/>
        </w:rPr>
        <w:t xml:space="preserve"> function). These declarations are only accessible within the function where they are declared—this concept is called </w:t>
      </w:r>
      <w:r w:rsidRPr="000C493A">
        <w:rPr>
          <w:b/>
          <w:bCs/>
          <w:lang w:eastAsia="en-IN"/>
        </w:rPr>
        <w:t>scope</w:t>
      </w:r>
      <w:r w:rsidRPr="000C493A">
        <w:rPr>
          <w:lang w:eastAsia="en-IN"/>
        </w:rPr>
        <w:t>.</w:t>
      </w:r>
    </w:p>
    <w:p w14:paraId="415D520D"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34219DAE"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age </w:t>
      </w:r>
      <w:r w:rsidRPr="000C493A">
        <w:rPr>
          <w:color w:val="4078F2"/>
          <w:lang w:eastAsia="en-IN"/>
        </w:rPr>
        <w:t>=</w:t>
      </w:r>
      <w:r w:rsidRPr="000C493A">
        <w:rPr>
          <w:lang w:eastAsia="en-IN"/>
        </w:rPr>
        <w:t xml:space="preserve"> </w:t>
      </w:r>
      <w:r w:rsidRPr="000C493A">
        <w:rPr>
          <w:color w:val="B76B01"/>
          <w:lang w:eastAsia="en-IN"/>
        </w:rPr>
        <w:t>25</w:t>
      </w:r>
      <w:r w:rsidRPr="000C493A">
        <w:rPr>
          <w:lang w:eastAsia="en-IN"/>
        </w:rPr>
        <w:t xml:space="preserve">;              </w:t>
      </w:r>
      <w:r w:rsidRPr="000C493A">
        <w:rPr>
          <w:i/>
          <w:iCs/>
          <w:color w:val="A0A1A7"/>
          <w:lang w:eastAsia="en-IN"/>
        </w:rPr>
        <w:t>// Integer variable</w:t>
      </w:r>
    </w:p>
    <w:p w14:paraId="08AAF7B4"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float</w:t>
      </w:r>
      <w:r w:rsidRPr="000C493A">
        <w:rPr>
          <w:lang w:eastAsia="en-IN"/>
        </w:rPr>
        <w:t xml:space="preserve"> salary </w:t>
      </w:r>
      <w:r w:rsidRPr="000C493A">
        <w:rPr>
          <w:color w:val="4078F2"/>
          <w:lang w:eastAsia="en-IN"/>
        </w:rPr>
        <w:t>=</w:t>
      </w:r>
      <w:r w:rsidRPr="000C493A">
        <w:rPr>
          <w:lang w:eastAsia="en-IN"/>
        </w:rPr>
        <w:t xml:space="preserve"> </w:t>
      </w:r>
      <w:r w:rsidRPr="000C493A">
        <w:rPr>
          <w:color w:val="B76B01"/>
          <w:lang w:eastAsia="en-IN"/>
        </w:rPr>
        <w:t>50000.50</w:t>
      </w:r>
      <w:r w:rsidRPr="000C493A">
        <w:rPr>
          <w:lang w:eastAsia="en-IN"/>
        </w:rPr>
        <w:t xml:space="preserve">;   </w:t>
      </w:r>
      <w:r w:rsidRPr="000C493A">
        <w:rPr>
          <w:i/>
          <w:iCs/>
          <w:color w:val="A0A1A7"/>
          <w:lang w:eastAsia="en-IN"/>
        </w:rPr>
        <w:t>// Floating-point variable</w:t>
      </w:r>
    </w:p>
    <w:p w14:paraId="21ED5F8D"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char</w:t>
      </w:r>
      <w:r w:rsidRPr="000C493A">
        <w:rPr>
          <w:lang w:eastAsia="en-IN"/>
        </w:rPr>
        <w:t xml:space="preserve"> grade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 xml:space="preserve">;          </w:t>
      </w:r>
      <w:r w:rsidRPr="000C493A">
        <w:rPr>
          <w:i/>
          <w:iCs/>
          <w:color w:val="A0A1A7"/>
          <w:lang w:eastAsia="en-IN"/>
        </w:rPr>
        <w:t>// Character variable</w:t>
      </w:r>
    </w:p>
    <w:p w14:paraId="2A776FAD"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const</w:t>
      </w:r>
      <w:r w:rsidRPr="000C493A">
        <w:rPr>
          <w:lang w:eastAsia="en-IN"/>
        </w:rPr>
        <w:t xml:space="preserve"> </w:t>
      </w:r>
      <w:r w:rsidRPr="000C493A">
        <w:rPr>
          <w:color w:val="A626A4"/>
          <w:lang w:eastAsia="en-IN"/>
        </w:rPr>
        <w:t>int</w:t>
      </w:r>
      <w:r w:rsidRPr="000C493A">
        <w:rPr>
          <w:lang w:eastAsia="en-IN"/>
        </w:rPr>
        <w:t xml:space="preserve"> DAYS </w:t>
      </w:r>
      <w:r w:rsidRPr="000C493A">
        <w:rPr>
          <w:color w:val="4078F2"/>
          <w:lang w:eastAsia="en-IN"/>
        </w:rPr>
        <w:t>=</w:t>
      </w:r>
      <w:r w:rsidRPr="000C493A">
        <w:rPr>
          <w:lang w:eastAsia="en-IN"/>
        </w:rPr>
        <w:t xml:space="preserve"> </w:t>
      </w:r>
      <w:r w:rsidRPr="000C493A">
        <w:rPr>
          <w:color w:val="B76B01"/>
          <w:lang w:eastAsia="en-IN"/>
        </w:rPr>
        <w:t>7</w:t>
      </w:r>
      <w:r w:rsidRPr="000C493A">
        <w:rPr>
          <w:lang w:eastAsia="en-IN"/>
        </w:rPr>
        <w:t xml:space="preserve">;        </w:t>
      </w:r>
      <w:r w:rsidRPr="000C493A">
        <w:rPr>
          <w:i/>
          <w:iCs/>
          <w:color w:val="A0A1A7"/>
          <w:lang w:eastAsia="en-IN"/>
        </w:rPr>
        <w:t>// Local constant</w:t>
      </w:r>
    </w:p>
    <w:p w14:paraId="43041651" w14:textId="77777777" w:rsidR="00975AA8" w:rsidRPr="000C493A" w:rsidRDefault="00975AA8" w:rsidP="00D87DE6">
      <w:pPr>
        <w:pStyle w:val="Code"/>
        <w:rPr>
          <w:lang w:eastAsia="en-IN"/>
        </w:rPr>
      </w:pPr>
      <w:r w:rsidRPr="000C493A">
        <w:rPr>
          <w:lang w:eastAsia="en-IN"/>
        </w:rPr>
        <w:t xml:space="preserve">    </w:t>
      </w:r>
    </w:p>
    <w:p w14:paraId="0ED8EC6F"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These variables are accessible only within main()</w:t>
      </w:r>
    </w:p>
    <w:p w14:paraId="32F30AFC"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w:t>
      </w:r>
    </w:p>
    <w:p w14:paraId="30F922EA" w14:textId="77777777" w:rsidR="00975AA8" w:rsidRPr="000C493A" w:rsidRDefault="00975AA8" w:rsidP="00D87DE6">
      <w:pPr>
        <w:pStyle w:val="Code"/>
        <w:rPr>
          <w:lang w:eastAsia="en-IN"/>
        </w:rPr>
      </w:pPr>
      <w:r w:rsidRPr="000C493A">
        <w:rPr>
          <w:lang w:eastAsia="en-IN"/>
        </w:rPr>
        <w:t>}</w:t>
      </w:r>
    </w:p>
    <w:p w14:paraId="60BD3BC7" w14:textId="77777777" w:rsidR="00975AA8" w:rsidRPr="000C493A" w:rsidRDefault="00975AA8" w:rsidP="00EF72F6">
      <w:pPr>
        <w:pStyle w:val="Subheadddddf"/>
      </w:pPr>
      <w:r w:rsidRPr="000C493A">
        <w:t>Local variables have several important characteristics:</w:t>
      </w:r>
    </w:p>
    <w:p w14:paraId="56AB3A27" w14:textId="77777777" w:rsidR="00975AA8" w:rsidRPr="000C493A" w:rsidRDefault="00975AA8" w:rsidP="00EF72F6">
      <w:pPr>
        <w:pStyle w:val="Pointss"/>
      </w:pPr>
      <w:r w:rsidRPr="000C493A">
        <w:t xml:space="preserve">They are </w:t>
      </w:r>
      <w:r w:rsidRPr="000C493A">
        <w:rPr>
          <w:b/>
          <w:bCs/>
        </w:rPr>
        <w:t>created</w:t>
      </w:r>
      <w:r w:rsidRPr="000C493A">
        <w:t xml:space="preserve"> when the function is called</w:t>
      </w:r>
    </w:p>
    <w:p w14:paraId="01E2C37D" w14:textId="77777777" w:rsidR="00975AA8" w:rsidRPr="000C493A" w:rsidRDefault="00975AA8" w:rsidP="00EF72F6">
      <w:pPr>
        <w:pStyle w:val="Pointss"/>
      </w:pPr>
      <w:r w:rsidRPr="000C493A">
        <w:t xml:space="preserve">They are </w:t>
      </w:r>
      <w:r w:rsidRPr="000C493A">
        <w:rPr>
          <w:b/>
          <w:bCs/>
        </w:rPr>
        <w:t>destroyed</w:t>
      </w:r>
      <w:r w:rsidRPr="000C493A">
        <w:t xml:space="preserve"> when the function ends</w:t>
      </w:r>
    </w:p>
    <w:p w14:paraId="7372334D" w14:textId="77777777" w:rsidR="00975AA8" w:rsidRPr="000C493A" w:rsidRDefault="00975AA8" w:rsidP="00EF72F6">
      <w:pPr>
        <w:pStyle w:val="Pointss"/>
      </w:pPr>
      <w:r w:rsidRPr="000C493A">
        <w:t xml:space="preserve">They are </w:t>
      </w:r>
      <w:r w:rsidRPr="000C493A">
        <w:rPr>
          <w:b/>
          <w:bCs/>
        </w:rPr>
        <w:t>not automatically initialized</w:t>
      </w:r>
      <w:r w:rsidRPr="000C493A">
        <w:t xml:space="preserve"> (they contain garbage values unless you explicitly initialize them)</w:t>
      </w:r>
    </w:p>
    <w:p w14:paraId="7F270735" w14:textId="77777777" w:rsidR="00975AA8" w:rsidRPr="000C493A" w:rsidRDefault="00975AA8" w:rsidP="00EF72F6">
      <w:pPr>
        <w:pStyle w:val="Pointss"/>
      </w:pPr>
      <w:r w:rsidRPr="000C493A">
        <w:t xml:space="preserve">They have </w:t>
      </w:r>
      <w:r w:rsidRPr="000C493A">
        <w:rPr>
          <w:b/>
          <w:bCs/>
        </w:rPr>
        <w:t>limited scope</w:t>
      </w:r>
      <w:r w:rsidRPr="000C493A">
        <w:t xml:space="preserve"> - only visible within their function</w:t>
      </w:r>
    </w:p>
    <w:p w14:paraId="174C854D" w14:textId="77777777" w:rsidR="00975AA8" w:rsidRPr="000C493A" w:rsidRDefault="00975AA8" w:rsidP="00EF72F6">
      <w:pPr>
        <w:pStyle w:val="Pointss"/>
      </w:pPr>
      <w:r w:rsidRPr="000C493A">
        <w:t xml:space="preserve">They are typically stored on the </w:t>
      </w:r>
      <w:r w:rsidRPr="000C493A">
        <w:rPr>
          <w:b/>
          <w:bCs/>
        </w:rPr>
        <w:t>stack</w:t>
      </w:r>
      <w:r w:rsidRPr="000C493A">
        <w:t xml:space="preserve"> (a region of memory for temporary data)</w:t>
      </w:r>
    </w:p>
    <w:p w14:paraId="118754B6" w14:textId="2BC37D5F" w:rsidR="00975AA8" w:rsidRPr="000C493A" w:rsidRDefault="00975AA8" w:rsidP="00EF72F6">
      <w:pPr>
        <w:pStyle w:val="Subheadddddf"/>
      </w:pPr>
      <w:r w:rsidRPr="000C493A">
        <w:t>Scope demonstration:</w:t>
      </w:r>
    </w:p>
    <w:p w14:paraId="0FC973B5" w14:textId="77777777" w:rsidR="00975AA8" w:rsidRPr="000C493A" w:rsidRDefault="00975AA8" w:rsidP="00D87DE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E6892F6" w14:textId="77777777" w:rsidR="00975AA8" w:rsidRPr="000C493A" w:rsidRDefault="00975AA8" w:rsidP="00D87DE6">
      <w:pPr>
        <w:pStyle w:val="Code"/>
        <w:rPr>
          <w:color w:val="383A42"/>
          <w:lang w:eastAsia="en-IN"/>
        </w:rPr>
      </w:pPr>
    </w:p>
    <w:p w14:paraId="4CDAC7A6"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function1</w:t>
      </w:r>
      <w:r w:rsidRPr="000C493A">
        <w:rPr>
          <w:color w:val="383A42"/>
          <w:lang w:eastAsia="en-IN"/>
        </w:rPr>
        <w:t>() {</w:t>
      </w:r>
    </w:p>
    <w:p w14:paraId="002A14C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i/>
          <w:iCs/>
          <w:color w:val="A0A1A7"/>
          <w:lang w:eastAsia="en-IN"/>
        </w:rPr>
        <w:t>// Local to function1</w:t>
      </w:r>
    </w:p>
    <w:p w14:paraId="696CF31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"function1: x = %d\n"</w:t>
      </w:r>
      <w:r w:rsidRPr="000C493A">
        <w:rPr>
          <w:color w:val="383A42"/>
          <w:lang w:eastAsia="en-IN"/>
        </w:rPr>
        <w:t>, x);</w:t>
      </w:r>
    </w:p>
    <w:p w14:paraId="13B65B14" w14:textId="77777777" w:rsidR="00975AA8" w:rsidRPr="000C493A" w:rsidRDefault="00975AA8" w:rsidP="00D87DE6">
      <w:pPr>
        <w:pStyle w:val="Code"/>
        <w:rPr>
          <w:color w:val="383A42"/>
          <w:lang w:eastAsia="en-IN"/>
        </w:rPr>
      </w:pPr>
      <w:r w:rsidRPr="000C493A">
        <w:rPr>
          <w:color w:val="383A42"/>
          <w:lang w:eastAsia="en-IN"/>
        </w:rPr>
        <w:t>}</w:t>
      </w:r>
    </w:p>
    <w:p w14:paraId="55D0C616" w14:textId="77777777" w:rsidR="00975AA8" w:rsidRPr="000C493A" w:rsidRDefault="00975AA8" w:rsidP="00D87DE6">
      <w:pPr>
        <w:pStyle w:val="Code"/>
        <w:rPr>
          <w:color w:val="383A42"/>
          <w:lang w:eastAsia="en-IN"/>
        </w:rPr>
      </w:pPr>
    </w:p>
    <w:p w14:paraId="454C2032"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function2</w:t>
      </w:r>
      <w:r w:rsidRPr="000C493A">
        <w:rPr>
          <w:color w:val="383A42"/>
          <w:lang w:eastAsia="en-IN"/>
        </w:rPr>
        <w:t>() {</w:t>
      </w:r>
    </w:p>
    <w:p w14:paraId="147BEEB7"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i/>
          <w:iCs/>
          <w:color w:val="A0A1A7"/>
          <w:lang w:eastAsia="en-IN"/>
        </w:rPr>
        <w:t>// Different x, local to function2</w:t>
      </w:r>
    </w:p>
    <w:p w14:paraId="7181A012"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"function2: x = %d\n"</w:t>
      </w:r>
      <w:r w:rsidRPr="000C493A">
        <w:rPr>
          <w:color w:val="383A42"/>
          <w:lang w:eastAsia="en-IN"/>
        </w:rPr>
        <w:t>, x);</w:t>
      </w:r>
    </w:p>
    <w:p w14:paraId="14E6B838" w14:textId="77777777" w:rsidR="00975AA8" w:rsidRPr="000C493A" w:rsidRDefault="00975AA8" w:rsidP="00D87DE6">
      <w:pPr>
        <w:pStyle w:val="Code"/>
        <w:rPr>
          <w:color w:val="383A42"/>
          <w:lang w:eastAsia="en-IN"/>
        </w:rPr>
      </w:pPr>
      <w:r w:rsidRPr="000C493A">
        <w:rPr>
          <w:color w:val="383A42"/>
          <w:lang w:eastAsia="en-IN"/>
        </w:rPr>
        <w:t>}</w:t>
      </w:r>
    </w:p>
    <w:p w14:paraId="7236028C" w14:textId="77777777" w:rsidR="00975AA8" w:rsidRPr="000C493A" w:rsidRDefault="00975AA8" w:rsidP="00D87DE6">
      <w:pPr>
        <w:pStyle w:val="Code"/>
        <w:rPr>
          <w:color w:val="383A42"/>
          <w:lang w:eastAsia="en-IN"/>
        </w:rPr>
      </w:pPr>
    </w:p>
    <w:p w14:paraId="1D0CBCA2"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CAD4B6D"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i/>
          <w:iCs/>
          <w:color w:val="A0A1A7"/>
          <w:lang w:eastAsia="en-IN"/>
        </w:rPr>
        <w:t>// Yet another x, local to main</w:t>
      </w:r>
    </w:p>
    <w:p w14:paraId="6F334D64"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"main: x = %d\n"</w:t>
      </w:r>
      <w:r w:rsidRPr="000C493A">
        <w:rPr>
          <w:color w:val="383A42"/>
          <w:lang w:eastAsia="en-IN"/>
        </w:rPr>
        <w:t>, x);</w:t>
      </w:r>
    </w:p>
    <w:p w14:paraId="1E2CE965" w14:textId="77777777" w:rsidR="00975AA8" w:rsidRPr="000C493A" w:rsidRDefault="00975AA8" w:rsidP="00D87DE6">
      <w:pPr>
        <w:pStyle w:val="Code"/>
        <w:rPr>
          <w:color w:val="383A42"/>
          <w:lang w:eastAsia="en-IN"/>
        </w:rPr>
      </w:pPr>
      <w:r w:rsidRPr="000C493A">
        <w:rPr>
          <w:color w:val="383A42"/>
          <w:lang w:eastAsia="en-IN"/>
        </w:rPr>
        <w:t xml:space="preserve">    </w:t>
      </w:r>
    </w:p>
    <w:p w14:paraId="3C02891B"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function1</w:t>
      </w:r>
      <w:r w:rsidRPr="000C493A">
        <w:rPr>
          <w:color w:val="383A42"/>
          <w:lang w:eastAsia="en-IN"/>
        </w:rPr>
        <w:t>();</w:t>
      </w:r>
    </w:p>
    <w:p w14:paraId="48529A3D"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function2</w:t>
      </w:r>
      <w:r w:rsidRPr="000C493A">
        <w:rPr>
          <w:color w:val="383A42"/>
          <w:lang w:eastAsia="en-IN"/>
        </w:rPr>
        <w:t>();</w:t>
      </w:r>
    </w:p>
    <w:p w14:paraId="23F3F04D" w14:textId="77777777" w:rsidR="00975AA8" w:rsidRPr="000C493A" w:rsidRDefault="00975AA8" w:rsidP="00D87DE6">
      <w:pPr>
        <w:pStyle w:val="Code"/>
        <w:rPr>
          <w:color w:val="383A42"/>
          <w:lang w:eastAsia="en-IN"/>
        </w:rPr>
      </w:pPr>
      <w:r w:rsidRPr="000C493A">
        <w:rPr>
          <w:color w:val="383A42"/>
          <w:lang w:eastAsia="en-IN"/>
        </w:rPr>
        <w:t xml:space="preserve">    </w:t>
      </w:r>
    </w:p>
    <w:p w14:paraId="60568127"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1A5A46F" w14:textId="77777777" w:rsidR="00975AA8" w:rsidRPr="000C493A" w:rsidRDefault="00975AA8" w:rsidP="00D87DE6">
      <w:pPr>
        <w:pStyle w:val="Code"/>
        <w:rPr>
          <w:color w:val="383A42"/>
          <w:lang w:eastAsia="en-IN"/>
        </w:rPr>
      </w:pPr>
      <w:r w:rsidRPr="000C493A">
        <w:rPr>
          <w:color w:val="383A42"/>
          <w:lang w:eastAsia="en-IN"/>
        </w:rPr>
        <w:t>}</w:t>
      </w:r>
    </w:p>
    <w:p w14:paraId="7AA22C68" w14:textId="77777777" w:rsidR="00975AA8" w:rsidRPr="000C493A" w:rsidRDefault="00975AA8" w:rsidP="00EF72F6">
      <w:pPr>
        <w:pStyle w:val="texxtt"/>
        <w:rPr>
          <w:lang w:eastAsia="en-IN"/>
        </w:rPr>
      </w:pPr>
      <w:r w:rsidRPr="000C493A">
        <w:rPr>
          <w:lang w:eastAsia="en-IN"/>
        </w:rPr>
        <w:t>Output:</w:t>
      </w:r>
    </w:p>
    <w:p w14:paraId="3A8E9C2D" w14:textId="77777777" w:rsidR="00975AA8" w:rsidRPr="000C493A" w:rsidRDefault="00975AA8" w:rsidP="00D87DE6">
      <w:pPr>
        <w:pStyle w:val="Code"/>
        <w:rPr>
          <w:lang w:eastAsia="en-IN"/>
        </w:rPr>
      </w:pPr>
      <w:r w:rsidRPr="000C493A">
        <w:rPr>
          <w:lang w:eastAsia="en-IN"/>
        </w:rPr>
        <w:t>main: x = 30</w:t>
      </w:r>
    </w:p>
    <w:p w14:paraId="0C0A30B5" w14:textId="77777777" w:rsidR="00975AA8" w:rsidRPr="000C493A" w:rsidRDefault="00975AA8" w:rsidP="00D87DE6">
      <w:pPr>
        <w:pStyle w:val="Code"/>
        <w:rPr>
          <w:lang w:eastAsia="en-IN"/>
        </w:rPr>
      </w:pPr>
      <w:r w:rsidRPr="000C493A">
        <w:rPr>
          <w:lang w:eastAsia="en-IN"/>
        </w:rPr>
        <w:t>function1: x = 10</w:t>
      </w:r>
    </w:p>
    <w:p w14:paraId="7DFB58BB" w14:textId="77777777" w:rsidR="00975AA8" w:rsidRPr="000C493A" w:rsidRDefault="00975AA8" w:rsidP="00D87DE6">
      <w:pPr>
        <w:pStyle w:val="Code"/>
        <w:rPr>
          <w:lang w:eastAsia="en-IN"/>
        </w:rPr>
      </w:pPr>
      <w:r w:rsidRPr="000C493A">
        <w:rPr>
          <w:lang w:eastAsia="en-IN"/>
        </w:rPr>
        <w:t>function2: x = 20</w:t>
      </w:r>
    </w:p>
    <w:p w14:paraId="2E87FAFE" w14:textId="77777777" w:rsidR="00975AA8" w:rsidRPr="000C493A" w:rsidRDefault="00975AA8" w:rsidP="00EF72F6">
      <w:pPr>
        <w:pStyle w:val="texxtt"/>
        <w:rPr>
          <w:lang w:eastAsia="en-IN"/>
        </w:rPr>
      </w:pPr>
      <w:r w:rsidRPr="000C493A">
        <w:rPr>
          <w:lang w:eastAsia="en-IN"/>
        </w:rPr>
        <w:t xml:space="preserve">Each function has its own separate </w:t>
      </w:r>
      <w:r w:rsidRPr="000C493A">
        <w:rPr>
          <w:rFonts w:cs="Courier New"/>
          <w:lang w:eastAsia="en-IN"/>
        </w:rPr>
        <w:t>x</w:t>
      </w:r>
      <w:r w:rsidRPr="000C493A">
        <w:rPr>
          <w:lang w:eastAsia="en-IN"/>
        </w:rPr>
        <w:t xml:space="preserve"> variable—they don't interfere with each other.</w:t>
      </w:r>
    </w:p>
    <w:p w14:paraId="31B49BE5" w14:textId="2BA75856" w:rsidR="00975AA8" w:rsidRPr="000C493A" w:rsidRDefault="00975AA8" w:rsidP="00EF72F6">
      <w:pPr>
        <w:pStyle w:val="Subheadddddf"/>
      </w:pPr>
      <w:r w:rsidRPr="000C493A">
        <w:t>6. Statements &amp; Program Logic</w:t>
      </w:r>
    </w:p>
    <w:p w14:paraId="78CD6DD0" w14:textId="77777777" w:rsidR="00975AA8" w:rsidRPr="000C493A" w:rsidRDefault="00975AA8" w:rsidP="00EF72F6">
      <w:pPr>
        <w:pStyle w:val="texxtt"/>
        <w:rPr>
          <w:lang w:eastAsia="en-IN"/>
        </w:rPr>
      </w:pPr>
      <w:r w:rsidRPr="000C493A">
        <w:rPr>
          <w:lang w:eastAsia="en-IN"/>
        </w:rPr>
        <w:t xml:space="preserve">This section contains the actual </w:t>
      </w:r>
      <w:r w:rsidRPr="000C493A">
        <w:rPr>
          <w:b/>
          <w:bCs/>
          <w:lang w:eastAsia="en-IN"/>
        </w:rPr>
        <w:t>executable code</w:t>
      </w:r>
      <w:r w:rsidRPr="000C493A">
        <w:rPr>
          <w:lang w:eastAsia="en-IN"/>
        </w:rPr>
        <w:t xml:space="preserve"> that performs the program's intended tasks. Statements can include:</w:t>
      </w:r>
    </w:p>
    <w:p w14:paraId="5F63D90D" w14:textId="20AE7599" w:rsidR="00975AA8" w:rsidRPr="000C493A" w:rsidRDefault="00975AA8" w:rsidP="00EF72F6">
      <w:pPr>
        <w:pStyle w:val="Subheadddddf"/>
      </w:pPr>
      <w:r w:rsidRPr="000C493A">
        <w:t>Input/Output operations:</w:t>
      </w:r>
    </w:p>
    <w:p w14:paraId="148AACA7" w14:textId="77777777" w:rsidR="00975AA8" w:rsidRPr="000C493A" w:rsidRDefault="00975AA8" w:rsidP="00D87DE6">
      <w:pPr>
        <w:pStyle w:val="Code"/>
        <w:rPr>
          <w:color w:val="383A42"/>
          <w:lang w:eastAsia="en-IN"/>
        </w:rPr>
      </w:pPr>
      <w:r w:rsidRPr="000C493A">
        <w:rPr>
          <w:color w:val="4078F2"/>
          <w:lang w:eastAsia="en-IN"/>
        </w:rPr>
        <w:t>printf</w:t>
      </w:r>
      <w:r w:rsidRPr="000C493A">
        <w:rPr>
          <w:color w:val="383A42"/>
          <w:lang w:eastAsia="en-IN"/>
        </w:rPr>
        <w:t>(</w:t>
      </w:r>
      <w:r w:rsidRPr="000C493A">
        <w:rPr>
          <w:lang w:eastAsia="en-IN"/>
        </w:rPr>
        <w:t>"Enter your age: "</w:t>
      </w:r>
      <w:r w:rsidRPr="000C493A">
        <w:rPr>
          <w:color w:val="383A42"/>
          <w:lang w:eastAsia="en-IN"/>
        </w:rPr>
        <w:t>);</w:t>
      </w:r>
    </w:p>
    <w:p w14:paraId="270E4FD9" w14:textId="77777777" w:rsidR="00975AA8" w:rsidRPr="000C493A" w:rsidRDefault="00975AA8" w:rsidP="00D87DE6">
      <w:pPr>
        <w:pStyle w:val="Code"/>
        <w:rPr>
          <w:color w:val="383A42"/>
          <w:lang w:eastAsia="en-IN"/>
        </w:rPr>
      </w:pP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age);</w:t>
      </w:r>
    </w:p>
    <w:p w14:paraId="5CE9416C" w14:textId="62E7C64E" w:rsidR="00975AA8" w:rsidRPr="000C493A" w:rsidRDefault="00975AA8" w:rsidP="00EF72F6">
      <w:pPr>
        <w:pStyle w:val="Subheadddddf"/>
      </w:pPr>
      <w:r w:rsidRPr="000C493A">
        <w:t>Arithmetic operations:</w:t>
      </w:r>
    </w:p>
    <w:p w14:paraId="7B7FA7DE" w14:textId="77777777" w:rsidR="00975AA8" w:rsidRPr="000C493A" w:rsidRDefault="00975AA8" w:rsidP="00D87DE6">
      <w:pPr>
        <w:pStyle w:val="Code"/>
        <w:rPr>
          <w:lang w:eastAsia="en-IN"/>
        </w:rPr>
      </w:pPr>
      <w:r w:rsidRPr="000C493A">
        <w:rPr>
          <w:lang w:eastAsia="en-IN"/>
        </w:rPr>
        <w:t xml:space="preserve">result </w:t>
      </w:r>
      <w:r w:rsidRPr="000C493A">
        <w:rPr>
          <w:color w:val="4078F2"/>
          <w:lang w:eastAsia="en-IN"/>
        </w:rPr>
        <w:t>=</w:t>
      </w:r>
      <w:r w:rsidRPr="000C493A">
        <w:rPr>
          <w:lang w:eastAsia="en-IN"/>
        </w:rPr>
        <w:t xml:space="preserve"> (a </w:t>
      </w:r>
      <w:r w:rsidRPr="000C493A">
        <w:rPr>
          <w:color w:val="4078F2"/>
          <w:lang w:eastAsia="en-IN"/>
        </w:rPr>
        <w:t>+</w:t>
      </w:r>
      <w:r w:rsidRPr="000C493A">
        <w:rPr>
          <w:lang w:eastAsia="en-IN"/>
        </w:rPr>
        <w:t xml:space="preserve"> b) </w:t>
      </w:r>
      <w:r w:rsidRPr="000C493A">
        <w:rPr>
          <w:color w:val="4078F2"/>
          <w:lang w:eastAsia="en-IN"/>
        </w:rPr>
        <w:t>*</w:t>
      </w:r>
      <w:r w:rsidRPr="000C493A">
        <w:rPr>
          <w:lang w:eastAsia="en-IN"/>
        </w:rPr>
        <w:t xml:space="preserve"> c;</w:t>
      </w:r>
    </w:p>
    <w:p w14:paraId="6B57F578" w14:textId="77777777" w:rsidR="00975AA8" w:rsidRPr="000C493A" w:rsidRDefault="00975AA8" w:rsidP="00D87DE6">
      <w:pPr>
        <w:pStyle w:val="Code"/>
        <w:rPr>
          <w:lang w:eastAsia="en-IN"/>
        </w:rPr>
      </w:pPr>
      <w:r w:rsidRPr="000C493A">
        <w:rPr>
          <w:lang w:eastAsia="en-IN"/>
        </w:rPr>
        <w:t xml:space="preserve">average </w:t>
      </w:r>
      <w:r w:rsidRPr="000C493A">
        <w:rPr>
          <w:color w:val="4078F2"/>
          <w:lang w:eastAsia="en-IN"/>
        </w:rPr>
        <w:t>=</w:t>
      </w:r>
      <w:r w:rsidRPr="000C493A">
        <w:rPr>
          <w:lang w:eastAsia="en-IN"/>
        </w:rPr>
        <w:t xml:space="preserve"> sum </w:t>
      </w:r>
      <w:r w:rsidRPr="000C493A">
        <w:rPr>
          <w:color w:val="4078F2"/>
          <w:lang w:eastAsia="en-IN"/>
        </w:rPr>
        <w:t>/</w:t>
      </w:r>
      <w:r w:rsidRPr="000C493A">
        <w:rPr>
          <w:lang w:eastAsia="en-IN"/>
        </w:rPr>
        <w:t xml:space="preserve"> count;</w:t>
      </w:r>
    </w:p>
    <w:p w14:paraId="0E4096A8" w14:textId="4F1375FA" w:rsidR="00975AA8" w:rsidRPr="000C493A" w:rsidRDefault="00975AA8" w:rsidP="00EF72F6">
      <w:pPr>
        <w:pStyle w:val="Subheadddddf"/>
      </w:pPr>
      <w:r w:rsidRPr="000C493A">
        <w:t>Control structures:</w:t>
      </w:r>
    </w:p>
    <w:p w14:paraId="5EE06DB7" w14:textId="77777777" w:rsidR="00975AA8" w:rsidRPr="000C493A" w:rsidRDefault="00975AA8" w:rsidP="00D87DE6">
      <w:pPr>
        <w:pStyle w:val="Code"/>
        <w:rPr>
          <w:lang w:eastAsia="en-IN"/>
        </w:rPr>
      </w:pPr>
      <w:r w:rsidRPr="000C493A">
        <w:rPr>
          <w:color w:val="A626A4"/>
          <w:lang w:eastAsia="en-IN"/>
        </w:rPr>
        <w:t>if</w:t>
      </w:r>
      <w:r w:rsidRPr="000C493A">
        <w:rPr>
          <w:lang w:eastAsia="en-IN"/>
        </w:rPr>
        <w:t xml:space="preserve"> (age </w:t>
      </w:r>
      <w:r w:rsidRPr="000C493A">
        <w:rPr>
          <w:color w:val="4078F2"/>
          <w:lang w:eastAsia="en-IN"/>
        </w:rPr>
        <w:t>&gt;=</w:t>
      </w:r>
      <w:r w:rsidRPr="000C493A">
        <w:rPr>
          <w:lang w:eastAsia="en-IN"/>
        </w:rPr>
        <w:t xml:space="preserve"> </w:t>
      </w:r>
      <w:r w:rsidRPr="000C493A">
        <w:rPr>
          <w:color w:val="B76B01"/>
          <w:lang w:eastAsia="en-IN"/>
        </w:rPr>
        <w:t>18</w:t>
      </w:r>
      <w:r w:rsidRPr="000C493A">
        <w:rPr>
          <w:lang w:eastAsia="en-IN"/>
        </w:rPr>
        <w:t>) {</w:t>
      </w:r>
    </w:p>
    <w:p w14:paraId="62DDF8A5"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"Adult\n"</w:t>
      </w:r>
      <w:r w:rsidRPr="000C493A">
        <w:rPr>
          <w:lang w:eastAsia="en-IN"/>
        </w:rPr>
        <w:t>);</w:t>
      </w:r>
    </w:p>
    <w:p w14:paraId="7898B2BF"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else</w:t>
      </w:r>
      <w:r w:rsidRPr="000C493A">
        <w:rPr>
          <w:lang w:eastAsia="en-IN"/>
        </w:rPr>
        <w:t xml:space="preserve"> {</w:t>
      </w:r>
    </w:p>
    <w:p w14:paraId="150E3D4E"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"Minor\n"</w:t>
      </w:r>
      <w:r w:rsidRPr="000C493A">
        <w:rPr>
          <w:lang w:eastAsia="en-IN"/>
        </w:rPr>
        <w:t>);</w:t>
      </w:r>
    </w:p>
    <w:p w14:paraId="5E528CCF" w14:textId="77777777" w:rsidR="00975AA8" w:rsidRPr="000C493A" w:rsidRDefault="00975AA8" w:rsidP="00D87DE6">
      <w:pPr>
        <w:pStyle w:val="Code"/>
        <w:rPr>
          <w:lang w:eastAsia="en-IN"/>
        </w:rPr>
      </w:pPr>
      <w:r w:rsidRPr="000C493A">
        <w:rPr>
          <w:lang w:eastAsia="en-IN"/>
        </w:rPr>
        <w:t>}</w:t>
      </w:r>
    </w:p>
    <w:p w14:paraId="1FF0D93D" w14:textId="77777777" w:rsidR="00975AA8" w:rsidRPr="000C493A" w:rsidRDefault="00975AA8" w:rsidP="00D87DE6">
      <w:pPr>
        <w:pStyle w:val="Code"/>
        <w:rPr>
          <w:lang w:eastAsia="en-IN"/>
        </w:rPr>
      </w:pPr>
    </w:p>
    <w:p w14:paraId="75CAAC2F" w14:textId="77777777" w:rsidR="00975AA8" w:rsidRPr="000C493A" w:rsidRDefault="00975AA8" w:rsidP="00D87DE6">
      <w:pPr>
        <w:pStyle w:val="Code"/>
        <w:rPr>
          <w:lang w:eastAsia="en-IN"/>
        </w:rPr>
      </w:pPr>
      <w:r w:rsidRPr="000C493A">
        <w:rPr>
          <w:color w:val="A626A4"/>
          <w:lang w:eastAsia="en-IN"/>
        </w:rPr>
        <w:t>for</w:t>
      </w:r>
      <w:r w:rsidRPr="000C493A">
        <w:rPr>
          <w:lang w:eastAsia="en-IN"/>
        </w:rPr>
        <w:t xml:space="preserve"> (</w:t>
      </w: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i </w:t>
      </w:r>
      <w:r w:rsidRPr="000C493A">
        <w:rPr>
          <w:color w:val="4078F2"/>
          <w:lang w:eastAsia="en-IN"/>
        </w:rPr>
        <w:t>&lt;</w:t>
      </w:r>
      <w:r w:rsidRPr="000C493A">
        <w:rPr>
          <w:lang w:eastAsia="en-IN"/>
        </w:rPr>
        <w:t xml:space="preserve"> </w:t>
      </w:r>
      <w:r w:rsidRPr="000C493A">
        <w:rPr>
          <w:color w:val="B76B01"/>
          <w:lang w:eastAsia="en-IN"/>
        </w:rPr>
        <w:t>10</w:t>
      </w:r>
      <w:r w:rsidRPr="000C493A">
        <w:rPr>
          <w:lang w:eastAsia="en-IN"/>
        </w:rPr>
        <w:t>; i</w:t>
      </w:r>
      <w:r w:rsidRPr="000C493A">
        <w:rPr>
          <w:color w:val="4078F2"/>
          <w:lang w:eastAsia="en-IN"/>
        </w:rPr>
        <w:t>++</w:t>
      </w:r>
      <w:r w:rsidRPr="000C493A">
        <w:rPr>
          <w:lang w:eastAsia="en-IN"/>
        </w:rPr>
        <w:t>) {</w:t>
      </w:r>
    </w:p>
    <w:p w14:paraId="7B3C7BA9"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"%d "</w:t>
      </w:r>
      <w:r w:rsidRPr="000C493A">
        <w:rPr>
          <w:lang w:eastAsia="en-IN"/>
        </w:rPr>
        <w:t>, i);</w:t>
      </w:r>
    </w:p>
    <w:p w14:paraId="5A60F482" w14:textId="77777777" w:rsidR="00975AA8" w:rsidRPr="000C493A" w:rsidRDefault="00975AA8" w:rsidP="00D87DE6">
      <w:pPr>
        <w:pStyle w:val="Code"/>
        <w:rPr>
          <w:lang w:eastAsia="en-IN"/>
        </w:rPr>
      </w:pPr>
      <w:r w:rsidRPr="000C493A">
        <w:rPr>
          <w:lang w:eastAsia="en-IN"/>
        </w:rPr>
        <w:t>}</w:t>
      </w:r>
    </w:p>
    <w:p w14:paraId="5C5EA86D" w14:textId="557FC938" w:rsidR="00975AA8" w:rsidRPr="000C493A" w:rsidRDefault="00975AA8" w:rsidP="00EF72F6">
      <w:pPr>
        <w:pStyle w:val="Subheadddddf"/>
      </w:pPr>
      <w:r w:rsidRPr="000C493A">
        <w:t>Function calls:</w:t>
      </w:r>
    </w:p>
    <w:p w14:paraId="3670545C" w14:textId="77777777" w:rsidR="00975AA8" w:rsidRPr="000C493A" w:rsidRDefault="00975AA8" w:rsidP="00D87DE6">
      <w:pPr>
        <w:pStyle w:val="Code"/>
        <w:rPr>
          <w:lang w:eastAsia="en-IN"/>
        </w:rPr>
      </w:pPr>
      <w:r w:rsidRPr="000C493A">
        <w:rPr>
          <w:lang w:eastAsia="en-IN"/>
        </w:rPr>
        <w:t xml:space="preserve">result </w:t>
      </w:r>
      <w:r w:rsidRPr="000C493A">
        <w:rPr>
          <w:color w:val="4078F2"/>
          <w:lang w:eastAsia="en-IN"/>
        </w:rPr>
        <w:t>=</w:t>
      </w:r>
      <w:r w:rsidRPr="000C493A">
        <w:rPr>
          <w:lang w:eastAsia="en-IN"/>
        </w:rPr>
        <w:t xml:space="preserve"> </w:t>
      </w:r>
      <w:r w:rsidRPr="000C493A">
        <w:rPr>
          <w:color w:val="4078F2"/>
          <w:lang w:eastAsia="en-IN"/>
        </w:rPr>
        <w:t>calculateSum</w:t>
      </w:r>
      <w:r w:rsidRPr="000C493A">
        <w:rPr>
          <w:lang w:eastAsia="en-IN"/>
        </w:rPr>
        <w:t>(</w:t>
      </w:r>
      <w:r w:rsidRPr="000C493A">
        <w:rPr>
          <w:color w:val="B76B01"/>
          <w:lang w:eastAsia="en-IN"/>
        </w:rPr>
        <w:t>10</w:t>
      </w:r>
      <w:r w:rsidRPr="000C493A">
        <w:rPr>
          <w:lang w:eastAsia="en-IN"/>
        </w:rPr>
        <w:t xml:space="preserve">, </w:t>
      </w:r>
      <w:r w:rsidRPr="000C493A">
        <w:rPr>
          <w:color w:val="B76B01"/>
          <w:lang w:eastAsia="en-IN"/>
        </w:rPr>
        <w:t>20</w:t>
      </w:r>
      <w:r w:rsidRPr="000C493A">
        <w:rPr>
          <w:lang w:eastAsia="en-IN"/>
        </w:rPr>
        <w:t>);</w:t>
      </w:r>
    </w:p>
    <w:p w14:paraId="0E612371" w14:textId="77777777" w:rsidR="00975AA8" w:rsidRPr="000C493A" w:rsidRDefault="00975AA8" w:rsidP="00D87DE6">
      <w:pPr>
        <w:pStyle w:val="Code"/>
        <w:rPr>
          <w:lang w:eastAsia="en-IN"/>
        </w:rPr>
      </w:pPr>
      <w:r w:rsidRPr="000C493A">
        <w:rPr>
          <w:color w:val="4078F2"/>
          <w:lang w:eastAsia="en-IN"/>
        </w:rPr>
        <w:t>displayMenu</w:t>
      </w:r>
      <w:r w:rsidRPr="000C493A">
        <w:rPr>
          <w:lang w:eastAsia="en-IN"/>
        </w:rPr>
        <w:t>();</w:t>
      </w:r>
    </w:p>
    <w:p w14:paraId="3F996D9C" w14:textId="77777777" w:rsidR="00975AA8" w:rsidRPr="000C493A" w:rsidRDefault="00975AA8" w:rsidP="00EF72F6">
      <w:pPr>
        <w:pStyle w:val="texxtt"/>
        <w:rPr>
          <w:lang w:eastAsia="en-IN"/>
        </w:rPr>
      </w:pPr>
      <w:r w:rsidRPr="000C493A">
        <w:rPr>
          <w:lang w:eastAsia="en-IN"/>
        </w:rPr>
        <w:t xml:space="preserve">The statements are executed </w:t>
      </w:r>
      <w:r w:rsidRPr="000C493A">
        <w:rPr>
          <w:b/>
          <w:bCs/>
          <w:lang w:eastAsia="en-IN"/>
        </w:rPr>
        <w:t>sequentially</w:t>
      </w:r>
      <w:r w:rsidRPr="000C493A">
        <w:rPr>
          <w:lang w:eastAsia="en-IN"/>
        </w:rPr>
        <w:t xml:space="preserve"> from top to bottom unless control structures</w:t>
      </w:r>
    </w:p>
    <w:p w14:paraId="4C500DAC" w14:textId="3DCB3340" w:rsidR="00975AA8" w:rsidRPr="000C493A" w:rsidRDefault="00975AA8" w:rsidP="00EF72F6">
      <w:pPr>
        <w:pStyle w:val="texxtt"/>
        <w:rPr>
          <w:lang w:eastAsia="en-IN"/>
        </w:rPr>
      </w:pPr>
      <w:r w:rsidRPr="000C493A">
        <w:rPr>
          <w:lang w:eastAsia="en-IN"/>
        </w:rPr>
        <w:t>(like loops, conditionals, or function calls) alter the flow of execution.</w:t>
      </w:r>
    </w:p>
    <w:p w14:paraId="6EB2F006" w14:textId="5A3E3DE9" w:rsidR="00975AA8" w:rsidRPr="000C493A" w:rsidRDefault="00975AA8" w:rsidP="00EF72F6">
      <w:pPr>
        <w:pStyle w:val="texxtt"/>
        <w:rPr>
          <w:lang w:eastAsia="en-IN"/>
        </w:rPr>
      </w:pPr>
      <w:r w:rsidRPr="000C493A">
        <w:rPr>
          <w:lang w:eastAsia="en-IN"/>
        </w:rPr>
        <w:t>Example of sequential execution with different statement types:</w:t>
      </w:r>
    </w:p>
    <w:p w14:paraId="61AF0D3D"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139BCF21"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5</w:t>
      </w:r>
      <w:r w:rsidRPr="000C493A">
        <w:rPr>
          <w:lang w:eastAsia="en-IN"/>
        </w:rPr>
        <w:t xml:space="preserve">;                    </w:t>
      </w:r>
      <w:r w:rsidRPr="000C493A">
        <w:rPr>
          <w:i/>
          <w:iCs/>
          <w:color w:val="A0A1A7"/>
          <w:lang w:eastAsia="en-IN"/>
        </w:rPr>
        <w:t>// Declaration and initialization</w:t>
      </w:r>
    </w:p>
    <w:p w14:paraId="5B65E307"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y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i/>
          <w:iCs/>
          <w:color w:val="A0A1A7"/>
          <w:lang w:eastAsia="en-IN"/>
        </w:rPr>
        <w:t>// Another declaration</w:t>
      </w:r>
    </w:p>
    <w:p w14:paraId="6EC36CAA"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sum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y;              </w:t>
      </w:r>
      <w:r w:rsidRPr="000C493A">
        <w:rPr>
          <w:i/>
          <w:iCs/>
          <w:color w:val="A0A1A7"/>
          <w:lang w:eastAsia="en-IN"/>
        </w:rPr>
        <w:t>// Arithmetic operation</w:t>
      </w:r>
    </w:p>
    <w:p w14:paraId="5A2CAFE4" w14:textId="77777777" w:rsidR="00975AA8" w:rsidRPr="000C493A" w:rsidRDefault="00975AA8" w:rsidP="00D87DE6">
      <w:pPr>
        <w:pStyle w:val="Code"/>
        <w:rPr>
          <w:lang w:eastAsia="en-IN"/>
        </w:rPr>
      </w:pPr>
      <w:r w:rsidRPr="000C493A">
        <w:rPr>
          <w:lang w:eastAsia="en-IN"/>
        </w:rPr>
        <w:t xml:space="preserve">    </w:t>
      </w:r>
    </w:p>
    <w:p w14:paraId="7F649AA9"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"Sum = %d\n"</w:t>
      </w:r>
      <w:r w:rsidRPr="000C493A">
        <w:rPr>
          <w:lang w:eastAsia="en-IN"/>
        </w:rPr>
        <w:t xml:space="preserve">, sum);    </w:t>
      </w:r>
      <w:r w:rsidRPr="000C493A">
        <w:rPr>
          <w:i/>
          <w:iCs/>
          <w:color w:val="A0A1A7"/>
          <w:lang w:eastAsia="en-IN"/>
        </w:rPr>
        <w:t>// Output operation</w:t>
      </w:r>
    </w:p>
    <w:p w14:paraId="518E479F" w14:textId="77777777" w:rsidR="00975AA8" w:rsidRPr="000C493A" w:rsidRDefault="00975AA8" w:rsidP="00D87DE6">
      <w:pPr>
        <w:pStyle w:val="Code"/>
        <w:rPr>
          <w:lang w:eastAsia="en-IN"/>
        </w:rPr>
      </w:pPr>
      <w:r w:rsidRPr="000C493A">
        <w:rPr>
          <w:lang w:eastAsia="en-IN"/>
        </w:rPr>
        <w:t xml:space="preserve">    </w:t>
      </w:r>
    </w:p>
    <w:p w14:paraId="5A5E6CE9"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if</w:t>
      </w:r>
      <w:r w:rsidRPr="000C493A">
        <w:rPr>
          <w:lang w:eastAsia="en-IN"/>
        </w:rPr>
        <w:t xml:space="preserve"> (sum </w:t>
      </w:r>
      <w:r w:rsidRPr="000C493A">
        <w:rPr>
          <w:color w:val="4078F2"/>
          <w:lang w:eastAsia="en-IN"/>
        </w:rPr>
        <w:t>&gt;</w:t>
      </w:r>
      <w:r w:rsidRPr="000C493A">
        <w:rPr>
          <w:lang w:eastAsia="en-IN"/>
        </w:rPr>
        <w:t xml:space="preserve"> </w:t>
      </w:r>
      <w:r w:rsidRPr="000C493A">
        <w:rPr>
          <w:color w:val="B76B01"/>
          <w:lang w:eastAsia="en-IN"/>
        </w:rPr>
        <w:t>10</w:t>
      </w:r>
      <w:r w:rsidRPr="000C493A">
        <w:rPr>
          <w:lang w:eastAsia="en-IN"/>
        </w:rPr>
        <w:t xml:space="preserve">) {               </w:t>
      </w:r>
      <w:r w:rsidRPr="000C493A">
        <w:rPr>
          <w:i/>
          <w:iCs/>
          <w:color w:val="A0A1A7"/>
          <w:lang w:eastAsia="en-IN"/>
        </w:rPr>
        <w:t>// Control structure</w:t>
      </w:r>
    </w:p>
    <w:p w14:paraId="738511CA"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"Sum is greater than 10\n"</w:t>
      </w:r>
      <w:r w:rsidRPr="000C493A">
        <w:rPr>
          <w:lang w:eastAsia="en-IN"/>
        </w:rPr>
        <w:t>);</w:t>
      </w:r>
    </w:p>
    <w:p w14:paraId="530868D8" w14:textId="77777777" w:rsidR="00975AA8" w:rsidRPr="000C493A" w:rsidRDefault="00975AA8" w:rsidP="00D87DE6">
      <w:pPr>
        <w:pStyle w:val="Code"/>
        <w:rPr>
          <w:lang w:eastAsia="en-IN"/>
        </w:rPr>
      </w:pPr>
      <w:r w:rsidRPr="000C493A">
        <w:rPr>
          <w:lang w:eastAsia="en-IN"/>
        </w:rPr>
        <w:t xml:space="preserve">    }</w:t>
      </w:r>
    </w:p>
    <w:p w14:paraId="04AB070E" w14:textId="77777777" w:rsidR="00975AA8" w:rsidRPr="000C493A" w:rsidRDefault="00975AA8" w:rsidP="00D87DE6">
      <w:pPr>
        <w:pStyle w:val="Code"/>
        <w:rPr>
          <w:lang w:eastAsia="en-IN"/>
        </w:rPr>
      </w:pPr>
      <w:r w:rsidRPr="000C493A">
        <w:rPr>
          <w:lang w:eastAsia="en-IN"/>
        </w:rPr>
        <w:t xml:space="preserve">    </w:t>
      </w:r>
    </w:p>
    <w:p w14:paraId="303A5CBC"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 xml:space="preserve">;                     </w:t>
      </w:r>
      <w:r w:rsidRPr="000C493A">
        <w:rPr>
          <w:i/>
          <w:iCs/>
          <w:color w:val="A0A1A7"/>
          <w:lang w:eastAsia="en-IN"/>
        </w:rPr>
        <w:t>// Return statement</w:t>
      </w:r>
    </w:p>
    <w:p w14:paraId="4A045810" w14:textId="77777777" w:rsidR="00975AA8" w:rsidRPr="000C493A" w:rsidRDefault="00975AA8" w:rsidP="00D87DE6">
      <w:pPr>
        <w:pStyle w:val="Code"/>
        <w:rPr>
          <w:lang w:eastAsia="en-IN"/>
        </w:rPr>
      </w:pPr>
      <w:r w:rsidRPr="000C493A">
        <w:rPr>
          <w:lang w:eastAsia="en-IN"/>
        </w:rPr>
        <w:t>}</w:t>
      </w:r>
    </w:p>
    <w:p w14:paraId="23B32765" w14:textId="77777777" w:rsidR="00975AA8" w:rsidRPr="000C493A" w:rsidRDefault="00975AA8" w:rsidP="00EF72F6">
      <w:pPr>
        <w:pStyle w:val="Subheadddddf"/>
      </w:pPr>
      <w:r w:rsidRPr="000C493A">
        <w:t>7. Return Statement</w:t>
      </w:r>
    </w:p>
    <w:p w14:paraId="2AFB0F68" w14:textId="77777777" w:rsidR="00975AA8" w:rsidRPr="000C493A" w:rsidRDefault="00975AA8" w:rsidP="00EF72F6">
      <w:pPr>
        <w:pStyle w:val="texxtt"/>
        <w:rPr>
          <w:lang w:eastAsia="en-IN"/>
        </w:rPr>
      </w:pPr>
      <w:r w:rsidRPr="000C493A">
        <w:rPr>
          <w:lang w:eastAsia="en-IN"/>
        </w:rPr>
        <w:t xml:space="preserve">The </w:t>
      </w:r>
      <w:r w:rsidRPr="000C493A">
        <w:rPr>
          <w:rFonts w:cs="Courier New"/>
          <w:lang w:eastAsia="en-IN"/>
        </w:rPr>
        <w:t>return</w:t>
      </w:r>
      <w:r w:rsidRPr="000C493A">
        <w:rPr>
          <w:lang w:eastAsia="en-IN"/>
        </w:rPr>
        <w:t xml:space="preserve"> statement serves two crucial purposes in C programming:</w:t>
      </w:r>
    </w:p>
    <w:p w14:paraId="7C8AC7B8" w14:textId="77777777" w:rsidR="00975AA8" w:rsidRPr="000C493A" w:rsidRDefault="00975AA8" w:rsidP="00EF72F6">
      <w:pPr>
        <w:pStyle w:val="Pointss"/>
      </w:pPr>
      <w:r w:rsidRPr="000C493A">
        <w:rPr>
          <w:b/>
          <w:bCs/>
        </w:rPr>
        <w:t>Terminates the execution</w:t>
      </w:r>
      <w:r w:rsidRPr="000C493A">
        <w:t xml:space="preserve"> of the current function</w:t>
      </w:r>
    </w:p>
    <w:p w14:paraId="731CCDDC" w14:textId="77777777" w:rsidR="00975AA8" w:rsidRPr="000C493A" w:rsidRDefault="00975AA8" w:rsidP="00EF72F6">
      <w:pPr>
        <w:pStyle w:val="Pointss"/>
      </w:pPr>
      <w:r w:rsidRPr="000C493A">
        <w:rPr>
          <w:b/>
          <w:bCs/>
        </w:rPr>
        <w:t>Optionally returns a value</w:t>
      </w:r>
      <w:r w:rsidRPr="000C493A">
        <w:t xml:space="preserve"> to the calling function</w:t>
      </w:r>
    </w:p>
    <w:p w14:paraId="62FB47DB" w14:textId="54F98ABE" w:rsidR="00975AA8" w:rsidRPr="000C493A" w:rsidRDefault="00975AA8" w:rsidP="00EF72F6">
      <w:pPr>
        <w:pStyle w:val="texxtt"/>
        <w:rPr>
          <w:lang w:eastAsia="en-IN"/>
        </w:rPr>
      </w:pPr>
      <w:r w:rsidRPr="000C493A">
        <w:rPr>
          <w:lang w:eastAsia="en-IN"/>
        </w:rPr>
        <w:t>In the main() function specifically:</w:t>
      </w:r>
    </w:p>
    <w:p w14:paraId="5D008FCC" w14:textId="77777777" w:rsidR="00975AA8" w:rsidRPr="000C493A" w:rsidRDefault="00975AA8" w:rsidP="00D87DE6">
      <w:pPr>
        <w:pStyle w:val="Code"/>
        <w:rPr>
          <w:color w:val="383A42"/>
          <w:lang w:eastAsia="en-IN"/>
        </w:rPr>
      </w:pP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Indicates successful execution</w:t>
      </w:r>
    </w:p>
    <w:p w14:paraId="79996CE2" w14:textId="77777777" w:rsidR="00975AA8" w:rsidRPr="000C493A" w:rsidRDefault="00975AA8" w:rsidP="00EF72F6">
      <w:pPr>
        <w:pStyle w:val="texxtt"/>
        <w:rPr>
          <w:lang w:eastAsia="en-IN"/>
        </w:rPr>
      </w:pPr>
      <w:r w:rsidRPr="000C493A">
        <w:rPr>
          <w:lang w:eastAsia="en-IN"/>
        </w:rPr>
        <w:t xml:space="preserve">The return statement in </w:t>
      </w:r>
      <w:r w:rsidRPr="000C493A">
        <w:rPr>
          <w:rFonts w:cs="Courier New"/>
          <w:lang w:eastAsia="en-IN"/>
        </w:rPr>
        <w:t>main()</w:t>
      </w:r>
      <w:r w:rsidRPr="000C493A">
        <w:rPr>
          <w:lang w:eastAsia="en-IN"/>
        </w:rPr>
        <w:t xml:space="preserve"> returns a value to the </w:t>
      </w:r>
      <w:r w:rsidRPr="000C493A">
        <w:rPr>
          <w:b/>
          <w:bCs/>
          <w:lang w:eastAsia="en-IN"/>
        </w:rPr>
        <w:t>operating system</w:t>
      </w:r>
      <w:r w:rsidRPr="000C493A">
        <w:rPr>
          <w:lang w:eastAsia="en-IN"/>
        </w:rPr>
        <w:t>:</w:t>
      </w:r>
    </w:p>
    <w:p w14:paraId="0DF309E6" w14:textId="77777777" w:rsidR="00975AA8" w:rsidRPr="000C493A" w:rsidRDefault="00975AA8" w:rsidP="00EF72F6">
      <w:pPr>
        <w:pStyle w:val="Subheadddddf"/>
      </w:pPr>
      <w:r w:rsidRPr="000C493A">
        <w:t>Common return value conventions:</w:t>
      </w:r>
    </w:p>
    <w:p w14:paraId="3FCF7055" w14:textId="77777777" w:rsidR="00975AA8" w:rsidRPr="000C493A" w:rsidRDefault="00975AA8" w:rsidP="00EF72F6">
      <w:pPr>
        <w:pStyle w:val="Pointss"/>
      </w:pPr>
      <w:r w:rsidRPr="000C493A">
        <w:rPr>
          <w:rFonts w:cs="Courier New"/>
        </w:rPr>
        <w:t>return 0;</w:t>
      </w:r>
      <w:r w:rsidRPr="000C493A">
        <w:t xml:space="preserve"> - Success (no errors occurred)</w:t>
      </w:r>
    </w:p>
    <w:p w14:paraId="14153410" w14:textId="77777777" w:rsidR="00975AA8" w:rsidRPr="000C493A" w:rsidRDefault="00975AA8" w:rsidP="00EF72F6">
      <w:pPr>
        <w:pStyle w:val="Pointss"/>
      </w:pPr>
      <w:r w:rsidRPr="000C493A">
        <w:rPr>
          <w:rFonts w:cs="Courier New"/>
        </w:rPr>
        <w:t>return 1;</w:t>
      </w:r>
      <w:r w:rsidRPr="000C493A">
        <w:t xml:space="preserve"> or other non-zero values - Various error conditions</w:t>
      </w:r>
    </w:p>
    <w:p w14:paraId="0C7B12B9" w14:textId="77777777" w:rsidR="00975AA8" w:rsidRPr="000C493A" w:rsidRDefault="00975AA8" w:rsidP="00EF72F6">
      <w:pPr>
        <w:pStyle w:val="Pointss"/>
      </w:pPr>
      <w:r w:rsidRPr="000C493A">
        <w:rPr>
          <w:rFonts w:cs="Courier New"/>
        </w:rPr>
        <w:t>return -1;</w:t>
      </w:r>
      <w:r w:rsidRPr="000C493A">
        <w:t xml:space="preserve"> - Often indicates a general error</w:t>
      </w:r>
    </w:p>
    <w:p w14:paraId="6889EC91" w14:textId="77777777" w:rsidR="00975AA8" w:rsidRPr="00EF72F6" w:rsidRDefault="00975AA8" w:rsidP="00EF72F6">
      <w:pPr>
        <w:pStyle w:val="texxtt"/>
        <w:rPr>
          <w:b/>
          <w:bCs/>
          <w:lang w:eastAsia="en-IN"/>
        </w:rPr>
      </w:pPr>
      <w:r w:rsidRPr="00EF72F6">
        <w:rPr>
          <w:b/>
          <w:bCs/>
          <w:lang w:eastAsia="en-IN"/>
        </w:rPr>
        <w:t>For other user-defined functions:</w:t>
      </w:r>
    </w:p>
    <w:p w14:paraId="15B5980A" w14:textId="61839295" w:rsidR="00975AA8" w:rsidRPr="000C493A" w:rsidRDefault="00975AA8" w:rsidP="00EF72F6">
      <w:pPr>
        <w:pStyle w:val="texxtt"/>
        <w:rPr>
          <w:lang w:eastAsia="en-IN"/>
        </w:rPr>
      </w:pPr>
      <w:r w:rsidRPr="000C493A">
        <w:rPr>
          <w:lang w:eastAsia="en-IN"/>
        </w:rPr>
        <w:t>The return statement returns a value of the type specified in the function's declaration:</w:t>
      </w:r>
    </w:p>
    <w:p w14:paraId="729679A4"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addNumbers</w:t>
      </w:r>
      <w:r w:rsidRPr="000C493A">
        <w:rPr>
          <w:lang w:eastAsia="en-IN"/>
        </w:rPr>
        <w:t>(</w:t>
      </w:r>
      <w:r w:rsidRPr="000C493A">
        <w:rPr>
          <w:color w:val="A626A4"/>
          <w:lang w:eastAsia="en-IN"/>
        </w:rPr>
        <w:t>int</w:t>
      </w:r>
      <w:r w:rsidRPr="000C493A">
        <w:rPr>
          <w:lang w:eastAsia="en-IN"/>
        </w:rPr>
        <w:t xml:space="preserve"> a, </w:t>
      </w:r>
      <w:r w:rsidRPr="000C493A">
        <w:rPr>
          <w:color w:val="A626A4"/>
          <w:lang w:eastAsia="en-IN"/>
        </w:rPr>
        <w:t>int</w:t>
      </w:r>
      <w:r w:rsidRPr="000C493A">
        <w:rPr>
          <w:lang w:eastAsia="en-IN"/>
        </w:rPr>
        <w:t xml:space="preserve"> b) {</w:t>
      </w:r>
    </w:p>
    <w:p w14:paraId="11C589C2"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a </w:t>
      </w:r>
      <w:r w:rsidRPr="000C493A">
        <w:rPr>
          <w:color w:val="4078F2"/>
          <w:lang w:eastAsia="en-IN"/>
        </w:rPr>
        <w:t>+</w:t>
      </w:r>
      <w:r w:rsidRPr="000C493A">
        <w:rPr>
          <w:lang w:eastAsia="en-IN"/>
        </w:rPr>
        <w:t xml:space="preserve"> b;  </w:t>
      </w:r>
      <w:r w:rsidRPr="000C493A">
        <w:rPr>
          <w:i/>
          <w:iCs/>
          <w:color w:val="A0A1A7"/>
          <w:lang w:eastAsia="en-IN"/>
        </w:rPr>
        <w:t>// Returns an integer (sum)</w:t>
      </w:r>
    </w:p>
    <w:p w14:paraId="624290A5" w14:textId="77777777" w:rsidR="00975AA8" w:rsidRPr="000C493A" w:rsidRDefault="00975AA8" w:rsidP="00D87DE6">
      <w:pPr>
        <w:pStyle w:val="Code"/>
        <w:rPr>
          <w:lang w:eastAsia="en-IN"/>
        </w:rPr>
      </w:pPr>
      <w:r w:rsidRPr="000C493A">
        <w:rPr>
          <w:lang w:eastAsia="en-IN"/>
        </w:rPr>
        <w:t>}</w:t>
      </w:r>
    </w:p>
    <w:p w14:paraId="2EB3FA7C" w14:textId="77777777" w:rsidR="00975AA8" w:rsidRPr="000C493A" w:rsidRDefault="00975AA8" w:rsidP="00D87DE6">
      <w:pPr>
        <w:pStyle w:val="Code"/>
        <w:rPr>
          <w:lang w:eastAsia="en-IN"/>
        </w:rPr>
      </w:pPr>
    </w:p>
    <w:p w14:paraId="499D3A24"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w:t>
      </w:r>
      <w:r w:rsidRPr="000C493A">
        <w:rPr>
          <w:color w:val="4078F2"/>
          <w:lang w:eastAsia="en-IN"/>
        </w:rPr>
        <w:t>calculateAverage</w:t>
      </w:r>
      <w:r w:rsidRPr="000C493A">
        <w:rPr>
          <w:lang w:eastAsia="en-IN"/>
        </w:rPr>
        <w:t>(</w:t>
      </w:r>
      <w:r w:rsidRPr="000C493A">
        <w:rPr>
          <w:color w:val="A626A4"/>
          <w:lang w:eastAsia="en-IN"/>
        </w:rPr>
        <w:t>int</w:t>
      </w:r>
      <w:r w:rsidRPr="000C493A">
        <w:rPr>
          <w:lang w:eastAsia="en-IN"/>
        </w:rPr>
        <w:t xml:space="preserve"> sum, </w:t>
      </w:r>
      <w:r w:rsidRPr="000C493A">
        <w:rPr>
          <w:color w:val="A626A4"/>
          <w:lang w:eastAsia="en-IN"/>
        </w:rPr>
        <w:t>int</w:t>
      </w:r>
      <w:r w:rsidRPr="000C493A">
        <w:rPr>
          <w:lang w:eastAsia="en-IN"/>
        </w:rPr>
        <w:t xml:space="preserve"> count) {</w:t>
      </w:r>
    </w:p>
    <w:p w14:paraId="2FCC61C7"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A626A4"/>
          <w:lang w:eastAsia="en-IN"/>
        </w:rPr>
        <w:t>float</w:t>
      </w:r>
      <w:r w:rsidRPr="000C493A">
        <w:rPr>
          <w:lang w:eastAsia="en-IN"/>
        </w:rPr>
        <w:t xml:space="preserve">)sum </w:t>
      </w:r>
      <w:r w:rsidRPr="000C493A">
        <w:rPr>
          <w:color w:val="4078F2"/>
          <w:lang w:eastAsia="en-IN"/>
        </w:rPr>
        <w:t>/</w:t>
      </w:r>
      <w:r w:rsidRPr="000C493A">
        <w:rPr>
          <w:lang w:eastAsia="en-IN"/>
        </w:rPr>
        <w:t xml:space="preserve"> count;  </w:t>
      </w:r>
      <w:r w:rsidRPr="000C493A">
        <w:rPr>
          <w:i/>
          <w:iCs/>
          <w:color w:val="A0A1A7"/>
          <w:lang w:eastAsia="en-IN"/>
        </w:rPr>
        <w:t>// Returns a float</w:t>
      </w:r>
    </w:p>
    <w:p w14:paraId="4ECFDBF2" w14:textId="77777777" w:rsidR="00975AA8" w:rsidRPr="000C493A" w:rsidRDefault="00975AA8" w:rsidP="00D87DE6">
      <w:pPr>
        <w:pStyle w:val="Code"/>
        <w:rPr>
          <w:lang w:eastAsia="en-IN"/>
        </w:rPr>
      </w:pPr>
      <w:r w:rsidRPr="000C493A">
        <w:rPr>
          <w:lang w:eastAsia="en-IN"/>
        </w:rPr>
        <w:t>}</w:t>
      </w:r>
    </w:p>
    <w:p w14:paraId="1735A5CA" w14:textId="77777777" w:rsidR="00975AA8" w:rsidRPr="000C493A" w:rsidRDefault="00975AA8" w:rsidP="00D87DE6">
      <w:pPr>
        <w:pStyle w:val="Code"/>
        <w:rPr>
          <w:lang w:eastAsia="en-IN"/>
        </w:rPr>
      </w:pPr>
    </w:p>
    <w:p w14:paraId="0025E5D1"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displayMessage</w:t>
      </w:r>
      <w:r w:rsidRPr="000C493A">
        <w:rPr>
          <w:lang w:eastAsia="en-IN"/>
        </w:rPr>
        <w:t>(</w:t>
      </w:r>
      <w:r w:rsidRPr="000C493A">
        <w:rPr>
          <w:color w:val="A626A4"/>
          <w:lang w:eastAsia="en-IN"/>
        </w:rPr>
        <w:t>void</w:t>
      </w:r>
      <w:r w:rsidRPr="000C493A">
        <w:rPr>
          <w:lang w:eastAsia="en-IN"/>
        </w:rPr>
        <w:t>) {</w:t>
      </w:r>
    </w:p>
    <w:p w14:paraId="48EE3594"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"Hello!\n"</w:t>
      </w:r>
      <w:r w:rsidRPr="000C493A">
        <w:rPr>
          <w:lang w:eastAsia="en-IN"/>
        </w:rPr>
        <w:t>);</w:t>
      </w:r>
    </w:p>
    <w:p w14:paraId="758A4083"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i/>
          <w:iCs/>
          <w:color w:val="A0A1A7"/>
          <w:lang w:eastAsia="en-IN"/>
        </w:rPr>
        <w:t>// Optional for void functions</w:t>
      </w:r>
    </w:p>
    <w:p w14:paraId="53D9D055"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or simply omit return statement</w:t>
      </w:r>
    </w:p>
    <w:p w14:paraId="661A38B3" w14:textId="77777777" w:rsidR="00975AA8" w:rsidRPr="000C493A" w:rsidRDefault="00975AA8" w:rsidP="00D87DE6">
      <w:pPr>
        <w:pStyle w:val="Code"/>
        <w:rPr>
          <w:lang w:eastAsia="en-IN"/>
        </w:rPr>
      </w:pPr>
      <w:r w:rsidRPr="000C493A">
        <w:rPr>
          <w:lang w:eastAsia="en-IN"/>
        </w:rPr>
        <w:t>}</w:t>
      </w:r>
    </w:p>
    <w:p w14:paraId="16FE137B" w14:textId="77777777" w:rsidR="00975AA8" w:rsidRPr="000C493A" w:rsidRDefault="00975AA8" w:rsidP="00EF72F6">
      <w:pPr>
        <w:pStyle w:val="Subheadddddf"/>
      </w:pPr>
      <w:r w:rsidRPr="000C493A">
        <w:t>Key points about return statements:</w:t>
      </w:r>
    </w:p>
    <w:p w14:paraId="2C3E111A" w14:textId="77777777" w:rsidR="00975AA8" w:rsidRPr="000C493A" w:rsidRDefault="00975AA8" w:rsidP="00EF72F6">
      <w:pPr>
        <w:pStyle w:val="Pointss"/>
      </w:pPr>
      <w:r w:rsidRPr="000C493A">
        <w:t xml:space="preserve">Functions can have </w:t>
      </w:r>
      <w:r w:rsidRPr="000C493A">
        <w:rPr>
          <w:b/>
          <w:bCs/>
        </w:rPr>
        <w:t>multiple return statements</w:t>
      </w:r>
      <w:r w:rsidRPr="000C493A">
        <w:t>, but only one executes per function call</w:t>
      </w:r>
    </w:p>
    <w:p w14:paraId="6422EDDB" w14:textId="77777777" w:rsidR="00975AA8" w:rsidRPr="000C493A" w:rsidRDefault="00975AA8" w:rsidP="00EF72F6">
      <w:pPr>
        <w:pStyle w:val="Pointss"/>
      </w:pPr>
      <w:r w:rsidRPr="000C493A">
        <w:t xml:space="preserve">Once a return statement executes, the function </w:t>
      </w:r>
      <w:r w:rsidRPr="000C493A">
        <w:rPr>
          <w:b/>
          <w:bCs/>
        </w:rPr>
        <w:t>terminates immediately</w:t>
      </w:r>
    </w:p>
    <w:p w14:paraId="2B0BDB7A" w14:textId="77777777" w:rsidR="00975AA8" w:rsidRPr="000C493A" w:rsidRDefault="00975AA8" w:rsidP="00EF72F6">
      <w:pPr>
        <w:pStyle w:val="Pointss"/>
      </w:pPr>
      <w:r w:rsidRPr="000C493A">
        <w:t>Any code after a return statement in the same block is unreachable</w:t>
      </w:r>
    </w:p>
    <w:p w14:paraId="00EFA6E6" w14:textId="77777777" w:rsidR="00975AA8" w:rsidRPr="000C493A" w:rsidRDefault="00975AA8" w:rsidP="00EF72F6">
      <w:pPr>
        <w:pStyle w:val="Pointss"/>
      </w:pPr>
      <w:r w:rsidRPr="000C493A">
        <w:t xml:space="preserve">Functions declared as </w:t>
      </w:r>
      <w:r w:rsidRPr="000C493A">
        <w:rPr>
          <w:rFonts w:cs="Courier New"/>
        </w:rPr>
        <w:t>void</w:t>
      </w:r>
      <w:r w:rsidRPr="000C493A">
        <w:t xml:space="preserve"> don't return values (they can use </w:t>
      </w:r>
      <w:r w:rsidRPr="000C493A">
        <w:rPr>
          <w:rFonts w:cs="Courier New"/>
        </w:rPr>
        <w:t>return;</w:t>
      </w:r>
      <w:r w:rsidRPr="000C493A">
        <w:t xml:space="preserve"> to exit early)</w:t>
      </w:r>
    </w:p>
    <w:p w14:paraId="7EBA400B" w14:textId="64E6E5A0" w:rsidR="00975AA8" w:rsidRPr="000C493A" w:rsidRDefault="00975AA8" w:rsidP="00EF72F6">
      <w:pPr>
        <w:pStyle w:val="Subheadddddf"/>
      </w:pPr>
      <w:r w:rsidRPr="000C493A">
        <w:t>Example with multiple returns:</w:t>
      </w:r>
    </w:p>
    <w:p w14:paraId="4A37D91E"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absoluteValue</w:t>
      </w:r>
      <w:r w:rsidRPr="000C493A">
        <w:rPr>
          <w:color w:val="383A42"/>
          <w:lang w:eastAsia="en-IN"/>
        </w:rPr>
        <w:t>(</w:t>
      </w:r>
      <w:r w:rsidRPr="000C493A">
        <w:rPr>
          <w:color w:val="A626A4"/>
          <w:lang w:eastAsia="en-IN"/>
        </w:rPr>
        <w:t>int</w:t>
      </w:r>
      <w:r w:rsidRPr="000C493A">
        <w:rPr>
          <w:color w:val="383A42"/>
          <w:lang w:eastAsia="en-IN"/>
        </w:rPr>
        <w:t xml:space="preserve"> n) {</w:t>
      </w:r>
    </w:p>
    <w:p w14:paraId="5B913CD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6DD9233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lang w:eastAsia="en-IN"/>
        </w:rPr>
        <w:t>-</w:t>
      </w:r>
      <w:r w:rsidRPr="000C493A">
        <w:rPr>
          <w:color w:val="383A42"/>
          <w:lang w:eastAsia="en-IN"/>
        </w:rPr>
        <w:t xml:space="preserve">n;  </w:t>
      </w:r>
      <w:r w:rsidRPr="000C493A">
        <w:rPr>
          <w:i/>
          <w:iCs/>
          <w:color w:val="A0A1A7"/>
          <w:lang w:eastAsia="en-IN"/>
        </w:rPr>
        <w:t>// Returns negative of n if n is negative</w:t>
      </w:r>
    </w:p>
    <w:p w14:paraId="3E288D2F" w14:textId="77777777" w:rsidR="00975AA8" w:rsidRPr="000C493A" w:rsidRDefault="00975AA8" w:rsidP="00D87DE6">
      <w:pPr>
        <w:pStyle w:val="Code"/>
        <w:rPr>
          <w:color w:val="383A42"/>
          <w:lang w:eastAsia="en-IN"/>
        </w:rPr>
      </w:pPr>
      <w:r w:rsidRPr="000C493A">
        <w:rPr>
          <w:color w:val="383A42"/>
          <w:lang w:eastAsia="en-IN"/>
        </w:rPr>
        <w:t xml:space="preserve">    }</w:t>
      </w:r>
    </w:p>
    <w:p w14:paraId="34BD1154"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n;       </w:t>
      </w:r>
      <w:r w:rsidRPr="000C493A">
        <w:rPr>
          <w:i/>
          <w:iCs/>
          <w:color w:val="A0A1A7"/>
          <w:lang w:eastAsia="en-IN"/>
        </w:rPr>
        <w:t>// Returns n if n is zero or positive</w:t>
      </w:r>
    </w:p>
    <w:p w14:paraId="544E8168" w14:textId="77777777" w:rsidR="00975AA8" w:rsidRPr="000C493A" w:rsidRDefault="00975AA8" w:rsidP="00D87DE6">
      <w:pPr>
        <w:pStyle w:val="Code"/>
        <w:rPr>
          <w:color w:val="383A42"/>
          <w:lang w:eastAsia="en-IN"/>
        </w:rPr>
      </w:pPr>
      <w:r w:rsidRPr="000C493A">
        <w:rPr>
          <w:color w:val="383A42"/>
          <w:lang w:eastAsia="en-IN"/>
        </w:rPr>
        <w:t>}</w:t>
      </w:r>
    </w:p>
    <w:p w14:paraId="62C74DF8" w14:textId="77777777" w:rsidR="00975AA8" w:rsidRPr="000C493A" w:rsidRDefault="00975AA8" w:rsidP="00EF72F6">
      <w:pPr>
        <w:pStyle w:val="Subheadddddf"/>
      </w:pPr>
      <w:r w:rsidRPr="000C493A">
        <w:t>8. User-Defined Functions (Function Definitions)</w:t>
      </w:r>
    </w:p>
    <w:p w14:paraId="1306FF1C" w14:textId="77777777" w:rsidR="00975AA8" w:rsidRPr="000C493A" w:rsidRDefault="00975AA8" w:rsidP="00EF72F6">
      <w:pPr>
        <w:pStyle w:val="texxtt"/>
        <w:rPr>
          <w:lang w:eastAsia="en-IN"/>
        </w:rPr>
      </w:pPr>
      <w:r w:rsidRPr="000C493A">
        <w:rPr>
          <w:lang w:eastAsia="en-IN"/>
        </w:rPr>
        <w:t>User-defined functions are functions created by the programmer to organize code into reusable, modular units. They help break down complex programs into smaller, manageable pieces, making code easier to understand, test, debug, and maintain.</w:t>
      </w:r>
    </w:p>
    <w:p w14:paraId="0E758AC0" w14:textId="77777777" w:rsidR="00975AA8" w:rsidRPr="000C493A" w:rsidRDefault="00975AA8" w:rsidP="00EF72F6">
      <w:pPr>
        <w:pStyle w:val="Subheadddddf"/>
      </w:pPr>
      <w:r w:rsidRPr="000C493A">
        <w:t>A function definition includes:</w:t>
      </w:r>
    </w:p>
    <w:p w14:paraId="4E58965B" w14:textId="77777777" w:rsidR="00975AA8" w:rsidRPr="000C493A" w:rsidRDefault="00975AA8" w:rsidP="00EF72F6">
      <w:pPr>
        <w:pStyle w:val="Pointss"/>
      </w:pPr>
      <w:r w:rsidRPr="000C493A">
        <w:rPr>
          <w:b/>
          <w:bCs/>
        </w:rPr>
        <w:t>Return type</w:t>
      </w:r>
      <w:r w:rsidRPr="000C493A">
        <w:t xml:space="preserve"> (the data type of the value it returns, or </w:t>
      </w:r>
      <w:r w:rsidRPr="000C493A">
        <w:rPr>
          <w:rFonts w:cs="Courier New"/>
        </w:rPr>
        <w:t>void</w:t>
      </w:r>
      <w:r w:rsidRPr="000C493A">
        <w:t xml:space="preserve"> if it doesn't return anything)</w:t>
      </w:r>
    </w:p>
    <w:p w14:paraId="378CFA26" w14:textId="77777777" w:rsidR="00975AA8" w:rsidRPr="000C493A" w:rsidRDefault="00975AA8" w:rsidP="00EF72F6">
      <w:pPr>
        <w:pStyle w:val="Pointss"/>
      </w:pPr>
      <w:r w:rsidRPr="000C493A">
        <w:rPr>
          <w:b/>
          <w:bCs/>
        </w:rPr>
        <w:t>Function name</w:t>
      </w:r>
      <w:r w:rsidRPr="000C493A">
        <w:t xml:space="preserve"> (following C naming conventions)</w:t>
      </w:r>
    </w:p>
    <w:p w14:paraId="36655C85" w14:textId="77777777" w:rsidR="00975AA8" w:rsidRPr="000C493A" w:rsidRDefault="00975AA8" w:rsidP="00EF72F6">
      <w:pPr>
        <w:pStyle w:val="Pointss"/>
      </w:pPr>
      <w:r w:rsidRPr="000C493A">
        <w:rPr>
          <w:b/>
          <w:bCs/>
        </w:rPr>
        <w:t>Parameter list</w:t>
      </w:r>
      <w:r w:rsidRPr="000C493A">
        <w:t xml:space="preserve"> (inputs the function accepts, if any)</w:t>
      </w:r>
    </w:p>
    <w:p w14:paraId="699B368D" w14:textId="77777777" w:rsidR="00975AA8" w:rsidRPr="000C493A" w:rsidRDefault="00975AA8" w:rsidP="00EF72F6">
      <w:pPr>
        <w:pStyle w:val="Pointss"/>
      </w:pPr>
      <w:r w:rsidRPr="000C493A">
        <w:rPr>
          <w:b/>
          <w:bCs/>
        </w:rPr>
        <w:t>Function body</w:t>
      </w:r>
      <w:r w:rsidRPr="000C493A">
        <w:t xml:space="preserve"> (the code that executes when the function is called)</w:t>
      </w:r>
    </w:p>
    <w:p w14:paraId="50D744C8" w14:textId="7E18EC79" w:rsidR="00975AA8" w:rsidRPr="000C493A" w:rsidRDefault="00975AA8" w:rsidP="00EF72F6">
      <w:pPr>
        <w:pStyle w:val="Subheadddddf"/>
      </w:pPr>
      <w:r w:rsidRPr="000C493A">
        <w:t>Examples of user-defined functions:</w:t>
      </w:r>
    </w:p>
    <w:p w14:paraId="6D7686DF" w14:textId="77777777" w:rsidR="00975AA8" w:rsidRPr="000C493A" w:rsidRDefault="00975AA8" w:rsidP="00D87DE6">
      <w:pPr>
        <w:pStyle w:val="Code"/>
        <w:rPr>
          <w:color w:val="383A42"/>
          <w:lang w:eastAsia="en-IN"/>
        </w:rPr>
      </w:pPr>
      <w:r w:rsidRPr="000C493A">
        <w:rPr>
          <w:lang w:eastAsia="en-IN"/>
        </w:rPr>
        <w:t>// Function that doesn't return a value (void)</w:t>
      </w:r>
    </w:p>
    <w:p w14:paraId="7720FE29"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greetUser</w:t>
      </w:r>
      <w:r w:rsidRPr="000C493A">
        <w:rPr>
          <w:color w:val="383A42"/>
          <w:lang w:eastAsia="en-IN"/>
        </w:rPr>
        <w:t>(</w:t>
      </w:r>
      <w:r w:rsidRPr="000C493A">
        <w:rPr>
          <w:color w:val="A626A4"/>
          <w:lang w:eastAsia="en-IN"/>
        </w:rPr>
        <w:t>void</w:t>
      </w:r>
      <w:r w:rsidRPr="000C493A">
        <w:rPr>
          <w:color w:val="383A42"/>
          <w:lang w:eastAsia="en-IN"/>
        </w:rPr>
        <w:t>) {</w:t>
      </w:r>
    </w:p>
    <w:p w14:paraId="47C3737D"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"Welcome to the program!\n"</w:t>
      </w:r>
      <w:r w:rsidRPr="000C493A">
        <w:rPr>
          <w:color w:val="383A42"/>
          <w:lang w:eastAsia="en-IN"/>
        </w:rPr>
        <w:t>);</w:t>
      </w:r>
    </w:p>
    <w:p w14:paraId="30326158"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"Have a great day!\n"</w:t>
      </w:r>
      <w:r w:rsidRPr="000C493A">
        <w:rPr>
          <w:color w:val="383A42"/>
          <w:lang w:eastAsia="en-IN"/>
        </w:rPr>
        <w:t>);</w:t>
      </w:r>
    </w:p>
    <w:p w14:paraId="17CD4C21" w14:textId="77777777" w:rsidR="00975AA8" w:rsidRPr="000C493A" w:rsidRDefault="00975AA8" w:rsidP="00D87DE6">
      <w:pPr>
        <w:pStyle w:val="Code"/>
        <w:rPr>
          <w:color w:val="383A42"/>
          <w:lang w:eastAsia="en-IN"/>
        </w:rPr>
      </w:pPr>
      <w:r w:rsidRPr="000C493A">
        <w:rPr>
          <w:color w:val="383A42"/>
          <w:lang w:eastAsia="en-IN"/>
        </w:rPr>
        <w:t>}</w:t>
      </w:r>
    </w:p>
    <w:p w14:paraId="39EE5BB1" w14:textId="77777777" w:rsidR="00975AA8" w:rsidRPr="000C493A" w:rsidRDefault="00975AA8" w:rsidP="00D87DE6">
      <w:pPr>
        <w:pStyle w:val="Code"/>
        <w:rPr>
          <w:color w:val="383A42"/>
          <w:lang w:eastAsia="en-IN"/>
        </w:rPr>
      </w:pPr>
    </w:p>
    <w:p w14:paraId="084056A4" w14:textId="77777777" w:rsidR="00975AA8" w:rsidRPr="000C493A" w:rsidRDefault="00975AA8" w:rsidP="00D87DE6">
      <w:pPr>
        <w:pStyle w:val="Code"/>
        <w:rPr>
          <w:color w:val="383A42"/>
          <w:lang w:eastAsia="en-IN"/>
        </w:rPr>
      </w:pPr>
      <w:r w:rsidRPr="000C493A">
        <w:rPr>
          <w:lang w:eastAsia="en-IN"/>
        </w:rPr>
        <w:t>// Function that accepts parameters and returns a value</w:t>
      </w:r>
    </w:p>
    <w:p w14:paraId="2748940B"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multiply</w:t>
      </w:r>
      <w:r w:rsidRPr="000C493A">
        <w:rPr>
          <w:color w:val="383A42"/>
          <w:lang w:eastAsia="en-IN"/>
        </w:rPr>
        <w:t>(</w:t>
      </w:r>
      <w:r w:rsidRPr="000C493A">
        <w:rPr>
          <w:color w:val="A626A4"/>
          <w:lang w:eastAsia="en-IN"/>
        </w:rPr>
        <w:t>int</w:t>
      </w:r>
      <w:r w:rsidRPr="000C493A">
        <w:rPr>
          <w:color w:val="383A42"/>
          <w:lang w:eastAsia="en-IN"/>
        </w:rPr>
        <w:t xml:space="preserve"> x, </w:t>
      </w:r>
      <w:r w:rsidRPr="000C493A">
        <w:rPr>
          <w:color w:val="A626A4"/>
          <w:lang w:eastAsia="en-IN"/>
        </w:rPr>
        <w:t>int</w:t>
      </w:r>
      <w:r w:rsidRPr="000C493A">
        <w:rPr>
          <w:color w:val="383A42"/>
          <w:lang w:eastAsia="en-IN"/>
        </w:rPr>
        <w:t xml:space="preserve"> y) {</w:t>
      </w:r>
    </w:p>
    <w:p w14:paraId="266421E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product </w:t>
      </w:r>
      <w:r w:rsidRPr="000C493A">
        <w:rPr>
          <w:color w:val="4078F2"/>
          <w:lang w:eastAsia="en-IN"/>
        </w:rPr>
        <w:t>=</w:t>
      </w:r>
      <w:r w:rsidRPr="000C493A">
        <w:rPr>
          <w:color w:val="383A42"/>
          <w:lang w:eastAsia="en-IN"/>
        </w:rPr>
        <w:t xml:space="preserve"> x </w:t>
      </w:r>
      <w:r w:rsidRPr="000C493A">
        <w:rPr>
          <w:color w:val="4078F2"/>
          <w:lang w:eastAsia="en-IN"/>
        </w:rPr>
        <w:t>*</w:t>
      </w:r>
      <w:r w:rsidRPr="000C493A">
        <w:rPr>
          <w:color w:val="383A42"/>
          <w:lang w:eastAsia="en-IN"/>
        </w:rPr>
        <w:t xml:space="preserve"> y;</w:t>
      </w:r>
    </w:p>
    <w:p w14:paraId="6A7514F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product;</w:t>
      </w:r>
    </w:p>
    <w:p w14:paraId="28B36D6E" w14:textId="77777777" w:rsidR="00975AA8" w:rsidRPr="000C493A" w:rsidRDefault="00975AA8" w:rsidP="00D87DE6">
      <w:pPr>
        <w:pStyle w:val="Code"/>
        <w:rPr>
          <w:color w:val="383A42"/>
          <w:lang w:eastAsia="en-IN"/>
        </w:rPr>
      </w:pPr>
      <w:r w:rsidRPr="000C493A">
        <w:rPr>
          <w:color w:val="383A42"/>
          <w:lang w:eastAsia="en-IN"/>
        </w:rPr>
        <w:t>}</w:t>
      </w:r>
    </w:p>
    <w:p w14:paraId="0679D2EE" w14:textId="77777777" w:rsidR="00975AA8" w:rsidRPr="000C493A" w:rsidRDefault="00975AA8" w:rsidP="00D87DE6">
      <w:pPr>
        <w:pStyle w:val="Code"/>
        <w:rPr>
          <w:color w:val="383A42"/>
          <w:lang w:eastAsia="en-IN"/>
        </w:rPr>
      </w:pPr>
    </w:p>
    <w:p w14:paraId="0A9DB042" w14:textId="77777777" w:rsidR="00975AA8" w:rsidRPr="000C493A" w:rsidRDefault="00975AA8" w:rsidP="00D87DE6">
      <w:pPr>
        <w:pStyle w:val="Code"/>
        <w:rPr>
          <w:color w:val="383A42"/>
          <w:lang w:eastAsia="en-IN"/>
        </w:rPr>
      </w:pPr>
      <w:r w:rsidRPr="000C493A">
        <w:rPr>
          <w:lang w:eastAsia="en-IN"/>
        </w:rPr>
        <w:t>// Function that calculates and returns the area of a rectangle</w:t>
      </w:r>
    </w:p>
    <w:p w14:paraId="5E7F8581" w14:textId="77777777" w:rsidR="00975AA8" w:rsidRPr="000C493A" w:rsidRDefault="00975AA8" w:rsidP="00D87DE6">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calculateRectangleArea</w:t>
      </w:r>
      <w:r w:rsidRPr="000C493A">
        <w:rPr>
          <w:color w:val="383A42"/>
          <w:lang w:eastAsia="en-IN"/>
        </w:rPr>
        <w:t>(</w:t>
      </w:r>
      <w:r w:rsidRPr="000C493A">
        <w:rPr>
          <w:color w:val="A626A4"/>
          <w:lang w:eastAsia="en-IN"/>
        </w:rPr>
        <w:t>float</w:t>
      </w:r>
      <w:r w:rsidRPr="000C493A">
        <w:rPr>
          <w:color w:val="383A42"/>
          <w:lang w:eastAsia="en-IN"/>
        </w:rPr>
        <w:t xml:space="preserve"> length, </w:t>
      </w:r>
      <w:r w:rsidRPr="000C493A">
        <w:rPr>
          <w:color w:val="A626A4"/>
          <w:lang w:eastAsia="en-IN"/>
        </w:rPr>
        <w:t>float</w:t>
      </w:r>
      <w:r w:rsidRPr="000C493A">
        <w:rPr>
          <w:color w:val="383A42"/>
          <w:lang w:eastAsia="en-IN"/>
        </w:rPr>
        <w:t xml:space="preserve"> width) {</w:t>
      </w:r>
    </w:p>
    <w:p w14:paraId="5D31822C"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length </w:t>
      </w:r>
      <w:r w:rsidRPr="000C493A">
        <w:rPr>
          <w:color w:val="4078F2"/>
          <w:lang w:eastAsia="en-IN"/>
        </w:rPr>
        <w:t>*</w:t>
      </w:r>
      <w:r w:rsidRPr="000C493A">
        <w:rPr>
          <w:color w:val="383A42"/>
          <w:lang w:eastAsia="en-IN"/>
        </w:rPr>
        <w:t xml:space="preserve"> width;</w:t>
      </w:r>
    </w:p>
    <w:p w14:paraId="4F5BC9CB" w14:textId="77777777" w:rsidR="00975AA8" w:rsidRPr="000C493A" w:rsidRDefault="00975AA8" w:rsidP="00D87DE6">
      <w:pPr>
        <w:pStyle w:val="Code"/>
        <w:rPr>
          <w:color w:val="383A42"/>
          <w:lang w:eastAsia="en-IN"/>
        </w:rPr>
      </w:pPr>
      <w:r w:rsidRPr="000C493A">
        <w:rPr>
          <w:color w:val="383A42"/>
          <w:lang w:eastAsia="en-IN"/>
        </w:rPr>
        <w:t>}</w:t>
      </w:r>
    </w:p>
    <w:p w14:paraId="0F595B99" w14:textId="77777777" w:rsidR="00975AA8" w:rsidRPr="000C493A" w:rsidRDefault="00975AA8" w:rsidP="00D87DE6">
      <w:pPr>
        <w:pStyle w:val="Code"/>
        <w:rPr>
          <w:color w:val="383A42"/>
          <w:lang w:eastAsia="en-IN"/>
        </w:rPr>
      </w:pPr>
    </w:p>
    <w:p w14:paraId="721BB0CE" w14:textId="77777777" w:rsidR="00975AA8" w:rsidRPr="000C493A" w:rsidRDefault="00975AA8" w:rsidP="00D87DE6">
      <w:pPr>
        <w:pStyle w:val="Code"/>
        <w:rPr>
          <w:color w:val="383A42"/>
          <w:lang w:eastAsia="en-IN"/>
        </w:rPr>
      </w:pPr>
      <w:r w:rsidRPr="000C493A">
        <w:rPr>
          <w:lang w:eastAsia="en-IN"/>
        </w:rPr>
        <w:t>// Function with multiple parameters</w:t>
      </w:r>
    </w:p>
    <w:p w14:paraId="2B5ABFD4"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displayStudentInfo</w:t>
      </w:r>
      <w:r w:rsidRPr="000C493A">
        <w:rPr>
          <w:color w:val="383A42"/>
          <w:lang w:eastAsia="en-IN"/>
        </w:rPr>
        <w:t>(</w:t>
      </w:r>
      <w:r w:rsidRPr="000C493A">
        <w:rPr>
          <w:color w:val="A626A4"/>
          <w:lang w:eastAsia="en-IN"/>
        </w:rPr>
        <w:t>int</w:t>
      </w:r>
      <w:r w:rsidRPr="000C493A">
        <w:rPr>
          <w:color w:val="383A42"/>
          <w:lang w:eastAsia="en-IN"/>
        </w:rPr>
        <w:t xml:space="preserve"> id, </w:t>
      </w:r>
      <w:r w:rsidRPr="000C493A">
        <w:rPr>
          <w:color w:val="A626A4"/>
          <w:lang w:eastAsia="en-IN"/>
        </w:rPr>
        <w:t>char</w:t>
      </w:r>
      <w:r w:rsidRPr="000C493A">
        <w:rPr>
          <w:color w:val="383A42"/>
          <w:lang w:eastAsia="en-IN"/>
        </w:rPr>
        <w:t xml:space="preserve"> name[], </w:t>
      </w:r>
      <w:r w:rsidRPr="000C493A">
        <w:rPr>
          <w:color w:val="A626A4"/>
          <w:lang w:eastAsia="en-IN"/>
        </w:rPr>
        <w:t>float</w:t>
      </w:r>
      <w:r w:rsidRPr="000C493A">
        <w:rPr>
          <w:color w:val="383A42"/>
          <w:lang w:eastAsia="en-IN"/>
        </w:rPr>
        <w:t xml:space="preserve"> gpa) {</w:t>
      </w:r>
    </w:p>
    <w:p w14:paraId="537DFE8F"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"Student ID: %d\n"</w:t>
      </w:r>
      <w:r w:rsidRPr="000C493A">
        <w:rPr>
          <w:color w:val="383A42"/>
          <w:lang w:eastAsia="en-IN"/>
        </w:rPr>
        <w:t>, id);</w:t>
      </w:r>
    </w:p>
    <w:p w14:paraId="239B85EC"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"Name: %s\n"</w:t>
      </w:r>
      <w:r w:rsidRPr="000C493A">
        <w:rPr>
          <w:color w:val="383A42"/>
          <w:lang w:eastAsia="en-IN"/>
        </w:rPr>
        <w:t>, name);</w:t>
      </w:r>
    </w:p>
    <w:p w14:paraId="206D7DA3"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"GPA: %.2f\n"</w:t>
      </w:r>
      <w:r w:rsidRPr="000C493A">
        <w:rPr>
          <w:color w:val="383A42"/>
          <w:lang w:eastAsia="en-IN"/>
        </w:rPr>
        <w:t>, gpa);</w:t>
      </w:r>
    </w:p>
    <w:p w14:paraId="237993F5" w14:textId="77777777" w:rsidR="00975AA8" w:rsidRPr="000C493A" w:rsidRDefault="00975AA8" w:rsidP="00D87DE6">
      <w:pPr>
        <w:pStyle w:val="Code"/>
        <w:rPr>
          <w:color w:val="383A42"/>
          <w:lang w:eastAsia="en-IN"/>
        </w:rPr>
      </w:pPr>
      <w:r w:rsidRPr="000C493A">
        <w:rPr>
          <w:color w:val="383A42"/>
          <w:lang w:eastAsia="en-IN"/>
        </w:rPr>
        <w:t>}</w:t>
      </w:r>
    </w:p>
    <w:p w14:paraId="0A2DEB42" w14:textId="77777777" w:rsidR="00975AA8" w:rsidRPr="000C493A" w:rsidRDefault="00975AA8" w:rsidP="00EF72F6">
      <w:pPr>
        <w:pStyle w:val="Subheadddddf"/>
      </w:pPr>
      <w:r w:rsidRPr="000C493A">
        <w:t>Functions promote:</w:t>
      </w:r>
    </w:p>
    <w:p w14:paraId="1EA700DF" w14:textId="77777777" w:rsidR="00975AA8" w:rsidRPr="000C493A" w:rsidRDefault="00975AA8" w:rsidP="00EF72F6">
      <w:pPr>
        <w:pStyle w:val="Pointss"/>
      </w:pPr>
      <w:r w:rsidRPr="000C493A">
        <w:rPr>
          <w:b/>
          <w:bCs/>
        </w:rPr>
        <w:t>Code reusability</w:t>
      </w:r>
      <w:r w:rsidRPr="000C493A">
        <w:t>: Write once, use many times throughout your program</w:t>
      </w:r>
    </w:p>
    <w:p w14:paraId="07D91FD7" w14:textId="77777777" w:rsidR="00975AA8" w:rsidRPr="000C493A" w:rsidRDefault="00975AA8" w:rsidP="00EF72F6">
      <w:pPr>
        <w:pStyle w:val="Pointss"/>
      </w:pPr>
      <w:r w:rsidRPr="000C493A">
        <w:rPr>
          <w:b/>
          <w:bCs/>
        </w:rPr>
        <w:t>Modularity</w:t>
      </w:r>
      <w:r w:rsidRPr="000C493A">
        <w:t>: Separate concerns and responsibilities into distinct units</w:t>
      </w:r>
    </w:p>
    <w:p w14:paraId="2FA730C1" w14:textId="77777777" w:rsidR="00975AA8" w:rsidRPr="000C493A" w:rsidRDefault="00975AA8" w:rsidP="00EF72F6">
      <w:pPr>
        <w:pStyle w:val="Pointss"/>
      </w:pPr>
      <w:r w:rsidRPr="000C493A">
        <w:rPr>
          <w:b/>
          <w:bCs/>
        </w:rPr>
        <w:t>Maintainability</w:t>
      </w:r>
      <w:r w:rsidRPr="000C493A">
        <w:t>: Easier to update, fix bugs, and add features</w:t>
      </w:r>
    </w:p>
    <w:p w14:paraId="3C06380D" w14:textId="77777777" w:rsidR="00975AA8" w:rsidRPr="000C493A" w:rsidRDefault="00975AA8" w:rsidP="00EF72F6">
      <w:pPr>
        <w:pStyle w:val="Pointss"/>
      </w:pPr>
      <w:r w:rsidRPr="000C493A">
        <w:rPr>
          <w:b/>
          <w:bCs/>
        </w:rPr>
        <w:t>Readability</w:t>
      </w:r>
      <w:r w:rsidRPr="000C493A">
        <w:t>: Makes programs easier to understand by giving meaningful names to operations</w:t>
      </w:r>
    </w:p>
    <w:p w14:paraId="55A11FB1" w14:textId="77777777" w:rsidR="00975AA8" w:rsidRPr="000C493A" w:rsidRDefault="00975AA8" w:rsidP="00EF72F6">
      <w:pPr>
        <w:pStyle w:val="Pointss"/>
      </w:pPr>
      <w:r w:rsidRPr="000C493A">
        <w:rPr>
          <w:b/>
          <w:bCs/>
        </w:rPr>
        <w:t>Testing</w:t>
      </w:r>
      <w:r w:rsidRPr="000C493A">
        <w:t>: Functions can be tested independently before integrating them</w:t>
      </w:r>
    </w:p>
    <w:p w14:paraId="2149A265" w14:textId="77777777" w:rsidR="00975AA8" w:rsidRPr="000C493A" w:rsidRDefault="00975AA8" w:rsidP="00EF72F6">
      <w:pPr>
        <w:pStyle w:val="Pointss"/>
      </w:pPr>
      <w:r w:rsidRPr="000C493A">
        <w:rPr>
          <w:b/>
          <w:bCs/>
        </w:rPr>
        <w:t>Abstraction</w:t>
      </w:r>
      <w:r w:rsidRPr="000C493A">
        <w:t>: Hide implementation details behind simple function interfaces</w:t>
      </w:r>
    </w:p>
    <w:p w14:paraId="537722F2" w14:textId="77777777" w:rsidR="00975AA8" w:rsidRPr="000C493A" w:rsidRDefault="00975AA8" w:rsidP="00EF72F6">
      <w:pPr>
        <w:pStyle w:val="Subheadddd"/>
      </w:pPr>
      <w:bookmarkStart w:id="23" w:name="_Toc212290924"/>
      <w:r w:rsidRPr="000C493A">
        <w:t>2.4 Programming Style in C</w:t>
      </w:r>
      <w:bookmarkEnd w:id="23"/>
    </w:p>
    <w:p w14:paraId="1C84926E" w14:textId="77777777" w:rsidR="00975AA8" w:rsidRPr="000C493A" w:rsidRDefault="00975AA8" w:rsidP="00EF72F6">
      <w:pPr>
        <w:pStyle w:val="texxtt"/>
        <w:rPr>
          <w:lang w:eastAsia="en-IN"/>
        </w:rPr>
      </w:pPr>
      <w:r w:rsidRPr="000C493A">
        <w:rPr>
          <w:lang w:eastAsia="en-IN"/>
        </w:rPr>
        <w:t>Programming style is about writing code that is clean, organized, and easy to read. While the C compiler only cares if your code works correctly, other programmers (including future you!) care deeply about how it looks and how easy it is to understand. Good style makes your code easier to comprehend, debug, maintain, and extend.</w:t>
      </w:r>
    </w:p>
    <w:p w14:paraId="24F24ABF" w14:textId="03C46A87" w:rsidR="00975AA8" w:rsidRPr="000C493A" w:rsidRDefault="00975AA8" w:rsidP="00EF72F6">
      <w:pPr>
        <w:pStyle w:val="Subheadddddf"/>
      </w:pPr>
      <w:r w:rsidRPr="000C493A">
        <w:t>Why Does Style Matter?</w:t>
      </w:r>
    </w:p>
    <w:p w14:paraId="7E2A517B" w14:textId="77777777" w:rsidR="00975AA8" w:rsidRPr="000C493A" w:rsidRDefault="00975AA8" w:rsidP="00EF72F6">
      <w:pPr>
        <w:pStyle w:val="texxtt"/>
        <w:rPr>
          <w:lang w:eastAsia="en-IN"/>
        </w:rPr>
      </w:pPr>
      <w:r w:rsidRPr="000C493A">
        <w:rPr>
          <w:lang w:eastAsia="en-IN"/>
        </w:rPr>
        <w:t>Think of code like handwriting. Messy handwriting with no spaces, inconsistent capitalization, and poor organization is hard to read, even if the words themselves are correct. Similarly, messy code is hard to understand and work with, even if it runs correctly.</w:t>
      </w:r>
    </w:p>
    <w:p w14:paraId="3884E28E" w14:textId="77777777" w:rsidR="00975AA8" w:rsidRPr="000C493A" w:rsidRDefault="00975AA8" w:rsidP="00EF72F6">
      <w:pPr>
        <w:pStyle w:val="Subheadddddf"/>
      </w:pPr>
      <w:r w:rsidRPr="000C493A">
        <w:t>Good style helps you:</w:t>
      </w:r>
    </w:p>
    <w:p w14:paraId="0913A63C" w14:textId="77777777" w:rsidR="00D87DE6" w:rsidRDefault="00975AA8" w:rsidP="00EF72F6">
      <w:pPr>
        <w:pStyle w:val="Pointss"/>
      </w:pPr>
      <w:r w:rsidRPr="00D87DE6">
        <w:rPr>
          <w:b/>
          <w:bCs/>
        </w:rPr>
        <w:t>Understand your own code</w:t>
      </w:r>
      <w:r w:rsidRPr="00D87DE6">
        <w:t xml:space="preserve"> weeks or months later when you need to modify it</w:t>
      </w:r>
      <w:r w:rsidR="00D87DE6" w:rsidRPr="00D87DE6">
        <w:t>.</w:t>
      </w:r>
    </w:p>
    <w:p w14:paraId="003E0F38" w14:textId="77777777" w:rsidR="00D87DE6" w:rsidRDefault="00975AA8" w:rsidP="00EF72F6">
      <w:pPr>
        <w:pStyle w:val="Pointss"/>
      </w:pPr>
      <w:r w:rsidRPr="00D87DE6">
        <w:rPr>
          <w:b/>
          <w:bCs/>
        </w:rPr>
        <w:t>Find and fix bugs faster</w:t>
      </w:r>
      <w:r w:rsidRPr="00D87DE6">
        <w:t xml:space="preserve"> because well-organized code makes problems easier to spot</w:t>
      </w:r>
      <w:r w:rsidR="00D87DE6" w:rsidRPr="00D87DE6">
        <w:t>.</w:t>
      </w:r>
    </w:p>
    <w:p w14:paraId="1D26BEF7" w14:textId="77777777" w:rsidR="00D87DE6" w:rsidRDefault="00975AA8" w:rsidP="00EF72F6">
      <w:pPr>
        <w:pStyle w:val="Pointss"/>
      </w:pPr>
      <w:r w:rsidRPr="00D87DE6">
        <w:rPr>
          <w:b/>
          <w:bCs/>
        </w:rPr>
        <w:t>Work with teammates</w:t>
      </w:r>
      <w:r w:rsidRPr="00D87DE6">
        <w:t xml:space="preserve"> who need to read and understand your code</w:t>
      </w:r>
      <w:r w:rsidR="00D87DE6" w:rsidRPr="00D87DE6">
        <w:t>.</w:t>
      </w:r>
    </w:p>
    <w:p w14:paraId="73EB8496" w14:textId="77777777" w:rsidR="00D87DE6" w:rsidRDefault="00975AA8" w:rsidP="00EF72F6">
      <w:pPr>
        <w:pStyle w:val="Pointss"/>
      </w:pPr>
      <w:r w:rsidRPr="00D87DE6">
        <w:rPr>
          <w:b/>
          <w:bCs/>
        </w:rPr>
        <w:t>Build professional coding habits</w:t>
      </w:r>
      <w:r w:rsidRPr="00D87DE6">
        <w:t xml:space="preserve"> that employers value</w:t>
      </w:r>
      <w:r w:rsidR="00D87DE6" w:rsidRPr="00D87DE6">
        <w:t>.</w:t>
      </w:r>
    </w:p>
    <w:p w14:paraId="09D55BCA" w14:textId="77777777" w:rsidR="00D87DE6" w:rsidRDefault="00975AA8" w:rsidP="00EF72F6">
      <w:pPr>
        <w:pStyle w:val="Pointss"/>
      </w:pPr>
      <w:r w:rsidRPr="00D87DE6">
        <w:rPr>
          <w:b/>
          <w:bCs/>
        </w:rPr>
        <w:t>Reduce maintenance time</w:t>
      </w:r>
      <w:r w:rsidRPr="00D87DE6">
        <w:t xml:space="preserve"> spent figuring out what code does</w:t>
      </w:r>
      <w:r w:rsidR="00D87DE6" w:rsidRPr="00D87DE6">
        <w:t>.</w:t>
      </w:r>
    </w:p>
    <w:p w14:paraId="5CF439A0" w14:textId="592F0250" w:rsidR="00975AA8" w:rsidRPr="00D87DE6" w:rsidRDefault="00975AA8" w:rsidP="00EF72F6">
      <w:pPr>
        <w:pStyle w:val="Pointss"/>
      </w:pPr>
      <w:r w:rsidRPr="00D87DE6">
        <w:rPr>
          <w:b/>
          <w:bCs/>
        </w:rPr>
        <w:t>Prevent errors</w:t>
      </w:r>
      <w:r w:rsidRPr="00D87DE6">
        <w:t xml:space="preserve"> through consistent, predictable patterns</w:t>
      </w:r>
      <w:r w:rsidR="00D87DE6" w:rsidRPr="00D87DE6">
        <w:t>.</w:t>
      </w:r>
    </w:p>
    <w:p w14:paraId="5ECF9911" w14:textId="77777777" w:rsidR="00A466FA" w:rsidRDefault="00A466FA" w:rsidP="00EF72F6">
      <w:pPr>
        <w:pStyle w:val="Subheadddddf"/>
      </w:pPr>
    </w:p>
    <w:p w14:paraId="20539960" w14:textId="17421FEE" w:rsidR="00975AA8" w:rsidRPr="000C493A" w:rsidRDefault="00975AA8" w:rsidP="00EF72F6">
      <w:pPr>
        <w:pStyle w:val="Subheadddddf"/>
      </w:pPr>
      <w:r w:rsidRPr="000C493A">
        <w:t>Key Elements of Good Programming Style</w:t>
      </w:r>
    </w:p>
    <w:p w14:paraId="422FC115" w14:textId="77777777" w:rsidR="00975AA8" w:rsidRPr="000C493A" w:rsidRDefault="00975AA8" w:rsidP="00EF72F6">
      <w:pPr>
        <w:pStyle w:val="Subheadddddf"/>
      </w:pPr>
      <w:r w:rsidRPr="000C493A">
        <w:t>1. Proper Indentation</w:t>
      </w:r>
    </w:p>
    <w:p w14:paraId="3D0F07DD" w14:textId="77777777" w:rsidR="00975AA8" w:rsidRPr="000C493A" w:rsidRDefault="00975AA8" w:rsidP="00EF72F6">
      <w:pPr>
        <w:pStyle w:val="texxtt"/>
        <w:rPr>
          <w:lang w:eastAsia="en-IN"/>
        </w:rPr>
      </w:pPr>
      <w:r w:rsidRPr="000C493A">
        <w:rPr>
          <w:lang w:eastAsia="en-IN"/>
        </w:rPr>
        <w:t>Indentation shows code structure visually by indicating which statements belong to which blocks. Always indent code inside braces consistently.</w:t>
      </w:r>
    </w:p>
    <w:p w14:paraId="0E9ABF2A" w14:textId="5D5888B3" w:rsidR="00975AA8" w:rsidRPr="000C493A" w:rsidRDefault="00975AA8" w:rsidP="00EF72F6">
      <w:pPr>
        <w:pStyle w:val="Subheadddddf"/>
      </w:pPr>
      <w:r w:rsidRPr="000C493A">
        <w:t>Good Style:</w:t>
      </w:r>
    </w:p>
    <w:p w14:paraId="61A4622E" w14:textId="77777777" w:rsidR="00975AA8" w:rsidRPr="000C493A" w:rsidRDefault="00975AA8" w:rsidP="00D87DE6">
      <w:pPr>
        <w:pStyle w:val="Code"/>
        <w:rPr>
          <w:lang w:eastAsia="en-IN"/>
        </w:rPr>
      </w:pPr>
      <w:r w:rsidRPr="000C493A">
        <w:rPr>
          <w:color w:val="A626A4"/>
          <w:lang w:eastAsia="en-IN"/>
        </w:rPr>
        <w:t>if</w:t>
      </w:r>
      <w:r w:rsidRPr="000C493A">
        <w:rPr>
          <w:lang w:eastAsia="en-IN"/>
        </w:rPr>
        <w:t xml:space="preserve"> (age </w:t>
      </w:r>
      <w:r w:rsidRPr="000C493A">
        <w:rPr>
          <w:color w:val="4078F2"/>
          <w:lang w:eastAsia="en-IN"/>
        </w:rPr>
        <w:t>&gt;=</w:t>
      </w:r>
      <w:r w:rsidRPr="000C493A">
        <w:rPr>
          <w:lang w:eastAsia="en-IN"/>
        </w:rPr>
        <w:t xml:space="preserve"> </w:t>
      </w:r>
      <w:r w:rsidRPr="000C493A">
        <w:rPr>
          <w:color w:val="B76B01"/>
          <w:lang w:eastAsia="en-IN"/>
        </w:rPr>
        <w:t>18</w:t>
      </w:r>
      <w:r w:rsidRPr="000C493A">
        <w:rPr>
          <w:lang w:eastAsia="en-IN"/>
        </w:rPr>
        <w:t>) {</w:t>
      </w:r>
    </w:p>
    <w:p w14:paraId="7A577A31"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"You can vote\n"</w:t>
      </w:r>
      <w:r w:rsidRPr="000C493A">
        <w:rPr>
          <w:lang w:eastAsia="en-IN"/>
        </w:rPr>
        <w:t>);</w:t>
      </w:r>
    </w:p>
    <w:p w14:paraId="08F790D5"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"You are an adult\n"</w:t>
      </w:r>
      <w:r w:rsidRPr="000C493A">
        <w:rPr>
          <w:lang w:eastAsia="en-IN"/>
        </w:rPr>
        <w:t>);</w:t>
      </w:r>
    </w:p>
    <w:p w14:paraId="1C7BE591"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else</w:t>
      </w:r>
      <w:r w:rsidRPr="000C493A">
        <w:rPr>
          <w:lang w:eastAsia="en-IN"/>
        </w:rPr>
        <w:t xml:space="preserve"> {</w:t>
      </w:r>
    </w:p>
    <w:p w14:paraId="5822A944"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"Too young to vote\n"</w:t>
      </w:r>
      <w:r w:rsidRPr="000C493A">
        <w:rPr>
          <w:lang w:eastAsia="en-IN"/>
        </w:rPr>
        <w:t>);</w:t>
      </w:r>
    </w:p>
    <w:p w14:paraId="44C47B61" w14:textId="77777777" w:rsidR="00975AA8" w:rsidRPr="000C493A" w:rsidRDefault="00975AA8" w:rsidP="00D87DE6">
      <w:pPr>
        <w:pStyle w:val="Code"/>
        <w:rPr>
          <w:lang w:eastAsia="en-IN"/>
        </w:rPr>
      </w:pPr>
      <w:r w:rsidRPr="000C493A">
        <w:rPr>
          <w:lang w:eastAsia="en-IN"/>
        </w:rPr>
        <w:t>}</w:t>
      </w:r>
    </w:p>
    <w:p w14:paraId="59941ABC" w14:textId="66185C71" w:rsidR="00975AA8" w:rsidRPr="000C493A" w:rsidRDefault="00975AA8" w:rsidP="00EF72F6">
      <w:pPr>
        <w:pStyle w:val="Subheadddddf"/>
      </w:pPr>
      <w:r w:rsidRPr="000C493A">
        <w:t>Bad Style:</w:t>
      </w:r>
    </w:p>
    <w:p w14:paraId="21D2815B" w14:textId="77777777" w:rsidR="00975AA8" w:rsidRPr="000C493A" w:rsidRDefault="00975AA8" w:rsidP="00D87DE6">
      <w:pPr>
        <w:pStyle w:val="Code"/>
        <w:rPr>
          <w:lang w:eastAsia="en-IN"/>
        </w:rPr>
      </w:pPr>
      <w:r w:rsidRPr="000C493A">
        <w:rPr>
          <w:color w:val="A626A4"/>
          <w:lang w:eastAsia="en-IN"/>
        </w:rPr>
        <w:t>if</w:t>
      </w:r>
      <w:r w:rsidRPr="000C493A">
        <w:rPr>
          <w:lang w:eastAsia="en-IN"/>
        </w:rPr>
        <w:t>(age</w:t>
      </w:r>
      <w:r w:rsidRPr="000C493A">
        <w:rPr>
          <w:color w:val="4078F2"/>
          <w:lang w:eastAsia="en-IN"/>
        </w:rPr>
        <w:t>&gt;=</w:t>
      </w:r>
      <w:r w:rsidRPr="000C493A">
        <w:rPr>
          <w:color w:val="B76B01"/>
          <w:lang w:eastAsia="en-IN"/>
        </w:rPr>
        <w:t>18</w:t>
      </w:r>
      <w:r w:rsidRPr="000C493A">
        <w:rPr>
          <w:lang w:eastAsia="en-IN"/>
        </w:rPr>
        <w:t>){</w:t>
      </w:r>
    </w:p>
    <w:p w14:paraId="23B9387B" w14:textId="77777777" w:rsidR="00975AA8" w:rsidRPr="000C493A" w:rsidRDefault="00975AA8" w:rsidP="00D87DE6">
      <w:pPr>
        <w:pStyle w:val="Code"/>
        <w:rPr>
          <w:lang w:eastAsia="en-IN"/>
        </w:rPr>
      </w:pPr>
      <w:r w:rsidRPr="000C493A">
        <w:rPr>
          <w:color w:val="4078F2"/>
          <w:lang w:eastAsia="en-IN"/>
        </w:rPr>
        <w:t>printf</w:t>
      </w:r>
      <w:r w:rsidRPr="000C493A">
        <w:rPr>
          <w:lang w:eastAsia="en-IN"/>
        </w:rPr>
        <w:t>(</w:t>
      </w:r>
      <w:r w:rsidRPr="000C493A">
        <w:rPr>
          <w:color w:val="50A14F"/>
          <w:lang w:eastAsia="en-IN"/>
        </w:rPr>
        <w:t>"You can vote\n"</w:t>
      </w:r>
      <w:r w:rsidRPr="000C493A">
        <w:rPr>
          <w:lang w:eastAsia="en-IN"/>
        </w:rPr>
        <w:t>);</w:t>
      </w:r>
    </w:p>
    <w:p w14:paraId="13B897E9" w14:textId="77777777" w:rsidR="00975AA8" w:rsidRPr="000C493A" w:rsidRDefault="00975AA8" w:rsidP="00D87DE6">
      <w:pPr>
        <w:pStyle w:val="Code"/>
        <w:rPr>
          <w:lang w:eastAsia="en-IN"/>
        </w:rPr>
      </w:pPr>
      <w:r w:rsidRPr="000C493A">
        <w:rPr>
          <w:color w:val="4078F2"/>
          <w:lang w:eastAsia="en-IN"/>
        </w:rPr>
        <w:t>printf</w:t>
      </w:r>
      <w:r w:rsidRPr="000C493A">
        <w:rPr>
          <w:lang w:eastAsia="en-IN"/>
        </w:rPr>
        <w:t>(</w:t>
      </w:r>
      <w:r w:rsidRPr="000C493A">
        <w:rPr>
          <w:color w:val="50A14F"/>
          <w:lang w:eastAsia="en-IN"/>
        </w:rPr>
        <w:t>"You are an adult\n"</w:t>
      </w:r>
      <w:r w:rsidRPr="000C493A">
        <w:rPr>
          <w:lang w:eastAsia="en-IN"/>
        </w:rPr>
        <w:t>);}</w:t>
      </w:r>
    </w:p>
    <w:p w14:paraId="2BA8753A" w14:textId="77777777" w:rsidR="00975AA8" w:rsidRPr="000C493A" w:rsidRDefault="00975AA8" w:rsidP="00D87DE6">
      <w:pPr>
        <w:pStyle w:val="Code"/>
        <w:rPr>
          <w:lang w:eastAsia="en-IN"/>
        </w:rPr>
      </w:pPr>
      <w:r w:rsidRPr="000C493A">
        <w:rPr>
          <w:color w:val="A626A4"/>
          <w:lang w:eastAsia="en-IN"/>
        </w:rPr>
        <w:t>else</w:t>
      </w:r>
      <w:r w:rsidRPr="000C493A">
        <w:rPr>
          <w:lang w:eastAsia="en-IN"/>
        </w:rPr>
        <w:t>{</w:t>
      </w:r>
    </w:p>
    <w:p w14:paraId="78A5F2A8" w14:textId="77777777" w:rsidR="00975AA8" w:rsidRPr="000C493A" w:rsidRDefault="00975AA8" w:rsidP="00D87DE6">
      <w:pPr>
        <w:pStyle w:val="Code"/>
        <w:rPr>
          <w:lang w:eastAsia="en-IN"/>
        </w:rPr>
      </w:pPr>
      <w:r w:rsidRPr="000C493A">
        <w:rPr>
          <w:color w:val="4078F2"/>
          <w:lang w:eastAsia="en-IN"/>
        </w:rPr>
        <w:t>printf</w:t>
      </w:r>
      <w:r w:rsidRPr="000C493A">
        <w:rPr>
          <w:lang w:eastAsia="en-IN"/>
        </w:rPr>
        <w:t>(</w:t>
      </w:r>
      <w:r w:rsidRPr="000C493A">
        <w:rPr>
          <w:color w:val="50A14F"/>
          <w:lang w:eastAsia="en-IN"/>
        </w:rPr>
        <w:t>"Too young to vote\n"</w:t>
      </w:r>
      <w:r w:rsidRPr="000C493A">
        <w:rPr>
          <w:lang w:eastAsia="en-IN"/>
        </w:rPr>
        <w:t>);}</w:t>
      </w:r>
    </w:p>
    <w:p w14:paraId="11FC0E29" w14:textId="6CFA8B3D" w:rsidR="00EF72F6" w:rsidRDefault="00975AA8" w:rsidP="00943E02">
      <w:pPr>
        <w:pStyle w:val="texxtt"/>
        <w:rPr>
          <w:lang w:eastAsia="en-IN"/>
        </w:rPr>
      </w:pPr>
      <w:r w:rsidRPr="000C493A">
        <w:rPr>
          <w:lang w:eastAsia="en-IN"/>
        </w:rPr>
        <w:t>The first example clearly shows the structure. The second is cramped and hard to follow.</w:t>
      </w:r>
    </w:p>
    <w:p w14:paraId="6C2486BC" w14:textId="66B3922F" w:rsidR="00975AA8" w:rsidRPr="000C493A" w:rsidRDefault="00975AA8" w:rsidP="00EF72F6">
      <w:pPr>
        <w:pStyle w:val="Subheadddddf"/>
      </w:pPr>
      <w:r w:rsidRPr="000C493A">
        <w:t>Indentation guidelines:</w:t>
      </w:r>
    </w:p>
    <w:p w14:paraId="5051CAB0" w14:textId="77777777" w:rsidR="00975AA8" w:rsidRPr="000C493A" w:rsidRDefault="00975AA8" w:rsidP="00EF72F6">
      <w:pPr>
        <w:pStyle w:val="Pointss"/>
      </w:pPr>
      <w:r w:rsidRPr="000C493A">
        <w:t xml:space="preserve">Use </w:t>
      </w:r>
      <w:r w:rsidRPr="000C493A">
        <w:rPr>
          <w:b/>
          <w:bCs/>
        </w:rPr>
        <w:t>4 spaces</w:t>
      </w:r>
      <w:r w:rsidRPr="000C493A">
        <w:t xml:space="preserve"> or </w:t>
      </w:r>
      <w:r w:rsidRPr="000C493A">
        <w:rPr>
          <w:b/>
          <w:bCs/>
        </w:rPr>
        <w:t>1 tab</w:t>
      </w:r>
      <w:r w:rsidRPr="000C493A">
        <w:t xml:space="preserve"> per indentation level (be consistent)</w:t>
      </w:r>
    </w:p>
    <w:p w14:paraId="6CD9AD75" w14:textId="77777777" w:rsidR="00975AA8" w:rsidRPr="000C493A" w:rsidRDefault="00975AA8" w:rsidP="00EF72F6">
      <w:pPr>
        <w:pStyle w:val="Pointss"/>
      </w:pPr>
      <w:r w:rsidRPr="000C493A">
        <w:t xml:space="preserve">Indent all code inside braces </w:t>
      </w:r>
      <w:r w:rsidRPr="000C493A">
        <w:rPr>
          <w:rFonts w:cs="Courier New"/>
        </w:rPr>
        <w:t>{ }</w:t>
      </w:r>
    </w:p>
    <w:p w14:paraId="75E05471" w14:textId="77777777" w:rsidR="00975AA8" w:rsidRPr="000C493A" w:rsidRDefault="00975AA8" w:rsidP="00EF72F6">
      <w:pPr>
        <w:pStyle w:val="Pointss"/>
      </w:pPr>
      <w:r w:rsidRPr="000C493A">
        <w:t>Indent consistently throughout your entire program</w:t>
      </w:r>
    </w:p>
    <w:p w14:paraId="3A146578" w14:textId="77777777" w:rsidR="00975AA8" w:rsidRPr="000C493A" w:rsidRDefault="00975AA8" w:rsidP="00EF72F6">
      <w:pPr>
        <w:pStyle w:val="Pointss"/>
      </w:pPr>
      <w:r w:rsidRPr="000C493A">
        <w:t xml:space="preserve">Most editors can auto-indent code (in VS Code: </w:t>
      </w:r>
      <w:r w:rsidRPr="000C493A">
        <w:rPr>
          <w:rFonts w:cs="Courier New"/>
        </w:rPr>
        <w:t>Shift+Alt+F</w:t>
      </w:r>
      <w:r w:rsidRPr="000C493A">
        <w:t>)</w:t>
      </w:r>
    </w:p>
    <w:p w14:paraId="3B856E28" w14:textId="77777777" w:rsidR="00975AA8" w:rsidRPr="000C493A" w:rsidRDefault="00975AA8" w:rsidP="00EF72F6">
      <w:pPr>
        <w:pStyle w:val="Subheadddddf"/>
      </w:pPr>
      <w:r w:rsidRPr="000C493A">
        <w:t>2. Meaningful Names</w:t>
      </w:r>
    </w:p>
    <w:p w14:paraId="08DFCBE7" w14:textId="77777777" w:rsidR="00975AA8" w:rsidRPr="000C493A" w:rsidRDefault="00975AA8" w:rsidP="00EF72F6">
      <w:pPr>
        <w:pStyle w:val="texxtt"/>
        <w:rPr>
          <w:lang w:eastAsia="en-IN"/>
        </w:rPr>
      </w:pPr>
      <w:r w:rsidRPr="000C493A">
        <w:rPr>
          <w:lang w:eastAsia="en-IN"/>
        </w:rPr>
        <w:t>Choose names that explain what the variable, function, or constant represents. Good names make code self-documenting.</w:t>
      </w:r>
    </w:p>
    <w:p w14:paraId="25B71213" w14:textId="057010CF" w:rsidR="00975AA8" w:rsidRPr="000C493A" w:rsidRDefault="00975AA8" w:rsidP="00EF72F6">
      <w:pPr>
        <w:pStyle w:val="Subheadddddf"/>
      </w:pPr>
      <w:r w:rsidRPr="000C493A">
        <w:t>Good Style:</w:t>
      </w:r>
    </w:p>
    <w:p w14:paraId="7B3D24C3"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studentAge;</w:t>
      </w:r>
    </w:p>
    <w:p w14:paraId="73B84014"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totalPrice;</w:t>
      </w:r>
    </w:p>
    <w:p w14:paraId="7E7F2730"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maximumRetries;</w:t>
      </w:r>
    </w:p>
    <w:p w14:paraId="6F0F5A3D"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calculateInterest</w:t>
      </w:r>
      <w:r w:rsidRPr="000C493A">
        <w:rPr>
          <w:lang w:eastAsia="en-IN"/>
        </w:rPr>
        <w:t>(</w:t>
      </w:r>
      <w:r w:rsidRPr="000C493A">
        <w:rPr>
          <w:color w:val="A626A4"/>
          <w:lang w:eastAsia="en-IN"/>
        </w:rPr>
        <w:t>void</w:t>
      </w:r>
      <w:r w:rsidRPr="000C493A">
        <w:rPr>
          <w:lang w:eastAsia="en-IN"/>
        </w:rPr>
        <w:t>);</w:t>
      </w:r>
    </w:p>
    <w:p w14:paraId="69DB0115" w14:textId="443CBCC7" w:rsidR="00975AA8" w:rsidRPr="000C493A" w:rsidRDefault="00975AA8" w:rsidP="00EF72F6">
      <w:pPr>
        <w:pStyle w:val="Subheadddddf"/>
      </w:pPr>
      <w:r w:rsidRPr="000C493A">
        <w:t>Bad Style:</w:t>
      </w:r>
    </w:p>
    <w:p w14:paraId="11C56E14"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x, y, z;</w:t>
      </w:r>
    </w:p>
    <w:p w14:paraId="5E1CBADF"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a;</w:t>
      </w:r>
    </w:p>
    <w:p w14:paraId="0F39F367"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n;</w:t>
      </w:r>
    </w:p>
    <w:p w14:paraId="3D3B6998"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func</w:t>
      </w:r>
      <w:r w:rsidRPr="000C493A">
        <w:rPr>
          <w:lang w:eastAsia="en-IN"/>
        </w:rPr>
        <w:t>(</w:t>
      </w:r>
      <w:r w:rsidRPr="000C493A">
        <w:rPr>
          <w:color w:val="A626A4"/>
          <w:lang w:eastAsia="en-IN"/>
        </w:rPr>
        <w:t>void</w:t>
      </w:r>
      <w:r w:rsidRPr="000C493A">
        <w:rPr>
          <w:lang w:eastAsia="en-IN"/>
        </w:rPr>
        <w:t>);</w:t>
      </w:r>
    </w:p>
    <w:p w14:paraId="2B4EC862" w14:textId="77777777" w:rsidR="00975AA8" w:rsidRPr="000C493A" w:rsidRDefault="00975AA8" w:rsidP="00EF72F6">
      <w:pPr>
        <w:pStyle w:val="texxtt"/>
        <w:rPr>
          <w:lang w:eastAsia="en-IN"/>
        </w:rPr>
      </w:pPr>
      <w:r w:rsidRPr="000C493A">
        <w:rPr>
          <w:lang w:eastAsia="en-IN"/>
        </w:rPr>
        <w:t xml:space="preserve">Names like </w:t>
      </w:r>
      <w:r w:rsidRPr="000C493A">
        <w:rPr>
          <w:rFonts w:cs="Courier New"/>
          <w:lang w:eastAsia="en-IN"/>
        </w:rPr>
        <w:t>studentAge</w:t>
      </w:r>
      <w:r w:rsidRPr="000C493A">
        <w:rPr>
          <w:lang w:eastAsia="en-IN"/>
        </w:rPr>
        <w:t xml:space="preserve"> immediately tell you what the variable stores. Names like </w:t>
      </w:r>
      <w:r w:rsidRPr="000C493A">
        <w:rPr>
          <w:rFonts w:cs="Courier New"/>
          <w:lang w:eastAsia="en-IN"/>
        </w:rPr>
        <w:t>x</w:t>
      </w:r>
      <w:r w:rsidRPr="000C493A">
        <w:rPr>
          <w:lang w:eastAsia="en-IN"/>
        </w:rPr>
        <w:t xml:space="preserve"> or </w:t>
      </w:r>
      <w:r w:rsidRPr="000C493A">
        <w:rPr>
          <w:rFonts w:cs="Courier New"/>
          <w:lang w:eastAsia="en-IN"/>
        </w:rPr>
        <w:t>a</w:t>
      </w:r>
      <w:r w:rsidRPr="000C493A">
        <w:rPr>
          <w:lang w:eastAsia="en-IN"/>
        </w:rPr>
        <w:t xml:space="preserve"> tell you nothing.</w:t>
      </w:r>
    </w:p>
    <w:p w14:paraId="086A1B1E" w14:textId="77777777" w:rsidR="00975AA8" w:rsidRPr="000C493A" w:rsidRDefault="00975AA8" w:rsidP="00EF72F6">
      <w:pPr>
        <w:pStyle w:val="Subheadddddf"/>
      </w:pPr>
      <w:r w:rsidRPr="000C493A">
        <w:t>Naming guidelines:</w:t>
      </w:r>
    </w:p>
    <w:p w14:paraId="699EF442" w14:textId="77777777" w:rsidR="00975AA8" w:rsidRPr="000C493A" w:rsidRDefault="00975AA8" w:rsidP="00EF72F6">
      <w:pPr>
        <w:pStyle w:val="Pointss"/>
      </w:pPr>
      <w:r w:rsidRPr="000C493A">
        <w:t>Use descriptive names that reveal purpose</w:t>
      </w:r>
    </w:p>
    <w:p w14:paraId="120D882F" w14:textId="77777777" w:rsidR="00975AA8" w:rsidRPr="000C493A" w:rsidRDefault="00975AA8" w:rsidP="00EF72F6">
      <w:pPr>
        <w:pStyle w:val="Pointss"/>
      </w:pPr>
      <w:r w:rsidRPr="000C493A">
        <w:t>Avoid single letters except for loop counters (</w:t>
      </w:r>
      <w:r w:rsidRPr="000C493A">
        <w:rPr>
          <w:rFonts w:cs="Courier New"/>
        </w:rPr>
        <w:t>i</w:t>
      </w:r>
      <w:r w:rsidRPr="000C493A">
        <w:t xml:space="preserve">, </w:t>
      </w:r>
      <w:r w:rsidRPr="000C493A">
        <w:rPr>
          <w:rFonts w:cs="Courier New"/>
        </w:rPr>
        <w:t>j</w:t>
      </w:r>
      <w:r w:rsidRPr="000C493A">
        <w:t xml:space="preserve">, </w:t>
      </w:r>
      <w:r w:rsidRPr="000C493A">
        <w:rPr>
          <w:rFonts w:cs="Courier New"/>
        </w:rPr>
        <w:t>k</w:t>
      </w:r>
      <w:r w:rsidRPr="000C493A">
        <w:t>)</w:t>
      </w:r>
    </w:p>
    <w:p w14:paraId="2C2E1E62" w14:textId="77777777" w:rsidR="00975AA8" w:rsidRPr="000C493A" w:rsidRDefault="00975AA8" w:rsidP="00EF72F6">
      <w:pPr>
        <w:pStyle w:val="Pointss"/>
      </w:pPr>
      <w:r w:rsidRPr="000C493A">
        <w:t>Use consistent naming conventions (camelCase or snake_case)</w:t>
      </w:r>
    </w:p>
    <w:p w14:paraId="00506EFF" w14:textId="77777777" w:rsidR="00975AA8" w:rsidRPr="000C493A" w:rsidRDefault="00975AA8" w:rsidP="00EF72F6">
      <w:pPr>
        <w:pStyle w:val="Pointss"/>
      </w:pPr>
      <w:r w:rsidRPr="000C493A">
        <w:t>Don't use abbreviations that aren't widely understood</w:t>
      </w:r>
    </w:p>
    <w:p w14:paraId="28BED480" w14:textId="77777777" w:rsidR="00975AA8" w:rsidRPr="000C493A" w:rsidRDefault="00975AA8" w:rsidP="00EF72F6">
      <w:pPr>
        <w:pStyle w:val="Pointss"/>
      </w:pPr>
      <w:r w:rsidRPr="000C493A">
        <w:t xml:space="preserve">Boolean variables should sound like yes/no questions: </w:t>
      </w:r>
      <w:r w:rsidRPr="000C493A">
        <w:rPr>
          <w:rFonts w:cs="Courier New"/>
        </w:rPr>
        <w:t>isValid</w:t>
      </w:r>
      <w:r w:rsidRPr="000C493A">
        <w:t xml:space="preserve">, </w:t>
      </w:r>
      <w:r w:rsidRPr="000C493A">
        <w:rPr>
          <w:rFonts w:cs="Courier New"/>
        </w:rPr>
        <w:t>hasPermission</w:t>
      </w:r>
      <w:r w:rsidRPr="000C493A">
        <w:t xml:space="preserve">, </w:t>
      </w:r>
      <w:r w:rsidRPr="000C493A">
        <w:rPr>
          <w:rFonts w:cs="Courier New"/>
        </w:rPr>
        <w:t>canDelete</w:t>
      </w:r>
    </w:p>
    <w:p w14:paraId="3BEAFE41" w14:textId="77777777" w:rsidR="00975AA8" w:rsidRPr="000C493A" w:rsidRDefault="00975AA8" w:rsidP="00EF72F6">
      <w:pPr>
        <w:pStyle w:val="Subheadddddf"/>
      </w:pPr>
      <w:r w:rsidRPr="000C493A">
        <w:t>3. Helpful Comments</w:t>
      </w:r>
    </w:p>
    <w:p w14:paraId="674E6101" w14:textId="0FDB5939" w:rsidR="00EF72F6" w:rsidRDefault="00975AA8" w:rsidP="00943E02">
      <w:pPr>
        <w:pStyle w:val="texxtt"/>
        <w:rPr>
          <w:lang w:eastAsia="en-IN"/>
        </w:rPr>
      </w:pPr>
      <w:r w:rsidRPr="000C493A">
        <w:rPr>
          <w:lang w:eastAsia="en-IN"/>
        </w:rPr>
        <w:t xml:space="preserve">Use comments to explain </w:t>
      </w:r>
      <w:r w:rsidRPr="000C493A">
        <w:rPr>
          <w:b/>
          <w:bCs/>
          <w:lang w:eastAsia="en-IN"/>
        </w:rPr>
        <w:t>why</w:t>
      </w:r>
      <w:r w:rsidRPr="000C493A">
        <w:rPr>
          <w:lang w:eastAsia="en-IN"/>
        </w:rPr>
        <w:t xml:space="preserve"> you're doing something, not </w:t>
      </w:r>
      <w:r w:rsidRPr="000C493A">
        <w:rPr>
          <w:b/>
          <w:bCs/>
          <w:lang w:eastAsia="en-IN"/>
        </w:rPr>
        <w:t>what</w:t>
      </w:r>
      <w:r w:rsidRPr="000C493A">
        <w:rPr>
          <w:lang w:eastAsia="en-IN"/>
        </w:rPr>
        <w:t xml:space="preserve"> the code obviously does. Comments should add value.</w:t>
      </w:r>
    </w:p>
    <w:p w14:paraId="2BE1F630" w14:textId="0DB802C1" w:rsidR="00975AA8" w:rsidRPr="000C493A" w:rsidRDefault="00975AA8" w:rsidP="00EF72F6">
      <w:pPr>
        <w:pStyle w:val="Subheadddddf"/>
      </w:pPr>
      <w:r w:rsidRPr="000C493A">
        <w:t>Good Style:</w:t>
      </w:r>
    </w:p>
    <w:p w14:paraId="16AE604A" w14:textId="77777777" w:rsidR="00975AA8" w:rsidRPr="000C493A" w:rsidRDefault="00975AA8" w:rsidP="00D87DE6">
      <w:pPr>
        <w:pStyle w:val="Code"/>
        <w:rPr>
          <w:color w:val="383A42"/>
          <w:lang w:eastAsia="en-IN"/>
        </w:rPr>
      </w:pPr>
      <w:r w:rsidRPr="000C493A">
        <w:rPr>
          <w:lang w:eastAsia="en-IN"/>
        </w:rPr>
        <w:t>// Check if user is old enough to vote (legal age is 18)</w:t>
      </w:r>
    </w:p>
    <w:p w14:paraId="3AB0A9FC" w14:textId="77777777" w:rsidR="00975AA8" w:rsidRPr="000C493A" w:rsidRDefault="00975AA8" w:rsidP="00D87DE6">
      <w:pPr>
        <w:pStyle w:val="Code"/>
        <w:rPr>
          <w:color w:val="383A42"/>
          <w:lang w:eastAsia="en-IN"/>
        </w:rPr>
      </w:pP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w:t>
      </w:r>
    </w:p>
    <w:p w14:paraId="2675FDBE" w14:textId="77777777" w:rsidR="00975AA8" w:rsidRPr="000C493A" w:rsidRDefault="00975AA8" w:rsidP="00D87DE6">
      <w:pPr>
        <w:pStyle w:val="Code"/>
        <w:rPr>
          <w:color w:val="383A42"/>
          <w:lang w:eastAsia="en-IN"/>
        </w:rPr>
      </w:pPr>
      <w:r w:rsidRPr="000C493A">
        <w:rPr>
          <w:color w:val="383A42"/>
          <w:lang w:eastAsia="en-IN"/>
        </w:rPr>
        <w:t xml:space="preserve">    allowVoting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79429A8" w14:textId="77777777" w:rsidR="00975AA8" w:rsidRPr="000C493A" w:rsidRDefault="00975AA8" w:rsidP="00D87DE6">
      <w:pPr>
        <w:pStyle w:val="Code"/>
        <w:rPr>
          <w:color w:val="383A42"/>
          <w:lang w:eastAsia="en-IN"/>
        </w:rPr>
      </w:pPr>
      <w:r w:rsidRPr="000C493A">
        <w:rPr>
          <w:color w:val="383A42"/>
          <w:lang w:eastAsia="en-IN"/>
        </w:rPr>
        <w:t>}</w:t>
      </w:r>
    </w:p>
    <w:p w14:paraId="2A0EDE63" w14:textId="77777777" w:rsidR="00975AA8" w:rsidRPr="000C493A" w:rsidRDefault="00975AA8" w:rsidP="00D87DE6">
      <w:pPr>
        <w:pStyle w:val="Code"/>
        <w:rPr>
          <w:color w:val="383A42"/>
          <w:lang w:eastAsia="en-IN"/>
        </w:rPr>
      </w:pPr>
    </w:p>
    <w:p w14:paraId="177632F7" w14:textId="77777777" w:rsidR="00975AA8" w:rsidRPr="000C493A" w:rsidRDefault="00975AA8" w:rsidP="00D87DE6">
      <w:pPr>
        <w:pStyle w:val="Code"/>
        <w:rPr>
          <w:color w:val="383A42"/>
          <w:lang w:eastAsia="en-IN"/>
        </w:rPr>
      </w:pPr>
      <w:r w:rsidRPr="000C493A">
        <w:rPr>
          <w:lang w:eastAsia="en-IN"/>
        </w:rPr>
        <w:t>// Calculate compound interest using formula: A = P(1 + r)^t</w:t>
      </w:r>
    </w:p>
    <w:p w14:paraId="2C8DEDA5" w14:textId="77777777" w:rsidR="00975AA8" w:rsidRPr="000C493A" w:rsidRDefault="00975AA8" w:rsidP="00D87DE6">
      <w:pPr>
        <w:pStyle w:val="Code"/>
        <w:rPr>
          <w:color w:val="383A42"/>
          <w:lang w:eastAsia="en-IN"/>
        </w:rPr>
      </w:pPr>
      <w:r w:rsidRPr="000C493A">
        <w:rPr>
          <w:color w:val="383A42"/>
          <w:lang w:eastAsia="en-IN"/>
        </w:rPr>
        <w:t xml:space="preserve">finalAmount </w:t>
      </w:r>
      <w:r w:rsidRPr="000C493A">
        <w:rPr>
          <w:color w:val="4078F2"/>
          <w:lang w:eastAsia="en-IN"/>
        </w:rPr>
        <w:t>=</w:t>
      </w:r>
      <w:r w:rsidRPr="000C493A">
        <w:rPr>
          <w:color w:val="383A42"/>
          <w:lang w:eastAsia="en-IN"/>
        </w:rPr>
        <w:t xml:space="preserve"> principal </w:t>
      </w:r>
      <w:r w:rsidRPr="000C493A">
        <w:rPr>
          <w:color w:val="4078F2"/>
          <w:lang w:eastAsia="en-IN"/>
        </w:rPr>
        <w:t>*</w:t>
      </w:r>
      <w:r w:rsidRPr="000C493A">
        <w:rPr>
          <w:color w:val="383A42"/>
          <w:lang w:eastAsia="en-IN"/>
        </w:rPr>
        <w:t xml:space="preserve"> </w:t>
      </w:r>
      <w:r w:rsidRPr="000C493A">
        <w:rPr>
          <w:color w:val="4078F2"/>
          <w:lang w:eastAsia="en-IN"/>
        </w:rPr>
        <w:t>pow</w:t>
      </w:r>
      <w:r w:rsidRPr="000C493A">
        <w:rPr>
          <w:color w:val="383A42"/>
          <w:lang w:eastAsia="en-IN"/>
        </w:rPr>
        <w:t>(</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rate, years);</w:t>
      </w:r>
    </w:p>
    <w:p w14:paraId="21B22A57" w14:textId="43DA0C39" w:rsidR="00975AA8" w:rsidRPr="000C493A" w:rsidRDefault="00975AA8" w:rsidP="00EF72F6">
      <w:pPr>
        <w:pStyle w:val="Subheadddddf"/>
      </w:pPr>
      <w:r w:rsidRPr="000C493A">
        <w:t>Unnecessary Comments:</w:t>
      </w:r>
    </w:p>
    <w:p w14:paraId="4B0F0B4B" w14:textId="77777777" w:rsidR="00975AA8" w:rsidRPr="000C493A" w:rsidRDefault="00975AA8" w:rsidP="00D87DE6">
      <w:pPr>
        <w:pStyle w:val="Code"/>
        <w:rPr>
          <w:color w:val="383A42"/>
          <w:lang w:eastAsia="en-IN"/>
        </w:rPr>
      </w:pPr>
      <w:r w:rsidRPr="000C493A">
        <w:rPr>
          <w:lang w:eastAsia="en-IN"/>
        </w:rPr>
        <w:t>// Set allowVoting to 1</w:t>
      </w:r>
    </w:p>
    <w:p w14:paraId="1B312539" w14:textId="77777777" w:rsidR="00975AA8" w:rsidRPr="000C493A" w:rsidRDefault="00975AA8" w:rsidP="00D87DE6">
      <w:pPr>
        <w:pStyle w:val="Code"/>
        <w:rPr>
          <w:color w:val="383A42"/>
          <w:lang w:eastAsia="en-IN"/>
        </w:rPr>
      </w:pPr>
      <w:r w:rsidRPr="000C493A">
        <w:rPr>
          <w:color w:val="383A42"/>
          <w:lang w:eastAsia="en-IN"/>
        </w:rPr>
        <w:t xml:space="preserve">allowVoting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76DC18A" w14:textId="77777777" w:rsidR="00975AA8" w:rsidRPr="000C493A" w:rsidRDefault="00975AA8" w:rsidP="00D87DE6">
      <w:pPr>
        <w:pStyle w:val="Code"/>
        <w:rPr>
          <w:color w:val="383A42"/>
          <w:lang w:eastAsia="en-IN"/>
        </w:rPr>
      </w:pPr>
    </w:p>
    <w:p w14:paraId="58A6B00F" w14:textId="77777777" w:rsidR="00975AA8" w:rsidRPr="000C493A" w:rsidRDefault="00975AA8" w:rsidP="00D87DE6">
      <w:pPr>
        <w:pStyle w:val="Code"/>
        <w:rPr>
          <w:color w:val="383A42"/>
          <w:lang w:eastAsia="en-IN"/>
        </w:rPr>
      </w:pPr>
      <w:r w:rsidRPr="000C493A">
        <w:rPr>
          <w:lang w:eastAsia="en-IN"/>
        </w:rPr>
        <w:t>// Increment i</w:t>
      </w:r>
    </w:p>
    <w:p w14:paraId="0DBD22FE" w14:textId="77777777" w:rsidR="00975AA8" w:rsidRPr="000C493A" w:rsidRDefault="00975AA8" w:rsidP="00D87DE6">
      <w:pPr>
        <w:pStyle w:val="Code"/>
        <w:rPr>
          <w:color w:val="383A42"/>
          <w:lang w:eastAsia="en-IN"/>
        </w:rPr>
      </w:pPr>
      <w:r w:rsidRPr="000C493A">
        <w:rPr>
          <w:color w:val="383A42"/>
          <w:lang w:eastAsia="en-IN"/>
        </w:rPr>
        <w:t>i</w:t>
      </w:r>
      <w:r w:rsidRPr="000C493A">
        <w:rPr>
          <w:color w:val="4078F2"/>
          <w:lang w:eastAsia="en-IN"/>
        </w:rPr>
        <w:t>++</w:t>
      </w:r>
      <w:r w:rsidRPr="000C493A">
        <w:rPr>
          <w:color w:val="383A42"/>
          <w:lang w:eastAsia="en-IN"/>
        </w:rPr>
        <w:t>;</w:t>
      </w:r>
    </w:p>
    <w:p w14:paraId="2BF42133" w14:textId="77777777" w:rsidR="00975AA8" w:rsidRPr="000C493A" w:rsidRDefault="00975AA8" w:rsidP="00EF72F6">
      <w:pPr>
        <w:pStyle w:val="texxtt"/>
        <w:rPr>
          <w:lang w:eastAsia="en-IN"/>
        </w:rPr>
      </w:pPr>
      <w:r w:rsidRPr="000C493A">
        <w:rPr>
          <w:lang w:eastAsia="en-IN"/>
        </w:rPr>
        <w:t xml:space="preserve">The code itself shows you're setting a variable or incrementing. A comment should explain the </w:t>
      </w:r>
      <w:r w:rsidRPr="000C493A">
        <w:rPr>
          <w:b/>
          <w:bCs/>
          <w:lang w:eastAsia="en-IN"/>
        </w:rPr>
        <w:t>purpose</w:t>
      </w:r>
      <w:r w:rsidRPr="000C493A">
        <w:rPr>
          <w:lang w:eastAsia="en-IN"/>
        </w:rPr>
        <w:t xml:space="preserve"> or </w:t>
      </w:r>
      <w:r w:rsidRPr="000C493A">
        <w:rPr>
          <w:b/>
          <w:bCs/>
          <w:lang w:eastAsia="en-IN"/>
        </w:rPr>
        <w:t>reasoning</w:t>
      </w:r>
      <w:r w:rsidRPr="000C493A">
        <w:rPr>
          <w:lang w:eastAsia="en-IN"/>
        </w:rPr>
        <w:t>.</w:t>
      </w:r>
    </w:p>
    <w:p w14:paraId="4FAA5A79" w14:textId="77777777" w:rsidR="00975AA8" w:rsidRPr="000C493A" w:rsidRDefault="00975AA8" w:rsidP="00EF72F6">
      <w:pPr>
        <w:pStyle w:val="Subheadddddf"/>
      </w:pPr>
      <w:r w:rsidRPr="000C493A">
        <w:t>Comment guidelines:</w:t>
      </w:r>
    </w:p>
    <w:p w14:paraId="555DAF98" w14:textId="77777777" w:rsidR="00975AA8" w:rsidRPr="000C493A" w:rsidRDefault="00975AA8" w:rsidP="00EF72F6">
      <w:pPr>
        <w:pStyle w:val="Pointss"/>
      </w:pPr>
      <w:r w:rsidRPr="000C493A">
        <w:t>Explain complex algorithms or logic</w:t>
      </w:r>
    </w:p>
    <w:p w14:paraId="062639AE" w14:textId="77777777" w:rsidR="00975AA8" w:rsidRPr="000C493A" w:rsidRDefault="00975AA8" w:rsidP="00EF72F6">
      <w:pPr>
        <w:pStyle w:val="Pointss"/>
      </w:pPr>
      <w:r w:rsidRPr="000C493A">
        <w:t>Document assumptions and limitations</w:t>
      </w:r>
    </w:p>
    <w:p w14:paraId="037F8B6D" w14:textId="77777777" w:rsidR="00975AA8" w:rsidRPr="000C493A" w:rsidRDefault="00975AA8" w:rsidP="00EF72F6">
      <w:pPr>
        <w:pStyle w:val="Pointss"/>
      </w:pPr>
      <w:r w:rsidRPr="000C493A">
        <w:t>Clarify non-obvious decisions</w:t>
      </w:r>
    </w:p>
    <w:p w14:paraId="4F148573" w14:textId="77777777" w:rsidR="00975AA8" w:rsidRPr="000C493A" w:rsidRDefault="00975AA8" w:rsidP="00EF72F6">
      <w:pPr>
        <w:pStyle w:val="Pointss"/>
      </w:pPr>
      <w:r w:rsidRPr="000C493A">
        <w:t>Note important formulas or calculations</w:t>
      </w:r>
    </w:p>
    <w:p w14:paraId="61507719" w14:textId="77777777" w:rsidR="00975AA8" w:rsidRPr="000C493A" w:rsidRDefault="00975AA8" w:rsidP="00EF72F6">
      <w:pPr>
        <w:pStyle w:val="Pointss"/>
      </w:pPr>
      <w:r w:rsidRPr="000C493A">
        <w:t>Don't state the obvious</w:t>
      </w:r>
    </w:p>
    <w:p w14:paraId="66F5F09E" w14:textId="77777777" w:rsidR="00975AA8" w:rsidRPr="000C493A" w:rsidRDefault="00975AA8" w:rsidP="00EF72F6">
      <w:pPr>
        <w:pStyle w:val="Pointss"/>
      </w:pPr>
      <w:r w:rsidRPr="000C493A">
        <w:t>Keep comments up-to-date when code changes</w:t>
      </w:r>
    </w:p>
    <w:p w14:paraId="041CC4E1" w14:textId="77777777" w:rsidR="00975AA8" w:rsidRPr="000C493A" w:rsidRDefault="00975AA8" w:rsidP="00EF72F6">
      <w:pPr>
        <w:pStyle w:val="Subheadddddf"/>
      </w:pPr>
      <w:r w:rsidRPr="000C493A">
        <w:t>4. Consistent Brace Style</w:t>
      </w:r>
    </w:p>
    <w:p w14:paraId="5EB9994B" w14:textId="77777777" w:rsidR="00975AA8" w:rsidRPr="000C493A" w:rsidRDefault="00975AA8" w:rsidP="00EF72F6">
      <w:pPr>
        <w:pStyle w:val="texxtt"/>
        <w:rPr>
          <w:lang w:eastAsia="en-IN"/>
        </w:rPr>
      </w:pPr>
      <w:r w:rsidRPr="000C493A">
        <w:rPr>
          <w:lang w:eastAsia="en-IN"/>
        </w:rPr>
        <w:t>Pick one brace placement style and stick with it throughout your program. The two most common styles are:</w:t>
      </w:r>
    </w:p>
    <w:p w14:paraId="156C7CB3" w14:textId="36C7315C" w:rsidR="00975AA8" w:rsidRPr="000C493A" w:rsidRDefault="00975AA8" w:rsidP="00EF72F6">
      <w:pPr>
        <w:pStyle w:val="texxtt"/>
        <w:rPr>
          <w:lang w:eastAsia="en-IN"/>
        </w:rPr>
      </w:pPr>
      <w:r w:rsidRPr="000C493A">
        <w:rPr>
          <w:b/>
          <w:bCs/>
          <w:lang w:eastAsia="en-IN"/>
        </w:rPr>
        <w:t>K&amp;R Style</w:t>
      </w:r>
      <w:r w:rsidRPr="000C493A">
        <w:rPr>
          <w:lang w:eastAsia="en-IN"/>
        </w:rPr>
        <w:t xml:space="preserve"> (opening brace on same line):</w:t>
      </w:r>
    </w:p>
    <w:p w14:paraId="7DF88FA7"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43ABF573"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if</w:t>
      </w:r>
      <w:r w:rsidRPr="000C493A">
        <w:rPr>
          <w:lang w:eastAsia="en-IN"/>
        </w:rPr>
        <w:t xml:space="preserve"> (condition) {</w:t>
      </w:r>
    </w:p>
    <w:p w14:paraId="36F41951"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4D7BF86A" w14:textId="77777777" w:rsidR="00975AA8" w:rsidRPr="000C493A" w:rsidRDefault="00975AA8" w:rsidP="00D87DE6">
      <w:pPr>
        <w:pStyle w:val="Code"/>
        <w:rPr>
          <w:lang w:eastAsia="en-IN"/>
        </w:rPr>
      </w:pPr>
      <w:r w:rsidRPr="000C493A">
        <w:rPr>
          <w:lang w:eastAsia="en-IN"/>
        </w:rPr>
        <w:t xml:space="preserve">    } </w:t>
      </w:r>
      <w:r w:rsidRPr="000C493A">
        <w:rPr>
          <w:color w:val="A626A4"/>
          <w:lang w:eastAsia="en-IN"/>
        </w:rPr>
        <w:t>else</w:t>
      </w:r>
      <w:r w:rsidRPr="000C493A">
        <w:rPr>
          <w:lang w:eastAsia="en-IN"/>
        </w:rPr>
        <w:t xml:space="preserve"> {</w:t>
      </w:r>
    </w:p>
    <w:p w14:paraId="27F5D8FF"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1D9263FD" w14:textId="77777777" w:rsidR="00975AA8" w:rsidRPr="000C493A" w:rsidRDefault="00975AA8" w:rsidP="00D87DE6">
      <w:pPr>
        <w:pStyle w:val="Code"/>
        <w:rPr>
          <w:lang w:eastAsia="en-IN"/>
        </w:rPr>
      </w:pPr>
      <w:r w:rsidRPr="000C493A">
        <w:rPr>
          <w:lang w:eastAsia="en-IN"/>
        </w:rPr>
        <w:t xml:space="preserve">    }</w:t>
      </w:r>
    </w:p>
    <w:p w14:paraId="1412A0FA" w14:textId="77777777" w:rsidR="00975AA8" w:rsidRPr="000C493A" w:rsidRDefault="00975AA8" w:rsidP="00D87DE6">
      <w:pPr>
        <w:pStyle w:val="Code"/>
        <w:rPr>
          <w:lang w:eastAsia="en-IN"/>
        </w:rPr>
      </w:pPr>
      <w:r w:rsidRPr="000C493A">
        <w:rPr>
          <w:lang w:eastAsia="en-IN"/>
        </w:rPr>
        <w:t>}</w:t>
      </w:r>
    </w:p>
    <w:p w14:paraId="530AA33C" w14:textId="7A863C3E" w:rsidR="00975AA8" w:rsidRPr="000C493A" w:rsidRDefault="00975AA8" w:rsidP="00EF72F6">
      <w:pPr>
        <w:pStyle w:val="texxtt"/>
        <w:rPr>
          <w:lang w:eastAsia="en-IN"/>
        </w:rPr>
      </w:pPr>
      <w:r w:rsidRPr="000C493A">
        <w:rPr>
          <w:b/>
          <w:bCs/>
          <w:lang w:eastAsia="en-IN"/>
        </w:rPr>
        <w:t>Allman Style</w:t>
      </w:r>
      <w:r w:rsidRPr="000C493A">
        <w:rPr>
          <w:lang w:eastAsia="en-IN"/>
        </w:rPr>
        <w:t xml:space="preserve"> (opening brace on new line):</w:t>
      </w:r>
    </w:p>
    <w:p w14:paraId="5A251B99"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w:t>
      </w:r>
    </w:p>
    <w:p w14:paraId="5CA09E83" w14:textId="77777777" w:rsidR="00975AA8" w:rsidRPr="000C493A" w:rsidRDefault="00975AA8" w:rsidP="00D87DE6">
      <w:pPr>
        <w:pStyle w:val="Code"/>
        <w:rPr>
          <w:lang w:eastAsia="en-IN"/>
        </w:rPr>
      </w:pPr>
      <w:r w:rsidRPr="000C493A">
        <w:rPr>
          <w:lang w:eastAsia="en-IN"/>
        </w:rPr>
        <w:t>{</w:t>
      </w:r>
    </w:p>
    <w:p w14:paraId="18EDF0F1"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if</w:t>
      </w:r>
      <w:r w:rsidRPr="000C493A">
        <w:rPr>
          <w:lang w:eastAsia="en-IN"/>
        </w:rPr>
        <w:t xml:space="preserve"> (condition)</w:t>
      </w:r>
    </w:p>
    <w:p w14:paraId="7B410FDC" w14:textId="77777777" w:rsidR="00975AA8" w:rsidRPr="000C493A" w:rsidRDefault="00975AA8" w:rsidP="00D87DE6">
      <w:pPr>
        <w:pStyle w:val="Code"/>
        <w:rPr>
          <w:lang w:eastAsia="en-IN"/>
        </w:rPr>
      </w:pPr>
      <w:r w:rsidRPr="000C493A">
        <w:rPr>
          <w:lang w:eastAsia="en-IN"/>
        </w:rPr>
        <w:t xml:space="preserve">    {</w:t>
      </w:r>
    </w:p>
    <w:p w14:paraId="0A0A619D"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4B4F6CB9" w14:textId="77777777" w:rsidR="00975AA8" w:rsidRPr="000C493A" w:rsidRDefault="00975AA8" w:rsidP="00D87DE6">
      <w:pPr>
        <w:pStyle w:val="Code"/>
        <w:rPr>
          <w:lang w:eastAsia="en-IN"/>
        </w:rPr>
      </w:pPr>
      <w:r w:rsidRPr="000C493A">
        <w:rPr>
          <w:lang w:eastAsia="en-IN"/>
        </w:rPr>
        <w:t xml:space="preserve">    }</w:t>
      </w:r>
    </w:p>
    <w:p w14:paraId="410AC0E3"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else</w:t>
      </w:r>
    </w:p>
    <w:p w14:paraId="54968979" w14:textId="77777777" w:rsidR="00975AA8" w:rsidRPr="000C493A" w:rsidRDefault="00975AA8" w:rsidP="00D87DE6">
      <w:pPr>
        <w:pStyle w:val="Code"/>
        <w:rPr>
          <w:lang w:eastAsia="en-IN"/>
        </w:rPr>
      </w:pPr>
      <w:r w:rsidRPr="000C493A">
        <w:rPr>
          <w:lang w:eastAsia="en-IN"/>
        </w:rPr>
        <w:t xml:space="preserve">    {</w:t>
      </w:r>
    </w:p>
    <w:p w14:paraId="2E24CBF6"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54B17083" w14:textId="77777777" w:rsidR="00975AA8" w:rsidRPr="000C493A" w:rsidRDefault="00975AA8" w:rsidP="00D87DE6">
      <w:pPr>
        <w:pStyle w:val="Code"/>
        <w:rPr>
          <w:lang w:eastAsia="en-IN"/>
        </w:rPr>
      </w:pPr>
      <w:r w:rsidRPr="000C493A">
        <w:rPr>
          <w:lang w:eastAsia="en-IN"/>
        </w:rPr>
        <w:t xml:space="preserve">    }</w:t>
      </w:r>
    </w:p>
    <w:p w14:paraId="36362AC1" w14:textId="77777777" w:rsidR="00975AA8" w:rsidRPr="000C493A" w:rsidRDefault="00975AA8" w:rsidP="00D87DE6">
      <w:pPr>
        <w:pStyle w:val="Code"/>
        <w:rPr>
          <w:lang w:eastAsia="en-IN"/>
        </w:rPr>
      </w:pPr>
      <w:r w:rsidRPr="000C493A">
        <w:rPr>
          <w:lang w:eastAsia="en-IN"/>
        </w:rPr>
        <w:t>}</w:t>
      </w:r>
    </w:p>
    <w:p w14:paraId="57130DCC" w14:textId="77777777" w:rsidR="00975AA8" w:rsidRPr="000C493A" w:rsidRDefault="00975AA8" w:rsidP="00EF72F6">
      <w:pPr>
        <w:pStyle w:val="texxtt"/>
        <w:rPr>
          <w:lang w:eastAsia="en-IN"/>
        </w:rPr>
      </w:pPr>
      <w:r w:rsidRPr="000C493A">
        <w:rPr>
          <w:lang w:eastAsia="en-IN"/>
        </w:rPr>
        <w:t xml:space="preserve">Both styles are fine. </w:t>
      </w:r>
      <w:r w:rsidRPr="000C493A">
        <w:rPr>
          <w:b/>
          <w:bCs/>
          <w:lang w:eastAsia="en-IN"/>
        </w:rPr>
        <w:t>Just be consistent.</w:t>
      </w:r>
      <w:r w:rsidRPr="000C493A">
        <w:rPr>
          <w:lang w:eastAsia="en-IN"/>
        </w:rPr>
        <w:t xml:space="preserve"> Don't mix styles in the same program.</w:t>
      </w:r>
    </w:p>
    <w:p w14:paraId="1105233A" w14:textId="77777777" w:rsidR="00975AA8" w:rsidRPr="000C493A" w:rsidRDefault="00975AA8" w:rsidP="00EF72F6">
      <w:pPr>
        <w:pStyle w:val="texxtt"/>
        <w:rPr>
          <w:lang w:eastAsia="en-IN"/>
        </w:rPr>
      </w:pPr>
      <w:r w:rsidRPr="000C493A">
        <w:rPr>
          <w:b/>
          <w:bCs/>
          <w:lang w:eastAsia="en-IN"/>
        </w:rPr>
        <w:t>This book uses K&amp;R style</w:t>
      </w:r>
      <w:r w:rsidRPr="000C493A">
        <w:rPr>
          <w:lang w:eastAsia="en-IN"/>
        </w:rPr>
        <w:t>, which is more common in C programming and saves vertical space.</w:t>
      </w:r>
    </w:p>
    <w:p w14:paraId="0D2532ED" w14:textId="77777777" w:rsidR="00975AA8" w:rsidRPr="000C493A" w:rsidRDefault="00975AA8" w:rsidP="00EF72F6">
      <w:pPr>
        <w:pStyle w:val="Subheadddddf"/>
      </w:pPr>
      <w:r w:rsidRPr="000C493A">
        <w:t>5. Use Constants Instead of Magic Numbers</w:t>
      </w:r>
    </w:p>
    <w:p w14:paraId="671F732E" w14:textId="77777777" w:rsidR="00975AA8" w:rsidRPr="000C493A" w:rsidRDefault="00975AA8" w:rsidP="00EF72F6">
      <w:pPr>
        <w:pStyle w:val="texxtt"/>
      </w:pPr>
      <w:r w:rsidRPr="000C493A">
        <w:t>Don't scatter unexplained numbers throughout your code. Define them as named constants with meaningful names.</w:t>
      </w:r>
    </w:p>
    <w:p w14:paraId="5ED1E499" w14:textId="22B4C3A5" w:rsidR="00975AA8" w:rsidRPr="000C493A" w:rsidRDefault="00975AA8" w:rsidP="00EF72F6">
      <w:pPr>
        <w:pStyle w:val="Subheadddddf"/>
      </w:pPr>
      <w:r w:rsidRPr="000C493A">
        <w:t>Good Style:</w:t>
      </w:r>
    </w:p>
    <w:p w14:paraId="353B9B1F" w14:textId="77777777" w:rsidR="00975AA8" w:rsidRPr="000C493A" w:rsidRDefault="00975AA8" w:rsidP="00D87DE6">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MAX_STUDENTS </w:t>
      </w:r>
      <w:r w:rsidRPr="000C493A">
        <w:rPr>
          <w:color w:val="B76B01"/>
          <w:lang w:eastAsia="en-IN"/>
        </w:rPr>
        <w:t>30</w:t>
      </w:r>
    </w:p>
    <w:p w14:paraId="4ABAD06C" w14:textId="77777777" w:rsidR="00975AA8" w:rsidRPr="000C493A" w:rsidRDefault="00975AA8" w:rsidP="00D87DE6">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PASSING_GRADE </w:t>
      </w:r>
      <w:r w:rsidRPr="000C493A">
        <w:rPr>
          <w:color w:val="B76B01"/>
          <w:lang w:eastAsia="en-IN"/>
        </w:rPr>
        <w:t>60</w:t>
      </w:r>
    </w:p>
    <w:p w14:paraId="7BDAA91B" w14:textId="77777777" w:rsidR="00975AA8" w:rsidRPr="000C493A" w:rsidRDefault="00975AA8" w:rsidP="00D87DE6">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PI </w:t>
      </w:r>
      <w:r w:rsidRPr="000C493A">
        <w:rPr>
          <w:color w:val="B76B01"/>
          <w:lang w:eastAsia="en-IN"/>
        </w:rPr>
        <w:t>3.14159</w:t>
      </w:r>
    </w:p>
    <w:p w14:paraId="0E9663E7" w14:textId="77777777" w:rsidR="00975AA8" w:rsidRPr="000C493A" w:rsidRDefault="00975AA8" w:rsidP="00D87DE6">
      <w:pPr>
        <w:pStyle w:val="Code"/>
        <w:rPr>
          <w:color w:val="383A42"/>
          <w:lang w:eastAsia="en-IN"/>
        </w:rPr>
      </w:pPr>
    </w:p>
    <w:p w14:paraId="3A834865" w14:textId="77777777" w:rsidR="00975AA8" w:rsidRPr="000C493A" w:rsidRDefault="00975AA8" w:rsidP="00D87DE6">
      <w:pPr>
        <w:pStyle w:val="Code"/>
        <w:rPr>
          <w:color w:val="383A42"/>
          <w:lang w:eastAsia="en-IN"/>
        </w:rPr>
      </w:pPr>
      <w:r w:rsidRPr="000C493A">
        <w:rPr>
          <w:color w:val="A626A4"/>
          <w:lang w:eastAsia="en-IN"/>
        </w:rPr>
        <w:t>if</w:t>
      </w:r>
      <w:r w:rsidRPr="000C493A">
        <w:rPr>
          <w:color w:val="383A42"/>
          <w:lang w:eastAsia="en-IN"/>
        </w:rPr>
        <w:t xml:space="preserve"> (numStudents </w:t>
      </w:r>
      <w:r w:rsidRPr="000C493A">
        <w:rPr>
          <w:color w:val="4078F2"/>
          <w:lang w:eastAsia="en-IN"/>
        </w:rPr>
        <w:t>&gt;</w:t>
      </w:r>
      <w:r w:rsidRPr="000C493A">
        <w:rPr>
          <w:color w:val="383A42"/>
          <w:lang w:eastAsia="en-IN"/>
        </w:rPr>
        <w:t xml:space="preserve"> MAX_STUDENTS) {</w:t>
      </w:r>
    </w:p>
    <w:p w14:paraId="597D1C5D"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"Class is full\n"</w:t>
      </w:r>
      <w:r w:rsidRPr="000C493A">
        <w:rPr>
          <w:color w:val="383A42"/>
          <w:lang w:eastAsia="en-IN"/>
        </w:rPr>
        <w:t>);</w:t>
      </w:r>
    </w:p>
    <w:p w14:paraId="2FB5F52D" w14:textId="77777777" w:rsidR="00975AA8" w:rsidRPr="000C493A" w:rsidRDefault="00975AA8" w:rsidP="00D87DE6">
      <w:pPr>
        <w:pStyle w:val="Code"/>
        <w:rPr>
          <w:color w:val="383A42"/>
          <w:lang w:eastAsia="en-IN"/>
        </w:rPr>
      </w:pPr>
      <w:r w:rsidRPr="000C493A">
        <w:rPr>
          <w:color w:val="383A42"/>
          <w:lang w:eastAsia="en-IN"/>
        </w:rPr>
        <w:t>}</w:t>
      </w:r>
    </w:p>
    <w:p w14:paraId="728B8D92" w14:textId="77777777" w:rsidR="00975AA8" w:rsidRPr="000C493A" w:rsidRDefault="00975AA8" w:rsidP="00D87DE6">
      <w:pPr>
        <w:pStyle w:val="Code"/>
        <w:rPr>
          <w:color w:val="383A42"/>
          <w:lang w:eastAsia="en-IN"/>
        </w:rPr>
      </w:pPr>
    </w:p>
    <w:p w14:paraId="6EC30C27" w14:textId="77777777" w:rsidR="00975AA8" w:rsidRPr="000C493A" w:rsidRDefault="00975AA8" w:rsidP="00D87DE6">
      <w:pPr>
        <w:pStyle w:val="Code"/>
        <w:rPr>
          <w:color w:val="383A42"/>
          <w:lang w:eastAsia="en-IN"/>
        </w:rPr>
      </w:pPr>
      <w:r w:rsidRPr="000C493A">
        <w:rPr>
          <w:color w:val="A626A4"/>
          <w:lang w:eastAsia="en-IN"/>
        </w:rPr>
        <w:t>float</w:t>
      </w:r>
      <w:r w:rsidRPr="000C493A">
        <w:rPr>
          <w:color w:val="383A42"/>
          <w:lang w:eastAsia="en-IN"/>
        </w:rPr>
        <w:t xml:space="preserve"> area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radius </w:t>
      </w:r>
      <w:r w:rsidRPr="000C493A">
        <w:rPr>
          <w:color w:val="4078F2"/>
          <w:lang w:eastAsia="en-IN"/>
        </w:rPr>
        <w:t>*</w:t>
      </w:r>
      <w:r w:rsidRPr="000C493A">
        <w:rPr>
          <w:color w:val="383A42"/>
          <w:lang w:eastAsia="en-IN"/>
        </w:rPr>
        <w:t xml:space="preserve"> radius;</w:t>
      </w:r>
    </w:p>
    <w:p w14:paraId="4BB62695" w14:textId="77777777" w:rsidR="00975AA8" w:rsidRPr="000C493A" w:rsidRDefault="00975AA8" w:rsidP="00EF72F6">
      <w:pPr>
        <w:pStyle w:val="Subheadddddf"/>
      </w:pPr>
      <w:r w:rsidRPr="000C493A">
        <w:t>Bad Style:</w:t>
      </w:r>
    </w:p>
    <w:p w14:paraId="77D59273" w14:textId="77777777" w:rsidR="00975AA8" w:rsidRPr="000C493A" w:rsidRDefault="00975AA8" w:rsidP="00D87DE6">
      <w:pPr>
        <w:pStyle w:val="Code"/>
        <w:rPr>
          <w:lang w:eastAsia="en-IN"/>
        </w:rPr>
      </w:pPr>
      <w:r w:rsidRPr="000C493A">
        <w:rPr>
          <w:color w:val="A626A4"/>
          <w:lang w:eastAsia="en-IN"/>
        </w:rPr>
        <w:t>if</w:t>
      </w:r>
      <w:r w:rsidRPr="000C493A">
        <w:rPr>
          <w:lang w:eastAsia="en-IN"/>
        </w:rPr>
        <w:t xml:space="preserve"> (numStudents </w:t>
      </w:r>
      <w:r w:rsidRPr="000C493A">
        <w:rPr>
          <w:color w:val="4078F2"/>
          <w:lang w:eastAsia="en-IN"/>
        </w:rPr>
        <w:t>&gt;</w:t>
      </w:r>
      <w:r w:rsidRPr="000C493A">
        <w:rPr>
          <w:lang w:eastAsia="en-IN"/>
        </w:rPr>
        <w:t xml:space="preserve"> </w:t>
      </w:r>
      <w:r w:rsidRPr="000C493A">
        <w:rPr>
          <w:color w:val="B76B01"/>
          <w:lang w:eastAsia="en-IN"/>
        </w:rPr>
        <w:t>30</w:t>
      </w:r>
      <w:r w:rsidRPr="000C493A">
        <w:rPr>
          <w:lang w:eastAsia="en-IN"/>
        </w:rPr>
        <w:t xml:space="preserve">) {  </w:t>
      </w:r>
      <w:r w:rsidRPr="000C493A">
        <w:rPr>
          <w:i/>
          <w:iCs/>
          <w:color w:val="A0A1A7"/>
          <w:lang w:eastAsia="en-IN"/>
        </w:rPr>
        <w:t>// What does 30 mean?</w:t>
      </w:r>
    </w:p>
    <w:p w14:paraId="57603E09"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"Class is full\n"</w:t>
      </w:r>
      <w:r w:rsidRPr="000C493A">
        <w:rPr>
          <w:lang w:eastAsia="en-IN"/>
        </w:rPr>
        <w:t>);</w:t>
      </w:r>
    </w:p>
    <w:p w14:paraId="2238CDA4" w14:textId="77777777" w:rsidR="00975AA8" w:rsidRPr="000C493A" w:rsidRDefault="00975AA8" w:rsidP="00D87DE6">
      <w:pPr>
        <w:pStyle w:val="Code"/>
        <w:rPr>
          <w:lang w:eastAsia="en-IN"/>
        </w:rPr>
      </w:pPr>
      <w:r w:rsidRPr="000C493A">
        <w:rPr>
          <w:lang w:eastAsia="en-IN"/>
        </w:rPr>
        <w:t>}</w:t>
      </w:r>
    </w:p>
    <w:p w14:paraId="7835D568" w14:textId="77777777" w:rsidR="00975AA8" w:rsidRPr="000C493A" w:rsidRDefault="00975AA8" w:rsidP="00D87DE6">
      <w:pPr>
        <w:pStyle w:val="Code"/>
        <w:rPr>
          <w:lang w:eastAsia="en-IN"/>
        </w:rPr>
      </w:pPr>
    </w:p>
    <w:p w14:paraId="4448E5E6"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area </w:t>
      </w:r>
      <w:r w:rsidRPr="000C493A">
        <w:rPr>
          <w:color w:val="4078F2"/>
          <w:lang w:eastAsia="en-IN"/>
        </w:rPr>
        <w:t>=</w:t>
      </w:r>
      <w:r w:rsidRPr="000C493A">
        <w:rPr>
          <w:lang w:eastAsia="en-IN"/>
        </w:rPr>
        <w:t xml:space="preserve"> </w:t>
      </w:r>
      <w:r w:rsidRPr="000C493A">
        <w:rPr>
          <w:color w:val="B76B01"/>
          <w:lang w:eastAsia="en-IN"/>
        </w:rPr>
        <w:t>3.14159</w:t>
      </w:r>
      <w:r w:rsidRPr="000C493A">
        <w:rPr>
          <w:lang w:eastAsia="en-IN"/>
        </w:rPr>
        <w:t xml:space="preserve"> </w:t>
      </w:r>
      <w:r w:rsidRPr="000C493A">
        <w:rPr>
          <w:color w:val="4078F2"/>
          <w:lang w:eastAsia="en-IN"/>
        </w:rPr>
        <w:t>*</w:t>
      </w:r>
      <w:r w:rsidRPr="000C493A">
        <w:rPr>
          <w:lang w:eastAsia="en-IN"/>
        </w:rPr>
        <w:t xml:space="preserve"> radius </w:t>
      </w:r>
      <w:r w:rsidRPr="000C493A">
        <w:rPr>
          <w:color w:val="4078F2"/>
          <w:lang w:eastAsia="en-IN"/>
        </w:rPr>
        <w:t>*</w:t>
      </w:r>
      <w:r w:rsidRPr="000C493A">
        <w:rPr>
          <w:lang w:eastAsia="en-IN"/>
        </w:rPr>
        <w:t xml:space="preserve"> radius;  </w:t>
      </w:r>
      <w:r w:rsidRPr="000C493A">
        <w:rPr>
          <w:i/>
          <w:iCs/>
          <w:color w:val="A0A1A7"/>
          <w:lang w:eastAsia="en-IN"/>
        </w:rPr>
        <w:t>// What's 3.14159?</w:t>
      </w:r>
    </w:p>
    <w:p w14:paraId="3BA890C8" w14:textId="77777777" w:rsidR="00975AA8" w:rsidRPr="000C493A" w:rsidRDefault="00975AA8" w:rsidP="00EF72F6">
      <w:pPr>
        <w:pStyle w:val="Subheadddddf"/>
      </w:pPr>
      <w:r w:rsidRPr="000C493A">
        <w:t>Benefits of named constants:</w:t>
      </w:r>
    </w:p>
    <w:p w14:paraId="4CC71588" w14:textId="77777777" w:rsidR="00975AA8" w:rsidRPr="000C493A" w:rsidRDefault="00975AA8" w:rsidP="00EF72F6">
      <w:pPr>
        <w:pStyle w:val="Pointss"/>
      </w:pPr>
      <w:r w:rsidRPr="000C493A">
        <w:t>Makes code self-documenting</w:t>
      </w:r>
    </w:p>
    <w:p w14:paraId="0C91EA2F" w14:textId="77777777" w:rsidR="00975AA8" w:rsidRPr="000C493A" w:rsidRDefault="00975AA8" w:rsidP="00EF72F6">
      <w:pPr>
        <w:pStyle w:val="Pointss"/>
      </w:pPr>
      <w:r w:rsidRPr="000C493A">
        <w:t>Easier to modify values (change in one place)</w:t>
      </w:r>
    </w:p>
    <w:p w14:paraId="54D1D681" w14:textId="77777777" w:rsidR="00975AA8" w:rsidRPr="000C493A" w:rsidRDefault="00975AA8" w:rsidP="00EF72F6">
      <w:pPr>
        <w:pStyle w:val="Pointss"/>
      </w:pPr>
      <w:r w:rsidRPr="000C493A">
        <w:t>Reduces errors from typos in numbers</w:t>
      </w:r>
    </w:p>
    <w:p w14:paraId="111EED01" w14:textId="77777777" w:rsidR="00975AA8" w:rsidRPr="000C493A" w:rsidRDefault="00975AA8" w:rsidP="00EF72F6">
      <w:pPr>
        <w:pStyle w:val="Pointss"/>
      </w:pPr>
      <w:r w:rsidRPr="000C493A">
        <w:t>Clarifies the meaning of values</w:t>
      </w:r>
    </w:p>
    <w:p w14:paraId="6A77068B" w14:textId="77777777" w:rsidR="00975AA8" w:rsidRPr="000C493A" w:rsidRDefault="00975AA8" w:rsidP="00EF72F6">
      <w:pPr>
        <w:pStyle w:val="Subheadddddf"/>
      </w:pPr>
      <w:r w:rsidRPr="000C493A">
        <w:t>6. Add Spaces for Readability</w:t>
      </w:r>
    </w:p>
    <w:p w14:paraId="7342F1C3" w14:textId="77777777" w:rsidR="00975AA8" w:rsidRPr="000C493A" w:rsidRDefault="00975AA8" w:rsidP="00EF72F6">
      <w:pPr>
        <w:pStyle w:val="texxtt"/>
        <w:rPr>
          <w:lang w:eastAsia="en-IN"/>
        </w:rPr>
      </w:pPr>
      <w:r w:rsidRPr="000C493A">
        <w:rPr>
          <w:lang w:eastAsia="en-IN"/>
        </w:rPr>
        <w:t>Spaces around operators and after commas make code easier to scan visually.</w:t>
      </w:r>
    </w:p>
    <w:p w14:paraId="76D35720" w14:textId="43B2CD35" w:rsidR="00975AA8" w:rsidRPr="000C493A" w:rsidRDefault="00975AA8" w:rsidP="00EF72F6">
      <w:pPr>
        <w:pStyle w:val="Subheadddddf"/>
      </w:pPr>
      <w:r w:rsidRPr="000C493A">
        <w:t>Good Style:</w:t>
      </w:r>
    </w:p>
    <w:p w14:paraId="24C25346" w14:textId="77777777" w:rsidR="00975AA8" w:rsidRPr="000C493A" w:rsidRDefault="00975AA8" w:rsidP="00D87DE6">
      <w:pPr>
        <w:pStyle w:val="Code"/>
        <w:rPr>
          <w:lang w:eastAsia="en-IN"/>
        </w:rPr>
      </w:pPr>
      <w:r w:rsidRPr="000C493A">
        <w:rPr>
          <w:lang w:eastAsia="en-IN"/>
        </w:rPr>
        <w:t xml:space="preserve">total </w:t>
      </w:r>
      <w:r w:rsidRPr="000C493A">
        <w:rPr>
          <w:color w:val="4078F2"/>
          <w:lang w:eastAsia="en-IN"/>
        </w:rPr>
        <w:t>=</w:t>
      </w:r>
      <w:r w:rsidRPr="000C493A">
        <w:rPr>
          <w:lang w:eastAsia="en-IN"/>
        </w:rPr>
        <w:t xml:space="preserve"> price </w:t>
      </w:r>
      <w:r w:rsidRPr="000C493A">
        <w:rPr>
          <w:color w:val="4078F2"/>
          <w:lang w:eastAsia="en-IN"/>
        </w:rPr>
        <w:t>+</w:t>
      </w:r>
      <w:r w:rsidRPr="000C493A">
        <w:rPr>
          <w:lang w:eastAsia="en-IN"/>
        </w:rPr>
        <w:t xml:space="preserve"> tax;</w:t>
      </w:r>
    </w:p>
    <w:p w14:paraId="4E016697" w14:textId="77777777" w:rsidR="00975AA8" w:rsidRPr="000C493A" w:rsidRDefault="00975AA8" w:rsidP="00D87DE6">
      <w:pPr>
        <w:pStyle w:val="Code"/>
        <w:rPr>
          <w:lang w:eastAsia="en-IN"/>
        </w:rPr>
      </w:pPr>
      <w:r w:rsidRPr="000C493A">
        <w:rPr>
          <w:lang w:eastAsia="en-IN"/>
        </w:rPr>
        <w:t xml:space="preserve">average </w:t>
      </w:r>
      <w:r w:rsidRPr="000C493A">
        <w:rPr>
          <w:color w:val="4078F2"/>
          <w:lang w:eastAsia="en-IN"/>
        </w:rPr>
        <w:t>=</w:t>
      </w:r>
      <w:r w:rsidRPr="000C493A">
        <w:rPr>
          <w:lang w:eastAsia="en-IN"/>
        </w:rPr>
        <w:t xml:space="preserve"> (sum1 </w:t>
      </w:r>
      <w:r w:rsidRPr="000C493A">
        <w:rPr>
          <w:color w:val="4078F2"/>
          <w:lang w:eastAsia="en-IN"/>
        </w:rPr>
        <w:t>+</w:t>
      </w:r>
      <w:r w:rsidRPr="000C493A">
        <w:rPr>
          <w:lang w:eastAsia="en-IN"/>
        </w:rPr>
        <w:t xml:space="preserve"> sum2 </w:t>
      </w:r>
      <w:r w:rsidRPr="000C493A">
        <w:rPr>
          <w:color w:val="4078F2"/>
          <w:lang w:eastAsia="en-IN"/>
        </w:rPr>
        <w:t>+</w:t>
      </w:r>
      <w:r w:rsidRPr="000C493A">
        <w:rPr>
          <w:lang w:eastAsia="en-IN"/>
        </w:rPr>
        <w:t xml:space="preserve"> sum3) </w:t>
      </w:r>
      <w:r w:rsidRPr="000C493A">
        <w:rPr>
          <w:color w:val="4078F2"/>
          <w:lang w:eastAsia="en-IN"/>
        </w:rPr>
        <w:t>/</w:t>
      </w:r>
      <w:r w:rsidRPr="000C493A">
        <w:rPr>
          <w:lang w:eastAsia="en-IN"/>
        </w:rPr>
        <w:t xml:space="preserve"> </w:t>
      </w:r>
      <w:r w:rsidRPr="000C493A">
        <w:rPr>
          <w:color w:val="B76B01"/>
          <w:lang w:eastAsia="en-IN"/>
        </w:rPr>
        <w:t>3</w:t>
      </w:r>
      <w:r w:rsidRPr="000C493A">
        <w:rPr>
          <w:lang w:eastAsia="en-IN"/>
        </w:rPr>
        <w:t>;</w:t>
      </w:r>
    </w:p>
    <w:p w14:paraId="26C9979B" w14:textId="77777777" w:rsidR="00975AA8" w:rsidRPr="000C493A" w:rsidRDefault="00975AA8" w:rsidP="00D87DE6">
      <w:pPr>
        <w:pStyle w:val="Code"/>
        <w:rPr>
          <w:lang w:eastAsia="en-IN"/>
        </w:rPr>
      </w:pPr>
      <w:r w:rsidRPr="000C493A">
        <w:rPr>
          <w:color w:val="4078F2"/>
          <w:lang w:eastAsia="en-IN"/>
        </w:rPr>
        <w:t>printf</w:t>
      </w:r>
      <w:r w:rsidRPr="000C493A">
        <w:rPr>
          <w:lang w:eastAsia="en-IN"/>
        </w:rPr>
        <w:t>(</w:t>
      </w:r>
      <w:r w:rsidRPr="000C493A">
        <w:rPr>
          <w:color w:val="50A14F"/>
          <w:lang w:eastAsia="en-IN"/>
        </w:rPr>
        <w:t>"Name: %s, Age: %d\n"</w:t>
      </w:r>
      <w:r w:rsidRPr="000C493A">
        <w:rPr>
          <w:lang w:eastAsia="en-IN"/>
        </w:rPr>
        <w:t>, name, age);</w:t>
      </w:r>
    </w:p>
    <w:p w14:paraId="1EC9EC9A" w14:textId="77777777" w:rsidR="00975AA8" w:rsidRPr="000C493A" w:rsidRDefault="00975AA8" w:rsidP="00D87DE6">
      <w:pPr>
        <w:pStyle w:val="Code"/>
        <w:rPr>
          <w:lang w:eastAsia="en-IN"/>
        </w:rPr>
      </w:pPr>
    </w:p>
    <w:p w14:paraId="43869AE0" w14:textId="77777777" w:rsidR="00975AA8" w:rsidRPr="000C493A" w:rsidRDefault="00975AA8" w:rsidP="00D87DE6">
      <w:pPr>
        <w:pStyle w:val="Code"/>
        <w:rPr>
          <w:lang w:eastAsia="en-IN"/>
        </w:rPr>
      </w:pPr>
      <w:r w:rsidRPr="000C493A">
        <w:rPr>
          <w:color w:val="A626A4"/>
          <w:lang w:eastAsia="en-IN"/>
        </w:rPr>
        <w:t>if</w:t>
      </w:r>
      <w:r w:rsidRPr="000C493A">
        <w:rPr>
          <w:lang w:eastAsia="en-IN"/>
        </w:rPr>
        <w:t xml:space="preserve"> (x </w:t>
      </w:r>
      <w:r w:rsidRPr="000C493A">
        <w:rPr>
          <w:color w:val="4078F2"/>
          <w:lang w:eastAsia="en-IN"/>
        </w:rPr>
        <w:t>&gt;</w:t>
      </w:r>
      <w:r w:rsidRPr="000C493A">
        <w:rPr>
          <w:lang w:eastAsia="en-IN"/>
        </w:rPr>
        <w:t xml:space="preserve"> </w:t>
      </w:r>
      <w:r w:rsidRPr="000C493A">
        <w:rPr>
          <w:color w:val="B76B01"/>
          <w:lang w:eastAsia="en-IN"/>
        </w:rPr>
        <w:t>0</w:t>
      </w:r>
      <w:r w:rsidRPr="000C493A">
        <w:rPr>
          <w:lang w:eastAsia="en-IN"/>
        </w:rPr>
        <w:t xml:space="preserve"> </w:t>
      </w:r>
      <w:r w:rsidRPr="000C493A">
        <w:rPr>
          <w:color w:val="4078F2"/>
          <w:lang w:eastAsia="en-IN"/>
        </w:rPr>
        <w:t>&amp;&amp;</w:t>
      </w:r>
      <w:r w:rsidRPr="000C493A">
        <w:rPr>
          <w:lang w:eastAsia="en-IN"/>
        </w:rPr>
        <w:t xml:space="preserve"> y </w:t>
      </w:r>
      <w:r w:rsidRPr="000C493A">
        <w:rPr>
          <w:color w:val="4078F2"/>
          <w:lang w:eastAsia="en-IN"/>
        </w:rPr>
        <w:t>&lt;</w:t>
      </w:r>
      <w:r w:rsidRPr="000C493A">
        <w:rPr>
          <w:lang w:eastAsia="en-IN"/>
        </w:rPr>
        <w:t xml:space="preserve"> </w:t>
      </w:r>
      <w:r w:rsidRPr="000C493A">
        <w:rPr>
          <w:color w:val="B76B01"/>
          <w:lang w:eastAsia="en-IN"/>
        </w:rPr>
        <w:t>100</w:t>
      </w:r>
      <w:r w:rsidRPr="000C493A">
        <w:rPr>
          <w:lang w:eastAsia="en-IN"/>
        </w:rPr>
        <w:t>) {</w:t>
      </w:r>
    </w:p>
    <w:p w14:paraId="1DF04F6E"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2723F073" w14:textId="77777777" w:rsidR="00975AA8" w:rsidRPr="000C493A" w:rsidRDefault="00975AA8" w:rsidP="00D87DE6">
      <w:pPr>
        <w:pStyle w:val="Code"/>
        <w:rPr>
          <w:lang w:eastAsia="en-IN"/>
        </w:rPr>
      </w:pPr>
      <w:r w:rsidRPr="000C493A">
        <w:rPr>
          <w:lang w:eastAsia="en-IN"/>
        </w:rPr>
        <w:t>}</w:t>
      </w:r>
    </w:p>
    <w:p w14:paraId="3E2D605E" w14:textId="75FAF844" w:rsidR="00975AA8" w:rsidRPr="000C493A" w:rsidRDefault="00975AA8" w:rsidP="00EF72F6">
      <w:pPr>
        <w:pStyle w:val="Subheadddddf"/>
      </w:pPr>
      <w:r w:rsidRPr="000C493A">
        <w:t>Bad Style:</w:t>
      </w:r>
    </w:p>
    <w:p w14:paraId="6DD6BDB4" w14:textId="77777777" w:rsidR="00975AA8" w:rsidRPr="000C493A" w:rsidRDefault="00975AA8" w:rsidP="00D87DE6">
      <w:pPr>
        <w:pStyle w:val="Code"/>
        <w:rPr>
          <w:lang w:eastAsia="en-IN"/>
        </w:rPr>
      </w:pPr>
      <w:r w:rsidRPr="000C493A">
        <w:rPr>
          <w:lang w:eastAsia="en-IN"/>
        </w:rPr>
        <w:t>total</w:t>
      </w:r>
      <w:r w:rsidRPr="000C493A">
        <w:rPr>
          <w:color w:val="4078F2"/>
          <w:lang w:eastAsia="en-IN"/>
        </w:rPr>
        <w:t>=</w:t>
      </w:r>
      <w:r w:rsidRPr="000C493A">
        <w:rPr>
          <w:lang w:eastAsia="en-IN"/>
        </w:rPr>
        <w:t>price</w:t>
      </w:r>
      <w:r w:rsidRPr="000C493A">
        <w:rPr>
          <w:color w:val="4078F2"/>
          <w:lang w:eastAsia="en-IN"/>
        </w:rPr>
        <w:t>+</w:t>
      </w:r>
      <w:r w:rsidRPr="000C493A">
        <w:rPr>
          <w:lang w:eastAsia="en-IN"/>
        </w:rPr>
        <w:t>tax;</w:t>
      </w:r>
    </w:p>
    <w:p w14:paraId="62388E23" w14:textId="77777777" w:rsidR="00975AA8" w:rsidRPr="000C493A" w:rsidRDefault="00975AA8" w:rsidP="00D87DE6">
      <w:pPr>
        <w:pStyle w:val="Code"/>
        <w:rPr>
          <w:lang w:eastAsia="en-IN"/>
        </w:rPr>
      </w:pPr>
      <w:r w:rsidRPr="000C493A">
        <w:rPr>
          <w:lang w:eastAsia="en-IN"/>
        </w:rPr>
        <w:t>average</w:t>
      </w:r>
      <w:r w:rsidRPr="000C493A">
        <w:rPr>
          <w:color w:val="4078F2"/>
          <w:lang w:eastAsia="en-IN"/>
        </w:rPr>
        <w:t>=</w:t>
      </w:r>
      <w:r w:rsidRPr="000C493A">
        <w:rPr>
          <w:lang w:eastAsia="en-IN"/>
        </w:rPr>
        <w:t>(sum1</w:t>
      </w:r>
      <w:r w:rsidRPr="000C493A">
        <w:rPr>
          <w:color w:val="4078F2"/>
          <w:lang w:eastAsia="en-IN"/>
        </w:rPr>
        <w:t>+</w:t>
      </w:r>
      <w:r w:rsidRPr="000C493A">
        <w:rPr>
          <w:lang w:eastAsia="en-IN"/>
        </w:rPr>
        <w:t>sum2</w:t>
      </w:r>
      <w:r w:rsidRPr="000C493A">
        <w:rPr>
          <w:color w:val="4078F2"/>
          <w:lang w:eastAsia="en-IN"/>
        </w:rPr>
        <w:t>+</w:t>
      </w:r>
      <w:r w:rsidRPr="000C493A">
        <w:rPr>
          <w:lang w:eastAsia="en-IN"/>
        </w:rPr>
        <w:t>sum3)</w:t>
      </w:r>
      <w:r w:rsidRPr="000C493A">
        <w:rPr>
          <w:color w:val="4078F2"/>
          <w:lang w:eastAsia="en-IN"/>
        </w:rPr>
        <w:t>/</w:t>
      </w:r>
      <w:r w:rsidRPr="000C493A">
        <w:rPr>
          <w:color w:val="B76B01"/>
          <w:lang w:eastAsia="en-IN"/>
        </w:rPr>
        <w:t>3</w:t>
      </w:r>
      <w:r w:rsidRPr="000C493A">
        <w:rPr>
          <w:lang w:eastAsia="en-IN"/>
        </w:rPr>
        <w:t>;</w:t>
      </w:r>
    </w:p>
    <w:p w14:paraId="2EB1B659" w14:textId="77777777" w:rsidR="00975AA8" w:rsidRPr="000C493A" w:rsidRDefault="00975AA8" w:rsidP="00D87DE6">
      <w:pPr>
        <w:pStyle w:val="Code"/>
        <w:rPr>
          <w:lang w:eastAsia="en-IN"/>
        </w:rPr>
      </w:pPr>
      <w:r w:rsidRPr="000C493A">
        <w:rPr>
          <w:color w:val="4078F2"/>
          <w:lang w:eastAsia="en-IN"/>
        </w:rPr>
        <w:t>printf</w:t>
      </w:r>
      <w:r w:rsidRPr="000C493A">
        <w:rPr>
          <w:lang w:eastAsia="en-IN"/>
        </w:rPr>
        <w:t>(</w:t>
      </w:r>
      <w:r w:rsidRPr="000C493A">
        <w:rPr>
          <w:color w:val="50A14F"/>
          <w:lang w:eastAsia="en-IN"/>
        </w:rPr>
        <w:t>"Name: %s,Age: %d\n"</w:t>
      </w:r>
      <w:r w:rsidRPr="000C493A">
        <w:rPr>
          <w:lang w:eastAsia="en-IN"/>
        </w:rPr>
        <w:t>,name,age);</w:t>
      </w:r>
    </w:p>
    <w:p w14:paraId="72AD41CE" w14:textId="77777777" w:rsidR="00975AA8" w:rsidRPr="000C493A" w:rsidRDefault="00975AA8" w:rsidP="00D87DE6">
      <w:pPr>
        <w:pStyle w:val="Code"/>
        <w:rPr>
          <w:lang w:eastAsia="en-IN"/>
        </w:rPr>
      </w:pPr>
    </w:p>
    <w:p w14:paraId="7BC274FE" w14:textId="77777777" w:rsidR="00975AA8" w:rsidRPr="000C493A" w:rsidRDefault="00975AA8" w:rsidP="00D87DE6">
      <w:pPr>
        <w:pStyle w:val="Code"/>
        <w:rPr>
          <w:lang w:eastAsia="en-IN"/>
        </w:rPr>
      </w:pPr>
      <w:r w:rsidRPr="000C493A">
        <w:rPr>
          <w:color w:val="A626A4"/>
          <w:lang w:eastAsia="en-IN"/>
        </w:rPr>
        <w:t>if</w:t>
      </w:r>
      <w:r w:rsidRPr="000C493A">
        <w:rPr>
          <w:lang w:eastAsia="en-IN"/>
        </w:rPr>
        <w:t>(x</w:t>
      </w:r>
      <w:r w:rsidRPr="000C493A">
        <w:rPr>
          <w:color w:val="4078F2"/>
          <w:lang w:eastAsia="en-IN"/>
        </w:rPr>
        <w:t>&gt;</w:t>
      </w:r>
      <w:r w:rsidRPr="000C493A">
        <w:rPr>
          <w:color w:val="B76B01"/>
          <w:lang w:eastAsia="en-IN"/>
        </w:rPr>
        <w:t>0</w:t>
      </w:r>
      <w:r w:rsidRPr="000C493A">
        <w:rPr>
          <w:color w:val="4078F2"/>
          <w:lang w:eastAsia="en-IN"/>
        </w:rPr>
        <w:t>&amp;&amp;</w:t>
      </w:r>
      <w:r w:rsidRPr="000C493A">
        <w:rPr>
          <w:lang w:eastAsia="en-IN"/>
        </w:rPr>
        <w:t>y</w:t>
      </w:r>
      <w:r w:rsidRPr="000C493A">
        <w:rPr>
          <w:color w:val="4078F2"/>
          <w:lang w:eastAsia="en-IN"/>
        </w:rPr>
        <w:t>&lt;</w:t>
      </w:r>
      <w:r w:rsidRPr="000C493A">
        <w:rPr>
          <w:color w:val="B76B01"/>
          <w:lang w:eastAsia="en-IN"/>
        </w:rPr>
        <w:t>100</w:t>
      </w:r>
      <w:r w:rsidRPr="000C493A">
        <w:rPr>
          <w:lang w:eastAsia="en-IN"/>
        </w:rPr>
        <w:t>){</w:t>
      </w:r>
    </w:p>
    <w:p w14:paraId="6E0F2989"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code</w:t>
      </w:r>
    </w:p>
    <w:p w14:paraId="56B950F3" w14:textId="77777777" w:rsidR="00975AA8" w:rsidRPr="000C493A" w:rsidRDefault="00975AA8" w:rsidP="00D87DE6">
      <w:pPr>
        <w:pStyle w:val="Code"/>
        <w:rPr>
          <w:lang w:eastAsia="en-IN"/>
        </w:rPr>
      </w:pPr>
      <w:r w:rsidRPr="000C493A">
        <w:rPr>
          <w:lang w:eastAsia="en-IN"/>
        </w:rPr>
        <w:t>}</w:t>
      </w:r>
    </w:p>
    <w:p w14:paraId="1E634E93" w14:textId="77777777" w:rsidR="00975AA8" w:rsidRPr="000C493A" w:rsidRDefault="00975AA8" w:rsidP="00EF72F6">
      <w:pPr>
        <w:pStyle w:val="Subheadddddf"/>
      </w:pPr>
      <w:r w:rsidRPr="000C493A">
        <w:t>Spacing guidelines:</w:t>
      </w:r>
    </w:p>
    <w:p w14:paraId="62CA1E23" w14:textId="77777777" w:rsidR="00975AA8" w:rsidRPr="000C493A" w:rsidRDefault="00975AA8" w:rsidP="00EF72F6">
      <w:pPr>
        <w:pStyle w:val="Pointss"/>
      </w:pPr>
      <w:r w:rsidRPr="000C493A">
        <w:t xml:space="preserve">Space around operators: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xml:space="preserve">, </w:t>
      </w:r>
      <w:r w:rsidRPr="000C493A">
        <w:rPr>
          <w:rFonts w:cs="Courier New"/>
        </w:rPr>
        <w:t>&lt;</w:t>
      </w:r>
      <w:r w:rsidRPr="000C493A">
        <w:t xml:space="preserve">, </w:t>
      </w:r>
      <w:r w:rsidRPr="000C493A">
        <w:rPr>
          <w:rFonts w:cs="Courier New"/>
        </w:rPr>
        <w:t>&gt;</w:t>
      </w:r>
    </w:p>
    <w:p w14:paraId="7EF32284" w14:textId="77777777" w:rsidR="00975AA8" w:rsidRPr="000C493A" w:rsidRDefault="00975AA8" w:rsidP="00EF72F6">
      <w:pPr>
        <w:pStyle w:val="Pointss"/>
      </w:pPr>
      <w:r w:rsidRPr="000C493A">
        <w:t xml:space="preserve">Space after commas: </w:t>
      </w:r>
      <w:r w:rsidRPr="000C493A">
        <w:rPr>
          <w:rFonts w:cs="Courier New"/>
        </w:rPr>
        <w:t>func(a, b, c)</w:t>
      </w:r>
    </w:p>
    <w:p w14:paraId="5080212E" w14:textId="77777777" w:rsidR="00975AA8" w:rsidRPr="000C493A" w:rsidRDefault="00975AA8" w:rsidP="00EF72F6">
      <w:pPr>
        <w:pStyle w:val="Pointss"/>
      </w:pPr>
      <w:r w:rsidRPr="000C493A">
        <w:t xml:space="preserve">Space after keywords: </w:t>
      </w:r>
      <w:r w:rsidRPr="000C493A">
        <w:rPr>
          <w:rFonts w:cs="Courier New"/>
        </w:rPr>
        <w:t>if (condition)</w:t>
      </w:r>
    </w:p>
    <w:p w14:paraId="5E85CC08" w14:textId="77777777" w:rsidR="00975AA8" w:rsidRPr="000C493A" w:rsidRDefault="00975AA8" w:rsidP="00EF72F6">
      <w:pPr>
        <w:pStyle w:val="Pointss"/>
      </w:pPr>
      <w:r w:rsidRPr="000C493A">
        <w:t xml:space="preserve">No space after function names: </w:t>
      </w:r>
      <w:r w:rsidRPr="000C493A">
        <w:rPr>
          <w:rFonts w:cs="Courier New"/>
        </w:rPr>
        <w:t>printf()</w:t>
      </w:r>
      <w:r w:rsidRPr="000C493A">
        <w:t xml:space="preserve"> not </w:t>
      </w:r>
      <w:r w:rsidRPr="000C493A">
        <w:rPr>
          <w:rFonts w:cs="Courier New"/>
        </w:rPr>
        <w:t>printf ()</w:t>
      </w:r>
    </w:p>
    <w:p w14:paraId="4DF14571" w14:textId="77777777" w:rsidR="00975AA8" w:rsidRPr="000C493A" w:rsidRDefault="00975AA8" w:rsidP="00EF72F6">
      <w:pPr>
        <w:pStyle w:val="Pointss"/>
      </w:pPr>
      <w:r w:rsidRPr="000C493A">
        <w:t xml:space="preserve">No space inside parentheses: </w:t>
      </w:r>
      <w:r w:rsidRPr="000C493A">
        <w:rPr>
          <w:rFonts w:cs="Courier New"/>
        </w:rPr>
        <w:t>(x + y)</w:t>
      </w:r>
      <w:r w:rsidRPr="000C493A">
        <w:t xml:space="preserve"> not </w:t>
      </w:r>
      <w:r w:rsidRPr="000C493A">
        <w:rPr>
          <w:rFonts w:cs="Courier New"/>
        </w:rPr>
        <w:t>( x + y )</w:t>
      </w:r>
    </w:p>
    <w:p w14:paraId="3C01E787" w14:textId="77777777" w:rsidR="00975AA8" w:rsidRPr="000C493A" w:rsidRDefault="00975AA8" w:rsidP="00EF72F6">
      <w:pPr>
        <w:pStyle w:val="Subheadddddf"/>
      </w:pPr>
      <w:r w:rsidRPr="000C493A">
        <w:t>7. Break Code into Functions</w:t>
      </w:r>
    </w:p>
    <w:p w14:paraId="301BF9F7" w14:textId="77777777" w:rsidR="00975AA8" w:rsidRPr="000C493A" w:rsidRDefault="00975AA8" w:rsidP="00EF72F6">
      <w:pPr>
        <w:pStyle w:val="texxtt"/>
        <w:rPr>
          <w:lang w:eastAsia="en-IN"/>
        </w:rPr>
      </w:pPr>
      <w:r w:rsidRPr="000C493A">
        <w:rPr>
          <w:lang w:eastAsia="en-IN"/>
        </w:rPr>
        <w:t xml:space="preserve">Instead of writing everything in </w:t>
      </w:r>
      <w:r w:rsidRPr="000C493A">
        <w:rPr>
          <w:rFonts w:cs="Courier New"/>
          <w:lang w:eastAsia="en-IN"/>
        </w:rPr>
        <w:t>main()</w:t>
      </w:r>
      <w:r w:rsidRPr="000C493A">
        <w:rPr>
          <w:lang w:eastAsia="en-IN"/>
        </w:rPr>
        <w:t>, split tasks into separate functions with clear purposes.</w:t>
      </w:r>
    </w:p>
    <w:p w14:paraId="139DA1F6" w14:textId="171BE8C1" w:rsidR="00975AA8" w:rsidRPr="000C493A" w:rsidRDefault="00975AA8" w:rsidP="00EF72F6">
      <w:pPr>
        <w:pStyle w:val="Subheadddddf"/>
      </w:pPr>
      <w:r w:rsidRPr="000C493A">
        <w:t>Good Style:</w:t>
      </w:r>
    </w:p>
    <w:p w14:paraId="215B0AFF" w14:textId="77777777" w:rsidR="00975AA8" w:rsidRPr="000C493A" w:rsidRDefault="00975AA8" w:rsidP="00D87DE6">
      <w:pPr>
        <w:pStyle w:val="Code"/>
        <w:rPr>
          <w:color w:val="383A42"/>
          <w:lang w:eastAsia="en-IN"/>
        </w:rPr>
      </w:pPr>
      <w:r w:rsidRPr="000C493A">
        <w:rPr>
          <w:color w:val="A626A4"/>
          <w:lang w:eastAsia="en-IN"/>
        </w:rPr>
        <w:t>float</w:t>
      </w:r>
      <w:r w:rsidRPr="000C493A">
        <w:rPr>
          <w:color w:val="383A42"/>
          <w:lang w:eastAsia="en-IN"/>
        </w:rPr>
        <w:t xml:space="preserve"> </w:t>
      </w:r>
      <w:r w:rsidRPr="000C493A">
        <w:rPr>
          <w:lang w:eastAsia="en-IN"/>
        </w:rPr>
        <w:t>calculateCircleArea</w:t>
      </w:r>
      <w:r w:rsidRPr="000C493A">
        <w:rPr>
          <w:color w:val="383A42"/>
          <w:lang w:eastAsia="en-IN"/>
        </w:rPr>
        <w:t>(</w:t>
      </w:r>
      <w:r w:rsidRPr="000C493A">
        <w:rPr>
          <w:color w:val="A626A4"/>
          <w:lang w:eastAsia="en-IN"/>
        </w:rPr>
        <w:t>float</w:t>
      </w:r>
      <w:r w:rsidRPr="000C493A">
        <w:rPr>
          <w:color w:val="383A42"/>
          <w:lang w:eastAsia="en-IN"/>
        </w:rPr>
        <w:t xml:space="preserve"> radius) {</w:t>
      </w:r>
    </w:p>
    <w:p w14:paraId="3CC1AE0E"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3.14159</w:t>
      </w:r>
      <w:r w:rsidRPr="000C493A">
        <w:rPr>
          <w:color w:val="383A42"/>
          <w:lang w:eastAsia="en-IN"/>
        </w:rPr>
        <w:t xml:space="preserve"> </w:t>
      </w:r>
      <w:r w:rsidRPr="000C493A">
        <w:rPr>
          <w:lang w:eastAsia="en-IN"/>
        </w:rPr>
        <w:t>*</w:t>
      </w:r>
      <w:r w:rsidRPr="000C493A">
        <w:rPr>
          <w:color w:val="383A42"/>
          <w:lang w:eastAsia="en-IN"/>
        </w:rPr>
        <w:t xml:space="preserve"> radius </w:t>
      </w:r>
      <w:r w:rsidRPr="000C493A">
        <w:rPr>
          <w:lang w:eastAsia="en-IN"/>
        </w:rPr>
        <w:t>*</w:t>
      </w:r>
      <w:r w:rsidRPr="000C493A">
        <w:rPr>
          <w:color w:val="383A42"/>
          <w:lang w:eastAsia="en-IN"/>
        </w:rPr>
        <w:t xml:space="preserve"> radius;</w:t>
      </w:r>
    </w:p>
    <w:p w14:paraId="6D3F2B9F" w14:textId="77777777" w:rsidR="00975AA8" w:rsidRPr="000C493A" w:rsidRDefault="00975AA8" w:rsidP="00D87DE6">
      <w:pPr>
        <w:pStyle w:val="Code"/>
        <w:rPr>
          <w:color w:val="383A42"/>
          <w:lang w:eastAsia="en-IN"/>
        </w:rPr>
      </w:pPr>
      <w:r w:rsidRPr="000C493A">
        <w:rPr>
          <w:color w:val="383A42"/>
          <w:lang w:eastAsia="en-IN"/>
        </w:rPr>
        <w:t>}</w:t>
      </w:r>
    </w:p>
    <w:p w14:paraId="2B79591E" w14:textId="77777777" w:rsidR="00975AA8" w:rsidRPr="000C493A" w:rsidRDefault="00975AA8" w:rsidP="00D87DE6">
      <w:pPr>
        <w:pStyle w:val="Code"/>
        <w:rPr>
          <w:color w:val="383A42"/>
          <w:lang w:eastAsia="en-IN"/>
        </w:rPr>
      </w:pPr>
    </w:p>
    <w:p w14:paraId="695C8C2B" w14:textId="77777777" w:rsidR="00975AA8" w:rsidRPr="000C493A" w:rsidRDefault="00975AA8" w:rsidP="00D87DE6">
      <w:pPr>
        <w:pStyle w:val="Code"/>
        <w:rPr>
          <w:color w:val="383A42"/>
          <w:lang w:eastAsia="en-IN"/>
        </w:rPr>
      </w:pPr>
      <w:r w:rsidRPr="000C493A">
        <w:rPr>
          <w:color w:val="A626A4"/>
          <w:lang w:eastAsia="en-IN"/>
        </w:rPr>
        <w:t>void</w:t>
      </w:r>
      <w:r w:rsidRPr="000C493A">
        <w:rPr>
          <w:color w:val="383A42"/>
          <w:lang w:eastAsia="en-IN"/>
        </w:rPr>
        <w:t xml:space="preserve"> </w:t>
      </w:r>
      <w:r w:rsidRPr="000C493A">
        <w:rPr>
          <w:lang w:eastAsia="en-IN"/>
        </w:rPr>
        <w:t>displayMenu</w:t>
      </w:r>
      <w:r w:rsidRPr="000C493A">
        <w:rPr>
          <w:color w:val="383A42"/>
          <w:lang w:eastAsia="en-IN"/>
        </w:rPr>
        <w:t>(</w:t>
      </w:r>
      <w:r w:rsidRPr="000C493A">
        <w:rPr>
          <w:color w:val="A626A4"/>
          <w:lang w:eastAsia="en-IN"/>
        </w:rPr>
        <w:t>void</w:t>
      </w:r>
      <w:r w:rsidRPr="000C493A">
        <w:rPr>
          <w:color w:val="383A42"/>
          <w:lang w:eastAsia="en-IN"/>
        </w:rPr>
        <w:t>) {</w:t>
      </w:r>
    </w:p>
    <w:p w14:paraId="1E7A3746"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"1. Add item\n"</w:t>
      </w:r>
      <w:r w:rsidRPr="000C493A">
        <w:rPr>
          <w:color w:val="383A42"/>
          <w:lang w:eastAsia="en-IN"/>
        </w:rPr>
        <w:t>);</w:t>
      </w:r>
    </w:p>
    <w:p w14:paraId="51A73040"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"2. Remove item\n"</w:t>
      </w:r>
      <w:r w:rsidRPr="000C493A">
        <w:rPr>
          <w:color w:val="383A42"/>
          <w:lang w:eastAsia="en-IN"/>
        </w:rPr>
        <w:t>);</w:t>
      </w:r>
    </w:p>
    <w:p w14:paraId="15F2ED75"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"3. Exit\n"</w:t>
      </w:r>
      <w:r w:rsidRPr="000C493A">
        <w:rPr>
          <w:color w:val="383A42"/>
          <w:lang w:eastAsia="en-IN"/>
        </w:rPr>
        <w:t>);</w:t>
      </w:r>
    </w:p>
    <w:p w14:paraId="238C4BB1" w14:textId="77777777" w:rsidR="00975AA8" w:rsidRPr="000C493A" w:rsidRDefault="00975AA8" w:rsidP="00D87DE6">
      <w:pPr>
        <w:pStyle w:val="Code"/>
        <w:rPr>
          <w:color w:val="383A42"/>
          <w:lang w:eastAsia="en-IN"/>
        </w:rPr>
      </w:pPr>
      <w:r w:rsidRPr="000C493A">
        <w:rPr>
          <w:color w:val="383A42"/>
          <w:lang w:eastAsia="en-IN"/>
        </w:rPr>
        <w:t>}</w:t>
      </w:r>
    </w:p>
    <w:p w14:paraId="584082E4" w14:textId="77777777" w:rsidR="00975AA8" w:rsidRPr="000C493A" w:rsidRDefault="00975AA8" w:rsidP="00D87DE6">
      <w:pPr>
        <w:pStyle w:val="Code"/>
        <w:rPr>
          <w:color w:val="383A42"/>
          <w:lang w:eastAsia="en-IN"/>
        </w:rPr>
      </w:pPr>
    </w:p>
    <w:p w14:paraId="3DEA4A82"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main</w:t>
      </w:r>
      <w:r w:rsidRPr="000C493A">
        <w:rPr>
          <w:color w:val="383A42"/>
          <w:lang w:eastAsia="en-IN"/>
        </w:rPr>
        <w:t>() {</w:t>
      </w:r>
    </w:p>
    <w:p w14:paraId="6039235C"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area </w:t>
      </w:r>
      <w:r w:rsidRPr="000C493A">
        <w:rPr>
          <w:lang w:eastAsia="en-IN"/>
        </w:rPr>
        <w:t>=</w:t>
      </w:r>
      <w:r w:rsidRPr="000C493A">
        <w:rPr>
          <w:color w:val="383A42"/>
          <w:lang w:eastAsia="en-IN"/>
        </w:rPr>
        <w:t xml:space="preserve"> </w:t>
      </w:r>
      <w:r w:rsidRPr="000C493A">
        <w:rPr>
          <w:lang w:eastAsia="en-IN"/>
        </w:rPr>
        <w:t>calculateCircleArea</w:t>
      </w:r>
      <w:r w:rsidRPr="000C493A">
        <w:rPr>
          <w:color w:val="383A42"/>
          <w:lang w:eastAsia="en-IN"/>
        </w:rPr>
        <w:t>(</w:t>
      </w:r>
      <w:r w:rsidRPr="000C493A">
        <w:rPr>
          <w:color w:val="B76B01"/>
          <w:lang w:eastAsia="en-IN"/>
        </w:rPr>
        <w:t>5.0</w:t>
      </w:r>
      <w:r w:rsidRPr="000C493A">
        <w:rPr>
          <w:color w:val="383A42"/>
          <w:lang w:eastAsia="en-IN"/>
        </w:rPr>
        <w:t>);</w:t>
      </w:r>
    </w:p>
    <w:p w14:paraId="0B0E5ADD"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lang w:eastAsia="en-IN"/>
        </w:rPr>
        <w:t>displayMenu</w:t>
      </w:r>
      <w:r w:rsidRPr="000C493A">
        <w:rPr>
          <w:color w:val="383A42"/>
          <w:lang w:eastAsia="en-IN"/>
        </w:rPr>
        <w:t>();</w:t>
      </w:r>
    </w:p>
    <w:p w14:paraId="40C08CFA" w14:textId="77777777" w:rsidR="00975AA8" w:rsidRPr="000C493A" w:rsidRDefault="00975AA8" w:rsidP="00D87DE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5ED319B" w14:textId="77777777" w:rsidR="00975AA8" w:rsidRPr="000C493A" w:rsidRDefault="00975AA8" w:rsidP="00D87DE6">
      <w:pPr>
        <w:pStyle w:val="Code"/>
        <w:rPr>
          <w:color w:val="383A42"/>
          <w:lang w:eastAsia="en-IN"/>
        </w:rPr>
      </w:pPr>
      <w:r w:rsidRPr="000C493A">
        <w:rPr>
          <w:color w:val="383A42"/>
          <w:lang w:eastAsia="en-IN"/>
        </w:rPr>
        <w:t>}</w:t>
      </w:r>
    </w:p>
    <w:p w14:paraId="5443AF59" w14:textId="4B3501B9" w:rsidR="00975AA8" w:rsidRPr="000C493A" w:rsidRDefault="00975AA8" w:rsidP="00EF72F6">
      <w:pPr>
        <w:pStyle w:val="Subheadddddf"/>
      </w:pPr>
      <w:r w:rsidRPr="000C493A">
        <w:t>Bad Style:</w:t>
      </w:r>
    </w:p>
    <w:p w14:paraId="43AAD049"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0B054A07"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Everything in main - hundreds of lines</w:t>
      </w:r>
    </w:p>
    <w:p w14:paraId="64F5A949"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float</w:t>
      </w:r>
      <w:r w:rsidRPr="000C493A">
        <w:rPr>
          <w:lang w:eastAsia="en-IN"/>
        </w:rPr>
        <w:t xml:space="preserve"> area </w:t>
      </w:r>
      <w:r w:rsidRPr="000C493A">
        <w:rPr>
          <w:color w:val="4078F2"/>
          <w:lang w:eastAsia="en-IN"/>
        </w:rPr>
        <w:t>=</w:t>
      </w:r>
      <w:r w:rsidRPr="000C493A">
        <w:rPr>
          <w:lang w:eastAsia="en-IN"/>
        </w:rPr>
        <w:t xml:space="preserve"> </w:t>
      </w:r>
      <w:r w:rsidRPr="000C493A">
        <w:rPr>
          <w:color w:val="B76B01"/>
          <w:lang w:eastAsia="en-IN"/>
        </w:rPr>
        <w:t>3.14159</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5.0</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5.0</w:t>
      </w:r>
      <w:r w:rsidRPr="000C493A">
        <w:rPr>
          <w:lang w:eastAsia="en-IN"/>
        </w:rPr>
        <w:t>;</w:t>
      </w:r>
    </w:p>
    <w:p w14:paraId="3F6C3EF2"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"1. Add item\n"</w:t>
      </w:r>
      <w:r w:rsidRPr="000C493A">
        <w:rPr>
          <w:lang w:eastAsia="en-IN"/>
        </w:rPr>
        <w:t>);</w:t>
      </w:r>
    </w:p>
    <w:p w14:paraId="36B79332"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"2. Remove item\n"</w:t>
      </w:r>
      <w:r w:rsidRPr="000C493A">
        <w:rPr>
          <w:lang w:eastAsia="en-IN"/>
        </w:rPr>
        <w:t>);</w:t>
      </w:r>
    </w:p>
    <w:p w14:paraId="3B96B15E"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"3. Exit\n"</w:t>
      </w:r>
      <w:r w:rsidRPr="000C493A">
        <w:rPr>
          <w:lang w:eastAsia="en-IN"/>
        </w:rPr>
        <w:t>);</w:t>
      </w:r>
    </w:p>
    <w:p w14:paraId="1F1F3293"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 many more lines ...</w:t>
      </w:r>
    </w:p>
    <w:p w14:paraId="0AE3F990"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w:t>
      </w:r>
    </w:p>
    <w:p w14:paraId="3A61529C" w14:textId="62BC9174" w:rsidR="00EF72F6" w:rsidRDefault="00975AA8" w:rsidP="00943E02">
      <w:pPr>
        <w:pStyle w:val="Code"/>
        <w:rPr>
          <w:lang w:eastAsia="en-IN"/>
        </w:rPr>
      </w:pPr>
      <w:r w:rsidRPr="000C493A">
        <w:rPr>
          <w:lang w:eastAsia="en-IN"/>
        </w:rPr>
        <w:t>}</w:t>
      </w:r>
    </w:p>
    <w:p w14:paraId="2F86885C" w14:textId="44EC5AB9" w:rsidR="00975AA8" w:rsidRPr="000C493A" w:rsidRDefault="00975AA8" w:rsidP="00EF72F6">
      <w:pPr>
        <w:pStyle w:val="Subheadddddf"/>
      </w:pPr>
      <w:r w:rsidRPr="000C493A">
        <w:t>Benefits of functions:</w:t>
      </w:r>
    </w:p>
    <w:p w14:paraId="5729F3F5" w14:textId="77777777" w:rsidR="00975AA8" w:rsidRPr="000C493A" w:rsidRDefault="00975AA8" w:rsidP="00EF72F6">
      <w:pPr>
        <w:pStyle w:val="Pointss"/>
      </w:pPr>
      <w:r w:rsidRPr="000C493A">
        <w:t>Makes code modular and reusable</w:t>
      </w:r>
    </w:p>
    <w:p w14:paraId="7F80E33A" w14:textId="77777777" w:rsidR="00975AA8" w:rsidRPr="000C493A" w:rsidRDefault="00975AA8" w:rsidP="00EF72F6">
      <w:pPr>
        <w:pStyle w:val="Pointss"/>
      </w:pPr>
      <w:r w:rsidRPr="000C493A">
        <w:t>Easier to test individual pieces</w:t>
      </w:r>
    </w:p>
    <w:p w14:paraId="0E9A377D" w14:textId="77777777" w:rsidR="00975AA8" w:rsidRPr="000C493A" w:rsidRDefault="00975AA8" w:rsidP="00EF72F6">
      <w:pPr>
        <w:pStyle w:val="Pointss"/>
      </w:pPr>
      <w:r w:rsidRPr="000C493A">
        <w:t>Reduces code duplication</w:t>
      </w:r>
    </w:p>
    <w:p w14:paraId="4D4F5CFF" w14:textId="77777777" w:rsidR="00975AA8" w:rsidRPr="000C493A" w:rsidRDefault="00975AA8" w:rsidP="00EF72F6">
      <w:pPr>
        <w:pStyle w:val="Pointss"/>
      </w:pPr>
      <w:r w:rsidRPr="000C493A">
        <w:t>Improves readability with descriptive function names</w:t>
      </w:r>
    </w:p>
    <w:p w14:paraId="78AF9161" w14:textId="77777777" w:rsidR="00975AA8" w:rsidRPr="000C493A" w:rsidRDefault="00975AA8" w:rsidP="00EF72F6">
      <w:pPr>
        <w:pStyle w:val="Pointss"/>
      </w:pPr>
      <w:r w:rsidRPr="000C493A">
        <w:t>Simplifies maintenance and debugging</w:t>
      </w:r>
    </w:p>
    <w:p w14:paraId="026921EA" w14:textId="77777777" w:rsidR="00975AA8" w:rsidRPr="000C493A" w:rsidRDefault="00975AA8" w:rsidP="00EF72F6">
      <w:pPr>
        <w:pStyle w:val="Subheadddddf"/>
      </w:pPr>
      <w:r w:rsidRPr="000C493A">
        <w:t>8. Consistent Naming Conventions</w:t>
      </w:r>
    </w:p>
    <w:p w14:paraId="1646C23C" w14:textId="77777777" w:rsidR="00975AA8" w:rsidRPr="000C493A" w:rsidRDefault="00975AA8" w:rsidP="00EF72F6">
      <w:pPr>
        <w:pStyle w:val="texxtt"/>
        <w:rPr>
          <w:lang w:eastAsia="en-IN"/>
        </w:rPr>
      </w:pPr>
      <w:r w:rsidRPr="000C493A">
        <w:rPr>
          <w:lang w:eastAsia="en-IN"/>
        </w:rPr>
        <w:t>Choose one naming style and use it consistently throughout your program.</w:t>
      </w:r>
    </w:p>
    <w:p w14:paraId="267F3D25" w14:textId="52094602" w:rsidR="00975AA8" w:rsidRPr="000C493A" w:rsidRDefault="00975AA8" w:rsidP="00EF72F6">
      <w:pPr>
        <w:pStyle w:val="texxtt"/>
        <w:rPr>
          <w:lang w:eastAsia="en-IN"/>
        </w:rPr>
      </w:pPr>
      <w:r w:rsidRPr="000C493A">
        <w:rPr>
          <w:b/>
          <w:bCs/>
          <w:lang w:eastAsia="en-IN"/>
        </w:rPr>
        <w:t>camelCase</w:t>
      </w:r>
      <w:r w:rsidRPr="000C493A">
        <w:rPr>
          <w:lang w:eastAsia="en-IN"/>
        </w:rPr>
        <w:t xml:space="preserve"> (first word lowercase, subsequent words capitalized):</w:t>
      </w:r>
    </w:p>
    <w:p w14:paraId="7A597D58"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studentAge;</w:t>
      </w:r>
    </w:p>
    <w:p w14:paraId="562A8F0E"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averageScore;</w:t>
      </w:r>
    </w:p>
    <w:p w14:paraId="39BEF01E"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calculateTotalPrice</w:t>
      </w:r>
      <w:r w:rsidRPr="000C493A">
        <w:rPr>
          <w:lang w:eastAsia="en-IN"/>
        </w:rPr>
        <w:t>(</w:t>
      </w:r>
      <w:r w:rsidRPr="000C493A">
        <w:rPr>
          <w:color w:val="A626A4"/>
          <w:lang w:eastAsia="en-IN"/>
        </w:rPr>
        <w:t>void</w:t>
      </w:r>
      <w:r w:rsidRPr="000C493A">
        <w:rPr>
          <w:lang w:eastAsia="en-IN"/>
        </w:rPr>
        <w:t>);</w:t>
      </w:r>
    </w:p>
    <w:p w14:paraId="5EB24E16" w14:textId="28B62452" w:rsidR="00975AA8" w:rsidRPr="000C493A" w:rsidRDefault="00975AA8" w:rsidP="00EF72F6">
      <w:pPr>
        <w:pStyle w:val="texxtt"/>
        <w:rPr>
          <w:lang w:eastAsia="en-IN"/>
        </w:rPr>
      </w:pPr>
      <w:r w:rsidRPr="000C493A">
        <w:rPr>
          <w:b/>
          <w:bCs/>
          <w:lang w:eastAsia="en-IN"/>
        </w:rPr>
        <w:t>snake_case</w:t>
      </w:r>
      <w:r w:rsidRPr="000C493A">
        <w:rPr>
          <w:lang w:eastAsia="en-IN"/>
        </w:rPr>
        <w:t xml:space="preserve"> (all lowercase with underscores):</w:t>
      </w:r>
    </w:p>
    <w:p w14:paraId="796A7CE1"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student_age;</w:t>
      </w:r>
    </w:p>
    <w:p w14:paraId="0545AA3E" w14:textId="77777777" w:rsidR="00975AA8" w:rsidRPr="000C493A" w:rsidRDefault="00975AA8" w:rsidP="00D87DE6">
      <w:pPr>
        <w:pStyle w:val="Code"/>
        <w:rPr>
          <w:lang w:eastAsia="en-IN"/>
        </w:rPr>
      </w:pPr>
      <w:r w:rsidRPr="000C493A">
        <w:rPr>
          <w:color w:val="A626A4"/>
          <w:lang w:eastAsia="en-IN"/>
        </w:rPr>
        <w:t>float</w:t>
      </w:r>
      <w:r w:rsidRPr="000C493A">
        <w:rPr>
          <w:lang w:eastAsia="en-IN"/>
        </w:rPr>
        <w:t xml:space="preserve"> average_score;</w:t>
      </w:r>
    </w:p>
    <w:p w14:paraId="5CA0D294" w14:textId="77777777" w:rsidR="00975AA8" w:rsidRPr="000C493A" w:rsidRDefault="00975AA8" w:rsidP="00D87DE6">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calculate_total_price</w:t>
      </w:r>
      <w:r w:rsidRPr="000C493A">
        <w:rPr>
          <w:lang w:eastAsia="en-IN"/>
        </w:rPr>
        <w:t>(</w:t>
      </w:r>
      <w:r w:rsidRPr="000C493A">
        <w:rPr>
          <w:color w:val="A626A4"/>
          <w:lang w:eastAsia="en-IN"/>
        </w:rPr>
        <w:t>void</w:t>
      </w:r>
      <w:r w:rsidRPr="000C493A">
        <w:rPr>
          <w:lang w:eastAsia="en-IN"/>
        </w:rPr>
        <w:t>);</w:t>
      </w:r>
    </w:p>
    <w:p w14:paraId="5201E1C2" w14:textId="541A2B6F" w:rsidR="00975AA8" w:rsidRPr="000C493A" w:rsidRDefault="00975AA8" w:rsidP="00EF72F6">
      <w:pPr>
        <w:pStyle w:val="texxtt"/>
        <w:rPr>
          <w:lang w:eastAsia="en-IN"/>
        </w:rPr>
      </w:pPr>
      <w:r w:rsidRPr="000C493A">
        <w:rPr>
          <w:b/>
          <w:bCs/>
          <w:lang w:eastAsia="en-IN"/>
        </w:rPr>
        <w:t>UPPER_CASE</w:t>
      </w:r>
      <w:r w:rsidRPr="000C493A">
        <w:rPr>
          <w:lang w:eastAsia="en-IN"/>
        </w:rPr>
        <w:t xml:space="preserve"> (for constants and macros):</w:t>
      </w:r>
    </w:p>
    <w:p w14:paraId="2D3EADE3" w14:textId="77777777" w:rsidR="00975AA8" w:rsidRPr="000C493A" w:rsidRDefault="00975AA8" w:rsidP="00D87DE6">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MAX_SIZE </w:t>
      </w:r>
      <w:r w:rsidRPr="000C493A">
        <w:rPr>
          <w:color w:val="B76B01"/>
          <w:lang w:eastAsia="en-IN"/>
        </w:rPr>
        <w:t>100</w:t>
      </w:r>
    </w:p>
    <w:p w14:paraId="58A1B235" w14:textId="77777777" w:rsidR="00975AA8" w:rsidRPr="000C493A" w:rsidRDefault="00975AA8" w:rsidP="00D87DE6">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PI </w:t>
      </w:r>
      <w:r w:rsidRPr="000C493A">
        <w:rPr>
          <w:color w:val="B76B01"/>
          <w:lang w:eastAsia="en-IN"/>
        </w:rPr>
        <w:t>3.14159</w:t>
      </w:r>
    </w:p>
    <w:p w14:paraId="4E3E85CD" w14:textId="77777777" w:rsidR="00975AA8" w:rsidRPr="000C493A" w:rsidRDefault="00975AA8" w:rsidP="00D87DE6">
      <w:pPr>
        <w:pStyle w:val="Code"/>
        <w:rPr>
          <w:color w:val="383A42"/>
          <w:lang w:eastAsia="en-IN"/>
        </w:rPr>
      </w:pPr>
      <w:r w:rsidRPr="000C493A">
        <w:rPr>
          <w:color w:val="A626A4"/>
          <w:lang w:eastAsia="en-IN"/>
        </w:rPr>
        <w:t>const</w:t>
      </w:r>
      <w:r w:rsidRPr="000C493A">
        <w:rPr>
          <w:color w:val="383A42"/>
          <w:lang w:eastAsia="en-IN"/>
        </w:rPr>
        <w:t xml:space="preserve"> </w:t>
      </w:r>
      <w:r w:rsidRPr="000C493A">
        <w:rPr>
          <w:color w:val="A626A4"/>
          <w:lang w:eastAsia="en-IN"/>
        </w:rPr>
        <w:t>int</w:t>
      </w:r>
      <w:r w:rsidRPr="000C493A">
        <w:rPr>
          <w:color w:val="383A42"/>
          <w:lang w:eastAsia="en-IN"/>
        </w:rPr>
        <w:t xml:space="preserve"> BUFFER_SIZE </w:t>
      </w:r>
      <w:r w:rsidRPr="000C493A">
        <w:rPr>
          <w:color w:val="4078F2"/>
          <w:lang w:eastAsia="en-IN"/>
        </w:rPr>
        <w:t>=</w:t>
      </w:r>
      <w:r w:rsidRPr="000C493A">
        <w:rPr>
          <w:color w:val="383A42"/>
          <w:lang w:eastAsia="en-IN"/>
        </w:rPr>
        <w:t xml:space="preserve"> </w:t>
      </w:r>
      <w:r w:rsidRPr="000C493A">
        <w:rPr>
          <w:color w:val="B76B01"/>
          <w:lang w:eastAsia="en-IN"/>
        </w:rPr>
        <w:t>256</w:t>
      </w:r>
      <w:r w:rsidRPr="000C493A">
        <w:rPr>
          <w:color w:val="383A42"/>
          <w:lang w:eastAsia="en-IN"/>
        </w:rPr>
        <w:t>;</w:t>
      </w:r>
    </w:p>
    <w:p w14:paraId="4F9FEE8D" w14:textId="77777777" w:rsidR="00975AA8" w:rsidRPr="00EF72F6" w:rsidRDefault="00975AA8" w:rsidP="00EF72F6">
      <w:pPr>
        <w:pStyle w:val="texxtt"/>
        <w:rPr>
          <w:b/>
          <w:bCs/>
          <w:lang w:eastAsia="en-IN"/>
        </w:rPr>
      </w:pPr>
      <w:r w:rsidRPr="00EF72F6">
        <w:rPr>
          <w:b/>
          <w:bCs/>
          <w:lang w:eastAsia="en-IN"/>
        </w:rPr>
        <w:t>This book primarily uses camelCase for variables and functions, and UPPER_CASE for constants.</w:t>
      </w:r>
    </w:p>
    <w:p w14:paraId="458F7256" w14:textId="77777777" w:rsidR="00975AA8" w:rsidRPr="000C493A" w:rsidRDefault="00975AA8" w:rsidP="00EF72F6">
      <w:pPr>
        <w:pStyle w:val="Subheadddddf"/>
      </w:pPr>
      <w:r w:rsidRPr="000C493A">
        <w:t>9. One Statement Per Line</w:t>
      </w:r>
    </w:p>
    <w:p w14:paraId="2B22224A" w14:textId="77777777" w:rsidR="00975AA8" w:rsidRPr="000C493A" w:rsidRDefault="00975AA8" w:rsidP="00EF72F6">
      <w:pPr>
        <w:pStyle w:val="texxtt"/>
        <w:rPr>
          <w:lang w:eastAsia="en-IN"/>
        </w:rPr>
      </w:pPr>
      <w:r w:rsidRPr="000C493A">
        <w:rPr>
          <w:lang w:eastAsia="en-IN"/>
        </w:rPr>
        <w:t>Write only one statement per line for clarity.</w:t>
      </w:r>
    </w:p>
    <w:p w14:paraId="6A90445B" w14:textId="2926BBC8" w:rsidR="00975AA8" w:rsidRPr="000C493A" w:rsidRDefault="00975AA8" w:rsidP="00EF72F6">
      <w:pPr>
        <w:pStyle w:val="Subheadddddf"/>
      </w:pPr>
      <w:r w:rsidRPr="000C493A">
        <w:t>Good Style:</w:t>
      </w:r>
    </w:p>
    <w:p w14:paraId="3B9B5A09"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5</w:t>
      </w:r>
      <w:r w:rsidRPr="000C493A">
        <w:rPr>
          <w:lang w:eastAsia="en-IN"/>
        </w:rPr>
        <w:t>;</w:t>
      </w:r>
    </w:p>
    <w:p w14:paraId="51D9D23A"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y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w:t>
      </w:r>
    </w:p>
    <w:p w14:paraId="2C62D56F"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sum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y;</w:t>
      </w:r>
    </w:p>
    <w:p w14:paraId="1161A20E" w14:textId="4ED5B50B" w:rsidR="00975AA8" w:rsidRPr="000C493A" w:rsidRDefault="00975AA8" w:rsidP="00EF72F6">
      <w:pPr>
        <w:pStyle w:val="Subheadddddf"/>
      </w:pPr>
      <w:r w:rsidRPr="000C493A">
        <w:t>Bad Style:</w:t>
      </w:r>
    </w:p>
    <w:p w14:paraId="69929D91"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5</w:t>
      </w:r>
      <w:r w:rsidRPr="000C493A">
        <w:rPr>
          <w:lang w:eastAsia="en-IN"/>
        </w:rPr>
        <w:t xml:space="preserve">; </w:t>
      </w:r>
      <w:r w:rsidRPr="000C493A">
        <w:rPr>
          <w:color w:val="A626A4"/>
          <w:lang w:eastAsia="en-IN"/>
        </w:rPr>
        <w:t>int</w:t>
      </w:r>
      <w:r w:rsidRPr="000C493A">
        <w:rPr>
          <w:lang w:eastAsia="en-IN"/>
        </w:rPr>
        <w:t xml:space="preserve"> y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color w:val="A626A4"/>
          <w:lang w:eastAsia="en-IN"/>
        </w:rPr>
        <w:t>int</w:t>
      </w:r>
      <w:r w:rsidRPr="000C493A">
        <w:rPr>
          <w:lang w:eastAsia="en-IN"/>
        </w:rPr>
        <w:t xml:space="preserve"> sum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y;</w:t>
      </w:r>
    </w:p>
    <w:p w14:paraId="6360010E" w14:textId="7BE0C650" w:rsidR="00975AA8" w:rsidRPr="000C493A" w:rsidRDefault="00975AA8" w:rsidP="00EF72F6">
      <w:pPr>
        <w:pStyle w:val="texxtt"/>
        <w:rPr>
          <w:lang w:eastAsia="en-IN"/>
        </w:rPr>
      </w:pPr>
      <w:r w:rsidRPr="000C493A">
        <w:rPr>
          <w:b/>
          <w:bCs/>
          <w:lang w:eastAsia="en-IN"/>
        </w:rPr>
        <w:t>Exception:</w:t>
      </w:r>
      <w:r w:rsidRPr="000C493A">
        <w:rPr>
          <w:lang w:eastAsia="en-IN"/>
        </w:rPr>
        <w:t xml:space="preserve"> Related declarations can sometimes be on one line:</w:t>
      </w:r>
    </w:p>
    <w:p w14:paraId="75156414" w14:textId="77777777" w:rsidR="00975AA8" w:rsidRPr="000C493A" w:rsidRDefault="00975AA8" w:rsidP="00D87DE6">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z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Acceptable if closely related</w:t>
      </w:r>
    </w:p>
    <w:p w14:paraId="50AD45FB" w14:textId="77777777" w:rsidR="00975AA8" w:rsidRPr="000C493A" w:rsidRDefault="00975AA8" w:rsidP="00EF72F6">
      <w:pPr>
        <w:pStyle w:val="Subheadddddf"/>
      </w:pPr>
      <w:r w:rsidRPr="000C493A">
        <w:t>10. Use Blank Lines to Separate Logical Sections</w:t>
      </w:r>
    </w:p>
    <w:p w14:paraId="22628B9F" w14:textId="77777777" w:rsidR="00975AA8" w:rsidRPr="000C493A" w:rsidRDefault="00975AA8" w:rsidP="00EF72F6">
      <w:pPr>
        <w:pStyle w:val="texxtt"/>
        <w:rPr>
          <w:lang w:eastAsia="en-IN"/>
        </w:rPr>
      </w:pPr>
      <w:r w:rsidRPr="000C493A">
        <w:rPr>
          <w:lang w:eastAsia="en-IN"/>
        </w:rPr>
        <w:t>Group related code together and use blank lines to separate different logical sections.</w:t>
      </w:r>
    </w:p>
    <w:p w14:paraId="5B4BA256" w14:textId="6B827A94" w:rsidR="00975AA8" w:rsidRPr="000C493A" w:rsidRDefault="00975AA8" w:rsidP="00EF72F6">
      <w:pPr>
        <w:pStyle w:val="Subheadddddf"/>
      </w:pPr>
      <w:r w:rsidRPr="000C493A">
        <w:t>Good Style:</w:t>
      </w:r>
    </w:p>
    <w:p w14:paraId="7F9F9D72" w14:textId="77777777" w:rsidR="00975AA8" w:rsidRPr="000C493A" w:rsidRDefault="00975AA8" w:rsidP="00D87DE6">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2968274F"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Variable declarations</w:t>
      </w:r>
    </w:p>
    <w:p w14:paraId="1BB8D625"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num1, num2;</w:t>
      </w:r>
    </w:p>
    <w:p w14:paraId="1CFC181E"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sum, difference;</w:t>
      </w:r>
    </w:p>
    <w:p w14:paraId="0E36061A" w14:textId="77777777" w:rsidR="00975AA8" w:rsidRPr="000C493A" w:rsidRDefault="00975AA8" w:rsidP="00D87DE6">
      <w:pPr>
        <w:pStyle w:val="Code"/>
        <w:rPr>
          <w:lang w:eastAsia="en-IN"/>
        </w:rPr>
      </w:pPr>
      <w:r w:rsidRPr="000C493A">
        <w:rPr>
          <w:lang w:eastAsia="en-IN"/>
        </w:rPr>
        <w:t xml:space="preserve">    </w:t>
      </w:r>
    </w:p>
    <w:p w14:paraId="4994C6B2"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Input section</w:t>
      </w:r>
    </w:p>
    <w:p w14:paraId="6B977DCB"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"Enter first number: "</w:t>
      </w:r>
      <w:r w:rsidRPr="000C493A">
        <w:rPr>
          <w:lang w:eastAsia="en-IN"/>
        </w:rPr>
        <w:t>);</w:t>
      </w:r>
    </w:p>
    <w:p w14:paraId="2DC1BA80"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num1);</w:t>
      </w:r>
    </w:p>
    <w:p w14:paraId="7C1C8DBF"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"Enter second number: "</w:t>
      </w:r>
      <w:r w:rsidRPr="000C493A">
        <w:rPr>
          <w:lang w:eastAsia="en-IN"/>
        </w:rPr>
        <w:t>);</w:t>
      </w:r>
    </w:p>
    <w:p w14:paraId="6E76E300"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num2);</w:t>
      </w:r>
    </w:p>
    <w:p w14:paraId="61EF78B3" w14:textId="77777777" w:rsidR="00975AA8" w:rsidRPr="000C493A" w:rsidRDefault="00975AA8" w:rsidP="00D87DE6">
      <w:pPr>
        <w:pStyle w:val="Code"/>
        <w:rPr>
          <w:lang w:eastAsia="en-IN"/>
        </w:rPr>
      </w:pPr>
      <w:r w:rsidRPr="000C493A">
        <w:rPr>
          <w:lang w:eastAsia="en-IN"/>
        </w:rPr>
        <w:t xml:space="preserve">    </w:t>
      </w:r>
    </w:p>
    <w:p w14:paraId="3AF6550D"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Calculation section</w:t>
      </w:r>
    </w:p>
    <w:p w14:paraId="1729AE64" w14:textId="77777777" w:rsidR="00975AA8" w:rsidRPr="000C493A" w:rsidRDefault="00975AA8" w:rsidP="00D87DE6">
      <w:pPr>
        <w:pStyle w:val="Code"/>
        <w:rPr>
          <w:lang w:eastAsia="en-IN"/>
        </w:rPr>
      </w:pPr>
      <w:r w:rsidRPr="000C493A">
        <w:rPr>
          <w:lang w:eastAsia="en-IN"/>
        </w:rPr>
        <w:t xml:space="preserve">    sum </w:t>
      </w:r>
      <w:r w:rsidRPr="000C493A">
        <w:rPr>
          <w:color w:val="4078F2"/>
          <w:lang w:eastAsia="en-IN"/>
        </w:rPr>
        <w:t>=</w:t>
      </w:r>
      <w:r w:rsidRPr="000C493A">
        <w:rPr>
          <w:lang w:eastAsia="en-IN"/>
        </w:rPr>
        <w:t xml:space="preserve"> num1 </w:t>
      </w:r>
      <w:r w:rsidRPr="000C493A">
        <w:rPr>
          <w:color w:val="4078F2"/>
          <w:lang w:eastAsia="en-IN"/>
        </w:rPr>
        <w:t>+</w:t>
      </w:r>
      <w:r w:rsidRPr="000C493A">
        <w:rPr>
          <w:lang w:eastAsia="en-IN"/>
        </w:rPr>
        <w:t xml:space="preserve"> num2;</w:t>
      </w:r>
    </w:p>
    <w:p w14:paraId="3513DD90" w14:textId="77777777" w:rsidR="00975AA8" w:rsidRPr="000C493A" w:rsidRDefault="00975AA8" w:rsidP="00D87DE6">
      <w:pPr>
        <w:pStyle w:val="Code"/>
        <w:rPr>
          <w:lang w:eastAsia="en-IN"/>
        </w:rPr>
      </w:pPr>
      <w:r w:rsidRPr="000C493A">
        <w:rPr>
          <w:lang w:eastAsia="en-IN"/>
        </w:rPr>
        <w:t xml:space="preserve">    difference </w:t>
      </w:r>
      <w:r w:rsidRPr="000C493A">
        <w:rPr>
          <w:color w:val="4078F2"/>
          <w:lang w:eastAsia="en-IN"/>
        </w:rPr>
        <w:t>=</w:t>
      </w:r>
      <w:r w:rsidRPr="000C493A">
        <w:rPr>
          <w:lang w:eastAsia="en-IN"/>
        </w:rPr>
        <w:t xml:space="preserve"> num1 </w:t>
      </w:r>
      <w:r w:rsidRPr="000C493A">
        <w:rPr>
          <w:color w:val="4078F2"/>
          <w:lang w:eastAsia="en-IN"/>
        </w:rPr>
        <w:t>-</w:t>
      </w:r>
      <w:r w:rsidRPr="000C493A">
        <w:rPr>
          <w:lang w:eastAsia="en-IN"/>
        </w:rPr>
        <w:t xml:space="preserve"> num2;</w:t>
      </w:r>
    </w:p>
    <w:p w14:paraId="5627AFBC" w14:textId="77777777" w:rsidR="00975AA8" w:rsidRPr="000C493A" w:rsidRDefault="00975AA8" w:rsidP="00D87DE6">
      <w:pPr>
        <w:pStyle w:val="Code"/>
        <w:rPr>
          <w:lang w:eastAsia="en-IN"/>
        </w:rPr>
      </w:pPr>
      <w:r w:rsidRPr="000C493A">
        <w:rPr>
          <w:lang w:eastAsia="en-IN"/>
        </w:rPr>
        <w:t xml:space="preserve">    </w:t>
      </w:r>
    </w:p>
    <w:p w14:paraId="4B8D91A5" w14:textId="77777777" w:rsidR="00975AA8" w:rsidRPr="000C493A" w:rsidRDefault="00975AA8" w:rsidP="00D87DE6">
      <w:pPr>
        <w:pStyle w:val="Code"/>
        <w:rPr>
          <w:lang w:eastAsia="en-IN"/>
        </w:rPr>
      </w:pPr>
      <w:r w:rsidRPr="000C493A">
        <w:rPr>
          <w:lang w:eastAsia="en-IN"/>
        </w:rPr>
        <w:t xml:space="preserve">    </w:t>
      </w:r>
      <w:r w:rsidRPr="000C493A">
        <w:rPr>
          <w:i/>
          <w:iCs/>
          <w:color w:val="A0A1A7"/>
          <w:lang w:eastAsia="en-IN"/>
        </w:rPr>
        <w:t>// Output section</w:t>
      </w:r>
    </w:p>
    <w:p w14:paraId="11193253"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"Sum = %d\n"</w:t>
      </w:r>
      <w:r w:rsidRPr="000C493A">
        <w:rPr>
          <w:lang w:eastAsia="en-IN"/>
        </w:rPr>
        <w:t>, sum);</w:t>
      </w:r>
    </w:p>
    <w:p w14:paraId="0EAC434B" w14:textId="77777777" w:rsidR="00975AA8" w:rsidRPr="000C493A" w:rsidRDefault="00975AA8" w:rsidP="00D87DE6">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"Difference = %d\n"</w:t>
      </w:r>
      <w:r w:rsidRPr="000C493A">
        <w:rPr>
          <w:lang w:eastAsia="en-IN"/>
        </w:rPr>
        <w:t>, difference);</w:t>
      </w:r>
    </w:p>
    <w:p w14:paraId="019E3D03" w14:textId="77777777" w:rsidR="00975AA8" w:rsidRPr="000C493A" w:rsidRDefault="00975AA8" w:rsidP="00D87DE6">
      <w:pPr>
        <w:pStyle w:val="Code"/>
        <w:rPr>
          <w:lang w:eastAsia="en-IN"/>
        </w:rPr>
      </w:pPr>
      <w:r w:rsidRPr="000C493A">
        <w:rPr>
          <w:lang w:eastAsia="en-IN"/>
        </w:rPr>
        <w:t xml:space="preserve">    </w:t>
      </w:r>
    </w:p>
    <w:p w14:paraId="2E974860" w14:textId="77777777" w:rsidR="00975AA8" w:rsidRPr="000C493A" w:rsidRDefault="00975AA8" w:rsidP="00D87DE6">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w:t>
      </w:r>
    </w:p>
    <w:p w14:paraId="7CC04BC3" w14:textId="77777777" w:rsidR="00975AA8" w:rsidRPr="000C493A" w:rsidRDefault="00975AA8" w:rsidP="00D87DE6">
      <w:pPr>
        <w:pStyle w:val="Code"/>
        <w:rPr>
          <w:lang w:eastAsia="en-IN"/>
        </w:rPr>
      </w:pPr>
      <w:r w:rsidRPr="000C493A">
        <w:rPr>
          <w:lang w:eastAsia="en-IN"/>
        </w:rPr>
        <w:t>}</w:t>
      </w:r>
    </w:p>
    <w:p w14:paraId="4F0D252A" w14:textId="77777777" w:rsidR="00975AA8" w:rsidRPr="000C493A" w:rsidRDefault="00975AA8" w:rsidP="00EF72F6">
      <w:pPr>
        <w:pStyle w:val="Subheadddddf"/>
      </w:pPr>
      <w:r w:rsidRPr="000C493A">
        <w:t>Style Checklist</w:t>
      </w:r>
    </w:p>
    <w:p w14:paraId="46578DC8" w14:textId="77777777" w:rsidR="00975AA8" w:rsidRPr="000C493A" w:rsidRDefault="00975AA8" w:rsidP="00EF72F6">
      <w:pPr>
        <w:pStyle w:val="texxtt"/>
        <w:rPr>
          <w:lang w:eastAsia="en-IN"/>
        </w:rPr>
      </w:pPr>
      <w:r w:rsidRPr="000C493A">
        <w:rPr>
          <w:lang w:eastAsia="en-IN"/>
        </w:rPr>
        <w:t>Use this checklist to review your code:</w:t>
      </w:r>
    </w:p>
    <w:p w14:paraId="27E6FD1C" w14:textId="77777777" w:rsidR="00975AA8" w:rsidRPr="000C493A" w:rsidRDefault="00975AA8" w:rsidP="00EF72F6">
      <w:pPr>
        <w:pStyle w:val="Pointss"/>
      </w:pPr>
      <w:r w:rsidRPr="000C493A">
        <w:t>Consistent indentation (4 spaces or 1 tab)</w:t>
      </w:r>
    </w:p>
    <w:p w14:paraId="6388F1A3" w14:textId="77777777" w:rsidR="00975AA8" w:rsidRPr="000C493A" w:rsidRDefault="00975AA8" w:rsidP="00EF72F6">
      <w:pPr>
        <w:pStyle w:val="Pointss"/>
      </w:pPr>
      <w:r w:rsidRPr="000C493A">
        <w:t>Meaningful variable and function names</w:t>
      </w:r>
    </w:p>
    <w:p w14:paraId="17AAEB96" w14:textId="77777777" w:rsidR="00975AA8" w:rsidRPr="000C493A" w:rsidRDefault="00975AA8" w:rsidP="00EF72F6">
      <w:pPr>
        <w:pStyle w:val="Pointss"/>
      </w:pPr>
      <w:r w:rsidRPr="000C493A">
        <w:t>Comments explain WHY, not WHAT</w:t>
      </w:r>
    </w:p>
    <w:p w14:paraId="131C8627" w14:textId="77777777" w:rsidR="00975AA8" w:rsidRPr="000C493A" w:rsidRDefault="00975AA8" w:rsidP="00EF72F6">
      <w:pPr>
        <w:pStyle w:val="Pointss"/>
      </w:pPr>
      <w:r w:rsidRPr="000C493A">
        <w:t>Consistent brace style throughout</w:t>
      </w:r>
    </w:p>
    <w:p w14:paraId="48534389" w14:textId="77777777" w:rsidR="00975AA8" w:rsidRPr="000C493A" w:rsidRDefault="00975AA8" w:rsidP="00EF72F6">
      <w:pPr>
        <w:pStyle w:val="Pointss"/>
      </w:pPr>
      <w:r w:rsidRPr="000C493A">
        <w:t>Named constants instead of magic numbers</w:t>
      </w:r>
    </w:p>
    <w:p w14:paraId="3D52AF8B" w14:textId="77777777" w:rsidR="00975AA8" w:rsidRPr="000C493A" w:rsidRDefault="00975AA8" w:rsidP="00EF72F6">
      <w:pPr>
        <w:pStyle w:val="Pointss"/>
      </w:pPr>
      <w:r w:rsidRPr="000C493A">
        <w:t>Spaces around operators and after commas</w:t>
      </w:r>
    </w:p>
    <w:p w14:paraId="282539FE" w14:textId="77777777" w:rsidR="00975AA8" w:rsidRPr="000C493A" w:rsidRDefault="00975AA8" w:rsidP="00EF72F6">
      <w:pPr>
        <w:pStyle w:val="Pointss"/>
      </w:pPr>
      <w:r w:rsidRPr="000C493A">
        <w:t>Code broken into logical functions</w:t>
      </w:r>
    </w:p>
    <w:p w14:paraId="372E9E97" w14:textId="77777777" w:rsidR="00975AA8" w:rsidRPr="000C493A" w:rsidRDefault="00975AA8" w:rsidP="00EF72F6">
      <w:pPr>
        <w:pStyle w:val="Pointss"/>
      </w:pPr>
      <w:r w:rsidRPr="000C493A">
        <w:t>One statement per line</w:t>
      </w:r>
    </w:p>
    <w:p w14:paraId="1286CE1E" w14:textId="77777777" w:rsidR="00975AA8" w:rsidRPr="000C493A" w:rsidRDefault="00975AA8" w:rsidP="00EF72F6">
      <w:pPr>
        <w:pStyle w:val="Pointss"/>
      </w:pPr>
      <w:r w:rsidRPr="000C493A">
        <w:t>Blank lines separate logical sections</w:t>
      </w:r>
    </w:p>
    <w:p w14:paraId="589DFE68" w14:textId="77777777" w:rsidR="00975AA8" w:rsidRPr="000C493A" w:rsidRDefault="00975AA8" w:rsidP="00EF72F6">
      <w:pPr>
        <w:pStyle w:val="Pointss"/>
      </w:pPr>
      <w:r w:rsidRPr="000C493A">
        <w:t>Consistent naming convention (camelCase or snake_case)</w:t>
      </w:r>
    </w:p>
    <w:p w14:paraId="4035CDBF" w14:textId="77777777" w:rsidR="00975AA8" w:rsidRPr="000C493A" w:rsidRDefault="00000000" w:rsidP="00EF72F6">
      <w:pPr>
        <w:pStyle w:val="texxtt"/>
        <w:rPr>
          <w:lang w:eastAsia="en-IN"/>
        </w:rPr>
      </w:pPr>
      <w:r>
        <w:rPr>
          <w:lang w:eastAsia="en-IN"/>
        </w:rPr>
        <w:pict w14:anchorId="4C327A47">
          <v:rect id="_x0000_i1040" style="width:0;height:1.5pt" o:hralign="center" o:hrstd="t" o:hr="t" fillcolor="#a0a0a0" stroked="f"/>
        </w:pict>
      </w:r>
    </w:p>
    <w:p w14:paraId="6B22FCCA" w14:textId="77777777" w:rsidR="00975AA8" w:rsidRPr="000C493A" w:rsidRDefault="00975AA8" w:rsidP="00EF72F6">
      <w:pPr>
        <w:pStyle w:val="Subheadddddf"/>
      </w:pPr>
      <w:r w:rsidRPr="000C493A">
        <w:t>Practical Exercises</w:t>
      </w:r>
    </w:p>
    <w:p w14:paraId="3848BA82" w14:textId="77777777" w:rsidR="00975AA8" w:rsidRPr="000C493A" w:rsidRDefault="00975AA8" w:rsidP="00EF72F6">
      <w:pPr>
        <w:pStyle w:val="texxtt"/>
        <w:rPr>
          <w:lang w:eastAsia="en-IN"/>
        </w:rPr>
      </w:pPr>
      <w:r w:rsidRPr="000C493A">
        <w:rPr>
          <w:lang w:eastAsia="en-IN"/>
        </w:rPr>
        <w:t>These exercises will help you practice the basics of C programming and proper coding style. Try writing each program yourself before looking at the solutions!</w:t>
      </w:r>
    </w:p>
    <w:p w14:paraId="5927E112" w14:textId="77777777" w:rsidR="00975AA8" w:rsidRPr="000C493A" w:rsidRDefault="00975AA8" w:rsidP="00EF72F6">
      <w:pPr>
        <w:pStyle w:val="Subheadddddf"/>
      </w:pPr>
      <w:r w:rsidRPr="000C493A">
        <w:t>Exercise 1: Hello World Program</w:t>
      </w:r>
    </w:p>
    <w:p w14:paraId="69F25331" w14:textId="77777777" w:rsidR="00975AA8" w:rsidRPr="000C493A" w:rsidRDefault="00975AA8" w:rsidP="00EF72F6">
      <w:pPr>
        <w:pStyle w:val="texxtt"/>
        <w:rPr>
          <w:lang w:eastAsia="en-IN"/>
        </w:rPr>
      </w:pPr>
      <w:r w:rsidRPr="000C493A">
        <w:rPr>
          <w:b/>
          <w:bCs/>
          <w:lang w:eastAsia="en-IN"/>
        </w:rPr>
        <w:t>Goal:</w:t>
      </w:r>
      <w:r w:rsidRPr="000C493A">
        <w:rPr>
          <w:lang w:eastAsia="en-IN"/>
        </w:rPr>
        <w:t xml:space="preserve"> Write your first C program to verify your compiler is working.</w:t>
      </w:r>
    </w:p>
    <w:p w14:paraId="106E6EF9" w14:textId="77777777" w:rsidR="00975AA8" w:rsidRPr="000C493A" w:rsidRDefault="00975AA8" w:rsidP="00EF72F6">
      <w:pPr>
        <w:pStyle w:val="texxtt"/>
        <w:rPr>
          <w:lang w:eastAsia="en-IN"/>
        </w:rPr>
      </w:pPr>
      <w:r w:rsidRPr="000C493A">
        <w:rPr>
          <w:b/>
          <w:bCs/>
          <w:lang w:eastAsia="en-IN"/>
        </w:rPr>
        <w:t>Task:</w:t>
      </w:r>
      <w:r w:rsidRPr="000C493A">
        <w:rPr>
          <w:lang w:eastAsia="en-IN"/>
        </w:rPr>
        <w:t xml:space="preserve"> Print </w:t>
      </w:r>
      <w:r w:rsidRPr="000C493A">
        <w:rPr>
          <w:rFonts w:cs="Courier New"/>
          <w:lang w:eastAsia="en-IN"/>
        </w:rPr>
        <w:t>Hello, World!</w:t>
      </w:r>
      <w:r w:rsidRPr="000C493A">
        <w:rPr>
          <w:lang w:eastAsia="en-IN"/>
        </w:rPr>
        <w:t xml:space="preserve"> to the screen.</w:t>
      </w:r>
    </w:p>
    <w:p w14:paraId="683C7D0E" w14:textId="4F716060" w:rsidR="00975AA8" w:rsidRPr="000C493A" w:rsidRDefault="00975AA8" w:rsidP="00EF72F6">
      <w:pPr>
        <w:pStyle w:val="texxtt"/>
        <w:rPr>
          <w:lang w:eastAsia="en-IN"/>
        </w:rPr>
      </w:pPr>
      <w:r w:rsidRPr="000C493A">
        <w:rPr>
          <w:lang w:eastAsia="en-IN"/>
        </w:rPr>
        <w:t>Solution:</w:t>
      </w:r>
    </w:p>
    <w:p w14:paraId="7396734D" w14:textId="77777777" w:rsidR="00975AA8" w:rsidRPr="000C493A" w:rsidRDefault="00975AA8" w:rsidP="00BD5B2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r w:rsidRPr="000C493A">
        <w:rPr>
          <w:color w:val="E45649"/>
          <w:lang w:eastAsia="en-IN"/>
        </w:rPr>
        <w:t xml:space="preserve">  </w:t>
      </w:r>
      <w:r w:rsidRPr="000C493A">
        <w:rPr>
          <w:lang w:eastAsia="en-IN"/>
        </w:rPr>
        <w:t>// Preprocessor directive</w:t>
      </w:r>
    </w:p>
    <w:p w14:paraId="6DD23C6B" w14:textId="77777777" w:rsidR="00975AA8" w:rsidRPr="000C493A" w:rsidRDefault="00975AA8" w:rsidP="00BD5B26">
      <w:pPr>
        <w:pStyle w:val="Code"/>
        <w:rPr>
          <w:color w:val="383A42"/>
          <w:lang w:eastAsia="en-IN"/>
        </w:rPr>
      </w:pPr>
    </w:p>
    <w:p w14:paraId="3564C0FE"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54CAE4E"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lang w:eastAsia="en-IN"/>
        </w:rPr>
        <w:t>// Print message to screen</w:t>
      </w:r>
    </w:p>
    <w:p w14:paraId="19C7E4F8"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"Hello, World!\n"</w:t>
      </w:r>
      <w:r w:rsidRPr="000C493A">
        <w:rPr>
          <w:color w:val="383A42"/>
          <w:lang w:eastAsia="en-IN"/>
        </w:rPr>
        <w:t>);</w:t>
      </w:r>
    </w:p>
    <w:p w14:paraId="24A7B0AC" w14:textId="77777777" w:rsidR="00975AA8" w:rsidRPr="000C493A" w:rsidRDefault="00975AA8" w:rsidP="00BD5B26">
      <w:pPr>
        <w:pStyle w:val="Code"/>
        <w:rPr>
          <w:color w:val="383A42"/>
          <w:lang w:eastAsia="en-IN"/>
        </w:rPr>
      </w:pPr>
      <w:r w:rsidRPr="000C493A">
        <w:rPr>
          <w:color w:val="383A42"/>
          <w:lang w:eastAsia="en-IN"/>
        </w:rPr>
        <w:t xml:space="preserve">    </w:t>
      </w:r>
    </w:p>
    <w:p w14:paraId="50318143"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Exit successfully</w:t>
      </w:r>
    </w:p>
    <w:p w14:paraId="1638CBD2" w14:textId="77777777" w:rsidR="00975AA8" w:rsidRPr="000C493A" w:rsidRDefault="00975AA8" w:rsidP="00BD5B26">
      <w:pPr>
        <w:pStyle w:val="Code"/>
        <w:rPr>
          <w:color w:val="383A42"/>
          <w:lang w:eastAsia="en-IN"/>
        </w:rPr>
      </w:pPr>
      <w:r w:rsidRPr="000C493A">
        <w:rPr>
          <w:color w:val="383A42"/>
          <w:lang w:eastAsia="en-IN"/>
        </w:rPr>
        <w:t>}</w:t>
      </w:r>
    </w:p>
    <w:p w14:paraId="1BF00105" w14:textId="77777777" w:rsidR="00975AA8" w:rsidRPr="000C493A" w:rsidRDefault="00975AA8" w:rsidP="00EF72F6">
      <w:pPr>
        <w:pStyle w:val="Subheadddddf"/>
      </w:pPr>
      <w:r w:rsidRPr="00EF72F6">
        <w:t>Sample O</w:t>
      </w:r>
      <w:r w:rsidRPr="000C493A">
        <w:t>utput:</w:t>
      </w:r>
    </w:p>
    <w:p w14:paraId="6163EC77" w14:textId="77777777" w:rsidR="00975AA8" w:rsidRPr="000C493A" w:rsidRDefault="00975AA8" w:rsidP="00BD5B26">
      <w:pPr>
        <w:pStyle w:val="Code"/>
        <w:rPr>
          <w:lang w:eastAsia="en-IN"/>
        </w:rPr>
      </w:pPr>
      <w:r w:rsidRPr="000C493A">
        <w:rPr>
          <w:lang w:eastAsia="en-IN"/>
        </w:rPr>
        <w:t>Hello, World!</w:t>
      </w:r>
    </w:p>
    <w:p w14:paraId="51736E4A" w14:textId="77777777" w:rsidR="00975AA8" w:rsidRPr="000C493A" w:rsidRDefault="00975AA8" w:rsidP="00EF72F6">
      <w:pPr>
        <w:pStyle w:val="Subheadddddf"/>
      </w:pPr>
      <w:r w:rsidRPr="000C493A">
        <w:t>What's happening here?</w:t>
      </w:r>
    </w:p>
    <w:p w14:paraId="545AFDA6" w14:textId="77777777" w:rsidR="00975AA8" w:rsidRPr="000C493A" w:rsidRDefault="00975AA8" w:rsidP="00EF72F6">
      <w:pPr>
        <w:pStyle w:val="Pointss"/>
      </w:pPr>
      <w:r w:rsidRPr="000C493A">
        <w:rPr>
          <w:rFonts w:cs="Courier New"/>
        </w:rPr>
        <w:t>#include &lt;stdio.h&gt;</w:t>
      </w:r>
      <w:r w:rsidRPr="000C493A">
        <w:t xml:space="preserve"> brings in the standard input/output library</w:t>
      </w:r>
    </w:p>
    <w:p w14:paraId="41C1B14E" w14:textId="77777777" w:rsidR="00975AA8" w:rsidRPr="000C493A" w:rsidRDefault="00975AA8" w:rsidP="00EF72F6">
      <w:pPr>
        <w:pStyle w:val="Pointss"/>
      </w:pPr>
      <w:r w:rsidRPr="000C493A">
        <w:rPr>
          <w:rFonts w:cs="Courier New"/>
        </w:rPr>
        <w:t>main()</w:t>
      </w:r>
      <w:r w:rsidRPr="000C493A">
        <w:t xml:space="preserve"> is where your program starts running</w:t>
      </w:r>
    </w:p>
    <w:p w14:paraId="3EBBDBAC" w14:textId="77777777" w:rsidR="00975AA8" w:rsidRPr="000C493A" w:rsidRDefault="00975AA8" w:rsidP="00EF72F6">
      <w:pPr>
        <w:pStyle w:val="Pointss"/>
      </w:pPr>
      <w:r w:rsidRPr="000C493A">
        <w:rPr>
          <w:rFonts w:cs="Courier New"/>
        </w:rPr>
        <w:t>printf()</w:t>
      </w:r>
      <w:r w:rsidRPr="000C493A">
        <w:t xml:space="preserve"> displays text on the screen</w:t>
      </w:r>
    </w:p>
    <w:p w14:paraId="47E72343" w14:textId="77777777" w:rsidR="00975AA8" w:rsidRPr="000C493A" w:rsidRDefault="00975AA8" w:rsidP="00EF72F6">
      <w:pPr>
        <w:pStyle w:val="Pointss"/>
      </w:pPr>
      <w:r w:rsidRPr="000C493A">
        <w:rPr>
          <w:rFonts w:cs="Courier New"/>
        </w:rPr>
        <w:t>\n</w:t>
      </w:r>
      <w:r w:rsidRPr="000C493A">
        <w:t xml:space="preserve"> creates a new line</w:t>
      </w:r>
    </w:p>
    <w:p w14:paraId="094089A6" w14:textId="77777777" w:rsidR="00975AA8" w:rsidRPr="000C493A" w:rsidRDefault="00975AA8" w:rsidP="00EF72F6">
      <w:pPr>
        <w:pStyle w:val="Pointss"/>
      </w:pPr>
      <w:r w:rsidRPr="000C493A">
        <w:rPr>
          <w:rFonts w:cs="Courier New"/>
        </w:rPr>
        <w:t>return 0;</w:t>
      </w:r>
      <w:r w:rsidRPr="000C493A">
        <w:t xml:space="preserve"> tells the system the program finished successfully</w:t>
      </w:r>
    </w:p>
    <w:p w14:paraId="0BED63A6" w14:textId="77777777" w:rsidR="00975AA8" w:rsidRPr="000C493A" w:rsidRDefault="00000000" w:rsidP="00EF72F6">
      <w:pPr>
        <w:pStyle w:val="texxtt"/>
        <w:rPr>
          <w:lang w:eastAsia="en-IN"/>
        </w:rPr>
      </w:pPr>
      <w:r>
        <w:rPr>
          <w:lang w:eastAsia="en-IN"/>
        </w:rPr>
        <w:pict w14:anchorId="4789E0CA">
          <v:rect id="_x0000_i1041" style="width:0;height:1.5pt" o:hralign="center" o:hrstd="t" o:hr="t" fillcolor="#a0a0a0" stroked="f"/>
        </w:pict>
      </w:r>
    </w:p>
    <w:p w14:paraId="2D148F94" w14:textId="77777777" w:rsidR="00975AA8" w:rsidRPr="000C493A" w:rsidRDefault="00975AA8" w:rsidP="00EF72F6">
      <w:pPr>
        <w:pStyle w:val="Subheadddddf"/>
      </w:pPr>
      <w:r w:rsidRPr="000C493A">
        <w:t>Exercise 2: Print Your Details</w:t>
      </w:r>
    </w:p>
    <w:p w14:paraId="08D4E40E" w14:textId="77777777" w:rsidR="00975AA8" w:rsidRPr="000C493A" w:rsidRDefault="00975AA8" w:rsidP="00EF72F6">
      <w:pPr>
        <w:pStyle w:val="texxtt"/>
        <w:rPr>
          <w:lang w:eastAsia="en-IN"/>
        </w:rPr>
      </w:pPr>
      <w:r w:rsidRPr="000C493A">
        <w:rPr>
          <w:b/>
          <w:bCs/>
          <w:lang w:eastAsia="en-IN"/>
        </w:rPr>
        <w:t>Goal:</w:t>
      </w:r>
      <w:r w:rsidRPr="000C493A">
        <w:rPr>
          <w:lang w:eastAsia="en-IN"/>
        </w:rPr>
        <w:t xml:space="preserve"> Practice printing multiple lines of text.</w:t>
      </w:r>
    </w:p>
    <w:p w14:paraId="6A3DA4E8" w14:textId="77777777" w:rsidR="00975AA8" w:rsidRPr="000C493A" w:rsidRDefault="00975AA8" w:rsidP="00EF72F6">
      <w:pPr>
        <w:pStyle w:val="texxtt"/>
        <w:rPr>
          <w:lang w:eastAsia="en-IN"/>
        </w:rPr>
      </w:pPr>
      <w:r w:rsidRPr="000C493A">
        <w:rPr>
          <w:b/>
          <w:bCs/>
          <w:lang w:eastAsia="en-IN"/>
        </w:rPr>
        <w:t>Task:</w:t>
      </w:r>
      <w:r w:rsidRPr="000C493A">
        <w:rPr>
          <w:lang w:eastAsia="en-IN"/>
        </w:rPr>
        <w:t xml:space="preserve"> Display your name, age, and city on separate lines.</w:t>
      </w:r>
    </w:p>
    <w:p w14:paraId="59EC3E7B" w14:textId="77777777" w:rsidR="00975AA8" w:rsidRPr="000C493A" w:rsidRDefault="00975AA8" w:rsidP="00EF72F6">
      <w:pPr>
        <w:pStyle w:val="texxtt"/>
        <w:rPr>
          <w:lang w:eastAsia="en-IN"/>
        </w:rPr>
      </w:pPr>
      <w:r w:rsidRPr="000C493A">
        <w:rPr>
          <w:b/>
          <w:bCs/>
          <w:lang w:eastAsia="en-IN"/>
        </w:rPr>
        <w:t>Expected Output:</w:t>
      </w:r>
    </w:p>
    <w:p w14:paraId="5725EB98"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Name: Raj Kumar</w:t>
      </w:r>
    </w:p>
    <w:p w14:paraId="64CC0A2C"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Age: 20</w:t>
      </w:r>
    </w:p>
    <w:p w14:paraId="02AF1FAB"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City: Mumbai</w:t>
      </w:r>
    </w:p>
    <w:p w14:paraId="2BD03F45" w14:textId="4C48DF82" w:rsidR="00975AA8" w:rsidRPr="000C493A" w:rsidRDefault="00975AA8" w:rsidP="00EF72F6">
      <w:pPr>
        <w:pStyle w:val="texxtt"/>
        <w:rPr>
          <w:lang w:eastAsia="en-IN"/>
        </w:rPr>
      </w:pPr>
      <w:r w:rsidRPr="000C493A">
        <w:rPr>
          <w:b/>
          <w:bCs/>
          <w:lang w:eastAsia="en-IN"/>
        </w:rPr>
        <w:t>Solution:</w:t>
      </w:r>
    </w:p>
    <w:p w14:paraId="6F180DC2" w14:textId="77777777" w:rsidR="00975AA8" w:rsidRPr="000C493A" w:rsidRDefault="00975AA8" w:rsidP="00BD5B2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8D4C790" w14:textId="77777777" w:rsidR="00975AA8" w:rsidRPr="000C493A" w:rsidRDefault="00975AA8" w:rsidP="00BD5B26">
      <w:pPr>
        <w:pStyle w:val="Code"/>
        <w:rPr>
          <w:color w:val="383A42"/>
          <w:lang w:eastAsia="en-IN"/>
        </w:rPr>
      </w:pPr>
    </w:p>
    <w:p w14:paraId="65F88AFE"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AF92E82"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i/>
          <w:iCs/>
          <w:color w:val="A0A1A7"/>
          <w:lang w:eastAsia="en-IN"/>
        </w:rPr>
        <w:t>// Printing personal details</w:t>
      </w:r>
    </w:p>
    <w:p w14:paraId="1479EAD9"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 Raj Kumar\n"</w:t>
      </w:r>
      <w:r w:rsidRPr="000C493A">
        <w:rPr>
          <w:color w:val="383A42"/>
          <w:lang w:eastAsia="en-IN"/>
        </w:rPr>
        <w:t>);</w:t>
      </w:r>
    </w:p>
    <w:p w14:paraId="24335476"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20\n"</w:t>
      </w:r>
      <w:r w:rsidRPr="000C493A">
        <w:rPr>
          <w:color w:val="383A42"/>
          <w:lang w:eastAsia="en-IN"/>
        </w:rPr>
        <w:t>);</w:t>
      </w:r>
    </w:p>
    <w:p w14:paraId="603BED3C"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"City: Mumbai\n"</w:t>
      </w:r>
      <w:r w:rsidRPr="000C493A">
        <w:rPr>
          <w:color w:val="383A42"/>
          <w:lang w:eastAsia="en-IN"/>
        </w:rPr>
        <w:t>);</w:t>
      </w:r>
    </w:p>
    <w:p w14:paraId="760903BD" w14:textId="77777777" w:rsidR="00975AA8" w:rsidRPr="000C493A" w:rsidRDefault="00975AA8" w:rsidP="00BD5B26">
      <w:pPr>
        <w:pStyle w:val="Code"/>
        <w:rPr>
          <w:color w:val="383A42"/>
          <w:lang w:eastAsia="en-IN"/>
        </w:rPr>
      </w:pPr>
      <w:r w:rsidRPr="000C493A">
        <w:rPr>
          <w:color w:val="383A42"/>
          <w:lang w:eastAsia="en-IN"/>
        </w:rPr>
        <w:t xml:space="preserve">    </w:t>
      </w:r>
    </w:p>
    <w:p w14:paraId="52E16DE8"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D424E0D" w14:textId="77777777" w:rsidR="00975AA8" w:rsidRPr="000C493A" w:rsidRDefault="00975AA8" w:rsidP="00BD5B26">
      <w:pPr>
        <w:pStyle w:val="Code"/>
        <w:rPr>
          <w:color w:val="383A42"/>
          <w:lang w:eastAsia="en-IN"/>
        </w:rPr>
      </w:pPr>
      <w:r w:rsidRPr="000C493A">
        <w:rPr>
          <w:color w:val="383A42"/>
          <w:lang w:eastAsia="en-IN"/>
        </w:rPr>
        <w:t>}</w:t>
      </w:r>
    </w:p>
    <w:p w14:paraId="63B90A5C" w14:textId="77777777" w:rsidR="00975AA8" w:rsidRPr="000C493A" w:rsidRDefault="00975AA8" w:rsidP="00EF72F6">
      <w:pPr>
        <w:pStyle w:val="texxtt"/>
        <w:rPr>
          <w:lang w:eastAsia="en-IN"/>
        </w:rPr>
      </w:pPr>
      <w:r w:rsidRPr="000C493A">
        <w:rPr>
          <w:b/>
          <w:bCs/>
          <w:lang w:eastAsia="en-IN"/>
        </w:rPr>
        <w:t>Try it yourself:</w:t>
      </w:r>
      <w:r w:rsidRPr="000C493A">
        <w:rPr>
          <w:lang w:eastAsia="en-IN"/>
        </w:rPr>
        <w:t xml:space="preserve"> Change the name, age, and city to your own information!</w:t>
      </w:r>
    </w:p>
    <w:p w14:paraId="4CCF49C2" w14:textId="77777777" w:rsidR="00975AA8" w:rsidRPr="000C493A" w:rsidRDefault="00000000" w:rsidP="00EF72F6">
      <w:pPr>
        <w:pStyle w:val="texxtt"/>
        <w:rPr>
          <w:lang w:eastAsia="en-IN"/>
        </w:rPr>
      </w:pPr>
      <w:r>
        <w:rPr>
          <w:lang w:eastAsia="en-IN"/>
        </w:rPr>
        <w:pict w14:anchorId="0F818DE9">
          <v:rect id="_x0000_i1042" style="width:0;height:1.5pt" o:hralign="center" o:hrstd="t" o:hr="t" fillcolor="#a0a0a0" stroked="f"/>
        </w:pict>
      </w:r>
    </w:p>
    <w:p w14:paraId="474D6541" w14:textId="77777777" w:rsidR="00975AA8" w:rsidRPr="000C493A" w:rsidRDefault="00975AA8" w:rsidP="00EF72F6">
      <w:pPr>
        <w:pStyle w:val="Subheadddddf"/>
      </w:pPr>
      <w:r w:rsidRPr="000C493A">
        <w:t>Exercise 3: Simple Addition</w:t>
      </w:r>
    </w:p>
    <w:p w14:paraId="7F3236EA" w14:textId="77777777" w:rsidR="00975AA8" w:rsidRPr="000C493A" w:rsidRDefault="00975AA8" w:rsidP="00EF72F6">
      <w:pPr>
        <w:pStyle w:val="texxtt"/>
        <w:rPr>
          <w:lang w:eastAsia="en-IN"/>
        </w:rPr>
      </w:pPr>
      <w:r w:rsidRPr="000C493A">
        <w:rPr>
          <w:b/>
          <w:bCs/>
          <w:lang w:eastAsia="en-IN"/>
        </w:rPr>
        <w:t>Goal:</w:t>
      </w:r>
      <w:r w:rsidRPr="000C493A">
        <w:rPr>
          <w:lang w:eastAsia="en-IN"/>
        </w:rPr>
        <w:t xml:space="preserve"> Learn to work with variables and arithmetic operations.</w:t>
      </w:r>
    </w:p>
    <w:p w14:paraId="4471BA13" w14:textId="77777777" w:rsidR="00975AA8" w:rsidRPr="000C493A" w:rsidRDefault="00975AA8" w:rsidP="00EF72F6">
      <w:pPr>
        <w:pStyle w:val="texxtt"/>
        <w:rPr>
          <w:lang w:eastAsia="en-IN"/>
        </w:rPr>
      </w:pPr>
      <w:r w:rsidRPr="000C493A">
        <w:rPr>
          <w:b/>
          <w:bCs/>
          <w:lang w:eastAsia="en-IN"/>
        </w:rPr>
        <w:t>Task:</w:t>
      </w:r>
      <w:r w:rsidRPr="000C493A">
        <w:rPr>
          <w:lang w:eastAsia="en-IN"/>
        </w:rPr>
        <w:t xml:space="preserve"> Add two numbers (10 and 20) and display the result.</w:t>
      </w:r>
    </w:p>
    <w:p w14:paraId="59FC4989" w14:textId="77777777" w:rsidR="00975AA8" w:rsidRPr="000C493A" w:rsidRDefault="00975AA8" w:rsidP="00EF72F6">
      <w:pPr>
        <w:pStyle w:val="texxtt"/>
        <w:rPr>
          <w:lang w:eastAsia="en-IN"/>
        </w:rPr>
      </w:pPr>
      <w:r w:rsidRPr="000C493A">
        <w:rPr>
          <w:b/>
          <w:bCs/>
          <w:lang w:eastAsia="en-IN"/>
        </w:rPr>
        <w:t>Expected Output:</w:t>
      </w:r>
    </w:p>
    <w:p w14:paraId="3E9DF66B"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The sum of 10 and 20 is 30</w:t>
      </w:r>
    </w:p>
    <w:p w14:paraId="117D104B" w14:textId="44133685" w:rsidR="00975AA8" w:rsidRPr="000C493A" w:rsidRDefault="00975AA8" w:rsidP="00EF72F6">
      <w:pPr>
        <w:pStyle w:val="texxtt"/>
        <w:rPr>
          <w:lang w:eastAsia="en-IN"/>
        </w:rPr>
      </w:pPr>
      <w:r w:rsidRPr="000C493A">
        <w:rPr>
          <w:b/>
          <w:bCs/>
          <w:lang w:eastAsia="en-IN"/>
        </w:rPr>
        <w:t>Solution:</w:t>
      </w:r>
    </w:p>
    <w:p w14:paraId="05E6B76F" w14:textId="77777777" w:rsidR="00975AA8" w:rsidRPr="000C493A" w:rsidRDefault="00975AA8" w:rsidP="00BD5B2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F17DAE9" w14:textId="77777777" w:rsidR="00975AA8" w:rsidRPr="000C493A" w:rsidRDefault="00975AA8" w:rsidP="00BD5B26">
      <w:pPr>
        <w:pStyle w:val="Code"/>
        <w:rPr>
          <w:color w:val="383A42"/>
          <w:lang w:eastAsia="en-IN"/>
        </w:rPr>
      </w:pPr>
    </w:p>
    <w:p w14:paraId="513628AF"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5C3AE26"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num1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num2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sum;</w:t>
      </w:r>
    </w:p>
    <w:p w14:paraId="5EFCA2D9" w14:textId="77777777" w:rsidR="00975AA8" w:rsidRPr="000C493A" w:rsidRDefault="00975AA8" w:rsidP="00BD5B26">
      <w:pPr>
        <w:pStyle w:val="Code"/>
        <w:rPr>
          <w:color w:val="383A42"/>
          <w:lang w:eastAsia="en-IN"/>
        </w:rPr>
      </w:pPr>
      <w:r w:rsidRPr="000C493A">
        <w:rPr>
          <w:color w:val="383A42"/>
          <w:lang w:eastAsia="en-IN"/>
        </w:rPr>
        <w:t xml:space="preserve">    </w:t>
      </w:r>
    </w:p>
    <w:p w14:paraId="1D003DC5" w14:textId="77777777" w:rsidR="00975AA8" w:rsidRPr="000C493A" w:rsidRDefault="00975AA8" w:rsidP="00BD5B26">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  </w:t>
      </w:r>
      <w:r w:rsidRPr="000C493A">
        <w:rPr>
          <w:i/>
          <w:iCs/>
          <w:color w:val="A0A1A7"/>
          <w:lang w:eastAsia="en-IN"/>
        </w:rPr>
        <w:t>// Addition</w:t>
      </w:r>
    </w:p>
    <w:p w14:paraId="2D4E675D" w14:textId="77777777" w:rsidR="00975AA8" w:rsidRPr="000C493A" w:rsidRDefault="00975AA8" w:rsidP="00BD5B26">
      <w:pPr>
        <w:pStyle w:val="Code"/>
        <w:rPr>
          <w:color w:val="383A42"/>
          <w:lang w:eastAsia="en-IN"/>
        </w:rPr>
      </w:pPr>
      <w:r w:rsidRPr="000C493A">
        <w:rPr>
          <w:color w:val="383A42"/>
          <w:lang w:eastAsia="en-IN"/>
        </w:rPr>
        <w:t xml:space="preserve">    </w:t>
      </w:r>
    </w:p>
    <w:p w14:paraId="33E0287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sum of %d and %d is %d\n"</w:t>
      </w:r>
      <w:r w:rsidRPr="000C493A">
        <w:rPr>
          <w:color w:val="383A42"/>
          <w:lang w:eastAsia="en-IN"/>
        </w:rPr>
        <w:t>, num1, num2, sum);</w:t>
      </w:r>
    </w:p>
    <w:p w14:paraId="397E04C0" w14:textId="77777777" w:rsidR="00975AA8" w:rsidRPr="000C493A" w:rsidRDefault="00975AA8" w:rsidP="00BD5B26">
      <w:pPr>
        <w:pStyle w:val="Code"/>
        <w:rPr>
          <w:color w:val="383A42"/>
          <w:lang w:eastAsia="en-IN"/>
        </w:rPr>
      </w:pPr>
      <w:r w:rsidRPr="000C493A">
        <w:rPr>
          <w:color w:val="383A42"/>
          <w:lang w:eastAsia="en-IN"/>
        </w:rPr>
        <w:t xml:space="preserve">    </w:t>
      </w:r>
    </w:p>
    <w:p w14:paraId="3288FC36"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C4081E0" w14:textId="77777777" w:rsidR="00975AA8" w:rsidRPr="000C493A" w:rsidRDefault="00975AA8" w:rsidP="00BD5B26">
      <w:pPr>
        <w:pStyle w:val="Code"/>
        <w:rPr>
          <w:color w:val="383A42"/>
          <w:lang w:eastAsia="en-IN"/>
        </w:rPr>
      </w:pPr>
      <w:r w:rsidRPr="000C493A">
        <w:rPr>
          <w:color w:val="383A42"/>
          <w:lang w:eastAsia="en-IN"/>
        </w:rPr>
        <w:t>}</w:t>
      </w:r>
    </w:p>
    <w:p w14:paraId="61C35B8B" w14:textId="77777777" w:rsidR="00975AA8" w:rsidRPr="000C493A" w:rsidRDefault="00975AA8" w:rsidP="00EF72F6">
      <w:pPr>
        <w:pStyle w:val="Subheadddddf"/>
      </w:pPr>
      <w:r w:rsidRPr="000C493A">
        <w:t>What's new here?</w:t>
      </w:r>
    </w:p>
    <w:p w14:paraId="1E9BD64A" w14:textId="77777777" w:rsidR="00975AA8" w:rsidRPr="000C493A" w:rsidRDefault="00975AA8" w:rsidP="00EF72F6">
      <w:pPr>
        <w:pStyle w:val="Pointss"/>
      </w:pPr>
      <w:r w:rsidRPr="000C493A">
        <w:t xml:space="preserve">We declare integer variables: </w:t>
      </w:r>
      <w:r w:rsidRPr="000C493A">
        <w:rPr>
          <w:rFonts w:cs="Courier New"/>
        </w:rPr>
        <w:t>num1</w:t>
      </w:r>
      <w:r w:rsidRPr="000C493A">
        <w:t xml:space="preserve">, </w:t>
      </w:r>
      <w:r w:rsidRPr="000C493A">
        <w:rPr>
          <w:rFonts w:cs="Courier New"/>
        </w:rPr>
        <w:t>num2</w:t>
      </w:r>
      <w:r w:rsidRPr="000C493A">
        <w:t xml:space="preserve">, and </w:t>
      </w:r>
      <w:r w:rsidRPr="000C493A">
        <w:rPr>
          <w:rFonts w:cs="Courier New"/>
        </w:rPr>
        <w:t>sum</w:t>
      </w:r>
    </w:p>
    <w:p w14:paraId="5B7892D9" w14:textId="77777777" w:rsidR="00975AA8" w:rsidRPr="000C493A" w:rsidRDefault="00975AA8" w:rsidP="00EF72F6">
      <w:pPr>
        <w:pStyle w:val="Pointss"/>
      </w:pPr>
      <w:r w:rsidRPr="000C493A">
        <w:rPr>
          <w:rFonts w:cs="Courier New"/>
        </w:rPr>
        <w:t>%d</w:t>
      </w:r>
      <w:r w:rsidRPr="000C493A">
        <w:t xml:space="preserve"> is a placeholder for integer values in </w:t>
      </w:r>
      <w:r w:rsidRPr="000C493A">
        <w:rPr>
          <w:rFonts w:cs="Courier New"/>
        </w:rPr>
        <w:t>printf()</w:t>
      </w:r>
    </w:p>
    <w:p w14:paraId="3BA670FD" w14:textId="77777777" w:rsidR="00975AA8" w:rsidRPr="000C493A" w:rsidRDefault="00975AA8" w:rsidP="00EF72F6">
      <w:pPr>
        <w:pStyle w:val="Pointss"/>
      </w:pPr>
      <w:r w:rsidRPr="000C493A">
        <w:t>The calculation happens before printing</w:t>
      </w:r>
    </w:p>
    <w:p w14:paraId="7B4971CC" w14:textId="77777777" w:rsidR="00975AA8" w:rsidRPr="000C493A" w:rsidRDefault="00975AA8" w:rsidP="00EF72F6">
      <w:pPr>
        <w:pStyle w:val="Pointss"/>
      </w:pPr>
      <w:r w:rsidRPr="000C493A">
        <w:t xml:space="preserve">We can display multiple values in one </w:t>
      </w:r>
      <w:r w:rsidRPr="000C493A">
        <w:rPr>
          <w:rFonts w:cs="Courier New"/>
        </w:rPr>
        <w:t>printf()</w:t>
      </w:r>
      <w:r w:rsidRPr="000C493A">
        <w:t xml:space="preserve"> statement</w:t>
      </w:r>
    </w:p>
    <w:p w14:paraId="4B9FA1C9" w14:textId="77777777" w:rsidR="00975AA8" w:rsidRPr="000C493A" w:rsidRDefault="00000000" w:rsidP="00EF72F6">
      <w:pPr>
        <w:pStyle w:val="texxtt"/>
        <w:rPr>
          <w:lang w:eastAsia="en-IN"/>
        </w:rPr>
      </w:pPr>
      <w:r>
        <w:rPr>
          <w:lang w:eastAsia="en-IN"/>
        </w:rPr>
        <w:pict w14:anchorId="782DE607">
          <v:rect id="_x0000_i1043" style="width:0;height:1.5pt" o:hralign="center" o:hrstd="t" o:hr="t" fillcolor="#a0a0a0" stroked="f"/>
        </w:pict>
      </w:r>
    </w:p>
    <w:p w14:paraId="60329E06" w14:textId="77777777" w:rsidR="00943E02" w:rsidRDefault="00943E02" w:rsidP="00EF72F6">
      <w:pPr>
        <w:pStyle w:val="Subheadddddf"/>
      </w:pPr>
    </w:p>
    <w:p w14:paraId="460E6D77" w14:textId="7724F75D" w:rsidR="00975AA8" w:rsidRPr="000C493A" w:rsidRDefault="00975AA8" w:rsidP="00EF72F6">
      <w:pPr>
        <w:pStyle w:val="Subheadddddf"/>
      </w:pPr>
      <w:r w:rsidRPr="000C493A">
        <w:t>Exercise 4: Data Types Display</w:t>
      </w:r>
    </w:p>
    <w:p w14:paraId="328A5914" w14:textId="77777777" w:rsidR="00975AA8" w:rsidRPr="000C493A" w:rsidRDefault="00975AA8" w:rsidP="00EF72F6">
      <w:pPr>
        <w:pStyle w:val="texxtt"/>
        <w:rPr>
          <w:lang w:eastAsia="en-IN"/>
        </w:rPr>
      </w:pPr>
      <w:r w:rsidRPr="000C493A">
        <w:rPr>
          <w:b/>
          <w:bCs/>
          <w:lang w:eastAsia="en-IN"/>
        </w:rPr>
        <w:t>Goal:</w:t>
      </w:r>
      <w:r w:rsidRPr="000C493A">
        <w:rPr>
          <w:lang w:eastAsia="en-IN"/>
        </w:rPr>
        <w:t xml:space="preserve"> Understand different data types in C.</w:t>
      </w:r>
    </w:p>
    <w:p w14:paraId="00882EDC" w14:textId="77777777" w:rsidR="00975AA8" w:rsidRPr="000C493A" w:rsidRDefault="00975AA8" w:rsidP="00EF72F6">
      <w:pPr>
        <w:pStyle w:val="texxtt"/>
        <w:rPr>
          <w:lang w:eastAsia="en-IN"/>
        </w:rPr>
      </w:pPr>
      <w:r w:rsidRPr="000C493A">
        <w:rPr>
          <w:b/>
          <w:bCs/>
          <w:lang w:eastAsia="en-IN"/>
        </w:rPr>
        <w:t>Task:</w:t>
      </w:r>
      <w:r w:rsidRPr="000C493A">
        <w:rPr>
          <w:lang w:eastAsia="en-IN"/>
        </w:rPr>
        <w:t xml:space="preserve"> Declare and print variables of different types: integer, float, character, and string.</w:t>
      </w:r>
    </w:p>
    <w:p w14:paraId="037A5231" w14:textId="77777777" w:rsidR="00975AA8" w:rsidRPr="000C493A" w:rsidRDefault="00975AA8" w:rsidP="00EF72F6">
      <w:pPr>
        <w:pStyle w:val="texxtt"/>
        <w:rPr>
          <w:lang w:eastAsia="en-IN"/>
        </w:rPr>
      </w:pPr>
      <w:r w:rsidRPr="000C493A">
        <w:rPr>
          <w:b/>
          <w:bCs/>
          <w:lang w:eastAsia="en-IN"/>
        </w:rPr>
        <w:t>Expected Output:</w:t>
      </w:r>
    </w:p>
    <w:p w14:paraId="06AFD1FC"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Integer: 10</w:t>
      </w:r>
    </w:p>
    <w:p w14:paraId="221767A7"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Float: 15.75</w:t>
      </w:r>
    </w:p>
    <w:p w14:paraId="76F04797"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Character: A</w:t>
      </w:r>
    </w:p>
    <w:p w14:paraId="7AF75AAC"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String: C Programming</w:t>
      </w:r>
    </w:p>
    <w:p w14:paraId="074360F7" w14:textId="13A7B4A1" w:rsidR="00975AA8" w:rsidRPr="000C493A" w:rsidRDefault="00975AA8" w:rsidP="00EF72F6">
      <w:pPr>
        <w:pStyle w:val="texxtt"/>
        <w:rPr>
          <w:lang w:eastAsia="en-IN"/>
        </w:rPr>
      </w:pPr>
      <w:r w:rsidRPr="000C493A">
        <w:rPr>
          <w:b/>
          <w:bCs/>
          <w:lang w:eastAsia="en-IN"/>
        </w:rPr>
        <w:t>Solution:</w:t>
      </w:r>
    </w:p>
    <w:p w14:paraId="3EEBAAB0" w14:textId="77777777" w:rsidR="00975AA8" w:rsidRPr="000C493A" w:rsidRDefault="00975AA8" w:rsidP="00BD5B2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1FFFC4C" w14:textId="77777777" w:rsidR="00975AA8" w:rsidRPr="000C493A" w:rsidRDefault="00975AA8" w:rsidP="00BD5B26">
      <w:pPr>
        <w:pStyle w:val="Code"/>
        <w:rPr>
          <w:color w:val="383A42"/>
          <w:lang w:eastAsia="en-IN"/>
        </w:rPr>
      </w:pPr>
    </w:p>
    <w:p w14:paraId="047EF210"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5190C6F"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i/>
          <w:iCs/>
          <w:color w:val="A0A1A7"/>
          <w:lang w:eastAsia="en-IN"/>
        </w:rPr>
        <w:t>// Integer</w:t>
      </w:r>
    </w:p>
    <w:p w14:paraId="7CFEAFC6"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value </w:t>
      </w:r>
      <w:r w:rsidRPr="000C493A">
        <w:rPr>
          <w:color w:val="4078F2"/>
          <w:lang w:eastAsia="en-IN"/>
        </w:rPr>
        <w:t>=</w:t>
      </w:r>
      <w:r w:rsidRPr="000C493A">
        <w:rPr>
          <w:color w:val="383A42"/>
          <w:lang w:eastAsia="en-IN"/>
        </w:rPr>
        <w:t xml:space="preserve"> </w:t>
      </w:r>
      <w:r w:rsidRPr="000C493A">
        <w:rPr>
          <w:color w:val="B76B01"/>
          <w:lang w:eastAsia="en-IN"/>
        </w:rPr>
        <w:t>15.75</w:t>
      </w:r>
      <w:r w:rsidRPr="000C493A">
        <w:rPr>
          <w:color w:val="383A42"/>
          <w:lang w:eastAsia="en-IN"/>
        </w:rPr>
        <w:t xml:space="preserve">;        </w:t>
      </w:r>
      <w:r w:rsidRPr="000C493A">
        <w:rPr>
          <w:i/>
          <w:iCs/>
          <w:color w:val="A0A1A7"/>
          <w:lang w:eastAsia="en-IN"/>
        </w:rPr>
        <w:t>// Float</w:t>
      </w:r>
    </w:p>
    <w:p w14:paraId="51AA3AA3"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i/>
          <w:iCs/>
          <w:color w:val="A0A1A7"/>
          <w:lang w:eastAsia="en-IN"/>
        </w:rPr>
        <w:t>// Character</w:t>
      </w:r>
    </w:p>
    <w:p w14:paraId="0A9854D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text[] </w:t>
      </w:r>
      <w:r w:rsidRPr="000C493A">
        <w:rPr>
          <w:color w:val="4078F2"/>
          <w:lang w:eastAsia="en-IN"/>
        </w:rPr>
        <w:t>=</w:t>
      </w:r>
      <w:r w:rsidRPr="000C493A">
        <w:rPr>
          <w:color w:val="383A42"/>
          <w:lang w:eastAsia="en-IN"/>
        </w:rPr>
        <w:t xml:space="preserve"> </w:t>
      </w:r>
      <w:r w:rsidRPr="000C493A">
        <w:rPr>
          <w:lang w:eastAsia="en-IN"/>
        </w:rPr>
        <w:t>"C Programming"</w:t>
      </w:r>
      <w:r w:rsidRPr="000C493A">
        <w:rPr>
          <w:color w:val="383A42"/>
          <w:lang w:eastAsia="en-IN"/>
        </w:rPr>
        <w:t xml:space="preserve">;  </w:t>
      </w:r>
      <w:r w:rsidRPr="000C493A">
        <w:rPr>
          <w:i/>
          <w:iCs/>
          <w:color w:val="A0A1A7"/>
          <w:lang w:eastAsia="en-IN"/>
        </w:rPr>
        <w:t>// String (character array)</w:t>
      </w:r>
    </w:p>
    <w:p w14:paraId="10FC4701" w14:textId="77777777" w:rsidR="00975AA8" w:rsidRPr="000C493A" w:rsidRDefault="00975AA8" w:rsidP="00BD5B26">
      <w:pPr>
        <w:pStyle w:val="Code"/>
        <w:rPr>
          <w:color w:val="383A42"/>
          <w:lang w:eastAsia="en-IN"/>
        </w:rPr>
      </w:pPr>
      <w:r w:rsidRPr="000C493A">
        <w:rPr>
          <w:color w:val="383A42"/>
          <w:lang w:eastAsia="en-IN"/>
        </w:rPr>
        <w:t xml:space="preserve">    </w:t>
      </w:r>
    </w:p>
    <w:p w14:paraId="393CA4F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i/>
          <w:iCs/>
          <w:color w:val="A0A1A7"/>
          <w:lang w:eastAsia="en-IN"/>
        </w:rPr>
        <w:t>// Printing values with appropriate format specifiers</w:t>
      </w:r>
    </w:p>
    <w:p w14:paraId="66925D84"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"Integer: %d\n"</w:t>
      </w:r>
      <w:r w:rsidRPr="000C493A">
        <w:rPr>
          <w:color w:val="383A42"/>
          <w:lang w:eastAsia="en-IN"/>
        </w:rPr>
        <w:t>, number);</w:t>
      </w:r>
    </w:p>
    <w:p w14:paraId="181A8877"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"Float: %.2f\n"</w:t>
      </w:r>
      <w:r w:rsidRPr="000C493A">
        <w:rPr>
          <w:color w:val="383A42"/>
          <w:lang w:eastAsia="en-IN"/>
        </w:rPr>
        <w:t>, value);</w:t>
      </w:r>
    </w:p>
    <w:p w14:paraId="4CF20C34"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%c\n"</w:t>
      </w:r>
      <w:r w:rsidRPr="000C493A">
        <w:rPr>
          <w:color w:val="383A42"/>
          <w:lang w:eastAsia="en-IN"/>
        </w:rPr>
        <w:t>, grade);</w:t>
      </w:r>
    </w:p>
    <w:p w14:paraId="7CCB11F6"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"String: %s\n"</w:t>
      </w:r>
      <w:r w:rsidRPr="000C493A">
        <w:rPr>
          <w:color w:val="383A42"/>
          <w:lang w:eastAsia="en-IN"/>
        </w:rPr>
        <w:t>, text);</w:t>
      </w:r>
    </w:p>
    <w:p w14:paraId="157CF9DD" w14:textId="77777777" w:rsidR="00975AA8" w:rsidRPr="000C493A" w:rsidRDefault="00975AA8" w:rsidP="00BD5B26">
      <w:pPr>
        <w:pStyle w:val="Code"/>
        <w:rPr>
          <w:color w:val="383A42"/>
          <w:lang w:eastAsia="en-IN"/>
        </w:rPr>
      </w:pPr>
      <w:r w:rsidRPr="000C493A">
        <w:rPr>
          <w:color w:val="383A42"/>
          <w:lang w:eastAsia="en-IN"/>
        </w:rPr>
        <w:t xml:space="preserve">    </w:t>
      </w:r>
    </w:p>
    <w:p w14:paraId="768A518C"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36765E4" w14:textId="77777777" w:rsidR="00975AA8" w:rsidRPr="000C493A" w:rsidRDefault="00975AA8" w:rsidP="00BD5B26">
      <w:pPr>
        <w:pStyle w:val="Code"/>
        <w:rPr>
          <w:color w:val="383A42"/>
          <w:lang w:eastAsia="en-IN"/>
        </w:rPr>
      </w:pPr>
      <w:r w:rsidRPr="000C493A">
        <w:rPr>
          <w:color w:val="383A42"/>
          <w:lang w:eastAsia="en-IN"/>
        </w:rPr>
        <w:t>}</w:t>
      </w:r>
    </w:p>
    <w:p w14:paraId="20BCA363" w14:textId="77777777" w:rsidR="00975AA8" w:rsidRPr="000C493A" w:rsidRDefault="00975AA8" w:rsidP="00EF72F6">
      <w:pPr>
        <w:pStyle w:val="Subheadddddf"/>
      </w:pPr>
      <w:r w:rsidRPr="000C493A">
        <w:t>Format specifiers explained:</w:t>
      </w:r>
    </w:p>
    <w:p w14:paraId="7FD4D258" w14:textId="77777777" w:rsidR="00975AA8" w:rsidRPr="000C493A" w:rsidRDefault="00975AA8" w:rsidP="00EF72F6">
      <w:pPr>
        <w:pStyle w:val="Pointss"/>
      </w:pPr>
      <w:r w:rsidRPr="000C493A">
        <w:rPr>
          <w:rFonts w:cs="Courier New"/>
        </w:rPr>
        <w:t>%d</w:t>
      </w:r>
      <w:r w:rsidRPr="000C493A">
        <w:t xml:space="preserve"> for integers</w:t>
      </w:r>
    </w:p>
    <w:p w14:paraId="229681D1" w14:textId="77777777" w:rsidR="00975AA8" w:rsidRPr="000C493A" w:rsidRDefault="00975AA8" w:rsidP="00EF72F6">
      <w:pPr>
        <w:pStyle w:val="Pointss"/>
      </w:pPr>
      <w:r w:rsidRPr="000C493A">
        <w:rPr>
          <w:rFonts w:cs="Courier New"/>
        </w:rPr>
        <w:t>%.2f</w:t>
      </w:r>
      <w:r w:rsidRPr="000C493A">
        <w:t xml:space="preserve"> for floats (with 2 decimal places)</w:t>
      </w:r>
    </w:p>
    <w:p w14:paraId="02FEEE8B" w14:textId="77777777" w:rsidR="00975AA8" w:rsidRPr="000C493A" w:rsidRDefault="00975AA8" w:rsidP="00EF72F6">
      <w:pPr>
        <w:pStyle w:val="Pointss"/>
      </w:pPr>
      <w:r w:rsidRPr="000C493A">
        <w:rPr>
          <w:rFonts w:cs="Courier New"/>
        </w:rPr>
        <w:t>%c</w:t>
      </w:r>
      <w:r w:rsidRPr="000C493A">
        <w:t xml:space="preserve"> for single characters</w:t>
      </w:r>
    </w:p>
    <w:p w14:paraId="09120625" w14:textId="77777777" w:rsidR="00975AA8" w:rsidRPr="000C493A" w:rsidRDefault="00975AA8" w:rsidP="00EF72F6">
      <w:pPr>
        <w:pStyle w:val="Pointss"/>
      </w:pPr>
      <w:r w:rsidRPr="000C493A">
        <w:rPr>
          <w:rFonts w:cs="Courier New"/>
        </w:rPr>
        <w:t>%s</w:t>
      </w:r>
      <w:r w:rsidRPr="000C493A">
        <w:t xml:space="preserve"> for strings</w:t>
      </w:r>
    </w:p>
    <w:p w14:paraId="13825D0A" w14:textId="77777777" w:rsidR="00975AA8" w:rsidRPr="000C493A" w:rsidRDefault="00000000" w:rsidP="00EF72F6">
      <w:pPr>
        <w:pStyle w:val="texxtt"/>
        <w:rPr>
          <w:lang w:eastAsia="en-IN"/>
        </w:rPr>
      </w:pPr>
      <w:r>
        <w:rPr>
          <w:lang w:eastAsia="en-IN"/>
        </w:rPr>
        <w:pict w14:anchorId="13DE9833">
          <v:rect id="_x0000_i1044" style="width:0;height:1.5pt" o:hralign="center" o:hrstd="t" o:hr="t" fillcolor="#a0a0a0" stroked="f"/>
        </w:pict>
      </w:r>
    </w:p>
    <w:p w14:paraId="0B37F775" w14:textId="77777777" w:rsidR="00975AA8" w:rsidRPr="000C493A" w:rsidRDefault="00975AA8" w:rsidP="00EF72F6">
      <w:pPr>
        <w:pStyle w:val="Subheadddddf"/>
      </w:pPr>
      <w:r w:rsidRPr="000C493A">
        <w:t>Exercise 5: User-Defined Function Example</w:t>
      </w:r>
    </w:p>
    <w:p w14:paraId="7D1CFBE2" w14:textId="77777777" w:rsidR="00975AA8" w:rsidRPr="000C493A" w:rsidRDefault="00975AA8" w:rsidP="00EF72F6">
      <w:pPr>
        <w:pStyle w:val="texxtt"/>
        <w:rPr>
          <w:lang w:eastAsia="en-IN"/>
        </w:rPr>
      </w:pPr>
      <w:r w:rsidRPr="000C493A">
        <w:rPr>
          <w:b/>
          <w:bCs/>
          <w:lang w:eastAsia="en-IN"/>
        </w:rPr>
        <w:t>Goal:</w:t>
      </w:r>
      <w:r w:rsidRPr="000C493A">
        <w:rPr>
          <w:lang w:eastAsia="en-IN"/>
        </w:rPr>
        <w:t xml:space="preserve"> Learn to create and use your own functions.</w:t>
      </w:r>
    </w:p>
    <w:p w14:paraId="5BF81462" w14:textId="77777777" w:rsidR="00975AA8" w:rsidRPr="000C493A" w:rsidRDefault="00975AA8" w:rsidP="00EF72F6">
      <w:pPr>
        <w:pStyle w:val="texxtt"/>
        <w:rPr>
          <w:lang w:eastAsia="en-IN"/>
        </w:rPr>
      </w:pPr>
      <w:r w:rsidRPr="000C493A">
        <w:rPr>
          <w:b/>
          <w:bCs/>
          <w:lang w:eastAsia="en-IN"/>
        </w:rPr>
        <w:t>Task:</w:t>
      </w:r>
      <w:r w:rsidRPr="000C493A">
        <w:rPr>
          <w:lang w:eastAsia="en-IN"/>
        </w:rPr>
        <w:t xml:space="preserve"> Write a program that takes two numbers from the user and calculates their sum using a separate function.</w:t>
      </w:r>
    </w:p>
    <w:p w14:paraId="5732DED3" w14:textId="77777777" w:rsidR="00975AA8" w:rsidRPr="000C493A" w:rsidRDefault="00975AA8" w:rsidP="00EF72F6">
      <w:pPr>
        <w:pStyle w:val="texxtt"/>
        <w:rPr>
          <w:lang w:eastAsia="en-IN"/>
        </w:rPr>
      </w:pPr>
      <w:r w:rsidRPr="000C493A">
        <w:rPr>
          <w:b/>
          <w:bCs/>
          <w:lang w:eastAsia="en-IN"/>
        </w:rPr>
        <w:t>Expected Output:</w:t>
      </w:r>
    </w:p>
    <w:p w14:paraId="559B1BB8"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Enter two numbers: 12 8</w:t>
      </w:r>
    </w:p>
    <w:p w14:paraId="3A833E3B" w14:textId="77777777" w:rsidR="00975AA8" w:rsidRPr="000C493A" w:rsidRDefault="00975AA8" w:rsidP="00EF72F6">
      <w:pPr>
        <w:pStyle w:val="texxtt"/>
        <w:rPr>
          <w:rFonts w:cs="Courier New"/>
          <w:color w:val="383A42"/>
          <w:lang w:eastAsia="en-IN"/>
        </w:rPr>
      </w:pPr>
      <w:r w:rsidRPr="000C493A">
        <w:rPr>
          <w:rFonts w:cs="Courier New"/>
          <w:color w:val="383A42"/>
          <w:lang w:eastAsia="en-IN"/>
        </w:rPr>
        <w:t>The sum is 20</w:t>
      </w:r>
    </w:p>
    <w:p w14:paraId="41D9AC8F" w14:textId="4ED7909E" w:rsidR="00975AA8" w:rsidRPr="000C493A" w:rsidRDefault="00975AA8" w:rsidP="00EF72F6">
      <w:pPr>
        <w:pStyle w:val="texxtt"/>
        <w:rPr>
          <w:lang w:eastAsia="en-IN"/>
        </w:rPr>
      </w:pPr>
      <w:r w:rsidRPr="000C493A">
        <w:rPr>
          <w:b/>
          <w:bCs/>
          <w:lang w:eastAsia="en-IN"/>
        </w:rPr>
        <w:t>Solution:</w:t>
      </w:r>
    </w:p>
    <w:p w14:paraId="56BDC4E9" w14:textId="77777777" w:rsidR="00975AA8" w:rsidRPr="000C493A" w:rsidRDefault="00975AA8" w:rsidP="00BD5B26">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9380C1D" w14:textId="77777777" w:rsidR="00975AA8" w:rsidRPr="000C493A" w:rsidRDefault="00975AA8" w:rsidP="00BD5B26">
      <w:pPr>
        <w:pStyle w:val="Code"/>
        <w:rPr>
          <w:color w:val="383A42"/>
          <w:lang w:eastAsia="en-IN"/>
        </w:rPr>
      </w:pPr>
    </w:p>
    <w:p w14:paraId="06359CD7" w14:textId="77777777" w:rsidR="00975AA8" w:rsidRPr="000C493A" w:rsidRDefault="00975AA8" w:rsidP="00BD5B26">
      <w:pPr>
        <w:pStyle w:val="Code"/>
        <w:rPr>
          <w:color w:val="383A42"/>
          <w:lang w:eastAsia="en-IN"/>
        </w:rPr>
      </w:pPr>
      <w:r w:rsidRPr="000C493A">
        <w:rPr>
          <w:i/>
          <w:iCs/>
          <w:color w:val="A0A1A7"/>
          <w:lang w:eastAsia="en-IN"/>
        </w:rPr>
        <w:t>// Function declaration (prototype)</w:t>
      </w:r>
    </w:p>
    <w:p w14:paraId="51CE9196"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x, </w:t>
      </w:r>
      <w:r w:rsidRPr="000C493A">
        <w:rPr>
          <w:color w:val="A626A4"/>
          <w:lang w:eastAsia="en-IN"/>
        </w:rPr>
        <w:t>int</w:t>
      </w:r>
      <w:r w:rsidRPr="000C493A">
        <w:rPr>
          <w:color w:val="383A42"/>
          <w:lang w:eastAsia="en-IN"/>
        </w:rPr>
        <w:t xml:space="preserve"> y);</w:t>
      </w:r>
    </w:p>
    <w:p w14:paraId="7CB40B25" w14:textId="77777777" w:rsidR="00975AA8" w:rsidRPr="000C493A" w:rsidRDefault="00975AA8" w:rsidP="00BD5B26">
      <w:pPr>
        <w:pStyle w:val="Code"/>
        <w:rPr>
          <w:color w:val="383A42"/>
          <w:lang w:eastAsia="en-IN"/>
        </w:rPr>
      </w:pPr>
    </w:p>
    <w:p w14:paraId="221C7A9C"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998895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b, result;</w:t>
      </w:r>
    </w:p>
    <w:p w14:paraId="2BDA94B2" w14:textId="77777777" w:rsidR="00975AA8" w:rsidRPr="000C493A" w:rsidRDefault="00975AA8" w:rsidP="00BD5B26">
      <w:pPr>
        <w:pStyle w:val="Code"/>
        <w:rPr>
          <w:color w:val="383A42"/>
          <w:lang w:eastAsia="en-IN"/>
        </w:rPr>
      </w:pPr>
      <w:r w:rsidRPr="000C493A">
        <w:rPr>
          <w:color w:val="383A42"/>
          <w:lang w:eastAsia="en-IN"/>
        </w:rPr>
        <w:t xml:space="preserve">    </w:t>
      </w:r>
    </w:p>
    <w:p w14:paraId="7B873751"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i/>
          <w:iCs/>
          <w:color w:val="A0A1A7"/>
          <w:lang w:eastAsia="en-IN"/>
        </w:rPr>
        <w:t>// Input</w:t>
      </w:r>
    </w:p>
    <w:p w14:paraId="0D6229A5"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two numbers: "</w:t>
      </w:r>
      <w:r w:rsidRPr="000C493A">
        <w:rPr>
          <w:color w:val="383A42"/>
          <w:lang w:eastAsia="en-IN"/>
        </w:rPr>
        <w:t>);</w:t>
      </w:r>
    </w:p>
    <w:p w14:paraId="09E4654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 %d"</w:t>
      </w:r>
      <w:r w:rsidRPr="000C493A">
        <w:rPr>
          <w:color w:val="383A42"/>
          <w:lang w:eastAsia="en-IN"/>
        </w:rPr>
        <w:t xml:space="preserve">, </w:t>
      </w:r>
      <w:r w:rsidRPr="000C493A">
        <w:rPr>
          <w:color w:val="4078F2"/>
          <w:lang w:eastAsia="en-IN"/>
        </w:rPr>
        <w:t>&amp;</w:t>
      </w:r>
      <w:r w:rsidRPr="000C493A">
        <w:rPr>
          <w:color w:val="383A42"/>
          <w:lang w:eastAsia="en-IN"/>
        </w:rPr>
        <w:t xml:space="preserve">a, </w:t>
      </w:r>
      <w:r w:rsidRPr="000C493A">
        <w:rPr>
          <w:color w:val="4078F2"/>
          <w:lang w:eastAsia="en-IN"/>
        </w:rPr>
        <w:t>&amp;</w:t>
      </w:r>
      <w:r w:rsidRPr="000C493A">
        <w:rPr>
          <w:color w:val="383A42"/>
          <w:lang w:eastAsia="en-IN"/>
        </w:rPr>
        <w:t>b);</w:t>
      </w:r>
    </w:p>
    <w:p w14:paraId="1A0F03F5" w14:textId="77777777" w:rsidR="00975AA8" w:rsidRPr="000C493A" w:rsidRDefault="00975AA8" w:rsidP="00BD5B26">
      <w:pPr>
        <w:pStyle w:val="Code"/>
        <w:rPr>
          <w:color w:val="383A42"/>
          <w:lang w:eastAsia="en-IN"/>
        </w:rPr>
      </w:pPr>
      <w:r w:rsidRPr="000C493A">
        <w:rPr>
          <w:color w:val="383A42"/>
          <w:lang w:eastAsia="en-IN"/>
        </w:rPr>
        <w:t xml:space="preserve">    </w:t>
      </w:r>
    </w:p>
    <w:p w14:paraId="4D177E55"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i/>
          <w:iCs/>
          <w:color w:val="A0A1A7"/>
          <w:lang w:eastAsia="en-IN"/>
        </w:rPr>
        <w:t>// Function call</w:t>
      </w:r>
    </w:p>
    <w:p w14:paraId="195662CA" w14:textId="77777777" w:rsidR="00975AA8" w:rsidRPr="000C493A" w:rsidRDefault="00975AA8" w:rsidP="00BD5B26">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(a, b);</w:t>
      </w:r>
    </w:p>
    <w:p w14:paraId="2218A60B" w14:textId="77777777" w:rsidR="00975AA8" w:rsidRPr="000C493A" w:rsidRDefault="00975AA8" w:rsidP="00BD5B26">
      <w:pPr>
        <w:pStyle w:val="Code"/>
        <w:rPr>
          <w:color w:val="383A42"/>
          <w:lang w:eastAsia="en-IN"/>
        </w:rPr>
      </w:pPr>
      <w:r w:rsidRPr="000C493A">
        <w:rPr>
          <w:color w:val="383A42"/>
          <w:lang w:eastAsia="en-IN"/>
        </w:rPr>
        <w:t xml:space="preserve">    </w:t>
      </w:r>
    </w:p>
    <w:p w14:paraId="26A6B27D"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i/>
          <w:iCs/>
          <w:color w:val="A0A1A7"/>
          <w:lang w:eastAsia="en-IN"/>
        </w:rPr>
        <w:t>// Output</w:t>
      </w:r>
    </w:p>
    <w:p w14:paraId="641A2B9E"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sum is %d\n"</w:t>
      </w:r>
      <w:r w:rsidRPr="000C493A">
        <w:rPr>
          <w:color w:val="383A42"/>
          <w:lang w:eastAsia="en-IN"/>
        </w:rPr>
        <w:t>, result);</w:t>
      </w:r>
    </w:p>
    <w:p w14:paraId="5B082DCE" w14:textId="77777777" w:rsidR="00975AA8" w:rsidRPr="000C493A" w:rsidRDefault="00975AA8" w:rsidP="00BD5B26">
      <w:pPr>
        <w:pStyle w:val="Code"/>
        <w:rPr>
          <w:color w:val="383A42"/>
          <w:lang w:eastAsia="en-IN"/>
        </w:rPr>
      </w:pPr>
      <w:r w:rsidRPr="000C493A">
        <w:rPr>
          <w:color w:val="383A42"/>
          <w:lang w:eastAsia="en-IN"/>
        </w:rPr>
        <w:t xml:space="preserve">    </w:t>
      </w:r>
    </w:p>
    <w:p w14:paraId="63D216C5"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DC062BB" w14:textId="77777777" w:rsidR="00975AA8" w:rsidRPr="000C493A" w:rsidRDefault="00975AA8" w:rsidP="00BD5B26">
      <w:pPr>
        <w:pStyle w:val="Code"/>
        <w:rPr>
          <w:color w:val="383A42"/>
          <w:lang w:eastAsia="en-IN"/>
        </w:rPr>
      </w:pPr>
      <w:r w:rsidRPr="000C493A">
        <w:rPr>
          <w:color w:val="383A42"/>
          <w:lang w:eastAsia="en-IN"/>
        </w:rPr>
        <w:t>}</w:t>
      </w:r>
    </w:p>
    <w:p w14:paraId="28984746" w14:textId="77777777" w:rsidR="00975AA8" w:rsidRPr="000C493A" w:rsidRDefault="00975AA8" w:rsidP="00BD5B26">
      <w:pPr>
        <w:pStyle w:val="Code"/>
        <w:rPr>
          <w:color w:val="383A42"/>
          <w:lang w:eastAsia="en-IN"/>
        </w:rPr>
      </w:pPr>
    </w:p>
    <w:p w14:paraId="74F309C4" w14:textId="77777777" w:rsidR="00975AA8" w:rsidRPr="000C493A" w:rsidRDefault="00975AA8" w:rsidP="00BD5B26">
      <w:pPr>
        <w:pStyle w:val="Code"/>
        <w:rPr>
          <w:color w:val="383A42"/>
          <w:lang w:eastAsia="en-IN"/>
        </w:rPr>
      </w:pPr>
      <w:r w:rsidRPr="000C493A">
        <w:rPr>
          <w:i/>
          <w:iCs/>
          <w:color w:val="A0A1A7"/>
          <w:lang w:eastAsia="en-IN"/>
        </w:rPr>
        <w:t>// Function definition</w:t>
      </w:r>
    </w:p>
    <w:p w14:paraId="2ACA8D08" w14:textId="77777777" w:rsidR="00975AA8" w:rsidRPr="000C493A" w:rsidRDefault="00975AA8" w:rsidP="00BD5B26">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x, </w:t>
      </w:r>
      <w:r w:rsidRPr="000C493A">
        <w:rPr>
          <w:color w:val="A626A4"/>
          <w:lang w:eastAsia="en-IN"/>
        </w:rPr>
        <w:t>int</w:t>
      </w:r>
      <w:r w:rsidRPr="000C493A">
        <w:rPr>
          <w:color w:val="383A42"/>
          <w:lang w:eastAsia="en-IN"/>
        </w:rPr>
        <w:t xml:space="preserve"> y) {</w:t>
      </w:r>
    </w:p>
    <w:p w14:paraId="379123E1" w14:textId="77777777" w:rsidR="00975AA8" w:rsidRPr="000C493A" w:rsidRDefault="00975AA8" w:rsidP="00BD5B26">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x </w:t>
      </w:r>
      <w:r w:rsidRPr="000C493A">
        <w:rPr>
          <w:color w:val="4078F2"/>
          <w:lang w:eastAsia="en-IN"/>
        </w:rPr>
        <w:t>+</w:t>
      </w:r>
      <w:r w:rsidRPr="000C493A">
        <w:rPr>
          <w:color w:val="383A42"/>
          <w:lang w:eastAsia="en-IN"/>
        </w:rPr>
        <w:t xml:space="preserve"> y;</w:t>
      </w:r>
    </w:p>
    <w:p w14:paraId="561A3C83" w14:textId="77777777" w:rsidR="00975AA8" w:rsidRPr="000C493A" w:rsidRDefault="00975AA8" w:rsidP="00BD5B26">
      <w:pPr>
        <w:pStyle w:val="Code"/>
        <w:rPr>
          <w:color w:val="383A42"/>
          <w:lang w:eastAsia="en-IN"/>
        </w:rPr>
      </w:pPr>
      <w:r w:rsidRPr="000C493A">
        <w:rPr>
          <w:color w:val="383A42"/>
          <w:lang w:eastAsia="en-IN"/>
        </w:rPr>
        <w:t>}</w:t>
      </w:r>
    </w:p>
    <w:p w14:paraId="47905C42" w14:textId="77777777" w:rsidR="00975AA8" w:rsidRPr="000C493A" w:rsidRDefault="00975AA8" w:rsidP="00EF72F6">
      <w:pPr>
        <w:pStyle w:val="Subheadddddf"/>
      </w:pPr>
      <w:r w:rsidRPr="000C493A">
        <w:t>Understanding this example:</w:t>
      </w:r>
    </w:p>
    <w:p w14:paraId="083034AF" w14:textId="77777777" w:rsidR="00975AA8" w:rsidRPr="000C493A" w:rsidRDefault="00975AA8" w:rsidP="00AD51AE">
      <w:pPr>
        <w:pStyle w:val="Pointss"/>
        <w:spacing w:line="264" w:lineRule="auto"/>
      </w:pPr>
      <w:r w:rsidRPr="000C493A">
        <w:rPr>
          <w:b/>
          <w:bCs/>
        </w:rPr>
        <w:t>Function declaration</w:t>
      </w:r>
      <w:r w:rsidRPr="000C493A">
        <w:t xml:space="preserve"> tells the compiler about the function before it's used</w:t>
      </w:r>
    </w:p>
    <w:p w14:paraId="3C61D5D9" w14:textId="77777777" w:rsidR="00975AA8" w:rsidRPr="000C493A" w:rsidRDefault="00975AA8" w:rsidP="00AD51AE">
      <w:pPr>
        <w:pStyle w:val="Pointss"/>
        <w:spacing w:line="264" w:lineRule="auto"/>
      </w:pPr>
      <w:r w:rsidRPr="000C493A">
        <w:rPr>
          <w:b/>
          <w:bCs/>
        </w:rPr>
        <w:t>Function call</w:t>
      </w:r>
      <w:r w:rsidRPr="000C493A">
        <w:t xml:space="preserve"> in </w:t>
      </w:r>
      <w:r w:rsidRPr="000C493A">
        <w:rPr>
          <w:rFonts w:cs="Courier New"/>
        </w:rPr>
        <w:t>main()</w:t>
      </w:r>
      <w:r w:rsidRPr="000C493A">
        <w:t xml:space="preserve"> passes values to the function</w:t>
      </w:r>
    </w:p>
    <w:p w14:paraId="1055A91F" w14:textId="77777777" w:rsidR="00975AA8" w:rsidRPr="000C493A" w:rsidRDefault="00975AA8" w:rsidP="00AD51AE">
      <w:pPr>
        <w:pStyle w:val="Pointss"/>
        <w:spacing w:line="264" w:lineRule="auto"/>
      </w:pPr>
      <w:r w:rsidRPr="000C493A">
        <w:rPr>
          <w:b/>
          <w:bCs/>
        </w:rPr>
        <w:t>Function definition</w:t>
      </w:r>
      <w:r w:rsidRPr="000C493A">
        <w:t xml:space="preserve"> contains the actual code that performs the addition</w:t>
      </w:r>
    </w:p>
    <w:p w14:paraId="4145C215" w14:textId="77777777" w:rsidR="00975AA8" w:rsidRPr="000C493A" w:rsidRDefault="00975AA8" w:rsidP="00AD51AE">
      <w:pPr>
        <w:pStyle w:val="Pointss"/>
        <w:spacing w:line="264" w:lineRule="auto"/>
      </w:pPr>
      <w:r w:rsidRPr="000C493A">
        <w:t xml:space="preserve">The function </w:t>
      </w:r>
      <w:r w:rsidRPr="000C493A">
        <w:rPr>
          <w:b/>
          <w:bCs/>
        </w:rPr>
        <w:t>returns</w:t>
      </w:r>
      <w:r w:rsidRPr="000C493A">
        <w:t xml:space="preserve"> the result back to </w:t>
      </w:r>
      <w:r w:rsidRPr="000C493A">
        <w:rPr>
          <w:rFonts w:cs="Courier New"/>
        </w:rPr>
        <w:t>main()</w:t>
      </w:r>
    </w:p>
    <w:p w14:paraId="2C3385D5" w14:textId="77777777" w:rsidR="00975AA8" w:rsidRPr="000C493A" w:rsidRDefault="00000000" w:rsidP="00AD51AE">
      <w:pPr>
        <w:pStyle w:val="texxtt"/>
        <w:spacing w:line="264" w:lineRule="auto"/>
        <w:rPr>
          <w:lang w:eastAsia="en-IN"/>
        </w:rPr>
      </w:pPr>
      <w:r>
        <w:rPr>
          <w:lang w:eastAsia="en-IN"/>
        </w:rPr>
        <w:pict w14:anchorId="5D81A787">
          <v:rect id="_x0000_i1045" style="width:0;height:1.5pt" o:hralign="center" o:hrstd="t" o:hr="t" fillcolor="#a0a0a0" stroked="f"/>
        </w:pict>
      </w:r>
    </w:p>
    <w:p w14:paraId="4FA20CED" w14:textId="68E8BE4C" w:rsidR="00975AA8" w:rsidRPr="000C493A" w:rsidRDefault="00975AA8" w:rsidP="00AD51AE">
      <w:pPr>
        <w:pStyle w:val="Subheadddddf"/>
        <w:spacing w:line="264" w:lineRule="auto"/>
      </w:pPr>
      <w:r w:rsidRPr="000C493A">
        <w:t>Summary</w:t>
      </w:r>
      <w:r w:rsidR="00BD5B26">
        <w:t>:</w:t>
      </w:r>
    </w:p>
    <w:p w14:paraId="0B5348CE" w14:textId="77777777" w:rsidR="00BD5B26" w:rsidRPr="00BD5B26" w:rsidRDefault="00BD5B26" w:rsidP="00AD51AE">
      <w:pPr>
        <w:pStyle w:val="Pointss"/>
        <w:spacing w:line="264" w:lineRule="auto"/>
      </w:pPr>
      <w:r w:rsidRPr="00BD5B26">
        <w:rPr>
          <w:b/>
          <w:bCs/>
        </w:rPr>
        <w:t>Environment Setup</w:t>
      </w:r>
      <w:r w:rsidRPr="00BD5B26">
        <w:t>: Install Visual Studio Code, C/C++ extension, and MinGW-w64 compiler on Windows, then add the compiler to system PATH for accessibility</w:t>
      </w:r>
    </w:p>
    <w:p w14:paraId="151CBB70" w14:textId="77777777" w:rsidR="00BD5B26" w:rsidRPr="00BD5B26" w:rsidRDefault="00BD5B26" w:rsidP="00AD51AE">
      <w:pPr>
        <w:pStyle w:val="Pointss"/>
        <w:spacing w:line="264" w:lineRule="auto"/>
      </w:pPr>
      <w:r w:rsidRPr="00BD5B26">
        <w:rPr>
          <w:b/>
          <w:bCs/>
        </w:rPr>
        <w:t>Verification</w:t>
      </w:r>
      <w:r w:rsidRPr="00BD5B26">
        <w:t xml:space="preserve">: Test the installation by running </w:t>
      </w:r>
      <w:r w:rsidRPr="00BD5B26">
        <w:rPr>
          <w:rFonts w:cs="Courier New"/>
        </w:rPr>
        <w:t>gcc --version</w:t>
      </w:r>
      <w:r w:rsidRPr="00BD5B26">
        <w:t xml:space="preserve"> in Command Prompt and the integrated VS Code terminal to confirm proper configuration</w:t>
      </w:r>
    </w:p>
    <w:p w14:paraId="0A4F7ECC" w14:textId="77777777" w:rsidR="00BD5B26" w:rsidRPr="00BD5B26" w:rsidRDefault="00BD5B26" w:rsidP="00AD51AE">
      <w:pPr>
        <w:pStyle w:val="Pointss"/>
        <w:spacing w:line="264" w:lineRule="auto"/>
      </w:pPr>
      <w:r w:rsidRPr="00BD5B26">
        <w:rPr>
          <w:b/>
          <w:bCs/>
        </w:rPr>
        <w:t>First Program</w:t>
      </w:r>
      <w:r w:rsidRPr="00BD5B26">
        <w:t>: Create a simple "Hello, World!" program in a .c file to verify the development environment works correctly</w:t>
      </w:r>
    </w:p>
    <w:p w14:paraId="26C01A0C" w14:textId="77777777" w:rsidR="00BD5B26" w:rsidRPr="00BD5B26" w:rsidRDefault="00BD5B26" w:rsidP="00AD51AE">
      <w:pPr>
        <w:pStyle w:val="Pointss"/>
        <w:spacing w:line="264" w:lineRule="auto"/>
      </w:pPr>
      <w:r w:rsidRPr="00BD5B26">
        <w:rPr>
          <w:b/>
          <w:bCs/>
        </w:rPr>
        <w:t>Compilation Methods</w:t>
      </w:r>
      <w:r w:rsidRPr="00BD5B26">
        <w:t>: Compile programs using either the command line (</w:t>
      </w:r>
      <w:r w:rsidRPr="00BD5B26">
        <w:rPr>
          <w:rFonts w:cs="Courier New"/>
        </w:rPr>
        <w:t>gcc hello.c -o hello.exe</w:t>
      </w:r>
      <w:r w:rsidRPr="00BD5B26">
        <w:t>) or the Code Runner extension for quick execution</w:t>
      </w:r>
    </w:p>
    <w:p w14:paraId="32B41235" w14:textId="77777777" w:rsidR="00BD5B26" w:rsidRPr="00BD5B26" w:rsidRDefault="00BD5B26" w:rsidP="00AD51AE">
      <w:pPr>
        <w:pStyle w:val="Pointss"/>
        <w:spacing w:line="264" w:lineRule="auto"/>
      </w:pPr>
      <w:r w:rsidRPr="00BD5B26">
        <w:rPr>
          <w:b/>
          <w:bCs/>
        </w:rPr>
        <w:t>Program Structure</w:t>
      </w:r>
      <w:r w:rsidRPr="00BD5B26">
        <w:t>: C programs follow a standard organization: documentation, preprocessor directives, global declarations, main() function, local variables, statements, return statement, and user-defined functions</w:t>
      </w:r>
    </w:p>
    <w:p w14:paraId="412B388C" w14:textId="77777777" w:rsidR="00BD5B26" w:rsidRPr="00BD5B26" w:rsidRDefault="00BD5B26" w:rsidP="00AD51AE">
      <w:pPr>
        <w:pStyle w:val="Pointss"/>
        <w:spacing w:line="264" w:lineRule="auto"/>
      </w:pPr>
      <w:r w:rsidRPr="00BD5B26">
        <w:rPr>
          <w:b/>
          <w:bCs/>
        </w:rPr>
        <w:t>Main Function</w:t>
      </w:r>
      <w:r w:rsidRPr="00BD5B26">
        <w:t>: Every C program must have exactly one main() function as the entry point, which returns 0 to indicate successful execution</w:t>
      </w:r>
    </w:p>
    <w:p w14:paraId="32251CAA" w14:textId="77777777" w:rsidR="00BD5B26" w:rsidRPr="00BD5B26" w:rsidRDefault="00BD5B26" w:rsidP="00AD51AE">
      <w:pPr>
        <w:pStyle w:val="Pointss"/>
        <w:spacing w:line="264" w:lineRule="auto"/>
      </w:pPr>
      <w:r w:rsidRPr="00BD5B26">
        <w:rPr>
          <w:b/>
          <w:bCs/>
        </w:rPr>
        <w:t>Functions and Modularity</w:t>
      </w:r>
      <w:r w:rsidRPr="00BD5B26">
        <w:t>: Break code into reusable functions with clear purposes to improve readability, maintainability, and testing</w:t>
      </w:r>
    </w:p>
    <w:p w14:paraId="54C97C60" w14:textId="77777777" w:rsidR="00BD5B26" w:rsidRPr="00BD5B26" w:rsidRDefault="00BD5B26" w:rsidP="00AD51AE">
      <w:pPr>
        <w:pStyle w:val="Pointss"/>
        <w:spacing w:line="264" w:lineRule="auto"/>
      </w:pPr>
      <w:r w:rsidRPr="00BD5B26">
        <w:rPr>
          <w:b/>
          <w:bCs/>
        </w:rPr>
        <w:t>Programming Style</w:t>
      </w:r>
      <w:r w:rsidRPr="00BD5B26">
        <w:t>: Use consistent indentation, meaningful names, helpful comments, named constants, proper spacing, and consistent brace placement throughout your code</w:t>
      </w:r>
    </w:p>
    <w:p w14:paraId="6653E161" w14:textId="362646F9" w:rsidR="00EF72F6" w:rsidRPr="00AD51AE" w:rsidRDefault="00BD5B26" w:rsidP="00AD51AE">
      <w:pPr>
        <w:pStyle w:val="Pointss"/>
        <w:spacing w:line="264" w:lineRule="auto"/>
      </w:pPr>
      <w:r w:rsidRPr="00BD5B26">
        <w:rPr>
          <w:b/>
          <w:bCs/>
        </w:rPr>
        <w:t>Style Benefits</w:t>
      </w:r>
      <w:r w:rsidRPr="00BD5B26">
        <w:t>: Good programming style makes code easier to read, debug, maintain, and collaborate on, building professional habits valued by employers</w:t>
      </w:r>
      <w:r w:rsidR="00EF72F6" w:rsidRPr="00AD51AE">
        <w:rPr>
          <w:rFonts w:ascii="Times New Roman" w:eastAsia="Times New Roman" w:hAnsi="Times New Roman" w:cs="Times New Roman"/>
          <w:kern w:val="0"/>
          <w14:ligatures w14:val="none"/>
        </w:rPr>
        <w:br w:type="page"/>
      </w:r>
    </w:p>
    <w:p w14:paraId="2E84C7D2" w14:textId="6F2290E0" w:rsidR="00943E02" w:rsidRDefault="00AD51AE" w:rsidP="00943E02">
      <w:pPr>
        <w:pStyle w:val="Chnao"/>
      </w:pPr>
      <w:r>
        <w:rPr>
          <w:b/>
          <w:bCs/>
          <w:noProof/>
          <w:sz w:val="36"/>
          <w:szCs w:val="36"/>
        </w:rPr>
        <mc:AlternateContent>
          <mc:Choice Requires="wps">
            <w:drawing>
              <wp:anchor distT="0" distB="0" distL="114300" distR="114300" simplePos="0" relativeHeight="251664384" behindDoc="0" locked="0" layoutInCell="1" allowOverlap="1" wp14:anchorId="1C1CD1FF" wp14:editId="1B7F9D1F">
                <wp:simplePos x="0" y="0"/>
                <wp:positionH relativeFrom="column">
                  <wp:posOffset>553453</wp:posOffset>
                </wp:positionH>
                <wp:positionV relativeFrom="paragraph">
                  <wp:posOffset>-818147</wp:posOffset>
                </wp:positionV>
                <wp:extent cx="4908884" cy="625642"/>
                <wp:effectExtent l="0" t="0" r="6350" b="3175"/>
                <wp:wrapNone/>
                <wp:docPr id="595966723"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2E84F" id="Rectangle 1" o:spid="_x0000_s1026" style="position:absolute;margin-left:43.6pt;margin-top:-64.4pt;width:386.55pt;height:49.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" fillcolor="white [3212]" stroked="f" strokeweight="1.5pt"/>
            </w:pict>
          </mc:Fallback>
        </mc:AlternateContent>
      </w:r>
    </w:p>
    <w:p w14:paraId="10EAF60C" w14:textId="77777777" w:rsidR="00943E02" w:rsidRDefault="00943E02" w:rsidP="00943E02">
      <w:pPr>
        <w:pStyle w:val="Chnao"/>
      </w:pPr>
    </w:p>
    <w:p w14:paraId="627AD45C" w14:textId="77777777" w:rsidR="00943E02" w:rsidRDefault="00943E02" w:rsidP="00943E02">
      <w:pPr>
        <w:pStyle w:val="Chnao"/>
      </w:pPr>
    </w:p>
    <w:p w14:paraId="440CC72D" w14:textId="20EDEBC6" w:rsidR="00943E02" w:rsidRDefault="00DE7FBF" w:rsidP="00943E02">
      <w:pPr>
        <w:pStyle w:val="Chnao"/>
      </w:pPr>
      <w:bookmarkStart w:id="24" w:name="_Toc212290925"/>
      <w:r w:rsidRPr="000C493A">
        <w:t>Chapter 3:</w:t>
      </w:r>
      <w:bookmarkEnd w:id="24"/>
      <w:r w:rsidRPr="000C493A">
        <w:t xml:space="preserve"> </w:t>
      </w:r>
    </w:p>
    <w:p w14:paraId="3506BFDE" w14:textId="10E5341C" w:rsidR="00DE7FBF" w:rsidRPr="000C493A" w:rsidRDefault="00DE7FBF" w:rsidP="00943E02">
      <w:pPr>
        <w:pStyle w:val="Chanem"/>
      </w:pPr>
      <w:bookmarkStart w:id="25" w:name="_Toc212290926"/>
      <w:r w:rsidRPr="000C493A">
        <w:t>Understanding C Language Basics</w:t>
      </w:r>
      <w:bookmarkEnd w:id="25"/>
    </w:p>
    <w:p w14:paraId="7C35A3A7" w14:textId="77777777" w:rsidR="005C4028" w:rsidRPr="00EF72F6" w:rsidRDefault="005C4028" w:rsidP="00EF72F6">
      <w:pPr>
        <w:pStyle w:val="Subheadddddf"/>
      </w:pPr>
      <w:r w:rsidRPr="00EF72F6">
        <w:rPr>
          <w:rFonts w:eastAsiaTheme="majorEastAsia"/>
        </w:rPr>
        <w:t>Objectives:</w:t>
      </w:r>
    </w:p>
    <w:p w14:paraId="30D44344" w14:textId="77777777" w:rsidR="005C4028" w:rsidRPr="005C4028" w:rsidRDefault="005C4028" w:rsidP="00EF72F6">
      <w:pPr>
        <w:pStyle w:val="Pointss"/>
      </w:pPr>
      <w:r w:rsidRPr="005C4028">
        <w:t>Recognize the C character set, tokens, keywords, and identifiers.</w:t>
      </w:r>
    </w:p>
    <w:p w14:paraId="5A255C72" w14:textId="77777777" w:rsidR="005C4028" w:rsidRPr="005C4028" w:rsidRDefault="005C4028" w:rsidP="00EF72F6">
      <w:pPr>
        <w:pStyle w:val="Pointss"/>
      </w:pPr>
      <w:r w:rsidRPr="005C4028">
        <w:t>Understand data types, variables, and constants in C.</w:t>
      </w:r>
    </w:p>
    <w:p w14:paraId="66586BF6" w14:textId="77777777" w:rsidR="005C4028" w:rsidRPr="005C4028" w:rsidRDefault="005C4028" w:rsidP="00EF72F6">
      <w:pPr>
        <w:pStyle w:val="Pointss"/>
      </w:pPr>
      <w:r w:rsidRPr="005C4028">
        <w:t>Learn about variable scope, lifetime, and type modifiers.</w:t>
      </w:r>
    </w:p>
    <w:p w14:paraId="6932A171" w14:textId="77777777" w:rsidR="005C4028" w:rsidRPr="005C4028" w:rsidRDefault="005C4028" w:rsidP="00EF72F6">
      <w:pPr>
        <w:pStyle w:val="Pointss"/>
      </w:pPr>
      <w:r w:rsidRPr="005C4028">
        <w:t>Explore enumerated types and their applications.</w:t>
      </w:r>
    </w:p>
    <w:p w14:paraId="56686D87" w14:textId="77777777" w:rsidR="005C4028" w:rsidRPr="005C4028" w:rsidRDefault="005C4028" w:rsidP="00EF72F6">
      <w:pPr>
        <w:pStyle w:val="Pointss"/>
      </w:pPr>
      <w:r w:rsidRPr="005C4028">
        <w:t>Get familiar with C operators and punctuators as the building blocks of expressions.</w:t>
      </w:r>
    </w:p>
    <w:p w14:paraId="5EFB67B6" w14:textId="4596DACE" w:rsidR="00DE7FBF" w:rsidRPr="000C493A" w:rsidRDefault="00DE7FBF" w:rsidP="00EF72F6">
      <w:pPr>
        <w:pStyle w:val="Subheadddddf"/>
      </w:pPr>
      <w:r w:rsidRPr="000C493A">
        <w:t>Introduction</w:t>
      </w:r>
    </w:p>
    <w:p w14:paraId="6DC69691" w14:textId="77777777" w:rsidR="00DE7FBF" w:rsidRPr="000C493A" w:rsidRDefault="00DE7FBF" w:rsidP="00EF72F6">
      <w:pPr>
        <w:pStyle w:val="texxtt"/>
        <w:rPr>
          <w:lang w:eastAsia="en-IN"/>
        </w:rPr>
      </w:pPr>
      <w:r w:rsidRPr="000C493A">
        <w:rPr>
          <w:lang w:eastAsia="en-IN"/>
        </w:rPr>
        <w:t>Welcome to Chapter 3, where we embark on a comprehensive journey through the fundamental building blocks of C programming. This chapter is designed to provide you with a solid foundation in understanding how C programs are constructed, from the most basic elements like characters and symbols to more complex concepts like data types and variable scope.</w:t>
      </w:r>
    </w:p>
    <w:p w14:paraId="768B36A1" w14:textId="0DC10BED" w:rsidR="00DE7FBF" w:rsidRPr="000C493A" w:rsidRDefault="00DE7FBF" w:rsidP="00EF72F6">
      <w:pPr>
        <w:pStyle w:val="texxtt"/>
        <w:rPr>
          <w:lang w:eastAsia="en-IN"/>
        </w:rPr>
      </w:pPr>
      <w:r w:rsidRPr="000C493A">
        <w:rPr>
          <w:lang w:eastAsia="en-IN"/>
        </w:rPr>
        <w:t xml:space="preserve">C is a powerful, efficient, and </w:t>
      </w:r>
      <w:r w:rsidR="005C4028" w:rsidRPr="000C493A">
        <w:rPr>
          <w:lang w:eastAsia="en-IN"/>
        </w:rPr>
        <w:t>widely used</w:t>
      </w:r>
      <w:r w:rsidRPr="000C493A">
        <w:rPr>
          <w:lang w:eastAsia="en-IN"/>
        </w:rPr>
        <w:t xml:space="preserve"> programming language that has stood the test of time since its creation in the early 1970s. Understanding its basics is crucial for anyone aspiring to become a proficient programmer. Whether you're planning to develop operating systems, embedded systems, or high-performance applications, mastering these fundamentals will serve as your stepping stone to success.</w:t>
      </w:r>
    </w:p>
    <w:p w14:paraId="55BBA55D" w14:textId="77777777" w:rsidR="00DE7FBF" w:rsidRPr="000C493A" w:rsidRDefault="00DE7FBF" w:rsidP="00EF72F6">
      <w:pPr>
        <w:pStyle w:val="texxtt"/>
        <w:rPr>
          <w:lang w:eastAsia="en-IN"/>
        </w:rPr>
      </w:pPr>
      <w:r w:rsidRPr="000C493A">
        <w:rPr>
          <w:lang w:eastAsia="en-IN"/>
        </w:rPr>
        <w:t>In this chapter, we will explore:</w:t>
      </w:r>
    </w:p>
    <w:p w14:paraId="1AC3C9C3" w14:textId="77777777" w:rsidR="00DE7FBF" w:rsidRPr="000C493A" w:rsidRDefault="00DE7FBF" w:rsidP="00EF72F6">
      <w:pPr>
        <w:pStyle w:val="Pointss"/>
      </w:pPr>
      <w:r w:rsidRPr="000C493A">
        <w:t xml:space="preserve">The </w:t>
      </w:r>
      <w:r w:rsidRPr="000C493A">
        <w:rPr>
          <w:b/>
          <w:bCs/>
        </w:rPr>
        <w:t>character set</w:t>
      </w:r>
      <w:r w:rsidRPr="000C493A">
        <w:t xml:space="preserve"> that forms the foundation of C code</w:t>
      </w:r>
    </w:p>
    <w:p w14:paraId="642003AC" w14:textId="77777777" w:rsidR="00DE7FBF" w:rsidRPr="000C493A" w:rsidRDefault="00DE7FBF" w:rsidP="00EF72F6">
      <w:pPr>
        <w:pStyle w:val="Pointss"/>
      </w:pPr>
      <w:r w:rsidRPr="000C493A">
        <w:rPr>
          <w:b/>
          <w:bCs/>
        </w:rPr>
        <w:t>Tokens</w:t>
      </w:r>
      <w:r w:rsidRPr="000C493A">
        <w:t xml:space="preserve"> that represent the smallest meaningful units in a program</w:t>
      </w:r>
    </w:p>
    <w:p w14:paraId="3B39C26A" w14:textId="77777777" w:rsidR="00DE7FBF" w:rsidRPr="000C493A" w:rsidRDefault="00DE7FBF" w:rsidP="00EF72F6">
      <w:pPr>
        <w:pStyle w:val="Pointss"/>
      </w:pPr>
      <w:r w:rsidRPr="000C493A">
        <w:rPr>
          <w:b/>
          <w:bCs/>
        </w:rPr>
        <w:t>Data types</w:t>
      </w:r>
      <w:r w:rsidRPr="000C493A">
        <w:t xml:space="preserve"> that define how information is stored and manipulated</w:t>
      </w:r>
    </w:p>
    <w:p w14:paraId="31E429AF" w14:textId="77777777" w:rsidR="00DE7FBF" w:rsidRPr="000C493A" w:rsidRDefault="00DE7FBF" w:rsidP="00EF72F6">
      <w:pPr>
        <w:pStyle w:val="Pointss"/>
      </w:pPr>
      <w:r w:rsidRPr="000C493A">
        <w:rPr>
          <w:b/>
          <w:bCs/>
        </w:rPr>
        <w:t>Variables</w:t>
      </w:r>
      <w:r w:rsidRPr="000C493A">
        <w:t xml:space="preserve"> and their various types, scopes, and lifetimes</w:t>
      </w:r>
    </w:p>
    <w:p w14:paraId="191FFBDD" w14:textId="77777777" w:rsidR="00DE7FBF" w:rsidRPr="000C493A" w:rsidRDefault="00DE7FBF" w:rsidP="00EF72F6">
      <w:pPr>
        <w:pStyle w:val="Pointss"/>
      </w:pPr>
      <w:r w:rsidRPr="000C493A">
        <w:rPr>
          <w:b/>
          <w:bCs/>
        </w:rPr>
        <w:t>Enumerated data types</w:t>
      </w:r>
      <w:r w:rsidRPr="000C493A">
        <w:t xml:space="preserve"> that enhance code readability</w:t>
      </w:r>
    </w:p>
    <w:p w14:paraId="7B0E063A" w14:textId="77777777" w:rsidR="00DE7FBF" w:rsidRPr="000C493A" w:rsidRDefault="00DE7FBF" w:rsidP="00EF72F6">
      <w:pPr>
        <w:pStyle w:val="texxtt"/>
        <w:rPr>
          <w:lang w:eastAsia="en-IN"/>
        </w:rPr>
      </w:pPr>
      <w:r w:rsidRPr="000C493A">
        <w:rPr>
          <w:lang w:eastAsia="en-IN"/>
        </w:rPr>
        <w:t>By the end of this chapter, you will have gained not only theoretical knowledge but also practical experience through carefully designed programming exercises. Each concept is accompanied by detailed explanations, examples, and complete working programs that you can compile and execute on your own system.</w:t>
      </w:r>
    </w:p>
    <w:p w14:paraId="6411E112" w14:textId="77777777" w:rsidR="00DE7FBF" w:rsidRDefault="00DE7FBF" w:rsidP="00EF72F6">
      <w:pPr>
        <w:pStyle w:val="texxtt"/>
        <w:rPr>
          <w:lang w:eastAsia="en-IN"/>
        </w:rPr>
      </w:pPr>
      <w:r w:rsidRPr="000C493A">
        <w:rPr>
          <w:lang w:eastAsia="en-IN"/>
        </w:rPr>
        <w:t>Let's begin our exploration of C language basics with enthusiasm and dedication!</w:t>
      </w:r>
    </w:p>
    <w:p w14:paraId="6975A63F" w14:textId="77777777" w:rsidR="00DE7FBF" w:rsidRPr="000C493A" w:rsidRDefault="00DE7FBF" w:rsidP="00EF72F6">
      <w:pPr>
        <w:pStyle w:val="Subheadddd"/>
      </w:pPr>
      <w:bookmarkStart w:id="26" w:name="_Toc212290927"/>
      <w:r w:rsidRPr="000C493A">
        <w:t>3.1 The Character Set of C</w:t>
      </w:r>
      <w:bookmarkEnd w:id="26"/>
    </w:p>
    <w:p w14:paraId="6177A0BE" w14:textId="77777777" w:rsidR="00DE7FBF" w:rsidRPr="000C493A" w:rsidRDefault="00DE7FBF" w:rsidP="00EF72F6">
      <w:pPr>
        <w:pStyle w:val="Subheadddddf"/>
      </w:pPr>
      <w:r w:rsidRPr="000C493A">
        <w:t>Understanding the Concept of Character Sets</w:t>
      </w:r>
    </w:p>
    <w:p w14:paraId="455E7B67" w14:textId="77777777" w:rsidR="00DE7FBF" w:rsidRPr="000C493A" w:rsidRDefault="00DE7FBF" w:rsidP="00EF72F6">
      <w:pPr>
        <w:pStyle w:val="texxtt"/>
        <w:rPr>
          <w:lang w:eastAsia="en-IN"/>
        </w:rPr>
      </w:pPr>
      <w:r w:rsidRPr="000C493A">
        <w:rPr>
          <w:lang w:eastAsia="en-IN"/>
        </w:rPr>
        <w:t>A character set is fundamentally the collection of all characters that are recognized and considered valid within a programming language. Think of it as the alphabet of the programming language—just as English uses letters A-Z, numbers, and punctuation marks, C has its own defined set of characters that can be used to write programs.</w:t>
      </w:r>
    </w:p>
    <w:p w14:paraId="54B10B37" w14:textId="77777777" w:rsidR="00DE7FBF" w:rsidRPr="000C493A" w:rsidRDefault="00DE7FBF" w:rsidP="00EF72F6">
      <w:pPr>
        <w:pStyle w:val="texxtt"/>
        <w:rPr>
          <w:lang w:eastAsia="en-IN"/>
        </w:rPr>
      </w:pPr>
      <w:r w:rsidRPr="000C493A">
        <w:rPr>
          <w:lang w:eastAsia="en-IN"/>
        </w:rPr>
        <w:t xml:space="preserve">In the C programming language, the character set is primarily based on the </w:t>
      </w:r>
      <w:r w:rsidRPr="000C493A">
        <w:rPr>
          <w:b/>
          <w:bCs/>
          <w:lang w:eastAsia="en-IN"/>
        </w:rPr>
        <w:t>ASCII (American Standard Code for Information Interchange)</w:t>
      </w:r>
      <w:r w:rsidRPr="000C493A">
        <w:rPr>
          <w:lang w:eastAsia="en-IN"/>
        </w:rPr>
        <w:t xml:space="preserve"> system. ASCII is a character encoding standard that assigns numeric codes (ranging from 0 to 127 in standard ASCII, and extended to 255 in extended ASCII) to represent characters. This standardization ensures that characters are consistently represented across different computers and platforms.</w:t>
      </w:r>
    </w:p>
    <w:p w14:paraId="27080CEE" w14:textId="77777777" w:rsidR="00DE7FBF" w:rsidRPr="000C493A" w:rsidRDefault="00DE7FBF" w:rsidP="00EF72F6">
      <w:pPr>
        <w:pStyle w:val="texxtt"/>
        <w:rPr>
          <w:lang w:eastAsia="en-IN"/>
        </w:rPr>
      </w:pPr>
      <w:r w:rsidRPr="000C493A">
        <w:rPr>
          <w:lang w:eastAsia="en-IN"/>
        </w:rPr>
        <w:t>The beauty of ASCII is its simplicity and universality. When you type the letter 'A' on your keyboard, the computer internally stores it as the number 65. When you type 'a' (lowercase), it's stored as 97. This numeric representation allows computers to process text efficiently while maintaining compatibility across different systems.</w:t>
      </w:r>
    </w:p>
    <w:p w14:paraId="7AE4D907" w14:textId="77777777" w:rsidR="00DE7FBF" w:rsidRPr="000C493A" w:rsidRDefault="00DE7FBF" w:rsidP="00EF72F6">
      <w:pPr>
        <w:pStyle w:val="Subheadddddf"/>
      </w:pPr>
      <w:r w:rsidRPr="000C493A">
        <w:t>Categories of Characters in C</w:t>
      </w:r>
    </w:p>
    <w:p w14:paraId="3866E831" w14:textId="77777777" w:rsidR="00DE7FBF" w:rsidRPr="000C493A" w:rsidRDefault="00DE7FBF" w:rsidP="00EF72F6">
      <w:pPr>
        <w:pStyle w:val="texxtt"/>
        <w:rPr>
          <w:lang w:eastAsia="en-IN"/>
        </w:rPr>
      </w:pPr>
      <w:r w:rsidRPr="000C493A">
        <w:rPr>
          <w:lang w:eastAsia="en-IN"/>
        </w:rPr>
        <w:t>C programs are composed of four main categories of characters, each serving specific purposes in program construction:</w:t>
      </w:r>
    </w:p>
    <w:p w14:paraId="5EE66303" w14:textId="77777777" w:rsidR="00DE7FBF" w:rsidRPr="000C493A" w:rsidRDefault="00DE7FBF" w:rsidP="00EF72F6">
      <w:pPr>
        <w:pStyle w:val="Pointss"/>
      </w:pPr>
      <w:r w:rsidRPr="000C493A">
        <w:rPr>
          <w:b/>
          <w:bCs/>
        </w:rPr>
        <w:t>Letters</w:t>
      </w:r>
      <w:r w:rsidRPr="000C493A">
        <w:t xml:space="preserve"> – Used for creating identifiers, keywords, and text</w:t>
      </w:r>
    </w:p>
    <w:p w14:paraId="4771414E" w14:textId="77777777" w:rsidR="00DE7FBF" w:rsidRPr="000C493A" w:rsidRDefault="00DE7FBF" w:rsidP="00EF72F6">
      <w:pPr>
        <w:pStyle w:val="Pointss"/>
      </w:pPr>
      <w:r w:rsidRPr="000C493A">
        <w:rPr>
          <w:b/>
          <w:bCs/>
        </w:rPr>
        <w:t>Digits</w:t>
      </w:r>
      <w:r w:rsidRPr="000C493A">
        <w:t xml:space="preserve"> – Used in numeric values and identifiers</w:t>
      </w:r>
    </w:p>
    <w:p w14:paraId="5EE337A8" w14:textId="77777777" w:rsidR="00DE7FBF" w:rsidRPr="000C493A" w:rsidRDefault="00DE7FBF" w:rsidP="00EF72F6">
      <w:pPr>
        <w:pStyle w:val="Pointss"/>
      </w:pPr>
      <w:r w:rsidRPr="000C493A">
        <w:rPr>
          <w:b/>
          <w:bCs/>
        </w:rPr>
        <w:t>Special characters</w:t>
      </w:r>
      <w:r w:rsidRPr="000C493A">
        <w:t xml:space="preserve"> – Used for operators, punctuation, and syntax</w:t>
      </w:r>
    </w:p>
    <w:p w14:paraId="4DDB1E91" w14:textId="77777777" w:rsidR="00DE7FBF" w:rsidRPr="000C493A" w:rsidRDefault="00DE7FBF" w:rsidP="00EF72F6">
      <w:pPr>
        <w:pStyle w:val="Pointss"/>
      </w:pPr>
      <w:r w:rsidRPr="000C493A">
        <w:rPr>
          <w:b/>
          <w:bCs/>
        </w:rPr>
        <w:t>Whitespace characters</w:t>
      </w:r>
      <w:r w:rsidRPr="000C493A">
        <w:t xml:space="preserve"> – Used for formatting and separating program elements</w:t>
      </w:r>
    </w:p>
    <w:p w14:paraId="6A308826" w14:textId="77777777" w:rsidR="00DE7FBF" w:rsidRPr="000C493A" w:rsidRDefault="00DE7FBF" w:rsidP="00EF72F6">
      <w:pPr>
        <w:pStyle w:val="texxtt"/>
        <w:rPr>
          <w:lang w:eastAsia="en-IN"/>
        </w:rPr>
      </w:pPr>
      <w:r w:rsidRPr="000C493A">
        <w:rPr>
          <w:lang w:eastAsia="en-IN"/>
        </w:rPr>
        <w:t>Let's explore each category in detail.</w:t>
      </w:r>
    </w:p>
    <w:p w14:paraId="62E41416" w14:textId="77777777" w:rsidR="00DE7FBF" w:rsidRPr="000C493A" w:rsidRDefault="00DE7FBF" w:rsidP="00EF72F6">
      <w:pPr>
        <w:pStyle w:val="Subheadddddf"/>
      </w:pPr>
      <w:r w:rsidRPr="000C493A">
        <w:t>3.1.1 Letters, Digits, and Special Characters</w:t>
      </w:r>
    </w:p>
    <w:p w14:paraId="62E37A9D" w14:textId="77777777" w:rsidR="00DE7FBF" w:rsidRPr="000C493A" w:rsidRDefault="00DE7FBF" w:rsidP="00EF72F6">
      <w:pPr>
        <w:pStyle w:val="Subheadddddf"/>
      </w:pPr>
      <w:r w:rsidRPr="000C493A">
        <w:t>Letters: The Building Blocks of Identifiers</w:t>
      </w:r>
    </w:p>
    <w:p w14:paraId="4BE3C515" w14:textId="77777777" w:rsidR="00DE7FBF" w:rsidRPr="000C493A" w:rsidRDefault="00DE7FBF" w:rsidP="00EF72F6">
      <w:pPr>
        <w:pStyle w:val="texxtt"/>
        <w:rPr>
          <w:lang w:eastAsia="en-IN"/>
        </w:rPr>
      </w:pPr>
      <w:r w:rsidRPr="000C493A">
        <w:rPr>
          <w:lang w:eastAsia="en-IN"/>
        </w:rPr>
        <w:t>Letters form the foundation of most identifiers (names given to variables, functions, etc.) in C programming. The C language recognizes both uppercase and lowercase English letters:</w:t>
      </w:r>
    </w:p>
    <w:p w14:paraId="7C0C8D9E" w14:textId="77777777" w:rsidR="00DE7FBF" w:rsidRPr="000C493A" w:rsidRDefault="00DE7FBF" w:rsidP="00EF72F6">
      <w:pPr>
        <w:pStyle w:val="Subheadddddf"/>
      </w:pPr>
      <w:r w:rsidRPr="000C493A">
        <w:t>Uppercase Letters:</w:t>
      </w:r>
    </w:p>
    <w:p w14:paraId="08A1E22F" w14:textId="77777777" w:rsidR="00DE7FBF" w:rsidRPr="000C493A" w:rsidRDefault="00DE7FBF" w:rsidP="00425519">
      <w:pPr>
        <w:pStyle w:val="Code"/>
        <w:rPr>
          <w:lang w:eastAsia="en-IN"/>
        </w:rPr>
      </w:pPr>
      <w:r w:rsidRPr="000C493A">
        <w:rPr>
          <w:lang w:eastAsia="en-IN"/>
        </w:rPr>
        <w:t>A, B, C, D, E, F, G, H, I, J, K, L, M, N, O, P, Q, R, S, T, U, V, W, X, Y, Z</w:t>
      </w:r>
    </w:p>
    <w:p w14:paraId="456EDB3F" w14:textId="77777777" w:rsidR="00DE7FBF" w:rsidRPr="000C493A" w:rsidRDefault="00DE7FBF" w:rsidP="00EF72F6">
      <w:pPr>
        <w:pStyle w:val="texxtt"/>
        <w:rPr>
          <w:lang w:eastAsia="en-IN"/>
        </w:rPr>
      </w:pPr>
      <w:r w:rsidRPr="000C493A">
        <w:rPr>
          <w:lang w:eastAsia="en-IN"/>
        </w:rPr>
        <w:t>Total: 26 uppercase letters</w:t>
      </w:r>
    </w:p>
    <w:p w14:paraId="48DDE63D" w14:textId="77777777" w:rsidR="00DE7FBF" w:rsidRPr="000C493A" w:rsidRDefault="00DE7FBF" w:rsidP="00EF72F6">
      <w:pPr>
        <w:pStyle w:val="Subheadddddf"/>
      </w:pPr>
      <w:r w:rsidRPr="000C493A">
        <w:t>Lowercase Letters:</w:t>
      </w:r>
    </w:p>
    <w:p w14:paraId="03D690A6" w14:textId="77777777" w:rsidR="00DE7FBF" w:rsidRPr="000C493A" w:rsidRDefault="00DE7FBF" w:rsidP="00425519">
      <w:pPr>
        <w:pStyle w:val="Code"/>
        <w:rPr>
          <w:lang w:eastAsia="en-IN"/>
        </w:rPr>
      </w:pPr>
      <w:r w:rsidRPr="000C493A">
        <w:rPr>
          <w:lang w:eastAsia="en-IN"/>
        </w:rPr>
        <w:t>a, b, c, d, e, f, g, h, i, j, k, l, m, n, o, p, q, r, s, t, u, v, w, x, y, z</w:t>
      </w:r>
    </w:p>
    <w:p w14:paraId="5977E5A7" w14:textId="77777777" w:rsidR="00DE7FBF" w:rsidRPr="000C493A" w:rsidRDefault="00DE7FBF" w:rsidP="00EF72F6">
      <w:pPr>
        <w:pStyle w:val="texxtt"/>
        <w:rPr>
          <w:lang w:eastAsia="en-IN"/>
        </w:rPr>
      </w:pPr>
      <w:r w:rsidRPr="000C493A">
        <w:rPr>
          <w:lang w:eastAsia="en-IN"/>
        </w:rPr>
        <w:t>Total: 26 lowercase letters</w:t>
      </w:r>
    </w:p>
    <w:p w14:paraId="67B21E18" w14:textId="77777777" w:rsidR="00DE7FBF" w:rsidRPr="000C493A" w:rsidRDefault="00DE7FBF" w:rsidP="00EF72F6">
      <w:pPr>
        <w:pStyle w:val="texxtt"/>
        <w:rPr>
          <w:lang w:eastAsia="en-IN"/>
        </w:rPr>
      </w:pPr>
      <w:r w:rsidRPr="000C493A">
        <w:rPr>
          <w:b/>
          <w:bCs/>
          <w:lang w:eastAsia="en-IN"/>
        </w:rPr>
        <w:t>Combined Total:</w:t>
      </w:r>
      <w:r w:rsidRPr="000C493A">
        <w:rPr>
          <w:lang w:eastAsia="en-IN"/>
        </w:rPr>
        <w:t xml:space="preserve"> 52 letters (26 uppercase + 26 lowercase)</w:t>
      </w:r>
    </w:p>
    <w:p w14:paraId="2FC4C394" w14:textId="3D60E3FC" w:rsidR="00DE7FBF" w:rsidRPr="000C493A" w:rsidRDefault="00DE7FBF" w:rsidP="00EF72F6">
      <w:pPr>
        <w:pStyle w:val="texxtt"/>
        <w:rPr>
          <w:lang w:eastAsia="en-IN"/>
        </w:rPr>
      </w:pPr>
      <w:r w:rsidRPr="000C493A">
        <w:rPr>
          <w:b/>
          <w:bCs/>
          <w:lang w:eastAsia="en-IN"/>
        </w:rPr>
        <w:t>Important Consideration:</w:t>
      </w:r>
      <w:r w:rsidRPr="000C493A">
        <w:rPr>
          <w:lang w:eastAsia="en-IN"/>
        </w:rPr>
        <w:t xml:space="preserve"> C is a </w:t>
      </w:r>
      <w:r w:rsidRPr="000C493A">
        <w:rPr>
          <w:b/>
          <w:bCs/>
          <w:lang w:eastAsia="en-IN"/>
        </w:rPr>
        <w:t>case-sensitive</w:t>
      </w:r>
      <w:r w:rsidRPr="000C493A">
        <w:rPr>
          <w:lang w:eastAsia="en-IN"/>
        </w:rPr>
        <w:t xml:space="preserve"> language, which means it treats uppercase and lowercase letters as distinct characters. For example:</w:t>
      </w:r>
    </w:p>
    <w:p w14:paraId="2A8FC535"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lang w:eastAsia="en-IN"/>
        </w:rPr>
        <w:t>// Variable named 'age'</w:t>
      </w:r>
    </w:p>
    <w:p w14:paraId="688D3DD2"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lang w:eastAsia="en-IN"/>
        </w:rPr>
        <w:t>// DIFFERENT variable named 'Age'</w:t>
      </w:r>
    </w:p>
    <w:p w14:paraId="0D898AA4"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35</w:t>
      </w:r>
      <w:r w:rsidRPr="000C493A">
        <w:rPr>
          <w:color w:val="383A42"/>
          <w:lang w:eastAsia="en-IN"/>
        </w:rPr>
        <w:t xml:space="preserve">;    </w:t>
      </w:r>
      <w:r w:rsidRPr="000C493A">
        <w:rPr>
          <w:lang w:eastAsia="en-IN"/>
        </w:rPr>
        <w:t>// DIFFERENT variable named 'AGE'</w:t>
      </w:r>
    </w:p>
    <w:p w14:paraId="709877E3" w14:textId="77777777" w:rsidR="00DE7FBF" w:rsidRPr="000C493A" w:rsidRDefault="00DE7FBF" w:rsidP="00425519">
      <w:pPr>
        <w:pStyle w:val="Code"/>
        <w:rPr>
          <w:color w:val="383A42"/>
          <w:lang w:eastAsia="en-IN"/>
        </w:rPr>
      </w:pPr>
    </w:p>
    <w:p w14:paraId="243C3627" w14:textId="77777777" w:rsidR="00DE7FBF" w:rsidRPr="000C493A" w:rsidRDefault="00DE7FBF" w:rsidP="00425519">
      <w:pPr>
        <w:pStyle w:val="Code"/>
        <w:rPr>
          <w:color w:val="383A42"/>
          <w:lang w:eastAsia="en-IN"/>
        </w:rPr>
      </w:pPr>
      <w:r w:rsidRPr="000C493A">
        <w:rPr>
          <w:lang w:eastAsia="en-IN"/>
        </w:rPr>
        <w:t>// These are three completely different variables!</w:t>
      </w:r>
    </w:p>
    <w:p w14:paraId="34F64538" w14:textId="77777777" w:rsidR="00DE7FBF" w:rsidRPr="000C493A" w:rsidRDefault="00DE7FBF" w:rsidP="00EF72F6">
      <w:pPr>
        <w:pStyle w:val="texxtt"/>
        <w:rPr>
          <w:lang w:eastAsia="en-IN"/>
        </w:rPr>
      </w:pPr>
      <w:r w:rsidRPr="000C493A">
        <w:rPr>
          <w:lang w:eastAsia="en-IN"/>
        </w:rPr>
        <w:t>This case sensitivity allows programmers to create more descriptive variable names using conventions like:</w:t>
      </w:r>
    </w:p>
    <w:p w14:paraId="66CA4105" w14:textId="77777777" w:rsidR="00DE7FBF" w:rsidRPr="000C493A" w:rsidRDefault="00DE7FBF" w:rsidP="00EF72F6">
      <w:pPr>
        <w:pStyle w:val="Pointss"/>
        <w:rPr>
          <w:rFonts w:cs="Times New Roman"/>
        </w:rPr>
      </w:pPr>
      <w:r w:rsidRPr="000C493A">
        <w:rPr>
          <w:rFonts w:cs="Times New Roman"/>
          <w:b/>
          <w:bCs/>
        </w:rPr>
        <w:t>camelCase</w:t>
      </w:r>
      <w:r w:rsidRPr="000C493A">
        <w:rPr>
          <w:rFonts w:cs="Times New Roman"/>
        </w:rPr>
        <w:t xml:space="preserve">: </w:t>
      </w:r>
      <w:r w:rsidRPr="000C493A">
        <w:t>studentAge</w:t>
      </w:r>
      <w:r w:rsidRPr="000C493A">
        <w:rPr>
          <w:rFonts w:cs="Times New Roman"/>
        </w:rPr>
        <w:t xml:space="preserve">, </w:t>
      </w:r>
      <w:r w:rsidRPr="000C493A">
        <w:t>totalPrice</w:t>
      </w:r>
      <w:r w:rsidRPr="000C493A">
        <w:rPr>
          <w:rFonts w:cs="Times New Roman"/>
        </w:rPr>
        <w:t xml:space="preserve">, </w:t>
      </w:r>
      <w:r w:rsidRPr="000C493A">
        <w:t>calculateSum</w:t>
      </w:r>
    </w:p>
    <w:p w14:paraId="782D482F" w14:textId="77777777" w:rsidR="00DE7FBF" w:rsidRPr="000C493A" w:rsidRDefault="00DE7FBF" w:rsidP="00EF72F6">
      <w:pPr>
        <w:pStyle w:val="Pointss"/>
        <w:rPr>
          <w:rFonts w:cs="Times New Roman"/>
        </w:rPr>
      </w:pPr>
      <w:r w:rsidRPr="000C493A">
        <w:rPr>
          <w:rFonts w:cs="Times New Roman"/>
          <w:b/>
          <w:bCs/>
        </w:rPr>
        <w:t>PascalCase</w:t>
      </w:r>
      <w:r w:rsidRPr="000C493A">
        <w:rPr>
          <w:rFonts w:cs="Times New Roman"/>
        </w:rPr>
        <w:t xml:space="preserve">: </w:t>
      </w:r>
      <w:r w:rsidRPr="000C493A">
        <w:t>StudentAge</w:t>
      </w:r>
      <w:r w:rsidRPr="000C493A">
        <w:rPr>
          <w:rFonts w:cs="Times New Roman"/>
        </w:rPr>
        <w:t xml:space="preserve">, </w:t>
      </w:r>
      <w:r w:rsidRPr="000C493A">
        <w:t>TotalPrice</w:t>
      </w:r>
      <w:r w:rsidRPr="000C493A">
        <w:rPr>
          <w:rFonts w:cs="Times New Roman"/>
        </w:rPr>
        <w:t xml:space="preserve">, </w:t>
      </w:r>
      <w:r w:rsidRPr="000C493A">
        <w:t>CalculateSum</w:t>
      </w:r>
    </w:p>
    <w:p w14:paraId="7C373E70" w14:textId="77777777" w:rsidR="00DE7FBF" w:rsidRPr="000C493A" w:rsidRDefault="00DE7FBF" w:rsidP="00EF72F6">
      <w:pPr>
        <w:pStyle w:val="Pointss"/>
        <w:rPr>
          <w:rFonts w:cs="Times New Roman"/>
        </w:rPr>
      </w:pPr>
      <w:r w:rsidRPr="000C493A">
        <w:rPr>
          <w:rFonts w:cs="Times New Roman"/>
          <w:b/>
          <w:bCs/>
        </w:rPr>
        <w:t>snake_case</w:t>
      </w:r>
      <w:r w:rsidRPr="000C493A">
        <w:rPr>
          <w:rFonts w:cs="Times New Roman"/>
        </w:rPr>
        <w:t xml:space="preserve">: </w:t>
      </w:r>
      <w:r w:rsidRPr="000C493A">
        <w:t>student_age</w:t>
      </w:r>
      <w:r w:rsidRPr="000C493A">
        <w:rPr>
          <w:rFonts w:cs="Times New Roman"/>
        </w:rPr>
        <w:t xml:space="preserve">, </w:t>
      </w:r>
      <w:r w:rsidRPr="000C493A">
        <w:t>total_price</w:t>
      </w:r>
      <w:r w:rsidRPr="000C493A">
        <w:rPr>
          <w:rFonts w:cs="Times New Roman"/>
        </w:rPr>
        <w:t xml:space="preserve">, </w:t>
      </w:r>
      <w:r w:rsidRPr="000C493A">
        <w:t>calculate_sum</w:t>
      </w:r>
    </w:p>
    <w:p w14:paraId="6E634931" w14:textId="77777777" w:rsidR="00DE7FBF" w:rsidRPr="000C493A" w:rsidRDefault="00DE7FBF" w:rsidP="00EF72F6">
      <w:pPr>
        <w:pStyle w:val="texxtt"/>
        <w:rPr>
          <w:lang w:eastAsia="en-IN"/>
        </w:rPr>
      </w:pPr>
      <w:r w:rsidRPr="000C493A">
        <w:rPr>
          <w:lang w:eastAsia="en-IN"/>
        </w:rPr>
        <w:t>However, this also requires careful attention to avoid errors caused by inconsistent capitalization.</w:t>
      </w:r>
    </w:p>
    <w:p w14:paraId="66434225" w14:textId="48B3D1AE" w:rsidR="00DE7FBF" w:rsidRPr="000C493A" w:rsidRDefault="00DE7FBF" w:rsidP="00EF72F6">
      <w:pPr>
        <w:pStyle w:val="Subheadddddf"/>
      </w:pPr>
      <w:r w:rsidRPr="000C493A">
        <w:t>Practical Examples:</w:t>
      </w:r>
    </w:p>
    <w:p w14:paraId="3D4D607B"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Stores uppercase letter A</w:t>
      </w:r>
    </w:p>
    <w:p w14:paraId="5C7B1CC2"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initial </w:t>
      </w:r>
      <w:r w:rsidRPr="000C493A">
        <w:rPr>
          <w:color w:val="4078F2"/>
          <w:lang w:eastAsia="en-IN"/>
        </w:rPr>
        <w:t>=</w:t>
      </w:r>
      <w:r w:rsidRPr="000C493A">
        <w:rPr>
          <w:color w:val="383A42"/>
          <w:lang w:eastAsia="en-IN"/>
        </w:rPr>
        <w:t xml:space="preserve"> </w:t>
      </w:r>
      <w:r w:rsidRPr="000C493A">
        <w:rPr>
          <w:color w:val="50A14F"/>
          <w:lang w:eastAsia="en-IN"/>
        </w:rPr>
        <w:t>'c'</w:t>
      </w:r>
      <w:r w:rsidRPr="000C493A">
        <w:rPr>
          <w:color w:val="383A42"/>
          <w:lang w:eastAsia="en-IN"/>
        </w:rPr>
        <w:t xml:space="preserve">;       </w:t>
      </w:r>
      <w:r w:rsidRPr="000C493A">
        <w:rPr>
          <w:lang w:eastAsia="en-IN"/>
        </w:rPr>
        <w:t>// Stores lowercase letter c</w:t>
      </w:r>
    </w:p>
    <w:p w14:paraId="7A0B22A7"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firstLetter </w:t>
      </w:r>
      <w:r w:rsidRPr="000C493A">
        <w:rPr>
          <w:color w:val="4078F2"/>
          <w:lang w:eastAsia="en-IN"/>
        </w:rPr>
        <w:t>=</w:t>
      </w:r>
      <w:r w:rsidRPr="000C493A">
        <w:rPr>
          <w:color w:val="383A42"/>
          <w:lang w:eastAsia="en-IN"/>
        </w:rPr>
        <w:t xml:space="preserve"> </w:t>
      </w:r>
      <w:r w:rsidRPr="000C493A">
        <w:rPr>
          <w:color w:val="50A14F"/>
          <w:lang w:eastAsia="en-IN"/>
        </w:rPr>
        <w:t>'Z'</w:t>
      </w:r>
      <w:r w:rsidRPr="000C493A">
        <w:rPr>
          <w:color w:val="383A42"/>
          <w:lang w:eastAsia="en-IN"/>
        </w:rPr>
        <w:t xml:space="preserve">;   </w:t>
      </w:r>
      <w:r w:rsidRPr="000C493A">
        <w:rPr>
          <w:lang w:eastAsia="en-IN"/>
        </w:rPr>
        <w:t>// Another uppercase example</w:t>
      </w:r>
    </w:p>
    <w:p w14:paraId="183D5B41"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symbol </w:t>
      </w:r>
      <w:r w:rsidRPr="000C493A">
        <w:rPr>
          <w:color w:val="4078F2"/>
          <w:lang w:eastAsia="en-IN"/>
        </w:rPr>
        <w:t>=</w:t>
      </w:r>
      <w:r w:rsidRPr="000C493A">
        <w:rPr>
          <w:color w:val="383A42"/>
          <w:lang w:eastAsia="en-IN"/>
        </w:rPr>
        <w:t xml:space="preserve"> </w:t>
      </w:r>
      <w:r w:rsidRPr="000C493A">
        <w:rPr>
          <w:color w:val="50A14F"/>
          <w:lang w:eastAsia="en-IN"/>
        </w:rPr>
        <w:t>'x'</w:t>
      </w:r>
      <w:r w:rsidRPr="000C493A">
        <w:rPr>
          <w:color w:val="383A42"/>
          <w:lang w:eastAsia="en-IN"/>
        </w:rPr>
        <w:t xml:space="preserve">;        </w:t>
      </w:r>
      <w:r w:rsidRPr="000C493A">
        <w:rPr>
          <w:lang w:eastAsia="en-IN"/>
        </w:rPr>
        <w:t>// Another lowercase example</w:t>
      </w:r>
    </w:p>
    <w:p w14:paraId="04E28663" w14:textId="77777777" w:rsidR="00DE7FBF" w:rsidRPr="000C493A" w:rsidRDefault="00DE7FBF" w:rsidP="00EF72F6">
      <w:pPr>
        <w:pStyle w:val="Subheadddddf"/>
      </w:pPr>
      <w:r w:rsidRPr="000C493A">
        <w:t>Digits: Numeric Building Blocks</w:t>
      </w:r>
    </w:p>
    <w:p w14:paraId="014A392B" w14:textId="77777777" w:rsidR="00DE7FBF" w:rsidRPr="000C493A" w:rsidRDefault="00DE7FBF" w:rsidP="00EF72F6">
      <w:pPr>
        <w:pStyle w:val="texxtt"/>
        <w:rPr>
          <w:lang w:eastAsia="en-IN"/>
        </w:rPr>
      </w:pPr>
      <w:r w:rsidRPr="000C493A">
        <w:rPr>
          <w:lang w:eastAsia="en-IN"/>
        </w:rPr>
        <w:t>C recognizes ten decimal digits that are fundamental to numeric operations and can also be part of identifier names (with certain restrictions):</w:t>
      </w:r>
    </w:p>
    <w:p w14:paraId="177FD8C0" w14:textId="77777777" w:rsidR="00DE7FBF" w:rsidRPr="000C493A" w:rsidRDefault="00DE7FBF" w:rsidP="00EF72F6">
      <w:pPr>
        <w:pStyle w:val="Subheadddddf"/>
      </w:pPr>
      <w:r w:rsidRPr="000C493A">
        <w:t>Decimal Digits:</w:t>
      </w:r>
    </w:p>
    <w:p w14:paraId="1EAB0516" w14:textId="77777777" w:rsidR="00DE7FBF" w:rsidRPr="000C493A" w:rsidRDefault="00DE7FBF" w:rsidP="00425519">
      <w:pPr>
        <w:pStyle w:val="Code"/>
        <w:rPr>
          <w:lang w:eastAsia="en-IN"/>
        </w:rPr>
      </w:pPr>
      <w:r w:rsidRPr="000C493A">
        <w:rPr>
          <w:lang w:eastAsia="en-IN"/>
        </w:rPr>
        <w:t>0, 1, 2, 3, 4, 5, 6, 7, 8, 9</w:t>
      </w:r>
    </w:p>
    <w:p w14:paraId="21EED8F9" w14:textId="77777777" w:rsidR="00DE7FBF" w:rsidRPr="000C493A" w:rsidRDefault="00DE7FBF" w:rsidP="00EF72F6">
      <w:pPr>
        <w:pStyle w:val="Subheadddddf"/>
      </w:pPr>
      <w:r w:rsidRPr="000C493A">
        <w:t>Usage in C Programming:</w:t>
      </w:r>
    </w:p>
    <w:p w14:paraId="63069E96" w14:textId="77777777" w:rsidR="00DE7FBF" w:rsidRPr="000C493A" w:rsidRDefault="00DE7FBF" w:rsidP="00EF72F6">
      <w:pPr>
        <w:pStyle w:val="Subheadddddf"/>
      </w:pPr>
      <w:r w:rsidRPr="000C493A">
        <w:t>1. In Numeric Constants:</w:t>
      </w:r>
    </w:p>
    <w:p w14:paraId="0FFEC5B0" w14:textId="77777777" w:rsidR="00DE7FBF" w:rsidRPr="000C493A" w:rsidRDefault="00DE7FBF" w:rsidP="00EF72F6">
      <w:pPr>
        <w:pStyle w:val="Pointss"/>
      </w:pPr>
      <w:r w:rsidRPr="000C493A">
        <w:t>Digits can be combined to form integer and floating-point numbers</w:t>
      </w:r>
    </w:p>
    <w:p w14:paraId="5453452A" w14:textId="7AE0711B" w:rsidR="00EF72F6" w:rsidRDefault="00DE7FBF" w:rsidP="00EF72F6">
      <w:pPr>
        <w:pStyle w:val="Pointss"/>
      </w:pPr>
      <w:r w:rsidRPr="000C493A">
        <w:t xml:space="preserve">Examples: </w:t>
      </w:r>
      <w:r w:rsidRPr="000C493A">
        <w:rPr>
          <w:rFonts w:cs="Courier New"/>
        </w:rPr>
        <w:t>42</w:t>
      </w:r>
      <w:r w:rsidRPr="000C493A">
        <w:t xml:space="preserve">, </w:t>
      </w:r>
      <w:r w:rsidRPr="000C493A">
        <w:rPr>
          <w:rFonts w:cs="Courier New"/>
        </w:rPr>
        <w:t>365</w:t>
      </w:r>
      <w:r w:rsidRPr="000C493A">
        <w:t xml:space="preserve">, </w:t>
      </w:r>
      <w:r w:rsidRPr="000C493A">
        <w:rPr>
          <w:rFonts w:cs="Courier New"/>
        </w:rPr>
        <w:t>2025</w:t>
      </w:r>
      <w:r w:rsidRPr="000C493A">
        <w:t xml:space="preserve">, </w:t>
      </w:r>
      <w:r w:rsidRPr="000C493A">
        <w:rPr>
          <w:rFonts w:cs="Courier New"/>
        </w:rPr>
        <w:t>3.14159</w:t>
      </w:r>
    </w:p>
    <w:p w14:paraId="657DB4FB" w14:textId="5EC55B7A" w:rsidR="00DE7FBF" w:rsidRPr="000C493A" w:rsidRDefault="00DE7FBF" w:rsidP="00EF72F6">
      <w:pPr>
        <w:pStyle w:val="Subheadddddf"/>
      </w:pPr>
      <w:r w:rsidRPr="000C493A">
        <w:t>2. In Identifiers:</w:t>
      </w:r>
    </w:p>
    <w:p w14:paraId="2294F2ED" w14:textId="77777777" w:rsidR="00DE7FBF" w:rsidRPr="000C493A" w:rsidRDefault="00DE7FBF" w:rsidP="00EF72F6">
      <w:pPr>
        <w:pStyle w:val="Pointss"/>
      </w:pPr>
      <w:r w:rsidRPr="000C493A">
        <w:t>Digits can be part of variable names, but with a crucial restriction</w:t>
      </w:r>
    </w:p>
    <w:p w14:paraId="47383D99" w14:textId="77777777" w:rsidR="00DE7FBF" w:rsidRPr="000C493A" w:rsidRDefault="00DE7FBF" w:rsidP="00EF72F6">
      <w:pPr>
        <w:pStyle w:val="Pointss"/>
      </w:pPr>
      <w:r w:rsidRPr="000C493A">
        <w:rPr>
          <w:b/>
          <w:bCs/>
        </w:rPr>
        <w:t>Rule:</w:t>
      </w:r>
      <w:r w:rsidRPr="000C493A">
        <w:t xml:space="preserve"> An identifier cannot start with a digit</w:t>
      </w:r>
    </w:p>
    <w:p w14:paraId="539FE5B5" w14:textId="77777777" w:rsidR="00DE7FBF" w:rsidRPr="000C493A" w:rsidRDefault="00DE7FBF" w:rsidP="00EF72F6">
      <w:pPr>
        <w:pStyle w:val="Pointss"/>
      </w:pPr>
      <w:r w:rsidRPr="000C493A">
        <w:t xml:space="preserve">Valid: </w:t>
      </w:r>
      <w:r w:rsidRPr="000C493A">
        <w:rPr>
          <w:rFonts w:cs="Courier New"/>
        </w:rPr>
        <w:t>year2025</w:t>
      </w:r>
      <w:r w:rsidRPr="000C493A">
        <w:t xml:space="preserve">, </w:t>
      </w:r>
      <w:r w:rsidRPr="000C493A">
        <w:rPr>
          <w:rFonts w:cs="Courier New"/>
        </w:rPr>
        <w:t>student1</w:t>
      </w:r>
      <w:r w:rsidRPr="000C493A">
        <w:t xml:space="preserve">, </w:t>
      </w:r>
      <w:r w:rsidRPr="000C493A">
        <w:rPr>
          <w:rFonts w:cs="Courier New"/>
        </w:rPr>
        <w:t>temp99</w:t>
      </w:r>
      <w:r w:rsidRPr="000C493A">
        <w:t xml:space="preserve">, </w:t>
      </w:r>
      <w:r w:rsidRPr="000C493A">
        <w:rPr>
          <w:rFonts w:cs="Courier New"/>
        </w:rPr>
        <w:t>var123</w:t>
      </w:r>
    </w:p>
    <w:p w14:paraId="383C2367" w14:textId="77777777" w:rsidR="00DE7FBF" w:rsidRPr="000C493A" w:rsidRDefault="00DE7FBF" w:rsidP="00EF72F6">
      <w:pPr>
        <w:pStyle w:val="Pointss"/>
      </w:pPr>
      <w:r w:rsidRPr="000C493A">
        <w:t xml:space="preserve">Invalid: </w:t>
      </w:r>
      <w:r w:rsidRPr="000C493A">
        <w:rPr>
          <w:rFonts w:cs="Courier New"/>
        </w:rPr>
        <w:t>2year</w:t>
      </w:r>
      <w:r w:rsidRPr="000C493A">
        <w:t xml:space="preserve">, </w:t>
      </w:r>
      <w:r w:rsidRPr="000C493A">
        <w:rPr>
          <w:rFonts w:cs="Courier New"/>
        </w:rPr>
        <w:t>1student</w:t>
      </w:r>
      <w:r w:rsidRPr="000C493A">
        <w:t xml:space="preserve">, </w:t>
      </w:r>
      <w:r w:rsidRPr="000C493A">
        <w:rPr>
          <w:rFonts w:cs="Courier New"/>
        </w:rPr>
        <w:t>99temp</w:t>
      </w:r>
      <w:r w:rsidRPr="000C493A">
        <w:t xml:space="preserve">, </w:t>
      </w:r>
      <w:r w:rsidRPr="000C493A">
        <w:rPr>
          <w:rFonts w:cs="Courier New"/>
        </w:rPr>
        <w:t>123var</w:t>
      </w:r>
    </w:p>
    <w:p w14:paraId="4D8480B7" w14:textId="42378A4E" w:rsidR="00DE7FBF" w:rsidRPr="000C493A" w:rsidRDefault="00DE7FBF" w:rsidP="00EF72F6">
      <w:pPr>
        <w:pStyle w:val="Subheadddddf"/>
      </w:pPr>
      <w:r w:rsidRPr="000C493A">
        <w:t>Practical Examples:</w:t>
      </w:r>
    </w:p>
    <w:p w14:paraId="6F4ABD2D"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year2025 </w:t>
      </w:r>
      <w:r w:rsidRPr="000C493A">
        <w:rPr>
          <w:color w:val="4078F2"/>
          <w:lang w:eastAsia="en-IN"/>
        </w:rPr>
        <w:t>=</w:t>
      </w:r>
      <w:r w:rsidRPr="000C493A">
        <w:rPr>
          <w:color w:val="383A42"/>
          <w:lang w:eastAsia="en-IN"/>
        </w:rPr>
        <w:t xml:space="preserve"> </w:t>
      </w:r>
      <w:r w:rsidRPr="000C493A">
        <w:rPr>
          <w:color w:val="B76B01"/>
          <w:lang w:eastAsia="en-IN"/>
        </w:rPr>
        <w:t>2025</w:t>
      </w:r>
      <w:r w:rsidRPr="000C493A">
        <w:rPr>
          <w:color w:val="383A42"/>
          <w:lang w:eastAsia="en-IN"/>
        </w:rPr>
        <w:t xml:space="preserve">;           </w:t>
      </w:r>
      <w:r w:rsidRPr="000C493A">
        <w:rPr>
          <w:i/>
          <w:iCs/>
          <w:lang w:eastAsia="en-IN"/>
        </w:rPr>
        <w:t>// Valid: digit not at start</w:t>
      </w:r>
    </w:p>
    <w:p w14:paraId="2148593E"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student123 </w:t>
      </w:r>
      <w:r w:rsidRPr="000C493A">
        <w:rPr>
          <w:color w:val="4078F2"/>
          <w:lang w:eastAsia="en-IN"/>
        </w:rPr>
        <w:t>=</w:t>
      </w:r>
      <w:r w:rsidRPr="000C493A">
        <w:rPr>
          <w:color w:val="383A42"/>
          <w:lang w:eastAsia="en-IN"/>
        </w:rPr>
        <w:t xml:space="preserve"> </w:t>
      </w:r>
      <w:r w:rsidRPr="000C493A">
        <w:rPr>
          <w:color w:val="B76B01"/>
          <w:lang w:eastAsia="en-IN"/>
        </w:rPr>
        <w:t>45</w:t>
      </w:r>
      <w:r w:rsidRPr="000C493A">
        <w:rPr>
          <w:color w:val="383A42"/>
          <w:lang w:eastAsia="en-IN"/>
        </w:rPr>
        <w:t xml:space="preserve">;           </w:t>
      </w:r>
      <w:r w:rsidRPr="000C493A">
        <w:rPr>
          <w:i/>
          <w:iCs/>
          <w:lang w:eastAsia="en-IN"/>
        </w:rPr>
        <w:t>// Valid: digits after letters</w:t>
      </w:r>
    </w:p>
    <w:p w14:paraId="6F945698"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count1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count2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i/>
          <w:iCs/>
          <w:lang w:eastAsia="en-IN"/>
        </w:rPr>
        <w:t>// Valid: multiple variables with digits</w:t>
      </w:r>
    </w:p>
    <w:p w14:paraId="28CAF277" w14:textId="77777777" w:rsidR="00DE7FBF" w:rsidRPr="000C493A" w:rsidRDefault="00DE7FBF" w:rsidP="00425519">
      <w:pPr>
        <w:pStyle w:val="Code"/>
        <w:rPr>
          <w:color w:val="383A42"/>
          <w:lang w:eastAsia="en-IN"/>
        </w:rPr>
      </w:pPr>
    </w:p>
    <w:p w14:paraId="0CC492C7" w14:textId="77777777" w:rsidR="00DE7FBF" w:rsidRPr="000C493A" w:rsidRDefault="00DE7FBF" w:rsidP="00425519">
      <w:pPr>
        <w:pStyle w:val="Code"/>
        <w:rPr>
          <w:color w:val="383A42"/>
          <w:lang w:eastAsia="en-IN"/>
        </w:rPr>
      </w:pPr>
      <w:r w:rsidRPr="000C493A">
        <w:rPr>
          <w:i/>
          <w:iCs/>
          <w:lang w:eastAsia="en-IN"/>
        </w:rPr>
        <w:t>// Invalid examples (would cause compilation errors):</w:t>
      </w:r>
    </w:p>
    <w:p w14:paraId="6C3FA412" w14:textId="77777777" w:rsidR="00DE7FBF" w:rsidRPr="000C493A" w:rsidRDefault="00DE7FBF" w:rsidP="00425519">
      <w:pPr>
        <w:pStyle w:val="Code"/>
        <w:rPr>
          <w:color w:val="383A42"/>
          <w:lang w:eastAsia="en-IN"/>
        </w:rPr>
      </w:pPr>
      <w:r w:rsidRPr="000C493A">
        <w:rPr>
          <w:i/>
          <w:iCs/>
          <w:lang w:eastAsia="en-IN"/>
        </w:rPr>
        <w:t>// int 2sum = 30;       // Error: starts with digit</w:t>
      </w:r>
    </w:p>
    <w:p w14:paraId="60864730" w14:textId="77777777" w:rsidR="00DE7FBF" w:rsidRPr="000C493A" w:rsidRDefault="00DE7FBF" w:rsidP="00425519">
      <w:pPr>
        <w:pStyle w:val="Code"/>
        <w:rPr>
          <w:color w:val="383A42"/>
          <w:lang w:eastAsia="en-IN"/>
        </w:rPr>
      </w:pPr>
      <w:r w:rsidRPr="000C493A">
        <w:rPr>
          <w:i/>
          <w:iCs/>
          <w:lang w:eastAsia="en-IN"/>
        </w:rPr>
        <w:t>// int 123abc = 50;     // Error: starts with digit</w:t>
      </w:r>
    </w:p>
    <w:p w14:paraId="1A65F7FF" w14:textId="77777777" w:rsidR="00DE7FBF" w:rsidRPr="000C493A" w:rsidRDefault="00DE7FBF" w:rsidP="00EF72F6">
      <w:pPr>
        <w:pStyle w:val="texxtt"/>
        <w:rPr>
          <w:lang w:eastAsia="en-IN"/>
        </w:rPr>
      </w:pPr>
      <w:r w:rsidRPr="000C493A">
        <w:rPr>
          <w:b/>
          <w:bCs/>
          <w:lang w:eastAsia="en-IN"/>
        </w:rPr>
        <w:t>Why this restriction exists:</w:t>
      </w:r>
      <w:r w:rsidRPr="000C493A">
        <w:rPr>
          <w:lang w:eastAsia="en-IN"/>
        </w:rPr>
        <w:t xml:space="preserve"> The restriction on starting identifiers with digits helps the compiler distinguish between numeric literals and variable names. For instance, if </w:t>
      </w:r>
      <w:r w:rsidRPr="000C493A">
        <w:rPr>
          <w:rFonts w:cs="Courier New"/>
          <w:lang w:eastAsia="en-IN"/>
        </w:rPr>
        <w:t>2abc</w:t>
      </w:r>
      <w:r w:rsidRPr="000C493A">
        <w:rPr>
          <w:lang w:eastAsia="en-IN"/>
        </w:rPr>
        <w:t xml:space="preserve"> were allowed as a variable name, how would the compiler know whether you meant the number 2 followed by variable </w:t>
      </w:r>
      <w:r w:rsidRPr="000C493A">
        <w:rPr>
          <w:rFonts w:cs="Courier New"/>
          <w:lang w:eastAsia="en-IN"/>
        </w:rPr>
        <w:t>abc</w:t>
      </w:r>
      <w:r w:rsidRPr="000C493A">
        <w:rPr>
          <w:lang w:eastAsia="en-IN"/>
        </w:rPr>
        <w:t xml:space="preserve">, or a single variable named </w:t>
      </w:r>
      <w:r w:rsidRPr="000C493A">
        <w:rPr>
          <w:rFonts w:cs="Courier New"/>
          <w:lang w:eastAsia="en-IN"/>
        </w:rPr>
        <w:t>2abc</w:t>
      </w:r>
      <w:r w:rsidRPr="000C493A">
        <w:rPr>
          <w:lang w:eastAsia="en-IN"/>
        </w:rPr>
        <w:t>?</w:t>
      </w:r>
    </w:p>
    <w:p w14:paraId="54E7B944" w14:textId="77777777" w:rsidR="00DE7FBF" w:rsidRPr="000C493A" w:rsidRDefault="00DE7FBF" w:rsidP="00EF72F6">
      <w:pPr>
        <w:pStyle w:val="Subheadddddf"/>
      </w:pPr>
      <w:r w:rsidRPr="000C493A">
        <w:t>Special Characters: Operators and Syntax Elements</w:t>
      </w:r>
    </w:p>
    <w:p w14:paraId="58BB586B" w14:textId="77777777" w:rsidR="00DE7FBF" w:rsidRPr="000C493A" w:rsidRDefault="00DE7FBF" w:rsidP="00EF72F6">
      <w:pPr>
        <w:pStyle w:val="texxtt"/>
        <w:rPr>
          <w:lang w:eastAsia="en-IN"/>
        </w:rPr>
      </w:pPr>
      <w:r w:rsidRPr="000C493A">
        <w:rPr>
          <w:lang w:eastAsia="en-IN"/>
        </w:rPr>
        <w:t>Special characters are symbols that have specific meanings in C programming. They are used to construct operators, define syntax, and control program structure. C supports a rich set of special characters, which can be categorized based on their primary usage.</w:t>
      </w:r>
    </w:p>
    <w:p w14:paraId="14F6067F" w14:textId="77777777" w:rsidR="00943E02" w:rsidRDefault="00943E02" w:rsidP="00EF72F6">
      <w:pPr>
        <w:pStyle w:val="Subheadddddf"/>
      </w:pPr>
    </w:p>
    <w:p w14:paraId="403C18B8" w14:textId="77777777" w:rsidR="00943E02" w:rsidRDefault="00943E02" w:rsidP="00EF72F6">
      <w:pPr>
        <w:pStyle w:val="Subheadddddf"/>
      </w:pPr>
    </w:p>
    <w:p w14:paraId="2F4C0DA9" w14:textId="77777777" w:rsidR="00943E02" w:rsidRDefault="00943E02" w:rsidP="00EF72F6">
      <w:pPr>
        <w:pStyle w:val="Subheadddddf"/>
      </w:pPr>
    </w:p>
    <w:p w14:paraId="72A1315F" w14:textId="77777777" w:rsidR="00A466FA" w:rsidRDefault="00A466FA" w:rsidP="00EF72F6">
      <w:pPr>
        <w:pStyle w:val="Subheadddddf"/>
      </w:pPr>
    </w:p>
    <w:p w14:paraId="263BDE3C" w14:textId="5C8D2EDF" w:rsidR="00DE7FBF" w:rsidRPr="000C493A" w:rsidRDefault="00DE7FBF" w:rsidP="00EF72F6">
      <w:pPr>
        <w:pStyle w:val="Subheadddddf"/>
      </w:pPr>
      <w:r w:rsidRPr="000C493A">
        <w:t>Comprehensive Table of Special Characters: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3"/>
        <w:gridCol w:w="1626"/>
        <w:gridCol w:w="5437"/>
      </w:tblGrid>
      <w:tr w:rsidR="00DE7FBF" w:rsidRPr="00EF72F6" w14:paraId="6578A1A0" w14:textId="77777777" w:rsidTr="00425519">
        <w:trPr>
          <w:tblHeader/>
          <w:tblCellSpacing w:w="15" w:type="dxa"/>
        </w:trPr>
        <w:tc>
          <w:tcPr>
            <w:tcW w:w="0" w:type="auto"/>
            <w:vAlign w:val="center"/>
            <w:hideMark/>
          </w:tcPr>
          <w:p w14:paraId="61C963B5"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Category</w:t>
            </w:r>
          </w:p>
        </w:tc>
        <w:tc>
          <w:tcPr>
            <w:tcW w:w="0" w:type="auto"/>
            <w:vAlign w:val="center"/>
            <w:hideMark/>
          </w:tcPr>
          <w:p w14:paraId="060314A3"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Characters</w:t>
            </w:r>
          </w:p>
        </w:tc>
        <w:tc>
          <w:tcPr>
            <w:tcW w:w="0" w:type="auto"/>
            <w:vAlign w:val="center"/>
            <w:hideMark/>
          </w:tcPr>
          <w:p w14:paraId="3F3B6AAF"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Purpose and Usage</w:t>
            </w:r>
          </w:p>
        </w:tc>
      </w:tr>
      <w:tr w:rsidR="00DE7FBF" w:rsidRPr="00EF72F6" w14:paraId="068D1163" w14:textId="77777777" w:rsidTr="00425519">
        <w:trPr>
          <w:tblCellSpacing w:w="15" w:type="dxa"/>
        </w:trPr>
        <w:tc>
          <w:tcPr>
            <w:tcW w:w="0" w:type="auto"/>
            <w:vAlign w:val="center"/>
            <w:hideMark/>
          </w:tcPr>
          <w:p w14:paraId="5FDD601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Arithmetic Operators</w:t>
            </w:r>
          </w:p>
        </w:tc>
        <w:tc>
          <w:tcPr>
            <w:tcW w:w="0" w:type="auto"/>
            <w:vAlign w:val="center"/>
            <w:hideMark/>
          </w:tcPr>
          <w:p w14:paraId="4ABC8B4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 * / %</w:t>
            </w:r>
          </w:p>
        </w:tc>
        <w:tc>
          <w:tcPr>
            <w:tcW w:w="0" w:type="auto"/>
            <w:vAlign w:val="center"/>
            <w:hideMark/>
          </w:tcPr>
          <w:p w14:paraId="3E3807B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Perform mathematical operations: addition, subtraction, multiplication, division, and modulus (remainder)</w:t>
            </w:r>
          </w:p>
        </w:tc>
      </w:tr>
      <w:tr w:rsidR="00DE7FBF" w:rsidRPr="00EF72F6" w14:paraId="47F27D22" w14:textId="77777777" w:rsidTr="00425519">
        <w:trPr>
          <w:tblCellSpacing w:w="15" w:type="dxa"/>
        </w:trPr>
        <w:tc>
          <w:tcPr>
            <w:tcW w:w="0" w:type="auto"/>
            <w:vAlign w:val="center"/>
            <w:hideMark/>
          </w:tcPr>
          <w:p w14:paraId="6CE0B9E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Relational Operators</w:t>
            </w:r>
          </w:p>
        </w:tc>
        <w:tc>
          <w:tcPr>
            <w:tcW w:w="0" w:type="auto"/>
            <w:vAlign w:val="center"/>
            <w:hideMark/>
          </w:tcPr>
          <w:p w14:paraId="044818C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 &gt; &lt;= &gt;= == !=</w:t>
            </w:r>
          </w:p>
        </w:tc>
        <w:tc>
          <w:tcPr>
            <w:tcW w:w="0" w:type="auto"/>
            <w:vAlign w:val="center"/>
            <w:hideMark/>
          </w:tcPr>
          <w:p w14:paraId="5CEB3F9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Compare values: less than, greater than, less than or equal, greater than or equal, equal to, not equal to</w:t>
            </w:r>
          </w:p>
        </w:tc>
      </w:tr>
      <w:tr w:rsidR="00DE7FBF" w:rsidRPr="00EF72F6" w14:paraId="6EFD1623" w14:textId="77777777" w:rsidTr="00425519">
        <w:trPr>
          <w:tblCellSpacing w:w="15" w:type="dxa"/>
        </w:trPr>
        <w:tc>
          <w:tcPr>
            <w:tcW w:w="0" w:type="auto"/>
            <w:vAlign w:val="center"/>
            <w:hideMark/>
          </w:tcPr>
          <w:p w14:paraId="3CB76AE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Logical Operators</w:t>
            </w:r>
          </w:p>
        </w:tc>
        <w:tc>
          <w:tcPr>
            <w:tcW w:w="0" w:type="auto"/>
            <w:vAlign w:val="center"/>
            <w:hideMark/>
          </w:tcPr>
          <w:p w14:paraId="638DDD5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`&amp;&amp;</w:t>
            </w:r>
          </w:p>
        </w:tc>
        <w:tc>
          <w:tcPr>
            <w:tcW w:w="0" w:type="auto"/>
            <w:vAlign w:val="center"/>
            <w:hideMark/>
          </w:tcPr>
          <w:p w14:paraId="5470306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p>
        </w:tc>
      </w:tr>
      <w:tr w:rsidR="00DE7FBF" w:rsidRPr="00EF72F6" w14:paraId="5CC3EB09" w14:textId="77777777" w:rsidTr="00425519">
        <w:trPr>
          <w:tblCellSpacing w:w="15" w:type="dxa"/>
        </w:trPr>
        <w:tc>
          <w:tcPr>
            <w:tcW w:w="0" w:type="auto"/>
            <w:vAlign w:val="center"/>
            <w:hideMark/>
          </w:tcPr>
          <w:p w14:paraId="7E47243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Assignment Operators</w:t>
            </w:r>
          </w:p>
        </w:tc>
        <w:tc>
          <w:tcPr>
            <w:tcW w:w="0" w:type="auto"/>
            <w:vAlign w:val="center"/>
            <w:hideMark/>
          </w:tcPr>
          <w:p w14:paraId="0A443FC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 -= *= /= %=</w:t>
            </w:r>
          </w:p>
        </w:tc>
        <w:tc>
          <w:tcPr>
            <w:tcW w:w="0" w:type="auto"/>
            <w:vAlign w:val="center"/>
            <w:hideMark/>
          </w:tcPr>
          <w:p w14:paraId="7750406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Assign values to variables or combine assignment with arithmetic operations</w:t>
            </w:r>
          </w:p>
        </w:tc>
      </w:tr>
      <w:tr w:rsidR="00DE7FBF" w:rsidRPr="00EF72F6" w14:paraId="4B5ACC1F" w14:textId="77777777" w:rsidTr="00425519">
        <w:trPr>
          <w:tblCellSpacing w:w="15" w:type="dxa"/>
        </w:trPr>
        <w:tc>
          <w:tcPr>
            <w:tcW w:w="0" w:type="auto"/>
            <w:vAlign w:val="center"/>
            <w:hideMark/>
          </w:tcPr>
          <w:p w14:paraId="631CB1E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Increment/Decrement</w:t>
            </w:r>
          </w:p>
        </w:tc>
        <w:tc>
          <w:tcPr>
            <w:tcW w:w="0" w:type="auto"/>
            <w:vAlign w:val="center"/>
            <w:hideMark/>
          </w:tcPr>
          <w:p w14:paraId="5EE0D70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72A5527F"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Increase or decrease variable values by one unit</w:t>
            </w:r>
          </w:p>
        </w:tc>
      </w:tr>
      <w:tr w:rsidR="00DE7FBF" w:rsidRPr="00EF72F6" w14:paraId="285AF4EB" w14:textId="77777777" w:rsidTr="00425519">
        <w:trPr>
          <w:tblCellSpacing w:w="15" w:type="dxa"/>
        </w:trPr>
        <w:tc>
          <w:tcPr>
            <w:tcW w:w="0" w:type="auto"/>
            <w:vAlign w:val="center"/>
            <w:hideMark/>
          </w:tcPr>
          <w:p w14:paraId="7555900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Bitwise Operators</w:t>
            </w:r>
          </w:p>
        </w:tc>
        <w:tc>
          <w:tcPr>
            <w:tcW w:w="0" w:type="auto"/>
            <w:vAlign w:val="center"/>
            <w:hideMark/>
          </w:tcPr>
          <w:p w14:paraId="6E82994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`&amp;</w:t>
            </w:r>
          </w:p>
        </w:tc>
        <w:tc>
          <w:tcPr>
            <w:tcW w:w="0" w:type="auto"/>
            <w:vAlign w:val="center"/>
            <w:hideMark/>
          </w:tcPr>
          <w:p w14:paraId="233E4E9F"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 ~ &lt;&lt; &gt;&gt;`</w:t>
            </w:r>
          </w:p>
        </w:tc>
      </w:tr>
      <w:tr w:rsidR="00DE7FBF" w:rsidRPr="00EF72F6" w14:paraId="4E30511A" w14:textId="77777777" w:rsidTr="00425519">
        <w:trPr>
          <w:tblCellSpacing w:w="15" w:type="dxa"/>
        </w:trPr>
        <w:tc>
          <w:tcPr>
            <w:tcW w:w="0" w:type="auto"/>
            <w:vAlign w:val="center"/>
            <w:hideMark/>
          </w:tcPr>
          <w:p w14:paraId="447295F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Punctuation</w:t>
            </w:r>
          </w:p>
        </w:tc>
        <w:tc>
          <w:tcPr>
            <w:tcW w:w="0" w:type="auto"/>
            <w:vAlign w:val="center"/>
            <w:hideMark/>
          </w:tcPr>
          <w:p w14:paraId="7AF0003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 : ' " . ?</w:t>
            </w:r>
          </w:p>
        </w:tc>
        <w:tc>
          <w:tcPr>
            <w:tcW w:w="0" w:type="auto"/>
            <w:vAlign w:val="center"/>
            <w:hideMark/>
          </w:tcPr>
          <w:p w14:paraId="644535D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Separate elements, terminate statements, define character/string literals</w:t>
            </w:r>
          </w:p>
        </w:tc>
      </w:tr>
      <w:tr w:rsidR="00DE7FBF" w:rsidRPr="00EF72F6" w14:paraId="59BC07E6" w14:textId="77777777" w:rsidTr="00425519">
        <w:trPr>
          <w:tblCellSpacing w:w="15" w:type="dxa"/>
        </w:trPr>
        <w:tc>
          <w:tcPr>
            <w:tcW w:w="0" w:type="auto"/>
            <w:vAlign w:val="center"/>
            <w:hideMark/>
          </w:tcPr>
          <w:p w14:paraId="2EA428EA"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Brackets</w:t>
            </w:r>
          </w:p>
        </w:tc>
        <w:tc>
          <w:tcPr>
            <w:tcW w:w="0" w:type="auto"/>
            <w:vAlign w:val="center"/>
            <w:hideMark/>
          </w:tcPr>
          <w:p w14:paraId="6AC2640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 [ ] { }</w:t>
            </w:r>
          </w:p>
        </w:tc>
        <w:tc>
          <w:tcPr>
            <w:tcW w:w="0" w:type="auto"/>
            <w:vAlign w:val="center"/>
            <w:hideMark/>
          </w:tcPr>
          <w:p w14:paraId="3E839A1C"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Group expressions, define arrays, create code blocks</w:t>
            </w:r>
          </w:p>
        </w:tc>
      </w:tr>
      <w:tr w:rsidR="00DE7FBF" w:rsidRPr="00EF72F6" w14:paraId="7AD0F0DA" w14:textId="77777777" w:rsidTr="00425519">
        <w:trPr>
          <w:tblCellSpacing w:w="15" w:type="dxa"/>
        </w:trPr>
        <w:tc>
          <w:tcPr>
            <w:tcW w:w="0" w:type="auto"/>
            <w:vAlign w:val="center"/>
            <w:hideMark/>
          </w:tcPr>
          <w:p w14:paraId="1D87F9B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Preprocessor</w:t>
            </w:r>
          </w:p>
        </w:tc>
        <w:tc>
          <w:tcPr>
            <w:tcW w:w="0" w:type="auto"/>
            <w:vAlign w:val="center"/>
            <w:hideMark/>
          </w:tcPr>
          <w:p w14:paraId="0482CDC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291DE46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Directive symbol for preprocessor commands like #include and #define</w:t>
            </w:r>
          </w:p>
        </w:tc>
      </w:tr>
      <w:tr w:rsidR="00DE7FBF" w:rsidRPr="00EF72F6" w14:paraId="14165D8F" w14:textId="77777777" w:rsidTr="00425519">
        <w:trPr>
          <w:tblCellSpacing w:w="15" w:type="dxa"/>
        </w:trPr>
        <w:tc>
          <w:tcPr>
            <w:tcW w:w="0" w:type="auto"/>
            <w:vAlign w:val="center"/>
            <w:hideMark/>
          </w:tcPr>
          <w:p w14:paraId="3CB4D16F"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Other Symbols</w:t>
            </w:r>
          </w:p>
        </w:tc>
        <w:tc>
          <w:tcPr>
            <w:tcW w:w="0" w:type="auto"/>
            <w:vAlign w:val="center"/>
            <w:hideMark/>
          </w:tcPr>
          <w:p w14:paraId="7FD35B1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_ &amp; * -&gt;</w:t>
            </w:r>
          </w:p>
        </w:tc>
        <w:tc>
          <w:tcPr>
            <w:tcW w:w="0" w:type="auto"/>
            <w:vAlign w:val="center"/>
            <w:hideMark/>
          </w:tcPr>
          <w:p w14:paraId="6A59DA3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Escape sequences, underscores in names, address operator, pointers, structure member access</w:t>
            </w:r>
          </w:p>
        </w:tc>
      </w:tr>
    </w:tbl>
    <w:p w14:paraId="33EBBA66" w14:textId="39D2FD7F" w:rsidR="00DE7FBF" w:rsidRPr="000C493A" w:rsidRDefault="00DE7FBF" w:rsidP="00EF72F6">
      <w:pPr>
        <w:pStyle w:val="Subheadddddf"/>
      </w:pPr>
      <w:r w:rsidRPr="000C493A">
        <w:t>Detailed Examples with Explanations:</w:t>
      </w:r>
    </w:p>
    <w:p w14:paraId="755AA6E1" w14:textId="77777777" w:rsidR="00DE7FBF" w:rsidRPr="000C493A" w:rsidRDefault="00DE7FBF" w:rsidP="00425519">
      <w:pPr>
        <w:pStyle w:val="Code"/>
        <w:rPr>
          <w:color w:val="383A42"/>
          <w:lang w:eastAsia="en-IN"/>
        </w:rPr>
      </w:pPr>
      <w:r w:rsidRPr="000C493A">
        <w:rPr>
          <w:lang w:eastAsia="en-IN"/>
        </w:rPr>
        <w:t>// Arithmetic operators in action</w:t>
      </w:r>
    </w:p>
    <w:p w14:paraId="31C0FF0C"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 adds two numbers</w:t>
      </w:r>
    </w:p>
    <w:p w14:paraId="54054C32"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difference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 subtracts b from a</w:t>
      </w:r>
    </w:p>
    <w:p w14:paraId="6A48F606"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product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 multiplies two numbers</w:t>
      </w:r>
    </w:p>
    <w:p w14:paraId="0C13388C"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quotient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 divides a by b</w:t>
      </w:r>
    </w:p>
    <w:p w14:paraId="586D09B5"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remainder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 gives remainder of division</w:t>
      </w:r>
    </w:p>
    <w:p w14:paraId="6A1A3D18" w14:textId="77777777" w:rsidR="00DE7FBF" w:rsidRPr="000C493A" w:rsidRDefault="00DE7FBF" w:rsidP="00425519">
      <w:pPr>
        <w:pStyle w:val="Code"/>
        <w:rPr>
          <w:color w:val="383A42"/>
          <w:lang w:eastAsia="en-IN"/>
        </w:rPr>
      </w:pPr>
    </w:p>
    <w:p w14:paraId="0BA6A17B" w14:textId="77777777" w:rsidR="00DE7FBF" w:rsidRPr="000C493A" w:rsidRDefault="00DE7FBF" w:rsidP="00425519">
      <w:pPr>
        <w:pStyle w:val="Code"/>
        <w:rPr>
          <w:color w:val="383A42"/>
          <w:lang w:eastAsia="en-IN"/>
        </w:rPr>
      </w:pPr>
      <w:r w:rsidRPr="000C493A">
        <w:rPr>
          <w:lang w:eastAsia="en-IN"/>
        </w:rPr>
        <w:t>// Relational operators for comparisons</w:t>
      </w:r>
    </w:p>
    <w:p w14:paraId="128DA468" w14:textId="77777777" w:rsidR="00DE7FBF" w:rsidRPr="000C493A" w:rsidRDefault="00DE7FBF" w:rsidP="00425519">
      <w:pPr>
        <w:pStyle w:val="Code"/>
        <w:rPr>
          <w:color w:val="383A42"/>
          <w:lang w:eastAsia="en-IN"/>
        </w:rPr>
      </w:pPr>
      <w:r w:rsidRPr="000C493A">
        <w:rPr>
          <w:color w:val="A626A4"/>
          <w:lang w:eastAsia="en-IN"/>
        </w:rPr>
        <w:t>if</w:t>
      </w:r>
      <w:r w:rsidRPr="000C493A">
        <w:rPr>
          <w:color w:val="383A42"/>
          <w:lang w:eastAsia="en-IN"/>
        </w:rPr>
        <w:t xml:space="preserve"> (x </w:t>
      </w:r>
      <w:r w:rsidRPr="000C493A">
        <w:rPr>
          <w:color w:val="4078F2"/>
          <w:lang w:eastAsia="en-IN"/>
        </w:rPr>
        <w:t>&gt;=</w:t>
      </w:r>
      <w:r w:rsidRPr="000C493A">
        <w:rPr>
          <w:color w:val="383A42"/>
          <w:lang w:eastAsia="en-IN"/>
        </w:rPr>
        <w:t xml:space="preserve"> y) {            </w:t>
      </w:r>
      <w:r w:rsidRPr="000C493A">
        <w:rPr>
          <w:lang w:eastAsia="en-IN"/>
        </w:rPr>
        <w:t>// '&gt;=' checks if x is greater than or equal to y</w:t>
      </w:r>
    </w:p>
    <w:p w14:paraId="5EE8F08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"x is greater than or equal to y\n"</w:t>
      </w:r>
      <w:r w:rsidRPr="000C493A">
        <w:rPr>
          <w:color w:val="383A42"/>
          <w:lang w:eastAsia="en-IN"/>
        </w:rPr>
        <w:t>);</w:t>
      </w:r>
    </w:p>
    <w:p w14:paraId="295FBD6A" w14:textId="77777777" w:rsidR="00DE7FBF" w:rsidRPr="000C493A" w:rsidRDefault="00DE7FBF" w:rsidP="00425519">
      <w:pPr>
        <w:pStyle w:val="Code"/>
        <w:rPr>
          <w:color w:val="383A42"/>
          <w:lang w:eastAsia="en-IN"/>
        </w:rPr>
      </w:pPr>
      <w:r w:rsidRPr="000C493A">
        <w:rPr>
          <w:color w:val="383A42"/>
          <w:lang w:eastAsia="en-IN"/>
        </w:rPr>
        <w:t>}</w:t>
      </w:r>
    </w:p>
    <w:p w14:paraId="58F24D98" w14:textId="77777777" w:rsidR="00DE7FBF" w:rsidRPr="000C493A" w:rsidRDefault="00DE7FBF" w:rsidP="00425519">
      <w:pPr>
        <w:pStyle w:val="Code"/>
        <w:rPr>
          <w:color w:val="383A42"/>
          <w:lang w:eastAsia="en-IN"/>
        </w:rPr>
      </w:pPr>
    </w:p>
    <w:p w14:paraId="6297A200" w14:textId="77777777" w:rsidR="00DE7FBF" w:rsidRPr="000C493A" w:rsidRDefault="00DE7FBF" w:rsidP="00425519">
      <w:pPr>
        <w:pStyle w:val="Code"/>
        <w:rPr>
          <w:color w:val="383A42"/>
          <w:lang w:eastAsia="en-IN"/>
        </w:rPr>
      </w:pPr>
      <w:r w:rsidRPr="000C493A">
        <w:rPr>
          <w:color w:val="A626A4"/>
          <w:lang w:eastAsia="en-IN"/>
        </w:rPr>
        <w:t>if</w:t>
      </w:r>
      <w:r w:rsidRPr="000C493A">
        <w:rPr>
          <w:color w:val="383A42"/>
          <w:lang w:eastAsia="en-IN"/>
        </w:rPr>
        <w:t xml:space="preserve"> (score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      </w:t>
      </w:r>
      <w:r w:rsidRPr="000C493A">
        <w:rPr>
          <w:lang w:eastAsia="en-IN"/>
        </w:rPr>
        <w:t>// '==' checks for equality</w:t>
      </w:r>
    </w:p>
    <w:p w14:paraId="6E2EB569"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"Perfect score!\n"</w:t>
      </w:r>
      <w:r w:rsidRPr="000C493A">
        <w:rPr>
          <w:color w:val="383A42"/>
          <w:lang w:eastAsia="en-IN"/>
        </w:rPr>
        <w:t>);</w:t>
      </w:r>
    </w:p>
    <w:p w14:paraId="10F26E11" w14:textId="77777777" w:rsidR="00DE7FBF" w:rsidRPr="000C493A" w:rsidRDefault="00DE7FBF" w:rsidP="00425519">
      <w:pPr>
        <w:pStyle w:val="Code"/>
        <w:rPr>
          <w:color w:val="383A42"/>
          <w:lang w:eastAsia="en-IN"/>
        </w:rPr>
      </w:pPr>
      <w:r w:rsidRPr="000C493A">
        <w:rPr>
          <w:color w:val="383A42"/>
          <w:lang w:eastAsia="en-IN"/>
        </w:rPr>
        <w:t>}</w:t>
      </w:r>
    </w:p>
    <w:p w14:paraId="3F752B76" w14:textId="77777777" w:rsidR="00DE7FBF" w:rsidRPr="000C493A" w:rsidRDefault="00DE7FBF" w:rsidP="00425519">
      <w:pPr>
        <w:pStyle w:val="Code"/>
        <w:rPr>
          <w:color w:val="383A42"/>
          <w:lang w:eastAsia="en-IN"/>
        </w:rPr>
      </w:pPr>
    </w:p>
    <w:p w14:paraId="0D112AEE" w14:textId="77777777" w:rsidR="00DE7FBF" w:rsidRPr="000C493A" w:rsidRDefault="00DE7FBF" w:rsidP="00425519">
      <w:pPr>
        <w:pStyle w:val="Code"/>
        <w:rPr>
          <w:color w:val="383A42"/>
          <w:lang w:eastAsia="en-IN"/>
        </w:rPr>
      </w:pPr>
      <w:r w:rsidRPr="000C493A">
        <w:rPr>
          <w:lang w:eastAsia="en-IN"/>
        </w:rPr>
        <w:t>// Logical operators for complex conditions</w:t>
      </w:r>
    </w:p>
    <w:p w14:paraId="66A8B6DD" w14:textId="77777777" w:rsidR="00DE7FBF" w:rsidRPr="000C493A" w:rsidRDefault="00DE7FBF" w:rsidP="00425519">
      <w:pPr>
        <w:pStyle w:val="Code"/>
        <w:rPr>
          <w:color w:val="383A42"/>
          <w:lang w:eastAsia="en-IN"/>
        </w:rPr>
      </w:pP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xml:space="preserve"> </w:t>
      </w:r>
      <w:r w:rsidRPr="000C493A">
        <w:rPr>
          <w:color w:val="4078F2"/>
          <w:lang w:eastAsia="en-IN"/>
        </w:rPr>
        <w:t>&amp;&amp;</w:t>
      </w:r>
      <w:r w:rsidRPr="000C493A">
        <w:rPr>
          <w:color w:val="383A42"/>
          <w:lang w:eastAsia="en-IN"/>
        </w:rPr>
        <w:t xml:space="preserve"> hasLicense) {  </w:t>
      </w:r>
      <w:r w:rsidRPr="000C493A">
        <w:rPr>
          <w:lang w:eastAsia="en-IN"/>
        </w:rPr>
        <w:t>// '&amp;&amp;' requires both conditions true</w:t>
      </w:r>
    </w:p>
    <w:p w14:paraId="717C244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"Can drive legally\n"</w:t>
      </w:r>
      <w:r w:rsidRPr="000C493A">
        <w:rPr>
          <w:color w:val="383A42"/>
          <w:lang w:eastAsia="en-IN"/>
        </w:rPr>
        <w:t>);</w:t>
      </w:r>
    </w:p>
    <w:p w14:paraId="4288E2DB" w14:textId="77777777" w:rsidR="00DE7FBF" w:rsidRPr="000C493A" w:rsidRDefault="00DE7FBF" w:rsidP="00425519">
      <w:pPr>
        <w:pStyle w:val="Code"/>
        <w:rPr>
          <w:color w:val="383A42"/>
          <w:lang w:eastAsia="en-IN"/>
        </w:rPr>
      </w:pPr>
      <w:r w:rsidRPr="000C493A">
        <w:rPr>
          <w:color w:val="383A42"/>
          <w:lang w:eastAsia="en-IN"/>
        </w:rPr>
        <w:t>}</w:t>
      </w:r>
    </w:p>
    <w:p w14:paraId="1873B969" w14:textId="77777777" w:rsidR="00DE7FBF" w:rsidRPr="000C493A" w:rsidRDefault="00DE7FBF" w:rsidP="00425519">
      <w:pPr>
        <w:pStyle w:val="Code"/>
        <w:rPr>
          <w:color w:val="383A42"/>
          <w:lang w:eastAsia="en-IN"/>
        </w:rPr>
      </w:pPr>
    </w:p>
    <w:p w14:paraId="2A9CC06C" w14:textId="77777777" w:rsidR="00DE7FBF" w:rsidRPr="000C493A" w:rsidRDefault="00DE7FBF" w:rsidP="00425519">
      <w:pPr>
        <w:pStyle w:val="Code"/>
        <w:rPr>
          <w:color w:val="383A42"/>
          <w:lang w:eastAsia="en-IN"/>
        </w:rPr>
      </w:pPr>
      <w:r w:rsidRPr="000C493A">
        <w:rPr>
          <w:color w:val="A626A4"/>
          <w:lang w:eastAsia="en-IN"/>
        </w:rPr>
        <w:t>if</w:t>
      </w:r>
      <w:r w:rsidRPr="000C493A">
        <w:rPr>
          <w:color w:val="383A42"/>
          <w:lang w:eastAsia="en-IN"/>
        </w:rPr>
        <w:t xml:space="preserve"> (x </w:t>
      </w:r>
      <w:r w:rsidRPr="000C493A">
        <w:rPr>
          <w:color w:val="4078F2"/>
          <w:lang w:eastAsia="en-IN"/>
        </w:rPr>
        <w:t>&lt;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x </w:t>
      </w:r>
      <w:r w:rsidRPr="000C493A">
        <w:rPr>
          <w:color w:val="4078F2"/>
          <w:lang w:eastAsia="en-IN"/>
        </w:rPr>
        <w:t>&gt;</w:t>
      </w:r>
      <w:r w:rsidRPr="000C493A">
        <w:rPr>
          <w:color w:val="383A42"/>
          <w:lang w:eastAsia="en-IN"/>
        </w:rPr>
        <w:t xml:space="preserve"> </w:t>
      </w:r>
      <w:r w:rsidRPr="000C493A">
        <w:rPr>
          <w:color w:val="B76B01"/>
          <w:lang w:eastAsia="en-IN"/>
        </w:rPr>
        <w:t>100</w:t>
      </w:r>
      <w:r w:rsidRPr="000C493A">
        <w:rPr>
          <w:color w:val="383A42"/>
          <w:lang w:eastAsia="en-IN"/>
        </w:rPr>
        <w:t xml:space="preserve">) {         </w:t>
      </w:r>
      <w:r w:rsidRPr="000C493A">
        <w:rPr>
          <w:lang w:eastAsia="en-IN"/>
        </w:rPr>
        <w:t>// '||' requires at least one condition true</w:t>
      </w:r>
    </w:p>
    <w:p w14:paraId="5A8EA97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"Out of range\n"</w:t>
      </w:r>
      <w:r w:rsidRPr="000C493A">
        <w:rPr>
          <w:color w:val="383A42"/>
          <w:lang w:eastAsia="en-IN"/>
        </w:rPr>
        <w:t>);</w:t>
      </w:r>
    </w:p>
    <w:p w14:paraId="2E07A627" w14:textId="77777777" w:rsidR="00DE7FBF" w:rsidRPr="000C493A" w:rsidRDefault="00DE7FBF" w:rsidP="00425519">
      <w:pPr>
        <w:pStyle w:val="Code"/>
        <w:rPr>
          <w:color w:val="383A42"/>
          <w:lang w:eastAsia="en-IN"/>
        </w:rPr>
      </w:pPr>
      <w:r w:rsidRPr="000C493A">
        <w:rPr>
          <w:color w:val="383A42"/>
          <w:lang w:eastAsia="en-IN"/>
        </w:rPr>
        <w:t>}</w:t>
      </w:r>
    </w:p>
    <w:p w14:paraId="767DE5EE" w14:textId="77777777" w:rsidR="00DE7FBF" w:rsidRPr="000C493A" w:rsidRDefault="00DE7FBF" w:rsidP="00425519">
      <w:pPr>
        <w:pStyle w:val="Code"/>
        <w:rPr>
          <w:color w:val="383A42"/>
          <w:lang w:eastAsia="en-IN"/>
        </w:rPr>
      </w:pPr>
    </w:p>
    <w:p w14:paraId="56EACB67" w14:textId="77777777" w:rsidR="00DE7FBF" w:rsidRPr="000C493A" w:rsidRDefault="00DE7FBF" w:rsidP="00425519">
      <w:pPr>
        <w:pStyle w:val="Code"/>
        <w:rPr>
          <w:color w:val="383A42"/>
          <w:lang w:eastAsia="en-IN"/>
        </w:rPr>
      </w:pPr>
      <w:r w:rsidRPr="000C493A">
        <w:rPr>
          <w:lang w:eastAsia="en-IN"/>
        </w:rPr>
        <w:t>// Punctuation in use</w:t>
      </w:r>
    </w:p>
    <w:p w14:paraId="088A16A6"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arr[</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lang w:eastAsia="en-IN"/>
        </w:rPr>
        <w:t>// [] for arrays, {} for initialization</w:t>
      </w:r>
    </w:p>
    <w:p w14:paraId="349384D2"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"Hello, World!\n"</w:t>
      </w:r>
      <w:r w:rsidRPr="000C493A">
        <w:rPr>
          <w:color w:val="383A42"/>
          <w:lang w:eastAsia="en-IN"/>
        </w:rPr>
        <w:t xml:space="preserve">);       </w:t>
      </w:r>
      <w:r w:rsidRPr="000C493A">
        <w:rPr>
          <w:lang w:eastAsia="en-IN"/>
        </w:rPr>
        <w:t>// "" for strings, ; to end statement</w:t>
      </w:r>
    </w:p>
    <w:p w14:paraId="1A5B2DB4" w14:textId="77777777" w:rsidR="00DE7FBF" w:rsidRPr="000C493A" w:rsidRDefault="00DE7FBF" w:rsidP="00EF72F6">
      <w:pPr>
        <w:pStyle w:val="texxtt"/>
        <w:rPr>
          <w:lang w:eastAsia="en-IN"/>
        </w:rPr>
      </w:pPr>
      <w:r w:rsidRPr="000C493A">
        <w:rPr>
          <w:lang w:eastAsia="en-IN"/>
        </w:rPr>
        <w:t>Each special character serves a specific purpose, and using them correctly is essential for writing syntactically correct C programs. As you progress in your programming journey, you'll become increasingly familiar with these symbols and their various contexts of use.</w:t>
      </w:r>
    </w:p>
    <w:p w14:paraId="36F51BD2" w14:textId="77777777" w:rsidR="00DE7FBF" w:rsidRPr="000C493A" w:rsidRDefault="00DE7FBF" w:rsidP="00EF72F6">
      <w:pPr>
        <w:pStyle w:val="Subheadddddf"/>
      </w:pPr>
      <w:r w:rsidRPr="000C493A">
        <w:t>3.1.2 Whitespace Characters: The Invisible Formatters</w:t>
      </w:r>
    </w:p>
    <w:p w14:paraId="7439216D" w14:textId="77777777" w:rsidR="00DE7FBF" w:rsidRPr="000C493A" w:rsidRDefault="00DE7FBF" w:rsidP="00EF72F6">
      <w:pPr>
        <w:pStyle w:val="texxtt"/>
        <w:rPr>
          <w:lang w:eastAsia="en-IN"/>
        </w:rPr>
      </w:pPr>
      <w:r w:rsidRPr="000C493A">
        <w:rPr>
          <w:lang w:eastAsia="en-IN"/>
        </w:rPr>
        <w:t>Whitespace characters are special non-printable characters that play a crucial role in C programming, even though they don't produce visible output. They are called "whitespace" because they typically create blank space in text. While the C compiler generally ignores whitespace characters (except as token separators), they are essential for code readability, formatting, and organization.</w:t>
      </w:r>
    </w:p>
    <w:p w14:paraId="4EC44024" w14:textId="77777777" w:rsidR="00DE7FBF" w:rsidRPr="000C493A" w:rsidRDefault="00DE7FBF" w:rsidP="00EF72F6">
      <w:pPr>
        <w:pStyle w:val="texxtt"/>
        <w:rPr>
          <w:lang w:eastAsia="en-IN"/>
        </w:rPr>
      </w:pPr>
      <w:r w:rsidRPr="000C493A">
        <w:rPr>
          <w:lang w:eastAsia="en-IN"/>
        </w:rPr>
        <w:t>Understanding whitespace is important because:</w:t>
      </w:r>
    </w:p>
    <w:p w14:paraId="59DD947F" w14:textId="77777777" w:rsidR="00DE7FBF" w:rsidRPr="000C493A" w:rsidRDefault="00DE7FBF" w:rsidP="00EF72F6">
      <w:pPr>
        <w:pStyle w:val="Pointss"/>
      </w:pPr>
      <w:r w:rsidRPr="000C493A">
        <w:t>It helps make code more readable and maintainable</w:t>
      </w:r>
    </w:p>
    <w:p w14:paraId="2496A9CD" w14:textId="77777777" w:rsidR="00DE7FBF" w:rsidRPr="000C493A" w:rsidRDefault="00DE7FBF" w:rsidP="00EF72F6">
      <w:pPr>
        <w:pStyle w:val="Pointss"/>
      </w:pPr>
      <w:r w:rsidRPr="000C493A">
        <w:t>It separates tokens that would otherwise be ambiguous</w:t>
      </w:r>
    </w:p>
    <w:p w14:paraId="42FCD2E6" w14:textId="77777777" w:rsidR="00DE7FBF" w:rsidRPr="000C493A" w:rsidRDefault="00DE7FBF" w:rsidP="00EF72F6">
      <w:pPr>
        <w:pStyle w:val="Pointss"/>
      </w:pPr>
      <w:r w:rsidRPr="000C493A">
        <w:t>It controls output formatting in printed results</w:t>
      </w:r>
    </w:p>
    <w:p w14:paraId="78338895" w14:textId="77777777" w:rsidR="00DE7FBF" w:rsidRPr="000C493A" w:rsidRDefault="00DE7FBF" w:rsidP="00EF72F6">
      <w:pPr>
        <w:pStyle w:val="Pointss"/>
      </w:pPr>
      <w:r w:rsidRPr="000C493A">
        <w:t>It follows programming style conventions</w:t>
      </w:r>
    </w:p>
    <w:p w14:paraId="6C0BC3D2" w14:textId="77777777" w:rsidR="00DE7FBF" w:rsidRPr="000C493A" w:rsidRDefault="00DE7FBF" w:rsidP="00EF72F6">
      <w:pPr>
        <w:pStyle w:val="Subheadddddf"/>
      </w:pPr>
      <w:r w:rsidRPr="000C493A">
        <w:t>Detailed Exploration of Whitespace Characters</w:t>
      </w:r>
    </w:p>
    <w:p w14:paraId="1A644DB2" w14:textId="77777777" w:rsidR="00DE7FBF" w:rsidRPr="000C493A" w:rsidRDefault="00DE7FBF" w:rsidP="00EF72F6">
      <w:pPr>
        <w:pStyle w:val="Subheadddddf"/>
      </w:pPr>
      <w:r w:rsidRPr="000C493A">
        <w:t>1. Space Character (' ')</w:t>
      </w:r>
    </w:p>
    <w:p w14:paraId="150569A1" w14:textId="77777777" w:rsidR="00DE7FBF" w:rsidRPr="000C493A" w:rsidRDefault="00DE7FBF" w:rsidP="00EF72F6">
      <w:pPr>
        <w:pStyle w:val="texxtt"/>
        <w:rPr>
          <w:lang w:eastAsia="en-IN"/>
        </w:rPr>
      </w:pPr>
      <w:r w:rsidRPr="000C493A">
        <w:rPr>
          <w:lang w:eastAsia="en-IN"/>
        </w:rPr>
        <w:t>The space character is the most common whitespace character, created by pressing the spacebar on your keyboard.</w:t>
      </w:r>
    </w:p>
    <w:p w14:paraId="0BB1EF4D" w14:textId="77777777" w:rsidR="00DE7FBF" w:rsidRPr="000C493A" w:rsidRDefault="00DE7FBF" w:rsidP="00EF72F6">
      <w:pPr>
        <w:pStyle w:val="Subheadddddf"/>
      </w:pPr>
      <w:r w:rsidRPr="000C493A">
        <w:t>Primary Uses:</w:t>
      </w:r>
    </w:p>
    <w:p w14:paraId="44361E16" w14:textId="77777777" w:rsidR="00DE7FBF" w:rsidRPr="000C493A" w:rsidRDefault="00DE7FBF" w:rsidP="00EF72F6">
      <w:pPr>
        <w:pStyle w:val="Pointss"/>
      </w:pPr>
      <w:r w:rsidRPr="000C493A">
        <w:t xml:space="preserve">Separating keywords from other tokens: </w:t>
      </w:r>
      <w:r w:rsidRPr="000C493A">
        <w:rPr>
          <w:rFonts w:cs="Courier New"/>
        </w:rPr>
        <w:t>int age</w:t>
      </w:r>
      <w:r w:rsidRPr="000C493A">
        <w:t xml:space="preserve"> (space separates </w:t>
      </w:r>
      <w:r w:rsidRPr="000C493A">
        <w:rPr>
          <w:rFonts w:cs="Courier New"/>
        </w:rPr>
        <w:t>int</w:t>
      </w:r>
      <w:r w:rsidRPr="000C493A">
        <w:t xml:space="preserve"> from </w:t>
      </w:r>
      <w:r w:rsidRPr="000C493A">
        <w:rPr>
          <w:rFonts w:cs="Courier New"/>
        </w:rPr>
        <w:t>age</w:t>
      </w:r>
      <w:r w:rsidRPr="000C493A">
        <w:t>)</w:t>
      </w:r>
    </w:p>
    <w:p w14:paraId="6B2D05E9" w14:textId="77777777" w:rsidR="00DE7FBF" w:rsidRPr="000C493A" w:rsidRDefault="00DE7FBF" w:rsidP="00EF72F6">
      <w:pPr>
        <w:pStyle w:val="Pointss"/>
      </w:pPr>
      <w:r w:rsidRPr="000C493A">
        <w:t xml:space="preserve">Separating operators and operands for clarity: </w:t>
      </w:r>
      <w:r w:rsidRPr="000C493A">
        <w:rPr>
          <w:rFonts w:cs="Courier New"/>
        </w:rPr>
        <w:t>x + y</w:t>
      </w:r>
      <w:r w:rsidRPr="000C493A">
        <w:t xml:space="preserve"> vs </w:t>
      </w:r>
      <w:r w:rsidRPr="000C493A">
        <w:rPr>
          <w:rFonts w:cs="Courier New"/>
        </w:rPr>
        <w:t>x+y</w:t>
      </w:r>
      <w:r w:rsidRPr="000C493A">
        <w:t xml:space="preserve"> (both work, first is clearer)</w:t>
      </w:r>
    </w:p>
    <w:p w14:paraId="3948A645" w14:textId="77777777" w:rsidR="00DE7FBF" w:rsidRPr="000C493A" w:rsidRDefault="00DE7FBF" w:rsidP="00EF72F6">
      <w:pPr>
        <w:pStyle w:val="Pointss"/>
      </w:pPr>
      <w:r w:rsidRPr="000C493A">
        <w:t>Indenting code for better readability (though tabs are often preferred)</w:t>
      </w:r>
    </w:p>
    <w:p w14:paraId="331F6AD3" w14:textId="77777777" w:rsidR="00DE7FBF" w:rsidRPr="000C493A" w:rsidRDefault="00DE7FBF" w:rsidP="00EF72F6">
      <w:pPr>
        <w:pStyle w:val="Pointss"/>
      </w:pPr>
      <w:r w:rsidRPr="000C493A">
        <w:t>Aligning code elements in columns</w:t>
      </w:r>
    </w:p>
    <w:p w14:paraId="7FA19E54" w14:textId="2432CCCB" w:rsidR="00DE7FBF" w:rsidRPr="000C493A" w:rsidRDefault="00DE7FBF" w:rsidP="00EF72F6">
      <w:pPr>
        <w:pStyle w:val="Subheadddddf"/>
      </w:pPr>
      <w:r w:rsidRPr="000C493A">
        <w:t>Example:</w:t>
      </w:r>
    </w:p>
    <w:p w14:paraId="7643FFC9"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lang w:eastAsia="en-IN"/>
        </w:rPr>
        <w:t>// Spaces separate int, age, =, and 25</w:t>
      </w:r>
    </w:p>
    <w:p w14:paraId="29B8CB37"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color w:val="B76B01"/>
          <w:lang w:eastAsia="en-IN"/>
        </w:rPr>
        <w:t>3.14</w:t>
      </w:r>
      <w:r w:rsidRPr="000C493A">
        <w:rPr>
          <w:color w:val="383A42"/>
          <w:lang w:eastAsia="en-IN"/>
        </w:rPr>
        <w:t xml:space="preserve">;    </w:t>
      </w:r>
      <w:r w:rsidRPr="000C493A">
        <w:rPr>
          <w:lang w:eastAsia="en-IN"/>
        </w:rPr>
        <w:t>// Spaces improve readability</w:t>
      </w:r>
    </w:p>
    <w:p w14:paraId="3158C6F0"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Consistent spacing style</w:t>
      </w:r>
    </w:p>
    <w:p w14:paraId="398C90F0" w14:textId="4C00B7AB" w:rsidR="00DE7FBF" w:rsidRPr="000C493A" w:rsidRDefault="00DE7FBF" w:rsidP="00EF72F6">
      <w:pPr>
        <w:pStyle w:val="Subheadddddf"/>
      </w:pPr>
      <w:r w:rsidRPr="000C493A">
        <w:t>Without appropriate spacing:</w:t>
      </w:r>
    </w:p>
    <w:p w14:paraId="60A112B7"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age</w:t>
      </w:r>
      <w:r w:rsidRPr="000C493A">
        <w:rPr>
          <w:color w:val="4078F2"/>
          <w:lang w:eastAsia="en-IN"/>
        </w:rPr>
        <w:t>=</w:t>
      </w:r>
      <w:r w:rsidRPr="000C493A">
        <w:rPr>
          <w:color w:val="B76B01"/>
          <w:lang w:eastAsia="en-IN"/>
        </w:rPr>
        <w:t>25</w:t>
      </w:r>
      <w:r w:rsidRPr="000C493A">
        <w:rPr>
          <w:color w:val="383A42"/>
          <w:lang w:eastAsia="en-IN"/>
        </w:rPr>
        <w:t xml:space="preserve">;         </w:t>
      </w:r>
      <w:r w:rsidRPr="000C493A">
        <w:rPr>
          <w:lang w:eastAsia="en-IN"/>
        </w:rPr>
        <w:t>// Works but less readable</w:t>
      </w:r>
    </w:p>
    <w:p w14:paraId="1E57D3EB"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pi</w:t>
      </w:r>
      <w:r w:rsidRPr="000C493A">
        <w:rPr>
          <w:color w:val="4078F2"/>
          <w:lang w:eastAsia="en-IN"/>
        </w:rPr>
        <w:t>=</w:t>
      </w:r>
      <w:r w:rsidRPr="000C493A">
        <w:rPr>
          <w:color w:val="B76B01"/>
          <w:lang w:eastAsia="en-IN"/>
        </w:rPr>
        <w:t>3.14</w:t>
      </w:r>
      <w:r w:rsidRPr="000C493A">
        <w:rPr>
          <w:color w:val="383A42"/>
          <w:lang w:eastAsia="en-IN"/>
        </w:rPr>
        <w:t xml:space="preserve">;      </w:t>
      </w:r>
      <w:r w:rsidRPr="000C493A">
        <w:rPr>
          <w:lang w:eastAsia="en-IN"/>
        </w:rPr>
        <w:t>// Harder to scan visually</w:t>
      </w:r>
    </w:p>
    <w:p w14:paraId="2A69A541"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grade</w:t>
      </w:r>
      <w:r w:rsidRPr="000C493A">
        <w:rPr>
          <w:color w:val="4078F2"/>
          <w:lang w:eastAsia="en-IN"/>
        </w:rPr>
        <w:t>=</w:t>
      </w:r>
      <w:r w:rsidRPr="000C493A">
        <w:rPr>
          <w:color w:val="50A14F"/>
          <w:lang w:eastAsia="en-IN"/>
        </w:rPr>
        <w:t>'A'</w:t>
      </w:r>
      <w:r w:rsidRPr="000C493A">
        <w:rPr>
          <w:color w:val="383A42"/>
          <w:lang w:eastAsia="en-IN"/>
        </w:rPr>
        <w:t xml:space="preserve">;     </w:t>
      </w:r>
      <w:r w:rsidRPr="000C493A">
        <w:rPr>
          <w:lang w:eastAsia="en-IN"/>
        </w:rPr>
        <w:t>// Professional code uses spacing</w:t>
      </w:r>
    </w:p>
    <w:p w14:paraId="31F58202" w14:textId="77777777" w:rsidR="00DE7FBF" w:rsidRPr="000C493A" w:rsidRDefault="00DE7FBF" w:rsidP="00EF72F6">
      <w:pPr>
        <w:pStyle w:val="Subheadddddf"/>
      </w:pPr>
      <w:r w:rsidRPr="000C493A">
        <w:t>2. Horizontal Tab (\t)</w:t>
      </w:r>
    </w:p>
    <w:p w14:paraId="328966F0" w14:textId="77777777" w:rsidR="00DE7FBF" w:rsidRPr="000C493A" w:rsidRDefault="00DE7FBF" w:rsidP="00EF72F6">
      <w:pPr>
        <w:pStyle w:val="texxtt"/>
        <w:rPr>
          <w:lang w:eastAsia="en-IN"/>
        </w:rPr>
      </w:pPr>
      <w:r w:rsidRPr="000C493A">
        <w:rPr>
          <w:lang w:eastAsia="en-IN"/>
        </w:rPr>
        <w:t xml:space="preserve">The tab character moves the cursor to the next tab stop, which is typically set at 4 or 8 character positions. It's represented by the escape sequence </w:t>
      </w:r>
      <w:r w:rsidRPr="000C493A">
        <w:rPr>
          <w:rFonts w:cs="Courier New"/>
          <w:lang w:eastAsia="en-IN"/>
        </w:rPr>
        <w:t>\t</w:t>
      </w:r>
      <w:r w:rsidRPr="000C493A">
        <w:rPr>
          <w:lang w:eastAsia="en-IN"/>
        </w:rPr>
        <w:t>.</w:t>
      </w:r>
    </w:p>
    <w:p w14:paraId="5C3EC15B" w14:textId="77777777" w:rsidR="00DE7FBF" w:rsidRPr="000C493A" w:rsidRDefault="00DE7FBF" w:rsidP="00EF72F6">
      <w:pPr>
        <w:pStyle w:val="Subheadddddf"/>
      </w:pPr>
      <w:r w:rsidRPr="000C493A">
        <w:t>Primary Uses:</w:t>
      </w:r>
    </w:p>
    <w:p w14:paraId="6E8C946D" w14:textId="77777777" w:rsidR="00DE7FBF" w:rsidRPr="000C493A" w:rsidRDefault="00DE7FBF" w:rsidP="00EF72F6">
      <w:pPr>
        <w:pStyle w:val="Pointss"/>
      </w:pPr>
      <w:r w:rsidRPr="000C493A">
        <w:t>Creating consistent indentation in source code</w:t>
      </w:r>
    </w:p>
    <w:p w14:paraId="222707AB" w14:textId="77777777" w:rsidR="00DE7FBF" w:rsidRPr="000C493A" w:rsidRDefault="00DE7FBF" w:rsidP="00EF72F6">
      <w:pPr>
        <w:pStyle w:val="Pointss"/>
      </w:pPr>
      <w:r w:rsidRPr="000C493A">
        <w:t>Aligning output in columns</w:t>
      </w:r>
    </w:p>
    <w:p w14:paraId="4E5DFE84" w14:textId="77777777" w:rsidR="00DE7FBF" w:rsidRPr="000C493A" w:rsidRDefault="00DE7FBF" w:rsidP="00EF72F6">
      <w:pPr>
        <w:pStyle w:val="Pointss"/>
      </w:pPr>
      <w:r w:rsidRPr="000C493A">
        <w:t>Creating visually organized data displays</w:t>
      </w:r>
    </w:p>
    <w:p w14:paraId="06F9EE2A" w14:textId="77777777" w:rsidR="00DE7FBF" w:rsidRPr="000C493A" w:rsidRDefault="00DE7FBF" w:rsidP="00EF72F6">
      <w:pPr>
        <w:pStyle w:val="Pointss"/>
      </w:pPr>
      <w:r w:rsidRPr="000C493A">
        <w:t>Formatting tables and reports</w:t>
      </w:r>
    </w:p>
    <w:p w14:paraId="550292F7" w14:textId="1A951328" w:rsidR="00DE7FBF" w:rsidRPr="000C493A" w:rsidRDefault="00DE7FBF" w:rsidP="00EF72F6">
      <w:pPr>
        <w:pStyle w:val="Subheadddddf"/>
      </w:pPr>
      <w:r w:rsidRPr="000C493A">
        <w:t>Example:</w:t>
      </w:r>
    </w:p>
    <w:p w14:paraId="5ECCFBCC" w14:textId="77777777" w:rsidR="00DE7FBF" w:rsidRPr="000C493A" w:rsidRDefault="00DE7FBF" w:rsidP="00425519">
      <w:pPr>
        <w:pStyle w:val="Code"/>
        <w:rPr>
          <w:color w:val="383A42"/>
          <w:lang w:eastAsia="en-IN"/>
        </w:rPr>
      </w:pPr>
      <w:r w:rsidRPr="000C493A">
        <w:rPr>
          <w:lang w:eastAsia="en-IN"/>
        </w:rPr>
        <w:t>// Using tabs for indentation in source code</w:t>
      </w:r>
    </w:p>
    <w:p w14:paraId="78E4BACA"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9DED6F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"Name\tAge\tGrade\n"</w:t>
      </w:r>
      <w:r w:rsidRPr="000C493A">
        <w:rPr>
          <w:color w:val="383A42"/>
          <w:lang w:eastAsia="en-IN"/>
        </w:rPr>
        <w:t xml:space="preserve">);    </w:t>
      </w:r>
      <w:r w:rsidRPr="000C493A">
        <w:rPr>
          <w:lang w:eastAsia="en-IN"/>
        </w:rPr>
        <w:t>// \t creates tab spacing</w:t>
      </w:r>
    </w:p>
    <w:p w14:paraId="74EA684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"Alice\t20\tA\n"</w:t>
      </w:r>
      <w:r w:rsidRPr="000C493A">
        <w:rPr>
          <w:color w:val="383A42"/>
          <w:lang w:eastAsia="en-IN"/>
        </w:rPr>
        <w:t>);</w:t>
      </w:r>
    </w:p>
    <w:p w14:paraId="5FAF2077"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"Bob\t22\tB\n"</w:t>
      </w:r>
      <w:r w:rsidRPr="000C493A">
        <w:rPr>
          <w:color w:val="383A42"/>
          <w:lang w:eastAsia="en-IN"/>
        </w:rPr>
        <w:t>);</w:t>
      </w:r>
    </w:p>
    <w:p w14:paraId="5C7D69BE"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"Carol\t21\tA+\n"</w:t>
      </w:r>
      <w:r w:rsidRPr="000C493A">
        <w:rPr>
          <w:color w:val="383A42"/>
          <w:lang w:eastAsia="en-IN"/>
        </w:rPr>
        <w:t>);</w:t>
      </w:r>
    </w:p>
    <w:p w14:paraId="524E892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9F12D16" w14:textId="77777777" w:rsidR="00DE7FBF" w:rsidRPr="000C493A" w:rsidRDefault="00DE7FBF" w:rsidP="00425519">
      <w:pPr>
        <w:pStyle w:val="Code"/>
        <w:rPr>
          <w:color w:val="383A42"/>
          <w:lang w:eastAsia="en-IN"/>
        </w:rPr>
      </w:pPr>
      <w:r w:rsidRPr="000C493A">
        <w:rPr>
          <w:color w:val="383A42"/>
          <w:lang w:eastAsia="en-IN"/>
        </w:rPr>
        <w:t>}</w:t>
      </w:r>
    </w:p>
    <w:p w14:paraId="245B5F23" w14:textId="77777777" w:rsidR="00DE7FBF" w:rsidRPr="000C493A" w:rsidRDefault="00DE7FBF" w:rsidP="00EF72F6">
      <w:pPr>
        <w:pStyle w:val="Subheadddddf"/>
      </w:pPr>
      <w:r w:rsidRPr="000C493A">
        <w:t>Output:</w:t>
      </w:r>
    </w:p>
    <w:p w14:paraId="605D99C1" w14:textId="77777777" w:rsidR="00DE7FBF" w:rsidRPr="000C493A" w:rsidRDefault="00DE7FBF" w:rsidP="00425519">
      <w:pPr>
        <w:pStyle w:val="Code"/>
        <w:rPr>
          <w:lang w:eastAsia="en-IN"/>
        </w:rPr>
      </w:pPr>
      <w:r w:rsidRPr="000C493A">
        <w:rPr>
          <w:lang w:eastAsia="en-IN"/>
        </w:rPr>
        <w:t>Name    Age     Grade</w:t>
      </w:r>
    </w:p>
    <w:p w14:paraId="01E06B5E" w14:textId="77777777" w:rsidR="00DE7FBF" w:rsidRPr="000C493A" w:rsidRDefault="00DE7FBF" w:rsidP="00425519">
      <w:pPr>
        <w:pStyle w:val="Code"/>
        <w:rPr>
          <w:lang w:eastAsia="en-IN"/>
        </w:rPr>
      </w:pPr>
      <w:r w:rsidRPr="000C493A">
        <w:rPr>
          <w:lang w:eastAsia="en-IN"/>
        </w:rPr>
        <w:t>Alice   20      A</w:t>
      </w:r>
    </w:p>
    <w:p w14:paraId="198397FE" w14:textId="77777777" w:rsidR="00DE7FBF" w:rsidRPr="000C493A" w:rsidRDefault="00DE7FBF" w:rsidP="00425519">
      <w:pPr>
        <w:pStyle w:val="Code"/>
        <w:rPr>
          <w:lang w:eastAsia="en-IN"/>
        </w:rPr>
      </w:pPr>
      <w:r w:rsidRPr="000C493A">
        <w:rPr>
          <w:lang w:eastAsia="en-IN"/>
        </w:rPr>
        <w:t>Bob     22      B</w:t>
      </w:r>
    </w:p>
    <w:p w14:paraId="686AB082" w14:textId="77777777" w:rsidR="00DE7FBF" w:rsidRPr="000C493A" w:rsidRDefault="00DE7FBF" w:rsidP="00425519">
      <w:pPr>
        <w:pStyle w:val="Code"/>
        <w:rPr>
          <w:lang w:eastAsia="en-IN"/>
        </w:rPr>
      </w:pPr>
      <w:r w:rsidRPr="000C493A">
        <w:rPr>
          <w:lang w:eastAsia="en-IN"/>
        </w:rPr>
        <w:t>Carol   21      A+</w:t>
      </w:r>
    </w:p>
    <w:p w14:paraId="600255C6" w14:textId="77777777" w:rsidR="00DE7FBF" w:rsidRPr="000C493A" w:rsidRDefault="00DE7FBF" w:rsidP="00EF72F6">
      <w:pPr>
        <w:pStyle w:val="texxtt"/>
        <w:rPr>
          <w:lang w:eastAsia="en-IN"/>
        </w:rPr>
      </w:pPr>
      <w:r w:rsidRPr="000C493A">
        <w:rPr>
          <w:lang w:eastAsia="en-IN"/>
        </w:rPr>
        <w:t xml:space="preserve">The </w:t>
      </w:r>
      <w:r w:rsidRPr="000C493A">
        <w:rPr>
          <w:rFonts w:cs="Courier New"/>
          <w:lang w:eastAsia="en-IN"/>
        </w:rPr>
        <w:t>\t</w:t>
      </w:r>
      <w:r w:rsidRPr="000C493A">
        <w:rPr>
          <w:lang w:eastAsia="en-IN"/>
        </w:rPr>
        <w:t xml:space="preserve"> character creates uniform spacing regardless of the length of the preceding text, making it ideal for creating aligned columns.</w:t>
      </w:r>
    </w:p>
    <w:p w14:paraId="54A17202" w14:textId="77777777" w:rsidR="00DE7FBF" w:rsidRPr="000C493A" w:rsidRDefault="00DE7FBF" w:rsidP="00EF72F6">
      <w:pPr>
        <w:pStyle w:val="Subheadddddf"/>
      </w:pPr>
      <w:r w:rsidRPr="000C493A">
        <w:t>3. Newline (\n)</w:t>
      </w:r>
    </w:p>
    <w:p w14:paraId="509F91D7" w14:textId="77777777" w:rsidR="00DE7FBF" w:rsidRPr="000C493A" w:rsidRDefault="00DE7FBF" w:rsidP="00EF72F6">
      <w:pPr>
        <w:pStyle w:val="texxtt"/>
        <w:rPr>
          <w:lang w:eastAsia="en-IN"/>
        </w:rPr>
      </w:pPr>
      <w:r w:rsidRPr="000C493A">
        <w:rPr>
          <w:lang w:eastAsia="en-IN"/>
        </w:rPr>
        <w:t>The newline character is one of the most frequently used whitespace characters. It moves the cursor to the beginning of the next line.</w:t>
      </w:r>
    </w:p>
    <w:p w14:paraId="14AABA27" w14:textId="77777777" w:rsidR="00DE7FBF" w:rsidRPr="000C493A" w:rsidRDefault="00DE7FBF" w:rsidP="00EF72F6">
      <w:pPr>
        <w:pStyle w:val="Subheadddddf"/>
      </w:pPr>
      <w:r w:rsidRPr="000C493A">
        <w:t>Primary Uses:</w:t>
      </w:r>
    </w:p>
    <w:p w14:paraId="74B423DC" w14:textId="77777777" w:rsidR="00DE7FBF" w:rsidRPr="000C493A" w:rsidRDefault="00DE7FBF" w:rsidP="00EF72F6">
      <w:pPr>
        <w:pStyle w:val="Pointss"/>
      </w:pPr>
      <w:r w:rsidRPr="000C493A">
        <w:t>Separating lines of output</w:t>
      </w:r>
    </w:p>
    <w:p w14:paraId="3DD0A9E1" w14:textId="77777777" w:rsidR="00DE7FBF" w:rsidRPr="000C493A" w:rsidRDefault="00DE7FBF" w:rsidP="00EF72F6">
      <w:pPr>
        <w:pStyle w:val="Pointss"/>
      </w:pPr>
      <w:r w:rsidRPr="000C493A">
        <w:t>Creating paragraphs in text output</w:t>
      </w:r>
    </w:p>
    <w:p w14:paraId="0911F96E" w14:textId="77777777" w:rsidR="00DE7FBF" w:rsidRPr="000C493A" w:rsidRDefault="00DE7FBF" w:rsidP="00EF72F6">
      <w:pPr>
        <w:pStyle w:val="Pointss"/>
      </w:pPr>
      <w:r w:rsidRPr="000C493A">
        <w:t>Formatting multi-line displays</w:t>
      </w:r>
    </w:p>
    <w:p w14:paraId="119A9887" w14:textId="77777777" w:rsidR="00DE7FBF" w:rsidRPr="000C493A" w:rsidRDefault="00DE7FBF" w:rsidP="00EF72F6">
      <w:pPr>
        <w:pStyle w:val="Pointss"/>
      </w:pPr>
      <w:r w:rsidRPr="000C493A">
        <w:t>Improving readability of program results</w:t>
      </w:r>
    </w:p>
    <w:p w14:paraId="357A9432" w14:textId="5844218C" w:rsidR="00DE7FBF" w:rsidRPr="000C493A" w:rsidRDefault="00DE7FBF" w:rsidP="00EF72F6">
      <w:pPr>
        <w:pStyle w:val="Subheadddddf"/>
      </w:pPr>
      <w:r w:rsidRPr="000C493A">
        <w:t>Example:</w:t>
      </w:r>
    </w:p>
    <w:p w14:paraId="3A9421B3"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"Hello\nWorld"</w:t>
      </w:r>
      <w:r w:rsidRPr="000C493A">
        <w:rPr>
          <w:color w:val="383A42"/>
          <w:lang w:eastAsia="en-IN"/>
        </w:rPr>
        <w:t xml:space="preserve">);         </w:t>
      </w:r>
      <w:r w:rsidRPr="000C493A">
        <w:rPr>
          <w:i/>
          <w:iCs/>
          <w:lang w:eastAsia="en-IN"/>
        </w:rPr>
        <w:t>// Output on two lines</w:t>
      </w:r>
    </w:p>
    <w:p w14:paraId="5FDD9A34"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"First Line\nSecond Line\nThird Line"</w:t>
      </w:r>
      <w:r w:rsidRPr="000C493A">
        <w:rPr>
          <w:color w:val="383A42"/>
          <w:lang w:eastAsia="en-IN"/>
        </w:rPr>
        <w:t xml:space="preserve">);  </w:t>
      </w:r>
      <w:r w:rsidRPr="000C493A">
        <w:rPr>
          <w:i/>
          <w:iCs/>
          <w:lang w:eastAsia="en-IN"/>
        </w:rPr>
        <w:t>// Multiple lines</w:t>
      </w:r>
    </w:p>
    <w:p w14:paraId="5371B659" w14:textId="77777777" w:rsidR="00DE7FBF" w:rsidRPr="000C493A" w:rsidRDefault="00DE7FBF" w:rsidP="00EF72F6">
      <w:pPr>
        <w:pStyle w:val="Subheadddddf"/>
      </w:pPr>
      <w:r w:rsidRPr="000C493A">
        <w:t>Output:</w:t>
      </w:r>
    </w:p>
    <w:p w14:paraId="4C6D5F08" w14:textId="77777777" w:rsidR="00DE7FBF" w:rsidRPr="000C493A" w:rsidRDefault="00DE7FBF" w:rsidP="00425519">
      <w:pPr>
        <w:pStyle w:val="Code"/>
        <w:rPr>
          <w:lang w:eastAsia="en-IN"/>
        </w:rPr>
      </w:pPr>
      <w:r w:rsidRPr="000C493A">
        <w:rPr>
          <w:lang w:eastAsia="en-IN"/>
        </w:rPr>
        <w:t>Hello</w:t>
      </w:r>
    </w:p>
    <w:p w14:paraId="1AE3828F" w14:textId="77777777" w:rsidR="00DE7FBF" w:rsidRPr="000C493A" w:rsidRDefault="00DE7FBF" w:rsidP="00425519">
      <w:pPr>
        <w:pStyle w:val="Code"/>
        <w:rPr>
          <w:lang w:eastAsia="en-IN"/>
        </w:rPr>
      </w:pPr>
      <w:r w:rsidRPr="000C493A">
        <w:rPr>
          <w:lang w:eastAsia="en-IN"/>
        </w:rPr>
        <w:t>World</w:t>
      </w:r>
    </w:p>
    <w:p w14:paraId="25147AD2" w14:textId="77777777" w:rsidR="00DE7FBF" w:rsidRPr="000C493A" w:rsidRDefault="00DE7FBF" w:rsidP="00425519">
      <w:pPr>
        <w:pStyle w:val="Code"/>
        <w:rPr>
          <w:lang w:eastAsia="en-IN"/>
        </w:rPr>
      </w:pPr>
      <w:r w:rsidRPr="000C493A">
        <w:rPr>
          <w:lang w:eastAsia="en-IN"/>
        </w:rPr>
        <w:t>First Line</w:t>
      </w:r>
    </w:p>
    <w:p w14:paraId="1DB8A016" w14:textId="77777777" w:rsidR="00DE7FBF" w:rsidRPr="000C493A" w:rsidRDefault="00DE7FBF" w:rsidP="00425519">
      <w:pPr>
        <w:pStyle w:val="Code"/>
        <w:rPr>
          <w:lang w:eastAsia="en-IN"/>
        </w:rPr>
      </w:pPr>
      <w:r w:rsidRPr="000C493A">
        <w:rPr>
          <w:lang w:eastAsia="en-IN"/>
        </w:rPr>
        <w:t>Second Line</w:t>
      </w:r>
    </w:p>
    <w:p w14:paraId="4EE21EA5" w14:textId="77777777" w:rsidR="00DE7FBF" w:rsidRPr="000C493A" w:rsidRDefault="00DE7FBF" w:rsidP="00425519">
      <w:pPr>
        <w:pStyle w:val="Code"/>
        <w:rPr>
          <w:lang w:eastAsia="en-IN"/>
        </w:rPr>
      </w:pPr>
      <w:r w:rsidRPr="000C493A">
        <w:rPr>
          <w:lang w:eastAsia="en-IN"/>
        </w:rPr>
        <w:t>Third Line</w:t>
      </w:r>
    </w:p>
    <w:p w14:paraId="53BE71B0" w14:textId="77777777" w:rsidR="00DE7FBF" w:rsidRPr="000C493A" w:rsidRDefault="00DE7FBF" w:rsidP="00EF72F6">
      <w:pPr>
        <w:pStyle w:val="texxtt"/>
        <w:rPr>
          <w:lang w:eastAsia="en-IN"/>
        </w:rPr>
      </w:pPr>
      <w:r w:rsidRPr="000C493A">
        <w:rPr>
          <w:b/>
          <w:bCs/>
          <w:lang w:eastAsia="en-IN"/>
        </w:rPr>
        <w:t>Important Note:</w:t>
      </w:r>
      <w:r w:rsidRPr="000C493A">
        <w:rPr>
          <w:lang w:eastAsia="en-IN"/>
        </w:rPr>
        <w:t xml:space="preserve"> The behavior of </w:t>
      </w:r>
      <w:r w:rsidRPr="000C493A">
        <w:rPr>
          <w:rFonts w:cs="Courier New"/>
          <w:lang w:eastAsia="en-IN"/>
        </w:rPr>
        <w:t>\n</w:t>
      </w:r>
      <w:r w:rsidRPr="000C493A">
        <w:rPr>
          <w:lang w:eastAsia="en-IN"/>
        </w:rPr>
        <w:t xml:space="preserve"> can vary slightly between operating systems:</w:t>
      </w:r>
    </w:p>
    <w:p w14:paraId="4C1C4D4B" w14:textId="77777777" w:rsidR="00DE7FBF" w:rsidRPr="000C493A" w:rsidRDefault="00DE7FBF" w:rsidP="00EF72F6">
      <w:pPr>
        <w:pStyle w:val="Pointss"/>
      </w:pPr>
      <w:r w:rsidRPr="000C493A">
        <w:t xml:space="preserve">Unix/Linux/macOS: </w:t>
      </w:r>
      <w:r w:rsidRPr="000C493A">
        <w:rPr>
          <w:rFonts w:cs="Courier New"/>
        </w:rPr>
        <w:t>\n</w:t>
      </w:r>
      <w:r w:rsidRPr="000C493A">
        <w:t xml:space="preserve"> represents line feed (LF)</w:t>
      </w:r>
    </w:p>
    <w:p w14:paraId="74CE26B6" w14:textId="77777777" w:rsidR="00DE7FBF" w:rsidRPr="000C493A" w:rsidRDefault="00DE7FBF" w:rsidP="00EF72F6">
      <w:pPr>
        <w:pStyle w:val="Pointss"/>
      </w:pPr>
      <w:r w:rsidRPr="000C493A">
        <w:t xml:space="preserve">Windows: Uses both carriage return and line feed (CRLF or </w:t>
      </w:r>
      <w:r w:rsidRPr="000C493A">
        <w:rPr>
          <w:rFonts w:cs="Courier New"/>
        </w:rPr>
        <w:t>\r\n</w:t>
      </w:r>
      <w:r w:rsidRPr="000C493A">
        <w:t>)</w:t>
      </w:r>
    </w:p>
    <w:p w14:paraId="23B0069C" w14:textId="77777777" w:rsidR="00DE7FBF" w:rsidRPr="000C493A" w:rsidRDefault="00DE7FBF" w:rsidP="00EF72F6">
      <w:pPr>
        <w:pStyle w:val="Pointss"/>
      </w:pPr>
      <w:r w:rsidRPr="000C493A">
        <w:t>However, C handles these differences automatically in most cases</w:t>
      </w:r>
    </w:p>
    <w:p w14:paraId="32FA5721" w14:textId="77777777" w:rsidR="00DE7FBF" w:rsidRPr="000C493A" w:rsidRDefault="00DE7FBF" w:rsidP="00EF72F6">
      <w:pPr>
        <w:pStyle w:val="Subheadddddf"/>
      </w:pPr>
      <w:r w:rsidRPr="000C493A">
        <w:t>4. Carriage Return (\r)</w:t>
      </w:r>
    </w:p>
    <w:p w14:paraId="48ED5944" w14:textId="77777777" w:rsidR="00DE7FBF" w:rsidRPr="000C493A" w:rsidRDefault="00DE7FBF" w:rsidP="00EF72F6">
      <w:pPr>
        <w:pStyle w:val="texxtt"/>
      </w:pPr>
      <w:r w:rsidRPr="000C493A">
        <w:t>The carriage return character moves the cursor to the beginning of the current line without advancing to the next line. This character is a holdover from typewriter days when the "carriage" (the part holding the paper) would return to the start position.</w:t>
      </w:r>
    </w:p>
    <w:p w14:paraId="54865C18" w14:textId="77777777" w:rsidR="00DE7FBF" w:rsidRPr="000C493A" w:rsidRDefault="00DE7FBF" w:rsidP="00EF72F6">
      <w:pPr>
        <w:pStyle w:val="Subheadddddf"/>
      </w:pPr>
      <w:r w:rsidRPr="000C493A">
        <w:t>Primary Uses:</w:t>
      </w:r>
    </w:p>
    <w:p w14:paraId="4187EF1E" w14:textId="77777777" w:rsidR="00DE7FBF" w:rsidRPr="000C493A" w:rsidRDefault="00DE7FBF" w:rsidP="00EF72F6">
      <w:pPr>
        <w:pStyle w:val="Pointss"/>
      </w:pPr>
      <w:r w:rsidRPr="000C493A">
        <w:t>Creating overwriting effects in console applications</w:t>
      </w:r>
    </w:p>
    <w:p w14:paraId="16ED290B" w14:textId="77777777" w:rsidR="00DE7FBF" w:rsidRPr="000C493A" w:rsidRDefault="00DE7FBF" w:rsidP="00EF72F6">
      <w:pPr>
        <w:pStyle w:val="Pointss"/>
      </w:pPr>
      <w:r w:rsidRPr="000C493A">
        <w:t>Progress indicators that update on the same line</w:t>
      </w:r>
    </w:p>
    <w:p w14:paraId="234C47FD" w14:textId="77777777" w:rsidR="00DE7FBF" w:rsidRPr="000C493A" w:rsidRDefault="00DE7FBF" w:rsidP="00EF72F6">
      <w:pPr>
        <w:pStyle w:val="Pointss"/>
      </w:pPr>
      <w:r w:rsidRPr="000C493A">
        <w:t>Legacy compatibility with older systems</w:t>
      </w:r>
    </w:p>
    <w:p w14:paraId="40728934" w14:textId="77777777" w:rsidR="00DE7FBF" w:rsidRPr="000C493A" w:rsidRDefault="00DE7FBF" w:rsidP="00EF72F6">
      <w:pPr>
        <w:pStyle w:val="Pointss"/>
      </w:pPr>
      <w:r w:rsidRPr="000C493A">
        <w:rPr>
          <w:b/>
          <w:bCs/>
        </w:rPr>
        <w:t>Rarely used in modern programming</w:t>
      </w:r>
    </w:p>
    <w:p w14:paraId="640FC5B6" w14:textId="50A35A10" w:rsidR="00DE7FBF" w:rsidRPr="000C493A" w:rsidRDefault="00DE7FBF" w:rsidP="00EF72F6">
      <w:pPr>
        <w:pStyle w:val="Subheadddddf"/>
      </w:pPr>
      <w:r w:rsidRPr="000C493A">
        <w:t>Example:</w:t>
      </w:r>
    </w:p>
    <w:p w14:paraId="4C20D658"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lang w:eastAsia="en-IN"/>
        </w:rPr>
        <w:t>"Processing...\r"</w:t>
      </w:r>
      <w:r w:rsidRPr="000C493A">
        <w:rPr>
          <w:color w:val="383A42"/>
          <w:lang w:eastAsia="en-IN"/>
        </w:rPr>
        <w:t>);</w:t>
      </w:r>
    </w:p>
    <w:p w14:paraId="22CBD825"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lang w:eastAsia="en-IN"/>
        </w:rPr>
        <w:t>"Complete!     "</w:t>
      </w:r>
      <w:r w:rsidRPr="000C493A">
        <w:rPr>
          <w:color w:val="383A42"/>
          <w:lang w:eastAsia="en-IN"/>
        </w:rPr>
        <w:t xml:space="preserve">);  </w:t>
      </w:r>
      <w:r w:rsidRPr="000C493A">
        <w:rPr>
          <w:i/>
          <w:iCs/>
          <w:color w:val="A0A1A7"/>
          <w:lang w:eastAsia="en-IN"/>
        </w:rPr>
        <w:t>// Overwrites "Processing..."</w:t>
      </w:r>
    </w:p>
    <w:p w14:paraId="012FC5AF" w14:textId="77777777" w:rsidR="00DE7FBF" w:rsidRPr="000C493A" w:rsidRDefault="00DE7FBF" w:rsidP="00EF72F6">
      <w:pPr>
        <w:pStyle w:val="texxtt"/>
        <w:rPr>
          <w:lang w:eastAsia="en-IN"/>
        </w:rPr>
      </w:pPr>
      <w:r w:rsidRPr="000C493A">
        <w:rPr>
          <w:b/>
          <w:bCs/>
          <w:lang w:eastAsia="en-IN"/>
        </w:rPr>
        <w:t>Note:</w:t>
      </w:r>
      <w:r w:rsidRPr="000C493A">
        <w:rPr>
          <w:lang w:eastAsia="en-IN"/>
        </w:rPr>
        <w:t xml:space="preserve"> In modern C programming, </w:t>
      </w:r>
      <w:r w:rsidRPr="000C493A">
        <w:rPr>
          <w:rFonts w:cs="Courier New"/>
          <w:lang w:eastAsia="en-IN"/>
        </w:rPr>
        <w:t>\r</w:t>
      </w:r>
      <w:r w:rsidRPr="000C493A">
        <w:rPr>
          <w:lang w:eastAsia="en-IN"/>
        </w:rPr>
        <w:t xml:space="preserve"> is rarely used directly. Most applications use </w:t>
      </w:r>
      <w:r w:rsidRPr="000C493A">
        <w:rPr>
          <w:rFonts w:cs="Courier New"/>
          <w:lang w:eastAsia="en-IN"/>
        </w:rPr>
        <w:t>\n</w:t>
      </w:r>
      <w:r w:rsidRPr="000C493A">
        <w:rPr>
          <w:lang w:eastAsia="en-IN"/>
        </w:rPr>
        <w:t xml:space="preserve"> for line breaks, and the operating system handles the conversion to the appropriate line ending format.</w:t>
      </w:r>
    </w:p>
    <w:p w14:paraId="20BF6D91" w14:textId="77777777" w:rsidR="00DE7FBF" w:rsidRPr="000C493A" w:rsidRDefault="00DE7FBF" w:rsidP="00EF72F6">
      <w:pPr>
        <w:pStyle w:val="Subheadddddf"/>
      </w:pPr>
      <w:r w:rsidRPr="000C493A">
        <w:t>5. Form Feed (\f)</w:t>
      </w:r>
    </w:p>
    <w:p w14:paraId="6ADB26D8" w14:textId="77777777" w:rsidR="00DE7FBF" w:rsidRPr="000C493A" w:rsidRDefault="00DE7FBF" w:rsidP="00EF72F6">
      <w:pPr>
        <w:pStyle w:val="texxtt"/>
        <w:rPr>
          <w:lang w:eastAsia="en-IN"/>
        </w:rPr>
      </w:pPr>
      <w:r w:rsidRPr="000C493A">
        <w:rPr>
          <w:lang w:eastAsia="en-IN"/>
        </w:rPr>
        <w:t xml:space="preserve">The form feed character was historically used to advance the paper feed in printers to a new page. It's represented by the escape sequence </w:t>
      </w:r>
      <w:r w:rsidRPr="000C493A">
        <w:rPr>
          <w:rFonts w:cs="Courier New"/>
          <w:lang w:eastAsia="en-IN"/>
        </w:rPr>
        <w:t>\f</w:t>
      </w:r>
      <w:r w:rsidRPr="000C493A">
        <w:rPr>
          <w:lang w:eastAsia="en-IN"/>
        </w:rPr>
        <w:t>.</w:t>
      </w:r>
    </w:p>
    <w:p w14:paraId="746E29A2" w14:textId="77777777" w:rsidR="00DE7FBF" w:rsidRPr="000C493A" w:rsidRDefault="00DE7FBF" w:rsidP="00EF72F6">
      <w:pPr>
        <w:pStyle w:val="Subheadddddf"/>
      </w:pPr>
      <w:r w:rsidRPr="000C493A">
        <w:t>Historical Uses:</w:t>
      </w:r>
    </w:p>
    <w:p w14:paraId="41402982" w14:textId="77777777" w:rsidR="00DE7FBF" w:rsidRPr="000C493A" w:rsidRDefault="00DE7FBF" w:rsidP="00EF72F6">
      <w:pPr>
        <w:pStyle w:val="Pointss"/>
      </w:pPr>
      <w:r w:rsidRPr="000C493A">
        <w:t>Advancing to a new page on line printers</w:t>
      </w:r>
    </w:p>
    <w:p w14:paraId="55852B3B" w14:textId="77777777" w:rsidR="00DE7FBF" w:rsidRPr="000C493A" w:rsidRDefault="00DE7FBF" w:rsidP="00EF72F6">
      <w:pPr>
        <w:pStyle w:val="Pointss"/>
      </w:pPr>
      <w:r w:rsidRPr="000C493A">
        <w:t>Creating page breaks in printed output</w:t>
      </w:r>
    </w:p>
    <w:p w14:paraId="70D84974" w14:textId="77777777" w:rsidR="00DE7FBF" w:rsidRPr="000C493A" w:rsidRDefault="00DE7FBF" w:rsidP="00EF72F6">
      <w:pPr>
        <w:pStyle w:val="Pointss"/>
      </w:pPr>
      <w:r w:rsidRPr="000C493A">
        <w:t>Legacy systems and dot-matrix printers</w:t>
      </w:r>
    </w:p>
    <w:p w14:paraId="3486CADF" w14:textId="77777777" w:rsidR="00DE7FBF" w:rsidRPr="000C493A" w:rsidRDefault="00DE7FBF" w:rsidP="00EF72F6">
      <w:pPr>
        <w:pStyle w:val="Subheadddddf"/>
      </w:pPr>
      <w:r w:rsidRPr="000C493A">
        <w:t>Modern Status:</w:t>
      </w:r>
    </w:p>
    <w:p w14:paraId="32219DDC" w14:textId="77777777" w:rsidR="00DE7FBF" w:rsidRPr="000C493A" w:rsidRDefault="00DE7FBF" w:rsidP="00EF72F6">
      <w:pPr>
        <w:pStyle w:val="Pointss"/>
      </w:pPr>
      <w:r w:rsidRPr="000C493A">
        <w:t>Rarely used in contemporary programming</w:t>
      </w:r>
    </w:p>
    <w:p w14:paraId="4EB1DA63" w14:textId="77777777" w:rsidR="00DE7FBF" w:rsidRPr="000C493A" w:rsidRDefault="00DE7FBF" w:rsidP="00EF72F6">
      <w:pPr>
        <w:pStyle w:val="Pointss"/>
      </w:pPr>
      <w:r w:rsidRPr="000C493A">
        <w:t>Most modern printers and systems don't respond to form feed</w:t>
      </w:r>
    </w:p>
    <w:p w14:paraId="1813DD29" w14:textId="77777777" w:rsidR="00DE7FBF" w:rsidRPr="000C493A" w:rsidRDefault="00DE7FBF" w:rsidP="00EF72F6">
      <w:pPr>
        <w:pStyle w:val="Pointss"/>
      </w:pPr>
      <w:r w:rsidRPr="000C493A">
        <w:t>Page breaks are typically handled through printer drivers or document formatting software</w:t>
      </w:r>
    </w:p>
    <w:p w14:paraId="34CA4865" w14:textId="53AD91CD" w:rsidR="00DE7FBF" w:rsidRPr="000C493A" w:rsidRDefault="00DE7FBF" w:rsidP="00EF72F6">
      <w:pPr>
        <w:pStyle w:val="texxtt"/>
        <w:rPr>
          <w:lang w:eastAsia="en-IN"/>
        </w:rPr>
      </w:pPr>
      <w:r w:rsidRPr="000C493A">
        <w:rPr>
          <w:lang w:eastAsia="en-IN"/>
        </w:rPr>
        <w:t>Example (mostly for historical reference):</w:t>
      </w:r>
    </w:p>
    <w:p w14:paraId="4F48280D"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"Page 1 content\f"</w:t>
      </w:r>
      <w:r w:rsidRPr="000C493A">
        <w:rPr>
          <w:color w:val="383A42"/>
          <w:lang w:eastAsia="en-IN"/>
        </w:rPr>
        <w:t xml:space="preserve">);  </w:t>
      </w:r>
      <w:r w:rsidRPr="000C493A">
        <w:rPr>
          <w:lang w:eastAsia="en-IN"/>
        </w:rPr>
        <w:t>// Would advance to new page on old printers</w:t>
      </w:r>
    </w:p>
    <w:p w14:paraId="1E356101" w14:textId="77777777" w:rsidR="00DE7FBF" w:rsidRPr="000C493A" w:rsidRDefault="00DE7FBF" w:rsidP="00425519">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"Page 2 content"</w:t>
      </w:r>
      <w:r w:rsidRPr="000C493A">
        <w:rPr>
          <w:color w:val="383A42"/>
          <w:lang w:eastAsia="en-IN"/>
        </w:rPr>
        <w:t>);</w:t>
      </w:r>
    </w:p>
    <w:p w14:paraId="00D71485" w14:textId="77777777" w:rsidR="00DE7FBF" w:rsidRPr="000C493A" w:rsidRDefault="00DE7FBF" w:rsidP="00EF72F6">
      <w:pPr>
        <w:pStyle w:val="Subheadddddf"/>
      </w:pPr>
      <w:r w:rsidRPr="000C493A">
        <w:t>Whitespace in Source Code vs Output</w:t>
      </w:r>
    </w:p>
    <w:p w14:paraId="563AEBC9" w14:textId="77777777" w:rsidR="00DE7FBF" w:rsidRPr="000C493A" w:rsidRDefault="00DE7FBF" w:rsidP="00EF72F6">
      <w:pPr>
        <w:pStyle w:val="texxtt"/>
        <w:rPr>
          <w:lang w:eastAsia="en-IN"/>
        </w:rPr>
      </w:pPr>
      <w:r w:rsidRPr="000C493A">
        <w:rPr>
          <w:lang w:eastAsia="en-IN"/>
        </w:rPr>
        <w:t>It's important to distinguish between whitespace used in your source code and whitespace that appears in program output:</w:t>
      </w:r>
    </w:p>
    <w:p w14:paraId="2D746413" w14:textId="77777777" w:rsidR="00DE7FBF" w:rsidRPr="000C493A" w:rsidRDefault="00DE7FBF" w:rsidP="00EF72F6">
      <w:pPr>
        <w:pStyle w:val="Subheadddddf"/>
      </w:pPr>
      <w:r w:rsidRPr="000C493A">
        <w:t>Source Code Whitespace:</w:t>
      </w:r>
    </w:p>
    <w:p w14:paraId="652FFAFA" w14:textId="77777777" w:rsidR="00DE7FBF" w:rsidRPr="000C493A" w:rsidRDefault="00DE7FBF" w:rsidP="00EF72F6">
      <w:pPr>
        <w:pStyle w:val="Pointss"/>
      </w:pPr>
      <w:r w:rsidRPr="000C493A">
        <w:t>Used for indentation and formatting your code</w:t>
      </w:r>
    </w:p>
    <w:p w14:paraId="7CBC2CFF" w14:textId="77777777" w:rsidR="00DE7FBF" w:rsidRPr="000C493A" w:rsidRDefault="00DE7FBF" w:rsidP="00EF72F6">
      <w:pPr>
        <w:pStyle w:val="Pointss"/>
      </w:pPr>
      <w:r w:rsidRPr="000C493A">
        <w:t>Mostly ignored by the compiler (except as token separators)</w:t>
      </w:r>
    </w:p>
    <w:p w14:paraId="5A172D38" w14:textId="77777777" w:rsidR="00DE7FBF" w:rsidRPr="000C493A" w:rsidRDefault="00DE7FBF" w:rsidP="00EF72F6">
      <w:pPr>
        <w:pStyle w:val="Pointss"/>
      </w:pPr>
      <w:r w:rsidRPr="000C493A">
        <w:t>Improves code readability for programmers</w:t>
      </w:r>
    </w:p>
    <w:p w14:paraId="462E9D7A" w14:textId="77777777" w:rsidR="00DE7FBF" w:rsidRPr="000C493A" w:rsidRDefault="00DE7FBF" w:rsidP="00EF72F6">
      <w:pPr>
        <w:pStyle w:val="Pointss"/>
      </w:pPr>
      <w:r w:rsidRPr="000C493A">
        <w:t>Follows style guidelines and conventions</w:t>
      </w:r>
    </w:p>
    <w:p w14:paraId="055C2CE3" w14:textId="77777777" w:rsidR="00DE7FBF" w:rsidRPr="000C493A" w:rsidRDefault="00DE7FBF" w:rsidP="00EF72F6">
      <w:pPr>
        <w:pStyle w:val="Subheadddddf"/>
      </w:pPr>
      <w:r w:rsidRPr="000C493A">
        <w:t>Output Whitespace:</w:t>
      </w:r>
    </w:p>
    <w:p w14:paraId="3C32B298" w14:textId="77777777" w:rsidR="00DE7FBF" w:rsidRPr="000C493A" w:rsidRDefault="00DE7FBF" w:rsidP="00EF72F6">
      <w:pPr>
        <w:pStyle w:val="Pointss"/>
      </w:pPr>
      <w:r w:rsidRPr="000C493A">
        <w:t xml:space="preserve">Created using escape sequences like </w:t>
      </w:r>
      <w:r w:rsidRPr="000C493A">
        <w:rPr>
          <w:rFonts w:cs="Courier New"/>
        </w:rPr>
        <w:t>\n</w:t>
      </w:r>
      <w:r w:rsidRPr="000C493A">
        <w:t xml:space="preserve">, </w:t>
      </w:r>
      <w:r w:rsidRPr="000C493A">
        <w:rPr>
          <w:rFonts w:cs="Courier New"/>
        </w:rPr>
        <w:t>\t</w:t>
      </w:r>
      <w:r w:rsidRPr="000C493A">
        <w:t xml:space="preserve">, </w:t>
      </w:r>
      <w:r w:rsidRPr="000C493A">
        <w:rPr>
          <w:rFonts w:cs="Courier New"/>
        </w:rPr>
        <w:t>\r</w:t>
      </w:r>
    </w:p>
    <w:p w14:paraId="7FFA388C" w14:textId="77777777" w:rsidR="00DE7FBF" w:rsidRPr="000C493A" w:rsidRDefault="00DE7FBF" w:rsidP="00EF72F6">
      <w:pPr>
        <w:pStyle w:val="Pointss"/>
      </w:pPr>
      <w:r w:rsidRPr="000C493A">
        <w:t>Actually appears in the program's output</w:t>
      </w:r>
    </w:p>
    <w:p w14:paraId="3D585011" w14:textId="77777777" w:rsidR="00DE7FBF" w:rsidRPr="000C493A" w:rsidRDefault="00DE7FBF" w:rsidP="00EF72F6">
      <w:pPr>
        <w:pStyle w:val="Pointss"/>
      </w:pPr>
      <w:r w:rsidRPr="000C493A">
        <w:t>Affects how results are displayed to users</w:t>
      </w:r>
    </w:p>
    <w:p w14:paraId="000463BD" w14:textId="77777777" w:rsidR="00DE7FBF" w:rsidRPr="000C493A" w:rsidRDefault="00DE7FBF" w:rsidP="00EF72F6">
      <w:pPr>
        <w:pStyle w:val="Pointss"/>
      </w:pPr>
      <w:r w:rsidRPr="000C493A">
        <w:t xml:space="preserve">Must be explicitly included in </w:t>
      </w:r>
      <w:r w:rsidRPr="000C493A">
        <w:rPr>
          <w:rFonts w:cs="Courier New"/>
        </w:rPr>
        <w:t>printf</w:t>
      </w:r>
      <w:r w:rsidRPr="000C493A">
        <w:t xml:space="preserve"> statements</w:t>
      </w:r>
    </w:p>
    <w:p w14:paraId="2A553CB2" w14:textId="03D2090E" w:rsidR="00DE7FBF" w:rsidRPr="000C493A" w:rsidRDefault="00DE7FBF" w:rsidP="00EF72F6">
      <w:pPr>
        <w:pStyle w:val="Subheadddddf"/>
      </w:pPr>
      <w:r w:rsidRPr="000C493A">
        <w:t>Example Demonstrating Both:</w:t>
      </w:r>
    </w:p>
    <w:p w14:paraId="23064611"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2BAC601" w14:textId="77777777" w:rsidR="00DE7FBF" w:rsidRPr="000C493A" w:rsidRDefault="00DE7FBF" w:rsidP="00425519">
      <w:pPr>
        <w:pStyle w:val="Code"/>
        <w:rPr>
          <w:color w:val="383A42"/>
          <w:lang w:eastAsia="en-IN"/>
        </w:rPr>
      </w:pPr>
    </w:p>
    <w:p w14:paraId="124AE75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E989E7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Source code whitespace for readability</w:t>
      </w:r>
    </w:p>
    <w:p w14:paraId="2003E9C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512BAFF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140A4D3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x </w:t>
      </w:r>
      <w:r w:rsidRPr="000C493A">
        <w:rPr>
          <w:color w:val="4078F2"/>
          <w:lang w:eastAsia="en-IN"/>
        </w:rPr>
        <w:t>+</w:t>
      </w:r>
      <w:r w:rsidRPr="000C493A">
        <w:rPr>
          <w:color w:val="383A42"/>
          <w:lang w:eastAsia="en-IN"/>
        </w:rPr>
        <w:t xml:space="preserve"> y;</w:t>
      </w:r>
    </w:p>
    <w:p w14:paraId="6A409FC0" w14:textId="77777777" w:rsidR="00DE7FBF" w:rsidRPr="000C493A" w:rsidRDefault="00DE7FBF" w:rsidP="00425519">
      <w:pPr>
        <w:pStyle w:val="Code"/>
        <w:rPr>
          <w:color w:val="383A42"/>
          <w:lang w:eastAsia="en-IN"/>
        </w:rPr>
      </w:pPr>
      <w:r w:rsidRPr="000C493A">
        <w:rPr>
          <w:color w:val="383A42"/>
          <w:lang w:eastAsia="en-IN"/>
        </w:rPr>
        <w:t xml:space="preserve">    </w:t>
      </w:r>
    </w:p>
    <w:p w14:paraId="4C3D7D1D"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Output whitespace for formatting results</w:t>
      </w:r>
    </w:p>
    <w:p w14:paraId="6DF59EBE"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"First Number:\t%d\n"</w:t>
      </w:r>
      <w:r w:rsidRPr="000C493A">
        <w:rPr>
          <w:color w:val="383A42"/>
          <w:lang w:eastAsia="en-IN"/>
        </w:rPr>
        <w:t>, x);</w:t>
      </w:r>
    </w:p>
    <w:p w14:paraId="02D7DDBB"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"Second Number:\t%d\n"</w:t>
      </w:r>
      <w:r w:rsidRPr="000C493A">
        <w:rPr>
          <w:color w:val="383A42"/>
          <w:lang w:eastAsia="en-IN"/>
        </w:rPr>
        <w:t>, y);</w:t>
      </w:r>
    </w:p>
    <w:p w14:paraId="2E62086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"Their Sum:\t%d\n"</w:t>
      </w:r>
      <w:r w:rsidRPr="000C493A">
        <w:rPr>
          <w:color w:val="383A42"/>
          <w:lang w:eastAsia="en-IN"/>
        </w:rPr>
        <w:t>, sum);</w:t>
      </w:r>
    </w:p>
    <w:p w14:paraId="01E93D7A" w14:textId="77777777" w:rsidR="00DE7FBF" w:rsidRPr="000C493A" w:rsidRDefault="00DE7FBF" w:rsidP="00425519">
      <w:pPr>
        <w:pStyle w:val="Code"/>
        <w:rPr>
          <w:color w:val="383A42"/>
          <w:lang w:eastAsia="en-IN"/>
        </w:rPr>
      </w:pPr>
      <w:r w:rsidRPr="000C493A">
        <w:rPr>
          <w:color w:val="383A42"/>
          <w:lang w:eastAsia="en-IN"/>
        </w:rPr>
        <w:t xml:space="preserve">    </w:t>
      </w:r>
    </w:p>
    <w:p w14:paraId="6BE82492"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3CFD82C" w14:textId="77777777" w:rsidR="00DE7FBF" w:rsidRPr="000C493A" w:rsidRDefault="00DE7FBF" w:rsidP="00425519">
      <w:pPr>
        <w:pStyle w:val="Code"/>
        <w:rPr>
          <w:color w:val="383A42"/>
          <w:lang w:eastAsia="en-IN"/>
        </w:rPr>
      </w:pPr>
      <w:r w:rsidRPr="000C493A">
        <w:rPr>
          <w:color w:val="383A42"/>
          <w:lang w:eastAsia="en-IN"/>
        </w:rPr>
        <w:t>}</w:t>
      </w:r>
    </w:p>
    <w:p w14:paraId="17A4E661" w14:textId="77777777" w:rsidR="00DE7FBF" w:rsidRPr="000C493A" w:rsidRDefault="00DE7FBF" w:rsidP="00EF72F6">
      <w:pPr>
        <w:pStyle w:val="Subheadddddf"/>
      </w:pPr>
      <w:r w:rsidRPr="000C493A">
        <w:t>Output:</w:t>
      </w:r>
    </w:p>
    <w:p w14:paraId="2C26DB46" w14:textId="77777777" w:rsidR="00DE7FBF" w:rsidRPr="000C493A" w:rsidRDefault="00DE7FBF" w:rsidP="00425519">
      <w:pPr>
        <w:pStyle w:val="Code"/>
        <w:rPr>
          <w:lang w:eastAsia="en-IN"/>
        </w:rPr>
      </w:pPr>
      <w:r w:rsidRPr="000C493A">
        <w:rPr>
          <w:lang w:eastAsia="en-IN"/>
        </w:rPr>
        <w:t>First Number:   10</w:t>
      </w:r>
    </w:p>
    <w:p w14:paraId="69B6E392" w14:textId="77777777" w:rsidR="00DE7FBF" w:rsidRPr="000C493A" w:rsidRDefault="00DE7FBF" w:rsidP="00425519">
      <w:pPr>
        <w:pStyle w:val="Code"/>
        <w:rPr>
          <w:lang w:eastAsia="en-IN"/>
        </w:rPr>
      </w:pPr>
      <w:r w:rsidRPr="000C493A">
        <w:rPr>
          <w:lang w:eastAsia="en-IN"/>
        </w:rPr>
        <w:t>Second Number:  20</w:t>
      </w:r>
    </w:p>
    <w:p w14:paraId="28453B65" w14:textId="77777777" w:rsidR="00DE7FBF" w:rsidRPr="000C493A" w:rsidRDefault="00DE7FBF" w:rsidP="00425519">
      <w:pPr>
        <w:pStyle w:val="Code"/>
        <w:rPr>
          <w:lang w:eastAsia="en-IN"/>
        </w:rPr>
      </w:pPr>
      <w:r w:rsidRPr="000C493A">
        <w:rPr>
          <w:lang w:eastAsia="en-IN"/>
        </w:rPr>
        <w:t>Their Sum:      30</w:t>
      </w:r>
    </w:p>
    <w:p w14:paraId="030465FD" w14:textId="77777777" w:rsidR="00DE7FBF" w:rsidRPr="000C493A" w:rsidRDefault="00DE7FBF" w:rsidP="00EF72F6">
      <w:pPr>
        <w:pStyle w:val="Subheadddddf"/>
      </w:pPr>
      <w:r w:rsidRPr="000C493A">
        <w:t>Best Practices for Using Whitespace</w:t>
      </w:r>
    </w:p>
    <w:p w14:paraId="5AC95BA6" w14:textId="77777777" w:rsidR="00DE7FBF" w:rsidRPr="000C493A" w:rsidRDefault="00DE7FBF" w:rsidP="00EF72F6">
      <w:pPr>
        <w:pStyle w:val="Pointss"/>
      </w:pPr>
      <w:r w:rsidRPr="000C493A">
        <w:rPr>
          <w:b/>
          <w:bCs/>
        </w:rPr>
        <w:t>Be Consistent:</w:t>
      </w:r>
      <w:r w:rsidRPr="000C493A">
        <w:t xml:space="preserve"> Use the same spacing style throughout your code</w:t>
      </w:r>
    </w:p>
    <w:p w14:paraId="79CDC6BF" w14:textId="77777777" w:rsidR="00DE7FBF" w:rsidRPr="000C493A" w:rsidRDefault="00DE7FBF" w:rsidP="00EF72F6">
      <w:pPr>
        <w:pStyle w:val="Pointss"/>
      </w:pPr>
      <w:r w:rsidRPr="000C493A">
        <w:rPr>
          <w:b/>
          <w:bCs/>
        </w:rPr>
        <w:t>Use Tabs for Indentation:</w:t>
      </w:r>
      <w:r w:rsidRPr="000C493A">
        <w:t xml:space="preserve"> Most programmers prefer tabs or a consistent number of spaces (4 or 8)</w:t>
      </w:r>
    </w:p>
    <w:p w14:paraId="664E7D41" w14:textId="77777777" w:rsidR="00DE7FBF" w:rsidRPr="000C493A" w:rsidRDefault="00DE7FBF" w:rsidP="00EF72F6">
      <w:pPr>
        <w:pStyle w:val="Pointss"/>
      </w:pPr>
      <w:r w:rsidRPr="000C493A">
        <w:rPr>
          <w:b/>
          <w:bCs/>
        </w:rPr>
        <w:t>Add Blank Lines:</w:t>
      </w:r>
      <w:r w:rsidRPr="000C493A">
        <w:t xml:space="preserve"> Separate logical sections of code with blank lines</w:t>
      </w:r>
    </w:p>
    <w:p w14:paraId="6C2807CB" w14:textId="77777777" w:rsidR="00DE7FBF" w:rsidRPr="000C493A" w:rsidRDefault="00DE7FBF" w:rsidP="00EF72F6">
      <w:pPr>
        <w:pStyle w:val="Pointss"/>
      </w:pPr>
      <w:r w:rsidRPr="000C493A">
        <w:rPr>
          <w:b/>
          <w:bCs/>
        </w:rPr>
        <w:t>Space Around Operators:</w:t>
      </w:r>
      <w:r w:rsidRPr="000C493A">
        <w:t xml:space="preserve"> Write </w:t>
      </w:r>
      <w:r w:rsidRPr="000C493A">
        <w:rPr>
          <w:rFonts w:cs="Courier New"/>
        </w:rPr>
        <w:t>x + y</w:t>
      </w:r>
      <w:r w:rsidRPr="000C493A">
        <w:t xml:space="preserve"> instead of </w:t>
      </w:r>
      <w:r w:rsidRPr="000C493A">
        <w:rPr>
          <w:rFonts w:cs="Courier New"/>
        </w:rPr>
        <w:t>x+y</w:t>
      </w:r>
      <w:r w:rsidRPr="000C493A">
        <w:t xml:space="preserve"> for clarity</w:t>
      </w:r>
    </w:p>
    <w:p w14:paraId="56BFE723" w14:textId="77777777" w:rsidR="00DE7FBF" w:rsidRPr="000C493A" w:rsidRDefault="00DE7FBF" w:rsidP="00EF72F6">
      <w:pPr>
        <w:pStyle w:val="Pointss"/>
      </w:pPr>
      <w:r w:rsidRPr="000C493A">
        <w:rPr>
          <w:b/>
          <w:bCs/>
        </w:rPr>
        <w:t>Align Related Items:</w:t>
      </w:r>
      <w:r w:rsidRPr="000C493A">
        <w:t xml:space="preserve"> Use spacing to align similar statements vertically</w:t>
      </w:r>
    </w:p>
    <w:p w14:paraId="462291BD" w14:textId="05EB3DD1" w:rsidR="00DE7FBF" w:rsidRPr="000C493A" w:rsidRDefault="00DE7FBF" w:rsidP="00EF72F6">
      <w:pPr>
        <w:pStyle w:val="Subheadddddf"/>
      </w:pPr>
      <w:r w:rsidRPr="000C493A">
        <w:t>Example of good whitespace usage:</w:t>
      </w:r>
    </w:p>
    <w:p w14:paraId="373DCB90"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8B72D3A" w14:textId="77777777" w:rsidR="00DE7FBF" w:rsidRPr="000C493A" w:rsidRDefault="00DE7FBF" w:rsidP="00425519">
      <w:pPr>
        <w:pStyle w:val="Code"/>
        <w:rPr>
          <w:color w:val="383A42"/>
          <w:lang w:eastAsia="en-IN"/>
        </w:rPr>
      </w:pPr>
    </w:p>
    <w:p w14:paraId="064EE2B7"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B5C356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Variable declarations</w:t>
      </w:r>
    </w:p>
    <w:p w14:paraId="3B78E59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length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280BB3E9"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width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6401A90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height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2EBDE136" w14:textId="77777777" w:rsidR="00DE7FBF" w:rsidRPr="000C493A" w:rsidRDefault="00DE7FBF" w:rsidP="00425519">
      <w:pPr>
        <w:pStyle w:val="Code"/>
        <w:rPr>
          <w:color w:val="383A42"/>
          <w:lang w:eastAsia="en-IN"/>
        </w:rPr>
      </w:pPr>
      <w:r w:rsidRPr="000C493A">
        <w:rPr>
          <w:color w:val="383A42"/>
          <w:lang w:eastAsia="en-IN"/>
        </w:rPr>
        <w:t xml:space="preserve">    </w:t>
      </w:r>
    </w:p>
    <w:p w14:paraId="45759787"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Calculations</w:t>
      </w:r>
    </w:p>
    <w:p w14:paraId="4B42F7C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area   </w:t>
      </w:r>
      <w:r w:rsidRPr="000C493A">
        <w:rPr>
          <w:color w:val="4078F2"/>
          <w:lang w:eastAsia="en-IN"/>
        </w:rPr>
        <w:t>=</w:t>
      </w:r>
      <w:r w:rsidRPr="000C493A">
        <w:rPr>
          <w:color w:val="383A42"/>
          <w:lang w:eastAsia="en-IN"/>
        </w:rPr>
        <w:t xml:space="preserve"> length </w:t>
      </w:r>
      <w:r w:rsidRPr="000C493A">
        <w:rPr>
          <w:color w:val="4078F2"/>
          <w:lang w:eastAsia="en-IN"/>
        </w:rPr>
        <w:t>*</w:t>
      </w:r>
      <w:r w:rsidRPr="000C493A">
        <w:rPr>
          <w:color w:val="383A42"/>
          <w:lang w:eastAsia="en-IN"/>
        </w:rPr>
        <w:t xml:space="preserve"> width;</w:t>
      </w:r>
    </w:p>
    <w:p w14:paraId="6327553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volume </w:t>
      </w:r>
      <w:r w:rsidRPr="000C493A">
        <w:rPr>
          <w:color w:val="4078F2"/>
          <w:lang w:eastAsia="en-IN"/>
        </w:rPr>
        <w:t>=</w:t>
      </w:r>
      <w:r w:rsidRPr="000C493A">
        <w:rPr>
          <w:color w:val="383A42"/>
          <w:lang w:eastAsia="en-IN"/>
        </w:rPr>
        <w:t xml:space="preserve"> length </w:t>
      </w:r>
      <w:r w:rsidRPr="000C493A">
        <w:rPr>
          <w:color w:val="4078F2"/>
          <w:lang w:eastAsia="en-IN"/>
        </w:rPr>
        <w:t>*</w:t>
      </w:r>
      <w:r w:rsidRPr="000C493A">
        <w:rPr>
          <w:color w:val="383A42"/>
          <w:lang w:eastAsia="en-IN"/>
        </w:rPr>
        <w:t xml:space="preserve"> width </w:t>
      </w:r>
      <w:r w:rsidRPr="000C493A">
        <w:rPr>
          <w:color w:val="4078F2"/>
          <w:lang w:eastAsia="en-IN"/>
        </w:rPr>
        <w:t>*</w:t>
      </w:r>
      <w:r w:rsidRPr="000C493A">
        <w:rPr>
          <w:color w:val="383A42"/>
          <w:lang w:eastAsia="en-IN"/>
        </w:rPr>
        <w:t xml:space="preserve"> height;</w:t>
      </w:r>
    </w:p>
    <w:p w14:paraId="76FC2DD6" w14:textId="77777777" w:rsidR="00DE7FBF" w:rsidRPr="000C493A" w:rsidRDefault="00DE7FBF" w:rsidP="00425519">
      <w:pPr>
        <w:pStyle w:val="Code"/>
        <w:rPr>
          <w:color w:val="383A42"/>
          <w:lang w:eastAsia="en-IN"/>
        </w:rPr>
      </w:pPr>
      <w:r w:rsidRPr="000C493A">
        <w:rPr>
          <w:color w:val="383A42"/>
          <w:lang w:eastAsia="en-IN"/>
        </w:rPr>
        <w:t xml:space="preserve">    </w:t>
      </w:r>
    </w:p>
    <w:p w14:paraId="4377604E"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Output</w:t>
      </w:r>
    </w:p>
    <w:p w14:paraId="55B66A0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"Area   = %d\n"</w:t>
      </w:r>
      <w:r w:rsidRPr="000C493A">
        <w:rPr>
          <w:color w:val="383A42"/>
          <w:lang w:eastAsia="en-IN"/>
        </w:rPr>
        <w:t>, area);</w:t>
      </w:r>
    </w:p>
    <w:p w14:paraId="520E5247"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"Volume = %d\n"</w:t>
      </w:r>
      <w:r w:rsidRPr="000C493A">
        <w:rPr>
          <w:color w:val="383A42"/>
          <w:lang w:eastAsia="en-IN"/>
        </w:rPr>
        <w:t>, volume);</w:t>
      </w:r>
    </w:p>
    <w:p w14:paraId="0A774F6E" w14:textId="77777777" w:rsidR="00DE7FBF" w:rsidRPr="000C493A" w:rsidRDefault="00DE7FBF" w:rsidP="00425519">
      <w:pPr>
        <w:pStyle w:val="Code"/>
        <w:rPr>
          <w:color w:val="383A42"/>
          <w:lang w:eastAsia="en-IN"/>
        </w:rPr>
      </w:pPr>
      <w:r w:rsidRPr="000C493A">
        <w:rPr>
          <w:color w:val="383A42"/>
          <w:lang w:eastAsia="en-IN"/>
        </w:rPr>
        <w:t xml:space="preserve">    </w:t>
      </w:r>
    </w:p>
    <w:p w14:paraId="1E2ED61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5D769B4" w14:textId="77777777" w:rsidR="00DE7FBF" w:rsidRPr="000C493A" w:rsidRDefault="00DE7FBF" w:rsidP="00425519">
      <w:pPr>
        <w:pStyle w:val="Code"/>
        <w:rPr>
          <w:color w:val="383A42"/>
          <w:lang w:eastAsia="en-IN"/>
        </w:rPr>
      </w:pPr>
      <w:r w:rsidRPr="000C493A">
        <w:rPr>
          <w:color w:val="383A42"/>
          <w:lang w:eastAsia="en-IN"/>
        </w:rPr>
        <w:t>}</w:t>
      </w:r>
    </w:p>
    <w:p w14:paraId="33FEC6DA" w14:textId="77777777" w:rsidR="00DE7FBF" w:rsidRPr="000C493A" w:rsidRDefault="00DE7FBF" w:rsidP="00EF72F6">
      <w:pPr>
        <w:pStyle w:val="Subheadddd"/>
      </w:pPr>
      <w:bookmarkStart w:id="27" w:name="_Toc212290928"/>
      <w:r w:rsidRPr="000C493A">
        <w:t>3.2 C Tokens: The Building Blocks of Programs</w:t>
      </w:r>
      <w:bookmarkEnd w:id="27"/>
    </w:p>
    <w:p w14:paraId="501F7655" w14:textId="77777777" w:rsidR="00DE7FBF" w:rsidRPr="000C493A" w:rsidRDefault="00DE7FBF" w:rsidP="00EF72F6">
      <w:pPr>
        <w:pStyle w:val="Subheadddddf"/>
      </w:pPr>
      <w:r w:rsidRPr="000C493A">
        <w:t>Understanding Tokens</w:t>
      </w:r>
    </w:p>
    <w:p w14:paraId="620B6C40" w14:textId="77777777" w:rsidR="00DE7FBF" w:rsidRPr="000C493A" w:rsidRDefault="00DE7FBF" w:rsidP="00EF72F6">
      <w:pPr>
        <w:pStyle w:val="texxtt"/>
        <w:rPr>
          <w:lang w:eastAsia="en-IN"/>
        </w:rPr>
      </w:pPr>
      <w:r w:rsidRPr="000C493A">
        <w:rPr>
          <w:lang w:eastAsia="en-IN"/>
        </w:rPr>
        <w:t xml:space="preserve">In C programming, a </w:t>
      </w:r>
      <w:r w:rsidRPr="000C493A">
        <w:rPr>
          <w:b/>
          <w:bCs/>
          <w:lang w:eastAsia="en-IN"/>
        </w:rPr>
        <w:t>token</w:t>
      </w:r>
      <w:r w:rsidRPr="000C493A">
        <w:rPr>
          <w:lang w:eastAsia="en-IN"/>
        </w:rPr>
        <w:t xml:space="preserve"> is defined as the smallest individual unit of a program that has meaning to the compiler. Think of tokens as the "words" of the C language—just as sentences are made up of words, C programs are made up of tokens.</w:t>
      </w:r>
    </w:p>
    <w:p w14:paraId="6B44B721" w14:textId="77777777" w:rsidR="00DE7FBF" w:rsidRPr="000C493A" w:rsidRDefault="00DE7FBF" w:rsidP="00EF72F6">
      <w:pPr>
        <w:pStyle w:val="texxtt"/>
        <w:rPr>
          <w:lang w:eastAsia="en-IN"/>
        </w:rPr>
      </w:pPr>
      <w:r w:rsidRPr="000C493A">
        <w:rPr>
          <w:lang w:eastAsia="en-IN"/>
        </w:rPr>
        <w:t xml:space="preserve">When you write a C program and compile it, the compiler performs a process called </w:t>
      </w:r>
      <w:r w:rsidRPr="000C493A">
        <w:rPr>
          <w:b/>
          <w:bCs/>
          <w:lang w:eastAsia="en-IN"/>
        </w:rPr>
        <w:t>lexical analysis</w:t>
      </w:r>
      <w:r w:rsidRPr="000C493A">
        <w:rPr>
          <w:lang w:eastAsia="en-IN"/>
        </w:rPr>
        <w:t xml:space="preserve"> (or tokenization). During this process, the compiler reads your source code character by character and groups these characters into meaningful tokens. This is the first step in understanding and translating your program into machine code.</w:t>
      </w:r>
    </w:p>
    <w:p w14:paraId="46324BB3" w14:textId="77777777" w:rsidR="00DE7FBF" w:rsidRPr="000C493A" w:rsidRDefault="00DE7FBF" w:rsidP="00EF72F6">
      <w:pPr>
        <w:pStyle w:val="Subheadddddf"/>
      </w:pPr>
      <w:r w:rsidRPr="000C493A">
        <w:t>Why Tokens Matter:</w:t>
      </w:r>
    </w:p>
    <w:p w14:paraId="128EDC49" w14:textId="77777777" w:rsidR="00DE7FBF" w:rsidRPr="000C493A" w:rsidRDefault="00DE7FBF" w:rsidP="00EF72F6">
      <w:pPr>
        <w:pStyle w:val="Pointss"/>
      </w:pPr>
      <w:r w:rsidRPr="000C493A">
        <w:rPr>
          <w:b/>
          <w:bCs/>
        </w:rPr>
        <w:t>Compilation Process:</w:t>
      </w:r>
      <w:r w:rsidRPr="000C493A">
        <w:t xml:space="preserve"> Tokens are the fundamental units the compiler works with</w:t>
      </w:r>
    </w:p>
    <w:p w14:paraId="0DA59039" w14:textId="77777777" w:rsidR="00DE7FBF" w:rsidRPr="000C493A" w:rsidRDefault="00DE7FBF" w:rsidP="00EF72F6">
      <w:pPr>
        <w:pStyle w:val="Pointss"/>
      </w:pPr>
      <w:r w:rsidRPr="000C493A">
        <w:rPr>
          <w:b/>
          <w:bCs/>
        </w:rPr>
        <w:t>Syntax Analysis:</w:t>
      </w:r>
      <w:r w:rsidRPr="000C493A">
        <w:t xml:space="preserve"> The compiler uses tokens to check if your program follows C's grammar rules</w:t>
      </w:r>
    </w:p>
    <w:p w14:paraId="239A9AEC" w14:textId="77777777" w:rsidR="00DE7FBF" w:rsidRPr="000C493A" w:rsidRDefault="00DE7FBF" w:rsidP="00EF72F6">
      <w:pPr>
        <w:pStyle w:val="Pointss"/>
      </w:pPr>
      <w:r w:rsidRPr="000C493A">
        <w:rPr>
          <w:b/>
          <w:bCs/>
        </w:rPr>
        <w:t>Error Detection:</w:t>
      </w:r>
      <w:r w:rsidRPr="000C493A">
        <w:t xml:space="preserve"> Many compilation errors occur at the token level</w:t>
      </w:r>
    </w:p>
    <w:p w14:paraId="7D361CC2" w14:textId="77777777" w:rsidR="00DE7FBF" w:rsidRPr="000C493A" w:rsidRDefault="00DE7FBF" w:rsidP="00EF72F6">
      <w:pPr>
        <w:pStyle w:val="Pointss"/>
      </w:pPr>
      <w:r w:rsidRPr="000C493A">
        <w:rPr>
          <w:b/>
          <w:bCs/>
        </w:rPr>
        <w:t>Program Structure:</w:t>
      </w:r>
      <w:r w:rsidRPr="000C493A">
        <w:t xml:space="preserve"> Understanding tokens helps you write better-structured code</w:t>
      </w:r>
    </w:p>
    <w:p w14:paraId="1FFA3431" w14:textId="77777777" w:rsidR="00DE7FBF" w:rsidRPr="000C493A" w:rsidRDefault="00DE7FBF" w:rsidP="00EF72F6">
      <w:pPr>
        <w:pStyle w:val="Subheadddddf"/>
      </w:pPr>
      <w:r w:rsidRPr="000C493A">
        <w:t>The Six Types of Tokens in C</w:t>
      </w:r>
    </w:p>
    <w:p w14:paraId="5CB0FD10" w14:textId="77777777" w:rsidR="00DE7FBF" w:rsidRPr="000C493A" w:rsidRDefault="00DE7FBF" w:rsidP="00EF72F6">
      <w:pPr>
        <w:pStyle w:val="texxtt"/>
        <w:rPr>
          <w:lang w:eastAsia="en-IN"/>
        </w:rPr>
      </w:pPr>
      <w:r w:rsidRPr="000C493A">
        <w:rPr>
          <w:lang w:eastAsia="en-IN"/>
        </w:rPr>
        <w:t>C language defines six distinct categories of tokens, each serving specific purposes:</w:t>
      </w:r>
    </w:p>
    <w:p w14:paraId="0CE930AC" w14:textId="77777777" w:rsidR="00DE7FBF" w:rsidRPr="000C493A" w:rsidRDefault="00DE7FBF" w:rsidP="00EF72F6">
      <w:pPr>
        <w:pStyle w:val="Pointss"/>
      </w:pPr>
      <w:r w:rsidRPr="000C493A">
        <w:rPr>
          <w:b/>
          <w:bCs/>
        </w:rPr>
        <w:t>Keywords</w:t>
      </w:r>
      <w:r w:rsidRPr="000C493A">
        <w:t xml:space="preserve"> – Reserved words with special meanings</w:t>
      </w:r>
    </w:p>
    <w:p w14:paraId="68FCF280" w14:textId="77777777" w:rsidR="00DE7FBF" w:rsidRPr="000C493A" w:rsidRDefault="00DE7FBF" w:rsidP="00EF72F6">
      <w:pPr>
        <w:pStyle w:val="Pointss"/>
      </w:pPr>
      <w:r w:rsidRPr="000C493A">
        <w:rPr>
          <w:b/>
          <w:bCs/>
        </w:rPr>
        <w:t>Identifiers</w:t>
      </w:r>
      <w:r w:rsidRPr="000C493A">
        <w:t xml:space="preserve"> – Names given to program elements (variables, functions, etc.)</w:t>
      </w:r>
    </w:p>
    <w:p w14:paraId="4AF0054C" w14:textId="77777777" w:rsidR="00DE7FBF" w:rsidRPr="000C493A" w:rsidRDefault="00DE7FBF" w:rsidP="00EF72F6">
      <w:pPr>
        <w:pStyle w:val="Pointss"/>
      </w:pPr>
      <w:r w:rsidRPr="000C493A">
        <w:rPr>
          <w:b/>
          <w:bCs/>
        </w:rPr>
        <w:t>Constants</w:t>
      </w:r>
      <w:r w:rsidRPr="000C493A">
        <w:t xml:space="preserve"> – Fixed values that don't change during execution</w:t>
      </w:r>
    </w:p>
    <w:p w14:paraId="7508048E" w14:textId="77777777" w:rsidR="00DE7FBF" w:rsidRPr="000C493A" w:rsidRDefault="00DE7FBF" w:rsidP="00EF72F6">
      <w:pPr>
        <w:pStyle w:val="Pointss"/>
      </w:pPr>
      <w:r w:rsidRPr="000C493A">
        <w:rPr>
          <w:b/>
          <w:bCs/>
        </w:rPr>
        <w:t>Operators</w:t>
      </w:r>
      <w:r w:rsidRPr="000C493A">
        <w:t xml:space="preserve"> – Symbols that perform operations on data</w:t>
      </w:r>
    </w:p>
    <w:p w14:paraId="4FA3B485" w14:textId="77777777" w:rsidR="00DE7FBF" w:rsidRPr="000C493A" w:rsidRDefault="00DE7FBF" w:rsidP="00EF72F6">
      <w:pPr>
        <w:pStyle w:val="Pointss"/>
      </w:pPr>
      <w:r w:rsidRPr="000C493A">
        <w:rPr>
          <w:b/>
          <w:bCs/>
        </w:rPr>
        <w:t>Punctuators (Separators)</w:t>
      </w:r>
      <w:r w:rsidRPr="000C493A">
        <w:t xml:space="preserve"> – Symbols that organize program structure</w:t>
      </w:r>
    </w:p>
    <w:p w14:paraId="565132C0" w14:textId="77777777" w:rsidR="00DE7FBF" w:rsidRPr="000C493A" w:rsidRDefault="00DE7FBF" w:rsidP="00EF72F6">
      <w:pPr>
        <w:pStyle w:val="Pointss"/>
      </w:pPr>
      <w:r w:rsidRPr="000C493A">
        <w:rPr>
          <w:b/>
          <w:bCs/>
        </w:rPr>
        <w:t>String Literals</w:t>
      </w:r>
      <w:r w:rsidRPr="000C493A">
        <w:t xml:space="preserve"> – Sequences of characters (often categorized under constants)</w:t>
      </w:r>
    </w:p>
    <w:p w14:paraId="0414C0D4" w14:textId="77777777" w:rsidR="00DE7FBF" w:rsidRPr="000C493A" w:rsidRDefault="00DE7FBF" w:rsidP="00EF72F6">
      <w:pPr>
        <w:pStyle w:val="texxtt"/>
        <w:rPr>
          <w:lang w:eastAsia="en-IN"/>
        </w:rPr>
      </w:pPr>
      <w:r w:rsidRPr="000C493A">
        <w:rPr>
          <w:lang w:eastAsia="en-IN"/>
        </w:rPr>
        <w:t>Let's explore each type in comprehensive detail.</w:t>
      </w:r>
    </w:p>
    <w:p w14:paraId="2B3626A9" w14:textId="77777777" w:rsidR="00DE7FBF" w:rsidRPr="000C493A" w:rsidRDefault="00DE7FBF" w:rsidP="00EF72F6">
      <w:pPr>
        <w:pStyle w:val="Subheadddddf"/>
      </w:pPr>
      <w:r w:rsidRPr="000C493A">
        <w:t>3.2.1 Keywords: Reserved Words in C</w:t>
      </w:r>
    </w:p>
    <w:p w14:paraId="5775EA39" w14:textId="77777777" w:rsidR="00DE7FBF" w:rsidRPr="000C493A" w:rsidRDefault="00DE7FBF" w:rsidP="00EF72F6">
      <w:pPr>
        <w:pStyle w:val="Subheadddddf"/>
      </w:pPr>
      <w:r w:rsidRPr="000C493A">
        <w:t>Understanding Keywords</w:t>
      </w:r>
    </w:p>
    <w:p w14:paraId="61A77BD3" w14:textId="77777777" w:rsidR="00DE7FBF" w:rsidRPr="000C493A" w:rsidRDefault="00DE7FBF" w:rsidP="00EF72F6">
      <w:pPr>
        <w:pStyle w:val="texxtt"/>
        <w:rPr>
          <w:lang w:eastAsia="en-IN"/>
        </w:rPr>
      </w:pPr>
      <w:r w:rsidRPr="000C493A">
        <w:rPr>
          <w:lang w:eastAsia="en-IN"/>
        </w:rPr>
        <w:t xml:space="preserve">Keywords (also called </w:t>
      </w:r>
      <w:r w:rsidRPr="000C493A">
        <w:rPr>
          <w:b/>
          <w:bCs/>
          <w:lang w:eastAsia="en-IN"/>
        </w:rPr>
        <w:t>reserved words</w:t>
      </w:r>
      <w:r w:rsidRPr="000C493A">
        <w:rPr>
          <w:lang w:eastAsia="en-IN"/>
        </w:rPr>
        <w:t>) are predefined words in the C language that have special meaning to the compiler. They are the fundamental vocabulary of C and cannot be used for any purpose other than their intended functionality.</w:t>
      </w:r>
    </w:p>
    <w:p w14:paraId="714635CD" w14:textId="77777777" w:rsidR="00DE7FBF" w:rsidRPr="000C493A" w:rsidRDefault="00DE7FBF" w:rsidP="00EF72F6">
      <w:pPr>
        <w:pStyle w:val="Subheadddddf"/>
      </w:pPr>
      <w:r w:rsidRPr="000C493A">
        <w:t>Key Characteristics of Keywords:</w:t>
      </w:r>
    </w:p>
    <w:p w14:paraId="2D8AE5BF" w14:textId="77777777" w:rsidR="00DE7FBF" w:rsidRPr="000C493A" w:rsidRDefault="00DE7FBF" w:rsidP="00EF72F6">
      <w:pPr>
        <w:pStyle w:val="Pointss"/>
      </w:pPr>
      <w:r w:rsidRPr="000C493A">
        <w:t>Predefined by the C language specification</w:t>
      </w:r>
    </w:p>
    <w:p w14:paraId="449C95FF" w14:textId="77777777" w:rsidR="00DE7FBF" w:rsidRPr="000C493A" w:rsidRDefault="00DE7FBF" w:rsidP="00EF72F6">
      <w:pPr>
        <w:pStyle w:val="Pointss"/>
      </w:pPr>
      <w:r w:rsidRPr="000C493A">
        <w:t>Have specific, unchangeable meanings</w:t>
      </w:r>
    </w:p>
    <w:p w14:paraId="463327A9" w14:textId="77777777" w:rsidR="00DE7FBF" w:rsidRPr="000C493A" w:rsidRDefault="00DE7FBF" w:rsidP="00EF72F6">
      <w:pPr>
        <w:pStyle w:val="Pointss"/>
      </w:pPr>
      <w:r w:rsidRPr="000C493A">
        <w:t>Cannot be used as identifiers (variable names, function names, etc.)</w:t>
      </w:r>
    </w:p>
    <w:p w14:paraId="338557EF" w14:textId="77777777" w:rsidR="00DE7FBF" w:rsidRPr="000C493A" w:rsidRDefault="00DE7FBF" w:rsidP="00EF72F6">
      <w:pPr>
        <w:pStyle w:val="Pointss"/>
      </w:pPr>
      <w:r w:rsidRPr="000C493A">
        <w:t xml:space="preserve">Always written in </w:t>
      </w:r>
      <w:r w:rsidRPr="000C493A">
        <w:rPr>
          <w:b/>
          <w:bCs/>
        </w:rPr>
        <w:t>lowercase letters</w:t>
      </w:r>
    </w:p>
    <w:p w14:paraId="1D8B47FD" w14:textId="77777777" w:rsidR="00DE7FBF" w:rsidRPr="000C493A" w:rsidRDefault="00DE7FBF" w:rsidP="00EF72F6">
      <w:pPr>
        <w:pStyle w:val="Pointss"/>
      </w:pPr>
      <w:r w:rsidRPr="000C493A">
        <w:t>Essential for program control flow and structure</w:t>
      </w:r>
    </w:p>
    <w:p w14:paraId="0355786D" w14:textId="77777777" w:rsidR="00DE7FBF" w:rsidRPr="000C493A" w:rsidRDefault="00DE7FBF" w:rsidP="00EF72F6">
      <w:pPr>
        <w:pStyle w:val="Subheadddddf"/>
      </w:pPr>
      <w:r w:rsidRPr="000C493A">
        <w:t>Complete List of C89/C90 Keywords</w:t>
      </w:r>
    </w:p>
    <w:p w14:paraId="00F993F7" w14:textId="77777777" w:rsidR="00DE7FBF" w:rsidRPr="000C493A" w:rsidRDefault="00DE7FBF" w:rsidP="00EF72F6">
      <w:pPr>
        <w:pStyle w:val="texxtt"/>
        <w:rPr>
          <w:lang w:eastAsia="en-IN"/>
        </w:rPr>
      </w:pPr>
      <w:r w:rsidRPr="000C493A">
        <w:rPr>
          <w:lang w:eastAsia="en-IN"/>
        </w:rPr>
        <w:t xml:space="preserve">The C89/C90 standard defines </w:t>
      </w:r>
      <w:r w:rsidRPr="000C493A">
        <w:rPr>
          <w:b/>
          <w:bCs/>
          <w:lang w:eastAsia="en-IN"/>
        </w:rPr>
        <w:t>32 keywords</w:t>
      </w:r>
      <w:r w:rsidRPr="000C493A">
        <w:rPr>
          <w:lang w:eastAsia="en-IN"/>
        </w:rPr>
        <w:t>. Here they are organized by category for better understanding:</w:t>
      </w:r>
    </w:p>
    <w:p w14:paraId="0FC9A8EE" w14:textId="5D8F724B" w:rsidR="00DE7FBF" w:rsidRPr="000C493A" w:rsidRDefault="00DE7FBF" w:rsidP="00EF72F6">
      <w:pPr>
        <w:pStyle w:val="Subheadddddf"/>
      </w:pPr>
      <w:r w:rsidRPr="000C493A">
        <w:t>Data Type Keywords:</w:t>
      </w:r>
    </w:p>
    <w:p w14:paraId="466270FC"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 Integer data type</w:t>
      </w:r>
    </w:p>
    <w:p w14:paraId="49955FC8"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w:t>
      </w:r>
      <w:r w:rsidRPr="000C493A">
        <w:rPr>
          <w:lang w:eastAsia="en-IN"/>
        </w:rPr>
        <w:t>// Floating-point data type</w:t>
      </w:r>
    </w:p>
    <w:p w14:paraId="028850EE" w14:textId="77777777" w:rsidR="00DE7FBF" w:rsidRPr="000C493A" w:rsidRDefault="00DE7FBF" w:rsidP="00425519">
      <w:pPr>
        <w:pStyle w:val="Code"/>
        <w:rPr>
          <w:color w:val="383A42"/>
          <w:lang w:eastAsia="en-IN"/>
        </w:rPr>
      </w:pPr>
      <w:r w:rsidRPr="000C493A">
        <w:rPr>
          <w:color w:val="A626A4"/>
          <w:lang w:eastAsia="en-IN"/>
        </w:rPr>
        <w:t>double</w:t>
      </w:r>
      <w:r w:rsidRPr="000C493A">
        <w:rPr>
          <w:color w:val="383A42"/>
          <w:lang w:eastAsia="en-IN"/>
        </w:rPr>
        <w:t xml:space="preserve">    </w:t>
      </w:r>
      <w:r w:rsidRPr="000C493A">
        <w:rPr>
          <w:lang w:eastAsia="en-IN"/>
        </w:rPr>
        <w:t>// Double precision floating-point</w:t>
      </w:r>
    </w:p>
    <w:p w14:paraId="429562B3"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w:t>
      </w:r>
      <w:r w:rsidRPr="000C493A">
        <w:rPr>
          <w:lang w:eastAsia="en-IN"/>
        </w:rPr>
        <w:t>// Character data type</w:t>
      </w:r>
    </w:p>
    <w:p w14:paraId="77F83542" w14:textId="77777777" w:rsidR="00DE7FBF" w:rsidRPr="000C493A" w:rsidRDefault="00DE7FBF" w:rsidP="00425519">
      <w:pPr>
        <w:pStyle w:val="Code"/>
        <w:rPr>
          <w:color w:val="383A42"/>
          <w:lang w:eastAsia="en-IN"/>
        </w:rPr>
      </w:pPr>
      <w:r w:rsidRPr="000C493A">
        <w:rPr>
          <w:color w:val="A626A4"/>
          <w:lang w:eastAsia="en-IN"/>
        </w:rPr>
        <w:t>void</w:t>
      </w:r>
      <w:r w:rsidRPr="000C493A">
        <w:rPr>
          <w:color w:val="383A42"/>
          <w:lang w:eastAsia="en-IN"/>
        </w:rPr>
        <w:t xml:space="preserve">      </w:t>
      </w:r>
      <w:r w:rsidRPr="000C493A">
        <w:rPr>
          <w:lang w:eastAsia="en-IN"/>
        </w:rPr>
        <w:t>// Empty/no data type</w:t>
      </w:r>
    </w:p>
    <w:p w14:paraId="082019B8" w14:textId="77777777" w:rsidR="00DE7FBF" w:rsidRPr="000C493A" w:rsidRDefault="00DE7FBF" w:rsidP="00425519">
      <w:pPr>
        <w:pStyle w:val="Code"/>
        <w:rPr>
          <w:color w:val="383A42"/>
          <w:lang w:eastAsia="en-IN"/>
        </w:rPr>
      </w:pPr>
      <w:r w:rsidRPr="000C493A">
        <w:rPr>
          <w:color w:val="A626A4"/>
          <w:lang w:eastAsia="en-IN"/>
        </w:rPr>
        <w:t>long</w:t>
      </w:r>
      <w:r w:rsidRPr="000C493A">
        <w:rPr>
          <w:color w:val="383A42"/>
          <w:lang w:eastAsia="en-IN"/>
        </w:rPr>
        <w:t xml:space="preserve">      </w:t>
      </w:r>
      <w:r w:rsidRPr="000C493A">
        <w:rPr>
          <w:lang w:eastAsia="en-IN"/>
        </w:rPr>
        <w:t>// Long integer modifier</w:t>
      </w:r>
    </w:p>
    <w:p w14:paraId="52875B52" w14:textId="77777777" w:rsidR="00DE7FBF" w:rsidRPr="000C493A" w:rsidRDefault="00DE7FBF" w:rsidP="00425519">
      <w:pPr>
        <w:pStyle w:val="Code"/>
        <w:rPr>
          <w:color w:val="383A42"/>
          <w:lang w:eastAsia="en-IN"/>
        </w:rPr>
      </w:pPr>
      <w:r w:rsidRPr="000C493A">
        <w:rPr>
          <w:color w:val="A626A4"/>
          <w:lang w:eastAsia="en-IN"/>
        </w:rPr>
        <w:t>short</w:t>
      </w:r>
      <w:r w:rsidRPr="000C493A">
        <w:rPr>
          <w:color w:val="383A42"/>
          <w:lang w:eastAsia="en-IN"/>
        </w:rPr>
        <w:t xml:space="preserve">     </w:t>
      </w:r>
      <w:r w:rsidRPr="000C493A">
        <w:rPr>
          <w:lang w:eastAsia="en-IN"/>
        </w:rPr>
        <w:t>// Short integer modifier</w:t>
      </w:r>
    </w:p>
    <w:p w14:paraId="2DC72A76" w14:textId="77777777" w:rsidR="00DE7FBF" w:rsidRPr="000C493A" w:rsidRDefault="00DE7FBF" w:rsidP="00425519">
      <w:pPr>
        <w:pStyle w:val="Code"/>
        <w:rPr>
          <w:color w:val="383A42"/>
          <w:lang w:eastAsia="en-IN"/>
        </w:rPr>
      </w:pPr>
      <w:r w:rsidRPr="000C493A">
        <w:rPr>
          <w:color w:val="A626A4"/>
          <w:lang w:eastAsia="en-IN"/>
        </w:rPr>
        <w:t>signed</w:t>
      </w:r>
      <w:r w:rsidRPr="000C493A">
        <w:rPr>
          <w:color w:val="383A42"/>
          <w:lang w:eastAsia="en-IN"/>
        </w:rPr>
        <w:t xml:space="preserve">    </w:t>
      </w:r>
      <w:r w:rsidRPr="000C493A">
        <w:rPr>
          <w:lang w:eastAsia="en-IN"/>
        </w:rPr>
        <w:t>// Signed number modifier</w:t>
      </w:r>
    </w:p>
    <w:p w14:paraId="4CB4CA42" w14:textId="77777777" w:rsidR="00DE7FBF" w:rsidRPr="000C493A" w:rsidRDefault="00DE7FBF" w:rsidP="00425519">
      <w:pPr>
        <w:pStyle w:val="Code"/>
        <w:rPr>
          <w:color w:val="383A42"/>
          <w:lang w:eastAsia="en-IN"/>
        </w:rPr>
      </w:pPr>
      <w:r w:rsidRPr="000C493A">
        <w:rPr>
          <w:color w:val="A626A4"/>
          <w:lang w:eastAsia="en-IN"/>
        </w:rPr>
        <w:t>unsigned</w:t>
      </w:r>
      <w:r w:rsidRPr="000C493A">
        <w:rPr>
          <w:color w:val="383A42"/>
          <w:lang w:eastAsia="en-IN"/>
        </w:rPr>
        <w:t xml:space="preserve">  </w:t>
      </w:r>
      <w:r w:rsidRPr="000C493A">
        <w:rPr>
          <w:lang w:eastAsia="en-IN"/>
        </w:rPr>
        <w:t>// Unsigned number modifier</w:t>
      </w:r>
    </w:p>
    <w:p w14:paraId="39D3DAA5" w14:textId="7DC6CFE2" w:rsidR="00DE7FBF" w:rsidRPr="000C493A" w:rsidRDefault="00DE7FBF" w:rsidP="00EF72F6">
      <w:pPr>
        <w:pStyle w:val="Subheadddddf"/>
      </w:pPr>
      <w:r w:rsidRPr="000C493A">
        <w:t>Storage Class Keywords:</w:t>
      </w:r>
    </w:p>
    <w:p w14:paraId="0F77B7EC" w14:textId="77777777" w:rsidR="00DE7FBF" w:rsidRPr="000C493A" w:rsidRDefault="00DE7FBF" w:rsidP="00425519">
      <w:pPr>
        <w:pStyle w:val="Code"/>
        <w:rPr>
          <w:color w:val="383A42"/>
          <w:lang w:eastAsia="en-IN"/>
        </w:rPr>
      </w:pPr>
      <w:r w:rsidRPr="000C493A">
        <w:rPr>
          <w:color w:val="A626A4"/>
          <w:lang w:eastAsia="en-IN"/>
        </w:rPr>
        <w:t>auto</w:t>
      </w:r>
      <w:r w:rsidRPr="000C493A">
        <w:rPr>
          <w:color w:val="383A42"/>
          <w:lang w:eastAsia="en-IN"/>
        </w:rPr>
        <w:t xml:space="preserve">      </w:t>
      </w:r>
      <w:r w:rsidRPr="000C493A">
        <w:rPr>
          <w:lang w:eastAsia="en-IN"/>
        </w:rPr>
        <w:t>// Automatic storage class (default for local variables)</w:t>
      </w:r>
    </w:p>
    <w:p w14:paraId="7ED79340" w14:textId="77777777" w:rsidR="00DE7FBF" w:rsidRPr="000C493A" w:rsidRDefault="00DE7FBF" w:rsidP="00425519">
      <w:pPr>
        <w:pStyle w:val="Code"/>
        <w:rPr>
          <w:color w:val="383A42"/>
          <w:lang w:eastAsia="en-IN"/>
        </w:rPr>
      </w:pPr>
      <w:r w:rsidRPr="000C493A">
        <w:rPr>
          <w:color w:val="A626A4"/>
          <w:lang w:eastAsia="en-IN"/>
        </w:rPr>
        <w:t>register</w:t>
      </w:r>
      <w:r w:rsidRPr="000C493A">
        <w:rPr>
          <w:color w:val="383A42"/>
          <w:lang w:eastAsia="en-IN"/>
        </w:rPr>
        <w:t xml:space="preserve">  </w:t>
      </w:r>
      <w:r w:rsidRPr="000C493A">
        <w:rPr>
          <w:lang w:eastAsia="en-IN"/>
        </w:rPr>
        <w:t>// Store in CPU register for faster access</w:t>
      </w:r>
    </w:p>
    <w:p w14:paraId="2F38F922" w14:textId="77777777" w:rsidR="00DE7FBF" w:rsidRPr="000C493A" w:rsidRDefault="00DE7FBF" w:rsidP="00425519">
      <w:pPr>
        <w:pStyle w:val="Code"/>
        <w:rPr>
          <w:color w:val="383A42"/>
          <w:lang w:eastAsia="en-IN"/>
        </w:rPr>
      </w:pPr>
      <w:r w:rsidRPr="000C493A">
        <w:rPr>
          <w:color w:val="A626A4"/>
          <w:lang w:eastAsia="en-IN"/>
        </w:rPr>
        <w:t>static</w:t>
      </w:r>
      <w:r w:rsidRPr="000C493A">
        <w:rPr>
          <w:color w:val="383A42"/>
          <w:lang w:eastAsia="en-IN"/>
        </w:rPr>
        <w:t xml:space="preserve">    </w:t>
      </w:r>
      <w:r w:rsidRPr="000C493A">
        <w:rPr>
          <w:lang w:eastAsia="en-IN"/>
        </w:rPr>
        <w:t>// Preserve value between function calls</w:t>
      </w:r>
    </w:p>
    <w:p w14:paraId="37BA62FF" w14:textId="77777777" w:rsidR="00DE7FBF" w:rsidRPr="000C493A" w:rsidRDefault="00DE7FBF" w:rsidP="00425519">
      <w:pPr>
        <w:pStyle w:val="Code"/>
        <w:rPr>
          <w:color w:val="383A42"/>
          <w:lang w:eastAsia="en-IN"/>
        </w:rPr>
      </w:pPr>
      <w:r w:rsidRPr="000C493A">
        <w:rPr>
          <w:color w:val="A626A4"/>
          <w:lang w:eastAsia="en-IN"/>
        </w:rPr>
        <w:t>extern</w:t>
      </w:r>
      <w:r w:rsidRPr="000C493A">
        <w:rPr>
          <w:color w:val="383A42"/>
          <w:lang w:eastAsia="en-IN"/>
        </w:rPr>
        <w:t xml:space="preserve">    </w:t>
      </w:r>
      <w:r w:rsidRPr="000C493A">
        <w:rPr>
          <w:lang w:eastAsia="en-IN"/>
        </w:rPr>
        <w:t>// Declare variable defined elsewhere</w:t>
      </w:r>
    </w:p>
    <w:p w14:paraId="08869579" w14:textId="66BFAE73" w:rsidR="00DE7FBF" w:rsidRPr="000C493A" w:rsidRDefault="00DE7FBF" w:rsidP="00EF72F6">
      <w:pPr>
        <w:pStyle w:val="Subheadddddf"/>
      </w:pPr>
      <w:r w:rsidRPr="000C493A">
        <w:t>Control Flow Keywords:</w:t>
      </w:r>
    </w:p>
    <w:p w14:paraId="2E20FC34" w14:textId="77777777" w:rsidR="00DE7FBF" w:rsidRPr="000C493A" w:rsidRDefault="00DE7FBF" w:rsidP="00425519">
      <w:pPr>
        <w:pStyle w:val="Code"/>
        <w:rPr>
          <w:color w:val="383A42"/>
          <w:lang w:eastAsia="en-IN"/>
        </w:rPr>
      </w:pPr>
      <w:r w:rsidRPr="000C493A">
        <w:rPr>
          <w:color w:val="A626A4"/>
          <w:lang w:eastAsia="en-IN"/>
        </w:rPr>
        <w:t>if</w:t>
      </w:r>
      <w:r w:rsidRPr="000C493A">
        <w:rPr>
          <w:color w:val="383A42"/>
          <w:lang w:eastAsia="en-IN"/>
        </w:rPr>
        <w:t xml:space="preserve">        </w:t>
      </w:r>
      <w:r w:rsidRPr="000C493A">
        <w:rPr>
          <w:lang w:eastAsia="en-IN"/>
        </w:rPr>
        <w:t>// Conditional statement</w:t>
      </w:r>
    </w:p>
    <w:p w14:paraId="4278280A" w14:textId="77777777" w:rsidR="00DE7FBF" w:rsidRPr="000C493A" w:rsidRDefault="00DE7FBF" w:rsidP="00425519">
      <w:pPr>
        <w:pStyle w:val="Code"/>
        <w:rPr>
          <w:color w:val="383A42"/>
          <w:lang w:eastAsia="en-IN"/>
        </w:rPr>
      </w:pPr>
      <w:r w:rsidRPr="000C493A">
        <w:rPr>
          <w:color w:val="A626A4"/>
          <w:lang w:eastAsia="en-IN"/>
        </w:rPr>
        <w:t>else</w:t>
      </w:r>
      <w:r w:rsidRPr="000C493A">
        <w:rPr>
          <w:color w:val="383A42"/>
          <w:lang w:eastAsia="en-IN"/>
        </w:rPr>
        <w:t xml:space="preserve">      </w:t>
      </w:r>
      <w:r w:rsidRPr="000C493A">
        <w:rPr>
          <w:lang w:eastAsia="en-IN"/>
        </w:rPr>
        <w:t>// Alternative condition</w:t>
      </w:r>
    </w:p>
    <w:p w14:paraId="16A4D69C" w14:textId="77777777" w:rsidR="00DE7FBF" w:rsidRPr="000C493A" w:rsidRDefault="00DE7FBF" w:rsidP="00425519">
      <w:pPr>
        <w:pStyle w:val="Code"/>
        <w:rPr>
          <w:color w:val="383A42"/>
          <w:lang w:eastAsia="en-IN"/>
        </w:rPr>
      </w:pPr>
      <w:r w:rsidRPr="000C493A">
        <w:rPr>
          <w:color w:val="A626A4"/>
          <w:lang w:eastAsia="en-IN"/>
        </w:rPr>
        <w:t>switch</w:t>
      </w:r>
      <w:r w:rsidRPr="000C493A">
        <w:rPr>
          <w:color w:val="383A42"/>
          <w:lang w:eastAsia="en-IN"/>
        </w:rPr>
        <w:t xml:space="preserve">    </w:t>
      </w:r>
      <w:r w:rsidRPr="000C493A">
        <w:rPr>
          <w:lang w:eastAsia="en-IN"/>
        </w:rPr>
        <w:t>// Multi-way branch statement</w:t>
      </w:r>
    </w:p>
    <w:p w14:paraId="4CC9E361" w14:textId="77777777" w:rsidR="00DE7FBF" w:rsidRPr="000C493A" w:rsidRDefault="00DE7FBF" w:rsidP="00425519">
      <w:pPr>
        <w:pStyle w:val="Code"/>
        <w:rPr>
          <w:color w:val="383A42"/>
          <w:lang w:eastAsia="en-IN"/>
        </w:rPr>
      </w:pPr>
      <w:r w:rsidRPr="000C493A">
        <w:rPr>
          <w:color w:val="A626A4"/>
          <w:lang w:eastAsia="en-IN"/>
        </w:rPr>
        <w:t>case</w:t>
      </w:r>
      <w:r w:rsidRPr="000C493A">
        <w:rPr>
          <w:color w:val="383A42"/>
          <w:lang w:eastAsia="en-IN"/>
        </w:rPr>
        <w:t xml:space="preserve">      </w:t>
      </w:r>
      <w:r w:rsidRPr="000C493A">
        <w:rPr>
          <w:lang w:eastAsia="en-IN"/>
        </w:rPr>
        <w:t>// Label in switch statement</w:t>
      </w:r>
    </w:p>
    <w:p w14:paraId="7824EFBA" w14:textId="77777777" w:rsidR="00DE7FBF" w:rsidRPr="000C493A" w:rsidRDefault="00DE7FBF" w:rsidP="00425519">
      <w:pPr>
        <w:pStyle w:val="Code"/>
        <w:rPr>
          <w:color w:val="383A42"/>
          <w:lang w:eastAsia="en-IN"/>
        </w:rPr>
      </w:pPr>
      <w:r w:rsidRPr="000C493A">
        <w:rPr>
          <w:color w:val="A626A4"/>
          <w:lang w:eastAsia="en-IN"/>
        </w:rPr>
        <w:t>default</w:t>
      </w:r>
      <w:r w:rsidRPr="000C493A">
        <w:rPr>
          <w:color w:val="383A42"/>
          <w:lang w:eastAsia="en-IN"/>
        </w:rPr>
        <w:t xml:space="preserve">   </w:t>
      </w:r>
      <w:r w:rsidRPr="000C493A">
        <w:rPr>
          <w:lang w:eastAsia="en-IN"/>
        </w:rPr>
        <w:t>// Default case in switch</w:t>
      </w:r>
    </w:p>
    <w:p w14:paraId="3C0DBD90" w14:textId="77777777" w:rsidR="00DE7FBF" w:rsidRPr="000C493A" w:rsidRDefault="00DE7FBF" w:rsidP="00425519">
      <w:pPr>
        <w:pStyle w:val="Code"/>
        <w:rPr>
          <w:color w:val="383A42"/>
          <w:lang w:eastAsia="en-IN"/>
        </w:rPr>
      </w:pPr>
      <w:r w:rsidRPr="000C493A">
        <w:rPr>
          <w:color w:val="A626A4"/>
          <w:lang w:eastAsia="en-IN"/>
        </w:rPr>
        <w:t>for</w:t>
      </w:r>
      <w:r w:rsidRPr="000C493A">
        <w:rPr>
          <w:color w:val="383A42"/>
          <w:lang w:eastAsia="en-IN"/>
        </w:rPr>
        <w:t xml:space="preserve">       </w:t>
      </w:r>
      <w:r w:rsidRPr="000C493A">
        <w:rPr>
          <w:lang w:eastAsia="en-IN"/>
        </w:rPr>
        <w:t>// Looping construct</w:t>
      </w:r>
    </w:p>
    <w:p w14:paraId="762E150D" w14:textId="77777777" w:rsidR="00DE7FBF" w:rsidRPr="000C493A" w:rsidRDefault="00DE7FBF" w:rsidP="00425519">
      <w:pPr>
        <w:pStyle w:val="Code"/>
        <w:rPr>
          <w:color w:val="383A42"/>
          <w:lang w:eastAsia="en-IN"/>
        </w:rPr>
      </w:pPr>
      <w:r w:rsidRPr="000C493A">
        <w:rPr>
          <w:color w:val="A626A4"/>
          <w:lang w:eastAsia="en-IN"/>
        </w:rPr>
        <w:t>while</w:t>
      </w:r>
      <w:r w:rsidRPr="000C493A">
        <w:rPr>
          <w:color w:val="383A42"/>
          <w:lang w:eastAsia="en-IN"/>
        </w:rPr>
        <w:t xml:space="preserve">     </w:t>
      </w:r>
      <w:r w:rsidRPr="000C493A">
        <w:rPr>
          <w:lang w:eastAsia="en-IN"/>
        </w:rPr>
        <w:t>// Looping construct</w:t>
      </w:r>
    </w:p>
    <w:p w14:paraId="60EA8876" w14:textId="77777777" w:rsidR="00DE7FBF" w:rsidRPr="000C493A" w:rsidRDefault="00DE7FBF" w:rsidP="00425519">
      <w:pPr>
        <w:pStyle w:val="Code"/>
        <w:rPr>
          <w:color w:val="383A42"/>
          <w:lang w:eastAsia="en-IN"/>
        </w:rPr>
      </w:pPr>
      <w:r w:rsidRPr="000C493A">
        <w:rPr>
          <w:color w:val="A626A4"/>
          <w:lang w:eastAsia="en-IN"/>
        </w:rPr>
        <w:t>do</w:t>
      </w:r>
      <w:r w:rsidRPr="000C493A">
        <w:rPr>
          <w:color w:val="383A42"/>
          <w:lang w:eastAsia="en-IN"/>
        </w:rPr>
        <w:t xml:space="preserve">        </w:t>
      </w:r>
      <w:r w:rsidRPr="000C493A">
        <w:rPr>
          <w:lang w:eastAsia="en-IN"/>
        </w:rPr>
        <w:t>// Do-while loop</w:t>
      </w:r>
    </w:p>
    <w:p w14:paraId="2081F0B5" w14:textId="77777777" w:rsidR="00DE7FBF" w:rsidRPr="000C493A" w:rsidRDefault="00DE7FBF" w:rsidP="00425519">
      <w:pPr>
        <w:pStyle w:val="Code"/>
        <w:rPr>
          <w:color w:val="383A42"/>
          <w:lang w:eastAsia="en-IN"/>
        </w:rPr>
      </w:pPr>
      <w:r w:rsidRPr="000C493A">
        <w:rPr>
          <w:color w:val="A626A4"/>
          <w:lang w:eastAsia="en-IN"/>
        </w:rPr>
        <w:t>break</w:t>
      </w:r>
      <w:r w:rsidRPr="000C493A">
        <w:rPr>
          <w:color w:val="383A42"/>
          <w:lang w:eastAsia="en-IN"/>
        </w:rPr>
        <w:t xml:space="preserve">     </w:t>
      </w:r>
      <w:r w:rsidRPr="000C493A">
        <w:rPr>
          <w:lang w:eastAsia="en-IN"/>
        </w:rPr>
        <w:t>// Exit from loop or switch</w:t>
      </w:r>
    </w:p>
    <w:p w14:paraId="33FC216D" w14:textId="77777777" w:rsidR="00DE7FBF" w:rsidRPr="000C493A" w:rsidRDefault="00DE7FBF" w:rsidP="00425519">
      <w:pPr>
        <w:pStyle w:val="Code"/>
        <w:rPr>
          <w:color w:val="383A42"/>
          <w:lang w:eastAsia="en-IN"/>
        </w:rPr>
      </w:pPr>
      <w:r w:rsidRPr="000C493A">
        <w:rPr>
          <w:color w:val="A626A4"/>
          <w:lang w:eastAsia="en-IN"/>
        </w:rPr>
        <w:t>continue</w:t>
      </w:r>
      <w:r w:rsidRPr="000C493A">
        <w:rPr>
          <w:color w:val="383A42"/>
          <w:lang w:eastAsia="en-IN"/>
        </w:rPr>
        <w:t xml:space="preserve">  </w:t>
      </w:r>
      <w:r w:rsidRPr="000C493A">
        <w:rPr>
          <w:lang w:eastAsia="en-IN"/>
        </w:rPr>
        <w:t>// Skip to next iteration</w:t>
      </w:r>
    </w:p>
    <w:p w14:paraId="6A9B2BFC" w14:textId="77777777" w:rsidR="00DE7FBF" w:rsidRPr="000C493A" w:rsidRDefault="00DE7FBF" w:rsidP="00425519">
      <w:pPr>
        <w:pStyle w:val="Code"/>
        <w:rPr>
          <w:color w:val="383A42"/>
          <w:lang w:eastAsia="en-IN"/>
        </w:rPr>
      </w:pPr>
      <w:r w:rsidRPr="000C493A">
        <w:rPr>
          <w:color w:val="A626A4"/>
          <w:lang w:eastAsia="en-IN"/>
        </w:rPr>
        <w:t>goto</w:t>
      </w:r>
      <w:r w:rsidRPr="000C493A">
        <w:rPr>
          <w:color w:val="383A42"/>
          <w:lang w:eastAsia="en-IN"/>
        </w:rPr>
        <w:t xml:space="preserve">      </w:t>
      </w:r>
      <w:r w:rsidRPr="000C493A">
        <w:rPr>
          <w:lang w:eastAsia="en-IN"/>
        </w:rPr>
        <w:t>// Unconditional jump (rarely used)</w:t>
      </w:r>
    </w:p>
    <w:p w14:paraId="5DF35722" w14:textId="77777777" w:rsidR="00DE7FBF" w:rsidRPr="000C493A" w:rsidRDefault="00DE7FBF" w:rsidP="00425519">
      <w:pPr>
        <w:pStyle w:val="Code"/>
        <w:rPr>
          <w:color w:val="383A42"/>
          <w:lang w:eastAsia="en-IN"/>
        </w:rPr>
      </w:pPr>
      <w:r w:rsidRPr="000C493A">
        <w:rPr>
          <w:color w:val="A626A4"/>
          <w:lang w:eastAsia="en-IN"/>
        </w:rPr>
        <w:t>return</w:t>
      </w:r>
      <w:r w:rsidRPr="000C493A">
        <w:rPr>
          <w:color w:val="383A42"/>
          <w:lang w:eastAsia="en-IN"/>
        </w:rPr>
        <w:t xml:space="preserve">    </w:t>
      </w:r>
      <w:r w:rsidRPr="000C493A">
        <w:rPr>
          <w:lang w:eastAsia="en-IN"/>
        </w:rPr>
        <w:t>// Return from function</w:t>
      </w:r>
    </w:p>
    <w:p w14:paraId="7272B891" w14:textId="2172EBFB" w:rsidR="00DE7FBF" w:rsidRPr="000C493A" w:rsidRDefault="00DE7FBF" w:rsidP="00EF72F6">
      <w:pPr>
        <w:pStyle w:val="Subheadddddf"/>
      </w:pPr>
      <w:r w:rsidRPr="000C493A">
        <w:t>User-Defined Type Keywords:</w:t>
      </w:r>
    </w:p>
    <w:p w14:paraId="361F99EC" w14:textId="77777777" w:rsidR="00DE7FBF" w:rsidRPr="000C493A" w:rsidRDefault="00DE7FBF" w:rsidP="00425519">
      <w:pPr>
        <w:pStyle w:val="Code"/>
        <w:rPr>
          <w:color w:val="383A42"/>
          <w:lang w:eastAsia="en-IN"/>
        </w:rPr>
      </w:pPr>
      <w:r w:rsidRPr="000C493A">
        <w:rPr>
          <w:color w:val="A626A4"/>
          <w:lang w:eastAsia="en-IN"/>
        </w:rPr>
        <w:t>struct</w:t>
      </w:r>
      <w:r w:rsidRPr="000C493A">
        <w:rPr>
          <w:color w:val="383A42"/>
          <w:lang w:eastAsia="en-IN"/>
        </w:rPr>
        <w:t xml:space="preserve">    </w:t>
      </w:r>
      <w:r w:rsidRPr="000C493A">
        <w:rPr>
          <w:lang w:eastAsia="en-IN"/>
        </w:rPr>
        <w:t>// Define structure (composite data type)</w:t>
      </w:r>
    </w:p>
    <w:p w14:paraId="7560C753" w14:textId="77777777" w:rsidR="00DE7FBF" w:rsidRPr="000C493A" w:rsidRDefault="00DE7FBF" w:rsidP="00425519">
      <w:pPr>
        <w:pStyle w:val="Code"/>
        <w:rPr>
          <w:color w:val="383A42"/>
          <w:lang w:eastAsia="en-IN"/>
        </w:rPr>
      </w:pPr>
      <w:r w:rsidRPr="000C493A">
        <w:rPr>
          <w:color w:val="A626A4"/>
          <w:lang w:eastAsia="en-IN"/>
        </w:rPr>
        <w:t>union</w:t>
      </w:r>
      <w:r w:rsidRPr="000C493A">
        <w:rPr>
          <w:color w:val="383A42"/>
          <w:lang w:eastAsia="en-IN"/>
        </w:rPr>
        <w:t xml:space="preserve">     </w:t>
      </w:r>
      <w:r w:rsidRPr="000C493A">
        <w:rPr>
          <w:lang w:eastAsia="en-IN"/>
        </w:rPr>
        <w:t>// Define union (shared memory type)</w:t>
      </w:r>
    </w:p>
    <w:p w14:paraId="1CCBBE21" w14:textId="77777777" w:rsidR="00DE7FBF" w:rsidRPr="000C493A" w:rsidRDefault="00DE7FBF" w:rsidP="00425519">
      <w:pPr>
        <w:pStyle w:val="Code"/>
        <w:rPr>
          <w:color w:val="383A42"/>
          <w:lang w:eastAsia="en-IN"/>
        </w:rPr>
      </w:pPr>
      <w:r w:rsidRPr="000C493A">
        <w:rPr>
          <w:color w:val="A626A4"/>
          <w:lang w:eastAsia="en-IN"/>
        </w:rPr>
        <w:t>enum</w:t>
      </w:r>
      <w:r w:rsidRPr="000C493A">
        <w:rPr>
          <w:color w:val="383A42"/>
          <w:lang w:eastAsia="en-IN"/>
        </w:rPr>
        <w:t xml:space="preserve">      </w:t>
      </w:r>
      <w:r w:rsidRPr="000C493A">
        <w:rPr>
          <w:lang w:eastAsia="en-IN"/>
        </w:rPr>
        <w:t>// Define enumeration (named constants)</w:t>
      </w:r>
    </w:p>
    <w:p w14:paraId="4F49BEF2" w14:textId="77777777" w:rsidR="00DE7FBF" w:rsidRPr="000C493A" w:rsidRDefault="00DE7FBF" w:rsidP="00425519">
      <w:pPr>
        <w:pStyle w:val="Code"/>
        <w:rPr>
          <w:color w:val="383A42"/>
          <w:lang w:eastAsia="en-IN"/>
        </w:rPr>
      </w:pPr>
      <w:r w:rsidRPr="000C493A">
        <w:rPr>
          <w:color w:val="A626A4"/>
          <w:lang w:eastAsia="en-IN"/>
        </w:rPr>
        <w:t>typedef</w:t>
      </w:r>
      <w:r w:rsidRPr="000C493A">
        <w:rPr>
          <w:color w:val="383A42"/>
          <w:lang w:eastAsia="en-IN"/>
        </w:rPr>
        <w:t xml:space="preserve">   </w:t>
      </w:r>
      <w:r w:rsidRPr="000C493A">
        <w:rPr>
          <w:lang w:eastAsia="en-IN"/>
        </w:rPr>
        <w:t>// Create type alias</w:t>
      </w:r>
    </w:p>
    <w:p w14:paraId="3A8F93E1" w14:textId="7F72EF67" w:rsidR="00DE7FBF" w:rsidRPr="000C493A" w:rsidRDefault="00DE7FBF" w:rsidP="00EF72F6">
      <w:pPr>
        <w:pStyle w:val="Subheadddddf"/>
      </w:pPr>
      <w:r w:rsidRPr="000C493A">
        <w:t>Other Keywords:</w:t>
      </w:r>
    </w:p>
    <w:p w14:paraId="312901A5" w14:textId="77777777" w:rsidR="00DE7FBF" w:rsidRPr="000C493A" w:rsidRDefault="00DE7FBF" w:rsidP="00425519">
      <w:pPr>
        <w:pStyle w:val="Code"/>
        <w:rPr>
          <w:color w:val="383A42"/>
          <w:lang w:eastAsia="en-IN"/>
        </w:rPr>
      </w:pPr>
      <w:r w:rsidRPr="000C493A">
        <w:rPr>
          <w:color w:val="A626A4"/>
          <w:lang w:eastAsia="en-IN"/>
        </w:rPr>
        <w:t>sizeof</w:t>
      </w:r>
      <w:r w:rsidRPr="000C493A">
        <w:rPr>
          <w:color w:val="383A42"/>
          <w:lang w:eastAsia="en-IN"/>
        </w:rPr>
        <w:t xml:space="preserve">    </w:t>
      </w:r>
      <w:r w:rsidRPr="000C493A">
        <w:rPr>
          <w:lang w:eastAsia="en-IN"/>
        </w:rPr>
        <w:t>// Returns size of type or variable</w:t>
      </w:r>
    </w:p>
    <w:p w14:paraId="0D30E7CB" w14:textId="77777777" w:rsidR="00DE7FBF" w:rsidRPr="000C493A" w:rsidRDefault="00DE7FBF" w:rsidP="00425519">
      <w:pPr>
        <w:pStyle w:val="Code"/>
        <w:rPr>
          <w:color w:val="383A42"/>
          <w:lang w:eastAsia="en-IN"/>
        </w:rPr>
      </w:pPr>
      <w:r w:rsidRPr="000C493A">
        <w:rPr>
          <w:color w:val="A626A4"/>
          <w:lang w:eastAsia="en-IN"/>
        </w:rPr>
        <w:t>const</w:t>
      </w:r>
      <w:r w:rsidRPr="000C493A">
        <w:rPr>
          <w:color w:val="383A42"/>
          <w:lang w:eastAsia="en-IN"/>
        </w:rPr>
        <w:t xml:space="preserve">     </w:t>
      </w:r>
      <w:r w:rsidRPr="000C493A">
        <w:rPr>
          <w:lang w:eastAsia="en-IN"/>
        </w:rPr>
        <w:t>// Declare constant value</w:t>
      </w:r>
    </w:p>
    <w:p w14:paraId="283909D9" w14:textId="77777777" w:rsidR="00DE7FBF" w:rsidRPr="000C493A" w:rsidRDefault="00DE7FBF" w:rsidP="00425519">
      <w:pPr>
        <w:pStyle w:val="Code"/>
        <w:rPr>
          <w:color w:val="383A42"/>
          <w:lang w:eastAsia="en-IN"/>
        </w:rPr>
      </w:pPr>
      <w:r w:rsidRPr="000C493A">
        <w:rPr>
          <w:color w:val="A626A4"/>
          <w:lang w:eastAsia="en-IN"/>
        </w:rPr>
        <w:t>volatile</w:t>
      </w:r>
      <w:r w:rsidRPr="000C493A">
        <w:rPr>
          <w:color w:val="383A42"/>
          <w:lang w:eastAsia="en-IN"/>
        </w:rPr>
        <w:t xml:space="preserve">  </w:t>
      </w:r>
      <w:r w:rsidRPr="000C493A">
        <w:rPr>
          <w:lang w:eastAsia="en-IN"/>
        </w:rPr>
        <w:t>// Tell compiler value may change unexpectedly</w:t>
      </w:r>
    </w:p>
    <w:p w14:paraId="6C678FC4" w14:textId="77777777" w:rsidR="00EF72F6" w:rsidRDefault="00EF72F6" w:rsidP="00EF72F6">
      <w:pPr>
        <w:pStyle w:val="Subheadddddf"/>
      </w:pPr>
    </w:p>
    <w:p w14:paraId="2F3B9F07" w14:textId="5B97DF8A" w:rsidR="00DE7FBF" w:rsidRPr="000C493A" w:rsidRDefault="00DE7FBF" w:rsidP="00EF72F6">
      <w:pPr>
        <w:pStyle w:val="Subheadddddf"/>
      </w:pPr>
      <w:r w:rsidRPr="000C493A">
        <w:t>Why Can't We Use Keywords as Identifiers?</w:t>
      </w:r>
    </w:p>
    <w:p w14:paraId="1D50972D" w14:textId="77777777" w:rsidR="00DE7FBF" w:rsidRPr="000C493A" w:rsidRDefault="00DE7FBF" w:rsidP="00EF72F6">
      <w:pPr>
        <w:pStyle w:val="texxtt"/>
        <w:rPr>
          <w:lang w:eastAsia="en-IN"/>
        </w:rPr>
      </w:pPr>
      <w:r w:rsidRPr="000C493A">
        <w:rPr>
          <w:lang w:eastAsia="en-IN"/>
        </w:rPr>
        <w:t>This restriction exists for several important reasons:</w:t>
      </w:r>
    </w:p>
    <w:p w14:paraId="37C465B3" w14:textId="77777777" w:rsidR="00DE7FBF" w:rsidRPr="000C493A" w:rsidRDefault="00DE7FBF" w:rsidP="00EF72F6">
      <w:pPr>
        <w:pStyle w:val="Pointss"/>
      </w:pPr>
      <w:r w:rsidRPr="000C493A">
        <w:rPr>
          <w:b/>
          <w:bCs/>
        </w:rPr>
        <w:t>Compiler Recognition:</w:t>
      </w:r>
      <w:r w:rsidRPr="000C493A">
        <w:t xml:space="preserve"> Keywords have predefined meanings that the compiler must recognize instantly</w:t>
      </w:r>
    </w:p>
    <w:p w14:paraId="047E6164" w14:textId="77777777" w:rsidR="00DE7FBF" w:rsidRPr="000C493A" w:rsidRDefault="00DE7FBF" w:rsidP="00EF72F6">
      <w:pPr>
        <w:pStyle w:val="Pointss"/>
      </w:pPr>
      <w:r w:rsidRPr="000C493A">
        <w:rPr>
          <w:b/>
          <w:bCs/>
        </w:rPr>
        <w:t>Syntax Clarity:</w:t>
      </w:r>
      <w:r w:rsidRPr="000C493A">
        <w:t xml:space="preserve"> Prevents ambiguity in code interpretation</w:t>
      </w:r>
    </w:p>
    <w:p w14:paraId="7F6AF93D" w14:textId="77777777" w:rsidR="00DE7FBF" w:rsidRPr="000C493A" w:rsidRDefault="00DE7FBF" w:rsidP="00EF72F6">
      <w:pPr>
        <w:pStyle w:val="Pointss"/>
      </w:pPr>
      <w:r w:rsidRPr="000C493A">
        <w:rPr>
          <w:b/>
          <w:bCs/>
        </w:rPr>
        <w:t>Language Grammar:</w:t>
      </w:r>
      <w:r w:rsidRPr="000C493A">
        <w:t xml:space="preserve"> Keywords form the grammatical structure of C</w:t>
      </w:r>
    </w:p>
    <w:p w14:paraId="45E8970A" w14:textId="77777777" w:rsidR="00DE7FBF" w:rsidRPr="000C493A" w:rsidRDefault="00DE7FBF" w:rsidP="00EF72F6">
      <w:pPr>
        <w:pStyle w:val="Pointss"/>
      </w:pPr>
      <w:r w:rsidRPr="000C493A">
        <w:rPr>
          <w:b/>
          <w:bCs/>
        </w:rPr>
        <w:t>Error Prevention:</w:t>
      </w:r>
      <w:r w:rsidRPr="000C493A">
        <w:t xml:space="preserve"> Avoids confusion between language constructs and user-defined names</w:t>
      </w:r>
    </w:p>
    <w:p w14:paraId="558ACD48" w14:textId="268E250D" w:rsidR="00DE7FBF" w:rsidRPr="000C493A" w:rsidRDefault="00DE7FBF" w:rsidP="00EF72F6">
      <w:pPr>
        <w:pStyle w:val="Subheadddddf"/>
      </w:pPr>
      <w:r w:rsidRPr="000C493A">
        <w:t>Examples:</w:t>
      </w:r>
    </w:p>
    <w:p w14:paraId="48F22C21" w14:textId="77777777" w:rsidR="00DE7FBF" w:rsidRPr="000C493A" w:rsidRDefault="00DE7FBF" w:rsidP="00425519">
      <w:pPr>
        <w:pStyle w:val="Code"/>
        <w:rPr>
          <w:color w:val="383A42"/>
          <w:lang w:eastAsia="en-IN"/>
        </w:rPr>
      </w:pPr>
      <w:r w:rsidRPr="000C493A">
        <w:rPr>
          <w:lang w:eastAsia="en-IN"/>
        </w:rPr>
        <w:t>// CORRECT - Using keywords properly</w:t>
      </w:r>
    </w:p>
    <w:p w14:paraId="0D93DA3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C26220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lang w:eastAsia="en-IN"/>
        </w:rPr>
        <w:t>// 'int' is a keyword</w:t>
      </w:r>
    </w:p>
    <w:p w14:paraId="5DF34D8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xml:space="preserve">) {       </w:t>
      </w:r>
      <w:r w:rsidRPr="000C493A">
        <w:rPr>
          <w:lang w:eastAsia="en-IN"/>
        </w:rPr>
        <w:t>// 'if' is a keyword</w:t>
      </w:r>
    </w:p>
    <w:p w14:paraId="59F2849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'return' is a keyword</w:t>
      </w:r>
    </w:p>
    <w:p w14:paraId="47D49BEC" w14:textId="77777777" w:rsidR="00DE7FBF" w:rsidRPr="000C493A" w:rsidRDefault="00DE7FBF" w:rsidP="00425519">
      <w:pPr>
        <w:pStyle w:val="Code"/>
        <w:rPr>
          <w:color w:val="383A42"/>
          <w:lang w:eastAsia="en-IN"/>
        </w:rPr>
      </w:pPr>
      <w:r w:rsidRPr="000C493A">
        <w:rPr>
          <w:color w:val="383A42"/>
          <w:lang w:eastAsia="en-IN"/>
        </w:rPr>
        <w:t xml:space="preserve">    }</w:t>
      </w:r>
    </w:p>
    <w:p w14:paraId="426E8021" w14:textId="77777777" w:rsidR="00DE7FBF" w:rsidRPr="000C493A" w:rsidRDefault="00DE7FBF" w:rsidP="00425519">
      <w:pPr>
        <w:pStyle w:val="Code"/>
        <w:rPr>
          <w:color w:val="383A42"/>
          <w:lang w:eastAsia="en-IN"/>
        </w:rPr>
      </w:pPr>
      <w:r w:rsidRPr="000C493A">
        <w:rPr>
          <w:color w:val="383A42"/>
          <w:lang w:eastAsia="en-IN"/>
        </w:rPr>
        <w:t>}</w:t>
      </w:r>
    </w:p>
    <w:p w14:paraId="24365233"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52FC2AB2" w14:textId="77777777" w:rsidR="00DE7FBF" w:rsidRPr="000C493A" w:rsidRDefault="00DE7FBF" w:rsidP="00425519">
      <w:pPr>
        <w:pStyle w:val="Code"/>
        <w:rPr>
          <w:color w:val="383A42"/>
          <w:lang w:eastAsia="en-IN"/>
        </w:rPr>
      </w:pPr>
      <w:r w:rsidRPr="000C493A">
        <w:rPr>
          <w:lang w:eastAsia="en-IN"/>
        </w:rPr>
        <w:t>// INCORRECT - Trying to use keywords as identifiers</w:t>
      </w:r>
    </w:p>
    <w:p w14:paraId="2EFEC309"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lang w:eastAsia="en-IN"/>
        </w:rPr>
        <w:t>// Error: 'int' is a keyword</w:t>
      </w:r>
    </w:p>
    <w:p w14:paraId="7E8CF7F9"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3.14</w:t>
      </w:r>
      <w:r w:rsidRPr="000C493A">
        <w:rPr>
          <w:color w:val="383A42"/>
          <w:lang w:eastAsia="en-IN"/>
        </w:rPr>
        <w:t xml:space="preserve">;           </w:t>
      </w:r>
      <w:r w:rsidRPr="000C493A">
        <w:rPr>
          <w:lang w:eastAsia="en-IN"/>
        </w:rPr>
        <w:t>// Error: 'if' is a keyword</w:t>
      </w:r>
    </w:p>
    <w:p w14:paraId="073CFA4C" w14:textId="2CEFFF00" w:rsidR="00943E02" w:rsidRPr="00A466FA" w:rsidRDefault="00DE7FBF" w:rsidP="00A466FA">
      <w:pPr>
        <w:pStyle w:val="Code"/>
        <w:rPr>
          <w:color w:val="383A42"/>
          <w:lang w:eastAsia="en-IN"/>
        </w:rPr>
      </w:pPr>
      <w:r w:rsidRPr="000C493A">
        <w:rPr>
          <w:color w:val="A626A4"/>
          <w:lang w:eastAsia="en-IN"/>
        </w:rPr>
        <w:t>char</w:t>
      </w: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Error: 'return' is a keyword</w:t>
      </w:r>
    </w:p>
    <w:p w14:paraId="2B5C0F52" w14:textId="542414C0" w:rsidR="00DE7FBF" w:rsidRPr="000C493A" w:rsidRDefault="00DE7FBF" w:rsidP="00EF72F6">
      <w:pPr>
        <w:pStyle w:val="Subheadddddf"/>
      </w:pPr>
      <w:r w:rsidRPr="000C493A">
        <w:t>Case Sensitivity of Keywords:</w:t>
      </w:r>
    </w:p>
    <w:p w14:paraId="5DFF47C3" w14:textId="24FD66A3" w:rsidR="00DE7FBF" w:rsidRPr="000C493A" w:rsidRDefault="00DE7FBF" w:rsidP="00EF72F6">
      <w:pPr>
        <w:pStyle w:val="texxtt"/>
        <w:rPr>
          <w:lang w:eastAsia="en-IN"/>
        </w:rPr>
      </w:pPr>
      <w:r w:rsidRPr="000C493A">
        <w:rPr>
          <w:lang w:eastAsia="en-IN"/>
        </w:rPr>
        <w:t xml:space="preserve">Keywords must be written in lowercase. C is case-sensitive, so </w:t>
      </w:r>
      <w:r w:rsidRPr="000C493A">
        <w:rPr>
          <w:rFonts w:cs="Courier New"/>
          <w:lang w:eastAsia="en-IN"/>
        </w:rPr>
        <w:t>int</w:t>
      </w:r>
      <w:r w:rsidRPr="000C493A">
        <w:rPr>
          <w:lang w:eastAsia="en-IN"/>
        </w:rPr>
        <w:t xml:space="preserve"> is a keyword, but </w:t>
      </w:r>
      <w:r w:rsidRPr="000C493A">
        <w:rPr>
          <w:rFonts w:cs="Courier New"/>
          <w:lang w:eastAsia="en-IN"/>
        </w:rPr>
        <w:t>Int</w:t>
      </w:r>
      <w:r w:rsidRPr="000C493A">
        <w:rPr>
          <w:lang w:eastAsia="en-IN"/>
        </w:rPr>
        <w:t xml:space="preserve">, </w:t>
      </w:r>
      <w:r w:rsidRPr="000C493A">
        <w:rPr>
          <w:rFonts w:cs="Courier New"/>
          <w:lang w:eastAsia="en-IN"/>
        </w:rPr>
        <w:t>INT</w:t>
      </w:r>
      <w:r w:rsidRPr="000C493A">
        <w:rPr>
          <w:lang w:eastAsia="en-IN"/>
        </w:rPr>
        <w:t xml:space="preserve">, or </w:t>
      </w:r>
      <w:r w:rsidRPr="000C493A">
        <w:rPr>
          <w:rFonts w:cs="Courier New"/>
          <w:lang w:eastAsia="en-IN"/>
        </w:rPr>
        <w:t>iNt</w:t>
      </w:r>
      <w:r w:rsidRPr="000C493A">
        <w:rPr>
          <w:lang w:eastAsia="en-IN"/>
        </w:rPr>
        <w:t xml:space="preserve"> are not keywords (they could be valid identifiers).</w:t>
      </w:r>
    </w:p>
    <w:p w14:paraId="2570DDB8"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lang w:eastAsia="en-IN"/>
        </w:rPr>
        <w:t>// Correct: 'int' is lowercase keyword</w:t>
      </w:r>
    </w:p>
    <w:p w14:paraId="75F69DC7" w14:textId="77777777" w:rsidR="00DE7FBF" w:rsidRPr="000C493A" w:rsidRDefault="00DE7FBF" w:rsidP="00425519">
      <w:pPr>
        <w:pStyle w:val="Code"/>
        <w:rPr>
          <w:color w:val="383A42"/>
          <w:lang w:eastAsia="en-IN"/>
        </w:rPr>
      </w:pPr>
      <w:r w:rsidRPr="000C493A">
        <w:rPr>
          <w:color w:val="383A42"/>
          <w:lang w:eastAsia="en-IN"/>
        </w:rPr>
        <w:t xml:space="preserve">Int value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lang w:eastAsia="en-IN"/>
        </w:rPr>
        <w:t>// Incorrect: 'Int' is not a keyword (would be identifier)</w:t>
      </w:r>
    </w:p>
    <w:p w14:paraId="110FD581" w14:textId="77777777" w:rsidR="00DE7FBF" w:rsidRPr="000C493A" w:rsidRDefault="00DE7FBF" w:rsidP="00425519">
      <w:pPr>
        <w:pStyle w:val="Code"/>
        <w:rPr>
          <w:color w:val="383A42"/>
          <w:lang w:eastAsia="en-IN"/>
        </w:rPr>
      </w:pPr>
      <w:r w:rsidRPr="000C493A">
        <w:rPr>
          <w:color w:val="383A42"/>
          <w:lang w:eastAsia="en-IN"/>
        </w:rPr>
        <w:t xml:space="preserve">INT count </w:t>
      </w:r>
      <w:r w:rsidRPr="000C493A">
        <w:rPr>
          <w:color w:val="4078F2"/>
          <w:lang w:eastAsia="en-IN"/>
        </w:rPr>
        <w:t>=</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lang w:eastAsia="en-IN"/>
        </w:rPr>
        <w:t>// Incorrect: 'INT' is not a keyword (would be identifier)</w:t>
      </w:r>
    </w:p>
    <w:p w14:paraId="277E733B" w14:textId="77777777" w:rsidR="00DE7FBF" w:rsidRPr="000C493A" w:rsidRDefault="00DE7FBF" w:rsidP="00EF72F6">
      <w:pPr>
        <w:pStyle w:val="Subheadddddf"/>
      </w:pPr>
      <w:r w:rsidRPr="000C493A">
        <w:t>3.2.2 Identifiers: Naming Program Elements</w:t>
      </w:r>
    </w:p>
    <w:p w14:paraId="39176F35" w14:textId="77777777" w:rsidR="00DE7FBF" w:rsidRPr="000C493A" w:rsidRDefault="00DE7FBF" w:rsidP="00EF72F6">
      <w:pPr>
        <w:pStyle w:val="Subheadddddf"/>
      </w:pPr>
      <w:r w:rsidRPr="000C493A">
        <w:t>What Are Identifiers?</w:t>
      </w:r>
    </w:p>
    <w:p w14:paraId="531216C0" w14:textId="77777777" w:rsidR="00DE7FBF" w:rsidRPr="000C493A" w:rsidRDefault="00DE7FBF" w:rsidP="00EF72F6">
      <w:pPr>
        <w:pStyle w:val="texxtt"/>
        <w:rPr>
          <w:lang w:eastAsia="en-IN"/>
        </w:rPr>
      </w:pPr>
      <w:r w:rsidRPr="000C493A">
        <w:rPr>
          <w:lang w:eastAsia="en-IN"/>
        </w:rPr>
        <w:t>Identifiers are user-defined names given to various program elements to make them recognizable and referenceable throughout the program. They are fundamental to programming because they allow us to store, retrieve, and manipulate data using meaningful names rather than cryptic memory addresses.</w:t>
      </w:r>
    </w:p>
    <w:p w14:paraId="77FF9D10" w14:textId="77777777" w:rsidR="00DE7FBF" w:rsidRPr="000C493A" w:rsidRDefault="00DE7FBF" w:rsidP="00EF72F6">
      <w:pPr>
        <w:pStyle w:val="Subheadddddf"/>
      </w:pPr>
      <w:r w:rsidRPr="000C493A">
        <w:t>Common Uses of Identifiers:</w:t>
      </w:r>
    </w:p>
    <w:p w14:paraId="24395C6F" w14:textId="77777777" w:rsidR="00DE7FBF" w:rsidRPr="000C493A" w:rsidRDefault="00DE7FBF" w:rsidP="00EF72F6">
      <w:pPr>
        <w:pStyle w:val="Pointss"/>
      </w:pPr>
      <w:r w:rsidRPr="000C493A">
        <w:t>Variable names (to store data values)</w:t>
      </w:r>
    </w:p>
    <w:p w14:paraId="479BDE46" w14:textId="77777777" w:rsidR="00DE7FBF" w:rsidRPr="000C493A" w:rsidRDefault="00DE7FBF" w:rsidP="00EF72F6">
      <w:pPr>
        <w:pStyle w:val="Pointss"/>
      </w:pPr>
      <w:r w:rsidRPr="000C493A">
        <w:t>Function names (to identify blocks of code)</w:t>
      </w:r>
    </w:p>
    <w:p w14:paraId="41AAF600" w14:textId="77777777" w:rsidR="00DE7FBF" w:rsidRPr="000C493A" w:rsidRDefault="00DE7FBF" w:rsidP="00EF72F6">
      <w:pPr>
        <w:pStyle w:val="Pointss"/>
      </w:pPr>
      <w:r w:rsidRPr="000C493A">
        <w:t>Array names (to reference collections of data)</w:t>
      </w:r>
    </w:p>
    <w:p w14:paraId="56AC3E48" w14:textId="77777777" w:rsidR="00DE7FBF" w:rsidRPr="000C493A" w:rsidRDefault="00DE7FBF" w:rsidP="00EF72F6">
      <w:pPr>
        <w:pStyle w:val="Pointss"/>
      </w:pPr>
      <w:r w:rsidRPr="000C493A">
        <w:t>Structure and union names (to define custom data types)</w:t>
      </w:r>
    </w:p>
    <w:p w14:paraId="28DE39A8" w14:textId="77777777" w:rsidR="00DE7FBF" w:rsidRPr="000C493A" w:rsidRDefault="00DE7FBF" w:rsidP="00EF72F6">
      <w:pPr>
        <w:pStyle w:val="Pointss"/>
      </w:pPr>
      <w:r w:rsidRPr="000C493A">
        <w:t>Enumeration constants (to define named integer values)</w:t>
      </w:r>
    </w:p>
    <w:p w14:paraId="7056B247" w14:textId="77777777" w:rsidR="00DE7FBF" w:rsidRPr="000C493A" w:rsidRDefault="00DE7FBF" w:rsidP="00EF72F6">
      <w:pPr>
        <w:pStyle w:val="Pointss"/>
      </w:pPr>
      <w:r w:rsidRPr="000C493A">
        <w:t>Macro names (to define preprocessor constants)</w:t>
      </w:r>
    </w:p>
    <w:p w14:paraId="49023C3D" w14:textId="77777777" w:rsidR="00DE7FBF" w:rsidRPr="000C493A" w:rsidRDefault="00DE7FBF" w:rsidP="00EF72F6">
      <w:pPr>
        <w:pStyle w:val="Pointss"/>
      </w:pPr>
      <w:r w:rsidRPr="000C493A">
        <w:t>Type definitions (to create type aliases)</w:t>
      </w:r>
    </w:p>
    <w:p w14:paraId="75CDC01B" w14:textId="77777777" w:rsidR="00DE7FBF" w:rsidRPr="000C493A" w:rsidRDefault="00DE7FBF" w:rsidP="00EF72F6">
      <w:pPr>
        <w:pStyle w:val="Subheadddddf"/>
      </w:pPr>
      <w:r w:rsidRPr="000C493A">
        <w:t>Comprehensive Rules for Creating Valid Identifiers</w:t>
      </w:r>
    </w:p>
    <w:p w14:paraId="714FC4BD" w14:textId="77777777" w:rsidR="00DE7FBF" w:rsidRPr="000C493A" w:rsidRDefault="00DE7FBF" w:rsidP="00EF72F6">
      <w:pPr>
        <w:pStyle w:val="texxtt"/>
        <w:rPr>
          <w:lang w:eastAsia="en-IN"/>
        </w:rPr>
      </w:pPr>
      <w:r w:rsidRPr="000C493A">
        <w:rPr>
          <w:lang w:eastAsia="en-IN"/>
        </w:rPr>
        <w:t>Creating identifiers in C is not arbitrary—the language enforces specific rules to ensure clarity and avoid ambiguity. Here are the complete rules:</w:t>
      </w:r>
    </w:p>
    <w:p w14:paraId="1C3B8D75" w14:textId="77777777" w:rsidR="00DE7FBF" w:rsidRPr="000C493A" w:rsidRDefault="00DE7FBF" w:rsidP="00EF72F6">
      <w:pPr>
        <w:pStyle w:val="Subheadddddf"/>
      </w:pPr>
      <w:r w:rsidRPr="000C493A">
        <w:t>Rule 1: Starting Character Requirements</w:t>
      </w:r>
    </w:p>
    <w:p w14:paraId="33AE92A7" w14:textId="77777777" w:rsidR="00DE7FBF" w:rsidRPr="000C493A" w:rsidRDefault="00DE7FBF" w:rsidP="00EF72F6">
      <w:pPr>
        <w:pStyle w:val="Pointss"/>
      </w:pPr>
      <w:r w:rsidRPr="000C493A">
        <w:t xml:space="preserve">An identifier </w:t>
      </w:r>
      <w:r w:rsidRPr="000C493A">
        <w:rPr>
          <w:b/>
          <w:bCs/>
        </w:rPr>
        <w:t>must begin</w:t>
      </w:r>
      <w:r w:rsidRPr="000C493A">
        <w:t xml:space="preserve"> with either: </w:t>
      </w:r>
    </w:p>
    <w:p w14:paraId="4B3CDFA4" w14:textId="77777777" w:rsidR="00DE7FBF" w:rsidRPr="000C493A" w:rsidRDefault="00DE7FBF" w:rsidP="00EF72F6">
      <w:pPr>
        <w:pStyle w:val="texxttsdfdsf"/>
      </w:pPr>
      <w:r w:rsidRPr="000C493A">
        <w:t>A letter (uppercase A-Z or lowercase a-z)</w:t>
      </w:r>
    </w:p>
    <w:p w14:paraId="795C81A6" w14:textId="77777777" w:rsidR="00DE7FBF" w:rsidRPr="000C493A" w:rsidRDefault="00DE7FBF" w:rsidP="00EF72F6">
      <w:pPr>
        <w:pStyle w:val="texxttsdfdsf"/>
      </w:pPr>
      <w:r w:rsidRPr="000C493A">
        <w:t>An underscore (_)</w:t>
      </w:r>
    </w:p>
    <w:p w14:paraId="6CE6ACCC" w14:textId="77777777" w:rsidR="00DE7FBF" w:rsidRPr="000C493A" w:rsidRDefault="00DE7FBF" w:rsidP="00EF72F6">
      <w:pPr>
        <w:pStyle w:val="Pointss"/>
      </w:pPr>
      <w:r w:rsidRPr="000C493A">
        <w:rPr>
          <w:b/>
          <w:bCs/>
        </w:rPr>
        <w:t>Cannot</w:t>
      </w:r>
      <w:r w:rsidRPr="000C493A">
        <w:t xml:space="preserve"> start with a digit (0-9)</w:t>
      </w:r>
    </w:p>
    <w:p w14:paraId="687FF2BC" w14:textId="77777777" w:rsidR="00DE7FBF" w:rsidRPr="000C493A" w:rsidRDefault="00DE7FBF" w:rsidP="00EF72F6">
      <w:pPr>
        <w:pStyle w:val="Pointss"/>
      </w:pPr>
      <w:r w:rsidRPr="000C493A">
        <w:rPr>
          <w:b/>
          <w:bCs/>
        </w:rPr>
        <w:t>Cannot</w:t>
      </w:r>
      <w:r w:rsidRPr="000C493A">
        <w:t xml:space="preserve"> start with special characters like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xml:space="preserve">, </w:t>
      </w:r>
      <w:r w:rsidRPr="000C493A">
        <w:rPr>
          <w:rFonts w:cs="Courier New"/>
        </w:rPr>
        <w:t>%</w:t>
      </w:r>
      <w:r w:rsidRPr="000C493A">
        <w:t>, etc.</w:t>
      </w:r>
    </w:p>
    <w:p w14:paraId="0F901468" w14:textId="77777777" w:rsidR="00DE7FBF" w:rsidRPr="000C493A" w:rsidRDefault="00DE7FBF" w:rsidP="00EF72F6">
      <w:pPr>
        <w:pStyle w:val="Subheadddddf"/>
      </w:pPr>
      <w:r w:rsidRPr="000C493A">
        <w:t>Rule 2: Subsequent Character Requirements</w:t>
      </w:r>
    </w:p>
    <w:p w14:paraId="256B81CB" w14:textId="77777777" w:rsidR="00DE7FBF" w:rsidRPr="000C493A" w:rsidRDefault="00DE7FBF" w:rsidP="00EF72F6">
      <w:pPr>
        <w:pStyle w:val="Pointss"/>
      </w:pPr>
      <w:r w:rsidRPr="000C493A">
        <w:t xml:space="preserve">After the first character, an identifier can contain: </w:t>
      </w:r>
    </w:p>
    <w:p w14:paraId="285F2270" w14:textId="77777777" w:rsidR="00DE7FBF" w:rsidRPr="000C493A" w:rsidRDefault="00DE7FBF" w:rsidP="00EF72F6">
      <w:pPr>
        <w:pStyle w:val="texxttsdfdsf"/>
      </w:pPr>
      <w:r w:rsidRPr="000C493A">
        <w:t>Letters (A-Z, a-z)</w:t>
      </w:r>
    </w:p>
    <w:p w14:paraId="64B8E66C" w14:textId="77777777" w:rsidR="00DE7FBF" w:rsidRPr="000C493A" w:rsidRDefault="00DE7FBF" w:rsidP="00EF72F6">
      <w:pPr>
        <w:pStyle w:val="texxttsdfdsf"/>
      </w:pPr>
      <w:r w:rsidRPr="000C493A">
        <w:t>Digits (0-9)</w:t>
      </w:r>
    </w:p>
    <w:p w14:paraId="246C9EDE" w14:textId="77777777" w:rsidR="00DE7FBF" w:rsidRPr="000C493A" w:rsidRDefault="00DE7FBF" w:rsidP="00EF72F6">
      <w:pPr>
        <w:pStyle w:val="texxttsdfdsf"/>
      </w:pPr>
      <w:r w:rsidRPr="000C493A">
        <w:t>Underscores (_)</w:t>
      </w:r>
    </w:p>
    <w:p w14:paraId="7617781F" w14:textId="77777777" w:rsidR="00DE7FBF" w:rsidRPr="000C493A" w:rsidRDefault="00DE7FBF" w:rsidP="00EF72F6">
      <w:pPr>
        <w:pStyle w:val="Pointss"/>
      </w:pPr>
      <w:r w:rsidRPr="000C493A">
        <w:rPr>
          <w:b/>
          <w:bCs/>
        </w:rPr>
        <w:t>No spaces</w:t>
      </w:r>
      <w:r w:rsidRPr="000C493A">
        <w:t xml:space="preserve"> or other special characters allowed</w:t>
      </w:r>
    </w:p>
    <w:p w14:paraId="7D68366B" w14:textId="77777777" w:rsidR="00DE7FBF" w:rsidRPr="000C493A" w:rsidRDefault="00DE7FBF" w:rsidP="00EF72F6">
      <w:pPr>
        <w:pStyle w:val="Subheadddddf"/>
      </w:pPr>
      <w:r w:rsidRPr="000C493A">
        <w:t>Rule 3: Keyword Restriction</w:t>
      </w:r>
    </w:p>
    <w:p w14:paraId="21FC9C23" w14:textId="77777777" w:rsidR="00DE7FBF" w:rsidRPr="000C493A" w:rsidRDefault="00DE7FBF" w:rsidP="00EF72F6">
      <w:pPr>
        <w:pStyle w:val="Pointss"/>
      </w:pPr>
      <w:r w:rsidRPr="000C493A">
        <w:t xml:space="preserve">Identifiers </w:t>
      </w:r>
      <w:r w:rsidRPr="000C493A">
        <w:rPr>
          <w:b/>
          <w:bCs/>
        </w:rPr>
        <w:t>cannot be C keywords</w:t>
      </w:r>
      <w:r w:rsidRPr="000C493A">
        <w:t xml:space="preserve"> (reserved words)</w:t>
      </w:r>
    </w:p>
    <w:p w14:paraId="55B1D2A9" w14:textId="384BCFD9" w:rsidR="00EF72F6" w:rsidRDefault="00DE7FBF" w:rsidP="00EF72F6">
      <w:pPr>
        <w:pStyle w:val="Pointss"/>
      </w:pPr>
      <w:r w:rsidRPr="000C493A">
        <w:t xml:space="preserve">Examples of forbidden names: </w:t>
      </w:r>
      <w:r w:rsidRPr="000C493A">
        <w:rPr>
          <w:rFonts w:cs="Courier New"/>
        </w:rPr>
        <w:t>int</w:t>
      </w:r>
      <w:r w:rsidRPr="000C493A">
        <w:t xml:space="preserve">, </w:t>
      </w:r>
      <w:r w:rsidRPr="000C493A">
        <w:rPr>
          <w:rFonts w:cs="Courier New"/>
        </w:rPr>
        <w:t>float</w:t>
      </w:r>
      <w:r w:rsidRPr="000C493A">
        <w:t xml:space="preserve">, </w:t>
      </w:r>
      <w:r w:rsidRPr="000C493A">
        <w:rPr>
          <w:rFonts w:cs="Courier New"/>
        </w:rPr>
        <w:t>if</w:t>
      </w:r>
      <w:r w:rsidRPr="000C493A">
        <w:t xml:space="preserve">, </w:t>
      </w:r>
      <w:r w:rsidRPr="000C493A">
        <w:rPr>
          <w:rFonts w:cs="Courier New"/>
        </w:rPr>
        <w:t>while</w:t>
      </w:r>
      <w:r w:rsidRPr="000C493A">
        <w:t xml:space="preserve">, </w:t>
      </w:r>
      <w:r w:rsidRPr="000C493A">
        <w:rPr>
          <w:rFonts w:cs="Courier New"/>
        </w:rPr>
        <w:t>return</w:t>
      </w:r>
    </w:p>
    <w:p w14:paraId="2E943DA1" w14:textId="71293A63" w:rsidR="00DE7FBF" w:rsidRPr="000C493A" w:rsidRDefault="00DE7FBF" w:rsidP="00EF72F6">
      <w:pPr>
        <w:pStyle w:val="Subheadddddf"/>
      </w:pPr>
      <w:r w:rsidRPr="000C493A">
        <w:t>Rule 4: Case Sensitivity</w:t>
      </w:r>
    </w:p>
    <w:p w14:paraId="080D0343" w14:textId="77777777" w:rsidR="00DE7FBF" w:rsidRPr="000C493A" w:rsidRDefault="00DE7FBF" w:rsidP="00EF72F6">
      <w:pPr>
        <w:pStyle w:val="Pointss"/>
      </w:pPr>
      <w:r w:rsidRPr="000C493A">
        <w:t>C treats uppercase and lowercase letters as different</w:t>
      </w:r>
    </w:p>
    <w:p w14:paraId="7642D689" w14:textId="77777777" w:rsidR="00DE7FBF" w:rsidRPr="000C493A" w:rsidRDefault="00DE7FBF" w:rsidP="00EF72F6">
      <w:pPr>
        <w:pStyle w:val="Pointss"/>
      </w:pPr>
      <w:r w:rsidRPr="000C493A">
        <w:rPr>
          <w:rFonts w:cs="Courier New"/>
        </w:rPr>
        <w:t>count</w:t>
      </w:r>
      <w:r w:rsidRPr="000C493A">
        <w:t xml:space="preserve">, </w:t>
      </w:r>
      <w:r w:rsidRPr="000C493A">
        <w:rPr>
          <w:rFonts w:cs="Courier New"/>
        </w:rPr>
        <w:t>Count</w:t>
      </w:r>
      <w:r w:rsidRPr="000C493A">
        <w:t xml:space="preserve">, and </w:t>
      </w:r>
      <w:r w:rsidRPr="000C493A">
        <w:rPr>
          <w:rFonts w:cs="Courier New"/>
        </w:rPr>
        <w:t>COUNT</w:t>
      </w:r>
      <w:r w:rsidRPr="000C493A">
        <w:t xml:space="preserve"> are three different identifiers</w:t>
      </w:r>
    </w:p>
    <w:p w14:paraId="7D2D449F" w14:textId="77777777" w:rsidR="00DE7FBF" w:rsidRPr="000C493A" w:rsidRDefault="00DE7FBF" w:rsidP="00EF72F6">
      <w:pPr>
        <w:pStyle w:val="Pointss"/>
      </w:pPr>
      <w:r w:rsidRPr="000C493A">
        <w:t>This allows flexibility but requires careful attention</w:t>
      </w:r>
    </w:p>
    <w:p w14:paraId="4CAE7588" w14:textId="77777777" w:rsidR="00DE7FBF" w:rsidRPr="000C493A" w:rsidRDefault="00DE7FBF" w:rsidP="00EF72F6">
      <w:pPr>
        <w:pStyle w:val="Subheadddddf"/>
      </w:pPr>
      <w:r w:rsidRPr="000C493A">
        <w:t>Rule 5: Length Limitations</w:t>
      </w:r>
    </w:p>
    <w:p w14:paraId="5BDFC04A" w14:textId="77777777" w:rsidR="00DE7FBF" w:rsidRPr="000C493A" w:rsidRDefault="00DE7FBF" w:rsidP="00EF72F6">
      <w:pPr>
        <w:pStyle w:val="Pointss"/>
      </w:pPr>
      <w:r w:rsidRPr="000C493A">
        <w:t xml:space="preserve">Standard C guarantees recognition of first </w:t>
      </w:r>
      <w:r w:rsidRPr="000C493A">
        <w:rPr>
          <w:b/>
          <w:bCs/>
        </w:rPr>
        <w:t>31 characters</w:t>
      </w:r>
    </w:p>
    <w:p w14:paraId="31E0C793" w14:textId="77777777" w:rsidR="00DE7FBF" w:rsidRPr="000C493A" w:rsidRDefault="00DE7FBF" w:rsidP="00EF72F6">
      <w:pPr>
        <w:pStyle w:val="Pointss"/>
      </w:pPr>
      <w:r w:rsidRPr="000C493A">
        <w:t>Most modern compilers support much longer identifiers</w:t>
      </w:r>
    </w:p>
    <w:p w14:paraId="17553370" w14:textId="77777777" w:rsidR="00DE7FBF" w:rsidRPr="000C493A" w:rsidRDefault="00DE7FBF" w:rsidP="00EF72F6">
      <w:pPr>
        <w:pStyle w:val="Pointss"/>
      </w:pPr>
      <w:r w:rsidRPr="000C493A">
        <w:t>However, keeping names reasonably short improves readability</w:t>
      </w:r>
    </w:p>
    <w:p w14:paraId="3AA30BC8" w14:textId="77777777" w:rsidR="00DE7FBF" w:rsidRPr="000C493A" w:rsidRDefault="00DE7FBF" w:rsidP="00DE7FBF">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b/>
          <w:bCs/>
          <w:kern w:val="0"/>
          <w:lang w:eastAsia="en-IN"/>
          <w14:ligatures w14:val="none"/>
        </w:rPr>
        <w:t>Rule 6: Underscore Conventions</w:t>
      </w:r>
    </w:p>
    <w:p w14:paraId="1C07C50F" w14:textId="77777777" w:rsidR="00DE7FBF" w:rsidRPr="000C493A" w:rsidRDefault="00DE7FBF" w:rsidP="00EF72F6">
      <w:pPr>
        <w:pStyle w:val="Pointss"/>
      </w:pPr>
      <w:r w:rsidRPr="000C493A">
        <w:t>Identifiers starting with underscore are often reserved for system use</w:t>
      </w:r>
    </w:p>
    <w:p w14:paraId="711F9C46" w14:textId="77777777" w:rsidR="00DE7FBF" w:rsidRPr="000C493A" w:rsidRDefault="00DE7FBF" w:rsidP="00EF72F6">
      <w:pPr>
        <w:pStyle w:val="Pointss"/>
      </w:pPr>
      <w:r w:rsidRPr="000C493A">
        <w:t xml:space="preserve">Names like </w:t>
      </w:r>
      <w:r w:rsidRPr="000C493A">
        <w:rPr>
          <w:rFonts w:cs="Courier New"/>
        </w:rPr>
        <w:t>_start</w:t>
      </w:r>
      <w:r w:rsidRPr="000C493A">
        <w:t xml:space="preserve"> or </w:t>
      </w:r>
      <w:r w:rsidRPr="000C493A">
        <w:rPr>
          <w:rFonts w:cs="Courier New"/>
        </w:rPr>
        <w:t>__value</w:t>
      </w:r>
      <w:r w:rsidRPr="000C493A">
        <w:t xml:space="preserve"> should be avoided in user code</w:t>
      </w:r>
    </w:p>
    <w:p w14:paraId="64BB22BD" w14:textId="77777777" w:rsidR="00DE7FBF" w:rsidRPr="000C493A" w:rsidRDefault="00DE7FBF" w:rsidP="00EF72F6">
      <w:pPr>
        <w:pStyle w:val="Pointss"/>
      </w:pPr>
      <w:r w:rsidRPr="000C493A">
        <w:t>Double underscores (</w:t>
      </w:r>
      <w:r w:rsidRPr="000C493A">
        <w:rPr>
          <w:rFonts w:cs="Courier New"/>
        </w:rPr>
        <w:t>__</w:t>
      </w:r>
      <w:r w:rsidRPr="000C493A">
        <w:t>) are typically reserved for compiler internals</w:t>
      </w:r>
    </w:p>
    <w:p w14:paraId="7A30897E" w14:textId="77777777" w:rsidR="00DE7FBF" w:rsidRPr="000C493A" w:rsidRDefault="00DE7FBF" w:rsidP="00EF72F6">
      <w:pPr>
        <w:pStyle w:val="Subheadddddf"/>
      </w:pPr>
      <w:r w:rsidRPr="000C493A">
        <w:t>Examples of Valid and Invalid Identifiers</w:t>
      </w:r>
    </w:p>
    <w:p w14:paraId="2DBB3327" w14:textId="415B2CE8" w:rsidR="00DE7FBF" w:rsidRPr="000C493A" w:rsidRDefault="00DE7FBF" w:rsidP="00EF72F6">
      <w:pPr>
        <w:pStyle w:val="Subheadddddf"/>
      </w:pPr>
      <w:r w:rsidRPr="000C493A">
        <w:t>Valid Identifiers:</w:t>
      </w:r>
    </w:p>
    <w:p w14:paraId="01A623F5" w14:textId="77777777" w:rsidR="00DE7FBF" w:rsidRPr="000C493A" w:rsidRDefault="00DE7FBF" w:rsidP="00425519">
      <w:pPr>
        <w:pStyle w:val="Code"/>
        <w:rPr>
          <w:lang w:eastAsia="en-IN"/>
        </w:rPr>
      </w:pPr>
      <w:r w:rsidRPr="000C493A">
        <w:rPr>
          <w:lang w:eastAsia="en-IN"/>
        </w:rPr>
        <w:t xml:space="preserve">age                    </w:t>
      </w:r>
      <w:r w:rsidRPr="000C493A">
        <w:rPr>
          <w:i/>
          <w:iCs/>
          <w:color w:val="A0A1A7"/>
          <w:lang w:eastAsia="en-IN"/>
        </w:rPr>
        <w:t>// Simple, descriptive</w:t>
      </w:r>
    </w:p>
    <w:p w14:paraId="5DBE17BD" w14:textId="77777777" w:rsidR="00DE7FBF" w:rsidRPr="000C493A" w:rsidRDefault="00DE7FBF" w:rsidP="00425519">
      <w:pPr>
        <w:pStyle w:val="Code"/>
        <w:rPr>
          <w:lang w:eastAsia="en-IN"/>
        </w:rPr>
      </w:pPr>
      <w:r w:rsidRPr="000C493A">
        <w:rPr>
          <w:lang w:eastAsia="en-IN"/>
        </w:rPr>
        <w:t xml:space="preserve">studentAge             </w:t>
      </w:r>
      <w:r w:rsidRPr="000C493A">
        <w:rPr>
          <w:i/>
          <w:iCs/>
          <w:color w:val="A0A1A7"/>
          <w:lang w:eastAsia="en-IN"/>
        </w:rPr>
        <w:t>// camelCase style</w:t>
      </w:r>
    </w:p>
    <w:p w14:paraId="60A18E2B" w14:textId="77777777" w:rsidR="00DE7FBF" w:rsidRPr="000C493A" w:rsidRDefault="00DE7FBF" w:rsidP="00425519">
      <w:pPr>
        <w:pStyle w:val="Code"/>
        <w:rPr>
          <w:lang w:eastAsia="en-IN"/>
        </w:rPr>
      </w:pPr>
      <w:r w:rsidRPr="000C493A">
        <w:rPr>
          <w:lang w:eastAsia="en-IN"/>
        </w:rPr>
        <w:t xml:space="preserve">student_age            </w:t>
      </w:r>
      <w:r w:rsidRPr="000C493A">
        <w:rPr>
          <w:i/>
          <w:iCs/>
          <w:color w:val="A0A1A7"/>
          <w:lang w:eastAsia="en-IN"/>
        </w:rPr>
        <w:t>// snake_case style</w:t>
      </w:r>
    </w:p>
    <w:p w14:paraId="30D7EB21" w14:textId="77777777" w:rsidR="00DE7FBF" w:rsidRPr="000C493A" w:rsidRDefault="00DE7FBF" w:rsidP="00425519">
      <w:pPr>
        <w:pStyle w:val="Code"/>
        <w:rPr>
          <w:lang w:eastAsia="en-IN"/>
        </w:rPr>
      </w:pPr>
      <w:r w:rsidRPr="000C493A">
        <w:rPr>
          <w:lang w:eastAsia="en-IN"/>
        </w:rPr>
        <w:t xml:space="preserve">_count                 </w:t>
      </w:r>
      <w:r w:rsidRPr="000C493A">
        <w:rPr>
          <w:i/>
          <w:iCs/>
          <w:color w:val="A0A1A7"/>
          <w:lang w:eastAsia="en-IN"/>
        </w:rPr>
        <w:t>// Leading underscore (valid but use cautiously)</w:t>
      </w:r>
    </w:p>
    <w:p w14:paraId="66640CDB" w14:textId="77777777" w:rsidR="00DE7FBF" w:rsidRPr="000C493A" w:rsidRDefault="00DE7FBF" w:rsidP="00425519">
      <w:pPr>
        <w:pStyle w:val="Code"/>
        <w:rPr>
          <w:lang w:eastAsia="en-IN"/>
        </w:rPr>
      </w:pPr>
      <w:r w:rsidRPr="000C493A">
        <w:rPr>
          <w:lang w:eastAsia="en-IN"/>
        </w:rPr>
        <w:t xml:space="preserve">totalMarks             </w:t>
      </w:r>
      <w:r w:rsidRPr="000C493A">
        <w:rPr>
          <w:i/>
          <w:iCs/>
          <w:color w:val="A0A1A7"/>
          <w:lang w:eastAsia="en-IN"/>
        </w:rPr>
        <w:t>// Combines multiple words</w:t>
      </w:r>
    </w:p>
    <w:p w14:paraId="274E0C6B" w14:textId="77777777" w:rsidR="00DE7FBF" w:rsidRPr="000C493A" w:rsidRDefault="00DE7FBF" w:rsidP="00425519">
      <w:pPr>
        <w:pStyle w:val="Code"/>
        <w:rPr>
          <w:lang w:eastAsia="en-IN"/>
        </w:rPr>
      </w:pPr>
      <w:r w:rsidRPr="000C493A">
        <w:rPr>
          <w:lang w:eastAsia="en-IN"/>
        </w:rPr>
        <w:t xml:space="preserve">value1                 </w:t>
      </w:r>
      <w:r w:rsidRPr="000C493A">
        <w:rPr>
          <w:i/>
          <w:iCs/>
          <w:color w:val="A0A1A7"/>
          <w:lang w:eastAsia="en-IN"/>
        </w:rPr>
        <w:t>// Contains digit (not at start)</w:t>
      </w:r>
    </w:p>
    <w:p w14:paraId="783F3D0F" w14:textId="77777777" w:rsidR="00DE7FBF" w:rsidRPr="000C493A" w:rsidRDefault="00DE7FBF" w:rsidP="00425519">
      <w:pPr>
        <w:pStyle w:val="Code"/>
        <w:rPr>
          <w:lang w:eastAsia="en-IN"/>
        </w:rPr>
      </w:pPr>
      <w:r w:rsidRPr="000C493A">
        <w:rPr>
          <w:lang w:eastAsia="en-IN"/>
        </w:rPr>
        <w:t xml:space="preserve">MAX_SIZE               </w:t>
      </w:r>
      <w:r w:rsidRPr="000C493A">
        <w:rPr>
          <w:i/>
          <w:iCs/>
          <w:color w:val="A0A1A7"/>
          <w:lang w:eastAsia="en-IN"/>
        </w:rPr>
        <w:t>// All uppercase (often for constants)</w:t>
      </w:r>
    </w:p>
    <w:p w14:paraId="2D1660A3" w14:textId="77777777" w:rsidR="00DE7FBF" w:rsidRPr="000C493A" w:rsidRDefault="00DE7FBF" w:rsidP="00425519">
      <w:pPr>
        <w:pStyle w:val="Code"/>
        <w:rPr>
          <w:lang w:eastAsia="en-IN"/>
        </w:rPr>
      </w:pPr>
      <w:r w:rsidRPr="000C493A">
        <w:rPr>
          <w:lang w:eastAsia="en-IN"/>
        </w:rPr>
        <w:t xml:space="preserve">calculateSum           </w:t>
      </w:r>
      <w:r w:rsidRPr="000C493A">
        <w:rPr>
          <w:i/>
          <w:iCs/>
          <w:color w:val="A0A1A7"/>
          <w:lang w:eastAsia="en-IN"/>
        </w:rPr>
        <w:t>// Descriptive function name</w:t>
      </w:r>
    </w:p>
    <w:p w14:paraId="4E860E2D" w14:textId="77777777" w:rsidR="00DE7FBF" w:rsidRPr="000C493A" w:rsidRDefault="00DE7FBF" w:rsidP="00425519">
      <w:pPr>
        <w:pStyle w:val="Code"/>
        <w:rPr>
          <w:lang w:eastAsia="en-IN"/>
        </w:rPr>
      </w:pPr>
      <w:r w:rsidRPr="000C493A">
        <w:rPr>
          <w:lang w:eastAsia="en-IN"/>
        </w:rPr>
        <w:t xml:space="preserve">firstName              </w:t>
      </w:r>
      <w:r w:rsidRPr="000C493A">
        <w:rPr>
          <w:i/>
          <w:iCs/>
          <w:color w:val="A0A1A7"/>
          <w:lang w:eastAsia="en-IN"/>
        </w:rPr>
        <w:t>// Clear variable purpose</w:t>
      </w:r>
    </w:p>
    <w:p w14:paraId="07DAC0B3" w14:textId="77777777" w:rsidR="00DE7FBF" w:rsidRPr="000C493A" w:rsidRDefault="00DE7FBF" w:rsidP="00425519">
      <w:pPr>
        <w:pStyle w:val="Code"/>
        <w:rPr>
          <w:lang w:eastAsia="en-IN"/>
        </w:rPr>
      </w:pPr>
      <w:r w:rsidRPr="000C493A">
        <w:rPr>
          <w:lang w:eastAsia="en-IN"/>
        </w:rPr>
        <w:t xml:space="preserve">temp99                 </w:t>
      </w:r>
      <w:r w:rsidRPr="000C493A">
        <w:rPr>
          <w:i/>
          <w:iCs/>
          <w:color w:val="A0A1A7"/>
          <w:lang w:eastAsia="en-IN"/>
        </w:rPr>
        <w:t>// Number at end</w:t>
      </w:r>
    </w:p>
    <w:p w14:paraId="6E1F392A" w14:textId="77777777" w:rsidR="00DE7FBF" w:rsidRPr="000C493A" w:rsidRDefault="00DE7FBF" w:rsidP="00425519">
      <w:pPr>
        <w:pStyle w:val="Code"/>
        <w:rPr>
          <w:lang w:eastAsia="en-IN"/>
        </w:rPr>
      </w:pPr>
      <w:r w:rsidRPr="000C493A">
        <w:rPr>
          <w:lang w:eastAsia="en-IN"/>
        </w:rPr>
        <w:t xml:space="preserve">x, y, z                </w:t>
      </w:r>
      <w:r w:rsidRPr="000C493A">
        <w:rPr>
          <w:i/>
          <w:iCs/>
          <w:color w:val="A0A1A7"/>
          <w:lang w:eastAsia="en-IN"/>
        </w:rPr>
        <w:t>// Simple variable names</w:t>
      </w:r>
    </w:p>
    <w:p w14:paraId="55B9849F" w14:textId="7C1BD8C0" w:rsidR="00DE7FBF" w:rsidRPr="000C493A" w:rsidRDefault="00DE7FBF" w:rsidP="00EF72F6">
      <w:pPr>
        <w:pStyle w:val="Subheadddddf"/>
      </w:pPr>
      <w:r w:rsidRPr="000C493A">
        <w:t>Invalid Identifiers (with explanations):</w:t>
      </w:r>
    </w:p>
    <w:p w14:paraId="4921A007" w14:textId="77777777" w:rsidR="00DE7FBF" w:rsidRPr="000C493A" w:rsidRDefault="00DE7FBF" w:rsidP="00425519">
      <w:pPr>
        <w:pStyle w:val="Code"/>
        <w:rPr>
          <w:color w:val="383A42"/>
          <w:lang w:eastAsia="en-IN"/>
        </w:rPr>
      </w:pPr>
      <w:r w:rsidRPr="000C493A">
        <w:rPr>
          <w:color w:val="B76B01"/>
          <w:lang w:eastAsia="en-IN"/>
        </w:rPr>
        <w:t>2</w:t>
      </w:r>
      <w:r w:rsidRPr="000C493A">
        <w:rPr>
          <w:color w:val="383A42"/>
          <w:lang w:eastAsia="en-IN"/>
        </w:rPr>
        <w:t xml:space="preserve">sum            </w:t>
      </w:r>
      <w:r w:rsidRPr="000C493A">
        <w:rPr>
          <w:lang w:eastAsia="en-IN"/>
        </w:rPr>
        <w:t>// Error: Starts with a digit</w:t>
      </w:r>
    </w:p>
    <w:p w14:paraId="2A050556" w14:textId="77777777" w:rsidR="00DE7FBF" w:rsidRPr="000C493A" w:rsidRDefault="00DE7FBF" w:rsidP="00425519">
      <w:pPr>
        <w:pStyle w:val="Code"/>
        <w:rPr>
          <w:color w:val="383A42"/>
          <w:lang w:eastAsia="en-IN"/>
        </w:rPr>
      </w:pPr>
      <w:r w:rsidRPr="000C493A">
        <w:rPr>
          <w:color w:val="383A42"/>
          <w:lang w:eastAsia="en-IN"/>
        </w:rPr>
        <w:t>first</w:t>
      </w:r>
      <w:r w:rsidRPr="000C493A">
        <w:rPr>
          <w:color w:val="4078F2"/>
          <w:lang w:eastAsia="en-IN"/>
        </w:rPr>
        <w:t>-</w:t>
      </w:r>
      <w:r w:rsidRPr="000C493A">
        <w:rPr>
          <w:color w:val="383A42"/>
          <w:lang w:eastAsia="en-IN"/>
        </w:rPr>
        <w:t xml:space="preserve">name      </w:t>
      </w:r>
      <w:r w:rsidRPr="000C493A">
        <w:rPr>
          <w:lang w:eastAsia="en-IN"/>
        </w:rPr>
        <w:t>// Error: Contains hyphen (not allowed)</w:t>
      </w:r>
    </w:p>
    <w:p w14:paraId="1DAA7116" w14:textId="77777777" w:rsidR="00DE7FBF" w:rsidRPr="000C493A" w:rsidRDefault="00DE7FBF" w:rsidP="00425519">
      <w:pPr>
        <w:pStyle w:val="Code"/>
        <w:rPr>
          <w:color w:val="383A42"/>
          <w:lang w:eastAsia="en-IN"/>
        </w:rPr>
      </w:pPr>
      <w:r w:rsidRPr="000C493A">
        <w:rPr>
          <w:color w:val="383A42"/>
          <w:lang w:eastAsia="en-IN"/>
        </w:rPr>
        <w:t xml:space="preserve">total marks     </w:t>
      </w:r>
      <w:r w:rsidRPr="000C493A">
        <w:rPr>
          <w:lang w:eastAsia="en-IN"/>
        </w:rPr>
        <w:t>// Error: Contains space</w:t>
      </w:r>
    </w:p>
    <w:p w14:paraId="2EC11F5A"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 Error: C keyword</w:t>
      </w:r>
    </w:p>
    <w:p w14:paraId="41DC88AD" w14:textId="77777777" w:rsidR="00DE7FBF" w:rsidRPr="000C493A" w:rsidRDefault="00DE7FBF" w:rsidP="00425519">
      <w:pPr>
        <w:pStyle w:val="Code"/>
        <w:rPr>
          <w:color w:val="383A42"/>
          <w:lang w:eastAsia="en-IN"/>
        </w:rPr>
      </w:pPr>
      <w:r w:rsidRPr="000C493A">
        <w:rPr>
          <w:color w:val="A626A4"/>
          <w:lang w:eastAsia="en-IN"/>
        </w:rPr>
        <w:t>break</w:t>
      </w:r>
      <w:r w:rsidRPr="000C493A">
        <w:rPr>
          <w:color w:val="383A42"/>
          <w:lang w:eastAsia="en-IN"/>
        </w:rPr>
        <w:t xml:space="preserve">           </w:t>
      </w:r>
      <w:r w:rsidRPr="000C493A">
        <w:rPr>
          <w:lang w:eastAsia="en-IN"/>
        </w:rPr>
        <w:t>// Error: C keyword</w:t>
      </w:r>
    </w:p>
    <w:p w14:paraId="44742B8A" w14:textId="77777777" w:rsidR="00DE7FBF" w:rsidRPr="000C493A" w:rsidRDefault="00DE7FBF" w:rsidP="00425519">
      <w:pPr>
        <w:pStyle w:val="Code"/>
        <w:rPr>
          <w:color w:val="383A42"/>
          <w:lang w:eastAsia="en-IN"/>
        </w:rPr>
      </w:pPr>
      <w:r w:rsidRPr="000C493A">
        <w:rPr>
          <w:color w:val="383A42"/>
          <w:lang w:eastAsia="en-IN"/>
        </w:rPr>
        <w:t xml:space="preserve">my@variable     </w:t>
      </w:r>
      <w:r w:rsidRPr="000C493A">
        <w:rPr>
          <w:lang w:eastAsia="en-IN"/>
        </w:rPr>
        <w:t>// Error: Contains @ symbol</w:t>
      </w:r>
    </w:p>
    <w:p w14:paraId="37B72D0B"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value</w:t>
      </w:r>
      <w:r w:rsidRPr="000C493A">
        <w:rPr>
          <w:color w:val="E45649"/>
          <w:lang w:eastAsia="en-IN"/>
        </w:rPr>
        <w:t xml:space="preserve">          </w:t>
      </w:r>
      <w:r w:rsidRPr="000C493A">
        <w:rPr>
          <w:lang w:eastAsia="en-IN"/>
        </w:rPr>
        <w:t>// Error: Contains # symbol</w:t>
      </w:r>
    </w:p>
    <w:p w14:paraId="0947C5A8" w14:textId="77777777" w:rsidR="00DE7FBF" w:rsidRPr="000C493A" w:rsidRDefault="00DE7FBF" w:rsidP="00425519">
      <w:pPr>
        <w:pStyle w:val="Code"/>
        <w:rPr>
          <w:color w:val="383A42"/>
          <w:lang w:eastAsia="en-IN"/>
        </w:rPr>
      </w:pPr>
      <w:r w:rsidRPr="000C493A">
        <w:rPr>
          <w:color w:val="B76B01"/>
          <w:lang w:eastAsia="en-IN"/>
        </w:rPr>
        <w:t>25</w:t>
      </w:r>
      <w:r w:rsidRPr="000C493A">
        <w:rPr>
          <w:color w:val="383A42"/>
          <w:lang w:eastAsia="en-IN"/>
        </w:rPr>
        <w:t xml:space="preserve">student       </w:t>
      </w:r>
      <w:r w:rsidRPr="000C493A">
        <w:rPr>
          <w:lang w:eastAsia="en-IN"/>
        </w:rPr>
        <w:t>// Error: Starts with digits</w:t>
      </w:r>
    </w:p>
    <w:p w14:paraId="21767C86" w14:textId="77777777" w:rsidR="00DE7FBF" w:rsidRPr="000C493A" w:rsidRDefault="00DE7FBF" w:rsidP="00425519">
      <w:pPr>
        <w:pStyle w:val="Code"/>
        <w:rPr>
          <w:color w:val="383A42"/>
          <w:lang w:eastAsia="en-IN"/>
        </w:rPr>
      </w:pPr>
      <w:r w:rsidRPr="000C493A">
        <w:rPr>
          <w:color w:val="383A42"/>
          <w:lang w:eastAsia="en-IN"/>
        </w:rPr>
        <w:t xml:space="preserve">sum$            </w:t>
      </w:r>
      <w:r w:rsidRPr="000C493A">
        <w:rPr>
          <w:lang w:eastAsia="en-IN"/>
        </w:rPr>
        <w:t>// Error: Contains $ symbol</w:t>
      </w:r>
    </w:p>
    <w:p w14:paraId="5993E6E3" w14:textId="77777777" w:rsidR="00DE7FBF" w:rsidRPr="000C493A" w:rsidRDefault="00DE7FBF" w:rsidP="00425519">
      <w:pPr>
        <w:pStyle w:val="Code"/>
        <w:rPr>
          <w:color w:val="383A42"/>
          <w:lang w:eastAsia="en-IN"/>
        </w:rPr>
      </w:pPr>
      <w:r w:rsidRPr="000C493A">
        <w:rPr>
          <w:color w:val="383A42"/>
          <w:lang w:eastAsia="en-IN"/>
        </w:rPr>
        <w:t xml:space="preserve">data.value      </w:t>
      </w:r>
      <w:r w:rsidRPr="000C493A">
        <w:rPr>
          <w:lang w:eastAsia="en-IN"/>
        </w:rPr>
        <w:t>// Error: Contains period (use data_value instead)</w:t>
      </w:r>
    </w:p>
    <w:p w14:paraId="1A0D73E0" w14:textId="77777777" w:rsidR="00DE7FBF" w:rsidRPr="000C493A" w:rsidRDefault="00DE7FBF" w:rsidP="00EF72F6">
      <w:pPr>
        <w:pStyle w:val="Subheadddddf"/>
      </w:pPr>
      <w:r w:rsidRPr="000C493A">
        <w:t>Naming Conventions and Best Practices</w:t>
      </w:r>
    </w:p>
    <w:p w14:paraId="112310F3" w14:textId="77777777" w:rsidR="00DE7FBF" w:rsidRPr="000C493A" w:rsidRDefault="00DE7FBF" w:rsidP="00EF72F6">
      <w:pPr>
        <w:pStyle w:val="texxtt"/>
        <w:rPr>
          <w:lang w:eastAsia="en-IN"/>
        </w:rPr>
      </w:pPr>
      <w:r w:rsidRPr="000C493A">
        <w:rPr>
          <w:lang w:eastAsia="en-IN"/>
        </w:rPr>
        <w:t>While C gives you flexibility in naming, following conventions makes code more readable and maintainable:</w:t>
      </w:r>
    </w:p>
    <w:p w14:paraId="0E72ED9B" w14:textId="3711BA53" w:rsidR="00DE7FBF" w:rsidRPr="000C493A" w:rsidRDefault="00DE7FBF" w:rsidP="00EF72F6">
      <w:pPr>
        <w:pStyle w:val="Subheadddddf"/>
      </w:pPr>
      <w:r w:rsidRPr="000C493A">
        <w:t>1. Descriptive Names:</w:t>
      </w:r>
    </w:p>
    <w:p w14:paraId="6A1214A5" w14:textId="77777777" w:rsidR="00DE7FBF" w:rsidRPr="000C493A" w:rsidRDefault="00DE7FBF" w:rsidP="00425519">
      <w:pPr>
        <w:pStyle w:val="Code"/>
        <w:rPr>
          <w:color w:val="383A42"/>
          <w:lang w:eastAsia="en-IN"/>
        </w:rPr>
      </w:pPr>
      <w:r w:rsidRPr="000C493A">
        <w:rPr>
          <w:lang w:eastAsia="en-IN"/>
        </w:rPr>
        <w:t>// Good - self-explanatory</w:t>
      </w:r>
    </w:p>
    <w:p w14:paraId="52AEE6C4"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studentAge;</w:t>
      </w:r>
    </w:p>
    <w:p w14:paraId="1AD7CB77"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accountBalance;</w:t>
      </w:r>
    </w:p>
    <w:p w14:paraId="63A55B09"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customerName[</w:t>
      </w:r>
      <w:r w:rsidRPr="000C493A">
        <w:rPr>
          <w:color w:val="B76B01"/>
          <w:lang w:eastAsia="en-IN"/>
        </w:rPr>
        <w:t>50</w:t>
      </w:r>
      <w:r w:rsidRPr="000C493A">
        <w:rPr>
          <w:color w:val="383A42"/>
          <w:lang w:eastAsia="en-IN"/>
        </w:rPr>
        <w:t>];</w:t>
      </w:r>
    </w:p>
    <w:p w14:paraId="59A25B0F"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448C32C7" w14:textId="77777777" w:rsidR="00DE7FBF" w:rsidRPr="000C493A" w:rsidRDefault="00DE7FBF" w:rsidP="00425519">
      <w:pPr>
        <w:pStyle w:val="Code"/>
        <w:rPr>
          <w:color w:val="383A42"/>
          <w:lang w:eastAsia="en-IN"/>
        </w:rPr>
      </w:pPr>
      <w:r w:rsidRPr="000C493A">
        <w:rPr>
          <w:lang w:eastAsia="en-IN"/>
        </w:rPr>
        <w:t>// Poor - unclear meaning</w:t>
      </w:r>
    </w:p>
    <w:p w14:paraId="5184DE73"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x;</w:t>
      </w:r>
    </w:p>
    <w:p w14:paraId="7156B9AA"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b;</w:t>
      </w:r>
    </w:p>
    <w:p w14:paraId="271DB16F"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n[</w:t>
      </w:r>
      <w:r w:rsidRPr="000C493A">
        <w:rPr>
          <w:color w:val="B76B01"/>
          <w:lang w:eastAsia="en-IN"/>
        </w:rPr>
        <w:t>50</w:t>
      </w:r>
      <w:r w:rsidRPr="000C493A">
        <w:rPr>
          <w:color w:val="383A42"/>
          <w:lang w:eastAsia="en-IN"/>
        </w:rPr>
        <w:t>];</w:t>
      </w:r>
    </w:p>
    <w:p w14:paraId="392CC0C6" w14:textId="77777777" w:rsidR="00DE7FBF" w:rsidRPr="000C493A" w:rsidRDefault="00DE7FBF" w:rsidP="00EF72F6">
      <w:pPr>
        <w:pStyle w:val="Subheadddddf"/>
      </w:pPr>
      <w:r w:rsidRPr="000C493A">
        <w:t>2. Naming Styles:</w:t>
      </w:r>
    </w:p>
    <w:p w14:paraId="740A2D18" w14:textId="2AA4BCB2" w:rsidR="00DE7FBF" w:rsidRPr="000C493A" w:rsidRDefault="00DE7FBF" w:rsidP="00EF72F6">
      <w:pPr>
        <w:pStyle w:val="texxtt"/>
        <w:rPr>
          <w:lang w:eastAsia="en-IN"/>
        </w:rPr>
      </w:pPr>
      <w:r w:rsidRPr="000C493A">
        <w:rPr>
          <w:b/>
          <w:bCs/>
          <w:lang w:eastAsia="en-IN"/>
        </w:rPr>
        <w:t>camelCase</w:t>
      </w:r>
      <w:r w:rsidRPr="000C493A">
        <w:rPr>
          <w:lang w:eastAsia="en-IN"/>
        </w:rPr>
        <w:t xml:space="preserve"> (commonly used for variables and functions):</w:t>
      </w:r>
    </w:p>
    <w:p w14:paraId="4570E2B6" w14:textId="77777777" w:rsidR="00DE7FBF" w:rsidRPr="000C493A" w:rsidRDefault="00DE7FBF" w:rsidP="00425519">
      <w:pPr>
        <w:pStyle w:val="Code"/>
        <w:rPr>
          <w:lang w:eastAsia="en-IN"/>
        </w:rPr>
      </w:pPr>
      <w:r w:rsidRPr="000C493A">
        <w:rPr>
          <w:color w:val="A626A4"/>
          <w:lang w:eastAsia="en-IN"/>
        </w:rPr>
        <w:t>int</w:t>
      </w:r>
      <w:r w:rsidRPr="000C493A">
        <w:rPr>
          <w:lang w:eastAsia="en-IN"/>
        </w:rPr>
        <w:t xml:space="preserve"> studentAge;</w:t>
      </w:r>
    </w:p>
    <w:p w14:paraId="16B636AA" w14:textId="77777777" w:rsidR="00DE7FBF" w:rsidRPr="000C493A" w:rsidRDefault="00DE7FBF" w:rsidP="00425519">
      <w:pPr>
        <w:pStyle w:val="Code"/>
        <w:rPr>
          <w:lang w:eastAsia="en-IN"/>
        </w:rPr>
      </w:pPr>
      <w:r w:rsidRPr="000C493A">
        <w:rPr>
          <w:color w:val="A626A4"/>
          <w:lang w:eastAsia="en-IN"/>
        </w:rPr>
        <w:t>float</w:t>
      </w:r>
      <w:r w:rsidRPr="000C493A">
        <w:rPr>
          <w:lang w:eastAsia="en-IN"/>
        </w:rPr>
        <w:t xml:space="preserve"> averageScore;</w:t>
      </w:r>
    </w:p>
    <w:p w14:paraId="675BC35D" w14:textId="77777777" w:rsidR="00DE7FBF" w:rsidRPr="000C493A" w:rsidRDefault="00DE7FBF" w:rsidP="00425519">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calculateTotal</w:t>
      </w:r>
      <w:r w:rsidRPr="000C493A">
        <w:rPr>
          <w:lang w:eastAsia="en-IN"/>
        </w:rPr>
        <w:t>();</w:t>
      </w:r>
    </w:p>
    <w:p w14:paraId="54D4FC76" w14:textId="152A6297" w:rsidR="00DE7FBF" w:rsidRPr="000C493A" w:rsidRDefault="00DE7FBF" w:rsidP="00EF72F6">
      <w:pPr>
        <w:pStyle w:val="texxtt"/>
        <w:rPr>
          <w:lang w:eastAsia="en-IN"/>
        </w:rPr>
      </w:pPr>
      <w:r w:rsidRPr="000C493A">
        <w:rPr>
          <w:b/>
          <w:bCs/>
          <w:lang w:eastAsia="en-IN"/>
        </w:rPr>
        <w:t>snake_case</w:t>
      </w:r>
      <w:r w:rsidRPr="000C493A">
        <w:rPr>
          <w:lang w:eastAsia="en-IN"/>
        </w:rPr>
        <w:t xml:space="preserve"> (alternative style, popular in C):</w:t>
      </w:r>
    </w:p>
    <w:p w14:paraId="09E62E7C" w14:textId="77777777" w:rsidR="00DE7FBF" w:rsidRPr="000C493A" w:rsidRDefault="00DE7FBF" w:rsidP="00425519">
      <w:pPr>
        <w:pStyle w:val="Code"/>
        <w:rPr>
          <w:lang w:eastAsia="en-IN"/>
        </w:rPr>
      </w:pPr>
      <w:r w:rsidRPr="000C493A">
        <w:rPr>
          <w:color w:val="A626A4"/>
          <w:lang w:eastAsia="en-IN"/>
        </w:rPr>
        <w:t>int</w:t>
      </w:r>
      <w:r w:rsidRPr="000C493A">
        <w:rPr>
          <w:lang w:eastAsia="en-IN"/>
        </w:rPr>
        <w:t xml:space="preserve"> student_age;</w:t>
      </w:r>
    </w:p>
    <w:p w14:paraId="5E9208F0" w14:textId="77777777" w:rsidR="00DE7FBF" w:rsidRPr="000C493A" w:rsidRDefault="00DE7FBF" w:rsidP="00425519">
      <w:pPr>
        <w:pStyle w:val="Code"/>
        <w:rPr>
          <w:lang w:eastAsia="en-IN"/>
        </w:rPr>
      </w:pPr>
      <w:r w:rsidRPr="000C493A">
        <w:rPr>
          <w:color w:val="A626A4"/>
          <w:lang w:eastAsia="en-IN"/>
        </w:rPr>
        <w:t>float</w:t>
      </w:r>
      <w:r w:rsidRPr="000C493A">
        <w:rPr>
          <w:lang w:eastAsia="en-IN"/>
        </w:rPr>
        <w:t xml:space="preserve"> average_score;</w:t>
      </w:r>
    </w:p>
    <w:p w14:paraId="236DBA61" w14:textId="77777777" w:rsidR="00DE7FBF" w:rsidRPr="000C493A" w:rsidRDefault="00DE7FBF" w:rsidP="00425519">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calculate_total</w:t>
      </w:r>
      <w:r w:rsidRPr="000C493A">
        <w:rPr>
          <w:lang w:eastAsia="en-IN"/>
        </w:rPr>
        <w:t>();</w:t>
      </w:r>
    </w:p>
    <w:p w14:paraId="18C17068" w14:textId="0D85D6B3" w:rsidR="00DE7FBF" w:rsidRPr="000C493A" w:rsidRDefault="00DE7FBF" w:rsidP="00EF72F6">
      <w:pPr>
        <w:pStyle w:val="texxtt"/>
        <w:rPr>
          <w:lang w:eastAsia="en-IN"/>
        </w:rPr>
      </w:pPr>
      <w:r w:rsidRPr="000C493A">
        <w:rPr>
          <w:b/>
          <w:bCs/>
          <w:lang w:eastAsia="en-IN"/>
        </w:rPr>
        <w:t>PascalCase</w:t>
      </w:r>
      <w:r w:rsidRPr="000C493A">
        <w:rPr>
          <w:lang w:eastAsia="en-IN"/>
        </w:rPr>
        <w:t xml:space="preserve"> (sometimes used for structures and typedefs):</w:t>
      </w:r>
    </w:p>
    <w:p w14:paraId="5001F463" w14:textId="77777777" w:rsidR="00DE7FBF" w:rsidRPr="000C493A" w:rsidRDefault="00DE7FBF" w:rsidP="00425519">
      <w:pPr>
        <w:pStyle w:val="Code"/>
        <w:rPr>
          <w:color w:val="383A42"/>
          <w:lang w:eastAsia="en-IN"/>
        </w:rPr>
      </w:pPr>
      <w:r w:rsidRPr="000C493A">
        <w:rPr>
          <w:color w:val="A626A4"/>
          <w:lang w:eastAsia="en-IN"/>
        </w:rPr>
        <w:t>struct</w:t>
      </w:r>
      <w:r w:rsidRPr="000C493A">
        <w:rPr>
          <w:color w:val="383A42"/>
          <w:lang w:eastAsia="en-IN"/>
        </w:rPr>
        <w:t xml:space="preserve"> </w:t>
      </w:r>
      <w:r w:rsidRPr="000C493A">
        <w:rPr>
          <w:lang w:eastAsia="en-IN"/>
        </w:rPr>
        <w:t>StudentRecord</w:t>
      </w:r>
      <w:r w:rsidRPr="000C493A">
        <w:rPr>
          <w:color w:val="383A42"/>
          <w:lang w:eastAsia="en-IN"/>
        </w:rPr>
        <w:t>;</w:t>
      </w:r>
    </w:p>
    <w:p w14:paraId="7609530D" w14:textId="77777777" w:rsidR="00DE7FBF" w:rsidRPr="000C493A" w:rsidRDefault="00DE7FBF" w:rsidP="00425519">
      <w:pPr>
        <w:pStyle w:val="Code"/>
        <w:rPr>
          <w:color w:val="383A42"/>
          <w:lang w:eastAsia="en-IN"/>
        </w:rPr>
      </w:pPr>
      <w:r w:rsidRPr="000C493A">
        <w:rPr>
          <w:color w:val="A626A4"/>
          <w:lang w:eastAsia="en-IN"/>
        </w:rPr>
        <w:t>typedef</w:t>
      </w: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lang w:eastAsia="en-IN"/>
        </w:rPr>
        <w:t>Person</w:t>
      </w:r>
      <w:r w:rsidRPr="000C493A">
        <w:rPr>
          <w:color w:val="383A42"/>
          <w:lang w:eastAsia="en-IN"/>
        </w:rPr>
        <w:t xml:space="preserve"> PersonType;</w:t>
      </w:r>
    </w:p>
    <w:p w14:paraId="23F84CB6" w14:textId="4BACFC01" w:rsidR="00DE7FBF" w:rsidRPr="000C493A" w:rsidRDefault="00DE7FBF" w:rsidP="00EF72F6">
      <w:pPr>
        <w:pStyle w:val="texxtt"/>
        <w:rPr>
          <w:lang w:eastAsia="en-IN"/>
        </w:rPr>
      </w:pPr>
      <w:r w:rsidRPr="000C493A">
        <w:rPr>
          <w:b/>
          <w:bCs/>
          <w:lang w:eastAsia="en-IN"/>
        </w:rPr>
        <w:t>UPPER_CASE</w:t>
      </w:r>
      <w:r w:rsidRPr="000C493A">
        <w:rPr>
          <w:lang w:eastAsia="en-IN"/>
        </w:rPr>
        <w:t xml:space="preserve"> (typically for constants and macros):</w:t>
      </w:r>
    </w:p>
    <w:p w14:paraId="07A3AC9A" w14:textId="77777777" w:rsidR="00DE7FBF" w:rsidRPr="000C493A" w:rsidRDefault="00DE7FBF" w:rsidP="00425519">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MAX_SIZE </w:t>
      </w:r>
      <w:r w:rsidRPr="000C493A">
        <w:rPr>
          <w:color w:val="B76B01"/>
          <w:lang w:eastAsia="en-IN"/>
        </w:rPr>
        <w:t>100</w:t>
      </w:r>
    </w:p>
    <w:p w14:paraId="2D213230" w14:textId="77777777" w:rsidR="00DE7FBF" w:rsidRPr="000C493A" w:rsidRDefault="00DE7FBF" w:rsidP="00425519">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PI </w:t>
      </w:r>
      <w:r w:rsidRPr="000C493A">
        <w:rPr>
          <w:color w:val="B76B01"/>
          <w:lang w:eastAsia="en-IN"/>
        </w:rPr>
        <w:t>3.14159</w:t>
      </w:r>
    </w:p>
    <w:p w14:paraId="6D8F35A6" w14:textId="77777777" w:rsidR="00DE7FBF" w:rsidRPr="000C493A" w:rsidRDefault="00DE7FBF" w:rsidP="00425519">
      <w:pPr>
        <w:pStyle w:val="Code"/>
        <w:rPr>
          <w:color w:val="383A42"/>
          <w:lang w:eastAsia="en-IN"/>
        </w:rPr>
      </w:pPr>
      <w:r w:rsidRPr="000C493A">
        <w:rPr>
          <w:color w:val="A626A4"/>
          <w:lang w:eastAsia="en-IN"/>
        </w:rPr>
        <w:t>const</w:t>
      </w:r>
      <w:r w:rsidRPr="000C493A">
        <w:rPr>
          <w:color w:val="383A42"/>
          <w:lang w:eastAsia="en-IN"/>
        </w:rPr>
        <w:t xml:space="preserve"> </w:t>
      </w:r>
      <w:r w:rsidRPr="000C493A">
        <w:rPr>
          <w:color w:val="A626A4"/>
          <w:lang w:eastAsia="en-IN"/>
        </w:rPr>
        <w:t>int</w:t>
      </w:r>
      <w:r w:rsidRPr="000C493A">
        <w:rPr>
          <w:color w:val="383A42"/>
          <w:lang w:eastAsia="en-IN"/>
        </w:rPr>
        <w:t xml:space="preserve"> BUFFER_SIZE </w:t>
      </w:r>
      <w:r w:rsidRPr="000C493A">
        <w:rPr>
          <w:color w:val="4078F2"/>
          <w:lang w:eastAsia="en-IN"/>
        </w:rPr>
        <w:t>=</w:t>
      </w:r>
      <w:r w:rsidRPr="000C493A">
        <w:rPr>
          <w:color w:val="383A42"/>
          <w:lang w:eastAsia="en-IN"/>
        </w:rPr>
        <w:t xml:space="preserve"> </w:t>
      </w:r>
      <w:r w:rsidRPr="000C493A">
        <w:rPr>
          <w:color w:val="B76B01"/>
          <w:lang w:eastAsia="en-IN"/>
        </w:rPr>
        <w:t>256</w:t>
      </w:r>
      <w:r w:rsidRPr="000C493A">
        <w:rPr>
          <w:color w:val="383A42"/>
          <w:lang w:eastAsia="en-IN"/>
        </w:rPr>
        <w:t>;</w:t>
      </w:r>
    </w:p>
    <w:p w14:paraId="5FF3DE26" w14:textId="671BE084" w:rsidR="00DE7FBF" w:rsidRPr="000C493A" w:rsidRDefault="00DE7FBF" w:rsidP="00EF72F6">
      <w:pPr>
        <w:pStyle w:val="Subheadddddf"/>
      </w:pPr>
      <w:r w:rsidRPr="000C493A">
        <w:t>3. Length Considerations:</w:t>
      </w:r>
    </w:p>
    <w:p w14:paraId="299E2EE0" w14:textId="77777777" w:rsidR="00DE7FBF" w:rsidRPr="000C493A" w:rsidRDefault="00DE7FBF" w:rsidP="00425519">
      <w:pPr>
        <w:pStyle w:val="Code"/>
        <w:rPr>
          <w:color w:val="383A42"/>
          <w:lang w:eastAsia="en-IN"/>
        </w:rPr>
      </w:pPr>
      <w:r w:rsidRPr="000C493A">
        <w:rPr>
          <w:lang w:eastAsia="en-IN"/>
        </w:rPr>
        <w:t>// Too short - unclear (except for loop counters i, j, k)</w:t>
      </w:r>
    </w:p>
    <w:p w14:paraId="3478FD66"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i, j, k;</w:t>
      </w:r>
    </w:p>
    <w:p w14:paraId="209E0A79"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6A048451" w14:textId="77777777" w:rsidR="00DE7FBF" w:rsidRPr="000C493A" w:rsidRDefault="00DE7FBF" w:rsidP="00425519">
      <w:pPr>
        <w:pStyle w:val="Code"/>
        <w:rPr>
          <w:color w:val="383A42"/>
          <w:lang w:eastAsia="en-IN"/>
        </w:rPr>
      </w:pPr>
      <w:r w:rsidRPr="000C493A">
        <w:rPr>
          <w:lang w:eastAsia="en-IN"/>
        </w:rPr>
        <w:t>// Good balance</w:t>
      </w:r>
    </w:p>
    <w:p w14:paraId="4A5518C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index;</w:t>
      </w:r>
    </w:p>
    <w:p w14:paraId="3DA36B38"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counter;</w:t>
      </w:r>
    </w:p>
    <w:p w14:paraId="41552BA5"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studentCount;</w:t>
      </w:r>
    </w:p>
    <w:p w14:paraId="7B782CC8"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4C5AFEAC" w14:textId="77777777" w:rsidR="00DE7FBF" w:rsidRPr="000C493A" w:rsidRDefault="00DE7FBF" w:rsidP="00425519">
      <w:pPr>
        <w:pStyle w:val="Code"/>
        <w:rPr>
          <w:color w:val="383A42"/>
          <w:lang w:eastAsia="en-IN"/>
        </w:rPr>
      </w:pPr>
      <w:r w:rsidRPr="000C493A">
        <w:rPr>
          <w:lang w:eastAsia="en-IN"/>
        </w:rPr>
        <w:t>// Too long - unwieldy</w:t>
      </w:r>
    </w:p>
    <w:p w14:paraId="59E8FCCD"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thisIsTheCurrentStudentAgeInYearsAndMonths;</w:t>
      </w:r>
    </w:p>
    <w:p w14:paraId="112DC23E" w14:textId="1F597AE7" w:rsidR="00DE7FBF" w:rsidRPr="000C493A" w:rsidRDefault="00DE7FBF" w:rsidP="00EF72F6">
      <w:pPr>
        <w:pStyle w:val="Subheadddddf"/>
      </w:pPr>
      <w:r w:rsidRPr="000C493A">
        <w:t>4. Prefix/Suffix Conventions:</w:t>
      </w:r>
    </w:p>
    <w:p w14:paraId="2381900E" w14:textId="77777777" w:rsidR="00DE7FBF" w:rsidRPr="000C493A" w:rsidRDefault="00DE7FBF" w:rsidP="00425519">
      <w:pPr>
        <w:pStyle w:val="Code"/>
        <w:rPr>
          <w:color w:val="383A42"/>
          <w:lang w:eastAsia="en-IN"/>
        </w:rPr>
      </w:pPr>
      <w:r w:rsidRPr="000C493A">
        <w:rPr>
          <w:lang w:eastAsia="en-IN"/>
        </w:rPr>
        <w:t>// Pointer prefix</w:t>
      </w:r>
    </w:p>
    <w:p w14:paraId="3C802029"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ptrAge;           </w:t>
      </w:r>
      <w:r w:rsidRPr="000C493A">
        <w:rPr>
          <w:lang w:eastAsia="en-IN"/>
        </w:rPr>
        <w:t>// 'ptr' indicates pointer</w:t>
      </w:r>
    </w:p>
    <w:p w14:paraId="1A5E8BC8"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382524B0" w14:textId="77777777" w:rsidR="00DE7FBF" w:rsidRPr="000C493A" w:rsidRDefault="00DE7FBF" w:rsidP="00425519">
      <w:pPr>
        <w:pStyle w:val="Code"/>
        <w:rPr>
          <w:color w:val="383A42"/>
          <w:lang w:eastAsia="en-IN"/>
        </w:rPr>
      </w:pPr>
      <w:r w:rsidRPr="000C493A">
        <w:rPr>
          <w:lang w:eastAsia="en-IN"/>
        </w:rPr>
        <w:t>// Global variable prefix</w:t>
      </w:r>
    </w:p>
    <w:p w14:paraId="03FD5426"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g_totalCount;      </w:t>
      </w:r>
      <w:r w:rsidRPr="000C493A">
        <w:rPr>
          <w:lang w:eastAsia="en-IN"/>
        </w:rPr>
        <w:t>// 'g_' indicates global</w:t>
      </w:r>
    </w:p>
    <w:p w14:paraId="2891F1F9" w14:textId="77777777" w:rsidR="00DE7FBF" w:rsidRPr="000C493A" w:rsidRDefault="00DE7FBF"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01FCB1D5" w14:textId="77777777" w:rsidR="00DE7FBF" w:rsidRPr="000C493A" w:rsidRDefault="00DE7FBF" w:rsidP="00425519">
      <w:pPr>
        <w:pStyle w:val="Code"/>
        <w:rPr>
          <w:color w:val="383A42"/>
          <w:lang w:eastAsia="en-IN"/>
        </w:rPr>
      </w:pPr>
      <w:r w:rsidRPr="000C493A">
        <w:rPr>
          <w:lang w:eastAsia="en-IN"/>
        </w:rPr>
        <w:t>// Boolean variables</w:t>
      </w:r>
    </w:p>
    <w:p w14:paraId="563ED9B9"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isActive;          </w:t>
      </w:r>
      <w:r w:rsidRPr="000C493A">
        <w:rPr>
          <w:lang w:eastAsia="en-IN"/>
        </w:rPr>
        <w:t>// 'is/has' prefix for boolean flags</w:t>
      </w:r>
    </w:p>
    <w:p w14:paraId="44336188"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hasPermission;</w:t>
      </w:r>
    </w:p>
    <w:p w14:paraId="3C7A961B" w14:textId="0A203301" w:rsidR="00DE7FBF" w:rsidRPr="000C493A" w:rsidRDefault="00DE7FBF" w:rsidP="00EF72F6">
      <w:pPr>
        <w:pStyle w:val="Subheadddddf"/>
      </w:pPr>
      <w:r w:rsidRPr="000C493A">
        <w:t>Complete Example Using Good Identifier Names:</w:t>
      </w:r>
    </w:p>
    <w:p w14:paraId="45DD5EA1"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88428A5" w14:textId="77777777" w:rsidR="00DE7FBF" w:rsidRPr="000C493A" w:rsidRDefault="00DE7FBF" w:rsidP="00425519">
      <w:pPr>
        <w:pStyle w:val="Code"/>
        <w:rPr>
          <w:color w:val="383A42"/>
          <w:lang w:eastAsia="en-IN"/>
        </w:rPr>
      </w:pPr>
    </w:p>
    <w:p w14:paraId="611819D5"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MAX_STUDENTS </w:t>
      </w:r>
      <w:r w:rsidRPr="000C493A">
        <w:rPr>
          <w:color w:val="B76B01"/>
          <w:lang w:eastAsia="en-IN"/>
        </w:rPr>
        <w:t>50</w:t>
      </w:r>
    </w:p>
    <w:p w14:paraId="74A3DCB0"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PASSING_GRADE </w:t>
      </w:r>
      <w:r w:rsidRPr="000C493A">
        <w:rPr>
          <w:color w:val="B76B01"/>
          <w:lang w:eastAsia="en-IN"/>
        </w:rPr>
        <w:t>60.0</w:t>
      </w:r>
    </w:p>
    <w:p w14:paraId="4D5643BF" w14:textId="77777777" w:rsidR="00DE7FBF" w:rsidRPr="000C493A" w:rsidRDefault="00DE7FBF" w:rsidP="00425519">
      <w:pPr>
        <w:pStyle w:val="Code"/>
        <w:rPr>
          <w:color w:val="383A42"/>
          <w:lang w:eastAsia="en-IN"/>
        </w:rPr>
      </w:pPr>
    </w:p>
    <w:p w14:paraId="0171E15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8DD7542"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Descriptive variable names</w:t>
      </w:r>
    </w:p>
    <w:p w14:paraId="32E82B7D"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studentCount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FD9167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totalMarks </w:t>
      </w:r>
      <w:r w:rsidRPr="000C493A">
        <w:rPr>
          <w:color w:val="4078F2"/>
          <w:lang w:eastAsia="en-IN"/>
        </w:rPr>
        <w:t>=</w:t>
      </w:r>
      <w:r w:rsidRPr="000C493A">
        <w:rPr>
          <w:color w:val="383A42"/>
          <w:lang w:eastAsia="en-IN"/>
        </w:rPr>
        <w:t xml:space="preserve"> </w:t>
      </w:r>
      <w:r w:rsidRPr="000C493A">
        <w:rPr>
          <w:color w:val="B76B01"/>
          <w:lang w:eastAsia="en-IN"/>
        </w:rPr>
        <w:t>0.0</w:t>
      </w:r>
      <w:r w:rsidRPr="000C493A">
        <w:rPr>
          <w:color w:val="383A42"/>
          <w:lang w:eastAsia="en-IN"/>
        </w:rPr>
        <w:t>;</w:t>
      </w:r>
    </w:p>
    <w:p w14:paraId="163FB05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averageMarks </w:t>
      </w:r>
      <w:r w:rsidRPr="000C493A">
        <w:rPr>
          <w:color w:val="4078F2"/>
          <w:lang w:eastAsia="en-IN"/>
        </w:rPr>
        <w:t>=</w:t>
      </w:r>
      <w:r w:rsidRPr="000C493A">
        <w:rPr>
          <w:color w:val="383A42"/>
          <w:lang w:eastAsia="en-IN"/>
        </w:rPr>
        <w:t xml:space="preserve"> </w:t>
      </w:r>
      <w:r w:rsidRPr="000C493A">
        <w:rPr>
          <w:color w:val="B76B01"/>
          <w:lang w:eastAsia="en-IN"/>
        </w:rPr>
        <w:t>0.0</w:t>
      </w:r>
      <w:r w:rsidRPr="000C493A">
        <w:rPr>
          <w:color w:val="383A42"/>
          <w:lang w:eastAsia="en-IN"/>
        </w:rPr>
        <w:t>;</w:t>
      </w:r>
    </w:p>
    <w:p w14:paraId="245C6796" w14:textId="77777777" w:rsidR="00DE7FBF" w:rsidRPr="000C493A" w:rsidRDefault="00DE7FBF" w:rsidP="00425519">
      <w:pPr>
        <w:pStyle w:val="Code"/>
        <w:rPr>
          <w:color w:val="383A42"/>
          <w:lang w:eastAsia="en-IN"/>
        </w:rPr>
      </w:pPr>
      <w:r w:rsidRPr="000C493A">
        <w:rPr>
          <w:color w:val="383A42"/>
          <w:lang w:eastAsia="en-IN"/>
        </w:rPr>
        <w:t xml:space="preserve">    </w:t>
      </w:r>
    </w:p>
    <w:p w14:paraId="07FEB84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Function with descriptive name</w:t>
      </w:r>
    </w:p>
    <w:p w14:paraId="51EF4DC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"Student Grade Calculator\n"</w:t>
      </w:r>
      <w:r w:rsidRPr="000C493A">
        <w:rPr>
          <w:color w:val="383A42"/>
          <w:lang w:eastAsia="en-IN"/>
        </w:rPr>
        <w:t>);</w:t>
      </w:r>
    </w:p>
    <w:p w14:paraId="648770F1" w14:textId="77777777" w:rsidR="00DE7FBF" w:rsidRPr="000C493A" w:rsidRDefault="00DE7FBF" w:rsidP="00425519">
      <w:pPr>
        <w:pStyle w:val="Code"/>
        <w:rPr>
          <w:color w:val="383A42"/>
          <w:lang w:eastAsia="en-IN"/>
        </w:rPr>
      </w:pPr>
      <w:r w:rsidRPr="000C493A">
        <w:rPr>
          <w:color w:val="383A42"/>
          <w:lang w:eastAsia="en-IN"/>
        </w:rPr>
        <w:t xml:space="preserve">    </w:t>
      </w:r>
    </w:p>
    <w:p w14:paraId="3B04C52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More descriptive identifiers</w:t>
      </w:r>
    </w:p>
    <w:p w14:paraId="410BA5A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currentStudent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76DF04FB"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studentGrade </w:t>
      </w:r>
      <w:r w:rsidRPr="000C493A">
        <w:rPr>
          <w:color w:val="4078F2"/>
          <w:lang w:eastAsia="en-IN"/>
        </w:rPr>
        <w:t>=</w:t>
      </w:r>
      <w:r w:rsidRPr="000C493A">
        <w:rPr>
          <w:color w:val="383A42"/>
          <w:lang w:eastAsia="en-IN"/>
        </w:rPr>
        <w:t xml:space="preserve"> </w:t>
      </w:r>
      <w:r w:rsidRPr="000C493A">
        <w:rPr>
          <w:color w:val="B76B01"/>
          <w:lang w:eastAsia="en-IN"/>
        </w:rPr>
        <w:t>75.5</w:t>
      </w:r>
      <w:r w:rsidRPr="000C493A">
        <w:rPr>
          <w:color w:val="383A42"/>
          <w:lang w:eastAsia="en-IN"/>
        </w:rPr>
        <w:t>;</w:t>
      </w:r>
    </w:p>
    <w:p w14:paraId="64CF010D" w14:textId="77777777" w:rsidR="00DE7FBF" w:rsidRPr="000C493A" w:rsidRDefault="00DE7FBF" w:rsidP="00425519">
      <w:pPr>
        <w:pStyle w:val="Code"/>
        <w:rPr>
          <w:color w:val="383A42"/>
          <w:lang w:eastAsia="en-IN"/>
        </w:rPr>
      </w:pPr>
      <w:r w:rsidRPr="000C493A">
        <w:rPr>
          <w:color w:val="383A42"/>
          <w:lang w:eastAsia="en-IN"/>
        </w:rPr>
        <w:t xml:space="preserve">    </w:t>
      </w:r>
    </w:p>
    <w:p w14:paraId="746830E7"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(studentGrade </w:t>
      </w:r>
      <w:r w:rsidRPr="000C493A">
        <w:rPr>
          <w:color w:val="4078F2"/>
          <w:lang w:eastAsia="en-IN"/>
        </w:rPr>
        <w:t>&gt;=</w:t>
      </w:r>
      <w:r w:rsidRPr="000C493A">
        <w:rPr>
          <w:color w:val="383A42"/>
          <w:lang w:eastAsia="en-IN"/>
        </w:rPr>
        <w:t xml:space="preserve"> PASSING_GRADE) {</w:t>
      </w:r>
    </w:p>
    <w:p w14:paraId="5C28FE4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"Student passed!\n"</w:t>
      </w:r>
      <w:r w:rsidRPr="000C493A">
        <w:rPr>
          <w:color w:val="383A42"/>
          <w:lang w:eastAsia="en-IN"/>
        </w:rPr>
        <w:t>);</w:t>
      </w:r>
    </w:p>
    <w:p w14:paraId="2BB10839" w14:textId="77777777" w:rsidR="00DE7FBF" w:rsidRPr="000C493A" w:rsidRDefault="00DE7FBF" w:rsidP="00425519">
      <w:pPr>
        <w:pStyle w:val="Code"/>
        <w:rPr>
          <w:color w:val="383A42"/>
          <w:lang w:eastAsia="en-IN"/>
        </w:rPr>
      </w:pPr>
      <w:r w:rsidRPr="000C493A">
        <w:rPr>
          <w:color w:val="383A42"/>
          <w:lang w:eastAsia="en-IN"/>
        </w:rPr>
        <w:t xml:space="preserve">    }</w:t>
      </w:r>
    </w:p>
    <w:p w14:paraId="41953F49" w14:textId="77777777" w:rsidR="00DE7FBF" w:rsidRPr="000C493A" w:rsidRDefault="00DE7FBF" w:rsidP="00425519">
      <w:pPr>
        <w:pStyle w:val="Code"/>
        <w:rPr>
          <w:color w:val="383A42"/>
          <w:lang w:eastAsia="en-IN"/>
        </w:rPr>
      </w:pPr>
      <w:r w:rsidRPr="000C493A">
        <w:rPr>
          <w:color w:val="383A42"/>
          <w:lang w:eastAsia="en-IN"/>
        </w:rPr>
        <w:t xml:space="preserve">    </w:t>
      </w:r>
    </w:p>
    <w:p w14:paraId="15A99F6D"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755CC26" w14:textId="77777777" w:rsidR="00DE7FBF" w:rsidRPr="000C493A" w:rsidRDefault="00DE7FBF" w:rsidP="00425519">
      <w:pPr>
        <w:pStyle w:val="Code"/>
        <w:rPr>
          <w:color w:val="383A42"/>
          <w:lang w:eastAsia="en-IN"/>
        </w:rPr>
      </w:pPr>
      <w:r w:rsidRPr="000C493A">
        <w:rPr>
          <w:color w:val="383A42"/>
          <w:lang w:eastAsia="en-IN"/>
        </w:rPr>
        <w:t>}</w:t>
      </w:r>
    </w:p>
    <w:p w14:paraId="517C7371" w14:textId="77777777" w:rsidR="00DE7FBF" w:rsidRPr="000C493A" w:rsidRDefault="00DE7FBF" w:rsidP="00EF72F6">
      <w:pPr>
        <w:pStyle w:val="Subheadddddf"/>
      </w:pPr>
      <w:r w:rsidRPr="000C493A">
        <w:t>3.2.3 Constants: Fixed Values in Programs</w:t>
      </w:r>
    </w:p>
    <w:p w14:paraId="2E659E47" w14:textId="77777777" w:rsidR="00DE7FBF" w:rsidRPr="000C493A" w:rsidRDefault="00DE7FBF" w:rsidP="00EF72F6">
      <w:pPr>
        <w:pStyle w:val="texxtt"/>
        <w:rPr>
          <w:lang w:eastAsia="en-IN"/>
        </w:rPr>
      </w:pPr>
      <w:r w:rsidRPr="000C493A">
        <w:rPr>
          <w:lang w:eastAsia="en-IN"/>
        </w:rPr>
        <w:t xml:space="preserve">A </w:t>
      </w:r>
      <w:r w:rsidRPr="000C493A">
        <w:rPr>
          <w:b/>
          <w:bCs/>
          <w:lang w:eastAsia="en-IN"/>
        </w:rPr>
        <w:t>constant</w:t>
      </w:r>
      <w:r w:rsidRPr="000C493A">
        <w:rPr>
          <w:lang w:eastAsia="en-IN"/>
        </w:rPr>
        <w:t xml:space="preserve"> is a value that remains unchanged throughout the execution of a program. Unlike variables, whose values can be modified during runtime, constants provide fixed values that the program uses for calculations, comparisons, or other operations. Using constants makes programs more readable, maintainable, and less prone to errors.</w:t>
      </w:r>
    </w:p>
    <w:p w14:paraId="0B75D6AC" w14:textId="77777777" w:rsidR="00DE7FBF" w:rsidRPr="000C493A" w:rsidRDefault="00DE7FBF" w:rsidP="00EF72F6">
      <w:pPr>
        <w:pStyle w:val="texxtt"/>
        <w:rPr>
          <w:lang w:eastAsia="en-IN"/>
        </w:rPr>
      </w:pPr>
      <w:r w:rsidRPr="000C493A">
        <w:rPr>
          <w:lang w:eastAsia="en-IN"/>
        </w:rPr>
        <w:t>Constants can be categorized into several types based on the kind of data they represent:</w:t>
      </w:r>
    </w:p>
    <w:p w14:paraId="0EAC2232" w14:textId="77777777" w:rsidR="00A466FA" w:rsidRDefault="00A466FA" w:rsidP="00EF72F6">
      <w:pPr>
        <w:pStyle w:val="Subheadddddf"/>
      </w:pPr>
    </w:p>
    <w:p w14:paraId="6ABC9055" w14:textId="77777777" w:rsidR="00A466FA" w:rsidRDefault="00A466FA" w:rsidP="00EF72F6">
      <w:pPr>
        <w:pStyle w:val="Subheadddddf"/>
      </w:pPr>
    </w:p>
    <w:p w14:paraId="42B945E6" w14:textId="7CA8972D" w:rsidR="00DE7FBF" w:rsidRPr="000C493A" w:rsidRDefault="00DE7FBF" w:rsidP="00EF72F6">
      <w:pPr>
        <w:pStyle w:val="Subheadddddf"/>
      </w:pPr>
      <w:r w:rsidRPr="000C493A">
        <w:t>3.2.3.1 Integer Constants</w:t>
      </w:r>
    </w:p>
    <w:p w14:paraId="58BB51FC" w14:textId="77777777" w:rsidR="00DE7FBF" w:rsidRPr="000C493A" w:rsidRDefault="00DE7FBF" w:rsidP="00EF72F6">
      <w:pPr>
        <w:pStyle w:val="texxtt"/>
        <w:rPr>
          <w:lang w:eastAsia="en-IN"/>
        </w:rPr>
      </w:pPr>
      <w:r w:rsidRPr="000C493A">
        <w:rPr>
          <w:b/>
          <w:bCs/>
          <w:lang w:eastAsia="en-IN"/>
        </w:rPr>
        <w:t>Integer constants</w:t>
      </w:r>
      <w:r w:rsidRPr="000C493A">
        <w:rPr>
          <w:lang w:eastAsia="en-IN"/>
        </w:rPr>
        <w:t xml:space="preserve"> are whole numbers without any fractional or decimal parts. They represent fixed integer values and can be expressed in different number systems:</w:t>
      </w:r>
    </w:p>
    <w:p w14:paraId="25450AB0" w14:textId="77777777" w:rsidR="00DE7FBF" w:rsidRPr="000C493A" w:rsidRDefault="00DE7FBF" w:rsidP="00EF72F6">
      <w:pPr>
        <w:pStyle w:val="Subheadddddf"/>
      </w:pPr>
      <w:r w:rsidRPr="000C493A">
        <w:t>Decimal Integer Constants (Base 10)</w:t>
      </w:r>
    </w:p>
    <w:p w14:paraId="79AB732A" w14:textId="0ECF9858" w:rsidR="00DE7FBF" w:rsidRPr="000C493A" w:rsidRDefault="00DE7FBF" w:rsidP="00EF72F6">
      <w:pPr>
        <w:pStyle w:val="texxtt"/>
        <w:rPr>
          <w:lang w:eastAsia="en-IN"/>
        </w:rPr>
      </w:pPr>
      <w:r w:rsidRPr="000C493A">
        <w:rPr>
          <w:lang w:eastAsia="en-IN"/>
        </w:rPr>
        <w:t>These are the most common form of integer constants, using digits 0-9:</w:t>
      </w:r>
    </w:p>
    <w:p w14:paraId="416E0858" w14:textId="77777777" w:rsidR="00DE7FBF" w:rsidRPr="000C493A" w:rsidRDefault="00DE7FBF" w:rsidP="00425519">
      <w:pPr>
        <w:pStyle w:val="Code"/>
        <w:rPr>
          <w:lang w:eastAsia="en-IN"/>
        </w:rPr>
      </w:pPr>
      <w:r w:rsidRPr="000C493A">
        <w:rPr>
          <w:color w:val="A626A4"/>
          <w:lang w:eastAsia="en-IN"/>
        </w:rPr>
        <w:t>int</w:t>
      </w:r>
      <w:r w:rsidRPr="000C493A">
        <w:rPr>
          <w:lang w:eastAsia="en-IN"/>
        </w:rPr>
        <w:t xml:space="preserve"> age </w:t>
      </w:r>
      <w:r w:rsidRPr="000C493A">
        <w:rPr>
          <w:color w:val="4078F2"/>
          <w:lang w:eastAsia="en-IN"/>
        </w:rPr>
        <w:t>=</w:t>
      </w:r>
      <w:r w:rsidRPr="000C493A">
        <w:rPr>
          <w:lang w:eastAsia="en-IN"/>
        </w:rPr>
        <w:t xml:space="preserve"> </w:t>
      </w:r>
      <w:r w:rsidRPr="000C493A">
        <w:rPr>
          <w:color w:val="B76B01"/>
          <w:lang w:eastAsia="en-IN"/>
        </w:rPr>
        <w:t>25</w:t>
      </w:r>
      <w:r w:rsidRPr="000C493A">
        <w:rPr>
          <w:lang w:eastAsia="en-IN"/>
        </w:rPr>
        <w:t>;</w:t>
      </w:r>
    </w:p>
    <w:p w14:paraId="3542FC00" w14:textId="77777777" w:rsidR="00DE7FBF" w:rsidRPr="000C493A" w:rsidRDefault="00DE7FBF" w:rsidP="00425519">
      <w:pPr>
        <w:pStyle w:val="Code"/>
        <w:rPr>
          <w:lang w:eastAsia="en-IN"/>
        </w:rPr>
      </w:pPr>
      <w:r w:rsidRPr="000C493A">
        <w:rPr>
          <w:color w:val="A626A4"/>
          <w:lang w:eastAsia="en-IN"/>
        </w:rPr>
        <w:t>int</w:t>
      </w:r>
      <w:r w:rsidRPr="000C493A">
        <w:rPr>
          <w:lang w:eastAsia="en-IN"/>
        </w:rPr>
        <w:t xml:space="preserve"> year </w:t>
      </w:r>
      <w:r w:rsidRPr="000C493A">
        <w:rPr>
          <w:color w:val="4078F2"/>
          <w:lang w:eastAsia="en-IN"/>
        </w:rPr>
        <w:t>=</w:t>
      </w:r>
      <w:r w:rsidRPr="000C493A">
        <w:rPr>
          <w:lang w:eastAsia="en-IN"/>
        </w:rPr>
        <w:t xml:space="preserve"> </w:t>
      </w:r>
      <w:r w:rsidRPr="000C493A">
        <w:rPr>
          <w:color w:val="B76B01"/>
          <w:lang w:eastAsia="en-IN"/>
        </w:rPr>
        <w:t>2025</w:t>
      </w:r>
      <w:r w:rsidRPr="000C493A">
        <w:rPr>
          <w:lang w:eastAsia="en-IN"/>
        </w:rPr>
        <w:t>;</w:t>
      </w:r>
    </w:p>
    <w:p w14:paraId="65CA5248" w14:textId="77777777" w:rsidR="00DE7FBF" w:rsidRPr="000C493A" w:rsidRDefault="00DE7FBF" w:rsidP="00425519">
      <w:pPr>
        <w:pStyle w:val="Code"/>
        <w:rPr>
          <w:lang w:eastAsia="en-IN"/>
        </w:rPr>
      </w:pPr>
      <w:r w:rsidRPr="000C493A">
        <w:rPr>
          <w:color w:val="A626A4"/>
          <w:lang w:eastAsia="en-IN"/>
        </w:rPr>
        <w:t>int</w:t>
      </w:r>
      <w:r w:rsidRPr="000C493A">
        <w:rPr>
          <w:lang w:eastAsia="en-IN"/>
        </w:rPr>
        <w:t xml:space="preserve"> population </w:t>
      </w:r>
      <w:r w:rsidRPr="000C493A">
        <w:rPr>
          <w:color w:val="4078F2"/>
          <w:lang w:eastAsia="en-IN"/>
        </w:rPr>
        <w:t>=</w:t>
      </w:r>
      <w:r w:rsidRPr="000C493A">
        <w:rPr>
          <w:lang w:eastAsia="en-IN"/>
        </w:rPr>
        <w:t xml:space="preserve"> </w:t>
      </w:r>
      <w:r w:rsidRPr="000C493A">
        <w:rPr>
          <w:color w:val="B76B01"/>
          <w:lang w:eastAsia="en-IN"/>
        </w:rPr>
        <w:t>1000000</w:t>
      </w:r>
      <w:r w:rsidRPr="000C493A">
        <w:rPr>
          <w:lang w:eastAsia="en-IN"/>
        </w:rPr>
        <w:t>;</w:t>
      </w:r>
    </w:p>
    <w:p w14:paraId="650FDF03" w14:textId="77777777" w:rsidR="00EF72F6" w:rsidRDefault="00EF72F6" w:rsidP="00EF72F6">
      <w:pPr>
        <w:pStyle w:val="Subheadddddf"/>
      </w:pPr>
    </w:p>
    <w:p w14:paraId="1DC37C89" w14:textId="2CEB723F" w:rsidR="00DE7FBF" w:rsidRPr="000C493A" w:rsidRDefault="00DE7FBF" w:rsidP="00EF72F6">
      <w:pPr>
        <w:pStyle w:val="Subheadddddf"/>
      </w:pPr>
      <w:r w:rsidRPr="000C493A">
        <w:t>Octal Integer Constants (Base 8)</w:t>
      </w:r>
    </w:p>
    <w:p w14:paraId="1A186BE1" w14:textId="58F346AA" w:rsidR="00DE7FBF" w:rsidRPr="000C493A" w:rsidRDefault="00DE7FBF" w:rsidP="00EF72F6">
      <w:pPr>
        <w:pStyle w:val="texxtt"/>
        <w:rPr>
          <w:lang w:eastAsia="en-IN"/>
        </w:rPr>
      </w:pPr>
      <w:r w:rsidRPr="000C493A">
        <w:rPr>
          <w:lang w:eastAsia="en-IN"/>
        </w:rPr>
        <w:t>Octal constants use digits 0-7 and must begin with a zero (0):</w:t>
      </w:r>
    </w:p>
    <w:p w14:paraId="35EF60FE"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octal1 </w:t>
      </w:r>
      <w:r w:rsidRPr="000C493A">
        <w:rPr>
          <w:color w:val="4078F2"/>
          <w:lang w:eastAsia="en-IN"/>
        </w:rPr>
        <w:t>=</w:t>
      </w:r>
      <w:r w:rsidRPr="000C493A">
        <w:rPr>
          <w:color w:val="383A42"/>
          <w:lang w:eastAsia="en-IN"/>
        </w:rPr>
        <w:t xml:space="preserve"> </w:t>
      </w:r>
      <w:r w:rsidRPr="000C493A">
        <w:rPr>
          <w:color w:val="B76B01"/>
          <w:lang w:eastAsia="en-IN"/>
        </w:rPr>
        <w:t>012</w:t>
      </w:r>
      <w:r w:rsidRPr="000C493A">
        <w:rPr>
          <w:color w:val="383A42"/>
          <w:lang w:eastAsia="en-IN"/>
        </w:rPr>
        <w:t xml:space="preserve">;   </w:t>
      </w:r>
      <w:r w:rsidRPr="000C493A">
        <w:rPr>
          <w:lang w:eastAsia="en-IN"/>
        </w:rPr>
        <w:t>// Decimal equivalent: 10</w:t>
      </w:r>
    </w:p>
    <w:p w14:paraId="3B68CA56"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octal2 </w:t>
      </w:r>
      <w:r w:rsidRPr="000C493A">
        <w:rPr>
          <w:color w:val="4078F2"/>
          <w:lang w:eastAsia="en-IN"/>
        </w:rPr>
        <w:t>=</w:t>
      </w:r>
      <w:r w:rsidRPr="000C493A">
        <w:rPr>
          <w:color w:val="383A42"/>
          <w:lang w:eastAsia="en-IN"/>
        </w:rPr>
        <w:t xml:space="preserve"> </w:t>
      </w:r>
      <w:r w:rsidRPr="000C493A">
        <w:rPr>
          <w:color w:val="B76B01"/>
          <w:lang w:eastAsia="en-IN"/>
        </w:rPr>
        <w:t>0177</w:t>
      </w:r>
      <w:r w:rsidRPr="000C493A">
        <w:rPr>
          <w:color w:val="383A42"/>
          <w:lang w:eastAsia="en-IN"/>
        </w:rPr>
        <w:t xml:space="preserve">;  </w:t>
      </w:r>
      <w:r w:rsidRPr="000C493A">
        <w:rPr>
          <w:lang w:eastAsia="en-IN"/>
        </w:rPr>
        <w:t>// Decimal equivalent: 127</w:t>
      </w:r>
    </w:p>
    <w:p w14:paraId="3E272BD2"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octal3 </w:t>
      </w:r>
      <w:r w:rsidRPr="000C493A">
        <w:rPr>
          <w:color w:val="4078F2"/>
          <w:lang w:eastAsia="en-IN"/>
        </w:rPr>
        <w:t>=</w:t>
      </w:r>
      <w:r w:rsidRPr="000C493A">
        <w:rPr>
          <w:color w:val="383A42"/>
          <w:lang w:eastAsia="en-IN"/>
        </w:rPr>
        <w:t xml:space="preserve"> </w:t>
      </w:r>
      <w:r w:rsidRPr="000C493A">
        <w:rPr>
          <w:color w:val="B76B01"/>
          <w:lang w:eastAsia="en-IN"/>
        </w:rPr>
        <w:t>0755</w:t>
      </w:r>
      <w:r w:rsidRPr="000C493A">
        <w:rPr>
          <w:color w:val="383A42"/>
          <w:lang w:eastAsia="en-IN"/>
        </w:rPr>
        <w:t xml:space="preserve">;  </w:t>
      </w:r>
      <w:r w:rsidRPr="000C493A">
        <w:rPr>
          <w:lang w:eastAsia="en-IN"/>
        </w:rPr>
        <w:t>// Decimal equivalent: 493</w:t>
      </w:r>
    </w:p>
    <w:p w14:paraId="7FC8E450" w14:textId="77777777" w:rsidR="00DE7FBF" w:rsidRPr="000C493A" w:rsidRDefault="00DE7FBF" w:rsidP="00EF72F6">
      <w:pPr>
        <w:pStyle w:val="texxtt"/>
        <w:rPr>
          <w:lang w:eastAsia="en-IN"/>
        </w:rPr>
      </w:pPr>
      <w:r w:rsidRPr="000C493A">
        <w:rPr>
          <w:b/>
          <w:bCs/>
          <w:lang w:eastAsia="en-IN"/>
        </w:rPr>
        <w:t>Why use octal?</w:t>
      </w:r>
      <w:r w:rsidRPr="000C493A">
        <w:rPr>
          <w:lang w:eastAsia="en-IN"/>
        </w:rPr>
        <w:t xml:space="preserve"> Octal notation is sometimes used in system programming, particularly for file permissions in Unix/Linux systems.</w:t>
      </w:r>
    </w:p>
    <w:p w14:paraId="58EBC6C6" w14:textId="77777777" w:rsidR="00DE7FBF" w:rsidRPr="000C493A" w:rsidRDefault="00DE7FBF" w:rsidP="00EF72F6">
      <w:pPr>
        <w:pStyle w:val="Subheadddddf"/>
      </w:pPr>
      <w:r w:rsidRPr="000C493A">
        <w:t>Hexadecimal Integer Constants (Base 16)</w:t>
      </w:r>
    </w:p>
    <w:p w14:paraId="67B80671" w14:textId="2518886B" w:rsidR="00DE7FBF" w:rsidRPr="000C493A" w:rsidRDefault="00DE7FBF" w:rsidP="00EF72F6">
      <w:pPr>
        <w:pStyle w:val="texxtt"/>
        <w:rPr>
          <w:lang w:eastAsia="en-IN"/>
        </w:rPr>
      </w:pPr>
      <w:r w:rsidRPr="000C493A">
        <w:rPr>
          <w:lang w:eastAsia="en-IN"/>
        </w:rPr>
        <w:t>Hexadecimal constants use digits 0-9 and letters A-F (or a-f) and must begin with 0x or 0X:</w:t>
      </w:r>
    </w:p>
    <w:p w14:paraId="19DBFF6F"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hex1 </w:t>
      </w:r>
      <w:r w:rsidRPr="000C493A">
        <w:rPr>
          <w:color w:val="4078F2"/>
          <w:lang w:eastAsia="en-IN"/>
        </w:rPr>
        <w:t>=</w:t>
      </w:r>
      <w:r w:rsidRPr="000C493A">
        <w:rPr>
          <w:color w:val="383A42"/>
          <w:lang w:eastAsia="en-IN"/>
        </w:rPr>
        <w:t xml:space="preserve"> </w:t>
      </w:r>
      <w:r w:rsidRPr="000C493A">
        <w:rPr>
          <w:color w:val="B76B01"/>
          <w:lang w:eastAsia="en-IN"/>
        </w:rPr>
        <w:t>0x10</w:t>
      </w:r>
      <w:r w:rsidRPr="000C493A">
        <w:rPr>
          <w:color w:val="383A42"/>
          <w:lang w:eastAsia="en-IN"/>
        </w:rPr>
        <w:t xml:space="preserve">;    </w:t>
      </w:r>
      <w:r w:rsidRPr="000C493A">
        <w:rPr>
          <w:lang w:eastAsia="en-IN"/>
        </w:rPr>
        <w:t>// Decimal equivalent: 16</w:t>
      </w:r>
    </w:p>
    <w:p w14:paraId="27E30BC2"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hex2 </w:t>
      </w:r>
      <w:r w:rsidRPr="000C493A">
        <w:rPr>
          <w:color w:val="4078F2"/>
          <w:lang w:eastAsia="en-IN"/>
        </w:rPr>
        <w:t>=</w:t>
      </w:r>
      <w:r w:rsidRPr="000C493A">
        <w:rPr>
          <w:color w:val="383A42"/>
          <w:lang w:eastAsia="en-IN"/>
        </w:rPr>
        <w:t xml:space="preserve"> </w:t>
      </w:r>
      <w:r w:rsidRPr="000C493A">
        <w:rPr>
          <w:color w:val="B76B01"/>
          <w:lang w:eastAsia="en-IN"/>
        </w:rPr>
        <w:t>0xFF</w:t>
      </w:r>
      <w:r w:rsidRPr="000C493A">
        <w:rPr>
          <w:color w:val="383A42"/>
          <w:lang w:eastAsia="en-IN"/>
        </w:rPr>
        <w:t xml:space="preserve">;    </w:t>
      </w:r>
      <w:r w:rsidRPr="000C493A">
        <w:rPr>
          <w:lang w:eastAsia="en-IN"/>
        </w:rPr>
        <w:t>// Decimal equivalent: 255</w:t>
      </w:r>
    </w:p>
    <w:p w14:paraId="4C46E16D"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hex3 </w:t>
      </w:r>
      <w:r w:rsidRPr="000C493A">
        <w:rPr>
          <w:color w:val="4078F2"/>
          <w:lang w:eastAsia="en-IN"/>
        </w:rPr>
        <w:t>=</w:t>
      </w:r>
      <w:r w:rsidRPr="000C493A">
        <w:rPr>
          <w:color w:val="383A42"/>
          <w:lang w:eastAsia="en-IN"/>
        </w:rPr>
        <w:t xml:space="preserve"> </w:t>
      </w:r>
      <w:r w:rsidRPr="000C493A">
        <w:rPr>
          <w:color w:val="B76B01"/>
          <w:lang w:eastAsia="en-IN"/>
        </w:rPr>
        <w:t>0xABCD</w:t>
      </w:r>
      <w:r w:rsidRPr="000C493A">
        <w:rPr>
          <w:color w:val="383A42"/>
          <w:lang w:eastAsia="en-IN"/>
        </w:rPr>
        <w:t xml:space="preserve">;  </w:t>
      </w:r>
      <w:r w:rsidRPr="000C493A">
        <w:rPr>
          <w:lang w:eastAsia="en-IN"/>
        </w:rPr>
        <w:t>// Decimal equivalent: 43981</w:t>
      </w:r>
    </w:p>
    <w:p w14:paraId="5642E52B"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hex4 </w:t>
      </w:r>
      <w:r w:rsidRPr="000C493A">
        <w:rPr>
          <w:color w:val="4078F2"/>
          <w:lang w:eastAsia="en-IN"/>
        </w:rPr>
        <w:t>=</w:t>
      </w:r>
      <w:r w:rsidRPr="000C493A">
        <w:rPr>
          <w:color w:val="383A42"/>
          <w:lang w:eastAsia="en-IN"/>
        </w:rPr>
        <w:t xml:space="preserve"> </w:t>
      </w:r>
      <w:r w:rsidRPr="000C493A">
        <w:rPr>
          <w:color w:val="B76B01"/>
          <w:lang w:eastAsia="en-IN"/>
        </w:rPr>
        <w:t>0X2A</w:t>
      </w:r>
      <w:r w:rsidRPr="000C493A">
        <w:rPr>
          <w:color w:val="383A42"/>
          <w:lang w:eastAsia="en-IN"/>
        </w:rPr>
        <w:t xml:space="preserve">;    </w:t>
      </w:r>
      <w:r w:rsidRPr="000C493A">
        <w:rPr>
          <w:lang w:eastAsia="en-IN"/>
        </w:rPr>
        <w:t>// Decimal equivalent: 42</w:t>
      </w:r>
    </w:p>
    <w:p w14:paraId="5F5E82E7" w14:textId="77777777" w:rsidR="00DE7FBF" w:rsidRPr="000C493A" w:rsidRDefault="00DE7FBF" w:rsidP="00EF72F6">
      <w:pPr>
        <w:pStyle w:val="texxtt"/>
      </w:pPr>
      <w:r w:rsidRPr="000C493A">
        <w:rPr>
          <w:b/>
          <w:bCs/>
        </w:rPr>
        <w:t>Why use hexadecimal?</w:t>
      </w:r>
      <w:r w:rsidRPr="000C493A">
        <w:t xml:space="preserve"> Hexadecimal is widely used in:</w:t>
      </w:r>
    </w:p>
    <w:p w14:paraId="47D0C16B" w14:textId="77777777" w:rsidR="00DE7FBF" w:rsidRPr="000C493A" w:rsidRDefault="00DE7FBF" w:rsidP="00EF72F6">
      <w:pPr>
        <w:pStyle w:val="Pointss"/>
      </w:pPr>
      <w:r w:rsidRPr="000C493A">
        <w:t>Memory addresses</w:t>
      </w:r>
    </w:p>
    <w:p w14:paraId="2E98F61F" w14:textId="77777777" w:rsidR="00DE7FBF" w:rsidRPr="000C493A" w:rsidRDefault="00DE7FBF" w:rsidP="00EF72F6">
      <w:pPr>
        <w:pStyle w:val="Pointss"/>
      </w:pPr>
      <w:r w:rsidRPr="000C493A">
        <w:t>Color codes in graphics programming</w:t>
      </w:r>
    </w:p>
    <w:p w14:paraId="3D26CB58" w14:textId="77777777" w:rsidR="00DE7FBF" w:rsidRPr="000C493A" w:rsidRDefault="00DE7FBF" w:rsidP="00EF72F6">
      <w:pPr>
        <w:pStyle w:val="Pointss"/>
      </w:pPr>
      <w:r w:rsidRPr="000C493A">
        <w:t>Hardware register values</w:t>
      </w:r>
    </w:p>
    <w:p w14:paraId="1453BEC5" w14:textId="77777777" w:rsidR="00DE7FBF" w:rsidRPr="000C493A" w:rsidRDefault="00DE7FBF" w:rsidP="00EF72F6">
      <w:pPr>
        <w:pStyle w:val="Pointss"/>
      </w:pPr>
      <w:r w:rsidRPr="000C493A">
        <w:t>Bitwise operations</w:t>
      </w:r>
    </w:p>
    <w:p w14:paraId="6BCA5033" w14:textId="77777777" w:rsidR="00DE7FBF" w:rsidRPr="000C493A" w:rsidRDefault="00DE7FBF" w:rsidP="00EF72F6">
      <w:pPr>
        <w:pStyle w:val="Subheadddddf"/>
      </w:pPr>
      <w:r w:rsidRPr="000C493A">
        <w:t>Integer Constant Suffixes</w:t>
      </w:r>
    </w:p>
    <w:p w14:paraId="2D5CE48C" w14:textId="6725A1E7" w:rsidR="00DE7FBF" w:rsidRPr="000C493A" w:rsidRDefault="00DE7FBF" w:rsidP="00EF72F6">
      <w:pPr>
        <w:pStyle w:val="texxtt"/>
        <w:rPr>
          <w:lang w:eastAsia="en-IN"/>
        </w:rPr>
      </w:pPr>
      <w:r w:rsidRPr="000C493A">
        <w:rPr>
          <w:lang w:eastAsia="en-IN"/>
        </w:rPr>
        <w:t>You can add suffixes to integer constants to specify their type explicitly:</w:t>
      </w:r>
    </w:p>
    <w:p w14:paraId="5FB8AD1E" w14:textId="77777777" w:rsidR="00DE7FBF" w:rsidRPr="000C493A" w:rsidRDefault="00DE7FBF" w:rsidP="00425519">
      <w:pPr>
        <w:pStyle w:val="Code"/>
        <w:rPr>
          <w:color w:val="383A42"/>
          <w:lang w:eastAsia="en-IN"/>
        </w:rPr>
      </w:pPr>
      <w:r w:rsidRPr="000C493A">
        <w:rPr>
          <w:color w:val="A626A4"/>
          <w:lang w:eastAsia="en-IN"/>
        </w:rPr>
        <w:t>long</w:t>
      </w:r>
      <w:r w:rsidRPr="000C493A">
        <w:rPr>
          <w:color w:val="383A42"/>
          <w:lang w:eastAsia="en-IN"/>
        </w:rPr>
        <w:t xml:space="preserve"> value1 </w:t>
      </w:r>
      <w:r w:rsidRPr="000C493A">
        <w:rPr>
          <w:color w:val="4078F2"/>
          <w:lang w:eastAsia="en-IN"/>
        </w:rPr>
        <w:t>=</w:t>
      </w:r>
      <w:r w:rsidRPr="000C493A">
        <w:rPr>
          <w:color w:val="383A42"/>
          <w:lang w:eastAsia="en-IN"/>
        </w:rPr>
        <w:t xml:space="preserve"> </w:t>
      </w:r>
      <w:r w:rsidRPr="000C493A">
        <w:rPr>
          <w:color w:val="B76B01"/>
          <w:lang w:eastAsia="en-IN"/>
        </w:rPr>
        <w:t>100000L</w:t>
      </w:r>
      <w:r w:rsidRPr="000C493A">
        <w:rPr>
          <w:color w:val="383A42"/>
          <w:lang w:eastAsia="en-IN"/>
        </w:rPr>
        <w:t xml:space="preserve">;      </w:t>
      </w:r>
      <w:r w:rsidRPr="000C493A">
        <w:rPr>
          <w:i/>
          <w:iCs/>
          <w:lang w:eastAsia="en-IN"/>
        </w:rPr>
        <w:t>// L or l for long</w:t>
      </w:r>
    </w:p>
    <w:p w14:paraId="4AD64512" w14:textId="77777777" w:rsidR="00DE7FBF" w:rsidRPr="000C493A" w:rsidRDefault="00DE7FBF" w:rsidP="00425519">
      <w:pPr>
        <w:pStyle w:val="Code"/>
        <w:rPr>
          <w:color w:val="383A42"/>
          <w:lang w:eastAsia="en-IN"/>
        </w:rPr>
      </w:pPr>
      <w:r w:rsidRPr="000C493A">
        <w:rPr>
          <w:color w:val="A626A4"/>
          <w:lang w:eastAsia="en-IN"/>
        </w:rPr>
        <w:t>unsigned</w:t>
      </w:r>
      <w:r w:rsidRPr="000C493A">
        <w:rPr>
          <w:color w:val="383A42"/>
          <w:lang w:eastAsia="en-IN"/>
        </w:rPr>
        <w:t xml:space="preserve"> </w:t>
      </w:r>
      <w:r w:rsidRPr="000C493A">
        <w:rPr>
          <w:color w:val="A626A4"/>
          <w:lang w:eastAsia="en-IN"/>
        </w:rPr>
        <w:t>int</w:t>
      </w:r>
      <w:r w:rsidRPr="000C493A">
        <w:rPr>
          <w:color w:val="383A42"/>
          <w:lang w:eastAsia="en-IN"/>
        </w:rPr>
        <w:t xml:space="preserve"> value2 </w:t>
      </w:r>
      <w:r w:rsidRPr="000C493A">
        <w:rPr>
          <w:color w:val="4078F2"/>
          <w:lang w:eastAsia="en-IN"/>
        </w:rPr>
        <w:t>=</w:t>
      </w:r>
      <w:r w:rsidRPr="000C493A">
        <w:rPr>
          <w:color w:val="383A42"/>
          <w:lang w:eastAsia="en-IN"/>
        </w:rPr>
        <w:t xml:space="preserve"> </w:t>
      </w:r>
      <w:r w:rsidRPr="000C493A">
        <w:rPr>
          <w:color w:val="B76B01"/>
          <w:lang w:eastAsia="en-IN"/>
        </w:rPr>
        <w:t>5000U</w:t>
      </w:r>
      <w:r w:rsidRPr="000C493A">
        <w:rPr>
          <w:color w:val="383A42"/>
          <w:lang w:eastAsia="en-IN"/>
        </w:rPr>
        <w:t xml:space="preserve">; </w:t>
      </w:r>
      <w:r w:rsidRPr="000C493A">
        <w:rPr>
          <w:i/>
          <w:iCs/>
          <w:lang w:eastAsia="en-IN"/>
        </w:rPr>
        <w:t>// U or u for unsigned</w:t>
      </w:r>
    </w:p>
    <w:p w14:paraId="19248FF8" w14:textId="77777777" w:rsidR="00DE7FBF" w:rsidRPr="000C493A" w:rsidRDefault="00DE7FBF" w:rsidP="00425519">
      <w:pPr>
        <w:pStyle w:val="Code"/>
        <w:rPr>
          <w:color w:val="383A42"/>
          <w:lang w:eastAsia="en-IN"/>
        </w:rPr>
      </w:pPr>
      <w:r w:rsidRPr="000C493A">
        <w:rPr>
          <w:color w:val="A626A4"/>
          <w:lang w:eastAsia="en-IN"/>
        </w:rPr>
        <w:t>unsigned</w:t>
      </w:r>
      <w:r w:rsidRPr="000C493A">
        <w:rPr>
          <w:color w:val="383A42"/>
          <w:lang w:eastAsia="en-IN"/>
        </w:rPr>
        <w:t xml:space="preserve"> </w:t>
      </w:r>
      <w:r w:rsidRPr="000C493A">
        <w:rPr>
          <w:color w:val="A626A4"/>
          <w:lang w:eastAsia="en-IN"/>
        </w:rPr>
        <w:t>long</w:t>
      </w:r>
      <w:r w:rsidRPr="000C493A">
        <w:rPr>
          <w:color w:val="383A42"/>
          <w:lang w:eastAsia="en-IN"/>
        </w:rPr>
        <w:t xml:space="preserve"> value3 </w:t>
      </w:r>
      <w:r w:rsidRPr="000C493A">
        <w:rPr>
          <w:color w:val="4078F2"/>
          <w:lang w:eastAsia="en-IN"/>
        </w:rPr>
        <w:t>=</w:t>
      </w:r>
      <w:r w:rsidRPr="000C493A">
        <w:rPr>
          <w:color w:val="383A42"/>
          <w:lang w:eastAsia="en-IN"/>
        </w:rPr>
        <w:t xml:space="preserve"> </w:t>
      </w:r>
      <w:r w:rsidRPr="000C493A">
        <w:rPr>
          <w:color w:val="B76B01"/>
          <w:lang w:eastAsia="en-IN"/>
        </w:rPr>
        <w:t>1000000UL</w:t>
      </w:r>
      <w:r w:rsidRPr="000C493A">
        <w:rPr>
          <w:color w:val="383A42"/>
          <w:lang w:eastAsia="en-IN"/>
        </w:rPr>
        <w:t xml:space="preserve">; </w:t>
      </w:r>
      <w:r w:rsidRPr="000C493A">
        <w:rPr>
          <w:i/>
          <w:iCs/>
          <w:lang w:eastAsia="en-IN"/>
        </w:rPr>
        <w:t>// UL for unsigned long</w:t>
      </w:r>
    </w:p>
    <w:p w14:paraId="2AB3DB10" w14:textId="77777777" w:rsidR="00DE7FBF" w:rsidRPr="000C493A" w:rsidRDefault="00DE7FBF" w:rsidP="00425519">
      <w:pPr>
        <w:pStyle w:val="Code"/>
        <w:rPr>
          <w:color w:val="383A42"/>
          <w:lang w:eastAsia="en-IN"/>
        </w:rPr>
      </w:pPr>
      <w:r w:rsidRPr="000C493A">
        <w:rPr>
          <w:color w:val="A626A4"/>
          <w:lang w:eastAsia="en-IN"/>
        </w:rPr>
        <w:t>long</w:t>
      </w:r>
      <w:r w:rsidRPr="000C493A">
        <w:rPr>
          <w:color w:val="383A42"/>
          <w:lang w:eastAsia="en-IN"/>
        </w:rPr>
        <w:t xml:space="preserve"> </w:t>
      </w:r>
      <w:r w:rsidRPr="000C493A">
        <w:rPr>
          <w:color w:val="A626A4"/>
          <w:lang w:eastAsia="en-IN"/>
        </w:rPr>
        <w:t>long</w:t>
      </w:r>
      <w:r w:rsidRPr="000C493A">
        <w:rPr>
          <w:color w:val="383A42"/>
          <w:lang w:eastAsia="en-IN"/>
        </w:rPr>
        <w:t xml:space="preserve"> value4 </w:t>
      </w:r>
      <w:r w:rsidRPr="000C493A">
        <w:rPr>
          <w:color w:val="4078F2"/>
          <w:lang w:eastAsia="en-IN"/>
        </w:rPr>
        <w:t>=</w:t>
      </w:r>
      <w:r w:rsidRPr="000C493A">
        <w:rPr>
          <w:color w:val="383A42"/>
          <w:lang w:eastAsia="en-IN"/>
        </w:rPr>
        <w:t xml:space="preserve"> </w:t>
      </w:r>
      <w:r w:rsidRPr="000C493A">
        <w:rPr>
          <w:color w:val="B76B01"/>
          <w:lang w:eastAsia="en-IN"/>
        </w:rPr>
        <w:t>9223372036854775807LL</w:t>
      </w:r>
      <w:r w:rsidRPr="000C493A">
        <w:rPr>
          <w:color w:val="383A42"/>
          <w:lang w:eastAsia="en-IN"/>
        </w:rPr>
        <w:t xml:space="preserve">; </w:t>
      </w:r>
      <w:r w:rsidRPr="000C493A">
        <w:rPr>
          <w:i/>
          <w:iCs/>
          <w:lang w:eastAsia="en-IN"/>
        </w:rPr>
        <w:t>// LL for long long</w:t>
      </w:r>
    </w:p>
    <w:p w14:paraId="636F0233" w14:textId="0C32BB7C" w:rsidR="00DE7FBF" w:rsidRPr="000C493A" w:rsidRDefault="00DE7FBF" w:rsidP="00EF72F6">
      <w:pPr>
        <w:pStyle w:val="Subheadddddf"/>
      </w:pPr>
      <w:r w:rsidRPr="000C493A">
        <w:t>Complete Example:</w:t>
      </w:r>
    </w:p>
    <w:p w14:paraId="34B43AD7"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1421B8F" w14:textId="77777777" w:rsidR="00DE7FBF" w:rsidRPr="000C493A" w:rsidRDefault="00DE7FBF" w:rsidP="00425519">
      <w:pPr>
        <w:pStyle w:val="Code"/>
        <w:rPr>
          <w:color w:val="383A42"/>
          <w:lang w:eastAsia="en-IN"/>
        </w:rPr>
      </w:pPr>
    </w:p>
    <w:p w14:paraId="6027DB12"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40C1C2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Decimal constants</w:t>
      </w:r>
    </w:p>
    <w:p w14:paraId="0F9FF41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decimal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w:t>
      </w:r>
    </w:p>
    <w:p w14:paraId="0663983C" w14:textId="77777777" w:rsidR="00DE7FBF" w:rsidRPr="000C493A" w:rsidRDefault="00DE7FBF" w:rsidP="00425519">
      <w:pPr>
        <w:pStyle w:val="Code"/>
        <w:rPr>
          <w:color w:val="383A42"/>
          <w:lang w:eastAsia="en-IN"/>
        </w:rPr>
      </w:pPr>
      <w:r w:rsidRPr="000C493A">
        <w:rPr>
          <w:color w:val="383A42"/>
          <w:lang w:eastAsia="en-IN"/>
        </w:rPr>
        <w:t xml:space="preserve">    </w:t>
      </w:r>
    </w:p>
    <w:p w14:paraId="35D3D7A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Octal constant (starts with 0)</w:t>
      </w:r>
    </w:p>
    <w:p w14:paraId="1B05727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octal </w:t>
      </w:r>
      <w:r w:rsidRPr="000C493A">
        <w:rPr>
          <w:color w:val="4078F2"/>
          <w:lang w:eastAsia="en-IN"/>
        </w:rPr>
        <w:t>=</w:t>
      </w:r>
      <w:r w:rsidRPr="000C493A">
        <w:rPr>
          <w:color w:val="383A42"/>
          <w:lang w:eastAsia="en-IN"/>
        </w:rPr>
        <w:t xml:space="preserve"> </w:t>
      </w:r>
      <w:r w:rsidRPr="000C493A">
        <w:rPr>
          <w:color w:val="B76B01"/>
          <w:lang w:eastAsia="en-IN"/>
        </w:rPr>
        <w:t>0144</w:t>
      </w:r>
      <w:r w:rsidRPr="000C493A">
        <w:rPr>
          <w:color w:val="383A42"/>
          <w:lang w:eastAsia="en-IN"/>
        </w:rPr>
        <w:t xml:space="preserve">;  </w:t>
      </w:r>
      <w:r w:rsidRPr="000C493A">
        <w:rPr>
          <w:i/>
          <w:iCs/>
          <w:color w:val="A0A1A7"/>
          <w:lang w:eastAsia="en-IN"/>
        </w:rPr>
        <w:t>// 100 in decimal</w:t>
      </w:r>
    </w:p>
    <w:p w14:paraId="3B062E88" w14:textId="77777777" w:rsidR="00DE7FBF" w:rsidRPr="000C493A" w:rsidRDefault="00DE7FBF" w:rsidP="00425519">
      <w:pPr>
        <w:pStyle w:val="Code"/>
        <w:rPr>
          <w:color w:val="383A42"/>
          <w:lang w:eastAsia="en-IN"/>
        </w:rPr>
      </w:pPr>
      <w:r w:rsidRPr="000C493A">
        <w:rPr>
          <w:color w:val="383A42"/>
          <w:lang w:eastAsia="en-IN"/>
        </w:rPr>
        <w:t xml:space="preserve">    </w:t>
      </w:r>
    </w:p>
    <w:p w14:paraId="7733DA5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Hexadecimal constant (starts with 0x)</w:t>
      </w:r>
    </w:p>
    <w:p w14:paraId="1B4B372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hex </w:t>
      </w:r>
      <w:r w:rsidRPr="000C493A">
        <w:rPr>
          <w:color w:val="4078F2"/>
          <w:lang w:eastAsia="en-IN"/>
        </w:rPr>
        <w:t>=</w:t>
      </w:r>
      <w:r w:rsidRPr="000C493A">
        <w:rPr>
          <w:color w:val="383A42"/>
          <w:lang w:eastAsia="en-IN"/>
        </w:rPr>
        <w:t xml:space="preserve"> </w:t>
      </w:r>
      <w:r w:rsidRPr="000C493A">
        <w:rPr>
          <w:color w:val="B76B01"/>
          <w:lang w:eastAsia="en-IN"/>
        </w:rPr>
        <w:t>0x64</w:t>
      </w:r>
      <w:r w:rsidRPr="000C493A">
        <w:rPr>
          <w:color w:val="383A42"/>
          <w:lang w:eastAsia="en-IN"/>
        </w:rPr>
        <w:t xml:space="preserve">;    </w:t>
      </w:r>
      <w:r w:rsidRPr="000C493A">
        <w:rPr>
          <w:i/>
          <w:iCs/>
          <w:color w:val="A0A1A7"/>
          <w:lang w:eastAsia="en-IN"/>
        </w:rPr>
        <w:t>// 100 in decimal</w:t>
      </w:r>
    </w:p>
    <w:p w14:paraId="2F8EE7CC" w14:textId="77777777" w:rsidR="00DE7FBF" w:rsidRPr="000C493A" w:rsidRDefault="00DE7FBF" w:rsidP="00425519">
      <w:pPr>
        <w:pStyle w:val="Code"/>
        <w:rPr>
          <w:color w:val="383A42"/>
          <w:lang w:eastAsia="en-IN"/>
        </w:rPr>
      </w:pPr>
      <w:r w:rsidRPr="000C493A">
        <w:rPr>
          <w:color w:val="383A42"/>
          <w:lang w:eastAsia="en-IN"/>
        </w:rPr>
        <w:t xml:space="preserve">    </w:t>
      </w:r>
    </w:p>
    <w:p w14:paraId="185F4BC9"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"Decimal: %d\n"</w:t>
      </w:r>
      <w:r w:rsidRPr="000C493A">
        <w:rPr>
          <w:color w:val="383A42"/>
          <w:lang w:eastAsia="en-IN"/>
        </w:rPr>
        <w:t>, decimal);</w:t>
      </w:r>
    </w:p>
    <w:p w14:paraId="1AEB2D39"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"Octal (0144) in decimal: %d\n"</w:t>
      </w:r>
      <w:r w:rsidRPr="000C493A">
        <w:rPr>
          <w:color w:val="383A42"/>
          <w:lang w:eastAsia="en-IN"/>
        </w:rPr>
        <w:t>, octal);</w:t>
      </w:r>
    </w:p>
    <w:p w14:paraId="4B3296F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"Hexadecimal (0x64) in decimal: %d\n"</w:t>
      </w:r>
      <w:r w:rsidRPr="000C493A">
        <w:rPr>
          <w:color w:val="383A42"/>
          <w:lang w:eastAsia="en-IN"/>
        </w:rPr>
        <w:t>, hex);</w:t>
      </w:r>
    </w:p>
    <w:p w14:paraId="6ED61822" w14:textId="77777777" w:rsidR="00DE7FBF" w:rsidRPr="000C493A" w:rsidRDefault="00DE7FBF" w:rsidP="00425519">
      <w:pPr>
        <w:pStyle w:val="Code"/>
        <w:rPr>
          <w:color w:val="383A42"/>
          <w:lang w:eastAsia="en-IN"/>
        </w:rPr>
      </w:pPr>
      <w:r w:rsidRPr="000C493A">
        <w:rPr>
          <w:color w:val="383A42"/>
          <w:lang w:eastAsia="en-IN"/>
        </w:rPr>
        <w:t xml:space="preserve">    </w:t>
      </w:r>
    </w:p>
    <w:p w14:paraId="2668B61B"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All represent the same value</w:t>
      </w:r>
    </w:p>
    <w:p w14:paraId="1A1EF71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"\nAll three represent: %d = %d = %d\n"</w:t>
      </w:r>
      <w:r w:rsidRPr="000C493A">
        <w:rPr>
          <w:color w:val="383A42"/>
          <w:lang w:eastAsia="en-IN"/>
        </w:rPr>
        <w:t>, decimal, octal, hex);</w:t>
      </w:r>
    </w:p>
    <w:p w14:paraId="30F8DEB4" w14:textId="77777777" w:rsidR="00DE7FBF" w:rsidRPr="000C493A" w:rsidRDefault="00DE7FBF" w:rsidP="00425519">
      <w:pPr>
        <w:pStyle w:val="Code"/>
        <w:rPr>
          <w:color w:val="383A42"/>
          <w:lang w:eastAsia="en-IN"/>
        </w:rPr>
      </w:pPr>
      <w:r w:rsidRPr="000C493A">
        <w:rPr>
          <w:color w:val="383A42"/>
          <w:lang w:eastAsia="en-IN"/>
        </w:rPr>
        <w:t xml:space="preserve">    </w:t>
      </w:r>
    </w:p>
    <w:p w14:paraId="56847A9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35F5BC7" w14:textId="77777777" w:rsidR="00DE7FBF" w:rsidRPr="000C493A" w:rsidRDefault="00DE7FBF" w:rsidP="00425519">
      <w:pPr>
        <w:pStyle w:val="Code"/>
        <w:rPr>
          <w:color w:val="383A42"/>
          <w:lang w:eastAsia="en-IN"/>
        </w:rPr>
      </w:pPr>
      <w:r w:rsidRPr="000C493A">
        <w:rPr>
          <w:color w:val="383A42"/>
          <w:lang w:eastAsia="en-IN"/>
        </w:rPr>
        <w:t>}</w:t>
      </w:r>
    </w:p>
    <w:p w14:paraId="6C50BD3A" w14:textId="77777777" w:rsidR="00DE7FBF" w:rsidRPr="000C493A" w:rsidRDefault="00DE7FBF" w:rsidP="00EF72F6">
      <w:pPr>
        <w:pStyle w:val="Subheadddddf"/>
      </w:pPr>
      <w:r w:rsidRPr="000C493A">
        <w:t>Output:</w:t>
      </w:r>
    </w:p>
    <w:p w14:paraId="70785566" w14:textId="77777777" w:rsidR="00DE7FBF" w:rsidRPr="000C493A" w:rsidRDefault="00DE7FBF" w:rsidP="00425519">
      <w:pPr>
        <w:pStyle w:val="Code"/>
        <w:rPr>
          <w:lang w:eastAsia="en-IN"/>
        </w:rPr>
      </w:pPr>
      <w:r w:rsidRPr="000C493A">
        <w:rPr>
          <w:lang w:eastAsia="en-IN"/>
        </w:rPr>
        <w:t>Decimal: 100</w:t>
      </w:r>
    </w:p>
    <w:p w14:paraId="537129A8" w14:textId="77777777" w:rsidR="00DE7FBF" w:rsidRPr="000C493A" w:rsidRDefault="00DE7FBF" w:rsidP="00425519">
      <w:pPr>
        <w:pStyle w:val="Code"/>
        <w:rPr>
          <w:lang w:eastAsia="en-IN"/>
        </w:rPr>
      </w:pPr>
      <w:r w:rsidRPr="000C493A">
        <w:rPr>
          <w:lang w:eastAsia="en-IN"/>
        </w:rPr>
        <w:t>Octal (0144) in decimal: 100</w:t>
      </w:r>
    </w:p>
    <w:p w14:paraId="3757F8C2" w14:textId="77777777" w:rsidR="00DE7FBF" w:rsidRPr="000C493A" w:rsidRDefault="00DE7FBF" w:rsidP="00425519">
      <w:pPr>
        <w:pStyle w:val="Code"/>
        <w:rPr>
          <w:lang w:eastAsia="en-IN"/>
        </w:rPr>
      </w:pPr>
      <w:r w:rsidRPr="000C493A">
        <w:rPr>
          <w:lang w:eastAsia="en-IN"/>
        </w:rPr>
        <w:t>Hexadecimal (0x64) in decimal: 100</w:t>
      </w:r>
    </w:p>
    <w:p w14:paraId="44EF0571" w14:textId="77777777" w:rsidR="00DE7FBF" w:rsidRPr="000C493A" w:rsidRDefault="00DE7FBF" w:rsidP="00425519">
      <w:pPr>
        <w:pStyle w:val="Code"/>
        <w:rPr>
          <w:lang w:eastAsia="en-IN"/>
        </w:rPr>
      </w:pPr>
    </w:p>
    <w:p w14:paraId="20B08729" w14:textId="77777777" w:rsidR="00DE7FBF" w:rsidRPr="000C493A" w:rsidRDefault="00DE7FBF" w:rsidP="00425519">
      <w:pPr>
        <w:pStyle w:val="Code"/>
        <w:rPr>
          <w:lang w:eastAsia="en-IN"/>
        </w:rPr>
      </w:pPr>
      <w:r w:rsidRPr="000C493A">
        <w:rPr>
          <w:lang w:eastAsia="en-IN"/>
        </w:rPr>
        <w:t>All three represent: 100 = 100 = 100</w:t>
      </w:r>
    </w:p>
    <w:p w14:paraId="5330622E" w14:textId="77777777" w:rsidR="00943E02" w:rsidRDefault="00943E02" w:rsidP="00EF72F6">
      <w:pPr>
        <w:pStyle w:val="Subheadddddf"/>
      </w:pPr>
    </w:p>
    <w:p w14:paraId="36A45508" w14:textId="77777777" w:rsidR="00A466FA" w:rsidRDefault="00A466FA" w:rsidP="00EF72F6">
      <w:pPr>
        <w:pStyle w:val="Subheadddddf"/>
      </w:pPr>
    </w:p>
    <w:p w14:paraId="2F3DF1D5" w14:textId="5EF9F7CD" w:rsidR="00DE7FBF" w:rsidRPr="000C493A" w:rsidRDefault="00DE7FBF" w:rsidP="00EF72F6">
      <w:pPr>
        <w:pStyle w:val="Subheadddddf"/>
      </w:pPr>
      <w:r w:rsidRPr="000C493A">
        <w:t>3.2.3.2 Floating-Point Constants</w:t>
      </w:r>
    </w:p>
    <w:p w14:paraId="76734C38" w14:textId="77777777" w:rsidR="00DE7FBF" w:rsidRPr="000C493A" w:rsidRDefault="00DE7FBF" w:rsidP="00EF72F6">
      <w:pPr>
        <w:pStyle w:val="texxtt"/>
        <w:rPr>
          <w:lang w:eastAsia="en-IN"/>
        </w:rPr>
      </w:pPr>
      <w:r w:rsidRPr="000C493A">
        <w:rPr>
          <w:b/>
          <w:bCs/>
          <w:lang w:eastAsia="en-IN"/>
        </w:rPr>
        <w:t>Floating-point constants</w:t>
      </w:r>
      <w:r w:rsidRPr="000C493A">
        <w:rPr>
          <w:lang w:eastAsia="en-IN"/>
        </w:rPr>
        <w:t xml:space="preserve"> (also called real constants) represent numbers with fractional parts. They can be written in two formats:</w:t>
      </w:r>
    </w:p>
    <w:p w14:paraId="40400A5D" w14:textId="77777777" w:rsidR="00DE7FBF" w:rsidRPr="000C493A" w:rsidRDefault="00DE7FBF" w:rsidP="00EF72F6">
      <w:pPr>
        <w:pStyle w:val="Subheadddddf"/>
      </w:pPr>
      <w:r w:rsidRPr="000C493A">
        <w:t>Standard Decimal Notation</w:t>
      </w:r>
    </w:p>
    <w:p w14:paraId="1AFE4637" w14:textId="58D72922" w:rsidR="00DE7FBF" w:rsidRPr="000C493A" w:rsidRDefault="00DE7FBF" w:rsidP="00EF72F6">
      <w:pPr>
        <w:pStyle w:val="texxtt"/>
        <w:rPr>
          <w:lang w:eastAsia="en-IN"/>
        </w:rPr>
      </w:pPr>
      <w:r w:rsidRPr="000C493A">
        <w:rPr>
          <w:lang w:eastAsia="en-IN"/>
        </w:rPr>
        <w:t>The most common way to write floating-point constants, using a decimal point:</w:t>
      </w:r>
    </w:p>
    <w:p w14:paraId="27D87CD4" w14:textId="77777777" w:rsidR="00DE7FBF" w:rsidRPr="000C493A" w:rsidRDefault="00DE7FBF" w:rsidP="00425519">
      <w:pPr>
        <w:pStyle w:val="Code"/>
        <w:rPr>
          <w:lang w:eastAsia="en-IN"/>
        </w:rPr>
      </w:pPr>
      <w:r w:rsidRPr="000C493A">
        <w:rPr>
          <w:color w:val="A626A4"/>
          <w:lang w:eastAsia="en-IN"/>
        </w:rPr>
        <w:t>float</w:t>
      </w:r>
      <w:r w:rsidRPr="000C493A">
        <w:rPr>
          <w:lang w:eastAsia="en-IN"/>
        </w:rPr>
        <w:t xml:space="preserve"> pi </w:t>
      </w:r>
      <w:r w:rsidRPr="000C493A">
        <w:rPr>
          <w:color w:val="4078F2"/>
          <w:lang w:eastAsia="en-IN"/>
        </w:rPr>
        <w:t>=</w:t>
      </w:r>
      <w:r w:rsidRPr="000C493A">
        <w:rPr>
          <w:lang w:eastAsia="en-IN"/>
        </w:rPr>
        <w:t xml:space="preserve"> </w:t>
      </w:r>
      <w:r w:rsidRPr="000C493A">
        <w:rPr>
          <w:color w:val="B76B01"/>
          <w:lang w:eastAsia="en-IN"/>
        </w:rPr>
        <w:t>3.14159</w:t>
      </w:r>
      <w:r w:rsidRPr="000C493A">
        <w:rPr>
          <w:lang w:eastAsia="en-IN"/>
        </w:rPr>
        <w:t>;</w:t>
      </w:r>
    </w:p>
    <w:p w14:paraId="3739AA7B" w14:textId="77777777" w:rsidR="00DE7FBF" w:rsidRPr="000C493A" w:rsidRDefault="00DE7FBF" w:rsidP="00425519">
      <w:pPr>
        <w:pStyle w:val="Code"/>
        <w:rPr>
          <w:lang w:eastAsia="en-IN"/>
        </w:rPr>
      </w:pPr>
      <w:r w:rsidRPr="000C493A">
        <w:rPr>
          <w:color w:val="A626A4"/>
          <w:lang w:eastAsia="en-IN"/>
        </w:rPr>
        <w:t>double</w:t>
      </w:r>
      <w:r w:rsidRPr="000C493A">
        <w:rPr>
          <w:lang w:eastAsia="en-IN"/>
        </w:rPr>
        <w:t xml:space="preserve"> salary </w:t>
      </w:r>
      <w:r w:rsidRPr="000C493A">
        <w:rPr>
          <w:color w:val="4078F2"/>
          <w:lang w:eastAsia="en-IN"/>
        </w:rPr>
        <w:t>=</w:t>
      </w:r>
      <w:r w:rsidRPr="000C493A">
        <w:rPr>
          <w:lang w:eastAsia="en-IN"/>
        </w:rPr>
        <w:t xml:space="preserve"> </w:t>
      </w:r>
      <w:r w:rsidRPr="000C493A">
        <w:rPr>
          <w:color w:val="B76B01"/>
          <w:lang w:eastAsia="en-IN"/>
        </w:rPr>
        <w:t>45000.50</w:t>
      </w:r>
      <w:r w:rsidRPr="000C493A">
        <w:rPr>
          <w:lang w:eastAsia="en-IN"/>
        </w:rPr>
        <w:t>;</w:t>
      </w:r>
    </w:p>
    <w:p w14:paraId="3A4E05E1" w14:textId="77777777" w:rsidR="00DE7FBF" w:rsidRPr="000C493A" w:rsidRDefault="00DE7FBF" w:rsidP="00425519">
      <w:pPr>
        <w:pStyle w:val="Code"/>
        <w:rPr>
          <w:lang w:eastAsia="en-IN"/>
        </w:rPr>
      </w:pPr>
      <w:r w:rsidRPr="000C493A">
        <w:rPr>
          <w:color w:val="A626A4"/>
          <w:lang w:eastAsia="en-IN"/>
        </w:rPr>
        <w:t>float</w:t>
      </w:r>
      <w:r w:rsidRPr="000C493A">
        <w:rPr>
          <w:lang w:eastAsia="en-IN"/>
        </w:rPr>
        <w:t xml:space="preserve"> temperature </w:t>
      </w:r>
      <w:r w:rsidRPr="000C493A">
        <w:rPr>
          <w:color w:val="4078F2"/>
          <w:lang w:eastAsia="en-IN"/>
        </w:rPr>
        <w:t>=</w:t>
      </w:r>
      <w:r w:rsidRPr="000C493A">
        <w:rPr>
          <w:lang w:eastAsia="en-IN"/>
        </w:rPr>
        <w:t xml:space="preserve"> </w:t>
      </w:r>
      <w:r w:rsidRPr="000C493A">
        <w:rPr>
          <w:color w:val="4078F2"/>
          <w:lang w:eastAsia="en-IN"/>
        </w:rPr>
        <w:t>-</w:t>
      </w:r>
      <w:r w:rsidRPr="000C493A">
        <w:rPr>
          <w:color w:val="B76B01"/>
          <w:lang w:eastAsia="en-IN"/>
        </w:rPr>
        <w:t>23.5</w:t>
      </w:r>
      <w:r w:rsidRPr="000C493A">
        <w:rPr>
          <w:lang w:eastAsia="en-IN"/>
        </w:rPr>
        <w:t>;</w:t>
      </w:r>
    </w:p>
    <w:p w14:paraId="5E44505E" w14:textId="77777777" w:rsidR="00DE7FBF" w:rsidRPr="000C493A" w:rsidRDefault="00DE7FBF" w:rsidP="00425519">
      <w:pPr>
        <w:pStyle w:val="Code"/>
        <w:rPr>
          <w:lang w:eastAsia="en-IN"/>
        </w:rPr>
      </w:pPr>
      <w:r w:rsidRPr="000C493A">
        <w:rPr>
          <w:color w:val="A626A4"/>
          <w:lang w:eastAsia="en-IN"/>
        </w:rPr>
        <w:t>double</w:t>
      </w:r>
      <w:r w:rsidRPr="000C493A">
        <w:rPr>
          <w:lang w:eastAsia="en-IN"/>
        </w:rPr>
        <w:t xml:space="preserve"> distance </w:t>
      </w:r>
      <w:r w:rsidRPr="000C493A">
        <w:rPr>
          <w:color w:val="4078F2"/>
          <w:lang w:eastAsia="en-IN"/>
        </w:rPr>
        <w:t>=</w:t>
      </w:r>
      <w:r w:rsidRPr="000C493A">
        <w:rPr>
          <w:lang w:eastAsia="en-IN"/>
        </w:rPr>
        <w:t xml:space="preserve"> </w:t>
      </w:r>
      <w:r w:rsidRPr="000C493A">
        <w:rPr>
          <w:color w:val="B76B01"/>
          <w:lang w:eastAsia="en-IN"/>
        </w:rPr>
        <w:t>0.00001</w:t>
      </w:r>
      <w:r w:rsidRPr="000C493A">
        <w:rPr>
          <w:lang w:eastAsia="en-IN"/>
        </w:rPr>
        <w:t>;</w:t>
      </w:r>
    </w:p>
    <w:p w14:paraId="7DCC18DC" w14:textId="77777777" w:rsidR="00DE7FBF" w:rsidRPr="000C493A" w:rsidRDefault="00DE7FBF" w:rsidP="00EF72F6">
      <w:pPr>
        <w:pStyle w:val="Subheadddddf"/>
      </w:pPr>
      <w:r w:rsidRPr="000C493A">
        <w:t>Rules for decimal notation:</w:t>
      </w:r>
    </w:p>
    <w:p w14:paraId="19E2B3A6" w14:textId="77777777" w:rsidR="00DE7FBF" w:rsidRPr="000C493A" w:rsidRDefault="00DE7FBF" w:rsidP="00EF72F6">
      <w:pPr>
        <w:pStyle w:val="Pointss"/>
      </w:pPr>
      <w:r w:rsidRPr="000C493A">
        <w:t>Must contain a decimal point</w:t>
      </w:r>
    </w:p>
    <w:p w14:paraId="2912A75F" w14:textId="77777777" w:rsidR="00DE7FBF" w:rsidRPr="000C493A" w:rsidRDefault="00DE7FBF" w:rsidP="00EF72F6">
      <w:pPr>
        <w:pStyle w:val="Pointss"/>
      </w:pPr>
      <w:r w:rsidRPr="000C493A">
        <w:t>Can be positive or negative</w:t>
      </w:r>
    </w:p>
    <w:p w14:paraId="1323398A" w14:textId="6297D12F" w:rsidR="00DE7FBF" w:rsidRPr="00425519" w:rsidRDefault="00DE7FBF" w:rsidP="00EF72F6">
      <w:pPr>
        <w:pStyle w:val="Pointss"/>
      </w:pPr>
      <w:r w:rsidRPr="000C493A">
        <w:t>Can have digits before and/or after the decimal point</w:t>
      </w:r>
    </w:p>
    <w:p w14:paraId="49632392" w14:textId="77777777" w:rsidR="00DE7FBF" w:rsidRPr="000C493A" w:rsidRDefault="00DE7FBF" w:rsidP="00425519">
      <w:pPr>
        <w:pStyle w:val="Code"/>
        <w:rPr>
          <w:color w:val="383A42"/>
          <w:lang w:eastAsia="en-IN"/>
        </w:rPr>
      </w:pPr>
      <w:r w:rsidRPr="000C493A">
        <w:rPr>
          <w:color w:val="B76B01"/>
          <w:lang w:eastAsia="en-IN"/>
        </w:rPr>
        <w:t>.5</w:t>
      </w:r>
      <w:r w:rsidRPr="000C493A">
        <w:rPr>
          <w:color w:val="383A42"/>
          <w:lang w:eastAsia="en-IN"/>
        </w:rPr>
        <w:t xml:space="preserve">      </w:t>
      </w:r>
      <w:r w:rsidRPr="000C493A">
        <w:rPr>
          <w:lang w:eastAsia="en-IN"/>
        </w:rPr>
        <w:t>// Valid (0.5)</w:t>
      </w:r>
    </w:p>
    <w:p w14:paraId="7B5879F8" w14:textId="77777777" w:rsidR="00DE7FBF" w:rsidRPr="000C493A" w:rsidRDefault="00DE7FBF" w:rsidP="00425519">
      <w:pPr>
        <w:pStyle w:val="Code"/>
        <w:rPr>
          <w:color w:val="383A42"/>
          <w:lang w:eastAsia="en-IN"/>
        </w:rPr>
      </w:pPr>
      <w:r w:rsidRPr="000C493A">
        <w:rPr>
          <w:color w:val="B76B01"/>
          <w:lang w:eastAsia="en-IN"/>
        </w:rPr>
        <w:t>5.</w:t>
      </w:r>
      <w:r w:rsidRPr="000C493A">
        <w:rPr>
          <w:color w:val="383A42"/>
          <w:lang w:eastAsia="en-IN"/>
        </w:rPr>
        <w:t xml:space="preserve">      </w:t>
      </w:r>
      <w:r w:rsidRPr="000C493A">
        <w:rPr>
          <w:lang w:eastAsia="en-IN"/>
        </w:rPr>
        <w:t>// Valid (5.0)</w:t>
      </w:r>
    </w:p>
    <w:p w14:paraId="0C4C0872" w14:textId="77777777" w:rsidR="00DE7FBF" w:rsidRPr="000C493A" w:rsidRDefault="00DE7FBF" w:rsidP="00425519">
      <w:pPr>
        <w:pStyle w:val="Code"/>
        <w:rPr>
          <w:color w:val="383A42"/>
          <w:lang w:eastAsia="en-IN"/>
        </w:rPr>
      </w:pPr>
      <w:r w:rsidRPr="000C493A">
        <w:rPr>
          <w:color w:val="B76B01"/>
          <w:lang w:eastAsia="en-IN"/>
        </w:rPr>
        <w:t>5.0</w:t>
      </w:r>
      <w:r w:rsidRPr="000C493A">
        <w:rPr>
          <w:color w:val="383A42"/>
          <w:lang w:eastAsia="en-IN"/>
        </w:rPr>
        <w:t xml:space="preserve">     </w:t>
      </w:r>
      <w:r w:rsidRPr="000C493A">
        <w:rPr>
          <w:lang w:eastAsia="en-IN"/>
        </w:rPr>
        <w:t>// Valid</w:t>
      </w:r>
    </w:p>
    <w:p w14:paraId="5BECBFE0" w14:textId="77777777" w:rsidR="00DE7FBF" w:rsidRPr="000C493A" w:rsidRDefault="00DE7FBF" w:rsidP="00EF72F6">
      <w:pPr>
        <w:pStyle w:val="Subheadddddf"/>
      </w:pPr>
      <w:r w:rsidRPr="000C493A">
        <w:t>Scientific Notation (Exponential Form)</w:t>
      </w:r>
    </w:p>
    <w:p w14:paraId="56627E05" w14:textId="09A1C1B1" w:rsidR="00DE7FBF" w:rsidRPr="000C493A" w:rsidRDefault="00DE7FBF" w:rsidP="00EF72F6">
      <w:pPr>
        <w:pStyle w:val="texxtt"/>
        <w:rPr>
          <w:lang w:eastAsia="en-IN"/>
        </w:rPr>
      </w:pPr>
      <w:r w:rsidRPr="000C493A">
        <w:rPr>
          <w:lang w:eastAsia="en-IN"/>
        </w:rPr>
        <w:t>For very large or very small numbers, scientific notation is more convenient:</w:t>
      </w:r>
    </w:p>
    <w:p w14:paraId="1B89789C" w14:textId="77777777" w:rsidR="00DE7FBF" w:rsidRPr="000C493A" w:rsidRDefault="00DE7FBF" w:rsidP="00425519">
      <w:pPr>
        <w:pStyle w:val="Code"/>
        <w:rPr>
          <w:color w:val="383A42"/>
          <w:lang w:eastAsia="en-IN"/>
        </w:rPr>
      </w:pPr>
      <w:r w:rsidRPr="000C493A">
        <w:rPr>
          <w:color w:val="A626A4"/>
          <w:lang w:eastAsia="en-IN"/>
        </w:rPr>
        <w:t>double</w:t>
      </w:r>
      <w:r w:rsidRPr="000C493A">
        <w:rPr>
          <w:color w:val="383A42"/>
          <w:lang w:eastAsia="en-IN"/>
        </w:rPr>
        <w:t xml:space="preserve"> large </w:t>
      </w:r>
      <w:r w:rsidRPr="000C493A">
        <w:rPr>
          <w:color w:val="4078F2"/>
          <w:lang w:eastAsia="en-IN"/>
        </w:rPr>
        <w:t>=</w:t>
      </w:r>
      <w:r w:rsidRPr="000C493A">
        <w:rPr>
          <w:color w:val="383A42"/>
          <w:lang w:eastAsia="en-IN"/>
        </w:rPr>
        <w:t xml:space="preserve"> </w:t>
      </w:r>
      <w:r w:rsidRPr="000C493A">
        <w:rPr>
          <w:color w:val="B76B01"/>
          <w:lang w:eastAsia="en-IN"/>
        </w:rPr>
        <w:t>1.5e6</w:t>
      </w:r>
      <w:r w:rsidRPr="000C493A">
        <w:rPr>
          <w:color w:val="383A42"/>
          <w:lang w:eastAsia="en-IN"/>
        </w:rPr>
        <w:t xml:space="preserve">;      </w:t>
      </w:r>
      <w:r w:rsidRPr="000C493A">
        <w:rPr>
          <w:i/>
          <w:iCs/>
          <w:lang w:eastAsia="en-IN"/>
        </w:rPr>
        <w:t>// 1.5 × 10^6 = 1,500,000</w:t>
      </w:r>
    </w:p>
    <w:p w14:paraId="03E4B6A4" w14:textId="77777777" w:rsidR="00DE7FBF" w:rsidRPr="000C493A" w:rsidRDefault="00DE7FBF" w:rsidP="00425519">
      <w:pPr>
        <w:pStyle w:val="Code"/>
        <w:rPr>
          <w:color w:val="383A42"/>
          <w:lang w:eastAsia="en-IN"/>
        </w:rPr>
      </w:pPr>
      <w:r w:rsidRPr="000C493A">
        <w:rPr>
          <w:color w:val="A626A4"/>
          <w:lang w:eastAsia="en-IN"/>
        </w:rPr>
        <w:t>double</w:t>
      </w:r>
      <w:r w:rsidRPr="000C493A">
        <w:rPr>
          <w:color w:val="383A42"/>
          <w:lang w:eastAsia="en-IN"/>
        </w:rPr>
        <w:t xml:space="preserve"> small </w:t>
      </w:r>
      <w:r w:rsidRPr="000C493A">
        <w:rPr>
          <w:color w:val="4078F2"/>
          <w:lang w:eastAsia="en-IN"/>
        </w:rPr>
        <w:t>=</w:t>
      </w:r>
      <w:r w:rsidRPr="000C493A">
        <w:rPr>
          <w:color w:val="383A42"/>
          <w:lang w:eastAsia="en-IN"/>
        </w:rPr>
        <w:t xml:space="preserve"> </w:t>
      </w:r>
      <w:r w:rsidRPr="000C493A">
        <w:rPr>
          <w:color w:val="B76B01"/>
          <w:lang w:eastAsia="en-IN"/>
        </w:rPr>
        <w:t>2.5e-4</w:t>
      </w:r>
      <w:r w:rsidRPr="000C493A">
        <w:rPr>
          <w:color w:val="383A42"/>
          <w:lang w:eastAsia="en-IN"/>
        </w:rPr>
        <w:t xml:space="preserve">;     </w:t>
      </w:r>
      <w:r w:rsidRPr="000C493A">
        <w:rPr>
          <w:i/>
          <w:iCs/>
          <w:lang w:eastAsia="en-IN"/>
        </w:rPr>
        <w:t>// 2.5 × 10^-4 = 0.00025</w:t>
      </w:r>
    </w:p>
    <w:p w14:paraId="783F6D5E"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avogadro </w:t>
      </w:r>
      <w:r w:rsidRPr="000C493A">
        <w:rPr>
          <w:color w:val="4078F2"/>
          <w:lang w:eastAsia="en-IN"/>
        </w:rPr>
        <w:t>=</w:t>
      </w:r>
      <w:r w:rsidRPr="000C493A">
        <w:rPr>
          <w:color w:val="383A42"/>
          <w:lang w:eastAsia="en-IN"/>
        </w:rPr>
        <w:t xml:space="preserve"> </w:t>
      </w:r>
      <w:r w:rsidRPr="000C493A">
        <w:rPr>
          <w:color w:val="B76B01"/>
          <w:lang w:eastAsia="en-IN"/>
        </w:rPr>
        <w:t>6.022e23</w:t>
      </w:r>
      <w:r w:rsidRPr="000C493A">
        <w:rPr>
          <w:color w:val="383A42"/>
          <w:lang w:eastAsia="en-IN"/>
        </w:rPr>
        <w:t xml:space="preserve">; </w:t>
      </w:r>
      <w:r w:rsidRPr="000C493A">
        <w:rPr>
          <w:i/>
          <w:iCs/>
          <w:lang w:eastAsia="en-IN"/>
        </w:rPr>
        <w:t>// Avogadro's number</w:t>
      </w:r>
    </w:p>
    <w:p w14:paraId="3453AD67" w14:textId="77777777" w:rsidR="00DE7FBF" w:rsidRPr="000C493A" w:rsidRDefault="00DE7FBF" w:rsidP="00425519">
      <w:pPr>
        <w:pStyle w:val="Code"/>
        <w:rPr>
          <w:color w:val="383A42"/>
          <w:lang w:eastAsia="en-IN"/>
        </w:rPr>
      </w:pPr>
      <w:r w:rsidRPr="000C493A">
        <w:rPr>
          <w:color w:val="A626A4"/>
          <w:lang w:eastAsia="en-IN"/>
        </w:rPr>
        <w:t>double</w:t>
      </w:r>
      <w:r w:rsidRPr="000C493A">
        <w:rPr>
          <w:color w:val="383A42"/>
          <w:lang w:eastAsia="en-IN"/>
        </w:rPr>
        <w:t xml:space="preserve"> electron </w:t>
      </w:r>
      <w:r w:rsidRPr="000C493A">
        <w:rPr>
          <w:color w:val="4078F2"/>
          <w:lang w:eastAsia="en-IN"/>
        </w:rPr>
        <w:t>=</w:t>
      </w:r>
      <w:r w:rsidRPr="000C493A">
        <w:rPr>
          <w:color w:val="383A42"/>
          <w:lang w:eastAsia="en-IN"/>
        </w:rPr>
        <w:t xml:space="preserve"> </w:t>
      </w:r>
      <w:r w:rsidRPr="000C493A">
        <w:rPr>
          <w:color w:val="B76B01"/>
          <w:lang w:eastAsia="en-IN"/>
        </w:rPr>
        <w:t>9.109e-31</w:t>
      </w:r>
      <w:r w:rsidRPr="000C493A">
        <w:rPr>
          <w:color w:val="383A42"/>
          <w:lang w:eastAsia="en-IN"/>
        </w:rPr>
        <w:t xml:space="preserve">; </w:t>
      </w:r>
      <w:r w:rsidRPr="000C493A">
        <w:rPr>
          <w:i/>
          <w:iCs/>
          <w:lang w:eastAsia="en-IN"/>
        </w:rPr>
        <w:t>// Electron mass in kg</w:t>
      </w:r>
    </w:p>
    <w:p w14:paraId="093024CF" w14:textId="77777777" w:rsidR="00DE7FBF" w:rsidRPr="000C493A" w:rsidRDefault="00DE7FBF" w:rsidP="00EF72F6">
      <w:pPr>
        <w:pStyle w:val="texxtt"/>
        <w:rPr>
          <w:rFonts w:cs="Times New Roman"/>
          <w:lang w:eastAsia="en-IN"/>
        </w:rPr>
      </w:pPr>
      <w:r w:rsidRPr="000C493A">
        <w:rPr>
          <w:rFonts w:cs="Times New Roman"/>
          <w:b/>
          <w:bCs/>
          <w:lang w:eastAsia="en-IN"/>
        </w:rPr>
        <w:t>Format:</w:t>
      </w:r>
      <w:r w:rsidRPr="000C493A">
        <w:rPr>
          <w:rFonts w:cs="Times New Roman"/>
          <w:lang w:eastAsia="en-IN"/>
        </w:rPr>
        <w:t xml:space="preserve"> </w:t>
      </w:r>
      <w:r w:rsidRPr="000C493A">
        <w:rPr>
          <w:lang w:eastAsia="en-IN"/>
        </w:rPr>
        <w:t>mantissa e exponent</w:t>
      </w:r>
      <w:r w:rsidRPr="000C493A">
        <w:rPr>
          <w:rFonts w:cs="Times New Roman"/>
          <w:lang w:eastAsia="en-IN"/>
        </w:rPr>
        <w:t xml:space="preserve"> or </w:t>
      </w:r>
      <w:r w:rsidRPr="000C493A">
        <w:rPr>
          <w:lang w:eastAsia="en-IN"/>
        </w:rPr>
        <w:t>mantissa E exponent</w:t>
      </w:r>
    </w:p>
    <w:p w14:paraId="1700CB41" w14:textId="77777777" w:rsidR="00DE7FBF" w:rsidRPr="000C493A" w:rsidRDefault="00DE7FBF" w:rsidP="00EF72F6">
      <w:pPr>
        <w:pStyle w:val="Pointss"/>
      </w:pPr>
      <w:r w:rsidRPr="000C493A">
        <w:t>Mantissa: The significant digits</w:t>
      </w:r>
    </w:p>
    <w:p w14:paraId="14823CFB" w14:textId="77777777" w:rsidR="00DE7FBF" w:rsidRPr="000C493A" w:rsidRDefault="00DE7FBF" w:rsidP="00EF72F6">
      <w:pPr>
        <w:pStyle w:val="Pointss"/>
      </w:pPr>
      <w:r w:rsidRPr="000C493A">
        <w:t>e or E: Indicates "times 10 to the power of"</w:t>
      </w:r>
    </w:p>
    <w:p w14:paraId="636A1DC8" w14:textId="77777777" w:rsidR="00DE7FBF" w:rsidRPr="000C493A" w:rsidRDefault="00DE7FBF" w:rsidP="00EF72F6">
      <w:pPr>
        <w:pStyle w:val="Pointss"/>
      </w:pPr>
      <w:r w:rsidRPr="000C493A">
        <w:t>Exponent: The power of 10 (can be positive or negative)</w:t>
      </w:r>
    </w:p>
    <w:p w14:paraId="79056F20" w14:textId="77777777" w:rsidR="00DE7FBF" w:rsidRPr="000C493A" w:rsidRDefault="00DE7FBF" w:rsidP="00EF72F6">
      <w:pPr>
        <w:pStyle w:val="Subheadddddf"/>
      </w:pPr>
      <w:r w:rsidRPr="000C493A">
        <w:t>Floating-Point Suffixes</w:t>
      </w:r>
    </w:p>
    <w:p w14:paraId="6A6785F1" w14:textId="098830F8" w:rsidR="00DE7FBF" w:rsidRPr="000C493A" w:rsidRDefault="00DE7FBF" w:rsidP="00EF72F6">
      <w:pPr>
        <w:pStyle w:val="texxtt"/>
        <w:rPr>
          <w:lang w:eastAsia="en-IN"/>
        </w:rPr>
      </w:pPr>
      <w:r w:rsidRPr="000C493A">
        <w:rPr>
          <w:lang w:eastAsia="en-IN"/>
        </w:rPr>
        <w:t xml:space="preserve">By default, floating-point constants are of type </w:t>
      </w:r>
      <w:r w:rsidRPr="000C493A">
        <w:rPr>
          <w:rFonts w:cs="Courier New"/>
          <w:lang w:eastAsia="en-IN"/>
        </w:rPr>
        <w:t>double</w:t>
      </w:r>
      <w:r w:rsidRPr="000C493A">
        <w:rPr>
          <w:lang w:eastAsia="en-IN"/>
        </w:rPr>
        <w:t>. You can use suffixes to specify the type:</w:t>
      </w:r>
    </w:p>
    <w:p w14:paraId="208A5235" w14:textId="77777777" w:rsidR="00DE7FBF" w:rsidRPr="000C493A" w:rsidRDefault="00DE7FBF" w:rsidP="00425519">
      <w:pPr>
        <w:pStyle w:val="Code"/>
        <w:rPr>
          <w:color w:val="383A42"/>
          <w:lang w:eastAsia="en-IN"/>
        </w:rPr>
      </w:pPr>
      <w:r w:rsidRPr="000C493A">
        <w:rPr>
          <w:color w:val="A626A4"/>
          <w:lang w:eastAsia="en-IN"/>
        </w:rPr>
        <w:t>float</w:t>
      </w:r>
      <w:r w:rsidRPr="000C493A">
        <w:rPr>
          <w:color w:val="383A42"/>
          <w:lang w:eastAsia="en-IN"/>
        </w:rPr>
        <w:t xml:space="preserve"> f1 </w:t>
      </w:r>
      <w:r w:rsidRPr="000C493A">
        <w:rPr>
          <w:color w:val="4078F2"/>
          <w:lang w:eastAsia="en-IN"/>
        </w:rPr>
        <w:t>=</w:t>
      </w:r>
      <w:r w:rsidRPr="000C493A">
        <w:rPr>
          <w:color w:val="383A42"/>
          <w:lang w:eastAsia="en-IN"/>
        </w:rPr>
        <w:t xml:space="preserve"> </w:t>
      </w:r>
      <w:r w:rsidRPr="000C493A">
        <w:rPr>
          <w:color w:val="B76B01"/>
          <w:lang w:eastAsia="en-IN"/>
        </w:rPr>
        <w:t>3.14f</w:t>
      </w:r>
      <w:r w:rsidRPr="000C493A">
        <w:rPr>
          <w:color w:val="383A42"/>
          <w:lang w:eastAsia="en-IN"/>
        </w:rPr>
        <w:t xml:space="preserve">;      </w:t>
      </w:r>
      <w:r w:rsidRPr="000C493A">
        <w:rPr>
          <w:i/>
          <w:iCs/>
          <w:lang w:eastAsia="en-IN"/>
        </w:rPr>
        <w:t>// f or F for float</w:t>
      </w:r>
    </w:p>
    <w:p w14:paraId="7580850E" w14:textId="77777777" w:rsidR="00DE7FBF" w:rsidRPr="000C493A" w:rsidRDefault="00DE7FBF" w:rsidP="00425519">
      <w:pPr>
        <w:pStyle w:val="Code"/>
        <w:rPr>
          <w:color w:val="383A42"/>
          <w:lang w:eastAsia="en-IN"/>
        </w:rPr>
      </w:pPr>
      <w:r w:rsidRPr="000C493A">
        <w:rPr>
          <w:color w:val="A626A4"/>
          <w:lang w:eastAsia="en-IN"/>
        </w:rPr>
        <w:t>double</w:t>
      </w:r>
      <w:r w:rsidRPr="000C493A">
        <w:rPr>
          <w:color w:val="383A42"/>
          <w:lang w:eastAsia="en-IN"/>
        </w:rPr>
        <w:t xml:space="preserve"> d1 </w:t>
      </w:r>
      <w:r w:rsidRPr="000C493A">
        <w:rPr>
          <w:color w:val="4078F2"/>
          <w:lang w:eastAsia="en-IN"/>
        </w:rPr>
        <w:t>=</w:t>
      </w:r>
      <w:r w:rsidRPr="000C493A">
        <w:rPr>
          <w:color w:val="383A42"/>
          <w:lang w:eastAsia="en-IN"/>
        </w:rPr>
        <w:t xml:space="preserve"> </w:t>
      </w:r>
      <w:r w:rsidRPr="000C493A">
        <w:rPr>
          <w:color w:val="B76B01"/>
          <w:lang w:eastAsia="en-IN"/>
        </w:rPr>
        <w:t>3.14</w:t>
      </w:r>
      <w:r w:rsidRPr="000C493A">
        <w:rPr>
          <w:color w:val="383A42"/>
          <w:lang w:eastAsia="en-IN"/>
        </w:rPr>
        <w:t xml:space="preserve">;      </w:t>
      </w:r>
      <w:r w:rsidRPr="000C493A">
        <w:rPr>
          <w:i/>
          <w:iCs/>
          <w:lang w:eastAsia="en-IN"/>
        </w:rPr>
        <w:t>// Default is double (no suffix needed)</w:t>
      </w:r>
    </w:p>
    <w:p w14:paraId="5E7D6711" w14:textId="77777777" w:rsidR="00DE7FBF" w:rsidRPr="000C493A" w:rsidRDefault="00DE7FBF" w:rsidP="00425519">
      <w:pPr>
        <w:pStyle w:val="Code"/>
        <w:rPr>
          <w:color w:val="383A42"/>
          <w:lang w:eastAsia="en-IN"/>
        </w:rPr>
      </w:pPr>
      <w:r w:rsidRPr="000C493A">
        <w:rPr>
          <w:color w:val="A626A4"/>
          <w:lang w:eastAsia="en-IN"/>
        </w:rPr>
        <w:t>long</w:t>
      </w:r>
      <w:r w:rsidRPr="000C493A">
        <w:rPr>
          <w:color w:val="383A42"/>
          <w:lang w:eastAsia="en-IN"/>
        </w:rPr>
        <w:t xml:space="preserve"> </w:t>
      </w:r>
      <w:r w:rsidRPr="000C493A">
        <w:rPr>
          <w:color w:val="A626A4"/>
          <w:lang w:eastAsia="en-IN"/>
        </w:rPr>
        <w:t>double</w:t>
      </w:r>
      <w:r w:rsidRPr="000C493A">
        <w:rPr>
          <w:color w:val="383A42"/>
          <w:lang w:eastAsia="en-IN"/>
        </w:rPr>
        <w:t xml:space="preserve"> ld1 </w:t>
      </w:r>
      <w:r w:rsidRPr="000C493A">
        <w:rPr>
          <w:color w:val="4078F2"/>
          <w:lang w:eastAsia="en-IN"/>
        </w:rPr>
        <w:t>=</w:t>
      </w:r>
      <w:r w:rsidRPr="000C493A">
        <w:rPr>
          <w:color w:val="383A42"/>
          <w:lang w:eastAsia="en-IN"/>
        </w:rPr>
        <w:t xml:space="preserve"> </w:t>
      </w:r>
      <w:r w:rsidRPr="000C493A">
        <w:rPr>
          <w:color w:val="B76B01"/>
          <w:lang w:eastAsia="en-IN"/>
        </w:rPr>
        <w:t>3.14L</w:t>
      </w:r>
      <w:r w:rsidRPr="000C493A">
        <w:rPr>
          <w:color w:val="383A42"/>
          <w:lang w:eastAsia="en-IN"/>
        </w:rPr>
        <w:t xml:space="preserve">; </w:t>
      </w:r>
      <w:r w:rsidRPr="000C493A">
        <w:rPr>
          <w:i/>
          <w:iCs/>
          <w:lang w:eastAsia="en-IN"/>
        </w:rPr>
        <w:t>// L or l for long double</w:t>
      </w:r>
    </w:p>
    <w:p w14:paraId="5727D9AD" w14:textId="26DA61E5" w:rsidR="00DE7FBF" w:rsidRPr="000C493A" w:rsidRDefault="00DE7FBF" w:rsidP="00EF72F6">
      <w:pPr>
        <w:pStyle w:val="Subheadddddf"/>
      </w:pPr>
      <w:r w:rsidRPr="000C493A">
        <w:t>Complete Example:</w:t>
      </w:r>
    </w:p>
    <w:p w14:paraId="2ED6A654"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BB7AE3E" w14:textId="77777777" w:rsidR="00DE7FBF" w:rsidRPr="000C493A" w:rsidRDefault="00DE7FBF" w:rsidP="00425519">
      <w:pPr>
        <w:pStyle w:val="Code"/>
        <w:rPr>
          <w:color w:val="383A42"/>
          <w:lang w:eastAsia="en-IN"/>
        </w:rPr>
      </w:pPr>
    </w:p>
    <w:p w14:paraId="50A47689"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06442E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Standard decimal notation</w:t>
      </w:r>
    </w:p>
    <w:p w14:paraId="31678FA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color w:val="B76B01"/>
          <w:lang w:eastAsia="en-IN"/>
        </w:rPr>
        <w:t>3.14159f</w:t>
      </w:r>
      <w:r w:rsidRPr="000C493A">
        <w:rPr>
          <w:color w:val="383A42"/>
          <w:lang w:eastAsia="en-IN"/>
        </w:rPr>
        <w:t>;</w:t>
      </w:r>
    </w:p>
    <w:p w14:paraId="6CFEDD8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gravity </w:t>
      </w:r>
      <w:r w:rsidRPr="000C493A">
        <w:rPr>
          <w:color w:val="4078F2"/>
          <w:lang w:eastAsia="en-IN"/>
        </w:rPr>
        <w:t>=</w:t>
      </w:r>
      <w:r w:rsidRPr="000C493A">
        <w:rPr>
          <w:color w:val="383A42"/>
          <w:lang w:eastAsia="en-IN"/>
        </w:rPr>
        <w:t xml:space="preserve"> </w:t>
      </w:r>
      <w:r w:rsidRPr="000C493A">
        <w:rPr>
          <w:color w:val="B76B01"/>
          <w:lang w:eastAsia="en-IN"/>
        </w:rPr>
        <w:t>9.81</w:t>
      </w:r>
      <w:r w:rsidRPr="000C493A">
        <w:rPr>
          <w:color w:val="383A42"/>
          <w:lang w:eastAsia="en-IN"/>
        </w:rPr>
        <w:t>;</w:t>
      </w:r>
    </w:p>
    <w:p w14:paraId="08862293" w14:textId="77777777" w:rsidR="00DE7FBF" w:rsidRPr="000C493A" w:rsidRDefault="00DE7FBF" w:rsidP="00425519">
      <w:pPr>
        <w:pStyle w:val="Code"/>
        <w:rPr>
          <w:color w:val="383A42"/>
          <w:lang w:eastAsia="en-IN"/>
        </w:rPr>
      </w:pPr>
      <w:r w:rsidRPr="000C493A">
        <w:rPr>
          <w:color w:val="383A42"/>
          <w:lang w:eastAsia="en-IN"/>
        </w:rPr>
        <w:t xml:space="preserve">    </w:t>
      </w:r>
    </w:p>
    <w:p w14:paraId="1CE9054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Scientific notation</w:t>
      </w:r>
    </w:p>
    <w:p w14:paraId="327CE85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speed_of_light </w:t>
      </w:r>
      <w:r w:rsidRPr="000C493A">
        <w:rPr>
          <w:color w:val="4078F2"/>
          <w:lang w:eastAsia="en-IN"/>
        </w:rPr>
        <w:t>=</w:t>
      </w:r>
      <w:r w:rsidRPr="000C493A">
        <w:rPr>
          <w:color w:val="383A42"/>
          <w:lang w:eastAsia="en-IN"/>
        </w:rPr>
        <w:t xml:space="preserve"> </w:t>
      </w:r>
      <w:r w:rsidRPr="000C493A">
        <w:rPr>
          <w:color w:val="B76B01"/>
          <w:lang w:eastAsia="en-IN"/>
        </w:rPr>
        <w:t>2.998e8</w:t>
      </w:r>
      <w:r w:rsidRPr="000C493A">
        <w:rPr>
          <w:color w:val="383A42"/>
          <w:lang w:eastAsia="en-IN"/>
        </w:rPr>
        <w:t xml:space="preserve">;  </w:t>
      </w:r>
      <w:r w:rsidRPr="000C493A">
        <w:rPr>
          <w:i/>
          <w:iCs/>
          <w:color w:val="A0A1A7"/>
          <w:lang w:eastAsia="en-IN"/>
        </w:rPr>
        <w:t>// meters per second</w:t>
      </w:r>
    </w:p>
    <w:p w14:paraId="7CE9054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planck </w:t>
      </w:r>
      <w:r w:rsidRPr="000C493A">
        <w:rPr>
          <w:color w:val="4078F2"/>
          <w:lang w:eastAsia="en-IN"/>
        </w:rPr>
        <w:t>=</w:t>
      </w:r>
      <w:r w:rsidRPr="000C493A">
        <w:rPr>
          <w:color w:val="383A42"/>
          <w:lang w:eastAsia="en-IN"/>
        </w:rPr>
        <w:t xml:space="preserve"> </w:t>
      </w:r>
      <w:r w:rsidRPr="000C493A">
        <w:rPr>
          <w:color w:val="B76B01"/>
          <w:lang w:eastAsia="en-IN"/>
        </w:rPr>
        <w:t>6.626e-34</w:t>
      </w:r>
      <w:r w:rsidRPr="000C493A">
        <w:rPr>
          <w:color w:val="383A42"/>
          <w:lang w:eastAsia="en-IN"/>
        </w:rPr>
        <w:t xml:space="preserve">;        </w:t>
      </w:r>
      <w:r w:rsidRPr="000C493A">
        <w:rPr>
          <w:i/>
          <w:iCs/>
          <w:color w:val="A0A1A7"/>
          <w:lang w:eastAsia="en-IN"/>
        </w:rPr>
        <w:t>// Planck's constant</w:t>
      </w:r>
    </w:p>
    <w:p w14:paraId="127C41D3" w14:textId="77777777" w:rsidR="00DE7FBF" w:rsidRPr="000C493A" w:rsidRDefault="00DE7FBF" w:rsidP="00425519">
      <w:pPr>
        <w:pStyle w:val="Code"/>
        <w:rPr>
          <w:color w:val="383A42"/>
          <w:lang w:eastAsia="en-IN"/>
        </w:rPr>
      </w:pPr>
      <w:r w:rsidRPr="000C493A">
        <w:rPr>
          <w:color w:val="383A42"/>
          <w:lang w:eastAsia="en-IN"/>
        </w:rPr>
        <w:t xml:space="preserve">    </w:t>
      </w:r>
    </w:p>
    <w:p w14:paraId="43F5E4A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Floating-Point Constants ===\n\n"</w:t>
      </w:r>
      <w:r w:rsidRPr="000C493A">
        <w:rPr>
          <w:color w:val="383A42"/>
          <w:lang w:eastAsia="en-IN"/>
        </w:rPr>
        <w:t>);</w:t>
      </w:r>
    </w:p>
    <w:p w14:paraId="4B5128C4" w14:textId="77777777" w:rsidR="00DE7FBF" w:rsidRPr="000C493A" w:rsidRDefault="00DE7FBF" w:rsidP="00425519">
      <w:pPr>
        <w:pStyle w:val="Code"/>
        <w:rPr>
          <w:color w:val="383A42"/>
          <w:lang w:eastAsia="en-IN"/>
        </w:rPr>
      </w:pPr>
      <w:r w:rsidRPr="000C493A">
        <w:rPr>
          <w:color w:val="383A42"/>
          <w:lang w:eastAsia="en-IN"/>
        </w:rPr>
        <w:t xml:space="preserve">    </w:t>
      </w:r>
    </w:p>
    <w:p w14:paraId="0395C21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%.5f\n"</w:t>
      </w:r>
      <w:r w:rsidRPr="000C493A">
        <w:rPr>
          <w:color w:val="383A42"/>
          <w:lang w:eastAsia="en-IN"/>
        </w:rPr>
        <w:t>, pi);</w:t>
      </w:r>
    </w:p>
    <w:p w14:paraId="2343D2D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"Gravity: %.2f m/s²\n"</w:t>
      </w:r>
      <w:r w:rsidRPr="000C493A">
        <w:rPr>
          <w:color w:val="383A42"/>
          <w:lang w:eastAsia="en-IN"/>
        </w:rPr>
        <w:t>, gravity);</w:t>
      </w:r>
    </w:p>
    <w:p w14:paraId="7BFD07F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"Speed of light: %.3e m/s\n"</w:t>
      </w:r>
      <w:r w:rsidRPr="000C493A">
        <w:rPr>
          <w:color w:val="383A42"/>
          <w:lang w:eastAsia="en-IN"/>
        </w:rPr>
        <w:t>, speed_of_light);</w:t>
      </w:r>
    </w:p>
    <w:p w14:paraId="3527FBA8"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"Planck's constant: %.3e J·s\n"</w:t>
      </w:r>
      <w:r w:rsidRPr="000C493A">
        <w:rPr>
          <w:color w:val="383A42"/>
          <w:lang w:eastAsia="en-IN"/>
        </w:rPr>
        <w:t>, planck);</w:t>
      </w:r>
    </w:p>
    <w:p w14:paraId="59EE1CFE" w14:textId="77777777" w:rsidR="00DE7FBF" w:rsidRPr="000C493A" w:rsidRDefault="00DE7FBF" w:rsidP="00425519">
      <w:pPr>
        <w:pStyle w:val="Code"/>
        <w:rPr>
          <w:color w:val="383A42"/>
          <w:lang w:eastAsia="en-IN"/>
        </w:rPr>
      </w:pPr>
      <w:r w:rsidRPr="000C493A">
        <w:rPr>
          <w:color w:val="383A42"/>
          <w:lang w:eastAsia="en-IN"/>
        </w:rPr>
        <w:t xml:space="preserve">    </w:t>
      </w:r>
    </w:p>
    <w:p w14:paraId="1EDB289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Demonstrating precision</w:t>
      </w:r>
    </w:p>
    <w:p w14:paraId="58B2284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Precision Demonstration ===\n"</w:t>
      </w:r>
      <w:r w:rsidRPr="000C493A">
        <w:rPr>
          <w:color w:val="383A42"/>
          <w:lang w:eastAsia="en-IN"/>
        </w:rPr>
        <w:t>);</w:t>
      </w:r>
    </w:p>
    <w:p w14:paraId="45BF7DA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with 2 decimals: %.2f\n"</w:t>
      </w:r>
      <w:r w:rsidRPr="000C493A">
        <w:rPr>
          <w:color w:val="383A42"/>
          <w:lang w:eastAsia="en-IN"/>
        </w:rPr>
        <w:t>, pi);</w:t>
      </w:r>
    </w:p>
    <w:p w14:paraId="5E43B440"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with 5 decimals: %.5f\n"</w:t>
      </w:r>
      <w:r w:rsidRPr="000C493A">
        <w:rPr>
          <w:color w:val="383A42"/>
          <w:lang w:eastAsia="en-IN"/>
        </w:rPr>
        <w:t>, pi);</w:t>
      </w:r>
    </w:p>
    <w:p w14:paraId="6666D38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with 10 decimals: %.10f\n"</w:t>
      </w:r>
      <w:r w:rsidRPr="000C493A">
        <w:rPr>
          <w:color w:val="383A42"/>
          <w:lang w:eastAsia="en-IN"/>
        </w:rPr>
        <w:t>, pi);</w:t>
      </w:r>
    </w:p>
    <w:p w14:paraId="11CD47BF" w14:textId="77777777" w:rsidR="00DE7FBF" w:rsidRPr="000C493A" w:rsidRDefault="00DE7FBF" w:rsidP="00425519">
      <w:pPr>
        <w:pStyle w:val="Code"/>
        <w:rPr>
          <w:color w:val="383A42"/>
          <w:lang w:eastAsia="en-IN"/>
        </w:rPr>
      </w:pPr>
      <w:r w:rsidRPr="000C493A">
        <w:rPr>
          <w:color w:val="383A42"/>
          <w:lang w:eastAsia="en-IN"/>
        </w:rPr>
        <w:t xml:space="preserve">    </w:t>
      </w:r>
    </w:p>
    <w:p w14:paraId="0B46273B"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D5BC8CB" w14:textId="77777777" w:rsidR="00DE7FBF" w:rsidRPr="000C493A" w:rsidRDefault="00DE7FBF" w:rsidP="00425519">
      <w:pPr>
        <w:pStyle w:val="Code"/>
        <w:rPr>
          <w:color w:val="383A42"/>
          <w:lang w:eastAsia="en-IN"/>
        </w:rPr>
      </w:pPr>
      <w:r w:rsidRPr="000C493A">
        <w:rPr>
          <w:color w:val="383A42"/>
          <w:lang w:eastAsia="en-IN"/>
        </w:rPr>
        <w:t>}</w:t>
      </w:r>
    </w:p>
    <w:p w14:paraId="6532DCB9" w14:textId="77777777" w:rsidR="00DE7FBF" w:rsidRPr="000C493A" w:rsidRDefault="00DE7FBF" w:rsidP="00EF72F6">
      <w:pPr>
        <w:pStyle w:val="Subheadddddf"/>
      </w:pPr>
      <w:r w:rsidRPr="000C493A">
        <w:t>Output:</w:t>
      </w:r>
    </w:p>
    <w:p w14:paraId="6B4AA243" w14:textId="77777777" w:rsidR="00DE7FBF" w:rsidRPr="000C493A" w:rsidRDefault="00DE7FBF" w:rsidP="00425519">
      <w:pPr>
        <w:pStyle w:val="Code"/>
        <w:rPr>
          <w:lang w:eastAsia="en-IN"/>
        </w:rPr>
      </w:pPr>
      <w:r w:rsidRPr="000C493A">
        <w:rPr>
          <w:lang w:eastAsia="en-IN"/>
        </w:rPr>
        <w:t>=== Floating-Point Constants ===</w:t>
      </w:r>
    </w:p>
    <w:p w14:paraId="293FC440" w14:textId="77777777" w:rsidR="00DE7FBF" w:rsidRPr="000C493A" w:rsidRDefault="00DE7FBF" w:rsidP="00425519">
      <w:pPr>
        <w:pStyle w:val="Code"/>
        <w:rPr>
          <w:lang w:eastAsia="en-IN"/>
        </w:rPr>
      </w:pPr>
    </w:p>
    <w:p w14:paraId="0E5891E9" w14:textId="77777777" w:rsidR="00DE7FBF" w:rsidRPr="000C493A" w:rsidRDefault="00DE7FBF" w:rsidP="00425519">
      <w:pPr>
        <w:pStyle w:val="Code"/>
        <w:rPr>
          <w:lang w:eastAsia="en-IN"/>
        </w:rPr>
      </w:pPr>
      <w:r w:rsidRPr="000C493A">
        <w:rPr>
          <w:lang w:eastAsia="en-IN"/>
        </w:rPr>
        <w:t>Pi: 3.14159</w:t>
      </w:r>
    </w:p>
    <w:p w14:paraId="76E25622" w14:textId="77777777" w:rsidR="00DE7FBF" w:rsidRPr="000C493A" w:rsidRDefault="00DE7FBF" w:rsidP="00425519">
      <w:pPr>
        <w:pStyle w:val="Code"/>
        <w:rPr>
          <w:lang w:eastAsia="en-IN"/>
        </w:rPr>
      </w:pPr>
      <w:r w:rsidRPr="000C493A">
        <w:rPr>
          <w:lang w:eastAsia="en-IN"/>
        </w:rPr>
        <w:t>Gravity: 9.81 m/s²</w:t>
      </w:r>
    </w:p>
    <w:p w14:paraId="640F42EC" w14:textId="77777777" w:rsidR="00DE7FBF" w:rsidRPr="000C493A" w:rsidRDefault="00DE7FBF" w:rsidP="00425519">
      <w:pPr>
        <w:pStyle w:val="Code"/>
        <w:rPr>
          <w:lang w:eastAsia="en-IN"/>
        </w:rPr>
      </w:pPr>
      <w:r w:rsidRPr="000C493A">
        <w:rPr>
          <w:lang w:eastAsia="en-IN"/>
        </w:rPr>
        <w:t>Speed of light: 2.998e+08 m/s</w:t>
      </w:r>
    </w:p>
    <w:p w14:paraId="38873938" w14:textId="77777777" w:rsidR="00DE7FBF" w:rsidRPr="000C493A" w:rsidRDefault="00DE7FBF" w:rsidP="00425519">
      <w:pPr>
        <w:pStyle w:val="Code"/>
        <w:rPr>
          <w:lang w:eastAsia="en-IN"/>
        </w:rPr>
      </w:pPr>
      <w:r w:rsidRPr="000C493A">
        <w:rPr>
          <w:lang w:eastAsia="en-IN"/>
        </w:rPr>
        <w:t>Planck's constant: 6.626e-34 J·s</w:t>
      </w:r>
    </w:p>
    <w:p w14:paraId="36AAD8E2" w14:textId="77777777" w:rsidR="00DE7FBF" w:rsidRPr="000C493A" w:rsidRDefault="00DE7FBF" w:rsidP="00425519">
      <w:pPr>
        <w:pStyle w:val="Code"/>
        <w:rPr>
          <w:lang w:eastAsia="en-IN"/>
        </w:rPr>
      </w:pPr>
    </w:p>
    <w:p w14:paraId="534F3123" w14:textId="77777777" w:rsidR="00DE7FBF" w:rsidRPr="000C493A" w:rsidRDefault="00DE7FBF" w:rsidP="00425519">
      <w:pPr>
        <w:pStyle w:val="Code"/>
        <w:rPr>
          <w:lang w:eastAsia="en-IN"/>
        </w:rPr>
      </w:pPr>
      <w:r w:rsidRPr="000C493A">
        <w:rPr>
          <w:lang w:eastAsia="en-IN"/>
        </w:rPr>
        <w:t>=== Precision Demonstration ===</w:t>
      </w:r>
    </w:p>
    <w:p w14:paraId="201D0028" w14:textId="77777777" w:rsidR="00DE7FBF" w:rsidRPr="000C493A" w:rsidRDefault="00DE7FBF" w:rsidP="00425519">
      <w:pPr>
        <w:pStyle w:val="Code"/>
        <w:rPr>
          <w:lang w:eastAsia="en-IN"/>
        </w:rPr>
      </w:pPr>
      <w:r w:rsidRPr="000C493A">
        <w:rPr>
          <w:lang w:eastAsia="en-IN"/>
        </w:rPr>
        <w:t>Pi with 2 decimals: 3.14</w:t>
      </w:r>
    </w:p>
    <w:p w14:paraId="139BBC5A" w14:textId="77777777" w:rsidR="00DE7FBF" w:rsidRPr="000C493A" w:rsidRDefault="00DE7FBF" w:rsidP="00425519">
      <w:pPr>
        <w:pStyle w:val="Code"/>
        <w:rPr>
          <w:lang w:eastAsia="en-IN"/>
        </w:rPr>
      </w:pPr>
      <w:r w:rsidRPr="000C493A">
        <w:rPr>
          <w:lang w:eastAsia="en-IN"/>
        </w:rPr>
        <w:t>Pi with 5 decimals: 3.14159</w:t>
      </w:r>
    </w:p>
    <w:p w14:paraId="5895768D" w14:textId="77777777" w:rsidR="00DE7FBF" w:rsidRPr="000C493A" w:rsidRDefault="00DE7FBF" w:rsidP="00425519">
      <w:pPr>
        <w:pStyle w:val="Code"/>
        <w:rPr>
          <w:lang w:eastAsia="en-IN"/>
        </w:rPr>
      </w:pPr>
      <w:r w:rsidRPr="000C493A">
        <w:rPr>
          <w:lang w:eastAsia="en-IN"/>
        </w:rPr>
        <w:t>Pi with 10 decimals: 3.1415901184</w:t>
      </w:r>
    </w:p>
    <w:p w14:paraId="78F1DF5A" w14:textId="77777777" w:rsidR="00DE7FBF" w:rsidRPr="000C493A" w:rsidRDefault="00DE7FBF" w:rsidP="00EF72F6">
      <w:pPr>
        <w:pStyle w:val="Subheadddddf"/>
      </w:pPr>
      <w:r w:rsidRPr="000C493A">
        <w:t>3.2.3.3 Character Constants</w:t>
      </w:r>
    </w:p>
    <w:p w14:paraId="7212819E" w14:textId="77777777" w:rsidR="00DE7FBF" w:rsidRPr="000C493A" w:rsidRDefault="00DE7FBF" w:rsidP="00EF72F6">
      <w:pPr>
        <w:pStyle w:val="texxtt"/>
        <w:rPr>
          <w:lang w:eastAsia="en-IN"/>
        </w:rPr>
      </w:pPr>
      <w:r w:rsidRPr="000C493A">
        <w:rPr>
          <w:b/>
          <w:bCs/>
          <w:lang w:eastAsia="en-IN"/>
        </w:rPr>
        <w:t>Character constants</w:t>
      </w:r>
      <w:r w:rsidRPr="000C493A">
        <w:rPr>
          <w:lang w:eastAsia="en-IN"/>
        </w:rPr>
        <w:t xml:space="preserve"> represent single characters enclosed in </w:t>
      </w:r>
      <w:r w:rsidRPr="000C493A">
        <w:rPr>
          <w:b/>
          <w:bCs/>
          <w:lang w:eastAsia="en-IN"/>
        </w:rPr>
        <w:t>single quotes</w:t>
      </w:r>
      <w:r w:rsidRPr="000C493A">
        <w:rPr>
          <w:lang w:eastAsia="en-IN"/>
        </w:rPr>
        <w:t xml:space="preserve"> (' '). Each character constant has an integer value corresponding to its ASCII code.</w:t>
      </w:r>
    </w:p>
    <w:p w14:paraId="4B038967" w14:textId="1A1AA101" w:rsidR="00DE7FBF" w:rsidRPr="000C493A" w:rsidRDefault="00DE7FBF" w:rsidP="00EF72F6">
      <w:pPr>
        <w:pStyle w:val="Subheadddddf"/>
      </w:pPr>
      <w:r w:rsidRPr="000C493A">
        <w:t>Printable Character Constants</w:t>
      </w:r>
    </w:p>
    <w:p w14:paraId="5F725368" w14:textId="01BE8B50" w:rsidR="00DE7FBF" w:rsidRPr="000C493A" w:rsidRDefault="00DE7FBF" w:rsidP="00EF72F6">
      <w:pPr>
        <w:pStyle w:val="texxtt"/>
        <w:rPr>
          <w:lang w:eastAsia="en-IN"/>
        </w:rPr>
      </w:pPr>
      <w:r w:rsidRPr="000C493A">
        <w:rPr>
          <w:lang w:eastAsia="en-IN"/>
        </w:rPr>
        <w:t>These include letters, digits, and special symbols:</w:t>
      </w:r>
    </w:p>
    <w:p w14:paraId="3FF6A741"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letter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 xml:space="preserve">;           </w:t>
      </w:r>
      <w:r w:rsidRPr="000C493A">
        <w:rPr>
          <w:i/>
          <w:iCs/>
          <w:color w:val="A0A1A7"/>
          <w:lang w:eastAsia="en-IN"/>
        </w:rPr>
        <w:t>// Uppercase letter</w:t>
      </w:r>
    </w:p>
    <w:p w14:paraId="747B46B8"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lowercase </w:t>
      </w:r>
      <w:r w:rsidRPr="000C493A">
        <w:rPr>
          <w:color w:val="4078F2"/>
          <w:lang w:eastAsia="en-IN"/>
        </w:rPr>
        <w:t>=</w:t>
      </w:r>
      <w:r w:rsidRPr="000C493A">
        <w:rPr>
          <w:lang w:eastAsia="en-IN"/>
        </w:rPr>
        <w:t xml:space="preserve"> </w:t>
      </w:r>
      <w:r w:rsidRPr="000C493A">
        <w:rPr>
          <w:color w:val="50A14F"/>
          <w:lang w:eastAsia="en-IN"/>
        </w:rPr>
        <w:t>'z'</w:t>
      </w:r>
      <w:r w:rsidRPr="000C493A">
        <w:rPr>
          <w:lang w:eastAsia="en-IN"/>
        </w:rPr>
        <w:t xml:space="preserve">;         </w:t>
      </w:r>
      <w:r w:rsidRPr="000C493A">
        <w:rPr>
          <w:i/>
          <w:iCs/>
          <w:color w:val="A0A1A7"/>
          <w:lang w:eastAsia="en-IN"/>
        </w:rPr>
        <w:t>// Lowercase letter</w:t>
      </w:r>
    </w:p>
    <w:p w14:paraId="38550671"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digit </w:t>
      </w:r>
      <w:r w:rsidRPr="000C493A">
        <w:rPr>
          <w:color w:val="4078F2"/>
          <w:lang w:eastAsia="en-IN"/>
        </w:rPr>
        <w:t>=</w:t>
      </w:r>
      <w:r w:rsidRPr="000C493A">
        <w:rPr>
          <w:lang w:eastAsia="en-IN"/>
        </w:rPr>
        <w:t xml:space="preserve"> </w:t>
      </w:r>
      <w:r w:rsidRPr="000C493A">
        <w:rPr>
          <w:color w:val="50A14F"/>
          <w:lang w:eastAsia="en-IN"/>
        </w:rPr>
        <w:t>'7'</w:t>
      </w:r>
      <w:r w:rsidRPr="000C493A">
        <w:rPr>
          <w:lang w:eastAsia="en-IN"/>
        </w:rPr>
        <w:t xml:space="preserve">;            </w:t>
      </w:r>
      <w:r w:rsidRPr="000C493A">
        <w:rPr>
          <w:i/>
          <w:iCs/>
          <w:color w:val="A0A1A7"/>
          <w:lang w:eastAsia="en-IN"/>
        </w:rPr>
        <w:t>// Digit character</w:t>
      </w:r>
    </w:p>
    <w:p w14:paraId="30E4F1CC"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symbol </w:t>
      </w:r>
      <w:r w:rsidRPr="000C493A">
        <w:rPr>
          <w:color w:val="4078F2"/>
          <w:lang w:eastAsia="en-IN"/>
        </w:rPr>
        <w:t>=</w:t>
      </w:r>
      <w:r w:rsidRPr="000C493A">
        <w:rPr>
          <w:lang w:eastAsia="en-IN"/>
        </w:rPr>
        <w:t xml:space="preserve"> </w:t>
      </w:r>
      <w:r w:rsidRPr="000C493A">
        <w:rPr>
          <w:color w:val="50A14F"/>
          <w:lang w:eastAsia="en-IN"/>
        </w:rPr>
        <w:t>'@'</w:t>
      </w:r>
      <w:r w:rsidRPr="000C493A">
        <w:rPr>
          <w:lang w:eastAsia="en-IN"/>
        </w:rPr>
        <w:t xml:space="preserve">;           </w:t>
      </w:r>
      <w:r w:rsidRPr="000C493A">
        <w:rPr>
          <w:i/>
          <w:iCs/>
          <w:color w:val="A0A1A7"/>
          <w:lang w:eastAsia="en-IN"/>
        </w:rPr>
        <w:t>// Special symbol</w:t>
      </w:r>
    </w:p>
    <w:p w14:paraId="5A1CE34B"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space </w:t>
      </w:r>
      <w:r w:rsidRPr="000C493A">
        <w:rPr>
          <w:color w:val="4078F2"/>
          <w:lang w:eastAsia="en-IN"/>
        </w:rPr>
        <w:t>=</w:t>
      </w:r>
      <w:r w:rsidRPr="000C493A">
        <w:rPr>
          <w:lang w:eastAsia="en-IN"/>
        </w:rPr>
        <w:t xml:space="preserve"> </w:t>
      </w:r>
      <w:r w:rsidRPr="000C493A">
        <w:rPr>
          <w:color w:val="50A14F"/>
          <w:lang w:eastAsia="en-IN"/>
        </w:rPr>
        <w:t>' '</w:t>
      </w:r>
      <w:r w:rsidRPr="000C493A">
        <w:rPr>
          <w:lang w:eastAsia="en-IN"/>
        </w:rPr>
        <w:t xml:space="preserve">;            </w:t>
      </w:r>
      <w:r w:rsidRPr="000C493A">
        <w:rPr>
          <w:i/>
          <w:iCs/>
          <w:color w:val="A0A1A7"/>
          <w:lang w:eastAsia="en-IN"/>
        </w:rPr>
        <w:t>// Space character</w:t>
      </w:r>
    </w:p>
    <w:p w14:paraId="792EE043" w14:textId="437CE2D0" w:rsidR="00DE7FBF" w:rsidRPr="000C493A" w:rsidRDefault="00DE7FBF" w:rsidP="00EF72F6">
      <w:pPr>
        <w:pStyle w:val="texxtt"/>
        <w:rPr>
          <w:lang w:eastAsia="en-IN"/>
        </w:rPr>
      </w:pPr>
      <w:r w:rsidRPr="000C493A">
        <w:rPr>
          <w:b/>
          <w:bCs/>
          <w:lang w:eastAsia="en-IN"/>
        </w:rPr>
        <w:t>Important:</w:t>
      </w:r>
      <w:r w:rsidRPr="000C493A">
        <w:rPr>
          <w:lang w:eastAsia="en-IN"/>
        </w:rPr>
        <w:t xml:space="preserve"> Character constants use </w:t>
      </w:r>
      <w:r w:rsidRPr="000C493A">
        <w:rPr>
          <w:b/>
          <w:bCs/>
          <w:lang w:eastAsia="en-IN"/>
        </w:rPr>
        <w:t>single quotes</w:t>
      </w:r>
      <w:r w:rsidRPr="000C493A">
        <w:rPr>
          <w:lang w:eastAsia="en-IN"/>
        </w:rPr>
        <w:t>, not double quotes. Double quotes create string literals.</w:t>
      </w:r>
    </w:p>
    <w:p w14:paraId="165E65C0"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c1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Correct: character constant</w:t>
      </w:r>
    </w:p>
    <w:p w14:paraId="3E723085"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c2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Wrong: this is a string, not a character</w:t>
      </w:r>
    </w:p>
    <w:p w14:paraId="3DBC39E1" w14:textId="77777777" w:rsidR="00DE7FBF" w:rsidRPr="000C493A" w:rsidRDefault="00DE7FBF" w:rsidP="00EF72F6">
      <w:pPr>
        <w:pStyle w:val="Subheadddddf"/>
      </w:pPr>
      <w:r w:rsidRPr="000C493A">
        <w:t>ASCII Values</w:t>
      </w:r>
    </w:p>
    <w:p w14:paraId="5A3DAFC4" w14:textId="6F196D9A" w:rsidR="00DE7FBF" w:rsidRPr="000C493A" w:rsidRDefault="00DE7FBF" w:rsidP="00EF72F6">
      <w:pPr>
        <w:pStyle w:val="texxtt"/>
        <w:rPr>
          <w:lang w:eastAsia="en-IN"/>
        </w:rPr>
      </w:pPr>
      <w:r w:rsidRPr="000C493A">
        <w:rPr>
          <w:lang w:eastAsia="en-IN"/>
        </w:rPr>
        <w:t>Every character has a numeric ASCII value:</w:t>
      </w:r>
    </w:p>
    <w:p w14:paraId="0B8CC90C"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30998D8" w14:textId="77777777" w:rsidR="00DE7FBF" w:rsidRPr="000C493A" w:rsidRDefault="00DE7FBF" w:rsidP="00425519">
      <w:pPr>
        <w:pStyle w:val="Code"/>
        <w:rPr>
          <w:color w:val="383A42"/>
          <w:lang w:eastAsia="en-IN"/>
        </w:rPr>
      </w:pPr>
    </w:p>
    <w:p w14:paraId="123954E3"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C7A47B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ch1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3A1DA9EB"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ch2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1F0C7AE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ch3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3CD4DF24" w14:textId="77777777" w:rsidR="00DE7FBF" w:rsidRPr="000C493A" w:rsidRDefault="00DE7FBF" w:rsidP="00425519">
      <w:pPr>
        <w:pStyle w:val="Code"/>
        <w:rPr>
          <w:color w:val="383A42"/>
          <w:lang w:eastAsia="en-IN"/>
        </w:rPr>
      </w:pPr>
      <w:r w:rsidRPr="000C493A">
        <w:rPr>
          <w:color w:val="383A42"/>
          <w:lang w:eastAsia="en-IN"/>
        </w:rPr>
        <w:t xml:space="preserve">    </w:t>
      </w:r>
    </w:p>
    <w:p w14:paraId="4D814A62"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ASCII value: %d\n"</w:t>
      </w:r>
      <w:r w:rsidRPr="000C493A">
        <w:rPr>
          <w:color w:val="383A42"/>
          <w:lang w:eastAsia="en-IN"/>
        </w:rPr>
        <w:t>, ch1, ch1);</w:t>
      </w:r>
    </w:p>
    <w:p w14:paraId="740F776D"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ASCII value: %d\n"</w:t>
      </w:r>
      <w:r w:rsidRPr="000C493A">
        <w:rPr>
          <w:color w:val="383A42"/>
          <w:lang w:eastAsia="en-IN"/>
        </w:rPr>
        <w:t>, ch2, ch2);</w:t>
      </w:r>
    </w:p>
    <w:p w14:paraId="10658B09"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ASCII value: %d\n"</w:t>
      </w:r>
      <w:r w:rsidRPr="000C493A">
        <w:rPr>
          <w:color w:val="383A42"/>
          <w:lang w:eastAsia="en-IN"/>
        </w:rPr>
        <w:t>, ch3, ch3);</w:t>
      </w:r>
    </w:p>
    <w:p w14:paraId="22938441" w14:textId="77777777" w:rsidR="00DE7FBF" w:rsidRPr="000C493A" w:rsidRDefault="00DE7FBF" w:rsidP="00425519">
      <w:pPr>
        <w:pStyle w:val="Code"/>
        <w:rPr>
          <w:color w:val="383A42"/>
          <w:lang w:eastAsia="en-IN"/>
        </w:rPr>
      </w:pPr>
      <w:r w:rsidRPr="000C493A">
        <w:rPr>
          <w:color w:val="383A42"/>
          <w:lang w:eastAsia="en-IN"/>
        </w:rPr>
        <w:t xml:space="preserve">    </w:t>
      </w:r>
    </w:p>
    <w:p w14:paraId="10457CF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4D8EBC5" w14:textId="77777777" w:rsidR="00DE7FBF" w:rsidRPr="000C493A" w:rsidRDefault="00DE7FBF" w:rsidP="00425519">
      <w:pPr>
        <w:pStyle w:val="Code"/>
        <w:rPr>
          <w:color w:val="383A42"/>
          <w:lang w:eastAsia="en-IN"/>
        </w:rPr>
      </w:pPr>
      <w:r w:rsidRPr="000C493A">
        <w:rPr>
          <w:color w:val="383A42"/>
          <w:lang w:eastAsia="en-IN"/>
        </w:rPr>
        <w:t>}</w:t>
      </w:r>
    </w:p>
    <w:p w14:paraId="20D9DA0E" w14:textId="77777777" w:rsidR="00DE7FBF" w:rsidRPr="000C493A" w:rsidRDefault="00DE7FBF" w:rsidP="00EF72F6">
      <w:pPr>
        <w:pStyle w:val="Subheadddddf"/>
      </w:pPr>
      <w:r w:rsidRPr="000C493A">
        <w:t>Output:</w:t>
      </w:r>
    </w:p>
    <w:p w14:paraId="608F1DBB" w14:textId="77777777" w:rsidR="00DE7FBF" w:rsidRPr="000C493A" w:rsidRDefault="00DE7FBF" w:rsidP="00425519">
      <w:pPr>
        <w:pStyle w:val="Code"/>
        <w:rPr>
          <w:lang w:eastAsia="en-IN"/>
        </w:rPr>
      </w:pPr>
      <w:r w:rsidRPr="000C493A">
        <w:rPr>
          <w:lang w:eastAsia="en-IN"/>
        </w:rPr>
        <w:t>Character: A, ASCII value: 65</w:t>
      </w:r>
    </w:p>
    <w:p w14:paraId="6D74762F" w14:textId="77777777" w:rsidR="00DE7FBF" w:rsidRPr="000C493A" w:rsidRDefault="00DE7FBF" w:rsidP="00425519">
      <w:pPr>
        <w:pStyle w:val="Code"/>
        <w:rPr>
          <w:lang w:eastAsia="en-IN"/>
        </w:rPr>
      </w:pPr>
      <w:r w:rsidRPr="000C493A">
        <w:rPr>
          <w:lang w:eastAsia="en-IN"/>
        </w:rPr>
        <w:t>Character: a, ASCII value: 97</w:t>
      </w:r>
    </w:p>
    <w:p w14:paraId="27E6CE74" w14:textId="77777777" w:rsidR="00DE7FBF" w:rsidRPr="000C493A" w:rsidRDefault="00DE7FBF" w:rsidP="00425519">
      <w:pPr>
        <w:pStyle w:val="Code"/>
        <w:rPr>
          <w:lang w:eastAsia="en-IN"/>
        </w:rPr>
      </w:pPr>
      <w:r w:rsidRPr="000C493A">
        <w:rPr>
          <w:lang w:eastAsia="en-IN"/>
        </w:rPr>
        <w:t>Character: 0, ASCII value: 48</w:t>
      </w:r>
    </w:p>
    <w:p w14:paraId="5C8B08D6" w14:textId="6EB648B6" w:rsidR="00DE7FBF" w:rsidRPr="000C493A" w:rsidRDefault="00DE7FBF" w:rsidP="00EF72F6">
      <w:pPr>
        <w:pStyle w:val="Subheadddddf"/>
      </w:pPr>
      <w:r w:rsidRPr="000C493A">
        <w:t>Escape Sequences</w:t>
      </w:r>
    </w:p>
    <w:p w14:paraId="5CDEEBA2" w14:textId="77777777" w:rsidR="00DE7FBF" w:rsidRPr="000C493A" w:rsidRDefault="00DE7FBF" w:rsidP="00EF72F6">
      <w:pPr>
        <w:pStyle w:val="texxtt"/>
        <w:rPr>
          <w:lang w:eastAsia="en-IN"/>
        </w:rPr>
      </w:pPr>
      <w:r w:rsidRPr="000C493A">
        <w:rPr>
          <w:lang w:eastAsia="en-IN"/>
        </w:rPr>
        <w:t xml:space="preserve">Special characters that cannot be typed directly or have special meanings are represented using </w:t>
      </w:r>
      <w:r w:rsidRPr="000C493A">
        <w:rPr>
          <w:b/>
          <w:bCs/>
          <w:lang w:eastAsia="en-IN"/>
        </w:rPr>
        <w:t>escape sequences</w:t>
      </w:r>
      <w:r w:rsidRPr="000C493A">
        <w:rPr>
          <w:lang w:eastAsia="en-IN"/>
        </w:rPr>
        <w:t>, which begin with a backslash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6"/>
        <w:gridCol w:w="2008"/>
        <w:gridCol w:w="3648"/>
        <w:gridCol w:w="1525"/>
      </w:tblGrid>
      <w:tr w:rsidR="00DE7FBF" w:rsidRPr="00EF72F6" w14:paraId="4413FAB2" w14:textId="77777777" w:rsidTr="00425519">
        <w:trPr>
          <w:tblHeader/>
          <w:tblCellSpacing w:w="15" w:type="dxa"/>
        </w:trPr>
        <w:tc>
          <w:tcPr>
            <w:tcW w:w="0" w:type="auto"/>
            <w:vAlign w:val="center"/>
            <w:hideMark/>
          </w:tcPr>
          <w:p w14:paraId="6F028349" w14:textId="77777777" w:rsidR="00DE7FBF" w:rsidRPr="00EF72F6" w:rsidRDefault="00DE7FBF" w:rsidP="00DE7FBF">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Escape Sequence</w:t>
            </w:r>
          </w:p>
        </w:tc>
        <w:tc>
          <w:tcPr>
            <w:tcW w:w="0" w:type="auto"/>
            <w:vAlign w:val="center"/>
            <w:hideMark/>
          </w:tcPr>
          <w:p w14:paraId="4E7374C4" w14:textId="77777777" w:rsidR="00DE7FBF" w:rsidRPr="00EF72F6" w:rsidRDefault="00DE7FBF" w:rsidP="00DE7FBF">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Character Name</w:t>
            </w:r>
          </w:p>
        </w:tc>
        <w:tc>
          <w:tcPr>
            <w:tcW w:w="0" w:type="auto"/>
            <w:vAlign w:val="center"/>
            <w:hideMark/>
          </w:tcPr>
          <w:p w14:paraId="3E5356C0" w14:textId="77777777" w:rsidR="00DE7FBF" w:rsidRPr="00EF72F6" w:rsidRDefault="00DE7FBF" w:rsidP="00DE7FBF">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Description</w:t>
            </w:r>
          </w:p>
        </w:tc>
        <w:tc>
          <w:tcPr>
            <w:tcW w:w="0" w:type="auto"/>
            <w:vAlign w:val="center"/>
            <w:hideMark/>
          </w:tcPr>
          <w:p w14:paraId="1E33CB89" w14:textId="77777777" w:rsidR="00DE7FBF" w:rsidRPr="00EF72F6" w:rsidRDefault="00DE7FBF" w:rsidP="00DE7FBF">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ASCII Value</w:t>
            </w:r>
          </w:p>
        </w:tc>
      </w:tr>
      <w:tr w:rsidR="00DE7FBF" w:rsidRPr="00EF72F6" w14:paraId="57D876C4" w14:textId="77777777" w:rsidTr="00425519">
        <w:trPr>
          <w:tblCellSpacing w:w="15" w:type="dxa"/>
        </w:trPr>
        <w:tc>
          <w:tcPr>
            <w:tcW w:w="0" w:type="auto"/>
            <w:vAlign w:val="center"/>
            <w:hideMark/>
          </w:tcPr>
          <w:p w14:paraId="4D8553C8"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\n</w:t>
            </w:r>
          </w:p>
        </w:tc>
        <w:tc>
          <w:tcPr>
            <w:tcW w:w="0" w:type="auto"/>
            <w:vAlign w:val="center"/>
            <w:hideMark/>
          </w:tcPr>
          <w:p w14:paraId="0EEC06B0"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Newline</w:t>
            </w:r>
          </w:p>
        </w:tc>
        <w:tc>
          <w:tcPr>
            <w:tcW w:w="0" w:type="auto"/>
            <w:vAlign w:val="center"/>
            <w:hideMark/>
          </w:tcPr>
          <w:p w14:paraId="0FC9380D"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Moves cursor to next line</w:t>
            </w:r>
          </w:p>
        </w:tc>
        <w:tc>
          <w:tcPr>
            <w:tcW w:w="0" w:type="auto"/>
            <w:vAlign w:val="center"/>
            <w:hideMark/>
          </w:tcPr>
          <w:p w14:paraId="35780159"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10</w:t>
            </w:r>
          </w:p>
        </w:tc>
      </w:tr>
      <w:tr w:rsidR="00DE7FBF" w:rsidRPr="00EF72F6" w14:paraId="48FAD1B7" w14:textId="77777777" w:rsidTr="00425519">
        <w:trPr>
          <w:tblCellSpacing w:w="15" w:type="dxa"/>
        </w:trPr>
        <w:tc>
          <w:tcPr>
            <w:tcW w:w="0" w:type="auto"/>
            <w:vAlign w:val="center"/>
            <w:hideMark/>
          </w:tcPr>
          <w:p w14:paraId="26512954"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\t</w:t>
            </w:r>
          </w:p>
        </w:tc>
        <w:tc>
          <w:tcPr>
            <w:tcW w:w="0" w:type="auto"/>
            <w:vAlign w:val="center"/>
            <w:hideMark/>
          </w:tcPr>
          <w:p w14:paraId="12AB331E"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Horizontal Tab</w:t>
            </w:r>
          </w:p>
        </w:tc>
        <w:tc>
          <w:tcPr>
            <w:tcW w:w="0" w:type="auto"/>
            <w:vAlign w:val="center"/>
            <w:hideMark/>
          </w:tcPr>
          <w:p w14:paraId="4CD4B0D5"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Moves cursor to next tab stop</w:t>
            </w:r>
          </w:p>
        </w:tc>
        <w:tc>
          <w:tcPr>
            <w:tcW w:w="0" w:type="auto"/>
            <w:vAlign w:val="center"/>
            <w:hideMark/>
          </w:tcPr>
          <w:p w14:paraId="1690B84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9</w:t>
            </w:r>
          </w:p>
        </w:tc>
      </w:tr>
      <w:tr w:rsidR="00DE7FBF" w:rsidRPr="00EF72F6" w14:paraId="6F9D010B" w14:textId="77777777" w:rsidTr="00425519">
        <w:trPr>
          <w:tblCellSpacing w:w="15" w:type="dxa"/>
        </w:trPr>
        <w:tc>
          <w:tcPr>
            <w:tcW w:w="0" w:type="auto"/>
            <w:vAlign w:val="center"/>
            <w:hideMark/>
          </w:tcPr>
          <w:p w14:paraId="594C235C"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\b</w:t>
            </w:r>
          </w:p>
        </w:tc>
        <w:tc>
          <w:tcPr>
            <w:tcW w:w="0" w:type="auto"/>
            <w:vAlign w:val="center"/>
            <w:hideMark/>
          </w:tcPr>
          <w:p w14:paraId="58F55E02"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Backspace</w:t>
            </w:r>
          </w:p>
        </w:tc>
        <w:tc>
          <w:tcPr>
            <w:tcW w:w="0" w:type="auto"/>
            <w:vAlign w:val="center"/>
            <w:hideMark/>
          </w:tcPr>
          <w:p w14:paraId="5824478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Moves cursor back one position</w:t>
            </w:r>
          </w:p>
        </w:tc>
        <w:tc>
          <w:tcPr>
            <w:tcW w:w="0" w:type="auto"/>
            <w:vAlign w:val="center"/>
            <w:hideMark/>
          </w:tcPr>
          <w:p w14:paraId="02D99104"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8</w:t>
            </w:r>
          </w:p>
        </w:tc>
      </w:tr>
      <w:tr w:rsidR="00DE7FBF" w:rsidRPr="00EF72F6" w14:paraId="07BB8A99" w14:textId="77777777" w:rsidTr="00425519">
        <w:trPr>
          <w:tblCellSpacing w:w="15" w:type="dxa"/>
        </w:trPr>
        <w:tc>
          <w:tcPr>
            <w:tcW w:w="0" w:type="auto"/>
            <w:vAlign w:val="center"/>
            <w:hideMark/>
          </w:tcPr>
          <w:p w14:paraId="753E04D9"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\r</w:t>
            </w:r>
          </w:p>
        </w:tc>
        <w:tc>
          <w:tcPr>
            <w:tcW w:w="0" w:type="auto"/>
            <w:vAlign w:val="center"/>
            <w:hideMark/>
          </w:tcPr>
          <w:p w14:paraId="674CE15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Carriage Return</w:t>
            </w:r>
          </w:p>
        </w:tc>
        <w:tc>
          <w:tcPr>
            <w:tcW w:w="0" w:type="auto"/>
            <w:vAlign w:val="center"/>
            <w:hideMark/>
          </w:tcPr>
          <w:p w14:paraId="0B6E48E3"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Moves cursor to beginning of line</w:t>
            </w:r>
          </w:p>
        </w:tc>
        <w:tc>
          <w:tcPr>
            <w:tcW w:w="0" w:type="auto"/>
            <w:vAlign w:val="center"/>
            <w:hideMark/>
          </w:tcPr>
          <w:p w14:paraId="20EEE45D"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13</w:t>
            </w:r>
          </w:p>
        </w:tc>
      </w:tr>
      <w:tr w:rsidR="00DE7FBF" w:rsidRPr="00EF72F6" w14:paraId="3B17FFE5" w14:textId="77777777" w:rsidTr="00425519">
        <w:trPr>
          <w:tblCellSpacing w:w="15" w:type="dxa"/>
        </w:trPr>
        <w:tc>
          <w:tcPr>
            <w:tcW w:w="0" w:type="auto"/>
            <w:vAlign w:val="center"/>
            <w:hideMark/>
          </w:tcPr>
          <w:p w14:paraId="40C0B5A5"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\f</w:t>
            </w:r>
          </w:p>
        </w:tc>
        <w:tc>
          <w:tcPr>
            <w:tcW w:w="0" w:type="auto"/>
            <w:vAlign w:val="center"/>
            <w:hideMark/>
          </w:tcPr>
          <w:p w14:paraId="3C055F45"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Form Feed</w:t>
            </w:r>
          </w:p>
        </w:tc>
        <w:tc>
          <w:tcPr>
            <w:tcW w:w="0" w:type="auto"/>
            <w:vAlign w:val="center"/>
            <w:hideMark/>
          </w:tcPr>
          <w:p w14:paraId="3524BC39"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Advances printer to next page</w:t>
            </w:r>
          </w:p>
        </w:tc>
        <w:tc>
          <w:tcPr>
            <w:tcW w:w="0" w:type="auto"/>
            <w:vAlign w:val="center"/>
            <w:hideMark/>
          </w:tcPr>
          <w:p w14:paraId="5D55AE99"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12</w:t>
            </w:r>
          </w:p>
        </w:tc>
      </w:tr>
      <w:tr w:rsidR="00DE7FBF" w:rsidRPr="00EF72F6" w14:paraId="314381E7" w14:textId="77777777" w:rsidTr="00425519">
        <w:trPr>
          <w:tblCellSpacing w:w="15" w:type="dxa"/>
        </w:trPr>
        <w:tc>
          <w:tcPr>
            <w:tcW w:w="0" w:type="auto"/>
            <w:vAlign w:val="center"/>
            <w:hideMark/>
          </w:tcPr>
          <w:p w14:paraId="22C0C5A4"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w:t>
            </w:r>
          </w:p>
        </w:tc>
        <w:tc>
          <w:tcPr>
            <w:tcW w:w="0" w:type="auto"/>
            <w:vAlign w:val="center"/>
            <w:hideMark/>
          </w:tcPr>
          <w:p w14:paraId="586AE910"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Single Quote</w:t>
            </w:r>
          </w:p>
        </w:tc>
        <w:tc>
          <w:tcPr>
            <w:tcW w:w="0" w:type="auto"/>
            <w:vAlign w:val="center"/>
            <w:hideMark/>
          </w:tcPr>
          <w:p w14:paraId="187BE567"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Prints single quote character</w:t>
            </w:r>
          </w:p>
        </w:tc>
        <w:tc>
          <w:tcPr>
            <w:tcW w:w="0" w:type="auto"/>
            <w:vAlign w:val="center"/>
            <w:hideMark/>
          </w:tcPr>
          <w:p w14:paraId="641C6B0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39</w:t>
            </w:r>
          </w:p>
        </w:tc>
      </w:tr>
      <w:tr w:rsidR="00DE7FBF" w:rsidRPr="00EF72F6" w14:paraId="18C63957" w14:textId="77777777" w:rsidTr="00425519">
        <w:trPr>
          <w:tblCellSpacing w:w="15" w:type="dxa"/>
        </w:trPr>
        <w:tc>
          <w:tcPr>
            <w:tcW w:w="0" w:type="auto"/>
            <w:vAlign w:val="center"/>
            <w:hideMark/>
          </w:tcPr>
          <w:p w14:paraId="05DB4CE5"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w:t>
            </w:r>
          </w:p>
        </w:tc>
        <w:tc>
          <w:tcPr>
            <w:tcW w:w="0" w:type="auto"/>
            <w:vAlign w:val="center"/>
            <w:hideMark/>
          </w:tcPr>
          <w:p w14:paraId="492195BA"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Double Quote</w:t>
            </w:r>
          </w:p>
        </w:tc>
        <w:tc>
          <w:tcPr>
            <w:tcW w:w="0" w:type="auto"/>
            <w:vAlign w:val="center"/>
            <w:hideMark/>
          </w:tcPr>
          <w:p w14:paraId="2879E4AD"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Prints double quote character</w:t>
            </w:r>
          </w:p>
        </w:tc>
        <w:tc>
          <w:tcPr>
            <w:tcW w:w="0" w:type="auto"/>
            <w:vAlign w:val="center"/>
            <w:hideMark/>
          </w:tcPr>
          <w:p w14:paraId="67468E19"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34</w:t>
            </w:r>
          </w:p>
        </w:tc>
      </w:tr>
      <w:tr w:rsidR="00DE7FBF" w:rsidRPr="00EF72F6" w14:paraId="7739097B" w14:textId="77777777" w:rsidTr="00425519">
        <w:trPr>
          <w:tblCellSpacing w:w="15" w:type="dxa"/>
        </w:trPr>
        <w:tc>
          <w:tcPr>
            <w:tcW w:w="0" w:type="auto"/>
            <w:vAlign w:val="center"/>
            <w:hideMark/>
          </w:tcPr>
          <w:p w14:paraId="0792736F"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w:t>
            </w:r>
          </w:p>
        </w:tc>
        <w:tc>
          <w:tcPr>
            <w:tcW w:w="0" w:type="auto"/>
            <w:vAlign w:val="center"/>
            <w:hideMark/>
          </w:tcPr>
          <w:p w14:paraId="18631EFA"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Backslash</w:t>
            </w:r>
          </w:p>
        </w:tc>
        <w:tc>
          <w:tcPr>
            <w:tcW w:w="0" w:type="auto"/>
            <w:vAlign w:val="center"/>
            <w:hideMark/>
          </w:tcPr>
          <w:p w14:paraId="2DA81265"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Prints backslash character</w:t>
            </w:r>
          </w:p>
        </w:tc>
        <w:tc>
          <w:tcPr>
            <w:tcW w:w="0" w:type="auto"/>
            <w:vAlign w:val="center"/>
            <w:hideMark/>
          </w:tcPr>
          <w:p w14:paraId="23D681AA"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92</w:t>
            </w:r>
          </w:p>
        </w:tc>
      </w:tr>
      <w:tr w:rsidR="00DE7FBF" w:rsidRPr="00EF72F6" w14:paraId="7D77E17C" w14:textId="77777777" w:rsidTr="00425519">
        <w:trPr>
          <w:tblCellSpacing w:w="15" w:type="dxa"/>
        </w:trPr>
        <w:tc>
          <w:tcPr>
            <w:tcW w:w="0" w:type="auto"/>
            <w:vAlign w:val="center"/>
            <w:hideMark/>
          </w:tcPr>
          <w:p w14:paraId="622DB2C3"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\0</w:t>
            </w:r>
          </w:p>
        </w:tc>
        <w:tc>
          <w:tcPr>
            <w:tcW w:w="0" w:type="auto"/>
            <w:vAlign w:val="center"/>
            <w:hideMark/>
          </w:tcPr>
          <w:p w14:paraId="0E2FBF14"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Null</w:t>
            </w:r>
          </w:p>
        </w:tc>
        <w:tc>
          <w:tcPr>
            <w:tcW w:w="0" w:type="auto"/>
            <w:vAlign w:val="center"/>
            <w:hideMark/>
          </w:tcPr>
          <w:p w14:paraId="58C22CBE"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Null character (string terminator)</w:t>
            </w:r>
          </w:p>
        </w:tc>
        <w:tc>
          <w:tcPr>
            <w:tcW w:w="0" w:type="auto"/>
            <w:vAlign w:val="center"/>
            <w:hideMark/>
          </w:tcPr>
          <w:p w14:paraId="2C3B63FE"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0</w:t>
            </w:r>
          </w:p>
        </w:tc>
      </w:tr>
      <w:tr w:rsidR="00DE7FBF" w:rsidRPr="00EF72F6" w14:paraId="48F0B17A" w14:textId="77777777" w:rsidTr="00425519">
        <w:trPr>
          <w:tblCellSpacing w:w="15" w:type="dxa"/>
        </w:trPr>
        <w:tc>
          <w:tcPr>
            <w:tcW w:w="0" w:type="auto"/>
            <w:vAlign w:val="center"/>
            <w:hideMark/>
          </w:tcPr>
          <w:p w14:paraId="7B12468F"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w:t>
            </w:r>
          </w:p>
        </w:tc>
        <w:tc>
          <w:tcPr>
            <w:tcW w:w="0" w:type="auto"/>
            <w:vAlign w:val="center"/>
            <w:hideMark/>
          </w:tcPr>
          <w:p w14:paraId="0729C72D"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Alert/Bell</w:t>
            </w:r>
          </w:p>
        </w:tc>
        <w:tc>
          <w:tcPr>
            <w:tcW w:w="0" w:type="auto"/>
            <w:vAlign w:val="center"/>
            <w:hideMark/>
          </w:tcPr>
          <w:p w14:paraId="68CABA20"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Produces audible beep</w:t>
            </w:r>
          </w:p>
        </w:tc>
        <w:tc>
          <w:tcPr>
            <w:tcW w:w="0" w:type="auto"/>
            <w:vAlign w:val="center"/>
            <w:hideMark/>
          </w:tcPr>
          <w:p w14:paraId="445340F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7</w:t>
            </w:r>
          </w:p>
        </w:tc>
      </w:tr>
      <w:tr w:rsidR="00DE7FBF" w:rsidRPr="00EF72F6" w14:paraId="2922768F" w14:textId="77777777" w:rsidTr="00425519">
        <w:trPr>
          <w:tblCellSpacing w:w="15" w:type="dxa"/>
        </w:trPr>
        <w:tc>
          <w:tcPr>
            <w:tcW w:w="0" w:type="auto"/>
            <w:vAlign w:val="center"/>
            <w:hideMark/>
          </w:tcPr>
          <w:p w14:paraId="54D57C6C"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\v</w:t>
            </w:r>
          </w:p>
        </w:tc>
        <w:tc>
          <w:tcPr>
            <w:tcW w:w="0" w:type="auto"/>
            <w:vAlign w:val="center"/>
            <w:hideMark/>
          </w:tcPr>
          <w:p w14:paraId="1D1312AE"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Vertical Tab</w:t>
            </w:r>
          </w:p>
        </w:tc>
        <w:tc>
          <w:tcPr>
            <w:tcW w:w="0" w:type="auto"/>
            <w:vAlign w:val="center"/>
            <w:hideMark/>
          </w:tcPr>
          <w:p w14:paraId="7FC04FB6"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Vertical tab</w:t>
            </w:r>
          </w:p>
        </w:tc>
        <w:tc>
          <w:tcPr>
            <w:tcW w:w="0" w:type="auto"/>
            <w:vAlign w:val="center"/>
            <w:hideMark/>
          </w:tcPr>
          <w:p w14:paraId="0FBEE34B" w14:textId="77777777" w:rsidR="00DE7FBF" w:rsidRPr="00EF72F6" w:rsidRDefault="00DE7FBF" w:rsidP="00DE7FBF">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11</w:t>
            </w:r>
          </w:p>
        </w:tc>
      </w:tr>
    </w:tbl>
    <w:p w14:paraId="52E8787A" w14:textId="3B2A4423" w:rsidR="00DE7FBF" w:rsidRPr="000C493A" w:rsidRDefault="00DE7FBF" w:rsidP="00EF72F6">
      <w:pPr>
        <w:pStyle w:val="Subheadddddf"/>
      </w:pPr>
      <w:r w:rsidRPr="000C493A">
        <w:t>Complete Escape Sequence Example:</w:t>
      </w:r>
    </w:p>
    <w:p w14:paraId="3B62D25D"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92CFECB" w14:textId="77777777" w:rsidR="00DE7FBF" w:rsidRPr="000C493A" w:rsidRDefault="00DE7FBF" w:rsidP="00425519">
      <w:pPr>
        <w:pStyle w:val="Code"/>
        <w:rPr>
          <w:color w:val="383A42"/>
          <w:lang w:eastAsia="en-IN"/>
        </w:rPr>
      </w:pPr>
    </w:p>
    <w:p w14:paraId="2E3796C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59F17E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Escape Sequences Demo ===\n\n"</w:t>
      </w:r>
      <w:r w:rsidRPr="000C493A">
        <w:rPr>
          <w:color w:val="383A42"/>
          <w:lang w:eastAsia="en-IN"/>
        </w:rPr>
        <w:t>);</w:t>
      </w:r>
    </w:p>
    <w:p w14:paraId="6364855B" w14:textId="77777777" w:rsidR="00DE7FBF" w:rsidRPr="000C493A" w:rsidRDefault="00DE7FBF" w:rsidP="00425519">
      <w:pPr>
        <w:pStyle w:val="Code"/>
        <w:rPr>
          <w:color w:val="383A42"/>
          <w:lang w:eastAsia="en-IN"/>
        </w:rPr>
      </w:pPr>
      <w:r w:rsidRPr="000C493A">
        <w:rPr>
          <w:color w:val="383A42"/>
          <w:lang w:eastAsia="en-IN"/>
        </w:rPr>
        <w:t xml:space="preserve">    </w:t>
      </w:r>
    </w:p>
    <w:p w14:paraId="225CD3B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Newline</w:t>
      </w:r>
    </w:p>
    <w:p w14:paraId="5E33F82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"Line 1\nLine 2\nLine 3\n\n"</w:t>
      </w:r>
      <w:r w:rsidRPr="000C493A">
        <w:rPr>
          <w:color w:val="383A42"/>
          <w:lang w:eastAsia="en-IN"/>
        </w:rPr>
        <w:t>);</w:t>
      </w:r>
    </w:p>
    <w:p w14:paraId="0AC347EF" w14:textId="77777777" w:rsidR="00DE7FBF" w:rsidRPr="000C493A" w:rsidRDefault="00DE7FBF" w:rsidP="00425519">
      <w:pPr>
        <w:pStyle w:val="Code"/>
        <w:rPr>
          <w:color w:val="383A42"/>
          <w:lang w:eastAsia="en-IN"/>
        </w:rPr>
      </w:pPr>
      <w:r w:rsidRPr="000C493A">
        <w:rPr>
          <w:color w:val="383A42"/>
          <w:lang w:eastAsia="en-IN"/>
        </w:rPr>
        <w:t xml:space="preserve">    </w:t>
      </w:r>
    </w:p>
    <w:p w14:paraId="00AB60E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Tab</w:t>
      </w:r>
    </w:p>
    <w:p w14:paraId="49B1904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"Name\tAge\tCity\n"</w:t>
      </w:r>
      <w:r w:rsidRPr="000C493A">
        <w:rPr>
          <w:color w:val="383A42"/>
          <w:lang w:eastAsia="en-IN"/>
        </w:rPr>
        <w:t>);</w:t>
      </w:r>
    </w:p>
    <w:p w14:paraId="3BF7DDA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"Alice\t25\tNew York\n\n"</w:t>
      </w:r>
      <w:r w:rsidRPr="000C493A">
        <w:rPr>
          <w:color w:val="383A42"/>
          <w:lang w:eastAsia="en-IN"/>
        </w:rPr>
        <w:t>);</w:t>
      </w:r>
    </w:p>
    <w:p w14:paraId="2EFE9B38" w14:textId="77777777" w:rsidR="00DE7FBF" w:rsidRPr="000C493A" w:rsidRDefault="00DE7FBF" w:rsidP="00425519">
      <w:pPr>
        <w:pStyle w:val="Code"/>
        <w:rPr>
          <w:color w:val="383A42"/>
          <w:lang w:eastAsia="en-IN"/>
        </w:rPr>
      </w:pPr>
      <w:r w:rsidRPr="000C493A">
        <w:rPr>
          <w:color w:val="383A42"/>
          <w:lang w:eastAsia="en-IN"/>
        </w:rPr>
        <w:t xml:space="preserve">    </w:t>
      </w:r>
    </w:p>
    <w:p w14:paraId="7895877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Quotes</w:t>
      </w:r>
    </w:p>
    <w:p w14:paraId="1B7B9F9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 said, \"Hello!\"\n"</w:t>
      </w:r>
      <w:r w:rsidRPr="000C493A">
        <w:rPr>
          <w:color w:val="383A42"/>
          <w:lang w:eastAsia="en-IN"/>
        </w:rPr>
        <w:t>);</w:t>
      </w:r>
    </w:p>
    <w:p w14:paraId="70A5AA3C"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"It\'s a beautiful day.\n\n"</w:t>
      </w:r>
      <w:r w:rsidRPr="000C493A">
        <w:rPr>
          <w:color w:val="383A42"/>
          <w:lang w:eastAsia="en-IN"/>
        </w:rPr>
        <w:t>);</w:t>
      </w:r>
    </w:p>
    <w:p w14:paraId="1E80A5DA" w14:textId="77777777" w:rsidR="00DE7FBF" w:rsidRPr="000C493A" w:rsidRDefault="00DE7FBF" w:rsidP="00425519">
      <w:pPr>
        <w:pStyle w:val="Code"/>
        <w:rPr>
          <w:color w:val="383A42"/>
          <w:lang w:eastAsia="en-IN"/>
        </w:rPr>
      </w:pPr>
      <w:r w:rsidRPr="000C493A">
        <w:rPr>
          <w:color w:val="383A42"/>
          <w:lang w:eastAsia="en-IN"/>
        </w:rPr>
        <w:t xml:space="preserve">    </w:t>
      </w:r>
    </w:p>
    <w:p w14:paraId="48675EF5"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Backslash</w:t>
      </w:r>
    </w:p>
    <w:p w14:paraId="40B2B0C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"File path: C:\\Users\\Documents\\\n\n"</w:t>
      </w:r>
      <w:r w:rsidRPr="000C493A">
        <w:rPr>
          <w:color w:val="383A42"/>
          <w:lang w:eastAsia="en-IN"/>
        </w:rPr>
        <w:t>);</w:t>
      </w:r>
    </w:p>
    <w:p w14:paraId="2234789E" w14:textId="77777777" w:rsidR="00DE7FBF" w:rsidRPr="000C493A" w:rsidRDefault="00DE7FBF" w:rsidP="00425519">
      <w:pPr>
        <w:pStyle w:val="Code"/>
        <w:rPr>
          <w:color w:val="383A42"/>
          <w:lang w:eastAsia="en-IN"/>
        </w:rPr>
      </w:pPr>
      <w:r w:rsidRPr="000C493A">
        <w:rPr>
          <w:color w:val="383A42"/>
          <w:lang w:eastAsia="en-IN"/>
        </w:rPr>
        <w:t xml:space="preserve">    </w:t>
      </w:r>
    </w:p>
    <w:p w14:paraId="5204135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Alert (may produce sound)</w:t>
      </w:r>
    </w:p>
    <w:p w14:paraId="01662D6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"Alert!\a\n"</w:t>
      </w:r>
      <w:r w:rsidRPr="000C493A">
        <w:rPr>
          <w:color w:val="383A42"/>
          <w:lang w:eastAsia="en-IN"/>
        </w:rPr>
        <w:t>);</w:t>
      </w:r>
    </w:p>
    <w:p w14:paraId="47E85827" w14:textId="77777777" w:rsidR="00DE7FBF" w:rsidRPr="000C493A" w:rsidRDefault="00DE7FBF" w:rsidP="00425519">
      <w:pPr>
        <w:pStyle w:val="Code"/>
        <w:rPr>
          <w:color w:val="383A42"/>
          <w:lang w:eastAsia="en-IN"/>
        </w:rPr>
      </w:pPr>
      <w:r w:rsidRPr="000C493A">
        <w:rPr>
          <w:color w:val="383A42"/>
          <w:lang w:eastAsia="en-IN"/>
        </w:rPr>
        <w:t xml:space="preserve">    </w:t>
      </w:r>
    </w:p>
    <w:p w14:paraId="378AAF8E"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E7DA24A" w14:textId="77777777" w:rsidR="00DE7FBF" w:rsidRPr="000C493A" w:rsidRDefault="00DE7FBF" w:rsidP="00425519">
      <w:pPr>
        <w:pStyle w:val="Code"/>
        <w:rPr>
          <w:color w:val="383A42"/>
          <w:lang w:eastAsia="en-IN"/>
        </w:rPr>
      </w:pPr>
      <w:r w:rsidRPr="000C493A">
        <w:rPr>
          <w:color w:val="383A42"/>
          <w:lang w:eastAsia="en-IN"/>
        </w:rPr>
        <w:t>}</w:t>
      </w:r>
    </w:p>
    <w:p w14:paraId="14C7EA92" w14:textId="77777777" w:rsidR="00DE7FBF" w:rsidRPr="000C493A" w:rsidRDefault="00DE7FBF" w:rsidP="00EF72F6">
      <w:pPr>
        <w:pStyle w:val="Subheadddddf"/>
      </w:pPr>
      <w:r w:rsidRPr="000C493A">
        <w:t>Output:</w:t>
      </w:r>
    </w:p>
    <w:p w14:paraId="547E95EA" w14:textId="77777777" w:rsidR="00DE7FBF" w:rsidRPr="000C493A" w:rsidRDefault="00DE7FBF" w:rsidP="00425519">
      <w:pPr>
        <w:pStyle w:val="Code"/>
        <w:rPr>
          <w:lang w:eastAsia="en-IN"/>
        </w:rPr>
      </w:pPr>
      <w:r w:rsidRPr="000C493A">
        <w:rPr>
          <w:lang w:eastAsia="en-IN"/>
        </w:rPr>
        <w:t>=== Escape Sequences Demo ===</w:t>
      </w:r>
    </w:p>
    <w:p w14:paraId="174A18AA" w14:textId="77777777" w:rsidR="00DE7FBF" w:rsidRPr="000C493A" w:rsidRDefault="00DE7FBF" w:rsidP="00425519">
      <w:pPr>
        <w:pStyle w:val="Code"/>
        <w:rPr>
          <w:lang w:eastAsia="en-IN"/>
        </w:rPr>
      </w:pPr>
    </w:p>
    <w:p w14:paraId="10A0DF64" w14:textId="77777777" w:rsidR="00DE7FBF" w:rsidRPr="000C493A" w:rsidRDefault="00DE7FBF" w:rsidP="00425519">
      <w:pPr>
        <w:pStyle w:val="Code"/>
        <w:rPr>
          <w:lang w:eastAsia="en-IN"/>
        </w:rPr>
      </w:pPr>
      <w:r w:rsidRPr="000C493A">
        <w:rPr>
          <w:lang w:eastAsia="en-IN"/>
        </w:rPr>
        <w:t>Line 1</w:t>
      </w:r>
    </w:p>
    <w:p w14:paraId="06A6CA8F" w14:textId="77777777" w:rsidR="00DE7FBF" w:rsidRPr="000C493A" w:rsidRDefault="00DE7FBF" w:rsidP="00425519">
      <w:pPr>
        <w:pStyle w:val="Code"/>
        <w:rPr>
          <w:lang w:eastAsia="en-IN"/>
        </w:rPr>
      </w:pPr>
      <w:r w:rsidRPr="000C493A">
        <w:rPr>
          <w:lang w:eastAsia="en-IN"/>
        </w:rPr>
        <w:t>Line 2</w:t>
      </w:r>
    </w:p>
    <w:p w14:paraId="47B59183" w14:textId="77777777" w:rsidR="00DE7FBF" w:rsidRPr="000C493A" w:rsidRDefault="00DE7FBF" w:rsidP="00425519">
      <w:pPr>
        <w:pStyle w:val="Code"/>
        <w:rPr>
          <w:lang w:eastAsia="en-IN"/>
        </w:rPr>
      </w:pPr>
      <w:r w:rsidRPr="000C493A">
        <w:rPr>
          <w:lang w:eastAsia="en-IN"/>
        </w:rPr>
        <w:t>Line 3</w:t>
      </w:r>
    </w:p>
    <w:p w14:paraId="1B9C25F5" w14:textId="77777777" w:rsidR="00DE7FBF" w:rsidRPr="000C493A" w:rsidRDefault="00DE7FBF" w:rsidP="00425519">
      <w:pPr>
        <w:pStyle w:val="Code"/>
        <w:rPr>
          <w:lang w:eastAsia="en-IN"/>
        </w:rPr>
      </w:pPr>
    </w:p>
    <w:p w14:paraId="5068F9E6" w14:textId="77777777" w:rsidR="00DE7FBF" w:rsidRPr="000C493A" w:rsidRDefault="00DE7FBF" w:rsidP="00425519">
      <w:pPr>
        <w:pStyle w:val="Code"/>
        <w:rPr>
          <w:lang w:eastAsia="en-IN"/>
        </w:rPr>
      </w:pPr>
      <w:r w:rsidRPr="000C493A">
        <w:rPr>
          <w:lang w:eastAsia="en-IN"/>
        </w:rPr>
        <w:t>Name</w:t>
      </w:r>
      <w:r w:rsidRPr="000C493A">
        <w:rPr>
          <w:lang w:eastAsia="en-IN"/>
        </w:rPr>
        <w:tab/>
        <w:t>Age</w:t>
      </w:r>
      <w:r w:rsidRPr="000C493A">
        <w:rPr>
          <w:lang w:eastAsia="en-IN"/>
        </w:rPr>
        <w:tab/>
        <w:t>City</w:t>
      </w:r>
    </w:p>
    <w:p w14:paraId="6647DAD9" w14:textId="77777777" w:rsidR="00DE7FBF" w:rsidRPr="000C493A" w:rsidRDefault="00DE7FBF" w:rsidP="00425519">
      <w:pPr>
        <w:pStyle w:val="Code"/>
        <w:rPr>
          <w:lang w:eastAsia="en-IN"/>
        </w:rPr>
      </w:pPr>
      <w:r w:rsidRPr="000C493A">
        <w:rPr>
          <w:lang w:eastAsia="en-IN"/>
        </w:rPr>
        <w:t>Alice</w:t>
      </w:r>
      <w:r w:rsidRPr="000C493A">
        <w:rPr>
          <w:lang w:eastAsia="en-IN"/>
        </w:rPr>
        <w:tab/>
        <w:t>25</w:t>
      </w:r>
      <w:r w:rsidRPr="000C493A">
        <w:rPr>
          <w:lang w:eastAsia="en-IN"/>
        </w:rPr>
        <w:tab/>
        <w:t>New York</w:t>
      </w:r>
    </w:p>
    <w:p w14:paraId="6DA39F0E" w14:textId="77777777" w:rsidR="00DE7FBF" w:rsidRPr="000C493A" w:rsidRDefault="00DE7FBF" w:rsidP="00425519">
      <w:pPr>
        <w:pStyle w:val="Code"/>
        <w:rPr>
          <w:lang w:eastAsia="en-IN"/>
        </w:rPr>
      </w:pPr>
    </w:p>
    <w:p w14:paraId="3919CF54" w14:textId="77777777" w:rsidR="00DE7FBF" w:rsidRPr="000C493A" w:rsidRDefault="00DE7FBF" w:rsidP="00425519">
      <w:pPr>
        <w:pStyle w:val="Code"/>
        <w:rPr>
          <w:lang w:eastAsia="en-IN"/>
        </w:rPr>
      </w:pPr>
      <w:r w:rsidRPr="000C493A">
        <w:rPr>
          <w:lang w:eastAsia="en-IN"/>
        </w:rPr>
        <w:t>He said, "Hello!"</w:t>
      </w:r>
    </w:p>
    <w:p w14:paraId="2E338B14" w14:textId="77777777" w:rsidR="00DE7FBF" w:rsidRPr="000C493A" w:rsidRDefault="00DE7FBF" w:rsidP="00425519">
      <w:pPr>
        <w:pStyle w:val="Code"/>
        <w:rPr>
          <w:lang w:eastAsia="en-IN"/>
        </w:rPr>
      </w:pPr>
      <w:r w:rsidRPr="000C493A">
        <w:rPr>
          <w:lang w:eastAsia="en-IN"/>
        </w:rPr>
        <w:t>It's a beautiful day.</w:t>
      </w:r>
    </w:p>
    <w:p w14:paraId="0A6B55A3" w14:textId="77777777" w:rsidR="00DE7FBF" w:rsidRPr="000C493A" w:rsidRDefault="00DE7FBF" w:rsidP="00425519">
      <w:pPr>
        <w:pStyle w:val="Code"/>
        <w:rPr>
          <w:rFonts w:ascii="Amasis MT Pro" w:eastAsia="Times New Roman" w:hAnsi="Amasis MT Pro" w:cs="Courier New"/>
          <w:color w:val="383A42"/>
          <w:kern w:val="0"/>
          <w:sz w:val="24"/>
          <w:lang w:eastAsia="en-IN"/>
          <w14:ligatures w14:val="none"/>
        </w:rPr>
      </w:pPr>
    </w:p>
    <w:p w14:paraId="52C0F9BF" w14:textId="77777777" w:rsidR="00DE7FBF" w:rsidRPr="000C493A" w:rsidRDefault="00DE7FBF" w:rsidP="00425519">
      <w:pPr>
        <w:pStyle w:val="Code"/>
        <w:rPr>
          <w:rFonts w:ascii="Amasis MT Pro" w:eastAsia="Times New Roman" w:hAnsi="Amasis MT Pro" w:cs="Courier New"/>
          <w:color w:val="383A42"/>
          <w:kern w:val="0"/>
          <w:sz w:val="24"/>
          <w:lang w:eastAsia="en-IN"/>
          <w14:ligatures w14:val="none"/>
        </w:rPr>
      </w:pPr>
      <w:r w:rsidRPr="000C493A">
        <w:rPr>
          <w:rFonts w:ascii="Amasis MT Pro" w:eastAsia="Times New Roman" w:hAnsi="Amasis MT Pro" w:cs="Courier New"/>
          <w:color w:val="383A42"/>
          <w:kern w:val="0"/>
          <w:sz w:val="24"/>
          <w:lang w:eastAsia="en-IN"/>
          <w14:ligatures w14:val="none"/>
        </w:rPr>
        <w:t>File path: C:\Users\Documents\</w:t>
      </w:r>
    </w:p>
    <w:p w14:paraId="503A02AE" w14:textId="77777777" w:rsidR="00DE7FBF" w:rsidRPr="000C493A" w:rsidRDefault="00DE7FBF" w:rsidP="00425519">
      <w:pPr>
        <w:pStyle w:val="Code"/>
        <w:rPr>
          <w:rFonts w:ascii="Amasis MT Pro" w:eastAsia="Times New Roman" w:hAnsi="Amasis MT Pro" w:cs="Courier New"/>
          <w:color w:val="383A42"/>
          <w:kern w:val="0"/>
          <w:sz w:val="24"/>
          <w:lang w:eastAsia="en-IN"/>
          <w14:ligatures w14:val="none"/>
        </w:rPr>
      </w:pPr>
    </w:p>
    <w:p w14:paraId="5C85B56F" w14:textId="77777777" w:rsidR="00DE7FBF" w:rsidRPr="000C493A" w:rsidRDefault="00DE7FBF" w:rsidP="00425519">
      <w:pPr>
        <w:pStyle w:val="Code"/>
        <w:rPr>
          <w:rFonts w:ascii="Amasis MT Pro" w:eastAsia="Times New Roman" w:hAnsi="Amasis MT Pro" w:cs="Courier New"/>
          <w:color w:val="383A42"/>
          <w:kern w:val="0"/>
          <w:sz w:val="24"/>
          <w:lang w:eastAsia="en-IN"/>
          <w14:ligatures w14:val="none"/>
        </w:rPr>
      </w:pPr>
      <w:r w:rsidRPr="000C493A">
        <w:rPr>
          <w:rFonts w:ascii="Amasis MT Pro" w:eastAsia="Times New Roman" w:hAnsi="Amasis MT Pro" w:cs="Courier New"/>
          <w:color w:val="383A42"/>
          <w:kern w:val="0"/>
          <w:sz w:val="24"/>
          <w:lang w:eastAsia="en-IN"/>
          <w14:ligatures w14:val="none"/>
        </w:rPr>
        <w:t>Alert!</w:t>
      </w:r>
    </w:p>
    <w:p w14:paraId="09D2A8A0" w14:textId="77777777" w:rsidR="00943E02" w:rsidRDefault="00943E02" w:rsidP="00EF72F6">
      <w:pPr>
        <w:pStyle w:val="Subheadddddf"/>
      </w:pPr>
    </w:p>
    <w:p w14:paraId="108E5691" w14:textId="02336C69" w:rsidR="00DE7FBF" w:rsidRPr="000C493A" w:rsidRDefault="00DE7FBF" w:rsidP="00EF72F6">
      <w:pPr>
        <w:pStyle w:val="Subheadddddf"/>
      </w:pPr>
      <w:r w:rsidRPr="000C493A">
        <w:t>3.2.3.4 String Constants (String Literals)</w:t>
      </w:r>
    </w:p>
    <w:p w14:paraId="3F9BBA17" w14:textId="77777777" w:rsidR="00DE7FBF" w:rsidRPr="000C493A" w:rsidRDefault="00DE7FBF" w:rsidP="00EF72F6">
      <w:pPr>
        <w:pStyle w:val="texxtt"/>
        <w:rPr>
          <w:lang w:eastAsia="en-IN"/>
        </w:rPr>
      </w:pPr>
      <w:r w:rsidRPr="000C493A">
        <w:rPr>
          <w:b/>
          <w:bCs/>
          <w:lang w:eastAsia="en-IN"/>
        </w:rPr>
        <w:t>String constants</w:t>
      </w:r>
      <w:r w:rsidRPr="000C493A">
        <w:rPr>
          <w:lang w:eastAsia="en-IN"/>
        </w:rPr>
        <w:t xml:space="preserve"> (also called string literals) are sequences of characters enclosed in </w:t>
      </w:r>
      <w:r w:rsidRPr="000C493A">
        <w:rPr>
          <w:b/>
          <w:bCs/>
          <w:lang w:eastAsia="en-IN"/>
        </w:rPr>
        <w:t>double quotes</w:t>
      </w:r>
      <w:r w:rsidRPr="000C493A">
        <w:rPr>
          <w:lang w:eastAsia="en-IN"/>
        </w:rPr>
        <w:t xml:space="preserve"> (" "). Unlike character constants which represent single characters, string constants can contain zero or more characters.</w:t>
      </w:r>
    </w:p>
    <w:p w14:paraId="08697229" w14:textId="674E2937" w:rsidR="00DE7FBF" w:rsidRPr="000C493A" w:rsidRDefault="00DE7FBF" w:rsidP="00EF72F6">
      <w:pPr>
        <w:pStyle w:val="Subheadddddf"/>
      </w:pPr>
      <w:r w:rsidRPr="000C493A">
        <w:t>Declaration and Initialization:</w:t>
      </w:r>
    </w:p>
    <w:p w14:paraId="504D5613"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message[] </w:t>
      </w:r>
      <w:r w:rsidRPr="000C493A">
        <w:rPr>
          <w:color w:val="4078F2"/>
          <w:lang w:eastAsia="en-IN"/>
        </w:rPr>
        <w:t>=</w:t>
      </w:r>
      <w:r w:rsidRPr="000C493A">
        <w:rPr>
          <w:color w:val="383A42"/>
          <w:lang w:eastAsia="en-IN"/>
        </w:rPr>
        <w:t xml:space="preserve"> </w:t>
      </w:r>
      <w:r w:rsidRPr="000C493A">
        <w:rPr>
          <w:lang w:eastAsia="en-IN"/>
        </w:rPr>
        <w:t>"Hello, World!"</w:t>
      </w:r>
      <w:r w:rsidRPr="000C493A">
        <w:rPr>
          <w:color w:val="383A42"/>
          <w:lang w:eastAsia="en-IN"/>
        </w:rPr>
        <w:t>;</w:t>
      </w:r>
    </w:p>
    <w:p w14:paraId="41EC062C" w14:textId="77777777" w:rsidR="00DE7FBF" w:rsidRPr="000C493A" w:rsidRDefault="00DE7FBF" w:rsidP="00425519">
      <w:pPr>
        <w:pStyle w:val="Code"/>
        <w:rPr>
          <w:color w:val="383A42"/>
          <w:lang w:eastAsia="en-IN"/>
        </w:rPr>
      </w:pPr>
      <w:r w:rsidRPr="000C493A">
        <w:rPr>
          <w:color w:val="A626A4"/>
          <w:lang w:eastAsia="en-IN"/>
        </w:rPr>
        <w:t>char</w:t>
      </w:r>
      <w:r w:rsidRPr="000C493A">
        <w:rPr>
          <w:color w:val="383A42"/>
          <w:lang w:eastAsia="en-IN"/>
        </w:rPr>
        <w:t xml:space="preserve"> name[] </w:t>
      </w:r>
      <w:r w:rsidRPr="000C493A">
        <w:rPr>
          <w:color w:val="4078F2"/>
          <w:lang w:eastAsia="en-IN"/>
        </w:rPr>
        <w:t>=</w:t>
      </w:r>
      <w:r w:rsidRPr="000C493A">
        <w:rPr>
          <w:color w:val="383A42"/>
          <w:lang w:eastAsia="en-IN"/>
        </w:rPr>
        <w:t xml:space="preserve"> </w:t>
      </w:r>
      <w:r w:rsidRPr="000C493A">
        <w:rPr>
          <w:lang w:eastAsia="en-IN"/>
        </w:rPr>
        <w:t>"Alice"</w:t>
      </w:r>
      <w:r w:rsidRPr="000C493A">
        <w:rPr>
          <w:color w:val="383A42"/>
          <w:lang w:eastAsia="en-IN"/>
        </w:rPr>
        <w:t>;</w:t>
      </w:r>
    </w:p>
    <w:p w14:paraId="22F399DE" w14:textId="595EDA6A" w:rsidR="00EF72F6" w:rsidRPr="00A466FA" w:rsidRDefault="00DE7FBF" w:rsidP="00A466FA">
      <w:pPr>
        <w:pStyle w:val="Code"/>
        <w:rPr>
          <w:color w:val="383A42"/>
          <w:lang w:eastAsia="en-IN"/>
        </w:rPr>
      </w:pPr>
      <w:r w:rsidRPr="000C493A">
        <w:rPr>
          <w:color w:val="A626A4"/>
          <w:lang w:eastAsia="en-IN"/>
        </w:rPr>
        <w:t>char</w:t>
      </w:r>
      <w:r w:rsidRPr="000C493A">
        <w:rPr>
          <w:color w:val="383A42"/>
          <w:lang w:eastAsia="en-IN"/>
        </w:rPr>
        <w:t xml:space="preserve"> empty[] </w:t>
      </w:r>
      <w:r w:rsidRPr="000C493A">
        <w:rPr>
          <w:color w:val="4078F2"/>
          <w:lang w:eastAsia="en-IN"/>
        </w:rPr>
        <w:t>=</w:t>
      </w:r>
      <w:r w:rsidRPr="000C493A">
        <w:rPr>
          <w:color w:val="383A42"/>
          <w:lang w:eastAsia="en-IN"/>
        </w:rPr>
        <w:t xml:space="preserve"> </w:t>
      </w:r>
      <w:r w:rsidRPr="000C493A">
        <w:rPr>
          <w:lang w:eastAsia="en-IN"/>
        </w:rPr>
        <w:t>""</w:t>
      </w:r>
      <w:r w:rsidRPr="000C493A">
        <w:rPr>
          <w:color w:val="383A42"/>
          <w:lang w:eastAsia="en-IN"/>
        </w:rPr>
        <w:t xml:space="preserve">;  </w:t>
      </w:r>
      <w:r w:rsidRPr="000C493A">
        <w:rPr>
          <w:i/>
          <w:iCs/>
          <w:color w:val="A0A1A7"/>
          <w:lang w:eastAsia="en-IN"/>
        </w:rPr>
        <w:t>// Empty string</w:t>
      </w:r>
    </w:p>
    <w:p w14:paraId="4F3D24C8" w14:textId="279F3CFE" w:rsidR="00DE7FBF" w:rsidRPr="000C493A" w:rsidRDefault="00DE7FBF" w:rsidP="00EF72F6">
      <w:pPr>
        <w:pStyle w:val="Subheadddddf"/>
      </w:pPr>
      <w:r w:rsidRPr="000C493A">
        <w:t>The Null Character</w:t>
      </w:r>
    </w:p>
    <w:p w14:paraId="0E40E75A" w14:textId="4D0D3F09" w:rsidR="00DE7FBF" w:rsidRPr="000C493A" w:rsidRDefault="00DE7FBF" w:rsidP="00EF72F6">
      <w:pPr>
        <w:pStyle w:val="texxtt"/>
        <w:rPr>
          <w:lang w:eastAsia="en-IN"/>
        </w:rPr>
      </w:pPr>
      <w:r w:rsidRPr="000C493A">
        <w:rPr>
          <w:lang w:eastAsia="en-IN"/>
        </w:rPr>
        <w:t xml:space="preserve">Every string in C automatically ends with a special character called the </w:t>
      </w:r>
      <w:r w:rsidRPr="000C493A">
        <w:rPr>
          <w:b/>
          <w:bCs/>
          <w:lang w:eastAsia="en-IN"/>
        </w:rPr>
        <w:t>null character</w:t>
      </w:r>
      <w:r w:rsidRPr="000C493A">
        <w:rPr>
          <w:lang w:eastAsia="en-IN"/>
        </w:rPr>
        <w:t xml:space="preserve">, represented as </w:t>
      </w:r>
      <w:r w:rsidRPr="000C493A">
        <w:rPr>
          <w:rFonts w:cs="Courier New"/>
          <w:lang w:eastAsia="en-IN"/>
        </w:rPr>
        <w:t>\0</w:t>
      </w:r>
      <w:r w:rsidRPr="000C493A">
        <w:rPr>
          <w:lang w:eastAsia="en-IN"/>
        </w:rPr>
        <w:t xml:space="preserve"> (backslash-zero). This character marks the end of the string and has ASCII value 0.</w:t>
      </w:r>
    </w:p>
    <w:p w14:paraId="6AF81C38" w14:textId="77777777" w:rsidR="00DE7FBF" w:rsidRPr="000C493A" w:rsidRDefault="00DE7FBF" w:rsidP="00425519">
      <w:pPr>
        <w:pStyle w:val="Code"/>
        <w:rPr>
          <w:lang w:eastAsia="en-IN"/>
        </w:rPr>
      </w:pPr>
      <w:r w:rsidRPr="000C493A">
        <w:rPr>
          <w:color w:val="A626A4"/>
          <w:lang w:eastAsia="en-IN"/>
        </w:rPr>
        <w:t>char</w:t>
      </w:r>
      <w:r w:rsidRPr="000C493A">
        <w:rPr>
          <w:lang w:eastAsia="en-IN"/>
        </w:rPr>
        <w:t xml:space="preserve"> str[] </w:t>
      </w:r>
      <w:r w:rsidRPr="000C493A">
        <w:rPr>
          <w:color w:val="4078F2"/>
          <w:lang w:eastAsia="en-IN"/>
        </w:rPr>
        <w:t>=</w:t>
      </w:r>
      <w:r w:rsidRPr="000C493A">
        <w:rPr>
          <w:lang w:eastAsia="en-IN"/>
        </w:rPr>
        <w:t xml:space="preserve"> </w:t>
      </w:r>
      <w:r w:rsidRPr="000C493A">
        <w:rPr>
          <w:color w:val="50A14F"/>
          <w:lang w:eastAsia="en-IN"/>
        </w:rPr>
        <w:t>"Hi"</w:t>
      </w:r>
      <w:r w:rsidRPr="000C493A">
        <w:rPr>
          <w:lang w:eastAsia="en-IN"/>
        </w:rPr>
        <w:t>;</w:t>
      </w:r>
    </w:p>
    <w:p w14:paraId="4B5F76D8" w14:textId="77777777" w:rsidR="00DE7FBF" w:rsidRPr="000C493A" w:rsidRDefault="00DE7FBF" w:rsidP="00425519">
      <w:pPr>
        <w:pStyle w:val="Code"/>
        <w:rPr>
          <w:lang w:eastAsia="en-IN"/>
        </w:rPr>
      </w:pPr>
      <w:r w:rsidRPr="000C493A">
        <w:rPr>
          <w:i/>
          <w:iCs/>
          <w:color w:val="A0A1A7"/>
          <w:lang w:eastAsia="en-IN"/>
        </w:rPr>
        <w:t>// Actually stored as: 'H', 'i', '\0'</w:t>
      </w:r>
    </w:p>
    <w:p w14:paraId="285F28E4" w14:textId="77777777" w:rsidR="00DE7FBF" w:rsidRPr="000C493A" w:rsidRDefault="00DE7FBF" w:rsidP="00425519">
      <w:pPr>
        <w:pStyle w:val="Code"/>
        <w:rPr>
          <w:lang w:eastAsia="en-IN"/>
        </w:rPr>
      </w:pPr>
      <w:r w:rsidRPr="000C493A">
        <w:rPr>
          <w:i/>
          <w:iCs/>
          <w:color w:val="A0A1A7"/>
          <w:lang w:eastAsia="en-IN"/>
        </w:rPr>
        <w:t>// Memory: [H][i][\0]</w:t>
      </w:r>
    </w:p>
    <w:p w14:paraId="65B0864C" w14:textId="77777777" w:rsidR="00DE7FBF" w:rsidRPr="000C493A" w:rsidRDefault="00DE7FBF" w:rsidP="00425519">
      <w:pPr>
        <w:pStyle w:val="Code"/>
        <w:rPr>
          <w:lang w:eastAsia="en-IN"/>
        </w:rPr>
      </w:pPr>
      <w:r w:rsidRPr="000C493A">
        <w:rPr>
          <w:i/>
          <w:iCs/>
          <w:color w:val="A0A1A7"/>
          <w:lang w:eastAsia="en-IN"/>
        </w:rPr>
        <w:t>// Requires 3 bytes, not 2</w:t>
      </w:r>
    </w:p>
    <w:p w14:paraId="401CF8C9" w14:textId="77777777" w:rsidR="00DE7FBF" w:rsidRPr="000C493A" w:rsidRDefault="00DE7FBF" w:rsidP="00EF72F6">
      <w:pPr>
        <w:pStyle w:val="Subheadddddf"/>
      </w:pPr>
      <w:r w:rsidRPr="000C493A">
        <w:t>Why the null character matters:</w:t>
      </w:r>
    </w:p>
    <w:p w14:paraId="3281156E" w14:textId="77777777" w:rsidR="00DE7FBF" w:rsidRPr="000C493A" w:rsidRDefault="00DE7FBF" w:rsidP="00EF72F6">
      <w:pPr>
        <w:pStyle w:val="Pointss"/>
      </w:pPr>
      <w:r w:rsidRPr="000C493A">
        <w:t>Tells C functions where the string ends</w:t>
      </w:r>
    </w:p>
    <w:p w14:paraId="1D1FF1B5" w14:textId="77777777" w:rsidR="00DE7FBF" w:rsidRPr="000C493A" w:rsidRDefault="00DE7FBF" w:rsidP="00EF72F6">
      <w:pPr>
        <w:pStyle w:val="Pointss"/>
      </w:pPr>
      <w:r w:rsidRPr="000C493A">
        <w:t>Required for proper string manipulation</w:t>
      </w:r>
    </w:p>
    <w:p w14:paraId="6D8870F0" w14:textId="77777777" w:rsidR="00DE7FBF" w:rsidRPr="000C493A" w:rsidRDefault="00DE7FBF" w:rsidP="00EF72F6">
      <w:pPr>
        <w:pStyle w:val="Pointss"/>
      </w:pPr>
      <w:r w:rsidRPr="000C493A">
        <w:t>Must be included when calculating string storage size</w:t>
      </w:r>
    </w:p>
    <w:p w14:paraId="074EE7E5" w14:textId="6911B289" w:rsidR="00DE7FBF" w:rsidRPr="000C493A" w:rsidRDefault="00DE7FBF" w:rsidP="00EF72F6">
      <w:pPr>
        <w:pStyle w:val="Subheadddddf"/>
      </w:pPr>
      <w:r w:rsidRPr="000C493A">
        <w:t>String Constant Examples:</w:t>
      </w:r>
    </w:p>
    <w:p w14:paraId="7922F1D6"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CA4A10B" w14:textId="77777777" w:rsidR="00DE7FBF" w:rsidRPr="000C493A" w:rsidRDefault="00DE7FBF" w:rsidP="00425519">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62C2F80A" w14:textId="77777777" w:rsidR="00DE7FBF" w:rsidRPr="000C493A" w:rsidRDefault="00DE7FBF" w:rsidP="00425519">
      <w:pPr>
        <w:pStyle w:val="Code"/>
        <w:rPr>
          <w:color w:val="383A42"/>
          <w:lang w:eastAsia="en-IN"/>
        </w:rPr>
      </w:pPr>
    </w:p>
    <w:p w14:paraId="6CB277B0" w14:textId="77777777" w:rsidR="00DE7FBF" w:rsidRPr="000C493A" w:rsidRDefault="00DE7FBF" w:rsidP="00425519">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5A695E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greeting[] </w:t>
      </w:r>
      <w:r w:rsidRPr="000C493A">
        <w:rPr>
          <w:color w:val="4078F2"/>
          <w:lang w:eastAsia="en-IN"/>
        </w:rPr>
        <w:t>=</w:t>
      </w:r>
      <w:r w:rsidRPr="000C493A">
        <w:rPr>
          <w:color w:val="383A42"/>
          <w:lang w:eastAsia="en-IN"/>
        </w:rPr>
        <w:t xml:space="preserve"> </w:t>
      </w:r>
      <w:r w:rsidRPr="000C493A">
        <w:rPr>
          <w:lang w:eastAsia="en-IN"/>
        </w:rPr>
        <w:t>"Hello, World!"</w:t>
      </w:r>
      <w:r w:rsidRPr="000C493A">
        <w:rPr>
          <w:color w:val="383A42"/>
          <w:lang w:eastAsia="en-IN"/>
        </w:rPr>
        <w:t>;</w:t>
      </w:r>
    </w:p>
    <w:p w14:paraId="32D14EE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course[] </w:t>
      </w:r>
      <w:r w:rsidRPr="000C493A">
        <w:rPr>
          <w:color w:val="4078F2"/>
          <w:lang w:eastAsia="en-IN"/>
        </w:rPr>
        <w:t>=</w:t>
      </w:r>
      <w:r w:rsidRPr="000C493A">
        <w:rPr>
          <w:color w:val="383A42"/>
          <w:lang w:eastAsia="en-IN"/>
        </w:rPr>
        <w:t xml:space="preserve"> </w:t>
      </w:r>
      <w:r w:rsidRPr="000C493A">
        <w:rPr>
          <w:lang w:eastAsia="en-IN"/>
        </w:rPr>
        <w:t>"C Programming"</w:t>
      </w:r>
      <w:r w:rsidRPr="000C493A">
        <w:rPr>
          <w:color w:val="383A42"/>
          <w:lang w:eastAsia="en-IN"/>
        </w:rPr>
        <w:t>;</w:t>
      </w:r>
    </w:p>
    <w:p w14:paraId="22CBDBA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multiline[] </w:t>
      </w:r>
      <w:r w:rsidRPr="000C493A">
        <w:rPr>
          <w:color w:val="4078F2"/>
          <w:lang w:eastAsia="en-IN"/>
        </w:rPr>
        <w:t>=</w:t>
      </w:r>
      <w:r w:rsidRPr="000C493A">
        <w:rPr>
          <w:color w:val="383A42"/>
          <w:lang w:eastAsia="en-IN"/>
        </w:rPr>
        <w:t xml:space="preserve"> </w:t>
      </w:r>
      <w:r w:rsidRPr="000C493A">
        <w:rPr>
          <w:lang w:eastAsia="en-IN"/>
        </w:rPr>
        <w:t>"This is line 1\nThis is line 2\nThis is line 3"</w:t>
      </w:r>
      <w:r w:rsidRPr="000C493A">
        <w:rPr>
          <w:color w:val="383A42"/>
          <w:lang w:eastAsia="en-IN"/>
        </w:rPr>
        <w:t>;</w:t>
      </w:r>
    </w:p>
    <w:p w14:paraId="01B6DF01" w14:textId="77777777" w:rsidR="00DE7FBF" w:rsidRPr="000C493A" w:rsidRDefault="00DE7FBF" w:rsidP="00425519">
      <w:pPr>
        <w:pStyle w:val="Code"/>
        <w:rPr>
          <w:color w:val="383A42"/>
          <w:lang w:eastAsia="en-IN"/>
        </w:rPr>
      </w:pPr>
      <w:r w:rsidRPr="000C493A">
        <w:rPr>
          <w:color w:val="383A42"/>
          <w:lang w:eastAsia="en-IN"/>
        </w:rPr>
        <w:t xml:space="preserve">    </w:t>
      </w:r>
    </w:p>
    <w:p w14:paraId="5F95DF76"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String Constants Demo ===\n\n"</w:t>
      </w:r>
      <w:r w:rsidRPr="000C493A">
        <w:rPr>
          <w:color w:val="383A42"/>
          <w:lang w:eastAsia="en-IN"/>
        </w:rPr>
        <w:t>);</w:t>
      </w:r>
    </w:p>
    <w:p w14:paraId="13AA9142" w14:textId="77777777" w:rsidR="00DE7FBF" w:rsidRPr="000C493A" w:rsidRDefault="00DE7FBF" w:rsidP="00425519">
      <w:pPr>
        <w:pStyle w:val="Code"/>
        <w:rPr>
          <w:color w:val="383A42"/>
          <w:lang w:eastAsia="en-IN"/>
        </w:rPr>
      </w:pPr>
      <w:r w:rsidRPr="000C493A">
        <w:rPr>
          <w:color w:val="383A42"/>
          <w:lang w:eastAsia="en-IN"/>
        </w:rPr>
        <w:t xml:space="preserve">    </w:t>
      </w:r>
    </w:p>
    <w:p w14:paraId="11933DDD"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"%s\n"</w:t>
      </w:r>
      <w:r w:rsidRPr="000C493A">
        <w:rPr>
          <w:color w:val="383A42"/>
          <w:lang w:eastAsia="en-IN"/>
        </w:rPr>
        <w:t>, greeting);</w:t>
      </w:r>
    </w:p>
    <w:p w14:paraId="58B8F331"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"%s\n"</w:t>
      </w:r>
      <w:r w:rsidRPr="000C493A">
        <w:rPr>
          <w:color w:val="383A42"/>
          <w:lang w:eastAsia="en-IN"/>
        </w:rPr>
        <w:t>, course);</w:t>
      </w:r>
    </w:p>
    <w:p w14:paraId="4A568993"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"\n%s\n\n"</w:t>
      </w:r>
      <w:r w:rsidRPr="000C493A">
        <w:rPr>
          <w:color w:val="383A42"/>
          <w:lang w:eastAsia="en-IN"/>
        </w:rPr>
        <w:t>, multiline);</w:t>
      </w:r>
    </w:p>
    <w:p w14:paraId="74E8A005" w14:textId="77777777" w:rsidR="00DE7FBF" w:rsidRPr="000C493A" w:rsidRDefault="00DE7FBF" w:rsidP="00425519">
      <w:pPr>
        <w:pStyle w:val="Code"/>
        <w:rPr>
          <w:color w:val="383A42"/>
          <w:lang w:eastAsia="en-IN"/>
        </w:rPr>
      </w:pPr>
      <w:r w:rsidRPr="000C493A">
        <w:rPr>
          <w:color w:val="383A42"/>
          <w:lang w:eastAsia="en-IN"/>
        </w:rPr>
        <w:t xml:space="preserve">    </w:t>
      </w:r>
    </w:p>
    <w:p w14:paraId="1B4FD4E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i/>
          <w:iCs/>
          <w:color w:val="A0A1A7"/>
          <w:lang w:eastAsia="en-IN"/>
        </w:rPr>
        <w:t>// String length (excluding null character)</w:t>
      </w:r>
    </w:p>
    <w:p w14:paraId="60A884B4"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"Length of '%s': %lu characters\n"</w:t>
      </w:r>
      <w:r w:rsidRPr="000C493A">
        <w:rPr>
          <w:color w:val="383A42"/>
          <w:lang w:eastAsia="en-IN"/>
        </w:rPr>
        <w:t xml:space="preserve">, greeting, </w:t>
      </w:r>
      <w:r w:rsidRPr="000C493A">
        <w:rPr>
          <w:color w:val="4078F2"/>
          <w:lang w:eastAsia="en-IN"/>
        </w:rPr>
        <w:t>strlen</w:t>
      </w:r>
      <w:r w:rsidRPr="000C493A">
        <w:rPr>
          <w:color w:val="383A42"/>
          <w:lang w:eastAsia="en-IN"/>
        </w:rPr>
        <w:t>(greeting));</w:t>
      </w:r>
    </w:p>
    <w:p w14:paraId="3BF7C9DA"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"Memory required: %lu bytes (including \\0)\n"</w:t>
      </w:r>
      <w:r w:rsidRPr="000C493A">
        <w:rPr>
          <w:color w:val="383A42"/>
          <w:lang w:eastAsia="en-IN"/>
        </w:rPr>
        <w:t xml:space="preserve">, </w:t>
      </w:r>
      <w:r w:rsidRPr="000C493A">
        <w:rPr>
          <w:color w:val="4078F2"/>
          <w:lang w:eastAsia="en-IN"/>
        </w:rPr>
        <w:t>strlen</w:t>
      </w:r>
      <w:r w:rsidRPr="000C493A">
        <w:rPr>
          <w:color w:val="383A42"/>
          <w:lang w:eastAsia="en-IN"/>
        </w:rPr>
        <w:t xml:space="preserve">(greeting)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2C078F95" w14:textId="77777777" w:rsidR="00DE7FBF" w:rsidRPr="000C493A" w:rsidRDefault="00DE7FBF" w:rsidP="00425519">
      <w:pPr>
        <w:pStyle w:val="Code"/>
        <w:rPr>
          <w:color w:val="383A42"/>
          <w:lang w:eastAsia="en-IN"/>
        </w:rPr>
      </w:pPr>
      <w:r w:rsidRPr="000C493A">
        <w:rPr>
          <w:color w:val="383A42"/>
          <w:lang w:eastAsia="en-IN"/>
        </w:rPr>
        <w:t xml:space="preserve">    </w:t>
      </w:r>
    </w:p>
    <w:p w14:paraId="391C035F" w14:textId="77777777" w:rsidR="00DE7FBF" w:rsidRPr="000C493A" w:rsidRDefault="00DE7FBF" w:rsidP="00425519">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2BA2EDA" w14:textId="77777777" w:rsidR="00DE7FBF" w:rsidRPr="000C493A" w:rsidRDefault="00DE7FBF" w:rsidP="00425519">
      <w:pPr>
        <w:pStyle w:val="Code"/>
        <w:rPr>
          <w:color w:val="383A42"/>
          <w:lang w:eastAsia="en-IN"/>
        </w:rPr>
      </w:pPr>
      <w:r w:rsidRPr="000C493A">
        <w:rPr>
          <w:color w:val="383A42"/>
          <w:lang w:eastAsia="en-IN"/>
        </w:rPr>
        <w:t>}</w:t>
      </w:r>
    </w:p>
    <w:p w14:paraId="3BA424C8" w14:textId="77777777" w:rsidR="00DE7FBF" w:rsidRPr="000C493A" w:rsidRDefault="00DE7FBF" w:rsidP="00EF72F6">
      <w:pPr>
        <w:pStyle w:val="Subheadddddf"/>
      </w:pPr>
      <w:r w:rsidRPr="000C493A">
        <w:t>Output:</w:t>
      </w:r>
    </w:p>
    <w:p w14:paraId="2323E05B" w14:textId="77777777" w:rsidR="00DE7FBF" w:rsidRPr="000C493A" w:rsidRDefault="00DE7FBF" w:rsidP="00425519">
      <w:pPr>
        <w:pStyle w:val="Code"/>
        <w:rPr>
          <w:lang w:eastAsia="en-IN"/>
        </w:rPr>
      </w:pPr>
      <w:r w:rsidRPr="000C493A">
        <w:rPr>
          <w:lang w:eastAsia="en-IN"/>
        </w:rPr>
        <w:t>=== String Constants Demo ===</w:t>
      </w:r>
    </w:p>
    <w:p w14:paraId="3262C96B" w14:textId="77777777" w:rsidR="00DE7FBF" w:rsidRPr="000C493A" w:rsidRDefault="00DE7FBF" w:rsidP="00425519">
      <w:pPr>
        <w:pStyle w:val="Code"/>
        <w:rPr>
          <w:lang w:eastAsia="en-IN"/>
        </w:rPr>
      </w:pPr>
    </w:p>
    <w:p w14:paraId="12D5D6DB" w14:textId="77777777" w:rsidR="00DE7FBF" w:rsidRPr="000C493A" w:rsidRDefault="00DE7FBF" w:rsidP="00425519">
      <w:pPr>
        <w:pStyle w:val="Code"/>
        <w:rPr>
          <w:lang w:eastAsia="en-IN"/>
        </w:rPr>
      </w:pPr>
      <w:r w:rsidRPr="000C493A">
        <w:rPr>
          <w:lang w:eastAsia="en-IN"/>
        </w:rPr>
        <w:t>Hello, World!</w:t>
      </w:r>
    </w:p>
    <w:p w14:paraId="30A03FE3" w14:textId="77777777" w:rsidR="00DE7FBF" w:rsidRPr="000C493A" w:rsidRDefault="00DE7FBF" w:rsidP="00425519">
      <w:pPr>
        <w:pStyle w:val="Code"/>
        <w:rPr>
          <w:lang w:eastAsia="en-IN"/>
        </w:rPr>
      </w:pPr>
      <w:r w:rsidRPr="000C493A">
        <w:rPr>
          <w:lang w:eastAsia="en-IN"/>
        </w:rPr>
        <w:t>C Programming</w:t>
      </w:r>
    </w:p>
    <w:p w14:paraId="0EBFC760" w14:textId="77777777" w:rsidR="00DE7FBF" w:rsidRPr="000C493A" w:rsidRDefault="00DE7FBF" w:rsidP="00425519">
      <w:pPr>
        <w:pStyle w:val="Code"/>
        <w:rPr>
          <w:lang w:eastAsia="en-IN"/>
        </w:rPr>
      </w:pPr>
    </w:p>
    <w:p w14:paraId="6E507488" w14:textId="77777777" w:rsidR="00DE7FBF" w:rsidRPr="000C493A" w:rsidRDefault="00DE7FBF" w:rsidP="00425519">
      <w:pPr>
        <w:pStyle w:val="Code"/>
        <w:rPr>
          <w:lang w:eastAsia="en-IN"/>
        </w:rPr>
      </w:pPr>
      <w:r w:rsidRPr="000C493A">
        <w:rPr>
          <w:lang w:eastAsia="en-IN"/>
        </w:rPr>
        <w:t>This is line 1</w:t>
      </w:r>
    </w:p>
    <w:p w14:paraId="1F936A43" w14:textId="77777777" w:rsidR="00DE7FBF" w:rsidRPr="000C493A" w:rsidRDefault="00DE7FBF" w:rsidP="00425519">
      <w:pPr>
        <w:pStyle w:val="Code"/>
        <w:rPr>
          <w:lang w:eastAsia="en-IN"/>
        </w:rPr>
      </w:pPr>
      <w:r w:rsidRPr="000C493A">
        <w:rPr>
          <w:lang w:eastAsia="en-IN"/>
        </w:rPr>
        <w:t>This is line 2</w:t>
      </w:r>
    </w:p>
    <w:p w14:paraId="756052B2" w14:textId="77777777" w:rsidR="00DE7FBF" w:rsidRPr="000C493A" w:rsidRDefault="00DE7FBF" w:rsidP="00425519">
      <w:pPr>
        <w:pStyle w:val="Code"/>
        <w:rPr>
          <w:lang w:eastAsia="en-IN"/>
        </w:rPr>
      </w:pPr>
      <w:r w:rsidRPr="000C493A">
        <w:rPr>
          <w:lang w:eastAsia="en-IN"/>
        </w:rPr>
        <w:t>This is line 3</w:t>
      </w:r>
    </w:p>
    <w:p w14:paraId="0B516603" w14:textId="77777777" w:rsidR="00DE7FBF" w:rsidRPr="000C493A" w:rsidRDefault="00DE7FBF" w:rsidP="00425519">
      <w:pPr>
        <w:pStyle w:val="Code"/>
        <w:rPr>
          <w:lang w:eastAsia="en-IN"/>
        </w:rPr>
      </w:pPr>
    </w:p>
    <w:p w14:paraId="4CC33191" w14:textId="77777777" w:rsidR="00DE7FBF" w:rsidRPr="000C493A" w:rsidRDefault="00DE7FBF" w:rsidP="00425519">
      <w:pPr>
        <w:pStyle w:val="Code"/>
        <w:rPr>
          <w:lang w:eastAsia="en-IN"/>
        </w:rPr>
      </w:pPr>
      <w:r w:rsidRPr="000C493A">
        <w:rPr>
          <w:lang w:eastAsia="en-IN"/>
        </w:rPr>
        <w:t>Length of 'Hello, World!': 13 characters</w:t>
      </w:r>
    </w:p>
    <w:p w14:paraId="77517585" w14:textId="77777777" w:rsidR="00DE7FBF" w:rsidRPr="000C493A" w:rsidRDefault="00DE7FBF" w:rsidP="00425519">
      <w:pPr>
        <w:pStyle w:val="Code"/>
        <w:rPr>
          <w:lang w:eastAsia="en-IN"/>
        </w:rPr>
      </w:pPr>
      <w:r w:rsidRPr="000C493A">
        <w:rPr>
          <w:lang w:eastAsia="en-IN"/>
        </w:rPr>
        <w:t>Memory required: 14 bytes (including \0)</w:t>
      </w:r>
    </w:p>
    <w:p w14:paraId="0B165419" w14:textId="77777777" w:rsidR="00DE7FBF" w:rsidRPr="000C493A" w:rsidRDefault="00000000" w:rsidP="00EF72F6">
      <w:pPr>
        <w:pStyle w:val="texxtt"/>
        <w:rPr>
          <w:lang w:eastAsia="en-IN"/>
        </w:rPr>
      </w:pPr>
      <w:r>
        <w:rPr>
          <w:lang w:eastAsia="en-IN"/>
        </w:rPr>
        <w:pict w14:anchorId="70BE5980">
          <v:rect id="_x0000_i1046" style="width:0;height:1.5pt" o:hralign="center" o:hrstd="t" o:hr="t" fillcolor="#a0a0a0" stroked="f"/>
        </w:pict>
      </w:r>
    </w:p>
    <w:p w14:paraId="72A50265" w14:textId="77777777" w:rsidR="00DE7FBF" w:rsidRPr="000C493A" w:rsidRDefault="00DE7FBF" w:rsidP="00EF72F6">
      <w:pPr>
        <w:pStyle w:val="Subheadddddf"/>
      </w:pPr>
      <w:r w:rsidRPr="000C493A">
        <w:t>Key Points to Remember About Constants:</w:t>
      </w:r>
    </w:p>
    <w:p w14:paraId="3F59C930" w14:textId="77777777" w:rsidR="00DE7FBF" w:rsidRPr="000C493A" w:rsidRDefault="00DE7FBF" w:rsidP="00EF72F6">
      <w:pPr>
        <w:pStyle w:val="Pointss"/>
      </w:pPr>
      <w:r w:rsidRPr="000C493A">
        <w:rPr>
          <w:b/>
          <w:bCs/>
        </w:rPr>
        <w:t>Integer constants</w:t>
      </w:r>
      <w:r w:rsidRPr="000C493A">
        <w:t xml:space="preserve"> can be decimal, octal (prefix 0), or hexadecimal (prefix 0x)</w:t>
      </w:r>
    </w:p>
    <w:p w14:paraId="728810E0" w14:textId="77777777" w:rsidR="00DE7FBF" w:rsidRPr="000C493A" w:rsidRDefault="00DE7FBF" w:rsidP="00EF72F6">
      <w:pPr>
        <w:pStyle w:val="Pointss"/>
      </w:pPr>
      <w:r w:rsidRPr="000C493A">
        <w:rPr>
          <w:b/>
          <w:bCs/>
        </w:rPr>
        <w:t>Floating-point constants</w:t>
      </w:r>
      <w:r w:rsidRPr="000C493A">
        <w:t xml:space="preserve"> must have a decimal point or use scientific notation</w:t>
      </w:r>
    </w:p>
    <w:p w14:paraId="68FC446E" w14:textId="77777777" w:rsidR="00DE7FBF" w:rsidRPr="000C493A" w:rsidRDefault="00DE7FBF" w:rsidP="00EF72F6">
      <w:pPr>
        <w:pStyle w:val="Pointss"/>
      </w:pPr>
      <w:r w:rsidRPr="000C493A">
        <w:rPr>
          <w:b/>
          <w:bCs/>
        </w:rPr>
        <w:t>Character constants</w:t>
      </w:r>
      <w:r w:rsidRPr="000C493A">
        <w:t xml:space="preserve"> use single quotes and represent single characters</w:t>
      </w:r>
    </w:p>
    <w:p w14:paraId="30DA0EE5" w14:textId="77777777" w:rsidR="00DE7FBF" w:rsidRPr="000C493A" w:rsidRDefault="00DE7FBF" w:rsidP="00EF72F6">
      <w:pPr>
        <w:pStyle w:val="Pointss"/>
      </w:pPr>
      <w:r w:rsidRPr="000C493A">
        <w:rPr>
          <w:b/>
          <w:bCs/>
        </w:rPr>
        <w:t>String constants</w:t>
      </w:r>
      <w:r w:rsidRPr="000C493A">
        <w:t xml:space="preserve"> use double quotes and automatically include a null terminator</w:t>
      </w:r>
    </w:p>
    <w:p w14:paraId="387A465A" w14:textId="77777777" w:rsidR="00DE7FBF" w:rsidRPr="000C493A" w:rsidRDefault="00DE7FBF" w:rsidP="00EF72F6">
      <w:pPr>
        <w:pStyle w:val="Pointss"/>
      </w:pPr>
      <w:r w:rsidRPr="000C493A">
        <w:t>Constants make code more readable and maintainable</w:t>
      </w:r>
    </w:p>
    <w:p w14:paraId="3B4A98BC" w14:textId="5433B7DE" w:rsidR="00943E02" w:rsidRDefault="00DE7FBF" w:rsidP="00EF72F6">
      <w:pPr>
        <w:pStyle w:val="Pointss"/>
      </w:pPr>
      <w:r w:rsidRPr="000C493A">
        <w:t>Using named constants (with #define or const) is better than "magic numbers"</w:t>
      </w:r>
    </w:p>
    <w:p w14:paraId="1E59C0A8" w14:textId="04F16209" w:rsidR="00DE7FBF" w:rsidRPr="000C493A" w:rsidRDefault="00DE7FBF" w:rsidP="00EF72F6">
      <w:pPr>
        <w:pStyle w:val="Subheadddddf"/>
      </w:pPr>
      <w:r w:rsidRPr="000C493A">
        <w:t>3.2.4 Operators: Symbols for Operations</w:t>
      </w:r>
    </w:p>
    <w:p w14:paraId="7440BB8E" w14:textId="77777777" w:rsidR="00DE7FBF" w:rsidRPr="000C493A" w:rsidRDefault="00DE7FBF" w:rsidP="00EF72F6">
      <w:pPr>
        <w:pStyle w:val="texxtt"/>
        <w:rPr>
          <w:lang w:eastAsia="en-IN"/>
        </w:rPr>
      </w:pPr>
      <w:r w:rsidRPr="000C493A">
        <w:rPr>
          <w:b/>
          <w:bCs/>
          <w:lang w:eastAsia="en-IN"/>
        </w:rPr>
        <w:t>Operators</w:t>
      </w:r>
      <w:r w:rsidRPr="000C493A">
        <w:rPr>
          <w:lang w:eastAsia="en-IN"/>
        </w:rPr>
        <w:t xml:space="preserve"> are special symbols in C that perform operations on variables and constants. They are fundamental to performing calculations, making comparisons, and manipulating data in your programs. We've already explored operators in detail in Chapter 4, but let's provide a quick reference here in the context of tokens.</w:t>
      </w:r>
    </w:p>
    <w:p w14:paraId="72681E36" w14:textId="77777777" w:rsidR="00DE7FBF" w:rsidRDefault="00DE7FBF" w:rsidP="00EF72F6">
      <w:pPr>
        <w:pStyle w:val="texxtt"/>
        <w:rPr>
          <w:lang w:eastAsia="en-IN"/>
        </w:rPr>
      </w:pPr>
      <w:r w:rsidRPr="000C493A">
        <w:rPr>
          <w:lang w:eastAsia="en-IN"/>
        </w:rPr>
        <w:t>Operators are tokens that tell the compiler to perform specific mathematical, logical, or manipulative operations. C provides a rich set of operators categorized by their functionality:</w:t>
      </w:r>
    </w:p>
    <w:p w14:paraId="1F5BDF8D" w14:textId="77777777" w:rsidR="00DE7FBF" w:rsidRPr="000C493A" w:rsidRDefault="00DE7FBF" w:rsidP="00EF72F6">
      <w:pPr>
        <w:pStyle w:val="Subheadddddf"/>
      </w:pPr>
      <w:r w:rsidRPr="000C493A">
        <w:t>Quick Operator Reference: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3"/>
        <w:gridCol w:w="2440"/>
        <w:gridCol w:w="1636"/>
      </w:tblGrid>
      <w:tr w:rsidR="00DE7FBF" w:rsidRPr="00EF72F6" w14:paraId="1E467446" w14:textId="77777777" w:rsidTr="00425519">
        <w:trPr>
          <w:tblHeader/>
          <w:tblCellSpacing w:w="15" w:type="dxa"/>
        </w:trPr>
        <w:tc>
          <w:tcPr>
            <w:tcW w:w="0" w:type="auto"/>
            <w:vAlign w:val="center"/>
            <w:hideMark/>
          </w:tcPr>
          <w:p w14:paraId="229BE749"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Category</w:t>
            </w:r>
          </w:p>
        </w:tc>
        <w:tc>
          <w:tcPr>
            <w:tcW w:w="0" w:type="auto"/>
            <w:vAlign w:val="center"/>
            <w:hideMark/>
          </w:tcPr>
          <w:p w14:paraId="5204A4CC"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Operators</w:t>
            </w:r>
          </w:p>
        </w:tc>
        <w:tc>
          <w:tcPr>
            <w:tcW w:w="0" w:type="auto"/>
            <w:vAlign w:val="center"/>
            <w:hideMark/>
          </w:tcPr>
          <w:p w14:paraId="173318AD"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Example</w:t>
            </w:r>
          </w:p>
        </w:tc>
      </w:tr>
      <w:tr w:rsidR="00DE7FBF" w:rsidRPr="00EF72F6" w14:paraId="49859C18" w14:textId="77777777" w:rsidTr="00425519">
        <w:trPr>
          <w:tblCellSpacing w:w="15" w:type="dxa"/>
        </w:trPr>
        <w:tc>
          <w:tcPr>
            <w:tcW w:w="0" w:type="auto"/>
            <w:vAlign w:val="center"/>
            <w:hideMark/>
          </w:tcPr>
          <w:p w14:paraId="0FE7699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Arithmetic</w:t>
            </w:r>
          </w:p>
        </w:tc>
        <w:tc>
          <w:tcPr>
            <w:tcW w:w="0" w:type="auto"/>
            <w:vAlign w:val="center"/>
            <w:hideMark/>
          </w:tcPr>
          <w:p w14:paraId="3BCA764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6127A8DA"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x * y</w:t>
            </w:r>
          </w:p>
        </w:tc>
      </w:tr>
      <w:tr w:rsidR="00DE7FBF" w:rsidRPr="00EF72F6" w14:paraId="14042B37" w14:textId="77777777" w:rsidTr="00425519">
        <w:trPr>
          <w:tblCellSpacing w:w="15" w:type="dxa"/>
        </w:trPr>
        <w:tc>
          <w:tcPr>
            <w:tcW w:w="0" w:type="auto"/>
            <w:vAlign w:val="center"/>
            <w:hideMark/>
          </w:tcPr>
          <w:p w14:paraId="25C229F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Relational</w:t>
            </w:r>
          </w:p>
        </w:tc>
        <w:tc>
          <w:tcPr>
            <w:tcW w:w="0" w:type="auto"/>
            <w:vAlign w:val="center"/>
            <w:hideMark/>
          </w:tcPr>
          <w:p w14:paraId="24D011F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&lt;=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5D4DFD8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x &gt; y</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a == b</w:t>
            </w:r>
          </w:p>
        </w:tc>
      </w:tr>
      <w:tr w:rsidR="00DE7FBF" w:rsidRPr="00EF72F6" w14:paraId="1A1F3C44" w14:textId="77777777" w:rsidTr="00425519">
        <w:trPr>
          <w:tblCellSpacing w:w="15" w:type="dxa"/>
        </w:trPr>
        <w:tc>
          <w:tcPr>
            <w:tcW w:w="0" w:type="auto"/>
            <w:vAlign w:val="center"/>
            <w:hideMark/>
          </w:tcPr>
          <w:p w14:paraId="7EFAAA8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Logical</w:t>
            </w:r>
          </w:p>
        </w:tc>
        <w:tc>
          <w:tcPr>
            <w:tcW w:w="0" w:type="auto"/>
            <w:vAlign w:val="center"/>
            <w:hideMark/>
          </w:tcPr>
          <w:p w14:paraId="716CFD2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&amp;&amp;</w:t>
            </w:r>
            <w:r w:rsidRPr="00EF72F6">
              <w:rPr>
                <w:rFonts w:ascii="Bembo" w:eastAsia="Times New Roman" w:hAnsi="Bembo" w:cs="Times New Roman"/>
                <w:kern w:val="0"/>
                <w:sz w:val="25"/>
                <w:szCs w:val="25"/>
                <w:lang w:eastAsia="en-IN"/>
                <w14:ligatures w14:val="none"/>
              </w:rPr>
              <w:t>, `</w:t>
            </w:r>
          </w:p>
        </w:tc>
        <w:tc>
          <w:tcPr>
            <w:tcW w:w="0" w:type="auto"/>
            <w:vAlign w:val="center"/>
            <w:hideMark/>
          </w:tcPr>
          <w:p w14:paraId="7D394BD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p>
        </w:tc>
      </w:tr>
      <w:tr w:rsidR="00DE7FBF" w:rsidRPr="00EF72F6" w14:paraId="329AE0A1" w14:textId="77777777" w:rsidTr="00425519">
        <w:trPr>
          <w:tblCellSpacing w:w="15" w:type="dxa"/>
        </w:trPr>
        <w:tc>
          <w:tcPr>
            <w:tcW w:w="0" w:type="auto"/>
            <w:vAlign w:val="center"/>
            <w:hideMark/>
          </w:tcPr>
          <w:p w14:paraId="3B57C95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Assignment</w:t>
            </w:r>
          </w:p>
        </w:tc>
        <w:tc>
          <w:tcPr>
            <w:tcW w:w="0" w:type="auto"/>
            <w:vAlign w:val="center"/>
            <w:hideMark/>
          </w:tcPr>
          <w:p w14:paraId="31D47AE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3F7CD24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x = 5</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y += 3</w:t>
            </w:r>
          </w:p>
        </w:tc>
      </w:tr>
      <w:tr w:rsidR="00DE7FBF" w:rsidRPr="00EF72F6" w14:paraId="41188915" w14:textId="77777777" w:rsidTr="00425519">
        <w:trPr>
          <w:tblCellSpacing w:w="15" w:type="dxa"/>
        </w:trPr>
        <w:tc>
          <w:tcPr>
            <w:tcW w:w="0" w:type="auto"/>
            <w:vAlign w:val="center"/>
            <w:hideMark/>
          </w:tcPr>
          <w:p w14:paraId="7AA8523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Increment/Decrement</w:t>
            </w:r>
          </w:p>
        </w:tc>
        <w:tc>
          <w:tcPr>
            <w:tcW w:w="0" w:type="auto"/>
            <w:vAlign w:val="center"/>
            <w:hideMark/>
          </w:tcPr>
          <w:p w14:paraId="2667A82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71AAD0C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i++</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--count</w:t>
            </w:r>
          </w:p>
        </w:tc>
      </w:tr>
      <w:tr w:rsidR="00DE7FBF" w:rsidRPr="00EF72F6" w14:paraId="6867B4D1" w14:textId="77777777" w:rsidTr="00425519">
        <w:trPr>
          <w:tblCellSpacing w:w="15" w:type="dxa"/>
        </w:trPr>
        <w:tc>
          <w:tcPr>
            <w:tcW w:w="0" w:type="auto"/>
            <w:vAlign w:val="center"/>
            <w:hideMark/>
          </w:tcPr>
          <w:p w14:paraId="654FD15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Bitwise</w:t>
            </w:r>
          </w:p>
        </w:tc>
        <w:tc>
          <w:tcPr>
            <w:tcW w:w="0" w:type="auto"/>
            <w:vAlign w:val="center"/>
            <w:hideMark/>
          </w:tcPr>
          <w:p w14:paraId="421F6B0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&amp;</w:t>
            </w:r>
            <w:r w:rsidRPr="00EF72F6">
              <w:rPr>
                <w:rFonts w:ascii="Bembo" w:eastAsia="Times New Roman" w:hAnsi="Bembo" w:cs="Times New Roman"/>
                <w:kern w:val="0"/>
                <w:sz w:val="25"/>
                <w:szCs w:val="25"/>
                <w:lang w:eastAsia="en-IN"/>
                <w14:ligatures w14:val="none"/>
              </w:rPr>
              <w:t>, `</w:t>
            </w:r>
          </w:p>
        </w:tc>
        <w:tc>
          <w:tcPr>
            <w:tcW w:w="0" w:type="auto"/>
            <w:vAlign w:val="center"/>
            <w:hideMark/>
          </w:tcPr>
          <w:p w14:paraId="4A598C4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xml:space="preserve">, </w:t>
            </w:r>
            <w:r w:rsidRPr="00EF72F6">
              <w:rPr>
                <w:rFonts w:ascii="Bembo" w:eastAsia="Times New Roman" w:hAnsi="Bembo" w:cs="Times New Roman"/>
                <w:kern w:val="0"/>
                <w:sz w:val="25"/>
                <w:szCs w:val="25"/>
                <w:lang w:eastAsia="en-IN"/>
                <w14:ligatures w14:val="none"/>
              </w:rPr>
              <w:t>^</w:t>
            </w:r>
            <w:r w:rsidRPr="00EF72F6">
              <w:rPr>
                <w:rFonts w:ascii="Bembo" w:eastAsia="Times New Roman" w:hAnsi="Bembo" w:cs="Courier New"/>
                <w:kern w:val="0"/>
                <w:sz w:val="25"/>
                <w:szCs w:val="25"/>
                <w:lang w:eastAsia="en-IN"/>
                <w14:ligatures w14:val="none"/>
              </w:rPr>
              <w:t xml:space="preserve">, </w:t>
            </w:r>
            <w:r w:rsidRPr="00EF72F6">
              <w:rPr>
                <w:rFonts w:ascii="Bembo" w:eastAsia="Times New Roman" w:hAnsi="Bembo" w:cs="Times New Roman"/>
                <w:kern w:val="0"/>
                <w:sz w:val="25"/>
                <w:szCs w:val="25"/>
                <w:lang w:eastAsia="en-IN"/>
                <w14:ligatures w14:val="none"/>
              </w:rPr>
              <w:t>~</w:t>
            </w:r>
            <w:r w:rsidRPr="00EF72F6">
              <w:rPr>
                <w:rFonts w:ascii="Bembo" w:eastAsia="Times New Roman" w:hAnsi="Bembo" w:cs="Courier New"/>
                <w:kern w:val="0"/>
                <w:sz w:val="25"/>
                <w:szCs w:val="25"/>
                <w:lang w:eastAsia="en-IN"/>
                <w14:ligatures w14:val="none"/>
              </w:rPr>
              <w:t xml:space="preserve">, </w:t>
            </w:r>
            <w:r w:rsidRPr="00EF72F6">
              <w:rPr>
                <w:rFonts w:ascii="Bembo" w:eastAsia="Times New Roman" w:hAnsi="Bembo" w:cs="Times New Roman"/>
                <w:kern w:val="0"/>
                <w:sz w:val="25"/>
                <w:szCs w:val="25"/>
                <w:lang w:eastAsia="en-IN"/>
                <w14:ligatures w14:val="none"/>
              </w:rPr>
              <w:t>&lt;&lt;</w:t>
            </w:r>
            <w:r w:rsidRPr="00EF72F6">
              <w:rPr>
                <w:rFonts w:ascii="Bembo" w:eastAsia="Times New Roman" w:hAnsi="Bembo" w:cs="Courier New"/>
                <w:kern w:val="0"/>
                <w:sz w:val="25"/>
                <w:szCs w:val="25"/>
                <w:lang w:eastAsia="en-IN"/>
                <w14:ligatures w14:val="none"/>
              </w:rPr>
              <w:t xml:space="preserve">, </w:t>
            </w:r>
            <w:r w:rsidRPr="00EF72F6">
              <w:rPr>
                <w:rFonts w:ascii="Bembo" w:eastAsia="Times New Roman" w:hAnsi="Bembo" w:cs="Times New Roman"/>
                <w:kern w:val="0"/>
                <w:sz w:val="25"/>
                <w:szCs w:val="25"/>
                <w:lang w:eastAsia="en-IN"/>
                <w14:ligatures w14:val="none"/>
              </w:rPr>
              <w:t>&gt;&gt;`</w:t>
            </w:r>
          </w:p>
        </w:tc>
      </w:tr>
      <w:tr w:rsidR="00DE7FBF" w:rsidRPr="00EF72F6" w14:paraId="29AA41C4" w14:textId="77777777" w:rsidTr="00425519">
        <w:trPr>
          <w:tblCellSpacing w:w="15" w:type="dxa"/>
        </w:trPr>
        <w:tc>
          <w:tcPr>
            <w:tcW w:w="0" w:type="auto"/>
            <w:vAlign w:val="center"/>
            <w:hideMark/>
          </w:tcPr>
          <w:p w14:paraId="6D90B02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Conditional</w:t>
            </w:r>
          </w:p>
        </w:tc>
        <w:tc>
          <w:tcPr>
            <w:tcW w:w="0" w:type="auto"/>
            <w:vAlign w:val="center"/>
            <w:hideMark/>
          </w:tcPr>
          <w:p w14:paraId="62C1EC0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4487D2A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&gt; b) ? a : b</w:t>
            </w:r>
          </w:p>
        </w:tc>
      </w:tr>
      <w:tr w:rsidR="00DE7FBF" w:rsidRPr="00EF72F6" w14:paraId="7469C913" w14:textId="77777777" w:rsidTr="00425519">
        <w:trPr>
          <w:tblCellSpacing w:w="15" w:type="dxa"/>
        </w:trPr>
        <w:tc>
          <w:tcPr>
            <w:tcW w:w="0" w:type="auto"/>
            <w:vAlign w:val="center"/>
            <w:hideMark/>
          </w:tcPr>
          <w:p w14:paraId="03A9CCE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Special</w:t>
            </w:r>
          </w:p>
        </w:tc>
        <w:tc>
          <w:tcPr>
            <w:tcW w:w="0" w:type="auto"/>
            <w:vAlign w:val="center"/>
            <w:hideMark/>
          </w:tcPr>
          <w:p w14:paraId="2426857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sizeof</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&amp;</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74DA43D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sizeof(int)</w:t>
            </w:r>
          </w:p>
        </w:tc>
      </w:tr>
    </w:tbl>
    <w:p w14:paraId="408B0E6B" w14:textId="48B0A3BD" w:rsidR="00DE7FBF" w:rsidRPr="000C493A" w:rsidRDefault="00DE7FBF" w:rsidP="00EF72F6">
      <w:pPr>
        <w:pStyle w:val="Subheadddddf"/>
      </w:pPr>
      <w:r w:rsidRPr="000C493A">
        <w:t>Example:</w:t>
      </w:r>
    </w:p>
    <w:p w14:paraId="31B50021"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y </w:t>
      </w:r>
      <w:r w:rsidRPr="000C493A">
        <w:rPr>
          <w:color w:val="4078F2"/>
          <w:lang w:eastAsia="en-IN"/>
        </w:rPr>
        <w:t>=</w:t>
      </w:r>
      <w:r w:rsidRPr="000C493A">
        <w:rPr>
          <w:lang w:eastAsia="en-IN"/>
        </w:rPr>
        <w:t xml:space="preserve"> </w:t>
      </w:r>
      <w:r w:rsidRPr="000C493A">
        <w:rPr>
          <w:color w:val="B76B01"/>
          <w:lang w:eastAsia="en-IN"/>
        </w:rPr>
        <w:t>5</w:t>
      </w:r>
      <w:r w:rsidRPr="000C493A">
        <w:rPr>
          <w:lang w:eastAsia="en-IN"/>
        </w:rPr>
        <w:t>, result;</w:t>
      </w:r>
    </w:p>
    <w:p w14:paraId="07D2C2FD" w14:textId="77777777" w:rsidR="00DE7FBF" w:rsidRPr="000C493A" w:rsidRDefault="00DE7FBF" w:rsidP="00BC0AEF">
      <w:pPr>
        <w:pStyle w:val="Code"/>
        <w:rPr>
          <w:lang w:eastAsia="en-IN"/>
        </w:rPr>
      </w:pPr>
    </w:p>
    <w:p w14:paraId="3B8F24F3" w14:textId="77777777" w:rsidR="00DE7FBF" w:rsidRPr="000C493A" w:rsidRDefault="00DE7FBF" w:rsidP="00BC0AEF">
      <w:pPr>
        <w:pStyle w:val="Code"/>
        <w:rPr>
          <w:lang w:eastAsia="en-IN"/>
        </w:rPr>
      </w:pPr>
      <w:r w:rsidRPr="000C493A">
        <w:rPr>
          <w:lang w:eastAsia="en-IN"/>
        </w:rPr>
        <w:t xml:space="preserve">result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y;     </w:t>
      </w:r>
      <w:r w:rsidRPr="000C493A">
        <w:rPr>
          <w:i/>
          <w:iCs/>
          <w:color w:val="A0A1A7"/>
          <w:lang w:eastAsia="en-IN"/>
        </w:rPr>
        <w:t>// Addition operator</w:t>
      </w:r>
    </w:p>
    <w:p w14:paraId="7D894B3A" w14:textId="77777777" w:rsidR="00DE7FBF" w:rsidRPr="000C493A" w:rsidRDefault="00DE7FBF" w:rsidP="00BC0AEF">
      <w:pPr>
        <w:pStyle w:val="Code"/>
        <w:rPr>
          <w:lang w:eastAsia="en-IN"/>
        </w:rPr>
      </w:pPr>
      <w:r w:rsidRPr="000C493A">
        <w:rPr>
          <w:lang w:eastAsia="en-IN"/>
        </w:rPr>
        <w:t xml:space="preserve">result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y;     </w:t>
      </w:r>
      <w:r w:rsidRPr="000C493A">
        <w:rPr>
          <w:i/>
          <w:iCs/>
          <w:color w:val="A0A1A7"/>
          <w:lang w:eastAsia="en-IN"/>
        </w:rPr>
        <w:t>// Multiplication operator</w:t>
      </w:r>
    </w:p>
    <w:p w14:paraId="1717DED1" w14:textId="77777777" w:rsidR="00DE7FBF" w:rsidRPr="000C493A" w:rsidRDefault="00DE7FBF" w:rsidP="00BC0AEF">
      <w:pPr>
        <w:pStyle w:val="Code"/>
        <w:rPr>
          <w:lang w:eastAsia="en-IN"/>
        </w:rPr>
      </w:pPr>
      <w:r w:rsidRPr="000C493A">
        <w:rPr>
          <w:lang w:eastAsia="en-IN"/>
        </w:rPr>
        <w:t xml:space="preserve">result </w:t>
      </w:r>
      <w:r w:rsidRPr="000C493A">
        <w:rPr>
          <w:color w:val="4078F2"/>
          <w:lang w:eastAsia="en-IN"/>
        </w:rPr>
        <w:t>=</w:t>
      </w:r>
      <w:r w:rsidRPr="000C493A">
        <w:rPr>
          <w:lang w:eastAsia="en-IN"/>
        </w:rPr>
        <w:t xml:space="preserve"> x </w:t>
      </w:r>
      <w:r w:rsidRPr="000C493A">
        <w:rPr>
          <w:color w:val="4078F2"/>
          <w:lang w:eastAsia="en-IN"/>
        </w:rPr>
        <w:t>&gt;</w:t>
      </w:r>
      <w:r w:rsidRPr="000C493A">
        <w:rPr>
          <w:lang w:eastAsia="en-IN"/>
        </w:rPr>
        <w:t xml:space="preserve"> y;     </w:t>
      </w:r>
      <w:r w:rsidRPr="000C493A">
        <w:rPr>
          <w:i/>
          <w:iCs/>
          <w:color w:val="A0A1A7"/>
          <w:lang w:eastAsia="en-IN"/>
        </w:rPr>
        <w:t>// Relational operator (returns 1 for true)</w:t>
      </w:r>
    </w:p>
    <w:p w14:paraId="682D410D" w14:textId="77777777" w:rsidR="00DE7FBF" w:rsidRPr="000C493A" w:rsidRDefault="00DE7FBF" w:rsidP="00EF72F6">
      <w:pPr>
        <w:pStyle w:val="Subheadddddf"/>
      </w:pPr>
      <w:r w:rsidRPr="000C493A">
        <w:t>3.2.5 Punctuators (Separators): Organizing Program Structure</w:t>
      </w:r>
    </w:p>
    <w:p w14:paraId="2B257181" w14:textId="77777777" w:rsidR="00DE7FBF" w:rsidRPr="000C493A" w:rsidRDefault="00DE7FBF" w:rsidP="00EF72F6">
      <w:pPr>
        <w:pStyle w:val="texxtt"/>
        <w:rPr>
          <w:lang w:eastAsia="en-IN"/>
        </w:rPr>
      </w:pPr>
      <w:r w:rsidRPr="000C493A">
        <w:rPr>
          <w:b/>
          <w:bCs/>
          <w:lang w:eastAsia="en-IN"/>
        </w:rPr>
        <w:t>Punctuators</w:t>
      </w:r>
      <w:r w:rsidRPr="000C493A">
        <w:rPr>
          <w:lang w:eastAsia="en-IN"/>
        </w:rPr>
        <w:t xml:space="preserve">, also called </w:t>
      </w:r>
      <w:r w:rsidRPr="000C493A">
        <w:rPr>
          <w:b/>
          <w:bCs/>
          <w:lang w:eastAsia="en-IN"/>
        </w:rPr>
        <w:t>separators</w:t>
      </w:r>
      <w:r w:rsidRPr="000C493A">
        <w:rPr>
          <w:lang w:eastAsia="en-IN"/>
        </w:rPr>
        <w:t>, are special symbols used to organize and structure C programs. They help define the boundaries of program elements, group statements, and separate different components of code.</w:t>
      </w:r>
    </w:p>
    <w:p w14:paraId="56803D46" w14:textId="77777777" w:rsidR="00DE7FBF" w:rsidRPr="000C493A" w:rsidRDefault="00DE7FBF" w:rsidP="00EF72F6">
      <w:pPr>
        <w:pStyle w:val="Subheadddddf"/>
      </w:pPr>
      <w:r w:rsidRPr="000C493A">
        <w:t>Common Punctuators and Their Uses</w:t>
      </w:r>
    </w:p>
    <w:p w14:paraId="10BB975A" w14:textId="77777777" w:rsidR="00DE7FBF" w:rsidRPr="000C493A" w:rsidRDefault="00DE7FBF" w:rsidP="00EF72F6">
      <w:pPr>
        <w:pStyle w:val="Subheadddddf"/>
      </w:pPr>
      <w:r w:rsidRPr="000C493A">
        <w:t>1. Semicolon (;) - Statement Terminator</w:t>
      </w:r>
    </w:p>
    <w:p w14:paraId="1FF19A60" w14:textId="19C63DA5" w:rsidR="00DE7FBF" w:rsidRPr="000C493A" w:rsidRDefault="00DE7FBF" w:rsidP="00EF72F6">
      <w:pPr>
        <w:pStyle w:val="texxtt"/>
        <w:rPr>
          <w:lang w:eastAsia="en-IN"/>
        </w:rPr>
      </w:pPr>
      <w:r w:rsidRPr="000C493A">
        <w:rPr>
          <w:lang w:eastAsia="en-IN"/>
        </w:rPr>
        <w:t xml:space="preserve">The semicolon is one of the most important punctuators in C. It marks the </w:t>
      </w:r>
      <w:r w:rsidRPr="000C493A">
        <w:rPr>
          <w:b/>
          <w:bCs/>
          <w:lang w:eastAsia="en-IN"/>
        </w:rPr>
        <w:t>end of a statement</w:t>
      </w:r>
      <w:r w:rsidRPr="000C493A">
        <w:rPr>
          <w:lang w:eastAsia="en-IN"/>
        </w:rPr>
        <w:t>.</w:t>
      </w:r>
    </w:p>
    <w:p w14:paraId="12BC2367"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lang w:eastAsia="en-IN"/>
        </w:rPr>
        <w:t>// Semicolon ends the statement</w:t>
      </w:r>
    </w:p>
    <w:p w14:paraId="56A6E7AE"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"Hello\n"</w:t>
      </w:r>
      <w:r w:rsidRPr="000C493A">
        <w:rPr>
          <w:color w:val="383A42"/>
          <w:lang w:eastAsia="en-IN"/>
        </w:rPr>
        <w:t xml:space="preserve">);      </w:t>
      </w:r>
      <w:r w:rsidRPr="000C493A">
        <w:rPr>
          <w:lang w:eastAsia="en-IN"/>
        </w:rPr>
        <w:t>// Semicolon ends the function call</w:t>
      </w:r>
    </w:p>
    <w:p w14:paraId="5C12E011" w14:textId="77777777" w:rsidR="00DE7FBF" w:rsidRPr="000C493A" w:rsidRDefault="00DE7FBF" w:rsidP="00BC0AEF">
      <w:pPr>
        <w:pStyle w:val="Code"/>
        <w:rPr>
          <w:color w:val="383A42"/>
          <w:lang w:eastAsia="en-IN"/>
        </w:rPr>
      </w:pPr>
      <w:r w:rsidRPr="000C493A">
        <w:rPr>
          <w:color w:val="383A42"/>
          <w:lang w:eastAsia="en-IN"/>
        </w:rPr>
        <w:t xml:space="preserve">x </w:t>
      </w:r>
      <w:r w:rsidRPr="000C493A">
        <w:rPr>
          <w:color w:val="4078F2"/>
          <w:lang w:eastAsia="en-IN"/>
        </w:rPr>
        <w:t>=</w:t>
      </w:r>
      <w:r w:rsidRPr="000C493A">
        <w:rPr>
          <w:color w:val="383A42"/>
          <w:lang w:eastAsia="en-IN"/>
        </w:rPr>
        <w:t xml:space="preserve"> y </w:t>
      </w:r>
      <w:r w:rsidRPr="000C493A">
        <w:rPr>
          <w:color w:val="4078F2"/>
          <w:lang w:eastAsia="en-IN"/>
        </w:rPr>
        <w:t>+</w:t>
      </w:r>
      <w:r w:rsidRPr="000C493A">
        <w:rPr>
          <w:color w:val="383A42"/>
          <w:lang w:eastAsia="en-IN"/>
        </w:rPr>
        <w:t xml:space="preserve"> z;              </w:t>
      </w:r>
      <w:r w:rsidRPr="000C493A">
        <w:rPr>
          <w:lang w:eastAsia="en-IN"/>
        </w:rPr>
        <w:t>// Semicolon ends the assignment</w:t>
      </w:r>
    </w:p>
    <w:p w14:paraId="14430A63" w14:textId="1A16A5CD" w:rsidR="00DE7FBF" w:rsidRPr="000C493A" w:rsidRDefault="00DE7FBF" w:rsidP="00EF72F6">
      <w:pPr>
        <w:pStyle w:val="Subheadddddf"/>
      </w:pPr>
      <w:r w:rsidRPr="000C493A">
        <w:t>Important: Every statement in C (except control structure headers) must end with a semicolon.</w:t>
      </w:r>
    </w:p>
    <w:p w14:paraId="6AF2218C" w14:textId="77777777" w:rsidR="00DE7FBF" w:rsidRPr="000C493A" w:rsidRDefault="00DE7FBF" w:rsidP="00BC0AEF">
      <w:pPr>
        <w:pStyle w:val="Code"/>
        <w:rPr>
          <w:color w:val="383A42"/>
          <w:lang w:eastAsia="en-IN"/>
        </w:rPr>
      </w:pPr>
      <w:r w:rsidRPr="000C493A">
        <w:rPr>
          <w:lang w:eastAsia="en-IN"/>
        </w:rPr>
        <w:t>// Correct</w:t>
      </w:r>
    </w:p>
    <w:p w14:paraId="65FDF0CB"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5A0B7C2D"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"Value: %d\n"</w:t>
      </w:r>
      <w:r w:rsidRPr="000C493A">
        <w:rPr>
          <w:color w:val="383A42"/>
          <w:lang w:eastAsia="en-IN"/>
        </w:rPr>
        <w:t>, x);</w:t>
      </w:r>
    </w:p>
    <w:p w14:paraId="05A7C1CA" w14:textId="77777777" w:rsidR="00DE7FBF" w:rsidRPr="000C493A" w:rsidRDefault="00DE7FBF" w:rsidP="00BC0AEF">
      <w:pPr>
        <w:pStyle w:val="Code"/>
        <w:rPr>
          <w:color w:val="383A42"/>
          <w:lang w:eastAsia="en-IN"/>
        </w:rPr>
      </w:pPr>
    </w:p>
    <w:p w14:paraId="0FC20407" w14:textId="77777777" w:rsidR="00DE7FBF" w:rsidRPr="000C493A" w:rsidRDefault="00DE7FBF" w:rsidP="00BC0AEF">
      <w:pPr>
        <w:pStyle w:val="Code"/>
        <w:rPr>
          <w:color w:val="383A42"/>
          <w:lang w:eastAsia="en-IN"/>
        </w:rPr>
      </w:pPr>
      <w:r w:rsidRPr="000C493A">
        <w:rPr>
          <w:lang w:eastAsia="en-IN"/>
        </w:rPr>
        <w:t>// Wrong - missing semicolons</w:t>
      </w:r>
    </w:p>
    <w:p w14:paraId="21214960"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p>
    <w:p w14:paraId="1508B0A2"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"Value: %d\n"</w:t>
      </w:r>
      <w:r w:rsidRPr="000C493A">
        <w:rPr>
          <w:color w:val="383A42"/>
          <w:lang w:eastAsia="en-IN"/>
        </w:rPr>
        <w:t>, x)</w:t>
      </w:r>
    </w:p>
    <w:p w14:paraId="096CF8A4" w14:textId="77777777" w:rsidR="00DE7FBF" w:rsidRPr="000C493A" w:rsidRDefault="00DE7FBF" w:rsidP="00EF72F6">
      <w:pPr>
        <w:pStyle w:val="Subheadddddf"/>
      </w:pPr>
      <w:r w:rsidRPr="000C493A">
        <w:t>2. Comma (,) - Separator</w:t>
      </w:r>
    </w:p>
    <w:p w14:paraId="348B717D" w14:textId="77777777" w:rsidR="00DE7FBF" w:rsidRPr="000C493A" w:rsidRDefault="00DE7FBF" w:rsidP="00EF72F6">
      <w:pPr>
        <w:pStyle w:val="texxtt"/>
        <w:rPr>
          <w:lang w:eastAsia="en-IN"/>
        </w:rPr>
      </w:pPr>
      <w:r w:rsidRPr="000C493A">
        <w:rPr>
          <w:lang w:eastAsia="en-IN"/>
        </w:rPr>
        <w:t>The comma separates multiple items in various contexts:</w:t>
      </w:r>
    </w:p>
    <w:p w14:paraId="258B45F9" w14:textId="4E016B0C" w:rsidR="00DE7FBF" w:rsidRPr="000C493A" w:rsidRDefault="00DE7FBF" w:rsidP="00EF72F6">
      <w:pPr>
        <w:pStyle w:val="Subheadddddf"/>
      </w:pPr>
      <w:r w:rsidRPr="000C493A">
        <w:t>Variable declarations:</w:t>
      </w:r>
    </w:p>
    <w:p w14:paraId="6B0818C0"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a, b, c;              </w:t>
      </w:r>
      <w:r w:rsidRPr="000C493A">
        <w:rPr>
          <w:lang w:eastAsia="en-IN"/>
        </w:rPr>
        <w:t>// Declare multiple variables</w:t>
      </w:r>
    </w:p>
    <w:p w14:paraId="30AA7FE7"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xml:space="preserve">, z;    </w:t>
      </w:r>
      <w:r w:rsidRPr="000C493A">
        <w:rPr>
          <w:lang w:eastAsia="en-IN"/>
        </w:rPr>
        <w:t>// Declare and initialize</w:t>
      </w:r>
    </w:p>
    <w:p w14:paraId="5AE4367B" w14:textId="384B2840" w:rsidR="00DE7FBF" w:rsidRPr="000C493A" w:rsidRDefault="00DE7FBF" w:rsidP="00EF72F6">
      <w:pPr>
        <w:pStyle w:val="Subheadddddf"/>
      </w:pPr>
      <w:r w:rsidRPr="000C493A">
        <w:t>Function parameters:</w:t>
      </w:r>
    </w:p>
    <w:p w14:paraId="000AE088" w14:textId="77777777" w:rsidR="00DE7FBF" w:rsidRPr="000C493A" w:rsidRDefault="00DE7FBF" w:rsidP="00BC0AEF">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w:t>
      </w:r>
      <w:r w:rsidRPr="000C493A">
        <w:rPr>
          <w:color w:val="383A42"/>
          <w:lang w:eastAsia="en-IN"/>
        </w:rPr>
        <w:t>(</w:t>
      </w:r>
      <w:r w:rsidRPr="000C493A">
        <w:rPr>
          <w:color w:val="A626A4"/>
          <w:lang w:eastAsia="en-IN"/>
        </w:rPr>
        <w:t>int</w:t>
      </w:r>
      <w:r w:rsidRPr="000C493A">
        <w:rPr>
          <w:color w:val="383A42"/>
          <w:lang w:eastAsia="en-IN"/>
        </w:rPr>
        <w:t xml:space="preserve"> x, </w:t>
      </w:r>
      <w:r w:rsidRPr="000C493A">
        <w:rPr>
          <w:color w:val="A626A4"/>
          <w:lang w:eastAsia="en-IN"/>
        </w:rPr>
        <w:t>int</w:t>
      </w:r>
      <w:r w:rsidRPr="000C493A">
        <w:rPr>
          <w:color w:val="383A42"/>
          <w:lang w:eastAsia="en-IN"/>
        </w:rPr>
        <w:t xml:space="preserve"> y, </w:t>
      </w:r>
      <w:r w:rsidRPr="000C493A">
        <w:rPr>
          <w:color w:val="A626A4"/>
          <w:lang w:eastAsia="en-IN"/>
        </w:rPr>
        <w:t>int</w:t>
      </w:r>
      <w:r w:rsidRPr="000C493A">
        <w:rPr>
          <w:color w:val="383A42"/>
          <w:lang w:eastAsia="en-IN"/>
        </w:rPr>
        <w:t xml:space="preserve"> z) {  </w:t>
      </w:r>
      <w:r w:rsidRPr="000C493A">
        <w:rPr>
          <w:i/>
          <w:iCs/>
          <w:lang w:eastAsia="en-IN"/>
        </w:rPr>
        <w:t>// Separate parameters</w:t>
      </w:r>
    </w:p>
    <w:p w14:paraId="3C547EB3"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"%d %d %d\n"</w:t>
      </w:r>
      <w:r w:rsidRPr="000C493A">
        <w:rPr>
          <w:color w:val="383A42"/>
          <w:lang w:eastAsia="en-IN"/>
        </w:rPr>
        <w:t>, x, y, z);</w:t>
      </w:r>
    </w:p>
    <w:p w14:paraId="108D62D6" w14:textId="77777777" w:rsidR="00DE7FBF" w:rsidRPr="000C493A" w:rsidRDefault="00DE7FBF" w:rsidP="00BC0AEF">
      <w:pPr>
        <w:pStyle w:val="Code"/>
        <w:rPr>
          <w:color w:val="383A42"/>
          <w:lang w:eastAsia="en-IN"/>
        </w:rPr>
      </w:pPr>
      <w:r w:rsidRPr="000C493A">
        <w:rPr>
          <w:color w:val="383A42"/>
          <w:lang w:eastAsia="en-IN"/>
        </w:rPr>
        <w:t>}</w:t>
      </w:r>
    </w:p>
    <w:p w14:paraId="1F82470B" w14:textId="4A7907C0" w:rsidR="00DE7FBF" w:rsidRPr="000C493A" w:rsidRDefault="00DE7FBF" w:rsidP="00EF72F6">
      <w:pPr>
        <w:pStyle w:val="Subheadddddf"/>
      </w:pPr>
      <w:r w:rsidRPr="000C493A">
        <w:t>Function arguments:</w:t>
      </w:r>
    </w:p>
    <w:p w14:paraId="63EC26A5"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"Values: %d %d %d\n"</w:t>
      </w:r>
      <w:r w:rsidRPr="000C493A">
        <w:rPr>
          <w:color w:val="383A42"/>
          <w:lang w:eastAsia="en-IN"/>
        </w:rPr>
        <w:t xml:space="preserve">, a, b, c);  </w:t>
      </w:r>
      <w:r w:rsidRPr="000C493A">
        <w:rPr>
          <w:i/>
          <w:iCs/>
          <w:lang w:eastAsia="en-IN"/>
        </w:rPr>
        <w:t>// Separate arguments</w:t>
      </w:r>
    </w:p>
    <w:p w14:paraId="759363E0" w14:textId="77777777" w:rsidR="00DE7FBF" w:rsidRPr="000C493A" w:rsidRDefault="00DE7FBF" w:rsidP="00EF72F6">
      <w:pPr>
        <w:pStyle w:val="Subheadddddf"/>
      </w:pPr>
      <w:r w:rsidRPr="000C493A">
        <w:t>3. Braces { } - Code Blocks</w:t>
      </w:r>
    </w:p>
    <w:p w14:paraId="326B83B5" w14:textId="77777777" w:rsidR="00DE7FBF" w:rsidRPr="000C493A" w:rsidRDefault="00DE7FBF" w:rsidP="00EF72F6">
      <w:pPr>
        <w:pStyle w:val="texxtt"/>
      </w:pPr>
      <w:r w:rsidRPr="000C493A">
        <w:t xml:space="preserve">Curly braces define </w:t>
      </w:r>
      <w:r w:rsidRPr="000C493A">
        <w:rPr>
          <w:b/>
          <w:bCs/>
        </w:rPr>
        <w:t>blocks of code</w:t>
      </w:r>
      <w:r w:rsidRPr="000C493A">
        <w:t xml:space="preserve"> and group multiple statements together:</w:t>
      </w:r>
    </w:p>
    <w:p w14:paraId="1AA8E9EE" w14:textId="08E62E4C" w:rsidR="00DE7FBF" w:rsidRPr="000C493A" w:rsidRDefault="00DE7FBF" w:rsidP="00EF72F6">
      <w:pPr>
        <w:pStyle w:val="Subheadddddf"/>
      </w:pPr>
      <w:r w:rsidRPr="000C493A">
        <w:t>Function body:</w:t>
      </w:r>
    </w:p>
    <w:p w14:paraId="5D22FD17"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22544CF3" w14:textId="77777777" w:rsidR="00DE7FBF" w:rsidRPr="000C493A" w:rsidRDefault="00DE7FBF" w:rsidP="00BC0AEF">
      <w:pPr>
        <w:pStyle w:val="Code"/>
        <w:rPr>
          <w:lang w:eastAsia="en-IN"/>
        </w:rPr>
      </w:pPr>
      <w:r w:rsidRPr="000C493A">
        <w:rPr>
          <w:lang w:eastAsia="en-IN"/>
        </w:rPr>
        <w:t xml:space="preserve">    </w:t>
      </w:r>
      <w:r w:rsidRPr="000C493A">
        <w:rPr>
          <w:i/>
          <w:iCs/>
          <w:color w:val="A0A1A7"/>
          <w:lang w:eastAsia="en-IN"/>
        </w:rPr>
        <w:t>// Statements within braces form the function body</w:t>
      </w:r>
    </w:p>
    <w:p w14:paraId="1718C7D8"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"Hello\n"</w:t>
      </w:r>
      <w:r w:rsidRPr="000C493A">
        <w:rPr>
          <w:lang w:eastAsia="en-IN"/>
        </w:rPr>
        <w:t>);</w:t>
      </w:r>
    </w:p>
    <w:p w14:paraId="2CB75A79"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w:t>
      </w:r>
    </w:p>
    <w:p w14:paraId="1116A5DB" w14:textId="77777777" w:rsidR="00DE7FBF" w:rsidRPr="000C493A" w:rsidRDefault="00DE7FBF" w:rsidP="00BC0AEF">
      <w:pPr>
        <w:pStyle w:val="Code"/>
        <w:rPr>
          <w:lang w:eastAsia="en-IN"/>
        </w:rPr>
      </w:pPr>
      <w:r w:rsidRPr="000C493A">
        <w:rPr>
          <w:lang w:eastAsia="en-IN"/>
        </w:rPr>
        <w:t>}</w:t>
      </w:r>
    </w:p>
    <w:p w14:paraId="7CFEC5A2" w14:textId="2D926ED8" w:rsidR="00DE7FBF" w:rsidRPr="000C493A" w:rsidRDefault="00DE7FBF" w:rsidP="00EF72F6">
      <w:pPr>
        <w:pStyle w:val="Subheadddddf"/>
      </w:pPr>
      <w:r w:rsidRPr="000C493A">
        <w:t>Control structures:</w:t>
      </w:r>
    </w:p>
    <w:p w14:paraId="54F0CB17" w14:textId="77777777" w:rsidR="00DE7FBF" w:rsidRPr="000C493A" w:rsidRDefault="00DE7FBF" w:rsidP="00BC0AEF">
      <w:pPr>
        <w:pStyle w:val="Code"/>
        <w:rPr>
          <w:lang w:eastAsia="en-IN"/>
        </w:rPr>
      </w:pPr>
      <w:r w:rsidRPr="000C493A">
        <w:rPr>
          <w:color w:val="A626A4"/>
          <w:lang w:eastAsia="en-IN"/>
        </w:rPr>
        <w:t>if</w:t>
      </w:r>
      <w:r w:rsidRPr="000C493A">
        <w:rPr>
          <w:lang w:eastAsia="en-IN"/>
        </w:rPr>
        <w:t xml:space="preserve"> (x </w:t>
      </w:r>
      <w:r w:rsidRPr="000C493A">
        <w:rPr>
          <w:color w:val="4078F2"/>
          <w:lang w:eastAsia="en-IN"/>
        </w:rPr>
        <w:t>&gt;</w:t>
      </w:r>
      <w:r w:rsidRPr="000C493A">
        <w:rPr>
          <w:lang w:eastAsia="en-IN"/>
        </w:rPr>
        <w:t xml:space="preserve"> </w:t>
      </w:r>
      <w:r w:rsidRPr="000C493A">
        <w:rPr>
          <w:color w:val="B76B01"/>
          <w:lang w:eastAsia="en-IN"/>
        </w:rPr>
        <w:t>0</w:t>
      </w:r>
      <w:r w:rsidRPr="000C493A">
        <w:rPr>
          <w:lang w:eastAsia="en-IN"/>
        </w:rPr>
        <w:t>) {</w:t>
      </w:r>
    </w:p>
    <w:p w14:paraId="34AC1948"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"Positive\n"</w:t>
      </w:r>
      <w:r w:rsidRPr="000C493A">
        <w:rPr>
          <w:lang w:eastAsia="en-IN"/>
        </w:rPr>
        <w:t>);</w:t>
      </w:r>
    </w:p>
    <w:p w14:paraId="4952B686" w14:textId="77777777" w:rsidR="00DE7FBF" w:rsidRPr="000C493A" w:rsidRDefault="00DE7FBF" w:rsidP="00BC0AEF">
      <w:pPr>
        <w:pStyle w:val="Code"/>
        <w:rPr>
          <w:lang w:eastAsia="en-IN"/>
        </w:rPr>
      </w:pPr>
      <w:r w:rsidRPr="000C493A">
        <w:rPr>
          <w:lang w:eastAsia="en-IN"/>
        </w:rPr>
        <w:t xml:space="preserve">    x </w:t>
      </w:r>
      <w:r w:rsidRPr="000C493A">
        <w:rPr>
          <w:color w:val="4078F2"/>
          <w:lang w:eastAsia="en-IN"/>
        </w:rPr>
        <w: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2</w:t>
      </w:r>
      <w:r w:rsidRPr="000C493A">
        <w:rPr>
          <w:lang w:eastAsia="en-IN"/>
        </w:rPr>
        <w:t>;</w:t>
      </w:r>
    </w:p>
    <w:p w14:paraId="05310495" w14:textId="77777777" w:rsidR="00DE7FBF" w:rsidRPr="000C493A" w:rsidRDefault="00DE7FBF" w:rsidP="00BC0AEF">
      <w:pPr>
        <w:pStyle w:val="Code"/>
        <w:rPr>
          <w:lang w:eastAsia="en-IN"/>
        </w:rPr>
      </w:pPr>
      <w:r w:rsidRPr="000C493A">
        <w:rPr>
          <w:lang w:eastAsia="en-IN"/>
        </w:rPr>
        <w:t>}</w:t>
      </w:r>
    </w:p>
    <w:p w14:paraId="448969B2" w14:textId="77777777" w:rsidR="00DE7FBF" w:rsidRPr="000C493A" w:rsidRDefault="00DE7FBF" w:rsidP="00BC0AEF">
      <w:pPr>
        <w:pStyle w:val="Code"/>
        <w:rPr>
          <w:lang w:eastAsia="en-IN"/>
        </w:rPr>
      </w:pPr>
    </w:p>
    <w:p w14:paraId="66A8B9E3" w14:textId="77777777" w:rsidR="00DE7FBF" w:rsidRPr="000C493A" w:rsidRDefault="00DE7FBF" w:rsidP="00BC0AEF">
      <w:pPr>
        <w:pStyle w:val="Code"/>
        <w:rPr>
          <w:lang w:eastAsia="en-IN"/>
        </w:rPr>
      </w:pPr>
      <w:r w:rsidRPr="000C493A">
        <w:rPr>
          <w:color w:val="A626A4"/>
          <w:lang w:eastAsia="en-IN"/>
        </w:rPr>
        <w:t>for</w:t>
      </w:r>
      <w:r w:rsidRPr="000C493A">
        <w:rPr>
          <w:lang w:eastAsia="en-IN"/>
        </w:rPr>
        <w:t xml:space="preserve"> (</w:t>
      </w: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i </w:t>
      </w:r>
      <w:r w:rsidRPr="000C493A">
        <w:rPr>
          <w:color w:val="4078F2"/>
          <w:lang w:eastAsia="en-IN"/>
        </w:rPr>
        <w:t>&lt;</w:t>
      </w:r>
      <w:r w:rsidRPr="000C493A">
        <w:rPr>
          <w:lang w:eastAsia="en-IN"/>
        </w:rPr>
        <w:t xml:space="preserve"> </w:t>
      </w:r>
      <w:r w:rsidRPr="000C493A">
        <w:rPr>
          <w:color w:val="B76B01"/>
          <w:lang w:eastAsia="en-IN"/>
        </w:rPr>
        <w:t>5</w:t>
      </w:r>
      <w:r w:rsidRPr="000C493A">
        <w:rPr>
          <w:lang w:eastAsia="en-IN"/>
        </w:rPr>
        <w:t>; i</w:t>
      </w:r>
      <w:r w:rsidRPr="000C493A">
        <w:rPr>
          <w:color w:val="4078F2"/>
          <w:lang w:eastAsia="en-IN"/>
        </w:rPr>
        <w:t>++</w:t>
      </w:r>
      <w:r w:rsidRPr="000C493A">
        <w:rPr>
          <w:lang w:eastAsia="en-IN"/>
        </w:rPr>
        <w:t>) {</w:t>
      </w:r>
    </w:p>
    <w:p w14:paraId="71F02CB4"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"%d "</w:t>
      </w:r>
      <w:r w:rsidRPr="000C493A">
        <w:rPr>
          <w:lang w:eastAsia="en-IN"/>
        </w:rPr>
        <w:t>, i);</w:t>
      </w:r>
    </w:p>
    <w:p w14:paraId="25EFDD2B" w14:textId="77777777" w:rsidR="00DE7FBF" w:rsidRPr="000C493A" w:rsidRDefault="00DE7FBF" w:rsidP="00BC0AEF">
      <w:pPr>
        <w:pStyle w:val="Code"/>
        <w:rPr>
          <w:lang w:eastAsia="en-IN"/>
        </w:rPr>
      </w:pPr>
      <w:r w:rsidRPr="000C493A">
        <w:rPr>
          <w:lang w:eastAsia="en-IN"/>
        </w:rPr>
        <w:t>}</w:t>
      </w:r>
    </w:p>
    <w:p w14:paraId="0E4DA0BC" w14:textId="3ADB48C2" w:rsidR="00DE7FBF" w:rsidRPr="000C493A" w:rsidRDefault="00DE7FBF" w:rsidP="00EF72F6">
      <w:pPr>
        <w:pStyle w:val="Subheadddddf"/>
      </w:pPr>
      <w:r w:rsidRPr="000C493A">
        <w:t>Scope definition:</w:t>
      </w:r>
    </w:p>
    <w:p w14:paraId="531C0F5B" w14:textId="77777777" w:rsidR="00DE7FBF" w:rsidRPr="000C493A" w:rsidRDefault="00DE7FBF" w:rsidP="00BC0AEF">
      <w:pPr>
        <w:pStyle w:val="Code"/>
        <w:rPr>
          <w:lang w:eastAsia="en-IN"/>
        </w:rPr>
      </w:pPr>
      <w:r w:rsidRPr="000C493A">
        <w:rPr>
          <w:lang w:eastAsia="en-IN"/>
        </w:rPr>
        <w:t>{</w:t>
      </w:r>
    </w:p>
    <w:p w14:paraId="768605B3"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local_var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i/>
          <w:iCs/>
          <w:color w:val="A0A1A7"/>
          <w:lang w:eastAsia="en-IN"/>
        </w:rPr>
        <w:t>// Variable exists only within these braces</w:t>
      </w:r>
    </w:p>
    <w:p w14:paraId="0E959699"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"%d\n"</w:t>
      </w:r>
      <w:r w:rsidRPr="000C493A">
        <w:rPr>
          <w:lang w:eastAsia="en-IN"/>
        </w:rPr>
        <w:t>, local_var);</w:t>
      </w:r>
    </w:p>
    <w:p w14:paraId="1BBF14B8" w14:textId="77777777" w:rsidR="00DE7FBF" w:rsidRPr="000C493A" w:rsidRDefault="00DE7FBF" w:rsidP="00BC0AEF">
      <w:pPr>
        <w:pStyle w:val="Code"/>
        <w:rPr>
          <w:lang w:eastAsia="en-IN"/>
        </w:rPr>
      </w:pPr>
      <w:r w:rsidRPr="000C493A">
        <w:rPr>
          <w:lang w:eastAsia="en-IN"/>
        </w:rPr>
        <w:t>}</w:t>
      </w:r>
    </w:p>
    <w:p w14:paraId="0C8AA5F9" w14:textId="77777777" w:rsidR="00DE7FBF" w:rsidRPr="000C493A" w:rsidRDefault="00DE7FBF" w:rsidP="00BC0AEF">
      <w:pPr>
        <w:pStyle w:val="Code"/>
        <w:rPr>
          <w:lang w:eastAsia="en-IN"/>
        </w:rPr>
      </w:pPr>
      <w:r w:rsidRPr="000C493A">
        <w:rPr>
          <w:i/>
          <w:iCs/>
          <w:color w:val="A0A1A7"/>
          <w:lang w:eastAsia="en-IN"/>
        </w:rPr>
        <w:t>// local_var is not accessible here</w:t>
      </w:r>
    </w:p>
    <w:p w14:paraId="3E0DEDBD" w14:textId="77777777" w:rsidR="00DE7FBF" w:rsidRPr="000C493A" w:rsidRDefault="00DE7FBF" w:rsidP="00EF72F6">
      <w:pPr>
        <w:pStyle w:val="Subheadddddf"/>
      </w:pPr>
      <w:r w:rsidRPr="000C493A">
        <w:t>4. Parentheses ( ) - Grouping and Function Calls</w:t>
      </w:r>
    </w:p>
    <w:p w14:paraId="376652EA" w14:textId="77777777" w:rsidR="00DE7FBF" w:rsidRPr="000C493A" w:rsidRDefault="00DE7FBF" w:rsidP="00EF72F6">
      <w:pPr>
        <w:pStyle w:val="texxtt"/>
        <w:rPr>
          <w:lang w:eastAsia="en-IN"/>
        </w:rPr>
      </w:pPr>
      <w:r w:rsidRPr="000C493A">
        <w:rPr>
          <w:lang w:eastAsia="en-IN"/>
        </w:rPr>
        <w:t>Parentheses serve multiple purposes:</w:t>
      </w:r>
    </w:p>
    <w:p w14:paraId="4C2CA8CD" w14:textId="28553BC6" w:rsidR="00DE7FBF" w:rsidRPr="000C493A" w:rsidRDefault="00DE7FBF" w:rsidP="00EF72F6">
      <w:pPr>
        <w:pStyle w:val="Subheadddddf"/>
      </w:pPr>
      <w:r w:rsidRPr="000C493A">
        <w:t>Function definitions and calls:</w:t>
      </w:r>
    </w:p>
    <w:p w14:paraId="6854AB65"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     </w:t>
      </w:r>
      <w:r w:rsidRPr="000C493A">
        <w:rPr>
          <w:i/>
          <w:iCs/>
          <w:lang w:eastAsia="en-IN"/>
        </w:rPr>
        <w:t>// Parameters in parentheses</w:t>
      </w:r>
    </w:p>
    <w:p w14:paraId="13402340"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1E9514C3" w14:textId="77777777" w:rsidR="00DE7FBF" w:rsidRPr="000C493A" w:rsidRDefault="00DE7FBF" w:rsidP="00BC0AEF">
      <w:pPr>
        <w:pStyle w:val="Code"/>
        <w:rPr>
          <w:color w:val="383A42"/>
          <w:lang w:eastAsia="en-IN"/>
        </w:rPr>
      </w:pPr>
      <w:r w:rsidRPr="000C493A">
        <w:rPr>
          <w:color w:val="383A42"/>
          <w:lang w:eastAsia="en-IN"/>
        </w:rPr>
        <w:t>}</w:t>
      </w:r>
    </w:p>
    <w:p w14:paraId="584A2D64" w14:textId="77777777" w:rsidR="00DE7FBF" w:rsidRPr="000C493A" w:rsidRDefault="00DE7FBF" w:rsidP="00BC0AEF">
      <w:pPr>
        <w:pStyle w:val="Code"/>
        <w:rPr>
          <w:color w:val="383A42"/>
          <w:lang w:eastAsia="en-IN"/>
        </w:rPr>
      </w:pPr>
    </w:p>
    <w:p w14:paraId="30BC4A25"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B76B01"/>
          <w:lang w:eastAsia="en-IN"/>
        </w:rPr>
        <w:t>5</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i/>
          <w:iCs/>
          <w:lang w:eastAsia="en-IN"/>
        </w:rPr>
        <w:t>// Arguments in parentheses</w:t>
      </w:r>
    </w:p>
    <w:p w14:paraId="23823D47" w14:textId="32A46D25" w:rsidR="00DE7FBF" w:rsidRPr="000C493A" w:rsidRDefault="00DE7FBF" w:rsidP="00EF72F6">
      <w:pPr>
        <w:pStyle w:val="Subheadddddf"/>
      </w:pPr>
      <w:r w:rsidRPr="000C493A">
        <w:t>Grouping expressions:</w:t>
      </w:r>
    </w:p>
    <w:p w14:paraId="5675886F"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c;   </w:t>
      </w:r>
      <w:r w:rsidRPr="000C493A">
        <w:rPr>
          <w:i/>
          <w:iCs/>
          <w:lang w:eastAsia="en-IN"/>
        </w:rPr>
        <w:t>// Control evaluation order</w:t>
      </w:r>
    </w:p>
    <w:p w14:paraId="75FFFAA4"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area </w:t>
      </w:r>
      <w:r w:rsidRPr="000C493A">
        <w:rPr>
          <w:color w:val="4078F2"/>
          <w:lang w:eastAsia="en-IN"/>
        </w:rPr>
        <w:t>=</w:t>
      </w:r>
      <w:r w:rsidRPr="000C493A">
        <w:rPr>
          <w:color w:val="383A42"/>
          <w:lang w:eastAsia="en-IN"/>
        </w:rPr>
        <w:t xml:space="preserve"> </w:t>
      </w:r>
      <w:r w:rsidRPr="000C493A">
        <w:rPr>
          <w:color w:val="B76B01"/>
          <w:lang w:eastAsia="en-IN"/>
        </w:rPr>
        <w:t>3.14</w:t>
      </w:r>
      <w:r w:rsidRPr="000C493A">
        <w:rPr>
          <w:color w:val="383A42"/>
          <w:lang w:eastAsia="en-IN"/>
        </w:rPr>
        <w:t xml:space="preserve"> </w:t>
      </w:r>
      <w:r w:rsidRPr="000C493A">
        <w:rPr>
          <w:color w:val="4078F2"/>
          <w:lang w:eastAsia="en-IN"/>
        </w:rPr>
        <w:t>*</w:t>
      </w:r>
      <w:r w:rsidRPr="000C493A">
        <w:rPr>
          <w:color w:val="383A42"/>
          <w:lang w:eastAsia="en-IN"/>
        </w:rPr>
        <w:t xml:space="preserve"> (r </w:t>
      </w:r>
      <w:r w:rsidRPr="000C493A">
        <w:rPr>
          <w:color w:val="4078F2"/>
          <w:lang w:eastAsia="en-IN"/>
        </w:rPr>
        <w:t>*</w:t>
      </w:r>
      <w:r w:rsidRPr="000C493A">
        <w:rPr>
          <w:color w:val="383A42"/>
          <w:lang w:eastAsia="en-IN"/>
        </w:rPr>
        <w:t xml:space="preserve"> r);  </w:t>
      </w:r>
      <w:r w:rsidRPr="000C493A">
        <w:rPr>
          <w:i/>
          <w:iCs/>
          <w:lang w:eastAsia="en-IN"/>
        </w:rPr>
        <w:t>// Group sub-expressions</w:t>
      </w:r>
    </w:p>
    <w:p w14:paraId="2F0BCB33" w14:textId="29ABA6B1" w:rsidR="00DE7FBF" w:rsidRPr="000C493A" w:rsidRDefault="00DE7FBF" w:rsidP="00EF72F6">
      <w:pPr>
        <w:pStyle w:val="Subheadddddf"/>
      </w:pPr>
      <w:r w:rsidRPr="000C493A">
        <w:t>Control structure conditions:</w:t>
      </w:r>
    </w:p>
    <w:p w14:paraId="727F3D10" w14:textId="77777777" w:rsidR="00DE7FBF" w:rsidRPr="000C493A" w:rsidRDefault="00DE7FBF" w:rsidP="00BC0AEF">
      <w:pPr>
        <w:pStyle w:val="Code"/>
        <w:rPr>
          <w:color w:val="383A42"/>
          <w:lang w:eastAsia="en-IN"/>
        </w:rPr>
      </w:pP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xml:space="preserve">) {            </w:t>
      </w:r>
      <w:r w:rsidRPr="000C493A">
        <w:rPr>
          <w:i/>
          <w:iCs/>
          <w:lang w:eastAsia="en-IN"/>
        </w:rPr>
        <w:t>// Condition in parentheses</w:t>
      </w:r>
    </w:p>
    <w:p w14:paraId="16569157"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"Adult\n"</w:t>
      </w:r>
      <w:r w:rsidRPr="000C493A">
        <w:rPr>
          <w:color w:val="383A42"/>
          <w:lang w:eastAsia="en-IN"/>
        </w:rPr>
        <w:t>);</w:t>
      </w:r>
    </w:p>
    <w:p w14:paraId="12127A45" w14:textId="77777777" w:rsidR="00DE7FBF" w:rsidRPr="000C493A" w:rsidRDefault="00DE7FBF" w:rsidP="00BC0AEF">
      <w:pPr>
        <w:pStyle w:val="Code"/>
        <w:rPr>
          <w:color w:val="383A42"/>
          <w:lang w:eastAsia="en-IN"/>
        </w:rPr>
      </w:pPr>
      <w:r w:rsidRPr="000C493A">
        <w:rPr>
          <w:color w:val="383A42"/>
          <w:lang w:eastAsia="en-IN"/>
        </w:rPr>
        <w:t>}</w:t>
      </w:r>
    </w:p>
    <w:p w14:paraId="69E95D5D" w14:textId="77777777" w:rsidR="00DE7FBF" w:rsidRPr="000C493A" w:rsidRDefault="00DE7FBF" w:rsidP="00BC0AEF">
      <w:pPr>
        <w:pStyle w:val="Code"/>
        <w:rPr>
          <w:color w:val="383A42"/>
          <w:lang w:eastAsia="en-IN"/>
        </w:rPr>
      </w:pPr>
    </w:p>
    <w:p w14:paraId="38AFB0BF" w14:textId="77777777" w:rsidR="00DE7FBF" w:rsidRPr="000C493A" w:rsidRDefault="00DE7FBF" w:rsidP="00BC0AEF">
      <w:pPr>
        <w:pStyle w:val="Code"/>
        <w:rPr>
          <w:color w:val="383A42"/>
          <w:lang w:eastAsia="en-IN"/>
        </w:rPr>
      </w:pPr>
      <w:r w:rsidRPr="000C493A">
        <w:rPr>
          <w:color w:val="A626A4"/>
          <w:lang w:eastAsia="en-IN"/>
        </w:rPr>
        <w:t>while</w:t>
      </w:r>
      <w:r w:rsidRPr="000C493A">
        <w:rPr>
          <w:color w:val="383A42"/>
          <w:lang w:eastAsia="en-IN"/>
        </w:rPr>
        <w:t xml:space="preserve"> (count </w:t>
      </w:r>
      <w:r w:rsidRPr="000C493A">
        <w:rPr>
          <w:color w:val="4078F2"/>
          <w:lang w:eastAsia="en-IN"/>
        </w:rPr>
        <w:t>&lt;</w:t>
      </w:r>
      <w:r w:rsidRPr="000C493A">
        <w:rPr>
          <w:color w:val="383A42"/>
          <w:lang w:eastAsia="en-IN"/>
        </w:rPr>
        <w:t xml:space="preserve"> </w:t>
      </w:r>
      <w:r w:rsidRPr="000C493A">
        <w:rPr>
          <w:color w:val="B76B01"/>
          <w:lang w:eastAsia="en-IN"/>
        </w:rPr>
        <w:t>10</w:t>
      </w:r>
      <w:r w:rsidRPr="000C493A">
        <w:rPr>
          <w:color w:val="383A42"/>
          <w:lang w:eastAsia="en-IN"/>
        </w:rPr>
        <w:t xml:space="preserve">) {        </w:t>
      </w:r>
      <w:r w:rsidRPr="000C493A">
        <w:rPr>
          <w:i/>
          <w:iCs/>
          <w:lang w:eastAsia="en-IN"/>
        </w:rPr>
        <w:t>// Loop condition</w:t>
      </w:r>
    </w:p>
    <w:p w14:paraId="471C61CF" w14:textId="77777777" w:rsidR="00DE7FBF" w:rsidRPr="000C493A" w:rsidRDefault="00DE7FBF" w:rsidP="00BC0AEF">
      <w:pPr>
        <w:pStyle w:val="Code"/>
        <w:rPr>
          <w:color w:val="383A42"/>
          <w:lang w:eastAsia="en-IN"/>
        </w:rPr>
      </w:pPr>
      <w:r w:rsidRPr="000C493A">
        <w:rPr>
          <w:color w:val="383A42"/>
          <w:lang w:eastAsia="en-IN"/>
        </w:rPr>
        <w:t xml:space="preserve">    count</w:t>
      </w:r>
      <w:r w:rsidRPr="000C493A">
        <w:rPr>
          <w:color w:val="4078F2"/>
          <w:lang w:eastAsia="en-IN"/>
        </w:rPr>
        <w:t>++</w:t>
      </w:r>
      <w:r w:rsidRPr="000C493A">
        <w:rPr>
          <w:color w:val="383A42"/>
          <w:lang w:eastAsia="en-IN"/>
        </w:rPr>
        <w:t>;</w:t>
      </w:r>
    </w:p>
    <w:p w14:paraId="26E1148C" w14:textId="77777777" w:rsidR="00DE7FBF" w:rsidRPr="000C493A" w:rsidRDefault="00DE7FBF" w:rsidP="00BC0AEF">
      <w:pPr>
        <w:pStyle w:val="Code"/>
        <w:rPr>
          <w:color w:val="383A42"/>
          <w:lang w:eastAsia="en-IN"/>
        </w:rPr>
      </w:pPr>
      <w:r w:rsidRPr="000C493A">
        <w:rPr>
          <w:color w:val="383A42"/>
          <w:lang w:eastAsia="en-IN"/>
        </w:rPr>
        <w:t>}</w:t>
      </w:r>
    </w:p>
    <w:p w14:paraId="183B95A9" w14:textId="4F3CE826" w:rsidR="00DE7FBF" w:rsidRPr="000C493A" w:rsidRDefault="00DE7FBF" w:rsidP="00EF72F6">
      <w:pPr>
        <w:pStyle w:val="Subheadddddf"/>
      </w:pPr>
      <w:r w:rsidRPr="000C493A">
        <w:t>Type casting:</w:t>
      </w:r>
    </w:p>
    <w:p w14:paraId="40E94385" w14:textId="77777777" w:rsidR="00DE7FBF" w:rsidRPr="000C493A" w:rsidRDefault="00DE7FBF" w:rsidP="00BC0AEF">
      <w:pPr>
        <w:pStyle w:val="Code"/>
        <w:rPr>
          <w:lang w:eastAsia="en-IN"/>
        </w:rPr>
      </w:pPr>
      <w:r w:rsidRPr="000C493A">
        <w:rPr>
          <w:color w:val="A626A4"/>
          <w:lang w:eastAsia="en-IN"/>
        </w:rPr>
        <w:t>float</w:t>
      </w:r>
      <w:r w:rsidRPr="000C493A">
        <w:rPr>
          <w:lang w:eastAsia="en-IN"/>
        </w:rPr>
        <w:t xml:space="preserve"> result </w:t>
      </w:r>
      <w:r w:rsidRPr="000C493A">
        <w:rPr>
          <w:color w:val="4078F2"/>
          <w:lang w:eastAsia="en-IN"/>
        </w:rPr>
        <w:t>=</w:t>
      </w:r>
      <w:r w:rsidRPr="000C493A">
        <w:rPr>
          <w:lang w:eastAsia="en-IN"/>
        </w:rPr>
        <w:t xml:space="preserve"> (</w:t>
      </w:r>
      <w:r w:rsidRPr="000C493A">
        <w:rPr>
          <w:color w:val="A626A4"/>
          <w:lang w:eastAsia="en-IN"/>
        </w:rPr>
        <w:t>float</w:t>
      </w:r>
      <w:r w:rsidRPr="000C493A">
        <w:rPr>
          <w:lang w:eastAsia="en-IN"/>
        </w:rPr>
        <w:t xml:space="preserve">)a </w:t>
      </w:r>
      <w:r w:rsidRPr="000C493A">
        <w:rPr>
          <w:color w:val="4078F2"/>
          <w:lang w:eastAsia="en-IN"/>
        </w:rPr>
        <w:t>/</w:t>
      </w:r>
      <w:r w:rsidRPr="000C493A">
        <w:rPr>
          <w:lang w:eastAsia="en-IN"/>
        </w:rPr>
        <w:t xml:space="preserve"> b;  </w:t>
      </w:r>
      <w:r w:rsidRPr="000C493A">
        <w:rPr>
          <w:i/>
          <w:iCs/>
          <w:color w:val="A0A1A7"/>
          <w:lang w:eastAsia="en-IN"/>
        </w:rPr>
        <w:t>// Cast to float</w:t>
      </w:r>
    </w:p>
    <w:p w14:paraId="4FD017F6" w14:textId="77777777" w:rsidR="00DE7FBF" w:rsidRPr="000C493A" w:rsidRDefault="00DE7FBF" w:rsidP="00EF72F6">
      <w:pPr>
        <w:pStyle w:val="Subheadddddf"/>
      </w:pPr>
      <w:r w:rsidRPr="000C493A">
        <w:t>5. Square Brackets [ ] - Arrays</w:t>
      </w:r>
    </w:p>
    <w:p w14:paraId="7D341F9D" w14:textId="77777777" w:rsidR="00DE7FBF" w:rsidRPr="000C493A" w:rsidRDefault="00DE7FBF" w:rsidP="00EF72F6">
      <w:pPr>
        <w:pStyle w:val="texxtt"/>
        <w:rPr>
          <w:lang w:eastAsia="en-IN"/>
        </w:rPr>
      </w:pPr>
      <w:r w:rsidRPr="000C493A">
        <w:rPr>
          <w:lang w:eastAsia="en-IN"/>
        </w:rPr>
        <w:t>Square brackets are used for array declarations and element access:</w:t>
      </w:r>
    </w:p>
    <w:p w14:paraId="2A76DAA4" w14:textId="77777777" w:rsidR="00A466FA" w:rsidRDefault="00A466FA" w:rsidP="00EF72F6">
      <w:pPr>
        <w:pStyle w:val="Subheadddddf"/>
      </w:pPr>
    </w:p>
    <w:p w14:paraId="4EEF03FD" w14:textId="5F21B057" w:rsidR="00DE7FBF" w:rsidRPr="000C493A" w:rsidRDefault="00DE7FBF" w:rsidP="00EF72F6">
      <w:pPr>
        <w:pStyle w:val="Subheadddddf"/>
      </w:pPr>
      <w:r w:rsidRPr="000C493A">
        <w:t>Array declaration:</w:t>
      </w:r>
    </w:p>
    <w:p w14:paraId="4278F2CD"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numbers[</w:t>
      </w:r>
      <w:r w:rsidRPr="000C493A">
        <w:rPr>
          <w:color w:val="B76B01"/>
          <w:lang w:eastAsia="en-IN"/>
        </w:rPr>
        <w:t>10</w:t>
      </w:r>
      <w:r w:rsidRPr="000C493A">
        <w:rPr>
          <w:lang w:eastAsia="en-IN"/>
        </w:rPr>
        <w:t xml:space="preserve">];              </w:t>
      </w:r>
      <w:r w:rsidRPr="000C493A">
        <w:rPr>
          <w:i/>
          <w:iCs/>
          <w:color w:val="A0A1A7"/>
          <w:lang w:eastAsia="en-IN"/>
        </w:rPr>
        <w:t>// Array of 10 integers</w:t>
      </w:r>
    </w:p>
    <w:p w14:paraId="35077FE9" w14:textId="77777777" w:rsidR="00DE7FBF" w:rsidRPr="000C493A" w:rsidRDefault="00DE7FBF" w:rsidP="00BC0AEF">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50</w:t>
      </w:r>
      <w:r w:rsidRPr="000C493A">
        <w:rPr>
          <w:lang w:eastAsia="en-IN"/>
        </w:rPr>
        <w:t xml:space="preserve">];                </w:t>
      </w:r>
      <w:r w:rsidRPr="000C493A">
        <w:rPr>
          <w:i/>
          <w:iCs/>
          <w:color w:val="A0A1A7"/>
          <w:lang w:eastAsia="en-IN"/>
        </w:rPr>
        <w:t>// Character array (string)</w:t>
      </w:r>
    </w:p>
    <w:p w14:paraId="7BC2D486" w14:textId="77777777" w:rsidR="00DE7FBF" w:rsidRPr="000C493A" w:rsidRDefault="00DE7FBF" w:rsidP="00BC0AEF">
      <w:pPr>
        <w:pStyle w:val="Code"/>
        <w:rPr>
          <w:lang w:eastAsia="en-IN"/>
        </w:rPr>
      </w:pPr>
      <w:r w:rsidRPr="000C493A">
        <w:rPr>
          <w:color w:val="A626A4"/>
          <w:lang w:eastAsia="en-IN"/>
        </w:rPr>
        <w:t>float</w:t>
      </w:r>
      <w:r w:rsidRPr="000C493A">
        <w:rPr>
          <w:lang w:eastAsia="en-IN"/>
        </w:rPr>
        <w:t xml:space="preserve"> scores[</w:t>
      </w:r>
      <w:r w:rsidRPr="000C493A">
        <w:rPr>
          <w:color w:val="B76B01"/>
          <w:lang w:eastAsia="en-IN"/>
        </w:rPr>
        <w:t>5</w:t>
      </w:r>
      <w:r w:rsidRPr="000C493A">
        <w:rPr>
          <w:lang w:eastAsia="en-IN"/>
        </w:rPr>
        <w:t xml:space="preserve">];              </w:t>
      </w:r>
      <w:r w:rsidRPr="000C493A">
        <w:rPr>
          <w:i/>
          <w:iCs/>
          <w:color w:val="A0A1A7"/>
          <w:lang w:eastAsia="en-IN"/>
        </w:rPr>
        <w:t>// Array of 5 floats</w:t>
      </w:r>
    </w:p>
    <w:p w14:paraId="0CB032F9" w14:textId="46DFC927" w:rsidR="00DE7FBF" w:rsidRPr="000C493A" w:rsidRDefault="00DE7FBF" w:rsidP="00EF72F6">
      <w:pPr>
        <w:pStyle w:val="Subheadddddf"/>
      </w:pPr>
      <w:r w:rsidRPr="000C493A">
        <w:t>Array initialization:</w:t>
      </w:r>
    </w:p>
    <w:p w14:paraId="5EA03DAB"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values[</w:t>
      </w:r>
      <w:r w:rsidRPr="000C493A">
        <w:rPr>
          <w:color w:val="B76B01"/>
          <w:lang w:eastAsia="en-IN"/>
        </w:rPr>
        <w:t>5</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color w:val="B76B01"/>
          <w:lang w:eastAsia="en-IN"/>
        </w:rPr>
        <w:t>3</w:t>
      </w:r>
      <w:r w:rsidRPr="000C493A">
        <w:rPr>
          <w:lang w:eastAsia="en-IN"/>
        </w:rPr>
        <w:t xml:space="preserve">, </w:t>
      </w:r>
      <w:r w:rsidRPr="000C493A">
        <w:rPr>
          <w:color w:val="B76B01"/>
          <w:lang w:eastAsia="en-IN"/>
        </w:rPr>
        <w:t>4</w:t>
      </w:r>
      <w:r w:rsidRPr="000C493A">
        <w:rPr>
          <w:lang w:eastAsia="en-IN"/>
        </w:rPr>
        <w:t xml:space="preserve">, </w:t>
      </w:r>
      <w:r w:rsidRPr="000C493A">
        <w:rPr>
          <w:color w:val="B76B01"/>
          <w:lang w:eastAsia="en-IN"/>
        </w:rPr>
        <w:t>5</w:t>
      </w:r>
      <w:r w:rsidRPr="000C493A">
        <w:rPr>
          <w:lang w:eastAsia="en-IN"/>
        </w:rPr>
        <w:t>};</w:t>
      </w:r>
    </w:p>
    <w:p w14:paraId="446AA056" w14:textId="77777777" w:rsidR="00DE7FBF" w:rsidRPr="000C493A" w:rsidRDefault="00DE7FBF" w:rsidP="00BC0AEF">
      <w:pPr>
        <w:pStyle w:val="Code"/>
        <w:rPr>
          <w:lang w:eastAsia="en-IN"/>
        </w:rPr>
      </w:pPr>
      <w:r w:rsidRPr="000C493A">
        <w:rPr>
          <w:color w:val="A626A4"/>
          <w:lang w:eastAsia="en-IN"/>
        </w:rPr>
        <w:t>char</w:t>
      </w:r>
      <w:r w:rsidRPr="000C493A">
        <w:rPr>
          <w:lang w:eastAsia="en-IN"/>
        </w:rPr>
        <w:t xml:space="preserve"> greeting[]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 xml:space="preserve">;     </w:t>
      </w:r>
      <w:r w:rsidRPr="000C493A">
        <w:rPr>
          <w:i/>
          <w:iCs/>
          <w:color w:val="A0A1A7"/>
          <w:lang w:eastAsia="en-IN"/>
        </w:rPr>
        <w:t>// Size determined automatically</w:t>
      </w:r>
    </w:p>
    <w:p w14:paraId="17C7A3DA" w14:textId="54620F83" w:rsidR="00DE7FBF" w:rsidRPr="000C493A" w:rsidRDefault="00DE7FBF" w:rsidP="00EF72F6">
      <w:pPr>
        <w:pStyle w:val="Subheadddddf"/>
      </w:pPr>
      <w:r w:rsidRPr="000C493A">
        <w:t>Array element access:</w:t>
      </w:r>
    </w:p>
    <w:p w14:paraId="60E5A34E" w14:textId="77777777" w:rsidR="00DE7FBF" w:rsidRPr="000C493A" w:rsidRDefault="00DE7FBF" w:rsidP="00BC0AEF">
      <w:pPr>
        <w:pStyle w:val="Code"/>
        <w:rPr>
          <w:color w:val="383A42"/>
          <w:lang w:eastAsia="en-IN"/>
        </w:rPr>
      </w:pPr>
      <w:r w:rsidRPr="000C493A">
        <w:rPr>
          <w:color w:val="383A42"/>
          <w:lang w:eastAsia="en-IN"/>
        </w:rPr>
        <w:t>numbers[</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lang w:eastAsia="en-IN"/>
        </w:rPr>
        <w:t>// Access first element (index 0)</w:t>
      </w:r>
    </w:p>
    <w:p w14:paraId="64B6E19E"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numbers[</w:t>
      </w:r>
      <w:r w:rsidRPr="000C493A">
        <w:rPr>
          <w:color w:val="B76B01"/>
          <w:lang w:eastAsia="en-IN"/>
        </w:rPr>
        <w:t>4</w:t>
      </w:r>
      <w:r w:rsidRPr="000C493A">
        <w:rPr>
          <w:color w:val="383A42"/>
          <w:lang w:eastAsia="en-IN"/>
        </w:rPr>
        <w:t xml:space="preserve">];           </w:t>
      </w:r>
      <w:r w:rsidRPr="000C493A">
        <w:rPr>
          <w:lang w:eastAsia="en-IN"/>
        </w:rPr>
        <w:t>// Access fifth element (index 4)</w:t>
      </w:r>
    </w:p>
    <w:p w14:paraId="56FA5505" w14:textId="77777777" w:rsidR="00DE7FBF" w:rsidRPr="000C493A" w:rsidRDefault="00DE7FBF" w:rsidP="00BC0AEF">
      <w:pPr>
        <w:pStyle w:val="Code"/>
        <w:rPr>
          <w:color w:val="383A42"/>
          <w:lang w:eastAsia="en-IN"/>
        </w:rPr>
      </w:pPr>
      <w:r w:rsidRPr="000C493A">
        <w:rPr>
          <w:color w:val="383A42"/>
          <w:lang w:eastAsia="en-IN"/>
        </w:rPr>
        <w:t>name[</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Modify first character</w:t>
      </w:r>
    </w:p>
    <w:p w14:paraId="7CD4D146" w14:textId="7C062EC2" w:rsidR="00DE7FBF" w:rsidRPr="000C493A" w:rsidRDefault="00DE7FBF" w:rsidP="00EF72F6">
      <w:pPr>
        <w:pStyle w:val="Subheadddddf"/>
      </w:pPr>
      <w:r w:rsidRPr="000C493A">
        <w:t>Multidimensional arrays:</w:t>
      </w:r>
    </w:p>
    <w:p w14:paraId="0B6D6637"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matrix[</w:t>
      </w:r>
      <w:r w:rsidRPr="000C493A">
        <w:rPr>
          <w:color w:val="B76B01"/>
          <w:lang w:eastAsia="en-IN"/>
        </w:rPr>
        <w:t>3</w:t>
      </w:r>
      <w:r w:rsidRPr="000C493A">
        <w:rPr>
          <w:lang w:eastAsia="en-IN"/>
        </w:rPr>
        <w:t>][</w:t>
      </w:r>
      <w:r w:rsidRPr="000C493A">
        <w:rPr>
          <w:color w:val="B76B01"/>
          <w:lang w:eastAsia="en-IN"/>
        </w:rPr>
        <w:t>3</w:t>
      </w:r>
      <w:r w:rsidRPr="000C493A">
        <w:rPr>
          <w:lang w:eastAsia="en-IN"/>
        </w:rPr>
        <w:t xml:space="preserve">];             </w:t>
      </w:r>
      <w:r w:rsidRPr="000C493A">
        <w:rPr>
          <w:i/>
          <w:iCs/>
          <w:color w:val="A0A1A7"/>
          <w:lang w:eastAsia="en-IN"/>
        </w:rPr>
        <w:t>// 3x3 matrix</w:t>
      </w:r>
    </w:p>
    <w:p w14:paraId="7EF70226" w14:textId="77777777" w:rsidR="00DE7FBF" w:rsidRPr="000C493A" w:rsidRDefault="00DE7FBF" w:rsidP="00BC0AEF">
      <w:pPr>
        <w:pStyle w:val="Code"/>
        <w:rPr>
          <w:lang w:eastAsia="en-IN"/>
        </w:rPr>
      </w:pPr>
      <w:r w:rsidRPr="000C493A">
        <w:rPr>
          <w:lang w:eastAsia="en-IN"/>
        </w:rPr>
        <w:t>matrix[</w:t>
      </w:r>
      <w:r w:rsidRPr="000C493A">
        <w:rPr>
          <w:color w:val="B76B01"/>
          <w:lang w:eastAsia="en-IN"/>
        </w:rPr>
        <w:t>0</w:t>
      </w:r>
      <w:r w:rsidRPr="000C493A">
        <w:rPr>
          <w:lang w:eastAsia="en-IN"/>
        </w:rPr>
        <w:t>][</w:t>
      </w:r>
      <w:r w:rsidRPr="000C493A">
        <w:rPr>
          <w:color w:val="B76B01"/>
          <w:lang w:eastAsia="en-IN"/>
        </w:rPr>
        <w:t>0</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xml:space="preserve">;             </w:t>
      </w:r>
      <w:r w:rsidRPr="000C493A">
        <w:rPr>
          <w:i/>
          <w:iCs/>
          <w:color w:val="A0A1A7"/>
          <w:lang w:eastAsia="en-IN"/>
        </w:rPr>
        <w:t>// Access element at row 0, column 0</w:t>
      </w:r>
    </w:p>
    <w:p w14:paraId="651A7885" w14:textId="77777777" w:rsidR="00DE7FBF" w:rsidRPr="000C493A" w:rsidRDefault="00DE7FBF" w:rsidP="00EF72F6">
      <w:pPr>
        <w:pStyle w:val="Subheadddddf"/>
      </w:pPr>
      <w:r w:rsidRPr="000C493A">
        <w:t>6. Colon (:) - Labels and Conditional Operator</w:t>
      </w:r>
    </w:p>
    <w:p w14:paraId="438E64F3" w14:textId="77777777" w:rsidR="00DE7FBF" w:rsidRPr="000C493A" w:rsidRDefault="00DE7FBF" w:rsidP="00EF72F6">
      <w:pPr>
        <w:pStyle w:val="texxtt"/>
        <w:rPr>
          <w:lang w:eastAsia="en-IN"/>
        </w:rPr>
      </w:pPr>
      <w:r w:rsidRPr="000C493A">
        <w:rPr>
          <w:lang w:eastAsia="en-IN"/>
        </w:rPr>
        <w:t>The colon has specific uses:</w:t>
      </w:r>
    </w:p>
    <w:p w14:paraId="150E0D49" w14:textId="0D4190D7" w:rsidR="00DE7FBF" w:rsidRPr="000C493A" w:rsidRDefault="00DE7FBF" w:rsidP="00EF72F6">
      <w:pPr>
        <w:pStyle w:val="Subheadddddf"/>
      </w:pPr>
      <w:r w:rsidRPr="000C493A">
        <w:t>Case labels in switch statements:</w:t>
      </w:r>
    </w:p>
    <w:p w14:paraId="5720695B" w14:textId="77777777" w:rsidR="00DE7FBF" w:rsidRPr="000C493A" w:rsidRDefault="00DE7FBF" w:rsidP="00BC0AEF">
      <w:pPr>
        <w:pStyle w:val="Code"/>
        <w:rPr>
          <w:lang w:eastAsia="en-IN"/>
        </w:rPr>
      </w:pPr>
      <w:r w:rsidRPr="000C493A">
        <w:rPr>
          <w:color w:val="A626A4"/>
          <w:lang w:eastAsia="en-IN"/>
        </w:rPr>
        <w:t>switch</w:t>
      </w:r>
      <w:r w:rsidRPr="000C493A">
        <w:rPr>
          <w:lang w:eastAsia="en-IN"/>
        </w:rPr>
        <w:t xml:space="preserve"> (choice) {</w:t>
      </w:r>
    </w:p>
    <w:p w14:paraId="1176BEF9"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case</w:t>
      </w:r>
      <w:r w:rsidRPr="000C493A">
        <w:rPr>
          <w:lang w:eastAsia="en-IN"/>
        </w:rPr>
        <w:t xml:space="preserve"> </w:t>
      </w:r>
      <w:r w:rsidRPr="000C493A">
        <w:rPr>
          <w:color w:val="B76B01"/>
          <w:lang w:eastAsia="en-IN"/>
        </w:rPr>
        <w:t>1</w:t>
      </w:r>
      <w:r w:rsidRPr="000C493A">
        <w:rPr>
          <w:color w:val="4078F2"/>
          <w:lang w:eastAsia="en-IN"/>
        </w:rPr>
        <w:t>:</w:t>
      </w:r>
      <w:r w:rsidRPr="000C493A">
        <w:rPr>
          <w:lang w:eastAsia="en-IN"/>
        </w:rPr>
        <w:t xml:space="preserve">                   </w:t>
      </w:r>
      <w:r w:rsidRPr="000C493A">
        <w:rPr>
          <w:i/>
          <w:iCs/>
          <w:color w:val="A0A1A7"/>
          <w:lang w:eastAsia="en-IN"/>
        </w:rPr>
        <w:t>// Colon after case value</w:t>
      </w:r>
    </w:p>
    <w:p w14:paraId="1389140D"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"Option 1\n"</w:t>
      </w:r>
      <w:r w:rsidRPr="000C493A">
        <w:rPr>
          <w:lang w:eastAsia="en-IN"/>
        </w:rPr>
        <w:t>);</w:t>
      </w:r>
    </w:p>
    <w:p w14:paraId="0CD2F60A"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break</w:t>
      </w:r>
      <w:r w:rsidRPr="000C493A">
        <w:rPr>
          <w:lang w:eastAsia="en-IN"/>
        </w:rPr>
        <w:t>;</w:t>
      </w:r>
    </w:p>
    <w:p w14:paraId="1435A3C5"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case</w:t>
      </w:r>
      <w:r w:rsidRPr="000C493A">
        <w:rPr>
          <w:lang w:eastAsia="en-IN"/>
        </w:rPr>
        <w:t xml:space="preserve"> </w:t>
      </w:r>
      <w:r w:rsidRPr="000C493A">
        <w:rPr>
          <w:color w:val="B76B01"/>
          <w:lang w:eastAsia="en-IN"/>
        </w:rPr>
        <w:t>2</w:t>
      </w:r>
      <w:r w:rsidRPr="000C493A">
        <w:rPr>
          <w:color w:val="4078F2"/>
          <w:lang w:eastAsia="en-IN"/>
        </w:rPr>
        <w:t>:</w:t>
      </w:r>
    </w:p>
    <w:p w14:paraId="68D870A4"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"Option 2\n"</w:t>
      </w:r>
      <w:r w:rsidRPr="000C493A">
        <w:rPr>
          <w:lang w:eastAsia="en-IN"/>
        </w:rPr>
        <w:t>);</w:t>
      </w:r>
    </w:p>
    <w:p w14:paraId="526626A2"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break</w:t>
      </w:r>
      <w:r w:rsidRPr="000C493A">
        <w:rPr>
          <w:lang w:eastAsia="en-IN"/>
        </w:rPr>
        <w:t>;</w:t>
      </w:r>
    </w:p>
    <w:p w14:paraId="33E4F3A3" w14:textId="77777777" w:rsidR="00DE7FBF" w:rsidRPr="000C493A" w:rsidRDefault="00DE7FBF" w:rsidP="00BC0AEF">
      <w:pPr>
        <w:pStyle w:val="Code"/>
        <w:rPr>
          <w:lang w:eastAsia="en-IN"/>
        </w:rPr>
      </w:pPr>
      <w:r w:rsidRPr="000C493A">
        <w:rPr>
          <w:lang w:eastAsia="en-IN"/>
        </w:rPr>
        <w:t xml:space="preserve">    </w:t>
      </w:r>
      <w:r w:rsidRPr="000C493A">
        <w:rPr>
          <w:color w:val="A626A4"/>
          <w:lang w:eastAsia="en-IN"/>
        </w:rPr>
        <w:t>default</w:t>
      </w:r>
      <w:r w:rsidRPr="000C493A">
        <w:rPr>
          <w:color w:val="4078F2"/>
          <w:lang w:eastAsia="en-IN"/>
        </w:rPr>
        <w:t>:</w:t>
      </w:r>
      <w:r w:rsidRPr="000C493A">
        <w:rPr>
          <w:lang w:eastAsia="en-IN"/>
        </w:rPr>
        <w:t xml:space="preserve">                  </w:t>
      </w:r>
      <w:r w:rsidRPr="000C493A">
        <w:rPr>
          <w:i/>
          <w:iCs/>
          <w:color w:val="A0A1A7"/>
          <w:lang w:eastAsia="en-IN"/>
        </w:rPr>
        <w:t>// Colon after default</w:t>
      </w:r>
    </w:p>
    <w:p w14:paraId="7163856F"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"Invalid\n"</w:t>
      </w:r>
      <w:r w:rsidRPr="000C493A">
        <w:rPr>
          <w:lang w:eastAsia="en-IN"/>
        </w:rPr>
        <w:t>);</w:t>
      </w:r>
    </w:p>
    <w:p w14:paraId="1202EFA2" w14:textId="77777777" w:rsidR="00DE7FBF" w:rsidRPr="000C493A" w:rsidRDefault="00DE7FBF" w:rsidP="00BC0AEF">
      <w:pPr>
        <w:pStyle w:val="Code"/>
        <w:rPr>
          <w:lang w:eastAsia="en-IN"/>
        </w:rPr>
      </w:pPr>
      <w:r w:rsidRPr="000C493A">
        <w:rPr>
          <w:lang w:eastAsia="en-IN"/>
        </w:rPr>
        <w:t>}</w:t>
      </w:r>
    </w:p>
    <w:p w14:paraId="165ECA6E" w14:textId="3D9D97CE" w:rsidR="00DE7FBF" w:rsidRPr="000C493A" w:rsidRDefault="00DE7FBF" w:rsidP="00EF72F6">
      <w:pPr>
        <w:pStyle w:val="Subheadddddf"/>
      </w:pPr>
      <w:r w:rsidRPr="000C493A">
        <w:t>Goto labels:</w:t>
      </w:r>
    </w:p>
    <w:p w14:paraId="4D889495" w14:textId="77777777" w:rsidR="00DE7FBF" w:rsidRPr="000C493A" w:rsidRDefault="00DE7FBF" w:rsidP="00BC0AEF">
      <w:pPr>
        <w:pStyle w:val="Code"/>
        <w:rPr>
          <w:lang w:eastAsia="en-IN"/>
        </w:rPr>
      </w:pPr>
      <w:r w:rsidRPr="000C493A">
        <w:rPr>
          <w:color w:val="A626A4"/>
          <w:lang w:eastAsia="en-IN"/>
        </w:rPr>
        <w:t>goto</w:t>
      </w:r>
      <w:r w:rsidRPr="000C493A">
        <w:rPr>
          <w:lang w:eastAsia="en-IN"/>
        </w:rPr>
        <w:t xml:space="preserve"> error_handler;           </w:t>
      </w:r>
      <w:r w:rsidRPr="000C493A">
        <w:rPr>
          <w:i/>
          <w:iCs/>
          <w:color w:val="A0A1A7"/>
          <w:lang w:eastAsia="en-IN"/>
        </w:rPr>
        <w:t>// Jump to label</w:t>
      </w:r>
    </w:p>
    <w:p w14:paraId="0BB901EE" w14:textId="77777777" w:rsidR="00DE7FBF" w:rsidRPr="000C493A" w:rsidRDefault="00DE7FBF" w:rsidP="00BC0AEF">
      <w:pPr>
        <w:pStyle w:val="Code"/>
        <w:rPr>
          <w:lang w:eastAsia="en-IN"/>
        </w:rPr>
      </w:pPr>
      <w:r w:rsidRPr="000C493A">
        <w:rPr>
          <w:i/>
          <w:iCs/>
          <w:color w:val="A0A1A7"/>
          <w:lang w:eastAsia="en-IN"/>
        </w:rPr>
        <w:t>// ... code ...</w:t>
      </w:r>
    </w:p>
    <w:p w14:paraId="538BCD38" w14:textId="77777777" w:rsidR="00DE7FBF" w:rsidRPr="000C493A" w:rsidRDefault="00DE7FBF" w:rsidP="00BC0AEF">
      <w:pPr>
        <w:pStyle w:val="Code"/>
        <w:rPr>
          <w:lang w:eastAsia="en-IN"/>
        </w:rPr>
      </w:pPr>
      <w:r w:rsidRPr="000C493A">
        <w:rPr>
          <w:lang w:eastAsia="en-IN"/>
        </w:rPr>
        <w:t>error_handler</w:t>
      </w:r>
      <w:r w:rsidRPr="000C493A">
        <w:rPr>
          <w:color w:val="4078F2"/>
          <w:lang w:eastAsia="en-IN"/>
        </w:rPr>
        <w:t>:</w:t>
      </w:r>
      <w:r w:rsidRPr="000C493A">
        <w:rPr>
          <w:lang w:eastAsia="en-IN"/>
        </w:rPr>
        <w:t xml:space="preserve">                </w:t>
      </w:r>
      <w:r w:rsidRPr="000C493A">
        <w:rPr>
          <w:i/>
          <w:iCs/>
          <w:color w:val="A0A1A7"/>
          <w:lang w:eastAsia="en-IN"/>
        </w:rPr>
        <w:t>// Colon defines label</w:t>
      </w:r>
    </w:p>
    <w:p w14:paraId="354CBB4E" w14:textId="77777777" w:rsidR="00DE7FBF" w:rsidRPr="000C493A" w:rsidRDefault="00DE7FBF" w:rsidP="00BC0AE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"Error occurred\n"</w:t>
      </w:r>
      <w:r w:rsidRPr="000C493A">
        <w:rPr>
          <w:lang w:eastAsia="en-IN"/>
        </w:rPr>
        <w:t>);</w:t>
      </w:r>
    </w:p>
    <w:p w14:paraId="1A7FD3C4" w14:textId="181F1865" w:rsidR="00DE7FBF" w:rsidRPr="000C493A" w:rsidRDefault="00DE7FBF" w:rsidP="00EF72F6">
      <w:pPr>
        <w:pStyle w:val="Subheadddddf"/>
      </w:pPr>
      <w:r w:rsidRPr="000C493A">
        <w:t>Ternary operator:</w:t>
      </w:r>
    </w:p>
    <w:p w14:paraId="5CB7FA78" w14:textId="2CAE81AC" w:rsidR="00EF72F6" w:rsidRPr="00A466FA" w:rsidRDefault="00DE7FBF" w:rsidP="00A466FA">
      <w:pPr>
        <w:pStyle w:val="Code"/>
        <w:rPr>
          <w:color w:val="383A42"/>
          <w:lang w:eastAsia="en-IN"/>
        </w:rPr>
      </w:pP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lang w:eastAsia="en-IN"/>
        </w:rPr>
        <w:t>// Colon separates true/false values</w:t>
      </w:r>
    </w:p>
    <w:p w14:paraId="53980A5D" w14:textId="4710707B" w:rsidR="00DE7FBF" w:rsidRPr="000C493A" w:rsidRDefault="00DE7FBF" w:rsidP="00EF72F6">
      <w:pPr>
        <w:pStyle w:val="Subheadddddf"/>
      </w:pPr>
      <w:r w:rsidRPr="000C493A">
        <w:t>7. Hash/Pound (#) - Preprocessor Directives</w:t>
      </w:r>
    </w:p>
    <w:p w14:paraId="46076455" w14:textId="7CBD785A" w:rsidR="00DE7FBF" w:rsidRPr="000C493A" w:rsidRDefault="00DE7FBF" w:rsidP="00EF72F6">
      <w:pPr>
        <w:pStyle w:val="texxtt"/>
        <w:rPr>
          <w:lang w:eastAsia="en-IN"/>
        </w:rPr>
      </w:pPr>
      <w:r w:rsidRPr="000C493A">
        <w:rPr>
          <w:lang w:eastAsia="en-IN"/>
        </w:rPr>
        <w:t xml:space="preserve">The hash symbol indicates </w:t>
      </w:r>
      <w:r w:rsidRPr="000C493A">
        <w:rPr>
          <w:b/>
          <w:bCs/>
          <w:lang w:eastAsia="en-IN"/>
        </w:rPr>
        <w:t>preprocessor directives</w:t>
      </w:r>
      <w:r w:rsidRPr="000C493A">
        <w:rPr>
          <w:lang w:eastAsia="en-IN"/>
        </w:rPr>
        <w:t>:</w:t>
      </w:r>
    </w:p>
    <w:p w14:paraId="24A0DC09"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r w:rsidRPr="000C493A">
        <w:rPr>
          <w:color w:val="E45649"/>
          <w:lang w:eastAsia="en-IN"/>
        </w:rPr>
        <w:t xml:space="preserve">            </w:t>
      </w:r>
      <w:r w:rsidRPr="000C493A">
        <w:rPr>
          <w:i/>
          <w:iCs/>
          <w:lang w:eastAsia="en-IN"/>
        </w:rPr>
        <w:t>// Include header file</w:t>
      </w:r>
    </w:p>
    <w:p w14:paraId="4A25FFDD"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w:t>
      </w:r>
      <w:r w:rsidRPr="000C493A">
        <w:rPr>
          <w:color w:val="E45649"/>
          <w:lang w:eastAsia="en-IN"/>
        </w:rPr>
        <w:t xml:space="preserve">            </w:t>
      </w:r>
      <w:r w:rsidRPr="000C493A">
        <w:rPr>
          <w:i/>
          <w:iCs/>
          <w:lang w:eastAsia="en-IN"/>
        </w:rPr>
        <w:t>// Define constant</w:t>
      </w:r>
    </w:p>
    <w:p w14:paraId="2ED59CC6"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MAX</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b</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a</w:t>
      </w:r>
      <w:r w:rsidRPr="000C493A">
        <w:rPr>
          <w:color w:val="383A42"/>
          <w:lang w:eastAsia="en-IN"/>
        </w:rPr>
        <w:t>)</w:t>
      </w:r>
      <w:r w:rsidRPr="000C493A">
        <w:rPr>
          <w:color w:val="4078F2"/>
          <w:lang w:eastAsia="en-IN"/>
        </w:rPr>
        <w:t>&gt;</w:t>
      </w:r>
      <w:r w:rsidRPr="000C493A">
        <w:rPr>
          <w:color w:val="383A42"/>
          <w:lang w:eastAsia="en-IN"/>
        </w:rPr>
        <w:t>(</w:t>
      </w:r>
      <w:r w:rsidRPr="000C493A">
        <w:rPr>
          <w:color w:val="E45649"/>
          <w:lang w:eastAsia="en-IN"/>
        </w:rPr>
        <w:t>b</w:t>
      </w:r>
      <w:r w:rsidRPr="000C493A">
        <w:rPr>
          <w:color w:val="383A42"/>
          <w:lang w:eastAsia="en-IN"/>
        </w:rPr>
        <w:t>)</w:t>
      </w:r>
      <w:r w:rsidRPr="000C493A">
        <w:rPr>
          <w:color w:val="4078F2"/>
          <w:lang w:eastAsia="en-IN"/>
        </w:rPr>
        <w:t>?</w:t>
      </w:r>
      <w:r w:rsidRPr="000C493A">
        <w:rPr>
          <w:color w:val="383A42"/>
          <w:lang w:eastAsia="en-IN"/>
        </w:rPr>
        <w:t>(</w:t>
      </w:r>
      <w:r w:rsidRPr="000C493A">
        <w:rPr>
          <w:color w:val="E45649"/>
          <w:lang w:eastAsia="en-IN"/>
        </w:rPr>
        <w:t>a</w:t>
      </w:r>
      <w:r w:rsidRPr="000C493A">
        <w:rPr>
          <w:color w:val="383A42"/>
          <w:lang w:eastAsia="en-IN"/>
        </w:rPr>
        <w:t>)</w:t>
      </w:r>
      <w:r w:rsidRPr="000C493A">
        <w:rPr>
          <w:color w:val="4078F2"/>
          <w:lang w:eastAsia="en-IN"/>
        </w:rPr>
        <w:t>:</w:t>
      </w:r>
      <w:r w:rsidRPr="000C493A">
        <w:rPr>
          <w:color w:val="383A42"/>
          <w:lang w:eastAsia="en-IN"/>
        </w:rPr>
        <w:t>(</w:t>
      </w:r>
      <w:r w:rsidRPr="000C493A">
        <w:rPr>
          <w:color w:val="E45649"/>
          <w:lang w:eastAsia="en-IN"/>
        </w:rPr>
        <w:t>b</w:t>
      </w:r>
      <w:r w:rsidRPr="000C493A">
        <w:rPr>
          <w:color w:val="383A42"/>
          <w:lang w:eastAsia="en-IN"/>
        </w:rPr>
        <w:t>))</w:t>
      </w:r>
      <w:r w:rsidRPr="000C493A">
        <w:rPr>
          <w:color w:val="E45649"/>
          <w:lang w:eastAsia="en-IN"/>
        </w:rPr>
        <w:t xml:space="preserve">  </w:t>
      </w:r>
      <w:r w:rsidRPr="000C493A">
        <w:rPr>
          <w:i/>
          <w:iCs/>
          <w:lang w:eastAsia="en-IN"/>
        </w:rPr>
        <w:t>// Define macro</w:t>
      </w:r>
    </w:p>
    <w:p w14:paraId="53EC2973" w14:textId="77777777" w:rsidR="00DE7FBF" w:rsidRPr="000C493A" w:rsidRDefault="00DE7FBF" w:rsidP="00BC0AEF">
      <w:pPr>
        <w:pStyle w:val="Code"/>
        <w:rPr>
          <w:color w:val="383A42"/>
          <w:lang w:eastAsia="en-IN"/>
        </w:rPr>
      </w:pPr>
    </w:p>
    <w:p w14:paraId="25FF1298"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ifdef</w:t>
      </w:r>
      <w:r w:rsidRPr="000C493A">
        <w:rPr>
          <w:color w:val="E45649"/>
          <w:lang w:eastAsia="en-IN"/>
        </w:rPr>
        <w:t xml:space="preserve"> DEBUG                  </w:t>
      </w:r>
      <w:r w:rsidRPr="000C493A">
        <w:rPr>
          <w:i/>
          <w:iCs/>
          <w:lang w:eastAsia="en-IN"/>
        </w:rPr>
        <w:t>// Conditional compilation</w:t>
      </w:r>
    </w:p>
    <w:p w14:paraId="457927B0"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"Debug mode\n"</w:t>
      </w:r>
      <w:r w:rsidRPr="000C493A">
        <w:rPr>
          <w:color w:val="383A42"/>
          <w:lang w:eastAsia="en-IN"/>
        </w:rPr>
        <w:t>);</w:t>
      </w:r>
    </w:p>
    <w:p w14:paraId="53F455F1"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endif</w:t>
      </w:r>
    </w:p>
    <w:p w14:paraId="5F91D192" w14:textId="77777777" w:rsidR="00DE7FBF" w:rsidRPr="000C493A" w:rsidRDefault="00DE7FBF" w:rsidP="00EF72F6">
      <w:pPr>
        <w:pStyle w:val="Subheadddddf"/>
      </w:pPr>
      <w:r w:rsidRPr="000C493A">
        <w:t>8. Quotation Marks - String and Character Literals</w:t>
      </w:r>
    </w:p>
    <w:p w14:paraId="3FADA357" w14:textId="5BD3DB16" w:rsidR="00DE7FBF" w:rsidRPr="000C493A" w:rsidRDefault="00DE7FBF" w:rsidP="00EF72F6">
      <w:pPr>
        <w:pStyle w:val="Subheadddddf"/>
      </w:pPr>
      <w:r w:rsidRPr="000C493A">
        <w:t>Double quotes (" ") for strings:</w:t>
      </w:r>
    </w:p>
    <w:p w14:paraId="03601341" w14:textId="77777777" w:rsidR="00DE7FBF" w:rsidRPr="000C493A" w:rsidRDefault="00DE7FBF" w:rsidP="00BC0AEF">
      <w:pPr>
        <w:pStyle w:val="Code"/>
        <w:rPr>
          <w:color w:val="383A42"/>
          <w:lang w:eastAsia="en-IN"/>
        </w:rPr>
      </w:pPr>
      <w:r w:rsidRPr="000C493A">
        <w:rPr>
          <w:color w:val="A626A4"/>
          <w:lang w:eastAsia="en-IN"/>
        </w:rPr>
        <w:t>char</w:t>
      </w:r>
      <w:r w:rsidRPr="000C493A">
        <w:rPr>
          <w:color w:val="383A42"/>
          <w:lang w:eastAsia="en-IN"/>
        </w:rPr>
        <w:t xml:space="preserve"> message[] </w:t>
      </w:r>
      <w:r w:rsidRPr="000C493A">
        <w:rPr>
          <w:color w:val="4078F2"/>
          <w:lang w:eastAsia="en-IN"/>
        </w:rPr>
        <w:t>=</w:t>
      </w:r>
      <w:r w:rsidRPr="000C493A">
        <w:rPr>
          <w:color w:val="383A42"/>
          <w:lang w:eastAsia="en-IN"/>
        </w:rPr>
        <w:t xml:space="preserve"> </w:t>
      </w:r>
      <w:r w:rsidRPr="000C493A">
        <w:rPr>
          <w:lang w:eastAsia="en-IN"/>
        </w:rPr>
        <w:t>"Hello, World!"</w:t>
      </w:r>
      <w:r w:rsidRPr="000C493A">
        <w:rPr>
          <w:color w:val="383A42"/>
          <w:lang w:eastAsia="en-IN"/>
        </w:rPr>
        <w:t>;</w:t>
      </w:r>
    </w:p>
    <w:p w14:paraId="17CF6581"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lang w:eastAsia="en-IN"/>
        </w:rPr>
        <w:t>"Welcome to C programming\n"</w:t>
      </w:r>
      <w:r w:rsidRPr="000C493A">
        <w:rPr>
          <w:color w:val="383A42"/>
          <w:lang w:eastAsia="en-IN"/>
        </w:rPr>
        <w:t>);</w:t>
      </w:r>
    </w:p>
    <w:p w14:paraId="630EBC5C" w14:textId="5398CDA6" w:rsidR="00DE7FBF" w:rsidRPr="000C493A" w:rsidRDefault="00DE7FBF" w:rsidP="00EF72F6">
      <w:pPr>
        <w:pStyle w:val="Subheadddddf"/>
      </w:pPr>
      <w:r w:rsidRPr="000C493A">
        <w:t>Single quotes (' ') for characters:</w:t>
      </w:r>
    </w:p>
    <w:p w14:paraId="475D0058" w14:textId="77777777" w:rsidR="00DE7FBF" w:rsidRPr="000C493A" w:rsidRDefault="00DE7FBF" w:rsidP="00BC0AEF">
      <w:pPr>
        <w:pStyle w:val="Code"/>
        <w:rPr>
          <w:lang w:eastAsia="en-IN"/>
        </w:rPr>
      </w:pPr>
      <w:r w:rsidRPr="000C493A">
        <w:rPr>
          <w:color w:val="A626A4"/>
          <w:lang w:eastAsia="en-IN"/>
        </w:rPr>
        <w:t>char</w:t>
      </w:r>
      <w:r w:rsidRPr="000C493A">
        <w:rPr>
          <w:lang w:eastAsia="en-IN"/>
        </w:rPr>
        <w:t xml:space="preserve"> grade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w:t>
      </w:r>
    </w:p>
    <w:p w14:paraId="55E31186" w14:textId="77777777" w:rsidR="00DE7FBF" w:rsidRPr="000C493A" w:rsidRDefault="00DE7FBF" w:rsidP="00BC0AEF">
      <w:pPr>
        <w:pStyle w:val="Code"/>
        <w:rPr>
          <w:lang w:eastAsia="en-IN"/>
        </w:rPr>
      </w:pPr>
      <w:r w:rsidRPr="000C493A">
        <w:rPr>
          <w:color w:val="A626A4"/>
          <w:lang w:eastAsia="en-IN"/>
        </w:rPr>
        <w:t>char</w:t>
      </w:r>
      <w:r w:rsidRPr="000C493A">
        <w:rPr>
          <w:lang w:eastAsia="en-IN"/>
        </w:rPr>
        <w:t xml:space="preserve"> newline </w:t>
      </w:r>
      <w:r w:rsidRPr="000C493A">
        <w:rPr>
          <w:color w:val="4078F2"/>
          <w:lang w:eastAsia="en-IN"/>
        </w:rPr>
        <w:t>=</w:t>
      </w:r>
      <w:r w:rsidRPr="000C493A">
        <w:rPr>
          <w:lang w:eastAsia="en-IN"/>
        </w:rPr>
        <w:t xml:space="preserve"> </w:t>
      </w:r>
      <w:r w:rsidRPr="000C493A">
        <w:rPr>
          <w:color w:val="50A14F"/>
          <w:lang w:eastAsia="en-IN"/>
        </w:rPr>
        <w:t>'\n'</w:t>
      </w:r>
      <w:r w:rsidRPr="000C493A">
        <w:rPr>
          <w:lang w:eastAsia="en-IN"/>
        </w:rPr>
        <w:t>;</w:t>
      </w:r>
    </w:p>
    <w:p w14:paraId="03242E8E" w14:textId="77777777" w:rsidR="00DE7FBF" w:rsidRPr="000C493A" w:rsidRDefault="00DE7FBF" w:rsidP="00BC0AEF">
      <w:pPr>
        <w:pStyle w:val="Code"/>
        <w:rPr>
          <w:lang w:eastAsia="en-IN"/>
        </w:rPr>
      </w:pPr>
      <w:r w:rsidRPr="000C493A">
        <w:rPr>
          <w:color w:val="A626A4"/>
          <w:lang w:eastAsia="en-IN"/>
        </w:rPr>
        <w:t>char</w:t>
      </w:r>
      <w:r w:rsidRPr="000C493A">
        <w:rPr>
          <w:lang w:eastAsia="en-IN"/>
        </w:rPr>
        <w:t xml:space="preserve"> digit </w:t>
      </w:r>
      <w:r w:rsidRPr="000C493A">
        <w:rPr>
          <w:color w:val="4078F2"/>
          <w:lang w:eastAsia="en-IN"/>
        </w:rPr>
        <w:t>=</w:t>
      </w:r>
      <w:r w:rsidRPr="000C493A">
        <w:rPr>
          <w:lang w:eastAsia="en-IN"/>
        </w:rPr>
        <w:t xml:space="preserve"> </w:t>
      </w:r>
      <w:r w:rsidRPr="000C493A">
        <w:rPr>
          <w:color w:val="50A14F"/>
          <w:lang w:eastAsia="en-IN"/>
        </w:rPr>
        <w:t>'5'</w:t>
      </w:r>
      <w:r w:rsidRPr="000C493A">
        <w:rPr>
          <w:lang w:eastAsia="en-IN"/>
        </w:rPr>
        <w:t>;</w:t>
      </w:r>
    </w:p>
    <w:p w14:paraId="00976989" w14:textId="5B7DFD1E" w:rsidR="00DE7FBF" w:rsidRPr="000C493A" w:rsidRDefault="00DE7FBF" w:rsidP="00EF72F6">
      <w:pPr>
        <w:pStyle w:val="Subheadddddf"/>
      </w:pPr>
      <w:r w:rsidRPr="000C493A">
        <w:t>Important distinction:</w:t>
      </w:r>
    </w:p>
    <w:p w14:paraId="4BB857B4" w14:textId="77777777" w:rsidR="00DE7FBF" w:rsidRPr="000C493A" w:rsidRDefault="00DE7FBF" w:rsidP="00BC0AEF">
      <w:pPr>
        <w:pStyle w:val="Code"/>
        <w:rPr>
          <w:color w:val="383A42"/>
          <w:lang w:eastAsia="en-IN"/>
        </w:rPr>
      </w:pPr>
      <w:r w:rsidRPr="000C493A">
        <w:rPr>
          <w:color w:val="A626A4"/>
          <w:lang w:eastAsia="en-IN"/>
        </w:rPr>
        <w:t>char</w:t>
      </w:r>
      <w:r w:rsidRPr="000C493A">
        <w:rPr>
          <w:color w:val="383A42"/>
          <w:lang w:eastAsia="en-IN"/>
        </w:rPr>
        <w:t xml:space="preserve"> c1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Character: single character in single quotes</w:t>
      </w:r>
    </w:p>
    <w:p w14:paraId="7A09714D" w14:textId="77777777" w:rsidR="00DE7FBF" w:rsidRPr="000C493A" w:rsidRDefault="00DE7FBF" w:rsidP="00BC0AEF">
      <w:pPr>
        <w:pStyle w:val="Code"/>
        <w:rPr>
          <w:color w:val="383A42"/>
          <w:lang w:eastAsia="en-IN"/>
        </w:rPr>
      </w:pPr>
      <w:r w:rsidRPr="000C493A">
        <w:rPr>
          <w:color w:val="A626A4"/>
          <w:lang w:eastAsia="en-IN"/>
        </w:rPr>
        <w:t>char</w:t>
      </w:r>
      <w:r w:rsidRPr="000C493A">
        <w:rPr>
          <w:color w:val="383A42"/>
          <w:lang w:eastAsia="en-IN"/>
        </w:rPr>
        <w:t xml:space="preserve"> c2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Wrong: string (array) can't be assigned to char</w:t>
      </w:r>
    </w:p>
    <w:p w14:paraId="574C8544" w14:textId="77777777" w:rsidR="00DE7FBF" w:rsidRPr="000C493A" w:rsidRDefault="00DE7FBF" w:rsidP="00BC0AEF">
      <w:pPr>
        <w:pStyle w:val="Code"/>
        <w:rPr>
          <w:color w:val="383A42"/>
          <w:lang w:eastAsia="en-IN"/>
        </w:rPr>
      </w:pPr>
      <w:r w:rsidRPr="000C493A">
        <w:rPr>
          <w:color w:val="A626A4"/>
          <w:lang w:eastAsia="en-IN"/>
        </w:rPr>
        <w:t>char</w:t>
      </w:r>
      <w:r w:rsidRPr="000C493A">
        <w:rPr>
          <w:color w:val="383A42"/>
          <w:lang w:eastAsia="en-IN"/>
        </w:rPr>
        <w:t xml:space="preserve"> s1[] </w:t>
      </w:r>
      <w:r w:rsidRPr="000C493A">
        <w:rPr>
          <w:color w:val="4078F2"/>
          <w:lang w:eastAsia="en-IN"/>
        </w:rPr>
        <w:t>=</w:t>
      </w:r>
      <w:r w:rsidRPr="000C493A">
        <w:rPr>
          <w:color w:val="383A42"/>
          <w:lang w:eastAsia="en-IN"/>
        </w:rPr>
        <w:t xml:space="preserve"> </w:t>
      </w:r>
      <w:r w:rsidRPr="000C493A">
        <w:rPr>
          <w:color w:val="50A14F"/>
          <w:lang w:eastAsia="en-IN"/>
        </w:rPr>
        <w:t>"A"</w:t>
      </w:r>
      <w:r w:rsidRPr="000C493A">
        <w:rPr>
          <w:color w:val="383A42"/>
          <w:lang w:eastAsia="en-IN"/>
        </w:rPr>
        <w:t xml:space="preserve">;   </w:t>
      </w:r>
      <w:r w:rsidRPr="000C493A">
        <w:rPr>
          <w:lang w:eastAsia="en-IN"/>
        </w:rPr>
        <w:t>// String: contains 'A' and '\0'</w:t>
      </w:r>
    </w:p>
    <w:p w14:paraId="2DA169EE" w14:textId="77777777" w:rsidR="00DE7FBF" w:rsidRPr="000C493A" w:rsidRDefault="00DE7FBF" w:rsidP="00EF72F6">
      <w:pPr>
        <w:pStyle w:val="Subheadddddf"/>
      </w:pPr>
      <w:r w:rsidRPr="000C493A">
        <w:t>9. Period/Dot (.) - Structure Member Access</w:t>
      </w:r>
    </w:p>
    <w:p w14:paraId="029F7706" w14:textId="1665DE2D" w:rsidR="00DE7FBF" w:rsidRPr="000C493A" w:rsidRDefault="00DE7FBF" w:rsidP="00EF72F6">
      <w:pPr>
        <w:pStyle w:val="texxtt"/>
        <w:rPr>
          <w:lang w:eastAsia="en-IN"/>
        </w:rPr>
      </w:pPr>
      <w:r w:rsidRPr="000C493A">
        <w:rPr>
          <w:lang w:eastAsia="en-IN"/>
        </w:rPr>
        <w:t>The dot operator accesses members of structures:</w:t>
      </w:r>
    </w:p>
    <w:p w14:paraId="3AA5C43F" w14:textId="77777777" w:rsidR="00DE7FBF" w:rsidRPr="000C493A" w:rsidRDefault="00DE7FBF" w:rsidP="00BC0AEF">
      <w:pPr>
        <w:pStyle w:val="Code"/>
        <w:rPr>
          <w:color w:val="383A42"/>
          <w:lang w:eastAsia="en-IN"/>
        </w:rPr>
      </w:pPr>
      <w:r w:rsidRPr="000C493A">
        <w:rPr>
          <w:color w:val="A626A4"/>
          <w:lang w:eastAsia="en-IN"/>
        </w:rPr>
        <w:t>struct</w:t>
      </w:r>
      <w:r w:rsidRPr="000C493A">
        <w:rPr>
          <w:color w:val="383A42"/>
          <w:lang w:eastAsia="en-IN"/>
        </w:rPr>
        <w:t xml:space="preserve"> </w:t>
      </w:r>
      <w:r w:rsidRPr="000C493A">
        <w:rPr>
          <w:lang w:eastAsia="en-IN"/>
        </w:rPr>
        <w:t>Student</w:t>
      </w:r>
      <w:r w:rsidRPr="000C493A">
        <w:rPr>
          <w:color w:val="383A42"/>
          <w:lang w:eastAsia="en-IN"/>
        </w:rPr>
        <w:t xml:space="preserve"> {</w:t>
      </w:r>
    </w:p>
    <w:p w14:paraId="04667F08"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id;</w:t>
      </w:r>
    </w:p>
    <w:p w14:paraId="6B240DBA"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lang w:eastAsia="en-IN"/>
        </w:rPr>
        <w:t>50</w:t>
      </w:r>
      <w:r w:rsidRPr="000C493A">
        <w:rPr>
          <w:color w:val="383A42"/>
          <w:lang w:eastAsia="en-IN"/>
        </w:rPr>
        <w:t>];</w:t>
      </w:r>
    </w:p>
    <w:p w14:paraId="612F7EC5"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marks;</w:t>
      </w:r>
    </w:p>
    <w:p w14:paraId="761F427A" w14:textId="77777777" w:rsidR="00DE7FBF" w:rsidRPr="000C493A" w:rsidRDefault="00DE7FBF" w:rsidP="00BC0AEF">
      <w:pPr>
        <w:pStyle w:val="Code"/>
        <w:rPr>
          <w:color w:val="383A42"/>
          <w:lang w:eastAsia="en-IN"/>
        </w:rPr>
      </w:pPr>
      <w:r w:rsidRPr="000C493A">
        <w:rPr>
          <w:color w:val="383A42"/>
          <w:lang w:eastAsia="en-IN"/>
        </w:rPr>
        <w:t>};</w:t>
      </w:r>
    </w:p>
    <w:p w14:paraId="28462647" w14:textId="77777777" w:rsidR="00DE7FBF" w:rsidRPr="000C493A" w:rsidRDefault="00DE7FBF" w:rsidP="00BC0AEF">
      <w:pPr>
        <w:pStyle w:val="Code"/>
        <w:rPr>
          <w:color w:val="383A42"/>
          <w:lang w:eastAsia="en-IN"/>
        </w:rPr>
      </w:pPr>
    </w:p>
    <w:p w14:paraId="26373142" w14:textId="77777777" w:rsidR="00DE7FBF" w:rsidRPr="000C493A" w:rsidRDefault="00DE7FBF" w:rsidP="00BC0AEF">
      <w:pPr>
        <w:pStyle w:val="Code"/>
        <w:rPr>
          <w:color w:val="383A42"/>
          <w:lang w:eastAsia="en-IN"/>
        </w:rPr>
      </w:pPr>
      <w:r w:rsidRPr="000C493A">
        <w:rPr>
          <w:color w:val="A626A4"/>
          <w:lang w:eastAsia="en-IN"/>
        </w:rPr>
        <w:t>struct</w:t>
      </w:r>
      <w:r w:rsidRPr="000C493A">
        <w:rPr>
          <w:color w:val="383A42"/>
          <w:lang w:eastAsia="en-IN"/>
        </w:rPr>
        <w:t xml:space="preserve"> </w:t>
      </w:r>
      <w:r w:rsidRPr="000C493A">
        <w:rPr>
          <w:lang w:eastAsia="en-IN"/>
        </w:rPr>
        <w:t>Student</w:t>
      </w:r>
      <w:r w:rsidRPr="000C493A">
        <w:rPr>
          <w:color w:val="383A42"/>
          <w:lang w:eastAsia="en-IN"/>
        </w:rPr>
        <w:t xml:space="preserve"> s1;</w:t>
      </w:r>
    </w:p>
    <w:p w14:paraId="2E69850C" w14:textId="77777777" w:rsidR="00DE7FBF" w:rsidRPr="000C493A" w:rsidRDefault="00DE7FBF" w:rsidP="00BC0AEF">
      <w:pPr>
        <w:pStyle w:val="Code"/>
        <w:rPr>
          <w:color w:val="383A42"/>
          <w:lang w:eastAsia="en-IN"/>
        </w:rPr>
      </w:pPr>
      <w:r w:rsidRPr="000C493A">
        <w:rPr>
          <w:color w:val="383A42"/>
          <w:lang w:eastAsia="en-IN"/>
        </w:rPr>
        <w:t xml:space="preserve">s1.id </w:t>
      </w:r>
      <w:r w:rsidRPr="000C493A">
        <w:rPr>
          <w:color w:val="4078F2"/>
          <w:lang w:eastAsia="en-IN"/>
        </w:rPr>
        <w:t>=</w:t>
      </w:r>
      <w:r w:rsidRPr="000C493A">
        <w:rPr>
          <w:color w:val="383A42"/>
          <w:lang w:eastAsia="en-IN"/>
        </w:rPr>
        <w:t xml:space="preserve"> </w:t>
      </w:r>
      <w:r w:rsidRPr="000C493A">
        <w:rPr>
          <w:lang w:eastAsia="en-IN"/>
        </w:rPr>
        <w:t>101</w:t>
      </w:r>
      <w:r w:rsidRPr="000C493A">
        <w:rPr>
          <w:color w:val="383A42"/>
          <w:lang w:eastAsia="en-IN"/>
        </w:rPr>
        <w:t xml:space="preserve">;              </w:t>
      </w:r>
      <w:r w:rsidRPr="000C493A">
        <w:rPr>
          <w:i/>
          <w:iCs/>
          <w:color w:val="A0A1A7"/>
          <w:lang w:eastAsia="en-IN"/>
        </w:rPr>
        <w:t>// Access structure member using dot</w:t>
      </w:r>
    </w:p>
    <w:p w14:paraId="2121EF8F" w14:textId="77777777" w:rsidR="00DE7FBF" w:rsidRPr="000C493A" w:rsidRDefault="00DE7FBF" w:rsidP="00BC0AEF">
      <w:pPr>
        <w:pStyle w:val="Code"/>
        <w:rPr>
          <w:color w:val="383A42"/>
          <w:lang w:eastAsia="en-IN"/>
        </w:rPr>
      </w:pPr>
      <w:r w:rsidRPr="000C493A">
        <w:rPr>
          <w:color w:val="383A42"/>
          <w:lang w:eastAsia="en-IN"/>
        </w:rPr>
        <w:t xml:space="preserve">s1.marks </w:t>
      </w:r>
      <w:r w:rsidRPr="000C493A">
        <w:rPr>
          <w:color w:val="4078F2"/>
          <w:lang w:eastAsia="en-IN"/>
        </w:rPr>
        <w:t>=</w:t>
      </w:r>
      <w:r w:rsidRPr="000C493A">
        <w:rPr>
          <w:color w:val="383A42"/>
          <w:lang w:eastAsia="en-IN"/>
        </w:rPr>
        <w:t xml:space="preserve"> </w:t>
      </w:r>
      <w:r w:rsidRPr="000C493A">
        <w:rPr>
          <w:lang w:eastAsia="en-IN"/>
        </w:rPr>
        <w:t>85.5</w:t>
      </w:r>
      <w:r w:rsidRPr="000C493A">
        <w:rPr>
          <w:color w:val="383A42"/>
          <w:lang w:eastAsia="en-IN"/>
        </w:rPr>
        <w:t>;</w:t>
      </w:r>
    </w:p>
    <w:p w14:paraId="2DEFFE64" w14:textId="77777777" w:rsidR="00DE7FBF" w:rsidRPr="000C493A" w:rsidRDefault="00DE7FBF" w:rsidP="00BC0AE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"ID: %d\n"</w:t>
      </w:r>
      <w:r w:rsidRPr="000C493A">
        <w:rPr>
          <w:color w:val="383A42"/>
          <w:lang w:eastAsia="en-IN"/>
        </w:rPr>
        <w:t>, s1.id);</w:t>
      </w:r>
    </w:p>
    <w:p w14:paraId="6AFF1A11" w14:textId="77777777" w:rsidR="00DE7FBF" w:rsidRPr="000C493A" w:rsidRDefault="00DE7FBF" w:rsidP="00EF72F6">
      <w:pPr>
        <w:pStyle w:val="Subheadddddf"/>
      </w:pPr>
      <w:r w:rsidRPr="000C493A">
        <w:t>10. Arrow (-&gt;) - Pointer to Structure Member</w:t>
      </w:r>
    </w:p>
    <w:p w14:paraId="7B4ED4D8" w14:textId="1DC73E68" w:rsidR="00DE7FBF" w:rsidRPr="000C493A" w:rsidRDefault="00DE7FBF" w:rsidP="00EF72F6">
      <w:pPr>
        <w:pStyle w:val="texxtt"/>
        <w:rPr>
          <w:lang w:eastAsia="en-IN"/>
        </w:rPr>
      </w:pPr>
      <w:r w:rsidRPr="000C493A">
        <w:rPr>
          <w:lang w:eastAsia="en-IN"/>
        </w:rPr>
        <w:t>The arrow operator accesses structure members through pointers:</w:t>
      </w:r>
    </w:p>
    <w:p w14:paraId="1A485A82" w14:textId="77777777" w:rsidR="00DE7FBF" w:rsidRPr="000C493A" w:rsidRDefault="00DE7FBF" w:rsidP="00BC0AEF">
      <w:pPr>
        <w:pStyle w:val="Code"/>
        <w:rPr>
          <w:lang w:eastAsia="en-IN"/>
        </w:rPr>
      </w:pPr>
      <w:r w:rsidRPr="000C493A">
        <w:rPr>
          <w:color w:val="A626A4"/>
          <w:lang w:eastAsia="en-IN"/>
        </w:rPr>
        <w:t>struct</w:t>
      </w:r>
      <w:r w:rsidRPr="000C493A">
        <w:rPr>
          <w:lang w:eastAsia="en-IN"/>
        </w:rPr>
        <w:t xml:space="preserve"> </w:t>
      </w:r>
      <w:r w:rsidRPr="000C493A">
        <w:rPr>
          <w:color w:val="B76B01"/>
          <w:lang w:eastAsia="en-IN"/>
        </w:rPr>
        <w:t>Student</w:t>
      </w:r>
      <w:r w:rsidRPr="000C493A">
        <w:rPr>
          <w:lang w:eastAsia="en-IN"/>
        </w:rPr>
        <w:t xml:space="preserve"> </w:t>
      </w:r>
      <w:r w:rsidRPr="000C493A">
        <w:rPr>
          <w:color w:val="4078F2"/>
          <w:lang w:eastAsia="en-IN"/>
        </w:rPr>
        <w:t>*</w:t>
      </w:r>
      <w:r w:rsidRPr="000C493A">
        <w:rPr>
          <w:lang w:eastAsia="en-IN"/>
        </w:rPr>
        <w:t xml:space="preserve">ptr </w:t>
      </w:r>
      <w:r w:rsidRPr="000C493A">
        <w:rPr>
          <w:color w:val="4078F2"/>
          <w:lang w:eastAsia="en-IN"/>
        </w:rPr>
        <w:t>=</w:t>
      </w:r>
      <w:r w:rsidRPr="000C493A">
        <w:rPr>
          <w:lang w:eastAsia="en-IN"/>
        </w:rPr>
        <w:t xml:space="preserve"> </w:t>
      </w:r>
      <w:r w:rsidRPr="000C493A">
        <w:rPr>
          <w:color w:val="4078F2"/>
          <w:lang w:eastAsia="en-IN"/>
        </w:rPr>
        <w:t>&amp;</w:t>
      </w:r>
      <w:r w:rsidRPr="000C493A">
        <w:rPr>
          <w:lang w:eastAsia="en-IN"/>
        </w:rPr>
        <w:t>s1;</w:t>
      </w:r>
    </w:p>
    <w:p w14:paraId="64C4E067" w14:textId="77777777" w:rsidR="00DE7FBF" w:rsidRPr="000C493A" w:rsidRDefault="00DE7FBF" w:rsidP="00BC0AEF">
      <w:pPr>
        <w:pStyle w:val="Code"/>
        <w:rPr>
          <w:lang w:eastAsia="en-IN"/>
        </w:rPr>
      </w:pPr>
      <w:r w:rsidRPr="000C493A">
        <w:rPr>
          <w:lang w:eastAsia="en-IN"/>
        </w:rPr>
        <w:t>ptr</w:t>
      </w:r>
      <w:r w:rsidRPr="000C493A">
        <w:rPr>
          <w:color w:val="4078F2"/>
          <w:lang w:eastAsia="en-IN"/>
        </w:rPr>
        <w:t>-&gt;</w:t>
      </w:r>
      <w:r w:rsidRPr="000C493A">
        <w:rPr>
          <w:lang w:eastAsia="en-IN"/>
        </w:rPr>
        <w:t xml:space="preserve">id </w:t>
      </w:r>
      <w:r w:rsidRPr="000C493A">
        <w:rPr>
          <w:color w:val="4078F2"/>
          <w:lang w:eastAsia="en-IN"/>
        </w:rPr>
        <w:t>=</w:t>
      </w:r>
      <w:r w:rsidRPr="000C493A">
        <w:rPr>
          <w:lang w:eastAsia="en-IN"/>
        </w:rPr>
        <w:t xml:space="preserve"> </w:t>
      </w:r>
      <w:r w:rsidRPr="000C493A">
        <w:rPr>
          <w:color w:val="B76B01"/>
          <w:lang w:eastAsia="en-IN"/>
        </w:rPr>
        <w:t>102</w:t>
      </w:r>
      <w:r w:rsidRPr="000C493A">
        <w:rPr>
          <w:lang w:eastAsia="en-IN"/>
        </w:rPr>
        <w:t xml:space="preserve">;            </w:t>
      </w:r>
      <w:r w:rsidRPr="000C493A">
        <w:rPr>
          <w:i/>
          <w:iCs/>
          <w:color w:val="A0A1A7"/>
          <w:lang w:eastAsia="en-IN"/>
        </w:rPr>
        <w:t>// Access through pointer using arrow</w:t>
      </w:r>
    </w:p>
    <w:p w14:paraId="6FE1AB94" w14:textId="77777777" w:rsidR="00DE7FBF" w:rsidRPr="000C493A" w:rsidRDefault="00DE7FBF" w:rsidP="00BC0AEF">
      <w:pPr>
        <w:pStyle w:val="Code"/>
        <w:rPr>
          <w:lang w:eastAsia="en-IN"/>
        </w:rPr>
      </w:pPr>
      <w:r w:rsidRPr="000C493A">
        <w:rPr>
          <w:color w:val="4078F2"/>
          <w:lang w:eastAsia="en-IN"/>
        </w:rPr>
        <w:t>printf</w:t>
      </w:r>
      <w:r w:rsidRPr="000C493A">
        <w:rPr>
          <w:lang w:eastAsia="en-IN"/>
        </w:rPr>
        <w:t>(</w:t>
      </w:r>
      <w:r w:rsidRPr="000C493A">
        <w:rPr>
          <w:color w:val="50A14F"/>
          <w:lang w:eastAsia="en-IN"/>
        </w:rPr>
        <w:t>"ID: %d\n"</w:t>
      </w:r>
      <w:r w:rsidRPr="000C493A">
        <w:rPr>
          <w:lang w:eastAsia="en-IN"/>
        </w:rPr>
        <w:t>, ptr</w:t>
      </w:r>
      <w:r w:rsidRPr="000C493A">
        <w:rPr>
          <w:color w:val="4078F2"/>
          <w:lang w:eastAsia="en-IN"/>
        </w:rPr>
        <w:t>-&gt;</w:t>
      </w:r>
      <w:r w:rsidRPr="000C493A">
        <w:rPr>
          <w:lang w:eastAsia="en-IN"/>
        </w:rPr>
        <w:t>id);</w:t>
      </w:r>
    </w:p>
    <w:p w14:paraId="3F8036A4" w14:textId="77777777" w:rsidR="00DE7FBF" w:rsidRPr="000C493A" w:rsidRDefault="00DE7FBF" w:rsidP="00BC0AEF">
      <w:pPr>
        <w:pStyle w:val="Code"/>
        <w:rPr>
          <w:lang w:eastAsia="en-IN"/>
        </w:rPr>
      </w:pPr>
    </w:p>
    <w:p w14:paraId="34BCFE61" w14:textId="77777777" w:rsidR="00DE7FBF" w:rsidRPr="000C493A" w:rsidRDefault="00DE7FBF" w:rsidP="00BC0AEF">
      <w:pPr>
        <w:pStyle w:val="Code"/>
        <w:rPr>
          <w:lang w:eastAsia="en-IN"/>
        </w:rPr>
      </w:pPr>
      <w:r w:rsidRPr="000C493A">
        <w:rPr>
          <w:i/>
          <w:iCs/>
          <w:color w:val="A0A1A7"/>
          <w:lang w:eastAsia="en-IN"/>
        </w:rPr>
        <w:t>// Equivalent to:</w:t>
      </w:r>
    </w:p>
    <w:p w14:paraId="5177B00B" w14:textId="77777777" w:rsidR="00DE7FBF" w:rsidRPr="000C493A" w:rsidRDefault="00DE7FBF" w:rsidP="00BC0AEF">
      <w:pPr>
        <w:pStyle w:val="Code"/>
        <w:rPr>
          <w:lang w:eastAsia="en-IN"/>
        </w:rPr>
      </w:pPr>
      <w:r w:rsidRPr="000C493A">
        <w:rPr>
          <w:lang w:eastAsia="en-IN"/>
        </w:rPr>
        <w:t>(</w:t>
      </w:r>
      <w:r w:rsidRPr="000C493A">
        <w:rPr>
          <w:color w:val="4078F2"/>
          <w:lang w:eastAsia="en-IN"/>
        </w:rPr>
        <w:t>*</w:t>
      </w:r>
      <w:r w:rsidRPr="000C493A">
        <w:rPr>
          <w:lang w:eastAsia="en-IN"/>
        </w:rPr>
        <w:t xml:space="preserve">ptr).id </w:t>
      </w:r>
      <w:r w:rsidRPr="000C493A">
        <w:rPr>
          <w:color w:val="4078F2"/>
          <w:lang w:eastAsia="en-IN"/>
        </w:rPr>
        <w:t>=</w:t>
      </w:r>
      <w:r w:rsidRPr="000C493A">
        <w:rPr>
          <w:lang w:eastAsia="en-IN"/>
        </w:rPr>
        <w:t xml:space="preserve"> </w:t>
      </w:r>
      <w:r w:rsidRPr="000C493A">
        <w:rPr>
          <w:color w:val="B76B01"/>
          <w:lang w:eastAsia="en-IN"/>
        </w:rPr>
        <w:t>102</w:t>
      </w:r>
      <w:r w:rsidRPr="000C493A">
        <w:rPr>
          <w:lang w:eastAsia="en-IN"/>
        </w:rPr>
        <w:t xml:space="preserve">;          </w:t>
      </w:r>
      <w:r w:rsidRPr="000C493A">
        <w:rPr>
          <w:i/>
          <w:iCs/>
          <w:color w:val="A0A1A7"/>
          <w:lang w:eastAsia="en-IN"/>
        </w:rPr>
        <w:t>// Dot notation with dereferenced pointer</w:t>
      </w:r>
    </w:p>
    <w:p w14:paraId="77A989E8" w14:textId="77777777" w:rsidR="00DE7FBF" w:rsidRPr="000C493A" w:rsidRDefault="00DE7FBF" w:rsidP="00EF72F6">
      <w:pPr>
        <w:pStyle w:val="Subheadddddf"/>
      </w:pPr>
      <w:r w:rsidRPr="000C493A">
        <w:t>11. Asterisk (*) - Pointer Declaration and Dereferencing</w:t>
      </w:r>
    </w:p>
    <w:p w14:paraId="3E1C8969" w14:textId="77777777" w:rsidR="00DE7FBF" w:rsidRPr="000C493A" w:rsidRDefault="00DE7FBF" w:rsidP="00EF72F6">
      <w:pPr>
        <w:pStyle w:val="texxtt"/>
        <w:rPr>
          <w:lang w:eastAsia="en-IN"/>
        </w:rPr>
      </w:pPr>
      <w:r w:rsidRPr="000C493A">
        <w:rPr>
          <w:lang w:eastAsia="en-IN"/>
        </w:rPr>
        <w:t>Used in multiple contexts:</w:t>
      </w:r>
    </w:p>
    <w:p w14:paraId="3D006116" w14:textId="401E4534" w:rsidR="00DE7FBF" w:rsidRPr="000C493A" w:rsidRDefault="00DE7FBF" w:rsidP="00EF72F6">
      <w:pPr>
        <w:pStyle w:val="Subheadddddf"/>
      </w:pPr>
      <w:r w:rsidRPr="000C493A">
        <w:t>Pointer declaration:</w:t>
      </w:r>
    </w:p>
    <w:p w14:paraId="52994E9A"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ptr;                 </w:t>
      </w:r>
      <w:r w:rsidRPr="000C493A">
        <w:rPr>
          <w:lang w:eastAsia="en-IN"/>
        </w:rPr>
        <w:t>// Declare pointer to integer</w:t>
      </w:r>
    </w:p>
    <w:p w14:paraId="5E6939F8" w14:textId="77777777" w:rsidR="00DE7FBF" w:rsidRPr="000C493A" w:rsidRDefault="00DE7FBF" w:rsidP="00BC0AEF">
      <w:pPr>
        <w:pStyle w:val="Code"/>
        <w:rPr>
          <w:color w:val="383A42"/>
          <w:lang w:eastAsia="en-IN"/>
        </w:rPr>
      </w:pP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 xml:space="preserve">str;                </w:t>
      </w:r>
      <w:r w:rsidRPr="000C493A">
        <w:rPr>
          <w:lang w:eastAsia="en-IN"/>
        </w:rPr>
        <w:t>// Declare pointer to character</w:t>
      </w:r>
    </w:p>
    <w:p w14:paraId="3F74FB04" w14:textId="7256AE03" w:rsidR="00DE7FBF" w:rsidRPr="000C493A" w:rsidRDefault="00DE7FBF" w:rsidP="00EF72F6">
      <w:pPr>
        <w:pStyle w:val="Subheadddddf"/>
      </w:pPr>
      <w:r w:rsidRPr="000C493A">
        <w:t>Pointer dereferencing:</w:t>
      </w:r>
    </w:p>
    <w:p w14:paraId="05CE8BF8"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w:t>
      </w:r>
    </w:p>
    <w:p w14:paraId="5FDC4F75"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w:t>
      </w:r>
      <w:r w:rsidRPr="000C493A">
        <w:rPr>
          <w:lang w:eastAsia="en-IN"/>
        </w:rPr>
        <w:t xml:space="preserve">ptr </w:t>
      </w:r>
      <w:r w:rsidRPr="000C493A">
        <w:rPr>
          <w:color w:val="4078F2"/>
          <w:lang w:eastAsia="en-IN"/>
        </w:rPr>
        <w:t>=</w:t>
      </w:r>
      <w:r w:rsidRPr="000C493A">
        <w:rPr>
          <w:lang w:eastAsia="en-IN"/>
        </w:rPr>
        <w:t xml:space="preserve"> </w:t>
      </w:r>
      <w:r w:rsidRPr="000C493A">
        <w:rPr>
          <w:color w:val="4078F2"/>
          <w:lang w:eastAsia="en-IN"/>
        </w:rPr>
        <w:t>&amp;</w:t>
      </w:r>
      <w:r w:rsidRPr="000C493A">
        <w:rPr>
          <w:lang w:eastAsia="en-IN"/>
        </w:rPr>
        <w:t>x;</w:t>
      </w:r>
    </w:p>
    <w:p w14:paraId="21E11558"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value </w:t>
      </w:r>
      <w:r w:rsidRPr="000C493A">
        <w:rPr>
          <w:color w:val="4078F2"/>
          <w:lang w:eastAsia="en-IN"/>
        </w:rPr>
        <w:t>=</w:t>
      </w:r>
      <w:r w:rsidRPr="000C493A">
        <w:rPr>
          <w:lang w:eastAsia="en-IN"/>
        </w:rPr>
        <w:t xml:space="preserve"> </w:t>
      </w:r>
      <w:r w:rsidRPr="000C493A">
        <w:rPr>
          <w:color w:val="4078F2"/>
          <w:lang w:eastAsia="en-IN"/>
        </w:rPr>
        <w:t>*</w:t>
      </w:r>
      <w:r w:rsidRPr="000C493A">
        <w:rPr>
          <w:lang w:eastAsia="en-IN"/>
        </w:rPr>
        <w:t xml:space="preserve">ptr;         </w:t>
      </w:r>
      <w:r w:rsidRPr="000C493A">
        <w:rPr>
          <w:i/>
          <w:iCs/>
          <w:color w:val="A0A1A7"/>
          <w:lang w:eastAsia="en-IN"/>
        </w:rPr>
        <w:t>// Dereference: get value at address</w:t>
      </w:r>
    </w:p>
    <w:p w14:paraId="52FCA2A4" w14:textId="77777777" w:rsidR="00DE7FBF" w:rsidRPr="000C493A" w:rsidRDefault="00DE7FBF" w:rsidP="00BC0AEF">
      <w:pPr>
        <w:pStyle w:val="Code"/>
        <w:rPr>
          <w:lang w:eastAsia="en-IN"/>
        </w:rPr>
      </w:pPr>
      <w:r w:rsidRPr="000C493A">
        <w:rPr>
          <w:color w:val="4078F2"/>
          <w:lang w:eastAsia="en-IN"/>
        </w:rPr>
        <w:t>*</w:t>
      </w:r>
      <w:r w:rsidRPr="000C493A">
        <w:rPr>
          <w:lang w:eastAsia="en-IN"/>
        </w:rPr>
        <w:t xml:space="preserve">ptr </w:t>
      </w:r>
      <w:r w:rsidRPr="000C493A">
        <w:rPr>
          <w:color w:val="4078F2"/>
          <w:lang w:eastAsia="en-IN"/>
        </w:rPr>
        <w:t>=</w:t>
      </w:r>
      <w:r w:rsidRPr="000C493A">
        <w:rPr>
          <w:lang w:eastAsia="en-IN"/>
        </w:rPr>
        <w:t xml:space="preserve"> </w:t>
      </w:r>
      <w:r w:rsidRPr="000C493A">
        <w:rPr>
          <w:color w:val="B76B01"/>
          <w:lang w:eastAsia="en-IN"/>
        </w:rPr>
        <w:t>20</w:t>
      </w:r>
      <w:r w:rsidRPr="000C493A">
        <w:rPr>
          <w:lang w:eastAsia="en-IN"/>
        </w:rPr>
        <w:t xml:space="preserve">;                </w:t>
      </w:r>
      <w:r w:rsidRPr="000C493A">
        <w:rPr>
          <w:i/>
          <w:iCs/>
          <w:color w:val="A0A1A7"/>
          <w:lang w:eastAsia="en-IN"/>
        </w:rPr>
        <w:t>// Modify value through pointer</w:t>
      </w:r>
    </w:p>
    <w:p w14:paraId="0FC76652" w14:textId="4B586A82" w:rsidR="00DE7FBF" w:rsidRPr="000C493A" w:rsidRDefault="00DE7FBF" w:rsidP="00EF72F6">
      <w:pPr>
        <w:pStyle w:val="Subheadddddf"/>
      </w:pPr>
      <w:r w:rsidRPr="000C493A">
        <w:t>Multiplication operator:</w:t>
      </w:r>
    </w:p>
    <w:p w14:paraId="6FAD238A"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product </w:t>
      </w:r>
      <w:r w:rsidRPr="000C493A">
        <w:rPr>
          <w:color w:val="4078F2"/>
          <w:lang w:eastAsia="en-IN"/>
        </w:rPr>
        <w:t>=</w:t>
      </w:r>
      <w:r w:rsidRPr="000C493A">
        <w:rPr>
          <w:lang w:eastAsia="en-IN"/>
        </w:rPr>
        <w:t xml:space="preserve"> a </w:t>
      </w:r>
      <w:r w:rsidRPr="000C493A">
        <w:rPr>
          <w:color w:val="4078F2"/>
          <w:lang w:eastAsia="en-IN"/>
        </w:rPr>
        <w:t>*</w:t>
      </w:r>
      <w:r w:rsidRPr="000C493A">
        <w:rPr>
          <w:lang w:eastAsia="en-IN"/>
        </w:rPr>
        <w:t xml:space="preserve"> b;      </w:t>
      </w:r>
      <w:r w:rsidRPr="000C493A">
        <w:rPr>
          <w:i/>
          <w:iCs/>
          <w:color w:val="A0A1A7"/>
          <w:lang w:eastAsia="en-IN"/>
        </w:rPr>
        <w:t>// Multiplication</w:t>
      </w:r>
    </w:p>
    <w:p w14:paraId="60395779" w14:textId="77777777" w:rsidR="00DE7FBF" w:rsidRPr="000C493A" w:rsidRDefault="00DE7FBF" w:rsidP="00EF72F6">
      <w:pPr>
        <w:pStyle w:val="Subheadddddf"/>
      </w:pPr>
      <w:r w:rsidRPr="000C493A">
        <w:t>12. Ampersand (&amp;) - Address-of Operator</w:t>
      </w:r>
    </w:p>
    <w:p w14:paraId="5B02D55D" w14:textId="7396792D" w:rsidR="00DE7FBF" w:rsidRPr="000C493A" w:rsidRDefault="00DE7FBF" w:rsidP="00EF72F6">
      <w:pPr>
        <w:pStyle w:val="texxtt"/>
        <w:rPr>
          <w:lang w:eastAsia="en-IN"/>
        </w:rPr>
      </w:pPr>
      <w:r w:rsidRPr="000C493A">
        <w:rPr>
          <w:lang w:eastAsia="en-IN"/>
        </w:rPr>
        <w:t>The ampersand gets the memory address of a variable:</w:t>
      </w:r>
    </w:p>
    <w:p w14:paraId="16C0448D"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x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w:t>
      </w:r>
    </w:p>
    <w:p w14:paraId="6912A10C" w14:textId="77777777" w:rsidR="00DE7FBF" w:rsidRPr="000C493A" w:rsidRDefault="00DE7FBF" w:rsidP="00BC0AEF">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w:t>
      </w:r>
      <w:r w:rsidRPr="000C493A">
        <w:rPr>
          <w:lang w:eastAsia="en-IN"/>
        </w:rPr>
        <w:t xml:space="preserve">ptr </w:t>
      </w:r>
      <w:r w:rsidRPr="000C493A">
        <w:rPr>
          <w:color w:val="4078F2"/>
          <w:lang w:eastAsia="en-IN"/>
        </w:rPr>
        <w:t>=</w:t>
      </w:r>
      <w:r w:rsidRPr="000C493A">
        <w:rPr>
          <w:lang w:eastAsia="en-IN"/>
        </w:rPr>
        <w:t xml:space="preserve"> </w:t>
      </w:r>
      <w:r w:rsidRPr="000C493A">
        <w:rPr>
          <w:color w:val="4078F2"/>
          <w:lang w:eastAsia="en-IN"/>
        </w:rPr>
        <w:t>&amp;</w:t>
      </w:r>
      <w:r w:rsidRPr="000C493A">
        <w:rPr>
          <w:lang w:eastAsia="en-IN"/>
        </w:rPr>
        <w:t xml:space="preserve">x;            </w:t>
      </w:r>
      <w:r w:rsidRPr="000C493A">
        <w:rPr>
          <w:i/>
          <w:iCs/>
          <w:color w:val="A0A1A7"/>
          <w:lang w:eastAsia="en-IN"/>
        </w:rPr>
        <w:t>// Get address of x</w:t>
      </w:r>
    </w:p>
    <w:p w14:paraId="18573078" w14:textId="3DB170E3" w:rsidR="00943E02" w:rsidRDefault="00DE7FBF" w:rsidP="00A466FA">
      <w:pPr>
        <w:pStyle w:val="Code"/>
        <w:rPr>
          <w:lang w:eastAsia="en-IN"/>
        </w:rPr>
      </w:pPr>
      <w:r w:rsidRPr="000C493A">
        <w:rPr>
          <w:color w:val="4078F2"/>
          <w:lang w:eastAsia="en-IN"/>
        </w:rPr>
        <w:t>printf</w:t>
      </w:r>
      <w:r w:rsidRPr="000C493A">
        <w:rPr>
          <w:lang w:eastAsia="en-IN"/>
        </w:rPr>
        <w:t>(</w:t>
      </w:r>
      <w:r w:rsidRPr="000C493A">
        <w:rPr>
          <w:color w:val="50A14F"/>
          <w:lang w:eastAsia="en-IN"/>
        </w:rPr>
        <w:t>"Address: %p\n"</w:t>
      </w:r>
      <w:r w:rsidRPr="000C493A">
        <w:rPr>
          <w:lang w:eastAsia="en-IN"/>
        </w:rPr>
        <w:t>, (</w:t>
      </w:r>
      <w:r w:rsidRPr="000C493A">
        <w:rPr>
          <w:color w:val="A626A4"/>
          <w:lang w:eastAsia="en-IN"/>
        </w:rPr>
        <w:t>void</w:t>
      </w:r>
      <w:r w:rsidRPr="000C493A">
        <w:rPr>
          <w:color w:val="4078F2"/>
          <w:lang w:eastAsia="en-IN"/>
        </w:rPr>
        <w:t>*</w:t>
      </w:r>
      <w:r w:rsidRPr="000C493A">
        <w:rPr>
          <w:lang w:eastAsia="en-IN"/>
        </w:rPr>
        <w:t>)</w:t>
      </w:r>
      <w:r w:rsidRPr="000C493A">
        <w:rPr>
          <w:color w:val="4078F2"/>
          <w:lang w:eastAsia="en-IN"/>
        </w:rPr>
        <w:t>&amp;</w:t>
      </w:r>
      <w:r w:rsidRPr="000C493A">
        <w:rPr>
          <w:lang w:eastAsia="en-IN"/>
        </w:rPr>
        <w:t>x);</w:t>
      </w:r>
    </w:p>
    <w:p w14:paraId="1DC090FF" w14:textId="37D242BD" w:rsidR="00DE7FBF" w:rsidRPr="000C493A" w:rsidRDefault="00DE7FBF" w:rsidP="00EF72F6">
      <w:pPr>
        <w:pStyle w:val="Subheadddddf"/>
      </w:pPr>
      <w:r w:rsidRPr="000C493A">
        <w:t>Also used for bitwise AND:</w:t>
      </w:r>
    </w:p>
    <w:p w14:paraId="7F8758C2"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&amp;</w:t>
      </w:r>
      <w:r w:rsidRPr="000C493A">
        <w:rPr>
          <w:color w:val="383A42"/>
          <w:lang w:eastAsia="en-IN"/>
        </w:rPr>
        <w:t xml:space="preserve"> b;       </w:t>
      </w:r>
      <w:r w:rsidRPr="000C493A">
        <w:rPr>
          <w:i/>
          <w:iCs/>
          <w:lang w:eastAsia="en-IN"/>
        </w:rPr>
        <w:t>// Bitwise AND operation</w:t>
      </w:r>
    </w:p>
    <w:p w14:paraId="6A32AB2B" w14:textId="7771DC8B" w:rsidR="00DE7FBF" w:rsidRPr="00BC0AEF" w:rsidRDefault="00DE7FBF" w:rsidP="00EF72F6">
      <w:pPr>
        <w:pStyle w:val="Subheadddddf"/>
      </w:pPr>
      <w:r w:rsidRPr="000C493A">
        <w:t>Complete Punctuator Example</w:t>
      </w:r>
    </w:p>
    <w:p w14:paraId="34DD73FA" w14:textId="77777777" w:rsidR="00DE7FBF" w:rsidRPr="000C493A" w:rsidRDefault="00DE7FBF" w:rsidP="00BC0AE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EB7121E" w14:textId="77777777" w:rsidR="00DE7FBF" w:rsidRPr="000C493A" w:rsidRDefault="00DE7FBF" w:rsidP="00BC0AEF">
      <w:pPr>
        <w:pStyle w:val="Code"/>
        <w:rPr>
          <w:color w:val="383A42"/>
          <w:lang w:eastAsia="en-IN"/>
        </w:rPr>
      </w:pPr>
    </w:p>
    <w:p w14:paraId="403EC9A3" w14:textId="77777777" w:rsidR="00DE7FBF" w:rsidRPr="000C493A" w:rsidRDefault="00DE7FBF" w:rsidP="00BC0AEF">
      <w:pPr>
        <w:pStyle w:val="Code"/>
        <w:rPr>
          <w:color w:val="383A42"/>
          <w:lang w:eastAsia="en-IN"/>
        </w:rPr>
      </w:pPr>
      <w:r w:rsidRPr="000C493A">
        <w:rPr>
          <w:i/>
          <w:iCs/>
          <w:color w:val="A0A1A7"/>
          <w:lang w:eastAsia="en-IN"/>
        </w:rPr>
        <w:t>// Structure definition using braces</w:t>
      </w:r>
    </w:p>
    <w:p w14:paraId="43CA49A8" w14:textId="77777777" w:rsidR="00DE7FBF" w:rsidRPr="000C493A" w:rsidRDefault="00DE7FBF" w:rsidP="00BC0AEF">
      <w:pPr>
        <w:pStyle w:val="Code"/>
        <w:rPr>
          <w:color w:val="383A42"/>
          <w:lang w:eastAsia="en-IN"/>
        </w:rPr>
      </w:pPr>
      <w:r w:rsidRPr="000C493A">
        <w:rPr>
          <w:color w:val="A626A4"/>
          <w:lang w:eastAsia="en-IN"/>
        </w:rPr>
        <w:t>struct</w:t>
      </w:r>
      <w:r w:rsidRPr="000C493A">
        <w:rPr>
          <w:color w:val="383A42"/>
          <w:lang w:eastAsia="en-IN"/>
        </w:rPr>
        <w:t xml:space="preserve"> </w:t>
      </w:r>
      <w:r w:rsidRPr="000C493A">
        <w:rPr>
          <w:color w:val="B76B01"/>
          <w:lang w:eastAsia="en-IN"/>
        </w:rPr>
        <w:t>Point</w:t>
      </w:r>
      <w:r w:rsidRPr="000C493A">
        <w:rPr>
          <w:color w:val="383A42"/>
          <w:lang w:eastAsia="en-IN"/>
        </w:rPr>
        <w:t xml:space="preserve"> {</w:t>
      </w:r>
    </w:p>
    <w:p w14:paraId="42788AE5"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w:t>
      </w:r>
    </w:p>
    <w:p w14:paraId="25755D5E"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y;</w:t>
      </w:r>
    </w:p>
    <w:p w14:paraId="228BA163" w14:textId="77777777" w:rsidR="00DE7FBF" w:rsidRPr="000C493A" w:rsidRDefault="00DE7FBF" w:rsidP="00BC0AEF">
      <w:pPr>
        <w:pStyle w:val="Code"/>
        <w:rPr>
          <w:color w:val="383A42"/>
          <w:lang w:eastAsia="en-IN"/>
        </w:rPr>
      </w:pPr>
      <w:r w:rsidRPr="000C493A">
        <w:rPr>
          <w:color w:val="383A42"/>
          <w:lang w:eastAsia="en-IN"/>
        </w:rPr>
        <w:t>};</w:t>
      </w:r>
    </w:p>
    <w:p w14:paraId="61BB1C51" w14:textId="77777777" w:rsidR="00DE7FBF" w:rsidRPr="000C493A" w:rsidRDefault="00DE7FBF" w:rsidP="00BC0AEF">
      <w:pPr>
        <w:pStyle w:val="Code"/>
        <w:rPr>
          <w:color w:val="383A42"/>
          <w:lang w:eastAsia="en-IN"/>
        </w:rPr>
      </w:pPr>
    </w:p>
    <w:p w14:paraId="623A48F5" w14:textId="77777777" w:rsidR="00DE7FBF" w:rsidRPr="000C493A" w:rsidRDefault="00DE7FBF" w:rsidP="00BC0AEF">
      <w:pPr>
        <w:pStyle w:val="Code"/>
        <w:rPr>
          <w:color w:val="383A42"/>
          <w:lang w:eastAsia="en-IN"/>
        </w:rPr>
      </w:pPr>
      <w:r w:rsidRPr="000C493A">
        <w:rPr>
          <w:i/>
          <w:iCs/>
          <w:color w:val="A0A1A7"/>
          <w:lang w:eastAsia="en-IN"/>
        </w:rPr>
        <w:t>// Function using parentheses and braces</w:t>
      </w:r>
    </w:p>
    <w:p w14:paraId="710DD0AB"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3A0B1F04"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i/>
          <w:iCs/>
          <w:color w:val="A0A1A7"/>
          <w:lang w:eastAsia="en-IN"/>
        </w:rPr>
        <w:t>// Semicolon terminates statement</w:t>
      </w:r>
    </w:p>
    <w:p w14:paraId="57B1AFB3" w14:textId="77777777" w:rsidR="00DE7FBF" w:rsidRPr="000C493A" w:rsidRDefault="00DE7FBF" w:rsidP="00BC0AEF">
      <w:pPr>
        <w:pStyle w:val="Code"/>
        <w:rPr>
          <w:color w:val="383A42"/>
          <w:lang w:eastAsia="en-IN"/>
        </w:rPr>
      </w:pPr>
      <w:r w:rsidRPr="000C493A">
        <w:rPr>
          <w:color w:val="383A42"/>
          <w:lang w:eastAsia="en-IN"/>
        </w:rPr>
        <w:t>}</w:t>
      </w:r>
    </w:p>
    <w:p w14:paraId="56AE384C" w14:textId="77777777" w:rsidR="00DE7FBF" w:rsidRPr="000C493A" w:rsidRDefault="00DE7FBF" w:rsidP="00BC0AEF">
      <w:pPr>
        <w:pStyle w:val="Code"/>
        <w:rPr>
          <w:color w:val="383A42"/>
          <w:lang w:eastAsia="en-IN"/>
        </w:rPr>
      </w:pPr>
    </w:p>
    <w:p w14:paraId="74B2A661" w14:textId="77777777" w:rsidR="00DE7FBF" w:rsidRPr="000C493A" w:rsidRDefault="00DE7FBF" w:rsidP="00BC0AE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4A5D13A"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Variable declarations with commas and semicolons</w:t>
      </w:r>
    </w:p>
    <w:p w14:paraId="68584674"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sum;</w:t>
      </w:r>
    </w:p>
    <w:p w14:paraId="1D93CCAD" w14:textId="77777777" w:rsidR="00DE7FBF" w:rsidRPr="000C493A" w:rsidRDefault="00DE7FBF" w:rsidP="00BC0AEF">
      <w:pPr>
        <w:pStyle w:val="Code"/>
        <w:rPr>
          <w:color w:val="383A42"/>
          <w:lang w:eastAsia="en-IN"/>
        </w:rPr>
      </w:pPr>
      <w:r w:rsidRPr="000C493A">
        <w:rPr>
          <w:color w:val="383A42"/>
          <w:lang w:eastAsia="en-IN"/>
        </w:rPr>
        <w:t xml:space="preserve">    </w:t>
      </w:r>
    </w:p>
    <w:p w14:paraId="4A1FB7FA"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Array declaration with square brackets</w:t>
      </w:r>
    </w:p>
    <w:p w14:paraId="3DE1D553"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5</w:t>
      </w:r>
      <w:r w:rsidRPr="000C493A">
        <w:rPr>
          <w:color w:val="383A42"/>
          <w:lang w:eastAsia="en-IN"/>
        </w:rPr>
        <w:t>};</w:t>
      </w:r>
    </w:p>
    <w:p w14:paraId="1BC1B363" w14:textId="77777777" w:rsidR="00DE7FBF" w:rsidRPr="000C493A" w:rsidRDefault="00DE7FBF" w:rsidP="00BC0AEF">
      <w:pPr>
        <w:pStyle w:val="Code"/>
        <w:rPr>
          <w:color w:val="383A42"/>
          <w:lang w:eastAsia="en-IN"/>
        </w:rPr>
      </w:pPr>
      <w:r w:rsidRPr="000C493A">
        <w:rPr>
          <w:color w:val="383A42"/>
          <w:lang w:eastAsia="en-IN"/>
        </w:rPr>
        <w:t xml:space="preserve">    </w:t>
      </w:r>
    </w:p>
    <w:p w14:paraId="710B9575"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Structure with dot operator</w:t>
      </w:r>
    </w:p>
    <w:p w14:paraId="6471A80E"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Point</w:t>
      </w:r>
      <w:r w:rsidRPr="000C493A">
        <w:rPr>
          <w:color w:val="383A42"/>
          <w:lang w:eastAsia="en-IN"/>
        </w:rPr>
        <w:t xml:space="preserve"> p1;</w:t>
      </w:r>
    </w:p>
    <w:p w14:paraId="77491958" w14:textId="77777777" w:rsidR="00DE7FBF" w:rsidRPr="000C493A" w:rsidRDefault="00DE7FBF" w:rsidP="00BC0AEF">
      <w:pPr>
        <w:pStyle w:val="Code"/>
        <w:rPr>
          <w:color w:val="383A42"/>
          <w:lang w:eastAsia="en-IN"/>
        </w:rPr>
      </w:pPr>
      <w:r w:rsidRPr="000C493A">
        <w:rPr>
          <w:color w:val="383A42"/>
          <w:lang w:eastAsia="en-IN"/>
        </w:rPr>
        <w:t xml:space="preserve">    p1.x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4A5E3343" w14:textId="77777777" w:rsidR="00DE7FBF" w:rsidRPr="000C493A" w:rsidRDefault="00DE7FBF" w:rsidP="00BC0AEF">
      <w:pPr>
        <w:pStyle w:val="Code"/>
        <w:rPr>
          <w:color w:val="383A42"/>
          <w:lang w:eastAsia="en-IN"/>
        </w:rPr>
      </w:pPr>
      <w:r w:rsidRPr="000C493A">
        <w:rPr>
          <w:color w:val="383A42"/>
          <w:lang w:eastAsia="en-IN"/>
        </w:rPr>
        <w:t xml:space="preserve">    p1.y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1AE17991" w14:textId="77777777" w:rsidR="00DE7FBF" w:rsidRPr="000C493A" w:rsidRDefault="00DE7FBF" w:rsidP="00BC0AEF">
      <w:pPr>
        <w:pStyle w:val="Code"/>
        <w:rPr>
          <w:color w:val="383A42"/>
          <w:lang w:eastAsia="en-IN"/>
        </w:rPr>
      </w:pPr>
      <w:r w:rsidRPr="000C493A">
        <w:rPr>
          <w:color w:val="383A42"/>
          <w:lang w:eastAsia="en-IN"/>
        </w:rPr>
        <w:t xml:space="preserve">    </w:t>
      </w:r>
    </w:p>
    <w:p w14:paraId="57017C8D"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Function call with parentheses</w:t>
      </w:r>
    </w:p>
    <w:p w14:paraId="6F1414FF" w14:textId="77777777" w:rsidR="00DE7FBF" w:rsidRPr="000C493A" w:rsidRDefault="00DE7FBF" w:rsidP="00BC0AEF">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(a, b);</w:t>
      </w:r>
    </w:p>
    <w:p w14:paraId="70766A6D" w14:textId="77777777" w:rsidR="00DE7FBF" w:rsidRPr="000C493A" w:rsidRDefault="00DE7FBF" w:rsidP="00BC0AEF">
      <w:pPr>
        <w:pStyle w:val="Code"/>
        <w:rPr>
          <w:color w:val="383A42"/>
          <w:lang w:eastAsia="en-IN"/>
        </w:rPr>
      </w:pPr>
      <w:r w:rsidRPr="000C493A">
        <w:rPr>
          <w:color w:val="383A42"/>
          <w:lang w:eastAsia="en-IN"/>
        </w:rPr>
        <w:t xml:space="preserve">    </w:t>
      </w:r>
    </w:p>
    <w:p w14:paraId="09DDD81A"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Array access with square brackets</w:t>
      </w:r>
    </w:p>
    <w:p w14:paraId="1EB824B4"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"First number: %d\n"</w:t>
      </w:r>
      <w:r w:rsidRPr="000C493A">
        <w:rPr>
          <w:color w:val="383A42"/>
          <w:lang w:eastAsia="en-IN"/>
        </w:rPr>
        <w:t>, numbers[</w:t>
      </w:r>
      <w:r w:rsidRPr="000C493A">
        <w:rPr>
          <w:color w:val="B76B01"/>
          <w:lang w:eastAsia="en-IN"/>
        </w:rPr>
        <w:t>0</w:t>
      </w:r>
      <w:r w:rsidRPr="000C493A">
        <w:rPr>
          <w:color w:val="383A42"/>
          <w:lang w:eastAsia="en-IN"/>
        </w:rPr>
        <w:t>]);</w:t>
      </w:r>
    </w:p>
    <w:p w14:paraId="1964DD44" w14:textId="77777777" w:rsidR="00DE7FBF" w:rsidRPr="000C493A" w:rsidRDefault="00DE7FBF" w:rsidP="00BC0AEF">
      <w:pPr>
        <w:pStyle w:val="Code"/>
        <w:rPr>
          <w:color w:val="383A42"/>
          <w:lang w:eastAsia="en-IN"/>
        </w:rPr>
      </w:pPr>
      <w:r w:rsidRPr="000C493A">
        <w:rPr>
          <w:color w:val="383A42"/>
          <w:lang w:eastAsia="en-IN"/>
        </w:rPr>
        <w:t xml:space="preserve">    </w:t>
      </w:r>
    </w:p>
    <w:p w14:paraId="4D89454E"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String with double quotes</w:t>
      </w:r>
    </w:p>
    <w:p w14:paraId="2634A5BE"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"Sum: %d\n"</w:t>
      </w:r>
      <w:r w:rsidRPr="000C493A">
        <w:rPr>
          <w:color w:val="383A42"/>
          <w:lang w:eastAsia="en-IN"/>
        </w:rPr>
        <w:t>, sum);</w:t>
      </w:r>
    </w:p>
    <w:p w14:paraId="4CC72CC9" w14:textId="77777777" w:rsidR="00DE7FBF" w:rsidRPr="000C493A" w:rsidRDefault="00DE7FBF" w:rsidP="00BC0AEF">
      <w:pPr>
        <w:pStyle w:val="Code"/>
        <w:rPr>
          <w:color w:val="383A42"/>
          <w:lang w:eastAsia="en-IN"/>
        </w:rPr>
      </w:pPr>
      <w:r w:rsidRPr="000C493A">
        <w:rPr>
          <w:color w:val="383A42"/>
          <w:lang w:eastAsia="en-IN"/>
        </w:rPr>
        <w:t xml:space="preserve">    </w:t>
      </w:r>
    </w:p>
    <w:p w14:paraId="100DEECB"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Pointer with asterisk and ampersand</w:t>
      </w:r>
    </w:p>
    <w:p w14:paraId="018E9813"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ptr </w:t>
      </w:r>
      <w:r w:rsidRPr="000C493A">
        <w:rPr>
          <w:color w:val="4078F2"/>
          <w:lang w:eastAsia="en-IN"/>
        </w:rPr>
        <w:t>=</w:t>
      </w:r>
      <w:r w:rsidRPr="000C493A">
        <w:rPr>
          <w:color w:val="383A42"/>
          <w:lang w:eastAsia="en-IN"/>
        </w:rPr>
        <w:t xml:space="preserve"> </w:t>
      </w:r>
      <w:r w:rsidRPr="000C493A">
        <w:rPr>
          <w:color w:val="4078F2"/>
          <w:lang w:eastAsia="en-IN"/>
        </w:rPr>
        <w:t>&amp;</w:t>
      </w:r>
      <w:r w:rsidRPr="000C493A">
        <w:rPr>
          <w:color w:val="383A42"/>
          <w:lang w:eastAsia="en-IN"/>
        </w:rPr>
        <w:t>a;</w:t>
      </w:r>
    </w:p>
    <w:p w14:paraId="566CB877"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"Value through pointer: %d\n"</w:t>
      </w:r>
      <w:r w:rsidRPr="000C493A">
        <w:rPr>
          <w:color w:val="383A42"/>
          <w:lang w:eastAsia="en-IN"/>
        </w:rPr>
        <w:t xml:space="preserve">, </w:t>
      </w:r>
      <w:r w:rsidRPr="000C493A">
        <w:rPr>
          <w:color w:val="4078F2"/>
          <w:lang w:eastAsia="en-IN"/>
        </w:rPr>
        <w:t>*</w:t>
      </w:r>
      <w:r w:rsidRPr="000C493A">
        <w:rPr>
          <w:color w:val="383A42"/>
          <w:lang w:eastAsia="en-IN"/>
        </w:rPr>
        <w:t>ptr);</w:t>
      </w:r>
    </w:p>
    <w:p w14:paraId="23ED837A" w14:textId="77777777" w:rsidR="00DE7FBF" w:rsidRPr="000C493A" w:rsidRDefault="00DE7FBF" w:rsidP="00BC0AEF">
      <w:pPr>
        <w:pStyle w:val="Code"/>
        <w:rPr>
          <w:color w:val="383A42"/>
          <w:lang w:eastAsia="en-IN"/>
        </w:rPr>
      </w:pPr>
      <w:r w:rsidRPr="000C493A">
        <w:rPr>
          <w:color w:val="383A42"/>
          <w:lang w:eastAsia="en-IN"/>
        </w:rPr>
        <w:t xml:space="preserve">    </w:t>
      </w:r>
    </w:p>
    <w:p w14:paraId="69D9A0E1"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i/>
          <w:iCs/>
          <w:color w:val="A0A1A7"/>
          <w:lang w:eastAsia="en-IN"/>
        </w:rPr>
        <w:t>// Conditional operator with question mark and colon</w:t>
      </w:r>
    </w:p>
    <w:p w14:paraId="5CFDD577"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10F32E7E" w14:textId="77777777" w:rsidR="00DE7FBF" w:rsidRPr="000C493A" w:rsidRDefault="00DE7FBF" w:rsidP="00BC0AEF">
      <w:pPr>
        <w:pStyle w:val="Code"/>
        <w:rPr>
          <w:color w:val="383A42"/>
          <w:lang w:eastAsia="en-IN"/>
        </w:rPr>
      </w:pPr>
      <w:r w:rsidRPr="000C493A">
        <w:rPr>
          <w:color w:val="383A42"/>
          <w:lang w:eastAsia="en-IN"/>
        </w:rPr>
        <w:t xml:space="preserve">    </w:t>
      </w:r>
    </w:p>
    <w:p w14:paraId="5C4B5FB4" w14:textId="77777777" w:rsidR="00DE7FBF" w:rsidRPr="000C493A" w:rsidRDefault="00DE7FBF" w:rsidP="00BC0AE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2A3649D" w14:textId="77777777" w:rsidR="00DE7FBF" w:rsidRPr="000C493A" w:rsidRDefault="00DE7FBF" w:rsidP="00BC0AEF">
      <w:pPr>
        <w:pStyle w:val="Code"/>
        <w:rPr>
          <w:color w:val="383A42"/>
          <w:lang w:eastAsia="en-IN"/>
        </w:rPr>
      </w:pPr>
      <w:r w:rsidRPr="000C493A">
        <w:rPr>
          <w:color w:val="383A42"/>
          <w:lang w:eastAsia="en-IN"/>
        </w:rPr>
        <w:t>}</w:t>
      </w:r>
    </w:p>
    <w:p w14:paraId="6157CE46" w14:textId="77777777" w:rsidR="00DE7FBF" w:rsidRPr="000C493A" w:rsidRDefault="00DE7FBF" w:rsidP="00EF72F6">
      <w:pPr>
        <w:pStyle w:val="Subheadddddf"/>
      </w:pPr>
      <w:r w:rsidRPr="000C493A">
        <w:t>Summary of Punctuators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4"/>
        <w:gridCol w:w="1650"/>
        <w:gridCol w:w="3663"/>
      </w:tblGrid>
      <w:tr w:rsidR="00DE7FBF" w:rsidRPr="00EF72F6" w14:paraId="35B25721" w14:textId="77777777" w:rsidTr="00BC0AEF">
        <w:trPr>
          <w:tblHeader/>
          <w:tblCellSpacing w:w="15" w:type="dxa"/>
        </w:trPr>
        <w:tc>
          <w:tcPr>
            <w:tcW w:w="0" w:type="auto"/>
            <w:vAlign w:val="center"/>
            <w:hideMark/>
          </w:tcPr>
          <w:p w14:paraId="00913B36"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Punctuator</w:t>
            </w:r>
          </w:p>
        </w:tc>
        <w:tc>
          <w:tcPr>
            <w:tcW w:w="0" w:type="auto"/>
            <w:vAlign w:val="center"/>
            <w:hideMark/>
          </w:tcPr>
          <w:p w14:paraId="5E9929AF"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Name</w:t>
            </w:r>
          </w:p>
        </w:tc>
        <w:tc>
          <w:tcPr>
            <w:tcW w:w="0" w:type="auto"/>
            <w:vAlign w:val="center"/>
            <w:hideMark/>
          </w:tcPr>
          <w:p w14:paraId="34E0F8B7" w14:textId="77777777" w:rsidR="00DE7FBF" w:rsidRPr="00EF72F6" w:rsidRDefault="00DE7FBF" w:rsidP="00DE7FBF">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Primary Use</w:t>
            </w:r>
          </w:p>
        </w:tc>
      </w:tr>
      <w:tr w:rsidR="00DE7FBF" w:rsidRPr="00EF72F6" w14:paraId="61D58A38" w14:textId="77777777" w:rsidTr="00BC0AEF">
        <w:trPr>
          <w:tblCellSpacing w:w="15" w:type="dxa"/>
        </w:trPr>
        <w:tc>
          <w:tcPr>
            <w:tcW w:w="0" w:type="auto"/>
            <w:vAlign w:val="center"/>
            <w:hideMark/>
          </w:tcPr>
          <w:p w14:paraId="15C54DE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4D496FC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Semicolon</w:t>
            </w:r>
          </w:p>
        </w:tc>
        <w:tc>
          <w:tcPr>
            <w:tcW w:w="0" w:type="auto"/>
            <w:vAlign w:val="center"/>
            <w:hideMark/>
          </w:tcPr>
          <w:p w14:paraId="15510FB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Statement terminator</w:t>
            </w:r>
          </w:p>
        </w:tc>
      </w:tr>
      <w:tr w:rsidR="00DE7FBF" w:rsidRPr="00EF72F6" w14:paraId="48791967" w14:textId="77777777" w:rsidTr="00BC0AEF">
        <w:trPr>
          <w:tblCellSpacing w:w="15" w:type="dxa"/>
        </w:trPr>
        <w:tc>
          <w:tcPr>
            <w:tcW w:w="0" w:type="auto"/>
            <w:vAlign w:val="center"/>
            <w:hideMark/>
          </w:tcPr>
          <w:p w14:paraId="582467E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07B2CF6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Comma</w:t>
            </w:r>
          </w:p>
        </w:tc>
        <w:tc>
          <w:tcPr>
            <w:tcW w:w="0" w:type="auto"/>
            <w:vAlign w:val="center"/>
            <w:hideMark/>
          </w:tcPr>
          <w:p w14:paraId="71CC5F8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Separator for items</w:t>
            </w:r>
          </w:p>
        </w:tc>
      </w:tr>
      <w:tr w:rsidR="00DE7FBF" w:rsidRPr="00EF72F6" w14:paraId="23B5758C" w14:textId="77777777" w:rsidTr="00BC0AEF">
        <w:trPr>
          <w:tblCellSpacing w:w="15" w:type="dxa"/>
        </w:trPr>
        <w:tc>
          <w:tcPr>
            <w:tcW w:w="0" w:type="auto"/>
            <w:vAlign w:val="center"/>
            <w:hideMark/>
          </w:tcPr>
          <w:p w14:paraId="68D0652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1DC54FC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Braces</w:t>
            </w:r>
          </w:p>
        </w:tc>
        <w:tc>
          <w:tcPr>
            <w:tcW w:w="0" w:type="auto"/>
            <w:vAlign w:val="center"/>
            <w:hideMark/>
          </w:tcPr>
          <w:p w14:paraId="359156A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Code blocks, scope</w:t>
            </w:r>
          </w:p>
        </w:tc>
      </w:tr>
      <w:tr w:rsidR="00DE7FBF" w:rsidRPr="00EF72F6" w14:paraId="6CC06BBE" w14:textId="77777777" w:rsidTr="00BC0AEF">
        <w:trPr>
          <w:tblCellSpacing w:w="15" w:type="dxa"/>
        </w:trPr>
        <w:tc>
          <w:tcPr>
            <w:tcW w:w="0" w:type="auto"/>
            <w:vAlign w:val="center"/>
            <w:hideMark/>
          </w:tcPr>
          <w:p w14:paraId="036B368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4317BB8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Parentheses</w:t>
            </w:r>
          </w:p>
        </w:tc>
        <w:tc>
          <w:tcPr>
            <w:tcW w:w="0" w:type="auto"/>
            <w:vAlign w:val="center"/>
            <w:hideMark/>
          </w:tcPr>
          <w:p w14:paraId="0080EAE8"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Function calls, grouping, conditions</w:t>
            </w:r>
          </w:p>
        </w:tc>
      </w:tr>
      <w:tr w:rsidR="00DE7FBF" w:rsidRPr="00EF72F6" w14:paraId="10D98F22" w14:textId="77777777" w:rsidTr="00BC0AEF">
        <w:trPr>
          <w:tblCellSpacing w:w="15" w:type="dxa"/>
        </w:trPr>
        <w:tc>
          <w:tcPr>
            <w:tcW w:w="0" w:type="auto"/>
            <w:vAlign w:val="center"/>
            <w:hideMark/>
          </w:tcPr>
          <w:p w14:paraId="2CF2515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6727124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Square Brackets</w:t>
            </w:r>
          </w:p>
        </w:tc>
        <w:tc>
          <w:tcPr>
            <w:tcW w:w="0" w:type="auto"/>
            <w:vAlign w:val="center"/>
            <w:hideMark/>
          </w:tcPr>
          <w:p w14:paraId="60F4226D"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Arrays, subscripts</w:t>
            </w:r>
          </w:p>
        </w:tc>
      </w:tr>
      <w:tr w:rsidR="00DE7FBF" w:rsidRPr="00EF72F6" w14:paraId="45F9832E" w14:textId="77777777" w:rsidTr="00BC0AEF">
        <w:trPr>
          <w:tblCellSpacing w:w="15" w:type="dxa"/>
        </w:trPr>
        <w:tc>
          <w:tcPr>
            <w:tcW w:w="0" w:type="auto"/>
            <w:vAlign w:val="center"/>
            <w:hideMark/>
          </w:tcPr>
          <w:p w14:paraId="0554D58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22909581"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Colon</w:t>
            </w:r>
          </w:p>
        </w:tc>
        <w:tc>
          <w:tcPr>
            <w:tcW w:w="0" w:type="auto"/>
            <w:vAlign w:val="center"/>
            <w:hideMark/>
          </w:tcPr>
          <w:p w14:paraId="1FC43A33"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Labels, ternary operator</w:t>
            </w:r>
          </w:p>
        </w:tc>
      </w:tr>
      <w:tr w:rsidR="00DE7FBF" w:rsidRPr="00EF72F6" w14:paraId="2654EC80" w14:textId="77777777" w:rsidTr="00BC0AEF">
        <w:trPr>
          <w:tblCellSpacing w:w="15" w:type="dxa"/>
        </w:trPr>
        <w:tc>
          <w:tcPr>
            <w:tcW w:w="0" w:type="auto"/>
            <w:vAlign w:val="center"/>
            <w:hideMark/>
          </w:tcPr>
          <w:p w14:paraId="102A4E9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42157FEC"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Hash</w:t>
            </w:r>
          </w:p>
        </w:tc>
        <w:tc>
          <w:tcPr>
            <w:tcW w:w="0" w:type="auto"/>
            <w:vAlign w:val="center"/>
            <w:hideMark/>
          </w:tcPr>
          <w:p w14:paraId="4DD959C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Preprocessor directives</w:t>
            </w:r>
          </w:p>
        </w:tc>
      </w:tr>
      <w:tr w:rsidR="00DE7FBF" w:rsidRPr="00EF72F6" w14:paraId="549DE31F" w14:textId="77777777" w:rsidTr="00BC0AEF">
        <w:trPr>
          <w:tblCellSpacing w:w="15" w:type="dxa"/>
        </w:trPr>
        <w:tc>
          <w:tcPr>
            <w:tcW w:w="0" w:type="auto"/>
            <w:vAlign w:val="center"/>
            <w:hideMark/>
          </w:tcPr>
          <w:p w14:paraId="2301A47F"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1110663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Double Quotes</w:t>
            </w:r>
          </w:p>
        </w:tc>
        <w:tc>
          <w:tcPr>
            <w:tcW w:w="0" w:type="auto"/>
            <w:vAlign w:val="center"/>
            <w:hideMark/>
          </w:tcPr>
          <w:p w14:paraId="3D2F24A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String literals</w:t>
            </w:r>
          </w:p>
        </w:tc>
      </w:tr>
      <w:tr w:rsidR="00DE7FBF" w:rsidRPr="00EF72F6" w14:paraId="42260D39" w14:textId="77777777" w:rsidTr="00BC0AEF">
        <w:trPr>
          <w:tblCellSpacing w:w="15" w:type="dxa"/>
        </w:trPr>
        <w:tc>
          <w:tcPr>
            <w:tcW w:w="0" w:type="auto"/>
            <w:vAlign w:val="center"/>
            <w:hideMark/>
          </w:tcPr>
          <w:p w14:paraId="481F0EE7"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 '</w:t>
            </w:r>
          </w:p>
        </w:tc>
        <w:tc>
          <w:tcPr>
            <w:tcW w:w="0" w:type="auto"/>
            <w:vAlign w:val="center"/>
            <w:hideMark/>
          </w:tcPr>
          <w:p w14:paraId="6A8B8A4F"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Single Quotes</w:t>
            </w:r>
          </w:p>
        </w:tc>
        <w:tc>
          <w:tcPr>
            <w:tcW w:w="0" w:type="auto"/>
            <w:vAlign w:val="center"/>
            <w:hideMark/>
          </w:tcPr>
          <w:p w14:paraId="0645E31A"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Character literals</w:t>
            </w:r>
          </w:p>
        </w:tc>
      </w:tr>
      <w:tr w:rsidR="00DE7FBF" w:rsidRPr="00EF72F6" w14:paraId="16B0F917" w14:textId="77777777" w:rsidTr="00BC0AEF">
        <w:trPr>
          <w:tblCellSpacing w:w="15" w:type="dxa"/>
        </w:trPr>
        <w:tc>
          <w:tcPr>
            <w:tcW w:w="0" w:type="auto"/>
            <w:vAlign w:val="center"/>
            <w:hideMark/>
          </w:tcPr>
          <w:p w14:paraId="48D62710"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5AA5651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Period/Dot</w:t>
            </w:r>
          </w:p>
        </w:tc>
        <w:tc>
          <w:tcPr>
            <w:tcW w:w="0" w:type="auto"/>
            <w:vAlign w:val="center"/>
            <w:hideMark/>
          </w:tcPr>
          <w:p w14:paraId="1624A3EA"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Structure member access</w:t>
            </w:r>
          </w:p>
        </w:tc>
      </w:tr>
      <w:tr w:rsidR="00DE7FBF" w:rsidRPr="00EF72F6" w14:paraId="55659720" w14:textId="77777777" w:rsidTr="00BC0AEF">
        <w:trPr>
          <w:tblCellSpacing w:w="15" w:type="dxa"/>
        </w:trPr>
        <w:tc>
          <w:tcPr>
            <w:tcW w:w="0" w:type="auto"/>
            <w:vAlign w:val="center"/>
            <w:hideMark/>
          </w:tcPr>
          <w:p w14:paraId="1E5099DC"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-&gt;</w:t>
            </w:r>
          </w:p>
        </w:tc>
        <w:tc>
          <w:tcPr>
            <w:tcW w:w="0" w:type="auto"/>
            <w:vAlign w:val="center"/>
            <w:hideMark/>
          </w:tcPr>
          <w:p w14:paraId="152B50BC"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Arrow</w:t>
            </w:r>
          </w:p>
        </w:tc>
        <w:tc>
          <w:tcPr>
            <w:tcW w:w="0" w:type="auto"/>
            <w:vAlign w:val="center"/>
            <w:hideMark/>
          </w:tcPr>
          <w:p w14:paraId="39C4FE89"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Pointer to structure member</w:t>
            </w:r>
          </w:p>
        </w:tc>
      </w:tr>
      <w:tr w:rsidR="00DE7FBF" w:rsidRPr="00EF72F6" w14:paraId="6E08D3E0" w14:textId="77777777" w:rsidTr="00BC0AEF">
        <w:trPr>
          <w:tblCellSpacing w:w="15" w:type="dxa"/>
        </w:trPr>
        <w:tc>
          <w:tcPr>
            <w:tcW w:w="0" w:type="auto"/>
            <w:vAlign w:val="center"/>
            <w:hideMark/>
          </w:tcPr>
          <w:p w14:paraId="356379CC"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4444526A"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Asterisk</w:t>
            </w:r>
          </w:p>
        </w:tc>
        <w:tc>
          <w:tcPr>
            <w:tcW w:w="0" w:type="auto"/>
            <w:vAlign w:val="center"/>
            <w:hideMark/>
          </w:tcPr>
          <w:p w14:paraId="0C1A750B"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Pointers, multiplication</w:t>
            </w:r>
          </w:p>
        </w:tc>
      </w:tr>
      <w:tr w:rsidR="00DE7FBF" w:rsidRPr="00EF72F6" w14:paraId="7E5825CA" w14:textId="77777777" w:rsidTr="00BC0AEF">
        <w:trPr>
          <w:tblCellSpacing w:w="15" w:type="dxa"/>
        </w:trPr>
        <w:tc>
          <w:tcPr>
            <w:tcW w:w="0" w:type="auto"/>
            <w:vAlign w:val="center"/>
            <w:hideMark/>
          </w:tcPr>
          <w:p w14:paraId="63B53102"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&amp;</w:t>
            </w:r>
          </w:p>
        </w:tc>
        <w:tc>
          <w:tcPr>
            <w:tcW w:w="0" w:type="auto"/>
            <w:vAlign w:val="center"/>
            <w:hideMark/>
          </w:tcPr>
          <w:p w14:paraId="392604A6"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Ampersand</w:t>
            </w:r>
          </w:p>
        </w:tc>
        <w:tc>
          <w:tcPr>
            <w:tcW w:w="0" w:type="auto"/>
            <w:vAlign w:val="center"/>
            <w:hideMark/>
          </w:tcPr>
          <w:p w14:paraId="028D35DE" w14:textId="77777777" w:rsidR="00DE7FBF" w:rsidRPr="00EF72F6" w:rsidRDefault="00DE7FBF" w:rsidP="00DE7FBF">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Address-of, bitwise AND</w:t>
            </w:r>
          </w:p>
        </w:tc>
      </w:tr>
    </w:tbl>
    <w:p w14:paraId="16AEB3AB" w14:textId="77777777" w:rsidR="00DE7FBF" w:rsidRPr="000C493A" w:rsidRDefault="00DE7FBF" w:rsidP="00EF72F6">
      <w:pPr>
        <w:pStyle w:val="Subheadddddf"/>
      </w:pPr>
      <w:r w:rsidRPr="000C493A">
        <w:t>Best Practices:</w:t>
      </w:r>
    </w:p>
    <w:p w14:paraId="472F6649" w14:textId="77777777" w:rsidR="00DE7FBF" w:rsidRPr="000C493A" w:rsidRDefault="00DE7FBF" w:rsidP="00EF72F6">
      <w:pPr>
        <w:pStyle w:val="Pointss"/>
      </w:pPr>
      <w:r w:rsidRPr="000C493A">
        <w:t>Always terminate statements with semicolons</w:t>
      </w:r>
    </w:p>
    <w:p w14:paraId="0073DD15" w14:textId="77777777" w:rsidR="00DE7FBF" w:rsidRPr="000C493A" w:rsidRDefault="00DE7FBF" w:rsidP="00EF72F6">
      <w:pPr>
        <w:pStyle w:val="Pointss"/>
      </w:pPr>
      <w:r w:rsidRPr="000C493A">
        <w:t>Use braces even for single-statement blocks (improves readability)</w:t>
      </w:r>
    </w:p>
    <w:p w14:paraId="77F52AF1" w14:textId="77777777" w:rsidR="00DE7FBF" w:rsidRPr="000C493A" w:rsidRDefault="00DE7FBF" w:rsidP="00EF72F6">
      <w:pPr>
        <w:pStyle w:val="Pointss"/>
      </w:pPr>
      <w:r w:rsidRPr="000C493A">
        <w:t>Add spaces around operators for better readability</w:t>
      </w:r>
    </w:p>
    <w:p w14:paraId="137D6839" w14:textId="77777777" w:rsidR="00DE7FBF" w:rsidRPr="000C493A" w:rsidRDefault="00DE7FBF" w:rsidP="00EF72F6">
      <w:pPr>
        <w:pStyle w:val="Pointss"/>
      </w:pPr>
      <w:r w:rsidRPr="000C493A">
        <w:t>Indent code properly within braces</w:t>
      </w:r>
    </w:p>
    <w:p w14:paraId="4D141DB6" w14:textId="77777777" w:rsidR="00DE7FBF" w:rsidRPr="000C493A" w:rsidRDefault="00DE7FBF" w:rsidP="00EF72F6">
      <w:pPr>
        <w:pStyle w:val="Pointss"/>
      </w:pPr>
      <w:r w:rsidRPr="000C493A">
        <w:t>Use meaningful variable names separated by commas in declarations</w:t>
      </w:r>
    </w:p>
    <w:p w14:paraId="5CD77362" w14:textId="77777777" w:rsidR="002368AD" w:rsidRPr="000C493A" w:rsidRDefault="002368AD" w:rsidP="00EF72F6">
      <w:pPr>
        <w:pStyle w:val="Subheadddd"/>
      </w:pPr>
      <w:bookmarkStart w:id="28" w:name="_Toc212290929"/>
      <w:r w:rsidRPr="000C493A">
        <w:t>3.3 Data Types in C - Comprehensive Exploration</w:t>
      </w:r>
      <w:bookmarkEnd w:id="28"/>
    </w:p>
    <w:p w14:paraId="5072554F" w14:textId="77777777" w:rsidR="002368AD" w:rsidRPr="000C493A" w:rsidRDefault="002368AD" w:rsidP="00EF72F6">
      <w:pPr>
        <w:pStyle w:val="Subheadddddf"/>
      </w:pPr>
      <w:r w:rsidRPr="000C493A">
        <w:t>Introduction to Data Types</w:t>
      </w:r>
    </w:p>
    <w:p w14:paraId="4D3FA851" w14:textId="77777777" w:rsidR="002368AD" w:rsidRPr="000C493A" w:rsidRDefault="002368AD" w:rsidP="00EF72F6">
      <w:pPr>
        <w:pStyle w:val="texxtt"/>
        <w:rPr>
          <w:lang w:eastAsia="en-IN"/>
        </w:rPr>
      </w:pPr>
      <w:r w:rsidRPr="000C493A">
        <w:rPr>
          <w:lang w:eastAsia="en-IN"/>
        </w:rPr>
        <w:t xml:space="preserve">A </w:t>
      </w:r>
      <w:r w:rsidRPr="000C493A">
        <w:rPr>
          <w:b/>
          <w:bCs/>
          <w:lang w:eastAsia="en-IN"/>
        </w:rPr>
        <w:t>data type</w:t>
      </w:r>
      <w:r w:rsidRPr="000C493A">
        <w:rPr>
          <w:lang w:eastAsia="en-IN"/>
        </w:rPr>
        <w:t xml:space="preserve"> specifies the type of data that a variable can store and determines:</w:t>
      </w:r>
    </w:p>
    <w:p w14:paraId="1E29057E" w14:textId="77777777" w:rsidR="002368AD" w:rsidRPr="000C493A" w:rsidRDefault="002368AD" w:rsidP="00EF72F6">
      <w:pPr>
        <w:pStyle w:val="Pointss"/>
      </w:pPr>
      <w:r w:rsidRPr="000C493A">
        <w:t>The amount of memory allocated for the variable</w:t>
      </w:r>
    </w:p>
    <w:p w14:paraId="26C472FD" w14:textId="77777777" w:rsidR="002368AD" w:rsidRPr="000C493A" w:rsidRDefault="002368AD" w:rsidP="00EF72F6">
      <w:pPr>
        <w:pStyle w:val="Pointss"/>
      </w:pPr>
      <w:r w:rsidRPr="000C493A">
        <w:t>The range of values the variable can hold</w:t>
      </w:r>
    </w:p>
    <w:p w14:paraId="597C20EF" w14:textId="77777777" w:rsidR="002368AD" w:rsidRPr="000C493A" w:rsidRDefault="002368AD" w:rsidP="00EF72F6">
      <w:pPr>
        <w:pStyle w:val="Pointss"/>
      </w:pPr>
      <w:r w:rsidRPr="000C493A">
        <w:t>The operations that can be performed on the variable</w:t>
      </w:r>
    </w:p>
    <w:p w14:paraId="0A08668A" w14:textId="77777777" w:rsidR="002368AD" w:rsidRPr="000C493A" w:rsidRDefault="002368AD" w:rsidP="00EF72F6">
      <w:pPr>
        <w:pStyle w:val="Pointss"/>
      </w:pPr>
      <w:r w:rsidRPr="000C493A">
        <w:t>How the data is interpreted and stored in memory</w:t>
      </w:r>
    </w:p>
    <w:p w14:paraId="7F527D51" w14:textId="77777777" w:rsidR="002368AD" w:rsidRPr="000C493A" w:rsidRDefault="002368AD" w:rsidP="00EF72F6">
      <w:pPr>
        <w:pStyle w:val="texxtt"/>
        <w:rPr>
          <w:lang w:eastAsia="en-IN"/>
        </w:rPr>
      </w:pPr>
      <w:r w:rsidRPr="000C493A">
        <w:rPr>
          <w:lang w:eastAsia="en-IN"/>
        </w:rPr>
        <w:t>Think of data types as categories that tell the compiler:</w:t>
      </w:r>
    </w:p>
    <w:p w14:paraId="1A9E8DAE" w14:textId="77777777" w:rsidR="002368AD" w:rsidRPr="000C493A" w:rsidRDefault="002368AD" w:rsidP="00EF72F6">
      <w:pPr>
        <w:pStyle w:val="Pointss"/>
      </w:pPr>
      <w:r w:rsidRPr="000C493A">
        <w:t>"This variable will store whole numbers"</w:t>
      </w:r>
    </w:p>
    <w:p w14:paraId="4FAE0C6D" w14:textId="77777777" w:rsidR="002368AD" w:rsidRPr="000C493A" w:rsidRDefault="002368AD" w:rsidP="00EF72F6">
      <w:pPr>
        <w:pStyle w:val="Pointss"/>
      </w:pPr>
      <w:r w:rsidRPr="000C493A">
        <w:t>"This variable will store decimal numbers"</w:t>
      </w:r>
    </w:p>
    <w:p w14:paraId="631F7E9F" w14:textId="77777777" w:rsidR="002368AD" w:rsidRPr="000C493A" w:rsidRDefault="002368AD" w:rsidP="00EF72F6">
      <w:pPr>
        <w:pStyle w:val="Pointss"/>
      </w:pPr>
      <w:r w:rsidRPr="000C493A">
        <w:t>"This variable will store a single character"</w:t>
      </w:r>
    </w:p>
    <w:p w14:paraId="4A498F79" w14:textId="77777777" w:rsidR="002368AD" w:rsidRPr="000C493A" w:rsidRDefault="002368AD" w:rsidP="00EF72F6">
      <w:pPr>
        <w:pStyle w:val="texxtt"/>
        <w:rPr>
          <w:lang w:eastAsia="en-IN"/>
        </w:rPr>
      </w:pPr>
      <w:r w:rsidRPr="000C493A">
        <w:rPr>
          <w:lang w:eastAsia="en-IN"/>
        </w:rPr>
        <w:t>Understanding data types is fundamental to:</w:t>
      </w:r>
    </w:p>
    <w:p w14:paraId="0311FC83" w14:textId="77777777" w:rsidR="002368AD" w:rsidRPr="000C493A" w:rsidRDefault="002368AD" w:rsidP="00EF72F6">
      <w:pPr>
        <w:pStyle w:val="Pointss"/>
      </w:pPr>
      <w:r w:rsidRPr="000C493A">
        <w:t>Efficient memory usage</w:t>
      </w:r>
    </w:p>
    <w:p w14:paraId="6410E21D" w14:textId="77777777" w:rsidR="002368AD" w:rsidRPr="000C493A" w:rsidRDefault="002368AD" w:rsidP="00EF72F6">
      <w:pPr>
        <w:pStyle w:val="Pointss"/>
      </w:pPr>
      <w:r w:rsidRPr="000C493A">
        <w:t>Preventing data overflow and underflow</w:t>
      </w:r>
    </w:p>
    <w:p w14:paraId="76BF5909" w14:textId="77777777" w:rsidR="002368AD" w:rsidRPr="000C493A" w:rsidRDefault="002368AD" w:rsidP="00EF72F6">
      <w:pPr>
        <w:pStyle w:val="Pointss"/>
      </w:pPr>
      <w:r w:rsidRPr="000C493A">
        <w:t>Writing correct and bug-free programs</w:t>
      </w:r>
    </w:p>
    <w:p w14:paraId="25C7B1B2" w14:textId="77777777" w:rsidR="002368AD" w:rsidRPr="000C493A" w:rsidRDefault="002368AD" w:rsidP="00EF72F6">
      <w:pPr>
        <w:pStyle w:val="Pointss"/>
      </w:pPr>
      <w:r w:rsidRPr="000C493A">
        <w:t>Performing appropriate operations on data</w:t>
      </w:r>
    </w:p>
    <w:p w14:paraId="78F8C437" w14:textId="77777777" w:rsidR="002368AD" w:rsidRPr="000C493A" w:rsidRDefault="002368AD" w:rsidP="00EF72F6">
      <w:pPr>
        <w:pStyle w:val="Subheadddddf"/>
      </w:pPr>
      <w:r w:rsidRPr="000C493A">
        <w:t>Classification of Data Types in C</w:t>
      </w:r>
    </w:p>
    <w:p w14:paraId="7A8C67EA" w14:textId="77777777" w:rsidR="002368AD" w:rsidRPr="000C493A" w:rsidRDefault="002368AD" w:rsidP="00EF72F6">
      <w:pPr>
        <w:pStyle w:val="texxtt"/>
        <w:rPr>
          <w:lang w:eastAsia="en-IN"/>
        </w:rPr>
      </w:pPr>
      <w:r w:rsidRPr="000C493A">
        <w:rPr>
          <w:lang w:eastAsia="en-IN"/>
        </w:rPr>
        <w:t>C data types are organized into a hierarchical structure:</w:t>
      </w:r>
    </w:p>
    <w:p w14:paraId="777B789C" w14:textId="77777777" w:rsidR="002368AD" w:rsidRPr="000C493A" w:rsidRDefault="002368AD" w:rsidP="00BC0AEF">
      <w:pPr>
        <w:pStyle w:val="Code"/>
        <w:rPr>
          <w:lang w:eastAsia="en-IN"/>
        </w:rPr>
      </w:pPr>
      <w:r w:rsidRPr="000C493A">
        <w:rPr>
          <w:lang w:eastAsia="en-IN"/>
        </w:rPr>
        <w:t>Data Types in C</w:t>
      </w:r>
    </w:p>
    <w:p w14:paraId="56CEFB92"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p>
    <w:p w14:paraId="5D95F677"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Basic/Primitive Types</w:t>
      </w:r>
    </w:p>
    <w:p w14:paraId="5D1D18AF"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Integer Types (int, char, short, long, long long)</w:t>
      </w:r>
    </w:p>
    <w:p w14:paraId="4048C92A"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Floating-Point Types (float, double, long double)</w:t>
      </w:r>
    </w:p>
    <w:p w14:paraId="435A370F"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Void Type (void)</w:t>
      </w:r>
    </w:p>
    <w:p w14:paraId="76FF1C61"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p>
    <w:p w14:paraId="33F09E97"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Derived Types</w:t>
      </w:r>
    </w:p>
    <w:p w14:paraId="3100C951"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Arrays</w:t>
      </w:r>
    </w:p>
    <w:p w14:paraId="063806B0"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Pointers</w:t>
      </w:r>
    </w:p>
    <w:p w14:paraId="2E6554BF"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Structures (struct)</w:t>
      </w:r>
    </w:p>
    <w:p w14:paraId="0070EFD1"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Unions (union)</w:t>
      </w:r>
    </w:p>
    <w:p w14:paraId="07ACE2E5"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w:t>
      </w:r>
      <w:r w:rsidRPr="000C493A">
        <w:rPr>
          <w:rFonts w:ascii="MS Mincho" w:eastAsia="MS Mincho" w:hAnsi="MS Mincho" w:cs="MS Mincho" w:hint="eastAsia"/>
          <w:lang w:eastAsia="en-IN"/>
        </w:rPr>
        <w:t>└──</w:t>
      </w:r>
      <w:r w:rsidRPr="000C493A">
        <w:rPr>
          <w:lang w:eastAsia="en-IN"/>
        </w:rPr>
        <w:t xml:space="preserve"> Functions</w:t>
      </w:r>
    </w:p>
    <w:p w14:paraId="0E8926FD"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p>
    <w:p w14:paraId="3EA974F1" w14:textId="77777777" w:rsidR="002368AD" w:rsidRPr="000C493A" w:rsidRDefault="002368AD" w:rsidP="00BC0AEF">
      <w:pPr>
        <w:pStyle w:val="Code"/>
        <w:rPr>
          <w:lang w:eastAsia="en-IN"/>
        </w:rPr>
      </w:pPr>
      <w:r w:rsidRPr="000C493A">
        <w:rPr>
          <w:rFonts w:ascii="MS Mincho" w:eastAsia="MS Mincho" w:hAnsi="MS Mincho" w:cs="MS Mincho" w:hint="eastAsia"/>
          <w:lang w:eastAsia="en-IN"/>
        </w:rPr>
        <w:t>└──</w:t>
      </w:r>
      <w:r w:rsidRPr="000C493A">
        <w:rPr>
          <w:lang w:eastAsia="en-IN"/>
        </w:rPr>
        <w:t xml:space="preserve"> Enumeration Type (enum)</w:t>
      </w:r>
    </w:p>
    <w:p w14:paraId="05F80627" w14:textId="77777777" w:rsidR="002368AD" w:rsidRPr="000C493A" w:rsidRDefault="002368AD" w:rsidP="00EF72F6">
      <w:pPr>
        <w:pStyle w:val="texxtt"/>
        <w:rPr>
          <w:lang w:eastAsia="en-IN"/>
        </w:rPr>
      </w:pPr>
      <w:r w:rsidRPr="000C493A">
        <w:rPr>
          <w:lang w:eastAsia="en-IN"/>
        </w:rPr>
        <w:t>Let's explore each category in comprehensive detail.</w:t>
      </w:r>
    </w:p>
    <w:p w14:paraId="1710B1A1" w14:textId="77777777" w:rsidR="002368AD" w:rsidRPr="000C493A" w:rsidRDefault="00000000" w:rsidP="00EF72F6">
      <w:pPr>
        <w:pStyle w:val="texxtt"/>
        <w:rPr>
          <w:lang w:eastAsia="en-IN"/>
        </w:rPr>
      </w:pPr>
      <w:r>
        <w:rPr>
          <w:lang w:eastAsia="en-IN"/>
        </w:rPr>
        <w:pict w14:anchorId="481EB375">
          <v:rect id="_x0000_i1047" style="width:0;height:1.5pt" o:hralign="center" o:hrstd="t" o:hr="t" fillcolor="#a0a0a0" stroked="f"/>
        </w:pict>
      </w:r>
    </w:p>
    <w:p w14:paraId="767B2E73" w14:textId="77777777" w:rsidR="002368AD" w:rsidRPr="000C493A" w:rsidRDefault="002368AD" w:rsidP="00EF72F6">
      <w:pPr>
        <w:pStyle w:val="Subheadddddf"/>
      </w:pPr>
      <w:r w:rsidRPr="000C493A">
        <w:t>3.3.1 Basic (Primitive) Data Types</w:t>
      </w:r>
    </w:p>
    <w:p w14:paraId="6EB1DE1F" w14:textId="77777777" w:rsidR="002368AD" w:rsidRPr="000C493A" w:rsidRDefault="002368AD" w:rsidP="00EF72F6">
      <w:pPr>
        <w:pStyle w:val="texxtt"/>
        <w:rPr>
          <w:lang w:eastAsia="en-IN"/>
        </w:rPr>
      </w:pPr>
      <w:r w:rsidRPr="000C493A">
        <w:rPr>
          <w:lang w:eastAsia="en-IN"/>
        </w:rPr>
        <w:t>Basic data types are the fundamental building blocks provided by C. They represent simple values and are directly supported by the hardware.</w:t>
      </w:r>
    </w:p>
    <w:p w14:paraId="38A33E47" w14:textId="77777777" w:rsidR="002368AD" w:rsidRPr="000C493A" w:rsidRDefault="002368AD" w:rsidP="00EF72F6">
      <w:pPr>
        <w:pStyle w:val="Subheadddddf"/>
      </w:pPr>
      <w:r w:rsidRPr="000C493A">
        <w:t>Integer Types - Storing Whole Numbers</w:t>
      </w:r>
    </w:p>
    <w:p w14:paraId="6998FCBD" w14:textId="77777777" w:rsidR="002368AD" w:rsidRPr="000C493A" w:rsidRDefault="002368AD" w:rsidP="00EF72F6">
      <w:pPr>
        <w:pStyle w:val="texxtt"/>
        <w:rPr>
          <w:lang w:eastAsia="en-IN"/>
        </w:rPr>
      </w:pPr>
      <w:r w:rsidRPr="000C493A">
        <w:rPr>
          <w:lang w:eastAsia="en-IN"/>
        </w:rPr>
        <w:t>Integer types store whole numbers (positive, negative, or zero) without decimal points.</w:t>
      </w:r>
    </w:p>
    <w:p w14:paraId="2D24BB6C" w14:textId="77777777" w:rsidR="002368AD" w:rsidRPr="000C493A" w:rsidRDefault="002368AD" w:rsidP="00EF72F6">
      <w:pPr>
        <w:pStyle w:val="Subheadddddf"/>
      </w:pPr>
      <w:r w:rsidRPr="000C493A">
        <w:t>1. The int Type</w:t>
      </w:r>
    </w:p>
    <w:p w14:paraId="7536F320" w14:textId="5D0E2004" w:rsidR="002368AD" w:rsidRPr="000C493A" w:rsidRDefault="002368AD" w:rsidP="00EF72F6">
      <w:pPr>
        <w:pStyle w:val="texxtt"/>
        <w:rPr>
          <w:lang w:eastAsia="en-IN"/>
        </w:rPr>
      </w:pPr>
      <w:r w:rsidRPr="000C493A">
        <w:rPr>
          <w:lang w:eastAsia="en-IN"/>
        </w:rPr>
        <w:t xml:space="preserve">The </w:t>
      </w:r>
      <w:r w:rsidRPr="000C493A">
        <w:rPr>
          <w:rFonts w:cs="Courier New"/>
          <w:lang w:eastAsia="en-IN"/>
        </w:rPr>
        <w:t>int</w:t>
      </w:r>
      <w:r w:rsidRPr="000C493A">
        <w:rPr>
          <w:lang w:eastAsia="en-IN"/>
        </w:rPr>
        <w:t xml:space="preserve"> type is the </w:t>
      </w:r>
      <w:r w:rsidR="00AA0B74" w:rsidRPr="000C493A">
        <w:rPr>
          <w:lang w:eastAsia="en-IN"/>
        </w:rPr>
        <w:t>most used</w:t>
      </w:r>
      <w:r w:rsidRPr="000C493A">
        <w:rPr>
          <w:lang w:eastAsia="en-IN"/>
        </w:rPr>
        <w:t xml:space="preserve"> integer type in C.</w:t>
      </w:r>
    </w:p>
    <w:p w14:paraId="7A290E01" w14:textId="79C719A4" w:rsidR="002368AD" w:rsidRPr="000C493A" w:rsidRDefault="002368AD" w:rsidP="00EF72F6">
      <w:pPr>
        <w:pStyle w:val="Subheadddddf"/>
      </w:pPr>
      <w:r w:rsidRPr="000C493A">
        <w:t>Declaration:</w:t>
      </w:r>
    </w:p>
    <w:p w14:paraId="140B3E97"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age;</w:t>
      </w:r>
    </w:p>
    <w:p w14:paraId="0E6CF502"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population;</w:t>
      </w:r>
    </w:p>
    <w:p w14:paraId="05001284"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score;</w:t>
      </w:r>
    </w:p>
    <w:p w14:paraId="2F0E6F72" w14:textId="52388D8B" w:rsidR="002368AD" w:rsidRPr="000C493A" w:rsidRDefault="002368AD" w:rsidP="00EF72F6">
      <w:pPr>
        <w:pStyle w:val="Subheadddddf"/>
      </w:pPr>
      <w:r w:rsidRPr="000C493A">
        <w:t>Initialization:</w:t>
      </w:r>
    </w:p>
    <w:p w14:paraId="57D64074"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count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w:t>
      </w:r>
    </w:p>
    <w:p w14:paraId="51738C63"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year </w:t>
      </w:r>
      <w:r w:rsidRPr="000C493A">
        <w:rPr>
          <w:color w:val="4078F2"/>
          <w:lang w:eastAsia="en-IN"/>
        </w:rPr>
        <w:t>=</w:t>
      </w:r>
      <w:r w:rsidRPr="000C493A">
        <w:rPr>
          <w:lang w:eastAsia="en-IN"/>
        </w:rPr>
        <w:t xml:space="preserve"> </w:t>
      </w:r>
      <w:r w:rsidRPr="000C493A">
        <w:rPr>
          <w:color w:val="B76B01"/>
          <w:lang w:eastAsia="en-IN"/>
        </w:rPr>
        <w:t>2025</w:t>
      </w:r>
      <w:r w:rsidRPr="000C493A">
        <w:rPr>
          <w:lang w:eastAsia="en-IN"/>
        </w:rPr>
        <w:t>;</w:t>
      </w:r>
    </w:p>
    <w:p w14:paraId="58DDA188"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temperature </w:t>
      </w:r>
      <w:r w:rsidRPr="000C493A">
        <w:rPr>
          <w:color w:val="4078F2"/>
          <w:lang w:eastAsia="en-IN"/>
        </w:rPr>
        <w:t>=</w:t>
      </w:r>
      <w:r w:rsidRPr="000C493A">
        <w:rPr>
          <w:lang w:eastAsia="en-IN"/>
        </w:rPr>
        <w:t xml:space="preserve"> </w:t>
      </w:r>
      <w:r w:rsidRPr="000C493A">
        <w:rPr>
          <w:color w:val="4078F2"/>
          <w:lang w:eastAsia="en-IN"/>
        </w:rPr>
        <w:t>-</w:t>
      </w:r>
      <w:r w:rsidRPr="000C493A">
        <w:rPr>
          <w:color w:val="B76B01"/>
          <w:lang w:eastAsia="en-IN"/>
        </w:rPr>
        <w:t>15</w:t>
      </w:r>
      <w:r w:rsidRPr="000C493A">
        <w:rPr>
          <w:lang w:eastAsia="en-IN"/>
        </w:rPr>
        <w:t>;</w:t>
      </w:r>
    </w:p>
    <w:p w14:paraId="498ACA01" w14:textId="77777777" w:rsidR="002368AD" w:rsidRPr="000C493A" w:rsidRDefault="002368AD" w:rsidP="00EF72F6">
      <w:pPr>
        <w:pStyle w:val="Subheadddddf"/>
      </w:pPr>
      <w:r w:rsidRPr="000C493A">
        <w:t>Characteristics:</w:t>
      </w:r>
    </w:p>
    <w:p w14:paraId="6C745BE8" w14:textId="77777777" w:rsidR="002368AD" w:rsidRPr="000C493A" w:rsidRDefault="002368AD" w:rsidP="00EF72F6">
      <w:pPr>
        <w:pStyle w:val="Pointss"/>
      </w:pPr>
      <w:r w:rsidRPr="000C493A">
        <w:rPr>
          <w:b/>
          <w:bCs/>
        </w:rPr>
        <w:t>Size</w:t>
      </w:r>
      <w:r w:rsidRPr="000C493A">
        <w:t>: Typically 4 bytes (32 bits) on modern systems</w:t>
      </w:r>
    </w:p>
    <w:p w14:paraId="46F6C16D" w14:textId="77777777" w:rsidR="002368AD" w:rsidRPr="000C493A" w:rsidRDefault="002368AD" w:rsidP="00EF72F6">
      <w:pPr>
        <w:pStyle w:val="Pointss"/>
      </w:pPr>
      <w:r w:rsidRPr="000C493A">
        <w:rPr>
          <w:b/>
          <w:bCs/>
        </w:rPr>
        <w:t>Range</w:t>
      </w:r>
      <w:r w:rsidRPr="000C493A">
        <w:t>: Approximately -2,147,483,648 to 2,147,483,647</w:t>
      </w:r>
    </w:p>
    <w:p w14:paraId="03674D0A" w14:textId="77777777" w:rsidR="002368AD" w:rsidRPr="000C493A" w:rsidRDefault="002368AD" w:rsidP="00EF72F6">
      <w:pPr>
        <w:pStyle w:val="Pointss"/>
      </w:pPr>
      <w:r w:rsidRPr="000C493A">
        <w:rPr>
          <w:b/>
          <w:bCs/>
        </w:rPr>
        <w:t>Format Specifier</w:t>
      </w:r>
      <w:r w:rsidRPr="000C493A">
        <w:t xml:space="preserve">: </w:t>
      </w:r>
      <w:r w:rsidRPr="000C493A">
        <w:rPr>
          <w:rFonts w:cs="Courier New"/>
        </w:rPr>
        <w:t>%d</w:t>
      </w:r>
      <w:r w:rsidRPr="000C493A">
        <w:t xml:space="preserve"> or </w:t>
      </w:r>
      <w:r w:rsidRPr="000C493A">
        <w:rPr>
          <w:rFonts w:cs="Courier New"/>
        </w:rPr>
        <w:t>%i</w:t>
      </w:r>
    </w:p>
    <w:p w14:paraId="6F218FEF" w14:textId="415816B7" w:rsidR="002368AD" w:rsidRPr="000C493A" w:rsidRDefault="002368AD" w:rsidP="00EF72F6">
      <w:pPr>
        <w:pStyle w:val="Subheadddddf"/>
      </w:pPr>
      <w:r w:rsidRPr="000C493A">
        <w:t>Complete Example:</w:t>
      </w:r>
    </w:p>
    <w:p w14:paraId="759BBB68"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2718116" w14:textId="77777777" w:rsidR="002368AD" w:rsidRPr="000C493A" w:rsidRDefault="002368AD" w:rsidP="0044606B">
      <w:pPr>
        <w:pStyle w:val="Code"/>
        <w:rPr>
          <w:color w:val="383A42"/>
          <w:lang w:eastAsia="en-IN"/>
        </w:rPr>
      </w:pPr>
    </w:p>
    <w:p w14:paraId="07721006"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DDD605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students </w:t>
      </w:r>
      <w:r w:rsidRPr="000C493A">
        <w:rPr>
          <w:color w:val="4078F2"/>
          <w:lang w:eastAsia="en-IN"/>
        </w:rPr>
        <w:t>=</w:t>
      </w:r>
      <w:r w:rsidRPr="000C493A">
        <w:rPr>
          <w:color w:val="383A42"/>
          <w:lang w:eastAsia="en-IN"/>
        </w:rPr>
        <w:t xml:space="preserve"> </w:t>
      </w:r>
      <w:r w:rsidRPr="000C493A">
        <w:rPr>
          <w:color w:val="B76B01"/>
          <w:lang w:eastAsia="en-IN"/>
        </w:rPr>
        <w:t>45</w:t>
      </w:r>
      <w:r w:rsidRPr="000C493A">
        <w:rPr>
          <w:color w:val="383A42"/>
          <w:lang w:eastAsia="en-IN"/>
        </w:rPr>
        <w:t>;</w:t>
      </w:r>
    </w:p>
    <w:p w14:paraId="70C6B3B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rooms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11EA3F5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students_per_room;</w:t>
      </w:r>
    </w:p>
    <w:p w14:paraId="628CB2D0" w14:textId="77777777" w:rsidR="002368AD" w:rsidRPr="000C493A" w:rsidRDefault="002368AD" w:rsidP="0044606B">
      <w:pPr>
        <w:pStyle w:val="Code"/>
        <w:rPr>
          <w:color w:val="383A42"/>
          <w:lang w:eastAsia="en-IN"/>
        </w:rPr>
      </w:pPr>
      <w:r w:rsidRPr="000C493A">
        <w:rPr>
          <w:color w:val="383A42"/>
          <w:lang w:eastAsia="en-IN"/>
        </w:rPr>
        <w:t xml:space="preserve">    </w:t>
      </w:r>
    </w:p>
    <w:p w14:paraId="4AB4B6F8" w14:textId="77777777" w:rsidR="002368AD" w:rsidRPr="000C493A" w:rsidRDefault="002368AD" w:rsidP="0044606B">
      <w:pPr>
        <w:pStyle w:val="Code"/>
        <w:rPr>
          <w:color w:val="383A42"/>
          <w:lang w:eastAsia="en-IN"/>
        </w:rPr>
      </w:pPr>
      <w:r w:rsidRPr="000C493A">
        <w:rPr>
          <w:color w:val="383A42"/>
          <w:lang w:eastAsia="en-IN"/>
        </w:rPr>
        <w:t xml:space="preserve">    students_per_room </w:t>
      </w:r>
      <w:r w:rsidRPr="000C493A">
        <w:rPr>
          <w:color w:val="4078F2"/>
          <w:lang w:eastAsia="en-IN"/>
        </w:rPr>
        <w:t>=</w:t>
      </w:r>
      <w:r w:rsidRPr="000C493A">
        <w:rPr>
          <w:color w:val="383A42"/>
          <w:lang w:eastAsia="en-IN"/>
        </w:rPr>
        <w:t xml:space="preserve"> students </w:t>
      </w:r>
      <w:r w:rsidRPr="000C493A">
        <w:rPr>
          <w:color w:val="4078F2"/>
          <w:lang w:eastAsia="en-IN"/>
        </w:rPr>
        <w:t>/</w:t>
      </w:r>
      <w:r w:rsidRPr="000C493A">
        <w:rPr>
          <w:color w:val="383A42"/>
          <w:lang w:eastAsia="en-IN"/>
        </w:rPr>
        <w:t xml:space="preserve"> rooms;</w:t>
      </w:r>
    </w:p>
    <w:p w14:paraId="11DC2708" w14:textId="77777777" w:rsidR="002368AD" w:rsidRPr="000C493A" w:rsidRDefault="002368AD" w:rsidP="0044606B">
      <w:pPr>
        <w:pStyle w:val="Code"/>
        <w:rPr>
          <w:color w:val="383A42"/>
          <w:lang w:eastAsia="en-IN"/>
        </w:rPr>
      </w:pPr>
      <w:r w:rsidRPr="000C493A">
        <w:rPr>
          <w:color w:val="383A42"/>
          <w:lang w:eastAsia="en-IN"/>
        </w:rPr>
        <w:t xml:space="preserve">    </w:t>
      </w:r>
    </w:p>
    <w:p w14:paraId="45D216B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"Total students: %d\n"</w:t>
      </w:r>
      <w:r w:rsidRPr="000C493A">
        <w:rPr>
          <w:color w:val="383A42"/>
          <w:lang w:eastAsia="en-IN"/>
        </w:rPr>
        <w:t>, students);</w:t>
      </w:r>
    </w:p>
    <w:p w14:paraId="27BDC51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"Number of rooms: %d\n"</w:t>
      </w:r>
      <w:r w:rsidRPr="000C493A">
        <w:rPr>
          <w:color w:val="383A42"/>
          <w:lang w:eastAsia="en-IN"/>
        </w:rPr>
        <w:t>, rooms);</w:t>
      </w:r>
    </w:p>
    <w:p w14:paraId="363EEB0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"Students per room: %d\n"</w:t>
      </w:r>
      <w:r w:rsidRPr="000C493A">
        <w:rPr>
          <w:color w:val="383A42"/>
          <w:lang w:eastAsia="en-IN"/>
        </w:rPr>
        <w:t>, students_per_room);</w:t>
      </w:r>
    </w:p>
    <w:p w14:paraId="26CC60EA" w14:textId="77777777" w:rsidR="002368AD" w:rsidRPr="000C493A" w:rsidRDefault="002368AD" w:rsidP="0044606B">
      <w:pPr>
        <w:pStyle w:val="Code"/>
        <w:rPr>
          <w:color w:val="383A42"/>
          <w:lang w:eastAsia="en-IN"/>
        </w:rPr>
      </w:pPr>
      <w:r w:rsidRPr="000C493A">
        <w:rPr>
          <w:color w:val="383A42"/>
          <w:lang w:eastAsia="en-IN"/>
        </w:rPr>
        <w:t xml:space="preserve">    </w:t>
      </w:r>
    </w:p>
    <w:p w14:paraId="09AEA8E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size and range</w:t>
      </w:r>
    </w:p>
    <w:p w14:paraId="0C92931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"\nSize of int: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int</w:t>
      </w:r>
      <w:r w:rsidRPr="000C493A">
        <w:rPr>
          <w:color w:val="383A42"/>
          <w:lang w:eastAsia="en-IN"/>
        </w:rPr>
        <w:t>));</w:t>
      </w:r>
    </w:p>
    <w:p w14:paraId="6E21A5C8" w14:textId="77777777" w:rsidR="002368AD" w:rsidRPr="000C493A" w:rsidRDefault="002368AD" w:rsidP="0044606B">
      <w:pPr>
        <w:pStyle w:val="Code"/>
        <w:rPr>
          <w:color w:val="383A42"/>
          <w:lang w:eastAsia="en-IN"/>
        </w:rPr>
      </w:pPr>
      <w:r w:rsidRPr="000C493A">
        <w:rPr>
          <w:color w:val="383A42"/>
          <w:lang w:eastAsia="en-IN"/>
        </w:rPr>
        <w:t xml:space="preserve">    </w:t>
      </w:r>
    </w:p>
    <w:p w14:paraId="1BE1CDF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0A81EC7" w14:textId="77777777" w:rsidR="002368AD" w:rsidRPr="000C493A" w:rsidRDefault="002368AD" w:rsidP="0044606B">
      <w:pPr>
        <w:pStyle w:val="Code"/>
        <w:rPr>
          <w:color w:val="383A42"/>
          <w:lang w:eastAsia="en-IN"/>
        </w:rPr>
      </w:pPr>
      <w:r w:rsidRPr="000C493A">
        <w:rPr>
          <w:color w:val="383A42"/>
          <w:lang w:eastAsia="en-IN"/>
        </w:rPr>
        <w:t>}</w:t>
      </w:r>
    </w:p>
    <w:p w14:paraId="0CB19728" w14:textId="77777777" w:rsidR="002368AD" w:rsidRPr="000C493A" w:rsidRDefault="002368AD" w:rsidP="00EF72F6">
      <w:pPr>
        <w:pStyle w:val="Subheadddddf"/>
      </w:pPr>
      <w:r w:rsidRPr="000C493A">
        <w:t>Output:</w:t>
      </w:r>
    </w:p>
    <w:p w14:paraId="14008B5D" w14:textId="77777777" w:rsidR="002368AD" w:rsidRPr="000C493A" w:rsidRDefault="002368AD" w:rsidP="0044606B">
      <w:pPr>
        <w:pStyle w:val="Code"/>
        <w:rPr>
          <w:lang w:eastAsia="en-IN"/>
        </w:rPr>
      </w:pPr>
      <w:r w:rsidRPr="000C493A">
        <w:rPr>
          <w:lang w:eastAsia="en-IN"/>
        </w:rPr>
        <w:t>Total students: 45</w:t>
      </w:r>
    </w:p>
    <w:p w14:paraId="73EF1A3E" w14:textId="77777777" w:rsidR="002368AD" w:rsidRPr="000C493A" w:rsidRDefault="002368AD" w:rsidP="0044606B">
      <w:pPr>
        <w:pStyle w:val="Code"/>
        <w:rPr>
          <w:lang w:eastAsia="en-IN"/>
        </w:rPr>
      </w:pPr>
      <w:r w:rsidRPr="000C493A">
        <w:rPr>
          <w:lang w:eastAsia="en-IN"/>
        </w:rPr>
        <w:t>Number of rooms: 10</w:t>
      </w:r>
    </w:p>
    <w:p w14:paraId="36CEA3DA" w14:textId="77777777" w:rsidR="002368AD" w:rsidRPr="000C493A" w:rsidRDefault="002368AD" w:rsidP="0044606B">
      <w:pPr>
        <w:pStyle w:val="Code"/>
        <w:rPr>
          <w:lang w:eastAsia="en-IN"/>
        </w:rPr>
      </w:pPr>
      <w:r w:rsidRPr="000C493A">
        <w:rPr>
          <w:lang w:eastAsia="en-IN"/>
        </w:rPr>
        <w:t>Students per room: 4</w:t>
      </w:r>
    </w:p>
    <w:p w14:paraId="3070A841" w14:textId="77777777" w:rsidR="002368AD" w:rsidRPr="000C493A" w:rsidRDefault="002368AD" w:rsidP="0044606B">
      <w:pPr>
        <w:pStyle w:val="Code"/>
        <w:rPr>
          <w:lang w:eastAsia="en-IN"/>
        </w:rPr>
      </w:pPr>
    </w:p>
    <w:p w14:paraId="6CF39915" w14:textId="77777777" w:rsidR="002368AD" w:rsidRPr="000C493A" w:rsidRDefault="002368AD" w:rsidP="0044606B">
      <w:pPr>
        <w:pStyle w:val="Code"/>
        <w:rPr>
          <w:lang w:eastAsia="en-IN"/>
        </w:rPr>
      </w:pPr>
      <w:r w:rsidRPr="000C493A">
        <w:rPr>
          <w:lang w:eastAsia="en-IN"/>
        </w:rPr>
        <w:t>Size of int: 4 bytes</w:t>
      </w:r>
    </w:p>
    <w:p w14:paraId="5844A1CE" w14:textId="77777777" w:rsidR="002368AD" w:rsidRPr="000C493A" w:rsidRDefault="002368AD" w:rsidP="00EF72F6">
      <w:pPr>
        <w:pStyle w:val="Subheadddddf"/>
      </w:pPr>
      <w:r w:rsidRPr="000C493A">
        <w:t>2. Integer Modifiers</w:t>
      </w:r>
    </w:p>
    <w:p w14:paraId="5C003A52" w14:textId="77777777" w:rsidR="002368AD" w:rsidRPr="000C493A" w:rsidRDefault="002368AD" w:rsidP="00EF72F6">
      <w:pPr>
        <w:pStyle w:val="texxtt"/>
        <w:rPr>
          <w:lang w:eastAsia="en-IN"/>
        </w:rPr>
      </w:pPr>
      <w:r w:rsidRPr="000C493A">
        <w:rPr>
          <w:lang w:eastAsia="en-IN"/>
        </w:rPr>
        <w:t xml:space="preserve">C provides </w:t>
      </w:r>
      <w:r w:rsidRPr="000C493A">
        <w:rPr>
          <w:b/>
          <w:bCs/>
          <w:lang w:eastAsia="en-IN"/>
        </w:rPr>
        <w:t>modifiers</w:t>
      </w:r>
      <w:r w:rsidRPr="000C493A">
        <w:rPr>
          <w:lang w:eastAsia="en-IN"/>
        </w:rPr>
        <w:t xml:space="preserve"> that can be combined with </w:t>
      </w:r>
      <w:r w:rsidRPr="000C493A">
        <w:rPr>
          <w:rFonts w:cs="Courier New"/>
          <w:lang w:eastAsia="en-IN"/>
        </w:rPr>
        <w:t>int</w:t>
      </w:r>
      <w:r w:rsidRPr="000C493A">
        <w:rPr>
          <w:lang w:eastAsia="en-IN"/>
        </w:rPr>
        <w:t xml:space="preserve"> to alter its size and range:</w:t>
      </w:r>
    </w:p>
    <w:p w14:paraId="0FCA3781" w14:textId="77777777" w:rsidR="002368AD" w:rsidRPr="000C493A" w:rsidRDefault="002368AD" w:rsidP="00EF72F6">
      <w:pPr>
        <w:pStyle w:val="Subheadddddf"/>
      </w:pPr>
      <w:r w:rsidRPr="000C493A">
        <w:t>Size Modifiers:</w:t>
      </w:r>
    </w:p>
    <w:p w14:paraId="5BC00FED" w14:textId="77777777" w:rsidR="002368AD" w:rsidRPr="000C493A" w:rsidRDefault="002368AD" w:rsidP="00EF72F6">
      <w:pPr>
        <w:pStyle w:val="Pointss"/>
      </w:pPr>
      <w:r w:rsidRPr="000C493A">
        <w:rPr>
          <w:rFonts w:cs="Courier New"/>
        </w:rPr>
        <w:t>short</w:t>
      </w:r>
      <w:r w:rsidRPr="000C493A">
        <w:t xml:space="preserve"> - Smaller integer (typically 2 bytes)</w:t>
      </w:r>
    </w:p>
    <w:p w14:paraId="722FDC8C" w14:textId="77777777" w:rsidR="002368AD" w:rsidRPr="000C493A" w:rsidRDefault="002368AD" w:rsidP="00EF72F6">
      <w:pPr>
        <w:pStyle w:val="Pointss"/>
      </w:pPr>
      <w:r w:rsidRPr="000C493A">
        <w:rPr>
          <w:rFonts w:cs="Courier New"/>
        </w:rPr>
        <w:t>long</w:t>
      </w:r>
      <w:r w:rsidRPr="000C493A">
        <w:t xml:space="preserve"> - Larger integer (typically 4 or 8 bytes)</w:t>
      </w:r>
    </w:p>
    <w:p w14:paraId="312CE4D1" w14:textId="77777777" w:rsidR="002368AD" w:rsidRPr="000C493A" w:rsidRDefault="002368AD" w:rsidP="00EF72F6">
      <w:pPr>
        <w:pStyle w:val="Pointss"/>
      </w:pPr>
      <w:r w:rsidRPr="000C493A">
        <w:rPr>
          <w:rFonts w:cs="Courier New"/>
        </w:rPr>
        <w:t>long long</w:t>
      </w:r>
      <w:r w:rsidRPr="000C493A">
        <w:t xml:space="preserve"> - Very large integer (typically 8 bytes)</w:t>
      </w:r>
    </w:p>
    <w:p w14:paraId="2252E671" w14:textId="77777777" w:rsidR="002368AD" w:rsidRPr="000C493A" w:rsidRDefault="002368AD" w:rsidP="00EF72F6">
      <w:pPr>
        <w:pStyle w:val="Subheadddddf"/>
      </w:pPr>
      <w:r w:rsidRPr="000C493A">
        <w:t>Sign Modifiers:</w:t>
      </w:r>
    </w:p>
    <w:p w14:paraId="615F3F96" w14:textId="77777777" w:rsidR="002368AD" w:rsidRPr="000C493A" w:rsidRDefault="002368AD" w:rsidP="00EF72F6">
      <w:pPr>
        <w:pStyle w:val="Pointss"/>
      </w:pPr>
      <w:r w:rsidRPr="000C493A">
        <w:rPr>
          <w:rFonts w:cs="Courier New"/>
        </w:rPr>
        <w:t>signed</w:t>
      </w:r>
      <w:r w:rsidRPr="000C493A">
        <w:t xml:space="preserve"> - Can store both positive and negative values (default)</w:t>
      </w:r>
    </w:p>
    <w:p w14:paraId="1E1742B9" w14:textId="77777777" w:rsidR="002368AD" w:rsidRPr="000C493A" w:rsidRDefault="002368AD" w:rsidP="00EF72F6">
      <w:pPr>
        <w:pStyle w:val="Pointss"/>
      </w:pPr>
      <w:r w:rsidRPr="000C493A">
        <w:rPr>
          <w:rFonts w:cs="Courier New"/>
        </w:rPr>
        <w:t>unsigned</w:t>
      </w:r>
      <w:r w:rsidRPr="000C493A">
        <w:t xml:space="preserve"> - Can store only non-negative values (0 and positive)</w:t>
      </w:r>
    </w:p>
    <w:p w14:paraId="7D6775E4" w14:textId="77777777" w:rsidR="002368AD" w:rsidRPr="000C493A" w:rsidRDefault="002368AD" w:rsidP="00EF72F6">
      <w:pPr>
        <w:pStyle w:val="Subheadddddf"/>
      </w:pPr>
      <w:r w:rsidRPr="000C493A">
        <w:t>Comprehensive Integer Types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0"/>
        <w:gridCol w:w="1296"/>
        <w:gridCol w:w="5022"/>
        <w:gridCol w:w="1698"/>
      </w:tblGrid>
      <w:tr w:rsidR="002368AD" w:rsidRPr="00EF72F6" w14:paraId="0BD3E73B" w14:textId="77777777" w:rsidTr="0044606B">
        <w:trPr>
          <w:tblHeader/>
          <w:tblCellSpacing w:w="15" w:type="dxa"/>
        </w:trPr>
        <w:tc>
          <w:tcPr>
            <w:tcW w:w="0" w:type="auto"/>
            <w:vAlign w:val="center"/>
            <w:hideMark/>
          </w:tcPr>
          <w:p w14:paraId="05229EFF"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Type</w:t>
            </w:r>
          </w:p>
        </w:tc>
        <w:tc>
          <w:tcPr>
            <w:tcW w:w="0" w:type="auto"/>
            <w:vAlign w:val="center"/>
            <w:hideMark/>
          </w:tcPr>
          <w:p w14:paraId="1C3A5729"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Typical Size</w:t>
            </w:r>
          </w:p>
        </w:tc>
        <w:tc>
          <w:tcPr>
            <w:tcW w:w="0" w:type="auto"/>
            <w:vAlign w:val="center"/>
            <w:hideMark/>
          </w:tcPr>
          <w:p w14:paraId="052E6E0E"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Typical Range</w:t>
            </w:r>
          </w:p>
        </w:tc>
        <w:tc>
          <w:tcPr>
            <w:tcW w:w="0" w:type="auto"/>
            <w:vAlign w:val="center"/>
            <w:hideMark/>
          </w:tcPr>
          <w:p w14:paraId="6140BE5D"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Format Specifier</w:t>
            </w:r>
          </w:p>
        </w:tc>
      </w:tr>
      <w:tr w:rsidR="002368AD" w:rsidRPr="00EF72F6" w14:paraId="3180FFA9" w14:textId="77777777" w:rsidTr="0044606B">
        <w:trPr>
          <w:tblCellSpacing w:w="15" w:type="dxa"/>
        </w:trPr>
        <w:tc>
          <w:tcPr>
            <w:tcW w:w="0" w:type="auto"/>
            <w:vAlign w:val="center"/>
            <w:hideMark/>
          </w:tcPr>
          <w:p w14:paraId="5B5A760F" w14:textId="55DA276D" w:rsidR="002368AD" w:rsidRPr="00EF72F6" w:rsidRDefault="0044606B"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C</w:t>
            </w:r>
            <w:r w:rsidR="002368AD" w:rsidRPr="00EF72F6">
              <w:rPr>
                <w:rFonts w:ascii="Bembo" w:eastAsia="Times New Roman" w:hAnsi="Bembo" w:cs="Courier New"/>
                <w:kern w:val="0"/>
                <w:sz w:val="25"/>
                <w:szCs w:val="25"/>
                <w:lang w:eastAsia="en-IN"/>
                <w14:ligatures w14:val="none"/>
              </w:rPr>
              <w:t>har</w:t>
            </w:r>
          </w:p>
        </w:tc>
        <w:tc>
          <w:tcPr>
            <w:tcW w:w="0" w:type="auto"/>
            <w:vAlign w:val="center"/>
            <w:hideMark/>
          </w:tcPr>
          <w:p w14:paraId="386FFD0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byte</w:t>
            </w:r>
          </w:p>
        </w:tc>
        <w:tc>
          <w:tcPr>
            <w:tcW w:w="0" w:type="auto"/>
            <w:vAlign w:val="center"/>
            <w:hideMark/>
          </w:tcPr>
          <w:p w14:paraId="3B4BF99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-128 to 127</w:t>
            </w:r>
          </w:p>
        </w:tc>
        <w:tc>
          <w:tcPr>
            <w:tcW w:w="0" w:type="auto"/>
            <w:vAlign w:val="center"/>
            <w:hideMark/>
          </w:tcPr>
          <w:p w14:paraId="6CB3318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%c</w:t>
            </w:r>
            <w:r w:rsidRPr="00EF72F6">
              <w:rPr>
                <w:rFonts w:ascii="Bembo" w:eastAsia="Times New Roman" w:hAnsi="Bembo" w:cs="Times New Roman"/>
                <w:kern w:val="0"/>
                <w:sz w:val="25"/>
                <w:szCs w:val="25"/>
                <w:lang w:eastAsia="en-IN"/>
                <w14:ligatures w14:val="none"/>
              </w:rPr>
              <w:t xml:space="preserve"> or </w:t>
            </w:r>
            <w:r w:rsidRPr="00EF72F6">
              <w:rPr>
                <w:rFonts w:ascii="Bembo" w:eastAsia="Times New Roman" w:hAnsi="Bembo" w:cs="Courier New"/>
                <w:kern w:val="0"/>
                <w:sz w:val="25"/>
                <w:szCs w:val="25"/>
                <w:lang w:eastAsia="en-IN"/>
                <w14:ligatures w14:val="none"/>
              </w:rPr>
              <w:t>%d</w:t>
            </w:r>
          </w:p>
        </w:tc>
      </w:tr>
      <w:tr w:rsidR="002368AD" w:rsidRPr="00EF72F6" w14:paraId="2E6A8FA3" w14:textId="77777777" w:rsidTr="0044606B">
        <w:trPr>
          <w:tblCellSpacing w:w="15" w:type="dxa"/>
        </w:trPr>
        <w:tc>
          <w:tcPr>
            <w:tcW w:w="0" w:type="auto"/>
            <w:vAlign w:val="center"/>
            <w:hideMark/>
          </w:tcPr>
          <w:p w14:paraId="3CDCBF9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unsigned char</w:t>
            </w:r>
          </w:p>
        </w:tc>
        <w:tc>
          <w:tcPr>
            <w:tcW w:w="0" w:type="auto"/>
            <w:vAlign w:val="center"/>
            <w:hideMark/>
          </w:tcPr>
          <w:p w14:paraId="7BAF3C2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byte</w:t>
            </w:r>
          </w:p>
        </w:tc>
        <w:tc>
          <w:tcPr>
            <w:tcW w:w="0" w:type="auto"/>
            <w:vAlign w:val="center"/>
            <w:hideMark/>
          </w:tcPr>
          <w:p w14:paraId="0CA4844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to 255</w:t>
            </w:r>
          </w:p>
        </w:tc>
        <w:tc>
          <w:tcPr>
            <w:tcW w:w="0" w:type="auto"/>
            <w:vAlign w:val="center"/>
            <w:hideMark/>
          </w:tcPr>
          <w:p w14:paraId="1E729FD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%c</w:t>
            </w:r>
            <w:r w:rsidRPr="00EF72F6">
              <w:rPr>
                <w:rFonts w:ascii="Bembo" w:eastAsia="Times New Roman" w:hAnsi="Bembo" w:cs="Times New Roman"/>
                <w:kern w:val="0"/>
                <w:sz w:val="25"/>
                <w:szCs w:val="25"/>
                <w:lang w:eastAsia="en-IN"/>
                <w14:ligatures w14:val="none"/>
              </w:rPr>
              <w:t xml:space="preserve"> or </w:t>
            </w:r>
            <w:r w:rsidRPr="00EF72F6">
              <w:rPr>
                <w:rFonts w:ascii="Bembo" w:eastAsia="Times New Roman" w:hAnsi="Bembo" w:cs="Courier New"/>
                <w:kern w:val="0"/>
                <w:sz w:val="25"/>
                <w:szCs w:val="25"/>
                <w:lang w:eastAsia="en-IN"/>
                <w14:ligatures w14:val="none"/>
              </w:rPr>
              <w:t>%u</w:t>
            </w:r>
          </w:p>
        </w:tc>
      </w:tr>
      <w:tr w:rsidR="002368AD" w:rsidRPr="00EF72F6" w14:paraId="5FA11096" w14:textId="77777777" w:rsidTr="0044606B">
        <w:trPr>
          <w:tblCellSpacing w:w="15" w:type="dxa"/>
        </w:trPr>
        <w:tc>
          <w:tcPr>
            <w:tcW w:w="0" w:type="auto"/>
            <w:vAlign w:val="center"/>
            <w:hideMark/>
          </w:tcPr>
          <w:p w14:paraId="4915313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short</w:t>
            </w:r>
            <w:r w:rsidRPr="00EF72F6">
              <w:rPr>
                <w:rFonts w:ascii="Bembo" w:eastAsia="Times New Roman" w:hAnsi="Bembo" w:cs="Times New Roman"/>
                <w:kern w:val="0"/>
                <w:sz w:val="25"/>
                <w:szCs w:val="25"/>
                <w:lang w:eastAsia="en-IN"/>
                <w14:ligatures w14:val="none"/>
              </w:rPr>
              <w:t xml:space="preserve"> or </w:t>
            </w:r>
            <w:r w:rsidRPr="00EF72F6">
              <w:rPr>
                <w:rFonts w:ascii="Bembo" w:eastAsia="Times New Roman" w:hAnsi="Bembo" w:cs="Courier New"/>
                <w:kern w:val="0"/>
                <w:sz w:val="25"/>
                <w:szCs w:val="25"/>
                <w:lang w:eastAsia="en-IN"/>
                <w14:ligatures w14:val="none"/>
              </w:rPr>
              <w:t>short int</w:t>
            </w:r>
          </w:p>
        </w:tc>
        <w:tc>
          <w:tcPr>
            <w:tcW w:w="0" w:type="auto"/>
            <w:vAlign w:val="center"/>
            <w:hideMark/>
          </w:tcPr>
          <w:p w14:paraId="4D0DCC0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2 bytes</w:t>
            </w:r>
          </w:p>
        </w:tc>
        <w:tc>
          <w:tcPr>
            <w:tcW w:w="0" w:type="auto"/>
            <w:vAlign w:val="center"/>
            <w:hideMark/>
          </w:tcPr>
          <w:p w14:paraId="2558A8C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-32,768 to 32,767</w:t>
            </w:r>
          </w:p>
        </w:tc>
        <w:tc>
          <w:tcPr>
            <w:tcW w:w="0" w:type="auto"/>
            <w:vAlign w:val="center"/>
            <w:hideMark/>
          </w:tcPr>
          <w:p w14:paraId="554F55F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%hd</w:t>
            </w:r>
          </w:p>
        </w:tc>
      </w:tr>
      <w:tr w:rsidR="002368AD" w:rsidRPr="00EF72F6" w14:paraId="17BDBD6B" w14:textId="77777777" w:rsidTr="0044606B">
        <w:trPr>
          <w:tblCellSpacing w:w="15" w:type="dxa"/>
        </w:trPr>
        <w:tc>
          <w:tcPr>
            <w:tcW w:w="0" w:type="auto"/>
            <w:vAlign w:val="center"/>
            <w:hideMark/>
          </w:tcPr>
          <w:p w14:paraId="4106250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unsigned short</w:t>
            </w:r>
          </w:p>
        </w:tc>
        <w:tc>
          <w:tcPr>
            <w:tcW w:w="0" w:type="auto"/>
            <w:vAlign w:val="center"/>
            <w:hideMark/>
          </w:tcPr>
          <w:p w14:paraId="23C6816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2 bytes</w:t>
            </w:r>
          </w:p>
        </w:tc>
        <w:tc>
          <w:tcPr>
            <w:tcW w:w="0" w:type="auto"/>
            <w:vAlign w:val="center"/>
            <w:hideMark/>
          </w:tcPr>
          <w:p w14:paraId="115E8DA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to 65,535</w:t>
            </w:r>
          </w:p>
        </w:tc>
        <w:tc>
          <w:tcPr>
            <w:tcW w:w="0" w:type="auto"/>
            <w:vAlign w:val="center"/>
            <w:hideMark/>
          </w:tcPr>
          <w:p w14:paraId="736C2B1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%hu</w:t>
            </w:r>
          </w:p>
        </w:tc>
      </w:tr>
      <w:tr w:rsidR="002368AD" w:rsidRPr="00EF72F6" w14:paraId="12D49A68" w14:textId="77777777" w:rsidTr="0044606B">
        <w:trPr>
          <w:tblCellSpacing w:w="15" w:type="dxa"/>
        </w:trPr>
        <w:tc>
          <w:tcPr>
            <w:tcW w:w="0" w:type="auto"/>
            <w:vAlign w:val="center"/>
            <w:hideMark/>
          </w:tcPr>
          <w:p w14:paraId="65185DD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int</w:t>
            </w:r>
          </w:p>
        </w:tc>
        <w:tc>
          <w:tcPr>
            <w:tcW w:w="0" w:type="auto"/>
            <w:vAlign w:val="center"/>
            <w:hideMark/>
          </w:tcPr>
          <w:p w14:paraId="72D565E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 bytes</w:t>
            </w:r>
          </w:p>
        </w:tc>
        <w:tc>
          <w:tcPr>
            <w:tcW w:w="0" w:type="auto"/>
            <w:vAlign w:val="center"/>
            <w:hideMark/>
          </w:tcPr>
          <w:p w14:paraId="7FB477A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-2,147,483,648 to 2,147,483,647</w:t>
            </w:r>
          </w:p>
        </w:tc>
        <w:tc>
          <w:tcPr>
            <w:tcW w:w="0" w:type="auto"/>
            <w:vAlign w:val="center"/>
            <w:hideMark/>
          </w:tcPr>
          <w:p w14:paraId="49606A2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%d</w:t>
            </w:r>
          </w:p>
        </w:tc>
      </w:tr>
      <w:tr w:rsidR="002368AD" w:rsidRPr="00EF72F6" w14:paraId="791E98DD" w14:textId="77777777" w:rsidTr="0044606B">
        <w:trPr>
          <w:tblCellSpacing w:w="15" w:type="dxa"/>
        </w:trPr>
        <w:tc>
          <w:tcPr>
            <w:tcW w:w="0" w:type="auto"/>
            <w:vAlign w:val="center"/>
            <w:hideMark/>
          </w:tcPr>
          <w:p w14:paraId="01344B8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unsigned int</w:t>
            </w:r>
          </w:p>
        </w:tc>
        <w:tc>
          <w:tcPr>
            <w:tcW w:w="0" w:type="auto"/>
            <w:vAlign w:val="center"/>
            <w:hideMark/>
          </w:tcPr>
          <w:p w14:paraId="4E41E89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 bytes</w:t>
            </w:r>
          </w:p>
        </w:tc>
        <w:tc>
          <w:tcPr>
            <w:tcW w:w="0" w:type="auto"/>
            <w:vAlign w:val="center"/>
            <w:hideMark/>
          </w:tcPr>
          <w:p w14:paraId="51848FF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to 4,294,967,295</w:t>
            </w:r>
          </w:p>
        </w:tc>
        <w:tc>
          <w:tcPr>
            <w:tcW w:w="0" w:type="auto"/>
            <w:vAlign w:val="center"/>
            <w:hideMark/>
          </w:tcPr>
          <w:p w14:paraId="6593FB5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w:t>
            </w:r>
          </w:p>
        </w:tc>
      </w:tr>
      <w:tr w:rsidR="002368AD" w:rsidRPr="00EF72F6" w14:paraId="6BDB9EB2" w14:textId="77777777" w:rsidTr="0044606B">
        <w:trPr>
          <w:tblCellSpacing w:w="15" w:type="dxa"/>
        </w:trPr>
        <w:tc>
          <w:tcPr>
            <w:tcW w:w="0" w:type="auto"/>
            <w:vAlign w:val="center"/>
            <w:hideMark/>
          </w:tcPr>
          <w:p w14:paraId="25DB491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long</w:t>
            </w:r>
            <w:r w:rsidRPr="00EF72F6">
              <w:rPr>
                <w:rFonts w:ascii="Bembo" w:eastAsia="Times New Roman" w:hAnsi="Bembo" w:cs="Times New Roman"/>
                <w:kern w:val="0"/>
                <w:sz w:val="25"/>
                <w:szCs w:val="25"/>
                <w:lang w:eastAsia="en-IN"/>
                <w14:ligatures w14:val="none"/>
              </w:rPr>
              <w:t xml:space="preserve"> or </w:t>
            </w:r>
            <w:r w:rsidRPr="00EF72F6">
              <w:rPr>
                <w:rFonts w:ascii="Bembo" w:eastAsia="Times New Roman" w:hAnsi="Bembo" w:cs="Courier New"/>
                <w:kern w:val="0"/>
                <w:sz w:val="25"/>
                <w:szCs w:val="25"/>
                <w:lang w:eastAsia="en-IN"/>
                <w14:ligatures w14:val="none"/>
              </w:rPr>
              <w:t>long int</w:t>
            </w:r>
          </w:p>
        </w:tc>
        <w:tc>
          <w:tcPr>
            <w:tcW w:w="0" w:type="auto"/>
            <w:vAlign w:val="center"/>
            <w:hideMark/>
          </w:tcPr>
          <w:p w14:paraId="688F423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 or 8 bytes</w:t>
            </w:r>
          </w:p>
        </w:tc>
        <w:tc>
          <w:tcPr>
            <w:tcW w:w="0" w:type="auto"/>
            <w:vAlign w:val="center"/>
            <w:hideMark/>
          </w:tcPr>
          <w:p w14:paraId="5AECB39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System dependent</w:t>
            </w:r>
          </w:p>
        </w:tc>
        <w:tc>
          <w:tcPr>
            <w:tcW w:w="0" w:type="auto"/>
            <w:vAlign w:val="center"/>
            <w:hideMark/>
          </w:tcPr>
          <w:p w14:paraId="45B27FB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%ld</w:t>
            </w:r>
          </w:p>
        </w:tc>
      </w:tr>
      <w:tr w:rsidR="002368AD" w:rsidRPr="00EF72F6" w14:paraId="404D1EE4" w14:textId="77777777" w:rsidTr="0044606B">
        <w:trPr>
          <w:tblCellSpacing w:w="15" w:type="dxa"/>
        </w:trPr>
        <w:tc>
          <w:tcPr>
            <w:tcW w:w="0" w:type="auto"/>
            <w:vAlign w:val="center"/>
            <w:hideMark/>
          </w:tcPr>
          <w:p w14:paraId="63640A7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unsigned long</w:t>
            </w:r>
          </w:p>
        </w:tc>
        <w:tc>
          <w:tcPr>
            <w:tcW w:w="0" w:type="auto"/>
            <w:vAlign w:val="center"/>
            <w:hideMark/>
          </w:tcPr>
          <w:p w14:paraId="0FF2AEE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 or 8 bytes</w:t>
            </w:r>
          </w:p>
        </w:tc>
        <w:tc>
          <w:tcPr>
            <w:tcW w:w="0" w:type="auto"/>
            <w:vAlign w:val="center"/>
            <w:hideMark/>
          </w:tcPr>
          <w:p w14:paraId="6C2BCF4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System dependent</w:t>
            </w:r>
          </w:p>
        </w:tc>
        <w:tc>
          <w:tcPr>
            <w:tcW w:w="0" w:type="auto"/>
            <w:vAlign w:val="center"/>
            <w:hideMark/>
          </w:tcPr>
          <w:p w14:paraId="67BC5D1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%lu</w:t>
            </w:r>
          </w:p>
        </w:tc>
      </w:tr>
      <w:tr w:rsidR="002368AD" w:rsidRPr="00EF72F6" w14:paraId="35D30E89" w14:textId="77777777" w:rsidTr="0044606B">
        <w:trPr>
          <w:tblCellSpacing w:w="15" w:type="dxa"/>
        </w:trPr>
        <w:tc>
          <w:tcPr>
            <w:tcW w:w="0" w:type="auto"/>
            <w:vAlign w:val="center"/>
            <w:hideMark/>
          </w:tcPr>
          <w:p w14:paraId="69A6E63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long long</w:t>
            </w:r>
          </w:p>
        </w:tc>
        <w:tc>
          <w:tcPr>
            <w:tcW w:w="0" w:type="auto"/>
            <w:vAlign w:val="center"/>
            <w:hideMark/>
          </w:tcPr>
          <w:p w14:paraId="42DBDB6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8 bytes</w:t>
            </w:r>
          </w:p>
        </w:tc>
        <w:tc>
          <w:tcPr>
            <w:tcW w:w="0" w:type="auto"/>
            <w:vAlign w:val="center"/>
            <w:hideMark/>
          </w:tcPr>
          <w:p w14:paraId="077DA49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-9,223,372,036,854,775,808 to 9,223,372,036,854,775,807</w:t>
            </w:r>
          </w:p>
        </w:tc>
        <w:tc>
          <w:tcPr>
            <w:tcW w:w="0" w:type="auto"/>
            <w:vAlign w:val="center"/>
            <w:hideMark/>
          </w:tcPr>
          <w:p w14:paraId="7A1FECF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%lld</w:t>
            </w:r>
          </w:p>
        </w:tc>
      </w:tr>
      <w:tr w:rsidR="002368AD" w:rsidRPr="00EF72F6" w14:paraId="217505DA" w14:textId="77777777" w:rsidTr="0044606B">
        <w:trPr>
          <w:tblCellSpacing w:w="15" w:type="dxa"/>
        </w:trPr>
        <w:tc>
          <w:tcPr>
            <w:tcW w:w="0" w:type="auto"/>
            <w:vAlign w:val="center"/>
            <w:hideMark/>
          </w:tcPr>
          <w:p w14:paraId="7CE15DD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unsigned long long</w:t>
            </w:r>
          </w:p>
        </w:tc>
        <w:tc>
          <w:tcPr>
            <w:tcW w:w="0" w:type="auto"/>
            <w:vAlign w:val="center"/>
            <w:hideMark/>
          </w:tcPr>
          <w:p w14:paraId="6CD999D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8 bytes</w:t>
            </w:r>
          </w:p>
        </w:tc>
        <w:tc>
          <w:tcPr>
            <w:tcW w:w="0" w:type="auto"/>
            <w:vAlign w:val="center"/>
            <w:hideMark/>
          </w:tcPr>
          <w:p w14:paraId="72EF581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to 18,446,744,073,709,551,615</w:t>
            </w:r>
          </w:p>
        </w:tc>
        <w:tc>
          <w:tcPr>
            <w:tcW w:w="0" w:type="auto"/>
            <w:vAlign w:val="center"/>
            <w:hideMark/>
          </w:tcPr>
          <w:p w14:paraId="63146BB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%llu</w:t>
            </w:r>
          </w:p>
        </w:tc>
      </w:tr>
    </w:tbl>
    <w:p w14:paraId="1E04AA2E" w14:textId="58669C23" w:rsidR="002368AD" w:rsidRPr="000C493A" w:rsidRDefault="002368AD" w:rsidP="00EF72F6">
      <w:pPr>
        <w:pStyle w:val="Subheadddddf"/>
      </w:pPr>
      <w:r w:rsidRPr="000C493A">
        <w:t>Detailed Example with All Integer Types:</w:t>
      </w:r>
    </w:p>
    <w:p w14:paraId="3401710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65A6DA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&lt;limits.h&gt;</w:t>
      </w:r>
      <w:r w:rsidRPr="000C493A">
        <w:rPr>
          <w:color w:val="E45649"/>
          <w:lang w:eastAsia="en-IN"/>
        </w:rPr>
        <w:t xml:space="preserve">  </w:t>
      </w:r>
      <w:r w:rsidRPr="000C493A">
        <w:rPr>
          <w:i/>
          <w:iCs/>
          <w:color w:val="A0A1A7"/>
          <w:lang w:eastAsia="en-IN"/>
        </w:rPr>
        <w:t>// Contains constants for integer limits</w:t>
      </w:r>
    </w:p>
    <w:p w14:paraId="462DF537" w14:textId="77777777" w:rsidR="002368AD" w:rsidRPr="000C493A" w:rsidRDefault="002368AD" w:rsidP="0044606B">
      <w:pPr>
        <w:pStyle w:val="Code"/>
        <w:rPr>
          <w:color w:val="383A42"/>
          <w:lang w:eastAsia="en-IN"/>
        </w:rPr>
      </w:pPr>
    </w:p>
    <w:p w14:paraId="6C250C61"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458D76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Different integer types</w:t>
      </w:r>
    </w:p>
    <w:p w14:paraId="3F4D69E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17E4C60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short</w:t>
      </w:r>
      <w:r w:rsidRPr="000C493A">
        <w:rPr>
          <w:color w:val="383A42"/>
          <w:lang w:eastAsia="en-IN"/>
        </w:rPr>
        <w:t xml:space="preserve"> s </w:t>
      </w:r>
      <w:r w:rsidRPr="000C493A">
        <w:rPr>
          <w:color w:val="4078F2"/>
          <w:lang w:eastAsia="en-IN"/>
        </w:rPr>
        <w:t>=</w:t>
      </w:r>
      <w:r w:rsidRPr="000C493A">
        <w:rPr>
          <w:color w:val="383A42"/>
          <w:lang w:eastAsia="en-IN"/>
        </w:rPr>
        <w:t xml:space="preserve"> </w:t>
      </w:r>
      <w:r w:rsidRPr="000C493A">
        <w:rPr>
          <w:color w:val="B76B01"/>
          <w:lang w:eastAsia="en-IN"/>
        </w:rPr>
        <w:t>32000</w:t>
      </w:r>
      <w:r w:rsidRPr="000C493A">
        <w:rPr>
          <w:color w:val="383A42"/>
          <w:lang w:eastAsia="en-IN"/>
        </w:rPr>
        <w:t>;</w:t>
      </w:r>
    </w:p>
    <w:p w14:paraId="3E8E68E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2147483647</w:t>
      </w:r>
      <w:r w:rsidRPr="000C493A">
        <w:rPr>
          <w:color w:val="383A42"/>
          <w:lang w:eastAsia="en-IN"/>
        </w:rPr>
        <w:t>;</w:t>
      </w:r>
    </w:p>
    <w:p w14:paraId="785AC4F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long</w:t>
      </w:r>
      <w:r w:rsidRPr="000C493A">
        <w:rPr>
          <w:color w:val="383A42"/>
          <w:lang w:eastAsia="en-IN"/>
        </w:rPr>
        <w:t xml:space="preserve"> l </w:t>
      </w:r>
      <w:r w:rsidRPr="000C493A">
        <w:rPr>
          <w:color w:val="4078F2"/>
          <w:lang w:eastAsia="en-IN"/>
        </w:rPr>
        <w:t>=</w:t>
      </w:r>
      <w:r w:rsidRPr="000C493A">
        <w:rPr>
          <w:color w:val="383A42"/>
          <w:lang w:eastAsia="en-IN"/>
        </w:rPr>
        <w:t xml:space="preserve"> </w:t>
      </w:r>
      <w:r w:rsidRPr="000C493A">
        <w:rPr>
          <w:color w:val="B76B01"/>
          <w:lang w:eastAsia="en-IN"/>
        </w:rPr>
        <w:t>2147483647L</w:t>
      </w:r>
      <w:r w:rsidRPr="000C493A">
        <w:rPr>
          <w:color w:val="383A42"/>
          <w:lang w:eastAsia="en-IN"/>
        </w:rPr>
        <w:t>;</w:t>
      </w:r>
    </w:p>
    <w:p w14:paraId="4D427B1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long</w:t>
      </w:r>
      <w:r w:rsidRPr="000C493A">
        <w:rPr>
          <w:color w:val="383A42"/>
          <w:lang w:eastAsia="en-IN"/>
        </w:rPr>
        <w:t xml:space="preserve"> </w:t>
      </w:r>
      <w:r w:rsidRPr="000C493A">
        <w:rPr>
          <w:color w:val="A626A4"/>
          <w:lang w:eastAsia="en-IN"/>
        </w:rPr>
        <w:t>long</w:t>
      </w:r>
      <w:r w:rsidRPr="000C493A">
        <w:rPr>
          <w:color w:val="383A42"/>
          <w:lang w:eastAsia="en-IN"/>
        </w:rPr>
        <w:t xml:space="preserve"> ll </w:t>
      </w:r>
      <w:r w:rsidRPr="000C493A">
        <w:rPr>
          <w:color w:val="4078F2"/>
          <w:lang w:eastAsia="en-IN"/>
        </w:rPr>
        <w:t>=</w:t>
      </w:r>
      <w:r w:rsidRPr="000C493A">
        <w:rPr>
          <w:color w:val="383A42"/>
          <w:lang w:eastAsia="en-IN"/>
        </w:rPr>
        <w:t xml:space="preserve"> </w:t>
      </w:r>
      <w:r w:rsidRPr="000C493A">
        <w:rPr>
          <w:color w:val="B76B01"/>
          <w:lang w:eastAsia="en-IN"/>
        </w:rPr>
        <w:t>9223372036854775807LL</w:t>
      </w:r>
      <w:r w:rsidRPr="000C493A">
        <w:rPr>
          <w:color w:val="383A42"/>
          <w:lang w:eastAsia="en-IN"/>
        </w:rPr>
        <w:t>;</w:t>
      </w:r>
    </w:p>
    <w:p w14:paraId="0A79E37A" w14:textId="77777777" w:rsidR="002368AD" w:rsidRPr="000C493A" w:rsidRDefault="002368AD" w:rsidP="0044606B">
      <w:pPr>
        <w:pStyle w:val="Code"/>
        <w:rPr>
          <w:color w:val="383A42"/>
          <w:lang w:eastAsia="en-IN"/>
        </w:rPr>
      </w:pPr>
      <w:r w:rsidRPr="000C493A">
        <w:rPr>
          <w:color w:val="383A42"/>
          <w:lang w:eastAsia="en-IN"/>
        </w:rPr>
        <w:t xml:space="preserve">    </w:t>
      </w:r>
    </w:p>
    <w:p w14:paraId="01186DE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Unsigned types</w:t>
      </w:r>
    </w:p>
    <w:p w14:paraId="213DF63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unsigned</w:t>
      </w:r>
      <w:r w:rsidRPr="000C493A">
        <w:rPr>
          <w:color w:val="383A42"/>
          <w:lang w:eastAsia="en-IN"/>
        </w:rPr>
        <w:t xml:space="preserve"> </w:t>
      </w:r>
      <w:r w:rsidRPr="000C493A">
        <w:rPr>
          <w:color w:val="A626A4"/>
          <w:lang w:eastAsia="en-IN"/>
        </w:rPr>
        <w:t>char</w:t>
      </w:r>
      <w:r w:rsidRPr="000C493A">
        <w:rPr>
          <w:color w:val="383A42"/>
          <w:lang w:eastAsia="en-IN"/>
        </w:rPr>
        <w:t xml:space="preserve"> uc </w:t>
      </w:r>
      <w:r w:rsidRPr="000C493A">
        <w:rPr>
          <w:color w:val="4078F2"/>
          <w:lang w:eastAsia="en-IN"/>
        </w:rPr>
        <w:t>=</w:t>
      </w:r>
      <w:r w:rsidRPr="000C493A">
        <w:rPr>
          <w:color w:val="383A42"/>
          <w:lang w:eastAsia="en-IN"/>
        </w:rPr>
        <w:t xml:space="preserve"> </w:t>
      </w:r>
      <w:r w:rsidRPr="000C493A">
        <w:rPr>
          <w:color w:val="B76B01"/>
          <w:lang w:eastAsia="en-IN"/>
        </w:rPr>
        <w:t>255</w:t>
      </w:r>
      <w:r w:rsidRPr="000C493A">
        <w:rPr>
          <w:color w:val="383A42"/>
          <w:lang w:eastAsia="en-IN"/>
        </w:rPr>
        <w:t>;</w:t>
      </w:r>
    </w:p>
    <w:p w14:paraId="611A682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unsigned</w:t>
      </w:r>
      <w:r w:rsidRPr="000C493A">
        <w:rPr>
          <w:color w:val="383A42"/>
          <w:lang w:eastAsia="en-IN"/>
        </w:rPr>
        <w:t xml:space="preserve"> </w:t>
      </w:r>
      <w:r w:rsidRPr="000C493A">
        <w:rPr>
          <w:color w:val="A626A4"/>
          <w:lang w:eastAsia="en-IN"/>
        </w:rPr>
        <w:t>int</w:t>
      </w:r>
      <w:r w:rsidRPr="000C493A">
        <w:rPr>
          <w:color w:val="383A42"/>
          <w:lang w:eastAsia="en-IN"/>
        </w:rPr>
        <w:t xml:space="preserve"> ui </w:t>
      </w:r>
      <w:r w:rsidRPr="000C493A">
        <w:rPr>
          <w:color w:val="4078F2"/>
          <w:lang w:eastAsia="en-IN"/>
        </w:rPr>
        <w:t>=</w:t>
      </w:r>
      <w:r w:rsidRPr="000C493A">
        <w:rPr>
          <w:color w:val="383A42"/>
          <w:lang w:eastAsia="en-IN"/>
        </w:rPr>
        <w:t xml:space="preserve"> </w:t>
      </w:r>
      <w:r w:rsidRPr="000C493A">
        <w:rPr>
          <w:color w:val="B76B01"/>
          <w:lang w:eastAsia="en-IN"/>
        </w:rPr>
        <w:t>4294967295U</w:t>
      </w:r>
      <w:r w:rsidRPr="000C493A">
        <w:rPr>
          <w:color w:val="383A42"/>
          <w:lang w:eastAsia="en-IN"/>
        </w:rPr>
        <w:t>;</w:t>
      </w:r>
    </w:p>
    <w:p w14:paraId="4D1A87E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unsigned</w:t>
      </w:r>
      <w:r w:rsidRPr="000C493A">
        <w:rPr>
          <w:color w:val="383A42"/>
          <w:lang w:eastAsia="en-IN"/>
        </w:rPr>
        <w:t xml:space="preserve"> </w:t>
      </w:r>
      <w:r w:rsidRPr="000C493A">
        <w:rPr>
          <w:color w:val="A626A4"/>
          <w:lang w:eastAsia="en-IN"/>
        </w:rPr>
        <w:t>long</w:t>
      </w:r>
      <w:r w:rsidRPr="000C493A">
        <w:rPr>
          <w:color w:val="383A42"/>
          <w:lang w:eastAsia="en-IN"/>
        </w:rPr>
        <w:t xml:space="preserve"> </w:t>
      </w:r>
      <w:r w:rsidRPr="000C493A">
        <w:rPr>
          <w:color w:val="A626A4"/>
          <w:lang w:eastAsia="en-IN"/>
        </w:rPr>
        <w:t>long</w:t>
      </w:r>
      <w:r w:rsidRPr="000C493A">
        <w:rPr>
          <w:color w:val="383A42"/>
          <w:lang w:eastAsia="en-IN"/>
        </w:rPr>
        <w:t xml:space="preserve"> ull </w:t>
      </w:r>
      <w:r w:rsidRPr="000C493A">
        <w:rPr>
          <w:color w:val="4078F2"/>
          <w:lang w:eastAsia="en-IN"/>
        </w:rPr>
        <w:t>=</w:t>
      </w:r>
      <w:r w:rsidRPr="000C493A">
        <w:rPr>
          <w:color w:val="383A42"/>
          <w:lang w:eastAsia="en-IN"/>
        </w:rPr>
        <w:t xml:space="preserve"> </w:t>
      </w:r>
      <w:r w:rsidRPr="000C493A">
        <w:rPr>
          <w:color w:val="B76B01"/>
          <w:lang w:eastAsia="en-IN"/>
        </w:rPr>
        <w:t>18446744073709551615ULL</w:t>
      </w:r>
      <w:r w:rsidRPr="000C493A">
        <w:rPr>
          <w:color w:val="383A42"/>
          <w:lang w:eastAsia="en-IN"/>
        </w:rPr>
        <w:t>;</w:t>
      </w:r>
    </w:p>
    <w:p w14:paraId="0DDCA873" w14:textId="77777777" w:rsidR="002368AD" w:rsidRPr="000C493A" w:rsidRDefault="002368AD" w:rsidP="0044606B">
      <w:pPr>
        <w:pStyle w:val="Code"/>
        <w:rPr>
          <w:color w:val="383A42"/>
          <w:lang w:eastAsia="en-IN"/>
        </w:rPr>
      </w:pPr>
      <w:r w:rsidRPr="000C493A">
        <w:rPr>
          <w:color w:val="383A42"/>
          <w:lang w:eastAsia="en-IN"/>
        </w:rPr>
        <w:t xml:space="preserve">    </w:t>
      </w:r>
    </w:p>
    <w:p w14:paraId="6536FD1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Integer Types Demo ===\n\n"</w:t>
      </w:r>
      <w:r w:rsidRPr="000C493A">
        <w:rPr>
          <w:color w:val="383A42"/>
          <w:lang w:eastAsia="en-IN"/>
        </w:rPr>
        <w:t>);</w:t>
      </w:r>
    </w:p>
    <w:p w14:paraId="09988034" w14:textId="77777777" w:rsidR="002368AD" w:rsidRPr="000C493A" w:rsidRDefault="002368AD" w:rsidP="0044606B">
      <w:pPr>
        <w:pStyle w:val="Code"/>
        <w:rPr>
          <w:color w:val="383A42"/>
          <w:lang w:eastAsia="en-IN"/>
        </w:rPr>
      </w:pPr>
      <w:r w:rsidRPr="000C493A">
        <w:rPr>
          <w:color w:val="383A42"/>
          <w:lang w:eastAsia="en-IN"/>
        </w:rPr>
        <w:t xml:space="preserve">    </w:t>
      </w:r>
    </w:p>
    <w:p w14:paraId="3A7AEF6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values</w:t>
      </w:r>
    </w:p>
    <w:p w14:paraId="193E47B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 %c (as character), %d (as integer)\n"</w:t>
      </w:r>
      <w:r w:rsidRPr="000C493A">
        <w:rPr>
          <w:color w:val="383A42"/>
          <w:lang w:eastAsia="en-IN"/>
        </w:rPr>
        <w:t>, c, c);</w:t>
      </w:r>
    </w:p>
    <w:p w14:paraId="0550F08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"short: %hd\n"</w:t>
      </w:r>
      <w:r w:rsidRPr="000C493A">
        <w:rPr>
          <w:color w:val="383A42"/>
          <w:lang w:eastAsia="en-IN"/>
        </w:rPr>
        <w:t>, s);</w:t>
      </w:r>
    </w:p>
    <w:p w14:paraId="0D28FAE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"int: %d\n"</w:t>
      </w:r>
      <w:r w:rsidRPr="000C493A">
        <w:rPr>
          <w:color w:val="383A42"/>
          <w:lang w:eastAsia="en-IN"/>
        </w:rPr>
        <w:t>, i);</w:t>
      </w:r>
    </w:p>
    <w:p w14:paraId="782D89A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%ld\n"</w:t>
      </w:r>
      <w:r w:rsidRPr="000C493A">
        <w:rPr>
          <w:color w:val="383A42"/>
          <w:lang w:eastAsia="en-IN"/>
        </w:rPr>
        <w:t>, l);</w:t>
      </w:r>
    </w:p>
    <w:p w14:paraId="060634B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long: %lld\n"</w:t>
      </w:r>
      <w:r w:rsidRPr="000C493A">
        <w:rPr>
          <w:color w:val="383A42"/>
          <w:lang w:eastAsia="en-IN"/>
        </w:rPr>
        <w:t>, ll);</w:t>
      </w:r>
    </w:p>
    <w:p w14:paraId="372220AF" w14:textId="77777777" w:rsidR="002368AD" w:rsidRPr="000C493A" w:rsidRDefault="002368AD" w:rsidP="0044606B">
      <w:pPr>
        <w:pStyle w:val="Code"/>
        <w:rPr>
          <w:color w:val="383A42"/>
          <w:lang w:eastAsia="en-IN"/>
        </w:rPr>
      </w:pPr>
      <w:r w:rsidRPr="000C493A">
        <w:rPr>
          <w:color w:val="383A42"/>
          <w:lang w:eastAsia="en-IN"/>
        </w:rPr>
        <w:t xml:space="preserve">    </w:t>
      </w:r>
    </w:p>
    <w:p w14:paraId="334CB43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"\nUnsigned types:\n"</w:t>
      </w:r>
      <w:r w:rsidRPr="000C493A">
        <w:rPr>
          <w:color w:val="383A42"/>
          <w:lang w:eastAsia="en-IN"/>
        </w:rPr>
        <w:t>);</w:t>
      </w:r>
    </w:p>
    <w:p w14:paraId="20AB59C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"unsigned char: %u\n"</w:t>
      </w:r>
      <w:r w:rsidRPr="000C493A">
        <w:rPr>
          <w:color w:val="383A42"/>
          <w:lang w:eastAsia="en-IN"/>
        </w:rPr>
        <w:t>, uc);</w:t>
      </w:r>
    </w:p>
    <w:p w14:paraId="689F39E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"unsigned int: %u\n"</w:t>
      </w:r>
      <w:r w:rsidRPr="000C493A">
        <w:rPr>
          <w:color w:val="383A42"/>
          <w:lang w:eastAsia="en-IN"/>
        </w:rPr>
        <w:t>, ui);</w:t>
      </w:r>
    </w:p>
    <w:p w14:paraId="3F7CFEE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"unsigned long long: %llu\n"</w:t>
      </w:r>
      <w:r w:rsidRPr="000C493A">
        <w:rPr>
          <w:color w:val="383A42"/>
          <w:lang w:eastAsia="en-IN"/>
        </w:rPr>
        <w:t>, ull);</w:t>
      </w:r>
    </w:p>
    <w:p w14:paraId="394BAF4C" w14:textId="77777777" w:rsidR="002368AD" w:rsidRPr="000C493A" w:rsidRDefault="002368AD" w:rsidP="0044606B">
      <w:pPr>
        <w:pStyle w:val="Code"/>
        <w:rPr>
          <w:color w:val="383A42"/>
          <w:lang w:eastAsia="en-IN"/>
        </w:rPr>
      </w:pPr>
      <w:r w:rsidRPr="000C493A">
        <w:rPr>
          <w:color w:val="383A42"/>
          <w:lang w:eastAsia="en-IN"/>
        </w:rPr>
        <w:t xml:space="preserve">    </w:t>
      </w:r>
    </w:p>
    <w:p w14:paraId="2790C61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sizes</w:t>
      </w:r>
    </w:p>
    <w:p w14:paraId="780CEF4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Sizes in Bytes ===\n"</w:t>
      </w:r>
      <w:r w:rsidRPr="000C493A">
        <w:rPr>
          <w:color w:val="383A42"/>
          <w:lang w:eastAsia="en-IN"/>
        </w:rPr>
        <w:t>);</w:t>
      </w:r>
    </w:p>
    <w:p w14:paraId="2345094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 %lu byte\n"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char</w:t>
      </w:r>
      <w:r w:rsidRPr="000C493A">
        <w:rPr>
          <w:color w:val="383A42"/>
          <w:lang w:eastAsia="en-IN"/>
        </w:rPr>
        <w:t>));</w:t>
      </w:r>
    </w:p>
    <w:p w14:paraId="2A80E9F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"short: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short</w:t>
      </w:r>
      <w:r w:rsidRPr="000C493A">
        <w:rPr>
          <w:color w:val="383A42"/>
          <w:lang w:eastAsia="en-IN"/>
        </w:rPr>
        <w:t>));</w:t>
      </w:r>
    </w:p>
    <w:p w14:paraId="2E9B888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"int: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int</w:t>
      </w:r>
      <w:r w:rsidRPr="000C493A">
        <w:rPr>
          <w:color w:val="383A42"/>
          <w:lang w:eastAsia="en-IN"/>
        </w:rPr>
        <w:t>));</w:t>
      </w:r>
    </w:p>
    <w:p w14:paraId="1FD1BC4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long</w:t>
      </w:r>
      <w:r w:rsidRPr="000C493A">
        <w:rPr>
          <w:color w:val="383A42"/>
          <w:lang w:eastAsia="en-IN"/>
        </w:rPr>
        <w:t>));</w:t>
      </w:r>
    </w:p>
    <w:p w14:paraId="4C308E5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long: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long</w:t>
      </w:r>
      <w:r w:rsidRPr="000C493A">
        <w:rPr>
          <w:color w:val="383A42"/>
          <w:lang w:eastAsia="en-IN"/>
        </w:rPr>
        <w:t xml:space="preserve"> </w:t>
      </w:r>
      <w:r w:rsidRPr="000C493A">
        <w:rPr>
          <w:color w:val="A626A4"/>
          <w:lang w:eastAsia="en-IN"/>
        </w:rPr>
        <w:t>long</w:t>
      </w:r>
      <w:r w:rsidRPr="000C493A">
        <w:rPr>
          <w:color w:val="383A42"/>
          <w:lang w:eastAsia="en-IN"/>
        </w:rPr>
        <w:t>));</w:t>
      </w:r>
    </w:p>
    <w:p w14:paraId="7DD263D1" w14:textId="77777777" w:rsidR="002368AD" w:rsidRPr="000C493A" w:rsidRDefault="002368AD" w:rsidP="0044606B">
      <w:pPr>
        <w:pStyle w:val="Code"/>
        <w:rPr>
          <w:color w:val="383A42"/>
          <w:lang w:eastAsia="en-IN"/>
        </w:rPr>
      </w:pPr>
      <w:r w:rsidRPr="000C493A">
        <w:rPr>
          <w:color w:val="383A42"/>
          <w:lang w:eastAsia="en-IN"/>
        </w:rPr>
        <w:t xml:space="preserve">    </w:t>
      </w:r>
    </w:p>
    <w:p w14:paraId="0B4C478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ranges using limits.h</w:t>
      </w:r>
    </w:p>
    <w:p w14:paraId="0861EB8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Integer Ranges ===\n"</w:t>
      </w:r>
      <w:r w:rsidRPr="000C493A">
        <w:rPr>
          <w:color w:val="383A42"/>
          <w:lang w:eastAsia="en-IN"/>
        </w:rPr>
        <w:t>);</w:t>
      </w:r>
    </w:p>
    <w:p w14:paraId="2F9564D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"int range: %d to %d\n"</w:t>
      </w:r>
      <w:r w:rsidRPr="000C493A">
        <w:rPr>
          <w:color w:val="383A42"/>
          <w:lang w:eastAsia="en-IN"/>
        </w:rPr>
        <w:t>, INT_MIN, INT_MAX);</w:t>
      </w:r>
    </w:p>
    <w:p w14:paraId="1149B0C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 range: %d to %d\n"</w:t>
      </w:r>
      <w:r w:rsidRPr="000C493A">
        <w:rPr>
          <w:color w:val="383A42"/>
          <w:lang w:eastAsia="en-IN"/>
        </w:rPr>
        <w:t>, CHAR_MIN, CHAR_MAX);</w:t>
      </w:r>
    </w:p>
    <w:p w14:paraId="530F3F4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"short range: %d to %d\n"</w:t>
      </w:r>
      <w:r w:rsidRPr="000C493A">
        <w:rPr>
          <w:color w:val="383A42"/>
          <w:lang w:eastAsia="en-IN"/>
        </w:rPr>
        <w:t>, SHRT_MIN, SHRT_MAX);</w:t>
      </w:r>
    </w:p>
    <w:p w14:paraId="0AFC164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range: %ld to %ld\n"</w:t>
      </w:r>
      <w:r w:rsidRPr="000C493A">
        <w:rPr>
          <w:color w:val="383A42"/>
          <w:lang w:eastAsia="en-IN"/>
        </w:rPr>
        <w:t>, LONG_MIN, LONG_MAX);</w:t>
      </w:r>
    </w:p>
    <w:p w14:paraId="03EEBF0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long range: %lld to %lld\n"</w:t>
      </w:r>
      <w:r w:rsidRPr="000C493A">
        <w:rPr>
          <w:color w:val="383A42"/>
          <w:lang w:eastAsia="en-IN"/>
        </w:rPr>
        <w:t>, LLONG_MIN, LLONG_MAX);</w:t>
      </w:r>
    </w:p>
    <w:p w14:paraId="7923AD09" w14:textId="77777777" w:rsidR="002368AD" w:rsidRPr="000C493A" w:rsidRDefault="002368AD" w:rsidP="0044606B">
      <w:pPr>
        <w:pStyle w:val="Code"/>
        <w:rPr>
          <w:color w:val="383A42"/>
          <w:lang w:eastAsia="en-IN"/>
        </w:rPr>
      </w:pPr>
      <w:r w:rsidRPr="000C493A">
        <w:rPr>
          <w:color w:val="383A42"/>
          <w:lang w:eastAsia="en-IN"/>
        </w:rPr>
        <w:t xml:space="preserve">    </w:t>
      </w:r>
    </w:p>
    <w:p w14:paraId="68B21A4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3A6A767" w14:textId="77777777" w:rsidR="002368AD" w:rsidRPr="000C493A" w:rsidRDefault="002368AD" w:rsidP="0044606B">
      <w:pPr>
        <w:pStyle w:val="Code"/>
        <w:rPr>
          <w:color w:val="383A42"/>
          <w:lang w:eastAsia="en-IN"/>
        </w:rPr>
      </w:pPr>
      <w:r w:rsidRPr="000C493A">
        <w:rPr>
          <w:color w:val="383A42"/>
          <w:lang w:eastAsia="en-IN"/>
        </w:rPr>
        <w:t>}</w:t>
      </w:r>
    </w:p>
    <w:p w14:paraId="7B70E831" w14:textId="77777777" w:rsidR="002368AD" w:rsidRPr="000C493A" w:rsidRDefault="002368AD" w:rsidP="00EF72F6">
      <w:pPr>
        <w:pStyle w:val="Subheadddddf"/>
      </w:pPr>
      <w:r w:rsidRPr="000C493A">
        <w:t>Sample Output:</w:t>
      </w:r>
    </w:p>
    <w:p w14:paraId="35888E79" w14:textId="77777777" w:rsidR="002368AD" w:rsidRPr="000C493A" w:rsidRDefault="002368AD" w:rsidP="0044606B">
      <w:pPr>
        <w:pStyle w:val="Code"/>
        <w:rPr>
          <w:lang w:eastAsia="en-IN"/>
        </w:rPr>
      </w:pPr>
      <w:r w:rsidRPr="000C493A">
        <w:rPr>
          <w:lang w:eastAsia="en-IN"/>
        </w:rPr>
        <w:t>=== Integer Types Demo ===</w:t>
      </w:r>
    </w:p>
    <w:p w14:paraId="52CE765F" w14:textId="77777777" w:rsidR="002368AD" w:rsidRPr="000C493A" w:rsidRDefault="002368AD" w:rsidP="0044606B">
      <w:pPr>
        <w:pStyle w:val="Code"/>
        <w:rPr>
          <w:lang w:eastAsia="en-IN"/>
        </w:rPr>
      </w:pPr>
    </w:p>
    <w:p w14:paraId="55A0001D" w14:textId="77777777" w:rsidR="002368AD" w:rsidRPr="000C493A" w:rsidRDefault="002368AD" w:rsidP="0044606B">
      <w:pPr>
        <w:pStyle w:val="Code"/>
        <w:rPr>
          <w:lang w:eastAsia="en-IN"/>
        </w:rPr>
      </w:pPr>
      <w:r w:rsidRPr="000C493A">
        <w:rPr>
          <w:lang w:eastAsia="en-IN"/>
        </w:rPr>
        <w:t>char: A (as character), 65 (as integer)</w:t>
      </w:r>
    </w:p>
    <w:p w14:paraId="76313E0F" w14:textId="77777777" w:rsidR="002368AD" w:rsidRPr="000C493A" w:rsidRDefault="002368AD" w:rsidP="0044606B">
      <w:pPr>
        <w:pStyle w:val="Code"/>
        <w:rPr>
          <w:lang w:eastAsia="en-IN"/>
        </w:rPr>
      </w:pPr>
      <w:r w:rsidRPr="000C493A">
        <w:rPr>
          <w:lang w:eastAsia="en-IN"/>
        </w:rPr>
        <w:t>short: 32000</w:t>
      </w:r>
    </w:p>
    <w:p w14:paraId="5A26CA5F" w14:textId="77777777" w:rsidR="002368AD" w:rsidRPr="000C493A" w:rsidRDefault="002368AD" w:rsidP="0044606B">
      <w:pPr>
        <w:pStyle w:val="Code"/>
        <w:rPr>
          <w:lang w:eastAsia="en-IN"/>
        </w:rPr>
      </w:pPr>
      <w:r w:rsidRPr="000C493A">
        <w:rPr>
          <w:lang w:eastAsia="en-IN"/>
        </w:rPr>
        <w:t>int: 2147483647</w:t>
      </w:r>
    </w:p>
    <w:p w14:paraId="1D2E8158" w14:textId="77777777" w:rsidR="002368AD" w:rsidRPr="000C493A" w:rsidRDefault="002368AD" w:rsidP="0044606B">
      <w:pPr>
        <w:pStyle w:val="Code"/>
        <w:rPr>
          <w:lang w:eastAsia="en-IN"/>
        </w:rPr>
      </w:pPr>
      <w:r w:rsidRPr="000C493A">
        <w:rPr>
          <w:lang w:eastAsia="en-IN"/>
        </w:rPr>
        <w:t>long: 2147483647</w:t>
      </w:r>
    </w:p>
    <w:p w14:paraId="1C24D6DA" w14:textId="77777777" w:rsidR="002368AD" w:rsidRPr="000C493A" w:rsidRDefault="002368AD" w:rsidP="0044606B">
      <w:pPr>
        <w:pStyle w:val="Code"/>
        <w:rPr>
          <w:lang w:eastAsia="en-IN"/>
        </w:rPr>
      </w:pPr>
      <w:r w:rsidRPr="000C493A">
        <w:rPr>
          <w:lang w:eastAsia="en-IN"/>
        </w:rPr>
        <w:t>long long: 9223372036854775807</w:t>
      </w:r>
    </w:p>
    <w:p w14:paraId="4C53206B" w14:textId="77777777" w:rsidR="002368AD" w:rsidRPr="000C493A" w:rsidRDefault="002368AD" w:rsidP="0044606B">
      <w:pPr>
        <w:pStyle w:val="Code"/>
        <w:rPr>
          <w:lang w:eastAsia="en-IN"/>
        </w:rPr>
      </w:pPr>
    </w:p>
    <w:p w14:paraId="2C0F7DB1" w14:textId="77777777" w:rsidR="002368AD" w:rsidRPr="000C493A" w:rsidRDefault="002368AD" w:rsidP="0044606B">
      <w:pPr>
        <w:pStyle w:val="Code"/>
        <w:rPr>
          <w:lang w:eastAsia="en-IN"/>
        </w:rPr>
      </w:pPr>
      <w:r w:rsidRPr="000C493A">
        <w:rPr>
          <w:lang w:eastAsia="en-IN"/>
        </w:rPr>
        <w:t>Unsigned types:</w:t>
      </w:r>
    </w:p>
    <w:p w14:paraId="6955BA74" w14:textId="77777777" w:rsidR="002368AD" w:rsidRPr="000C493A" w:rsidRDefault="002368AD" w:rsidP="0044606B">
      <w:pPr>
        <w:pStyle w:val="Code"/>
        <w:rPr>
          <w:lang w:eastAsia="en-IN"/>
        </w:rPr>
      </w:pPr>
      <w:r w:rsidRPr="000C493A">
        <w:rPr>
          <w:lang w:eastAsia="en-IN"/>
        </w:rPr>
        <w:t>unsigned char: 255</w:t>
      </w:r>
    </w:p>
    <w:p w14:paraId="18DED51A" w14:textId="77777777" w:rsidR="002368AD" w:rsidRPr="000C493A" w:rsidRDefault="002368AD" w:rsidP="0044606B">
      <w:pPr>
        <w:pStyle w:val="Code"/>
        <w:rPr>
          <w:lang w:eastAsia="en-IN"/>
        </w:rPr>
      </w:pPr>
      <w:r w:rsidRPr="000C493A">
        <w:rPr>
          <w:lang w:eastAsia="en-IN"/>
        </w:rPr>
        <w:t>unsigned int: 4294967295</w:t>
      </w:r>
    </w:p>
    <w:p w14:paraId="37A1FB92" w14:textId="77777777" w:rsidR="002368AD" w:rsidRPr="000C493A" w:rsidRDefault="002368AD" w:rsidP="0044606B">
      <w:pPr>
        <w:pStyle w:val="Code"/>
        <w:rPr>
          <w:lang w:eastAsia="en-IN"/>
        </w:rPr>
      </w:pPr>
      <w:r w:rsidRPr="000C493A">
        <w:rPr>
          <w:lang w:eastAsia="en-IN"/>
        </w:rPr>
        <w:t>unsigned long long: 18446744073709551615</w:t>
      </w:r>
    </w:p>
    <w:p w14:paraId="5C3CE18F" w14:textId="77777777" w:rsidR="002368AD" w:rsidRPr="000C493A" w:rsidRDefault="002368AD" w:rsidP="0044606B">
      <w:pPr>
        <w:pStyle w:val="Code"/>
        <w:rPr>
          <w:lang w:eastAsia="en-IN"/>
        </w:rPr>
      </w:pPr>
    </w:p>
    <w:p w14:paraId="26A61CC4" w14:textId="77777777" w:rsidR="002368AD" w:rsidRPr="000C493A" w:rsidRDefault="002368AD" w:rsidP="0044606B">
      <w:pPr>
        <w:pStyle w:val="Code"/>
        <w:rPr>
          <w:lang w:eastAsia="en-IN"/>
        </w:rPr>
      </w:pPr>
      <w:r w:rsidRPr="000C493A">
        <w:rPr>
          <w:lang w:eastAsia="en-IN"/>
        </w:rPr>
        <w:t>=== Sizes in Bytes ===</w:t>
      </w:r>
    </w:p>
    <w:p w14:paraId="4DAA61AB" w14:textId="77777777" w:rsidR="002368AD" w:rsidRPr="000C493A" w:rsidRDefault="002368AD" w:rsidP="0044606B">
      <w:pPr>
        <w:pStyle w:val="Code"/>
        <w:rPr>
          <w:lang w:eastAsia="en-IN"/>
        </w:rPr>
      </w:pPr>
      <w:r w:rsidRPr="000C493A">
        <w:rPr>
          <w:lang w:eastAsia="en-IN"/>
        </w:rPr>
        <w:t>char: 1 byte</w:t>
      </w:r>
    </w:p>
    <w:p w14:paraId="1C71CE7D" w14:textId="77777777" w:rsidR="002368AD" w:rsidRPr="000C493A" w:rsidRDefault="002368AD" w:rsidP="0044606B">
      <w:pPr>
        <w:pStyle w:val="Code"/>
        <w:rPr>
          <w:lang w:eastAsia="en-IN"/>
        </w:rPr>
      </w:pPr>
      <w:r w:rsidRPr="000C493A">
        <w:rPr>
          <w:lang w:eastAsia="en-IN"/>
        </w:rPr>
        <w:t>short: 2 bytes</w:t>
      </w:r>
    </w:p>
    <w:p w14:paraId="550B646E" w14:textId="77777777" w:rsidR="002368AD" w:rsidRPr="000C493A" w:rsidRDefault="002368AD" w:rsidP="0044606B">
      <w:pPr>
        <w:pStyle w:val="Code"/>
        <w:rPr>
          <w:lang w:eastAsia="en-IN"/>
        </w:rPr>
      </w:pPr>
      <w:r w:rsidRPr="000C493A">
        <w:rPr>
          <w:lang w:eastAsia="en-IN"/>
        </w:rPr>
        <w:t>int: 4 bytes</w:t>
      </w:r>
    </w:p>
    <w:p w14:paraId="3118B3B1" w14:textId="77777777" w:rsidR="002368AD" w:rsidRPr="000C493A" w:rsidRDefault="002368AD" w:rsidP="0044606B">
      <w:pPr>
        <w:pStyle w:val="Code"/>
        <w:rPr>
          <w:lang w:eastAsia="en-IN"/>
        </w:rPr>
      </w:pPr>
      <w:r w:rsidRPr="000C493A">
        <w:rPr>
          <w:lang w:eastAsia="en-IN"/>
        </w:rPr>
        <w:t>long: 8 bytes</w:t>
      </w:r>
    </w:p>
    <w:p w14:paraId="1BB25E13" w14:textId="77777777" w:rsidR="002368AD" w:rsidRPr="000C493A" w:rsidRDefault="002368AD" w:rsidP="0044606B">
      <w:pPr>
        <w:pStyle w:val="Code"/>
        <w:rPr>
          <w:lang w:eastAsia="en-IN"/>
        </w:rPr>
      </w:pPr>
      <w:r w:rsidRPr="000C493A">
        <w:rPr>
          <w:lang w:eastAsia="en-IN"/>
        </w:rPr>
        <w:t>long long: 8 bytes</w:t>
      </w:r>
    </w:p>
    <w:p w14:paraId="24CFD166" w14:textId="77777777" w:rsidR="002368AD" w:rsidRPr="000C493A" w:rsidRDefault="002368AD" w:rsidP="0044606B">
      <w:pPr>
        <w:pStyle w:val="Code"/>
        <w:rPr>
          <w:lang w:eastAsia="en-IN"/>
        </w:rPr>
      </w:pPr>
    </w:p>
    <w:p w14:paraId="53A10F5E" w14:textId="77777777" w:rsidR="002368AD" w:rsidRPr="000C493A" w:rsidRDefault="002368AD" w:rsidP="0044606B">
      <w:pPr>
        <w:pStyle w:val="Code"/>
        <w:rPr>
          <w:lang w:eastAsia="en-IN"/>
        </w:rPr>
      </w:pPr>
      <w:r w:rsidRPr="000C493A">
        <w:rPr>
          <w:lang w:eastAsia="en-IN"/>
        </w:rPr>
        <w:t>=== Integer Ranges ===</w:t>
      </w:r>
    </w:p>
    <w:p w14:paraId="64D776C4" w14:textId="77777777" w:rsidR="002368AD" w:rsidRPr="000C493A" w:rsidRDefault="002368AD" w:rsidP="0044606B">
      <w:pPr>
        <w:pStyle w:val="Code"/>
        <w:rPr>
          <w:lang w:eastAsia="en-IN"/>
        </w:rPr>
      </w:pPr>
      <w:r w:rsidRPr="000C493A">
        <w:rPr>
          <w:lang w:eastAsia="en-IN"/>
        </w:rPr>
        <w:t>int range: -2147483648 to 2147483647</w:t>
      </w:r>
    </w:p>
    <w:p w14:paraId="38F43371" w14:textId="77777777" w:rsidR="002368AD" w:rsidRPr="000C493A" w:rsidRDefault="002368AD" w:rsidP="0044606B">
      <w:pPr>
        <w:pStyle w:val="Code"/>
        <w:rPr>
          <w:lang w:eastAsia="en-IN"/>
        </w:rPr>
      </w:pPr>
      <w:r w:rsidRPr="000C493A">
        <w:rPr>
          <w:lang w:eastAsia="en-IN"/>
        </w:rPr>
        <w:t>char range: -128 to 127</w:t>
      </w:r>
    </w:p>
    <w:p w14:paraId="0B6641A8" w14:textId="77777777" w:rsidR="002368AD" w:rsidRPr="000C493A" w:rsidRDefault="002368AD" w:rsidP="0044606B">
      <w:pPr>
        <w:pStyle w:val="Code"/>
        <w:rPr>
          <w:lang w:eastAsia="en-IN"/>
        </w:rPr>
      </w:pPr>
      <w:r w:rsidRPr="000C493A">
        <w:rPr>
          <w:lang w:eastAsia="en-IN"/>
        </w:rPr>
        <w:t>short range: -32768 to 32767</w:t>
      </w:r>
    </w:p>
    <w:p w14:paraId="6CF18812" w14:textId="77777777" w:rsidR="002368AD" w:rsidRPr="000C493A" w:rsidRDefault="002368AD" w:rsidP="0044606B">
      <w:pPr>
        <w:pStyle w:val="Code"/>
        <w:rPr>
          <w:lang w:eastAsia="en-IN"/>
        </w:rPr>
      </w:pPr>
      <w:r w:rsidRPr="000C493A">
        <w:rPr>
          <w:lang w:eastAsia="en-IN"/>
        </w:rPr>
        <w:t>long range: -9223372036854775808 to 9223372036854775807</w:t>
      </w:r>
    </w:p>
    <w:p w14:paraId="08FE03AB" w14:textId="77777777" w:rsidR="002368AD" w:rsidRPr="000C493A" w:rsidRDefault="002368AD" w:rsidP="0044606B">
      <w:pPr>
        <w:pStyle w:val="Code"/>
        <w:rPr>
          <w:lang w:eastAsia="en-IN"/>
        </w:rPr>
      </w:pPr>
      <w:r w:rsidRPr="000C493A">
        <w:rPr>
          <w:lang w:eastAsia="en-IN"/>
        </w:rPr>
        <w:t>long long range: -9223372036854775808 to 9223372036854775807</w:t>
      </w:r>
    </w:p>
    <w:p w14:paraId="13DF649B" w14:textId="77777777" w:rsidR="002368AD" w:rsidRPr="000C493A" w:rsidRDefault="002368AD" w:rsidP="00EF72F6">
      <w:pPr>
        <w:pStyle w:val="Subheadddddf"/>
      </w:pPr>
      <w:r w:rsidRPr="000C493A">
        <w:t>Understanding Signed vs Unsigned</w:t>
      </w:r>
    </w:p>
    <w:p w14:paraId="71181CBF" w14:textId="649E131A" w:rsidR="002368AD" w:rsidRPr="000C493A" w:rsidRDefault="002368AD" w:rsidP="00EF72F6">
      <w:pPr>
        <w:pStyle w:val="texxtt"/>
        <w:rPr>
          <w:lang w:eastAsia="en-IN"/>
        </w:rPr>
      </w:pPr>
      <w:r w:rsidRPr="000C493A">
        <w:rPr>
          <w:b/>
          <w:bCs/>
          <w:lang w:eastAsia="en-IN"/>
        </w:rPr>
        <w:t>Signed integers</w:t>
      </w:r>
      <w:r w:rsidRPr="000C493A">
        <w:rPr>
          <w:lang w:eastAsia="en-IN"/>
        </w:rPr>
        <w:t xml:space="preserve"> can store both positive and negative values:</w:t>
      </w:r>
    </w:p>
    <w:p w14:paraId="4513C871" w14:textId="77777777" w:rsidR="002368AD" w:rsidRPr="000C493A" w:rsidRDefault="002368AD" w:rsidP="0044606B">
      <w:pPr>
        <w:pStyle w:val="Code"/>
        <w:rPr>
          <w:color w:val="383A42"/>
          <w:lang w:eastAsia="en-IN"/>
        </w:rPr>
      </w:pPr>
      <w:r w:rsidRPr="000C493A">
        <w:rPr>
          <w:color w:val="A626A4"/>
          <w:lang w:eastAsia="en-IN"/>
        </w:rPr>
        <w:t>signed</w:t>
      </w:r>
      <w:r w:rsidRPr="000C493A">
        <w:rPr>
          <w:color w:val="383A42"/>
          <w:lang w:eastAsia="en-IN"/>
        </w:rPr>
        <w:t xml:space="preserve"> </w:t>
      </w:r>
      <w:r w:rsidRPr="000C493A">
        <w:rPr>
          <w:color w:val="A626A4"/>
          <w:lang w:eastAsia="en-IN"/>
        </w:rPr>
        <w:t>int</w:t>
      </w:r>
      <w:r w:rsidRPr="000C493A">
        <w:rPr>
          <w:color w:val="383A42"/>
          <w:lang w:eastAsia="en-IN"/>
        </w:rPr>
        <w:t xml:space="preserve"> balance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B76B01"/>
          <w:lang w:eastAsia="en-IN"/>
        </w:rPr>
        <w:t>500</w:t>
      </w:r>
      <w:r w:rsidRPr="000C493A">
        <w:rPr>
          <w:color w:val="383A42"/>
          <w:lang w:eastAsia="en-IN"/>
        </w:rPr>
        <w:t xml:space="preserve">;    </w:t>
      </w:r>
      <w:r w:rsidRPr="000C493A">
        <w:rPr>
          <w:i/>
          <w:iCs/>
          <w:lang w:eastAsia="en-IN"/>
        </w:rPr>
        <w:t>// Can be negative</w:t>
      </w:r>
    </w:p>
    <w:p w14:paraId="22FD7709"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temperature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B76B01"/>
          <w:lang w:eastAsia="en-IN"/>
        </w:rPr>
        <w:t>20</w:t>
      </w:r>
      <w:r w:rsidRPr="000C493A">
        <w:rPr>
          <w:color w:val="383A42"/>
          <w:lang w:eastAsia="en-IN"/>
        </w:rPr>
        <w:t xml:space="preserve">;        </w:t>
      </w:r>
      <w:r w:rsidRPr="000C493A">
        <w:rPr>
          <w:i/>
          <w:iCs/>
          <w:lang w:eastAsia="en-IN"/>
        </w:rPr>
        <w:t>// int is signed by default</w:t>
      </w:r>
    </w:p>
    <w:p w14:paraId="6BD46EEC" w14:textId="57220C48" w:rsidR="002368AD" w:rsidRPr="000C493A" w:rsidRDefault="002368AD" w:rsidP="00EF72F6">
      <w:pPr>
        <w:pStyle w:val="texxtt"/>
        <w:rPr>
          <w:lang w:eastAsia="en-IN"/>
        </w:rPr>
      </w:pPr>
      <w:r w:rsidRPr="000C493A">
        <w:rPr>
          <w:b/>
          <w:bCs/>
          <w:lang w:eastAsia="en-IN"/>
        </w:rPr>
        <w:t>Unsigned integers</w:t>
      </w:r>
      <w:r w:rsidRPr="000C493A">
        <w:rPr>
          <w:lang w:eastAsia="en-IN"/>
        </w:rPr>
        <w:t xml:space="preserve"> can only store non-negative values (0 and positive):</w:t>
      </w:r>
    </w:p>
    <w:p w14:paraId="4FB040C1" w14:textId="77777777" w:rsidR="002368AD" w:rsidRPr="000C493A" w:rsidRDefault="002368AD" w:rsidP="0044606B">
      <w:pPr>
        <w:pStyle w:val="Code"/>
        <w:rPr>
          <w:color w:val="383A42"/>
          <w:lang w:eastAsia="en-IN"/>
        </w:rPr>
      </w:pPr>
      <w:r w:rsidRPr="000C493A">
        <w:rPr>
          <w:color w:val="A626A4"/>
          <w:lang w:eastAsia="en-IN"/>
        </w:rPr>
        <w:t>unsigned</w:t>
      </w: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i/>
          <w:iCs/>
          <w:lang w:eastAsia="en-IN"/>
        </w:rPr>
        <w:t>// Cannot be negative</w:t>
      </w:r>
    </w:p>
    <w:p w14:paraId="37B1110B" w14:textId="77777777" w:rsidR="002368AD" w:rsidRPr="000C493A" w:rsidRDefault="002368AD" w:rsidP="0044606B">
      <w:pPr>
        <w:pStyle w:val="Code"/>
        <w:rPr>
          <w:color w:val="383A42"/>
          <w:lang w:eastAsia="en-IN"/>
        </w:rPr>
      </w:pPr>
      <w:r w:rsidRPr="000C493A">
        <w:rPr>
          <w:color w:val="A626A4"/>
          <w:lang w:eastAsia="en-IN"/>
        </w:rPr>
        <w:t>unsigned</w:t>
      </w:r>
      <w:r w:rsidRPr="000C493A">
        <w:rPr>
          <w:color w:val="383A42"/>
          <w:lang w:eastAsia="en-IN"/>
        </w:rPr>
        <w:t xml:space="preserve"> </w:t>
      </w:r>
      <w:r w:rsidRPr="000C493A">
        <w:rPr>
          <w:color w:val="A626A4"/>
          <w:lang w:eastAsia="en-IN"/>
        </w:rPr>
        <w:t>int</w:t>
      </w:r>
      <w:r w:rsidRPr="000C493A">
        <w:rPr>
          <w:color w:val="383A42"/>
          <w:lang w:eastAsia="en-IN"/>
        </w:rPr>
        <w:t xml:space="preserve"> population </w:t>
      </w:r>
      <w:r w:rsidRPr="000C493A">
        <w:rPr>
          <w:color w:val="4078F2"/>
          <w:lang w:eastAsia="en-IN"/>
        </w:rPr>
        <w:t>=</w:t>
      </w:r>
      <w:r w:rsidRPr="000C493A">
        <w:rPr>
          <w:color w:val="383A42"/>
          <w:lang w:eastAsia="en-IN"/>
        </w:rPr>
        <w:t xml:space="preserve"> </w:t>
      </w:r>
      <w:r w:rsidRPr="000C493A">
        <w:rPr>
          <w:color w:val="B76B01"/>
          <w:lang w:eastAsia="en-IN"/>
        </w:rPr>
        <w:t>1000000</w:t>
      </w:r>
      <w:r w:rsidRPr="000C493A">
        <w:rPr>
          <w:color w:val="383A42"/>
          <w:lang w:eastAsia="en-IN"/>
        </w:rPr>
        <w:t>;</w:t>
      </w:r>
    </w:p>
    <w:p w14:paraId="1EE7A02D" w14:textId="77777777" w:rsidR="002368AD" w:rsidRPr="000C493A" w:rsidRDefault="002368AD" w:rsidP="00EF72F6">
      <w:pPr>
        <w:pStyle w:val="Subheadddddf"/>
      </w:pPr>
      <w:r w:rsidRPr="000C493A">
        <w:t>Why use unsigned?</w:t>
      </w:r>
    </w:p>
    <w:p w14:paraId="36F89545" w14:textId="77777777" w:rsidR="002368AD" w:rsidRPr="000C493A" w:rsidRDefault="002368AD" w:rsidP="00EF72F6">
      <w:pPr>
        <w:pStyle w:val="Pointss"/>
      </w:pPr>
      <w:r w:rsidRPr="000C493A">
        <w:t>When you know the value will never be negative (age, count, size)</w:t>
      </w:r>
    </w:p>
    <w:p w14:paraId="7983575F" w14:textId="77777777" w:rsidR="002368AD" w:rsidRPr="000C493A" w:rsidRDefault="002368AD" w:rsidP="00EF72F6">
      <w:pPr>
        <w:pStyle w:val="Pointss"/>
      </w:pPr>
      <w:r w:rsidRPr="000C493A">
        <w:t>Doubles the positive range (an unsigned int can go up to ~4.3 billion)</w:t>
      </w:r>
    </w:p>
    <w:p w14:paraId="3EBBD983" w14:textId="77777777" w:rsidR="002368AD" w:rsidRPr="000C493A" w:rsidRDefault="002368AD" w:rsidP="00EF72F6">
      <w:pPr>
        <w:pStyle w:val="Pointss"/>
      </w:pPr>
      <w:r w:rsidRPr="000C493A">
        <w:t>Memory-mapped hardware registers often use unsigned values</w:t>
      </w:r>
    </w:p>
    <w:p w14:paraId="20B8D3CE" w14:textId="5ECBA7F4" w:rsidR="002368AD" w:rsidRPr="000C493A" w:rsidRDefault="002368AD" w:rsidP="00EF72F6">
      <w:pPr>
        <w:pStyle w:val="Subheadddddf"/>
      </w:pPr>
      <w:r w:rsidRPr="000C493A">
        <w:t>Important Warning:</w:t>
      </w:r>
    </w:p>
    <w:p w14:paraId="6DA258EE" w14:textId="77777777" w:rsidR="002368AD" w:rsidRPr="000C493A" w:rsidRDefault="002368AD" w:rsidP="0044606B">
      <w:pPr>
        <w:pStyle w:val="Code"/>
        <w:rPr>
          <w:color w:val="383A42"/>
          <w:lang w:eastAsia="en-IN"/>
        </w:rPr>
      </w:pPr>
      <w:r w:rsidRPr="000C493A">
        <w:rPr>
          <w:lang w:eastAsia="en-IN"/>
        </w:rPr>
        <w:t>unsigned</w:t>
      </w:r>
      <w:r w:rsidRPr="000C493A">
        <w:rPr>
          <w:color w:val="383A42"/>
          <w:lang w:eastAsia="en-IN"/>
        </w:rPr>
        <w:t xml:space="preserve"> </w:t>
      </w:r>
      <w:r w:rsidRPr="000C493A">
        <w:rPr>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083A8D2A" w14:textId="77777777" w:rsidR="002368AD" w:rsidRPr="000C493A" w:rsidRDefault="002368AD" w:rsidP="0044606B">
      <w:pPr>
        <w:pStyle w:val="Code"/>
        <w:rPr>
          <w:color w:val="383A42"/>
          <w:lang w:eastAsia="en-IN"/>
        </w:rPr>
      </w:pPr>
      <w:r w:rsidRPr="000C493A">
        <w:rPr>
          <w:lang w:eastAsia="en-IN"/>
        </w:rPr>
        <w:t>unsigned</w:t>
      </w:r>
      <w:r w:rsidRPr="000C493A">
        <w:rPr>
          <w:color w:val="383A42"/>
          <w:lang w:eastAsia="en-IN"/>
        </w:rPr>
        <w:t xml:space="preserve"> </w:t>
      </w:r>
      <w:r w:rsidRPr="000C493A">
        <w:rPr>
          <w:lang w:eastAsia="en-IN"/>
        </w:rPr>
        <w:t>int</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49462A8C" w14:textId="77777777" w:rsidR="002368AD" w:rsidRPr="000C493A" w:rsidRDefault="002368AD" w:rsidP="0044606B">
      <w:pPr>
        <w:pStyle w:val="Code"/>
        <w:rPr>
          <w:color w:val="383A42"/>
          <w:lang w:eastAsia="en-IN"/>
        </w:rPr>
      </w:pPr>
      <w:r w:rsidRPr="000C493A">
        <w:rPr>
          <w:lang w:eastAsia="en-IN"/>
        </w:rPr>
        <w:t>unsigned</w:t>
      </w:r>
      <w:r w:rsidRPr="000C493A">
        <w:rPr>
          <w:color w:val="383A42"/>
          <w:lang w:eastAsia="en-IN"/>
        </w:rPr>
        <w:t xml:space="preserve"> </w:t>
      </w:r>
      <w:r w:rsidRPr="000C493A">
        <w:rPr>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x </w:t>
      </w:r>
      <w:r w:rsidRPr="000C493A">
        <w:rPr>
          <w:color w:val="4078F2"/>
          <w:lang w:eastAsia="en-IN"/>
        </w:rPr>
        <w:t>-</w:t>
      </w:r>
      <w:r w:rsidRPr="000C493A">
        <w:rPr>
          <w:color w:val="383A42"/>
          <w:lang w:eastAsia="en-IN"/>
        </w:rPr>
        <w:t xml:space="preserve"> y;  </w:t>
      </w:r>
      <w:r w:rsidRPr="000C493A">
        <w:rPr>
          <w:i/>
          <w:iCs/>
          <w:color w:val="A0A1A7"/>
          <w:lang w:eastAsia="en-IN"/>
        </w:rPr>
        <w:t>// Result is 4294967286 (wraps around)!</w:t>
      </w:r>
    </w:p>
    <w:p w14:paraId="23DB0FBB" w14:textId="77777777" w:rsidR="002368AD" w:rsidRPr="000C493A" w:rsidRDefault="002368AD" w:rsidP="0044606B">
      <w:pPr>
        <w:pStyle w:val="Code"/>
        <w:rPr>
          <w:color w:val="383A42"/>
          <w:lang w:eastAsia="en-IN"/>
        </w:rPr>
      </w:pPr>
    </w:p>
    <w:p w14:paraId="25F74EBA" w14:textId="77777777" w:rsidR="002368AD" w:rsidRPr="000C493A" w:rsidRDefault="002368AD" w:rsidP="0044606B">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"Result: %u\n"</w:t>
      </w:r>
      <w:r w:rsidRPr="000C493A">
        <w:rPr>
          <w:color w:val="383A42"/>
          <w:lang w:eastAsia="en-IN"/>
        </w:rPr>
        <w:t xml:space="preserve">, result);  </w:t>
      </w:r>
      <w:r w:rsidRPr="000C493A">
        <w:rPr>
          <w:i/>
          <w:iCs/>
          <w:color w:val="A0A1A7"/>
          <w:lang w:eastAsia="en-IN"/>
        </w:rPr>
        <w:t>// Unexpected: huge positive number</w:t>
      </w:r>
    </w:p>
    <w:p w14:paraId="1B940E96" w14:textId="77777777" w:rsidR="002368AD" w:rsidRPr="000C493A" w:rsidRDefault="002368AD" w:rsidP="00EF72F6">
      <w:pPr>
        <w:pStyle w:val="Subheadddddf"/>
      </w:pPr>
      <w:r w:rsidRPr="000C493A">
        <w:t>Choosing the Right Integer Type</w:t>
      </w:r>
    </w:p>
    <w:p w14:paraId="1A00623E" w14:textId="77777777" w:rsidR="002368AD" w:rsidRPr="000C493A" w:rsidRDefault="002368AD" w:rsidP="00EF72F6">
      <w:pPr>
        <w:pStyle w:val="Subheadddddf"/>
      </w:pPr>
      <w:r w:rsidRPr="000C493A">
        <w:t>Guidelines:</w:t>
      </w:r>
    </w:p>
    <w:p w14:paraId="075F1E6D" w14:textId="765C32BF" w:rsidR="002368AD" w:rsidRPr="0044606B" w:rsidRDefault="002368AD" w:rsidP="00EF72F6">
      <w:pPr>
        <w:pStyle w:val="Pointss"/>
      </w:pPr>
      <w:r w:rsidRPr="000C493A">
        <w:rPr>
          <w:b/>
          <w:bCs/>
        </w:rPr>
        <w:t xml:space="preserve">Use </w:t>
      </w:r>
      <w:r w:rsidRPr="000C493A">
        <w:rPr>
          <w:rFonts w:cs="Courier New"/>
          <w:b/>
          <w:bCs/>
        </w:rPr>
        <w:t>int</w:t>
      </w:r>
      <w:r w:rsidRPr="000C493A">
        <w:rPr>
          <w:b/>
          <w:bCs/>
        </w:rPr>
        <w:t xml:space="preserve"> by default</w:t>
      </w:r>
      <w:r w:rsidRPr="000C493A">
        <w:t xml:space="preserve"> for general-purpose integers</w:t>
      </w:r>
    </w:p>
    <w:p w14:paraId="671EE15C"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count, age, score;  </w:t>
      </w:r>
      <w:r w:rsidRPr="000C493A">
        <w:rPr>
          <w:i/>
          <w:iCs/>
          <w:color w:val="A0A1A7"/>
          <w:lang w:eastAsia="en-IN"/>
        </w:rPr>
        <w:t>// Most common choice</w:t>
      </w:r>
    </w:p>
    <w:p w14:paraId="0D7697CE" w14:textId="775AF57D" w:rsidR="002368AD" w:rsidRPr="0044606B" w:rsidRDefault="002368AD" w:rsidP="00EF72F6">
      <w:pPr>
        <w:pStyle w:val="Pointss"/>
      </w:pPr>
      <w:r w:rsidRPr="000C493A">
        <w:t xml:space="preserve">Use </w:t>
      </w:r>
      <w:r w:rsidRPr="000C493A">
        <w:rPr>
          <w:rFonts w:cs="Courier New"/>
        </w:rPr>
        <w:t>unsigned int</w:t>
      </w:r>
      <w:r w:rsidRPr="000C493A">
        <w:t xml:space="preserve"> when values are never negative</w:t>
      </w:r>
    </w:p>
    <w:p w14:paraId="19AA69DE"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unsigned</w:t>
      </w:r>
      <w:r w:rsidRPr="000C493A">
        <w:rPr>
          <w:lang w:eastAsia="en-IN"/>
        </w:rPr>
        <w:t xml:space="preserve"> </w:t>
      </w:r>
      <w:r w:rsidRPr="000C493A">
        <w:rPr>
          <w:color w:val="A626A4"/>
          <w:lang w:eastAsia="en-IN"/>
        </w:rPr>
        <w:t>int</w:t>
      </w:r>
      <w:r w:rsidRPr="000C493A">
        <w:rPr>
          <w:lang w:eastAsia="en-IN"/>
        </w:rPr>
        <w:t xml:space="preserve"> array_size, student_count;</w:t>
      </w:r>
    </w:p>
    <w:p w14:paraId="1D6169B8" w14:textId="7377A08D" w:rsidR="002368AD" w:rsidRPr="0044606B" w:rsidRDefault="002368AD" w:rsidP="00EF72F6">
      <w:pPr>
        <w:pStyle w:val="Pointss"/>
      </w:pPr>
      <w:r w:rsidRPr="000C493A">
        <w:rPr>
          <w:b/>
          <w:bCs/>
        </w:rPr>
        <w:t xml:space="preserve">Use </w:t>
      </w:r>
      <w:r w:rsidRPr="000C493A">
        <w:rPr>
          <w:rFonts w:cs="Courier New"/>
          <w:b/>
          <w:bCs/>
        </w:rPr>
        <w:t>short</w:t>
      </w:r>
      <w:r w:rsidRPr="000C493A">
        <w:rPr>
          <w:b/>
          <w:bCs/>
        </w:rPr>
        <w:t xml:space="preserve"> to save memory</w:t>
      </w:r>
      <w:r w:rsidRPr="000C493A">
        <w:t xml:space="preserve"> (when values are small)</w:t>
      </w:r>
    </w:p>
    <w:p w14:paraId="3D2174D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short</w:t>
      </w:r>
      <w:r w:rsidRPr="000C493A">
        <w:rPr>
          <w:color w:val="383A42"/>
          <w:lang w:eastAsia="en-IN"/>
        </w:rPr>
        <w:t xml:space="preserve"> day_of_month;  </w:t>
      </w:r>
      <w:r w:rsidRPr="000C493A">
        <w:rPr>
          <w:lang w:eastAsia="en-IN"/>
        </w:rPr>
        <w:t>// 1-31, doesn't need full int</w:t>
      </w:r>
    </w:p>
    <w:p w14:paraId="6269E25E" w14:textId="5F005351" w:rsidR="002368AD" w:rsidRPr="0044606B" w:rsidRDefault="002368AD" w:rsidP="00EF72F6">
      <w:pPr>
        <w:pStyle w:val="Pointss"/>
      </w:pPr>
      <w:r w:rsidRPr="000C493A">
        <w:t xml:space="preserve">Use </w:t>
      </w:r>
      <w:r w:rsidRPr="000C493A">
        <w:rPr>
          <w:rFonts w:cs="Courier New"/>
        </w:rPr>
        <w:t>long</w:t>
      </w:r>
      <w:r w:rsidRPr="000C493A">
        <w:t xml:space="preserve"> or </w:t>
      </w:r>
      <w:r w:rsidRPr="000C493A">
        <w:rPr>
          <w:rFonts w:cs="Courier New"/>
        </w:rPr>
        <w:t>long long</w:t>
      </w:r>
      <w:r w:rsidRPr="000C493A">
        <w:t xml:space="preserve"> for very large numbers</w:t>
      </w:r>
    </w:p>
    <w:p w14:paraId="131E2DF5"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long</w:t>
      </w:r>
      <w:r w:rsidRPr="000C493A">
        <w:rPr>
          <w:lang w:eastAsia="en-IN"/>
        </w:rPr>
        <w:t xml:space="preserve"> </w:t>
      </w:r>
      <w:r w:rsidRPr="000C493A">
        <w:rPr>
          <w:color w:val="A626A4"/>
          <w:lang w:eastAsia="en-IN"/>
        </w:rPr>
        <w:t>long</w:t>
      </w:r>
      <w:r w:rsidRPr="000C493A">
        <w:rPr>
          <w:lang w:eastAsia="en-IN"/>
        </w:rPr>
        <w:t xml:space="preserve"> world_population </w:t>
      </w:r>
      <w:r w:rsidRPr="000C493A">
        <w:rPr>
          <w:color w:val="4078F2"/>
          <w:lang w:eastAsia="en-IN"/>
        </w:rPr>
        <w:t>=</w:t>
      </w:r>
      <w:r w:rsidRPr="000C493A">
        <w:rPr>
          <w:lang w:eastAsia="en-IN"/>
        </w:rPr>
        <w:t xml:space="preserve"> </w:t>
      </w:r>
      <w:r w:rsidRPr="000C493A">
        <w:rPr>
          <w:color w:val="B76B01"/>
          <w:lang w:eastAsia="en-IN"/>
        </w:rPr>
        <w:t>8000000000LL</w:t>
      </w:r>
      <w:r w:rsidRPr="000C493A">
        <w:rPr>
          <w:lang w:eastAsia="en-IN"/>
        </w:rPr>
        <w:t>;</w:t>
      </w:r>
    </w:p>
    <w:p w14:paraId="07D5C282"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long</w:t>
      </w:r>
      <w:r w:rsidRPr="000C493A">
        <w:rPr>
          <w:lang w:eastAsia="en-IN"/>
        </w:rPr>
        <w:t xml:space="preserve"> </w:t>
      </w:r>
      <w:r w:rsidRPr="000C493A">
        <w:rPr>
          <w:color w:val="A626A4"/>
          <w:lang w:eastAsia="en-IN"/>
        </w:rPr>
        <w:t>long</w:t>
      </w:r>
      <w:r w:rsidRPr="000C493A">
        <w:rPr>
          <w:lang w:eastAsia="en-IN"/>
        </w:rPr>
        <w:t xml:space="preserve"> bytes_in_terabyte </w:t>
      </w:r>
      <w:r w:rsidRPr="000C493A">
        <w:rPr>
          <w:color w:val="4078F2"/>
          <w:lang w:eastAsia="en-IN"/>
        </w:rPr>
        <w:t>=</w:t>
      </w:r>
      <w:r w:rsidRPr="000C493A">
        <w:rPr>
          <w:lang w:eastAsia="en-IN"/>
        </w:rPr>
        <w:t xml:space="preserve"> </w:t>
      </w:r>
      <w:r w:rsidRPr="000C493A">
        <w:rPr>
          <w:color w:val="B76B01"/>
          <w:lang w:eastAsia="en-IN"/>
        </w:rPr>
        <w:t>1099511627776LL</w:t>
      </w:r>
      <w:r w:rsidRPr="000C493A">
        <w:rPr>
          <w:lang w:eastAsia="en-IN"/>
        </w:rPr>
        <w:t>;</w:t>
      </w:r>
    </w:p>
    <w:p w14:paraId="742E76DE" w14:textId="6FDEFD7A" w:rsidR="002368AD" w:rsidRPr="0044606B" w:rsidRDefault="002368AD" w:rsidP="00EF72F6">
      <w:pPr>
        <w:pStyle w:val="Pointss"/>
      </w:pPr>
      <w:r w:rsidRPr="000C493A">
        <w:t xml:space="preserve">Use </w:t>
      </w:r>
      <w:r w:rsidRPr="000C493A">
        <w:rPr>
          <w:rFonts w:cs="Courier New"/>
        </w:rPr>
        <w:t>char</w:t>
      </w:r>
      <w:r w:rsidRPr="000C493A">
        <w:t xml:space="preserve"> for individual characters or very small integers</w:t>
      </w:r>
    </w:p>
    <w:p w14:paraId="3593125E"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char</w:t>
      </w:r>
      <w:r w:rsidRPr="000C493A">
        <w:rPr>
          <w:lang w:eastAsia="en-IN"/>
        </w:rPr>
        <w:t xml:space="preserve"> grade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w:t>
      </w:r>
    </w:p>
    <w:p w14:paraId="66347364"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char</w:t>
      </w:r>
      <w:r w:rsidRPr="000C493A">
        <w:rPr>
          <w:lang w:eastAsia="en-IN"/>
        </w:rPr>
        <w:t xml:space="preserve"> tiny_counter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i/>
          <w:iCs/>
          <w:color w:val="A0A1A7"/>
          <w:lang w:eastAsia="en-IN"/>
        </w:rPr>
        <w:t>// -128 to 127</w:t>
      </w:r>
    </w:p>
    <w:p w14:paraId="053BBBF7" w14:textId="77777777" w:rsidR="002368AD" w:rsidRPr="000C493A" w:rsidRDefault="002368AD" w:rsidP="00EF72F6">
      <w:pPr>
        <w:pStyle w:val="Subheadddddf"/>
      </w:pPr>
      <w:r w:rsidRPr="000C493A">
        <w:t>Character Type (char) - Special Integer Type</w:t>
      </w:r>
    </w:p>
    <w:p w14:paraId="5FA6B723" w14:textId="77777777" w:rsidR="002368AD" w:rsidRPr="000C493A" w:rsidRDefault="002368AD" w:rsidP="00EF72F6">
      <w:pPr>
        <w:pStyle w:val="texxtt"/>
        <w:rPr>
          <w:lang w:eastAsia="en-IN"/>
        </w:rPr>
      </w:pPr>
      <w:r w:rsidRPr="000C493A">
        <w:rPr>
          <w:lang w:eastAsia="en-IN"/>
        </w:rPr>
        <w:t xml:space="preserve">The </w:t>
      </w:r>
      <w:r w:rsidRPr="000C493A">
        <w:rPr>
          <w:rFonts w:cs="Courier New"/>
          <w:lang w:eastAsia="en-IN"/>
        </w:rPr>
        <w:t>char</w:t>
      </w:r>
      <w:r w:rsidRPr="000C493A">
        <w:rPr>
          <w:lang w:eastAsia="en-IN"/>
        </w:rPr>
        <w:t xml:space="preserve"> type deserves special attention because it serves dual purposes:</w:t>
      </w:r>
    </w:p>
    <w:p w14:paraId="19CCB3B3" w14:textId="77777777" w:rsidR="002368AD" w:rsidRPr="000C493A" w:rsidRDefault="002368AD" w:rsidP="00EF72F6">
      <w:pPr>
        <w:pStyle w:val="Pointss"/>
      </w:pPr>
      <w:r w:rsidRPr="000C493A">
        <w:t>Storing single characters</w:t>
      </w:r>
    </w:p>
    <w:p w14:paraId="5D16A8C7" w14:textId="77777777" w:rsidR="002368AD" w:rsidRPr="000C493A" w:rsidRDefault="002368AD" w:rsidP="00EF72F6">
      <w:pPr>
        <w:pStyle w:val="Pointss"/>
      </w:pPr>
      <w:r w:rsidRPr="000C493A">
        <w:t>Storing small integers (-128 to 127 or 0 to 255)</w:t>
      </w:r>
    </w:p>
    <w:p w14:paraId="775F745B" w14:textId="08B285C1" w:rsidR="002368AD" w:rsidRPr="000C493A" w:rsidRDefault="002368AD" w:rsidP="00EF72F6">
      <w:pPr>
        <w:pStyle w:val="Subheadddddf"/>
      </w:pPr>
      <w:r w:rsidRPr="000C493A">
        <w:t>Declaration and Initialization:</w:t>
      </w:r>
    </w:p>
    <w:p w14:paraId="23FFD0EE"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letter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w:t>
      </w:r>
    </w:p>
    <w:p w14:paraId="27FEF655"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digit </w:t>
      </w:r>
      <w:r w:rsidRPr="000C493A">
        <w:rPr>
          <w:color w:val="4078F2"/>
          <w:lang w:eastAsia="en-IN"/>
        </w:rPr>
        <w:t>=</w:t>
      </w:r>
      <w:r w:rsidRPr="000C493A">
        <w:rPr>
          <w:lang w:eastAsia="en-IN"/>
        </w:rPr>
        <w:t xml:space="preserve"> </w:t>
      </w:r>
      <w:r w:rsidRPr="000C493A">
        <w:rPr>
          <w:color w:val="50A14F"/>
          <w:lang w:eastAsia="en-IN"/>
        </w:rPr>
        <w:t>'5'</w:t>
      </w:r>
      <w:r w:rsidRPr="000C493A">
        <w:rPr>
          <w:lang w:eastAsia="en-IN"/>
        </w:rPr>
        <w:t>;</w:t>
      </w:r>
    </w:p>
    <w:p w14:paraId="7B3CD35F"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symbol </w:t>
      </w:r>
      <w:r w:rsidRPr="000C493A">
        <w:rPr>
          <w:color w:val="4078F2"/>
          <w:lang w:eastAsia="en-IN"/>
        </w:rPr>
        <w:t>=</w:t>
      </w:r>
      <w:r w:rsidRPr="000C493A">
        <w:rPr>
          <w:lang w:eastAsia="en-IN"/>
        </w:rPr>
        <w:t xml:space="preserve"> </w:t>
      </w:r>
      <w:r w:rsidRPr="000C493A">
        <w:rPr>
          <w:color w:val="50A14F"/>
          <w:lang w:eastAsia="en-IN"/>
        </w:rPr>
        <w:t>'@'</w:t>
      </w:r>
      <w:r w:rsidRPr="000C493A">
        <w:rPr>
          <w:lang w:eastAsia="en-IN"/>
        </w:rPr>
        <w:t>;</w:t>
      </w:r>
    </w:p>
    <w:p w14:paraId="6785E210"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newline </w:t>
      </w:r>
      <w:r w:rsidRPr="000C493A">
        <w:rPr>
          <w:color w:val="4078F2"/>
          <w:lang w:eastAsia="en-IN"/>
        </w:rPr>
        <w:t>=</w:t>
      </w:r>
      <w:r w:rsidRPr="000C493A">
        <w:rPr>
          <w:lang w:eastAsia="en-IN"/>
        </w:rPr>
        <w:t xml:space="preserve"> </w:t>
      </w:r>
      <w:r w:rsidRPr="000C493A">
        <w:rPr>
          <w:color w:val="50A14F"/>
          <w:lang w:eastAsia="en-IN"/>
        </w:rPr>
        <w:t>'\n'</w:t>
      </w:r>
      <w:r w:rsidRPr="000C493A">
        <w:rPr>
          <w:lang w:eastAsia="en-IN"/>
        </w:rPr>
        <w:t>;</w:t>
      </w:r>
    </w:p>
    <w:p w14:paraId="727F22C8" w14:textId="77777777" w:rsidR="00EF72F6" w:rsidRDefault="00EF72F6" w:rsidP="00EF72F6">
      <w:pPr>
        <w:pStyle w:val="Subheadddddf"/>
      </w:pPr>
    </w:p>
    <w:p w14:paraId="759138D5" w14:textId="3EEF0427" w:rsidR="002368AD" w:rsidRPr="000C493A" w:rsidRDefault="002368AD" w:rsidP="00EF72F6">
      <w:pPr>
        <w:pStyle w:val="Subheadddddf"/>
      </w:pPr>
      <w:r w:rsidRPr="000C493A">
        <w:t>As an integer:</w:t>
      </w:r>
    </w:p>
    <w:p w14:paraId="5F3E2B9A"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small_number </w:t>
      </w:r>
      <w:r w:rsidRPr="000C493A">
        <w:rPr>
          <w:color w:val="4078F2"/>
          <w:lang w:eastAsia="en-IN"/>
        </w:rPr>
        <w:t>=</w:t>
      </w:r>
      <w:r w:rsidRPr="000C493A">
        <w:rPr>
          <w:lang w:eastAsia="en-IN"/>
        </w:rPr>
        <w:t xml:space="preserve"> </w:t>
      </w:r>
      <w:r w:rsidRPr="000C493A">
        <w:rPr>
          <w:color w:val="B76B01"/>
          <w:lang w:eastAsia="en-IN"/>
        </w:rPr>
        <w:t>100</w:t>
      </w:r>
      <w:r w:rsidRPr="000C493A">
        <w:rPr>
          <w:lang w:eastAsia="en-IN"/>
        </w:rPr>
        <w:t>;</w:t>
      </w:r>
    </w:p>
    <w:p w14:paraId="6F1BA642"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counter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w:t>
      </w:r>
    </w:p>
    <w:p w14:paraId="55E21EAA" w14:textId="2AE433D9" w:rsidR="002368AD" w:rsidRPr="000C493A" w:rsidRDefault="002368AD" w:rsidP="00EF72F6">
      <w:pPr>
        <w:pStyle w:val="Subheadddddf"/>
      </w:pPr>
      <w:r w:rsidRPr="000C493A">
        <w:t>Complete char Example:</w:t>
      </w:r>
    </w:p>
    <w:p w14:paraId="5EBF4835"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B41FB08" w14:textId="77777777" w:rsidR="002368AD" w:rsidRPr="000C493A" w:rsidRDefault="002368AD" w:rsidP="0044606B">
      <w:pPr>
        <w:pStyle w:val="Code"/>
        <w:rPr>
          <w:color w:val="383A42"/>
          <w:lang w:eastAsia="en-IN"/>
        </w:rPr>
      </w:pPr>
    </w:p>
    <w:p w14:paraId="5D4863AE"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D24FB2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ch1 </w:t>
      </w:r>
      <w:r w:rsidRPr="000C493A">
        <w:rPr>
          <w:color w:val="4078F2"/>
          <w:lang w:eastAsia="en-IN"/>
        </w:rPr>
        <w:t>=</w:t>
      </w:r>
      <w:r w:rsidRPr="000C493A">
        <w:rPr>
          <w:color w:val="383A42"/>
          <w:lang w:eastAsia="en-IN"/>
        </w:rPr>
        <w:t xml:space="preserve"> </w:t>
      </w:r>
      <w:r w:rsidRPr="000C493A">
        <w:rPr>
          <w:lang w:eastAsia="en-IN"/>
        </w:rPr>
        <w:t>'Z'</w:t>
      </w:r>
      <w:r w:rsidRPr="000C493A">
        <w:rPr>
          <w:color w:val="383A42"/>
          <w:lang w:eastAsia="en-IN"/>
        </w:rPr>
        <w:t>;</w:t>
      </w:r>
    </w:p>
    <w:p w14:paraId="4EC2F09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ch2 </w:t>
      </w:r>
      <w:r w:rsidRPr="000C493A">
        <w:rPr>
          <w:color w:val="4078F2"/>
          <w:lang w:eastAsia="en-IN"/>
        </w:rPr>
        <w:t>=</w:t>
      </w:r>
      <w:r w:rsidRPr="000C493A">
        <w:rPr>
          <w:color w:val="383A42"/>
          <w:lang w:eastAsia="en-IN"/>
        </w:rPr>
        <w:t xml:space="preserve"> </w:t>
      </w:r>
      <w:r w:rsidRPr="000C493A">
        <w:rPr>
          <w:color w:val="B76B01"/>
          <w:lang w:eastAsia="en-IN"/>
        </w:rPr>
        <w:t>65</w:t>
      </w:r>
      <w:r w:rsidRPr="000C493A">
        <w:rPr>
          <w:color w:val="383A42"/>
          <w:lang w:eastAsia="en-IN"/>
        </w:rPr>
        <w:t xml:space="preserve">;    </w:t>
      </w:r>
      <w:r w:rsidRPr="000C493A">
        <w:rPr>
          <w:i/>
          <w:iCs/>
          <w:color w:val="A0A1A7"/>
          <w:lang w:eastAsia="en-IN"/>
        </w:rPr>
        <w:t>// ASCII value for 'A'</w:t>
      </w:r>
    </w:p>
    <w:p w14:paraId="27939A68" w14:textId="77777777" w:rsidR="002368AD" w:rsidRPr="000C493A" w:rsidRDefault="002368AD" w:rsidP="0044606B">
      <w:pPr>
        <w:pStyle w:val="Code"/>
        <w:rPr>
          <w:color w:val="383A42"/>
          <w:lang w:eastAsia="en-IN"/>
        </w:rPr>
      </w:pPr>
      <w:r w:rsidRPr="000C493A">
        <w:rPr>
          <w:color w:val="383A42"/>
          <w:lang w:eastAsia="en-IN"/>
        </w:rPr>
        <w:t xml:space="preserve">    </w:t>
      </w:r>
    </w:p>
    <w:p w14:paraId="6497564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Character Type Demo ===\n\n"</w:t>
      </w:r>
      <w:r w:rsidRPr="000C493A">
        <w:rPr>
          <w:color w:val="383A42"/>
          <w:lang w:eastAsia="en-IN"/>
        </w:rPr>
        <w:t>);</w:t>
      </w:r>
    </w:p>
    <w:p w14:paraId="1CD6D5F7" w14:textId="77777777" w:rsidR="002368AD" w:rsidRPr="000C493A" w:rsidRDefault="002368AD" w:rsidP="0044606B">
      <w:pPr>
        <w:pStyle w:val="Code"/>
        <w:rPr>
          <w:color w:val="383A42"/>
          <w:lang w:eastAsia="en-IN"/>
        </w:rPr>
      </w:pPr>
      <w:r w:rsidRPr="000C493A">
        <w:rPr>
          <w:color w:val="383A42"/>
          <w:lang w:eastAsia="en-IN"/>
        </w:rPr>
        <w:t xml:space="preserve">    </w:t>
      </w:r>
    </w:p>
    <w:p w14:paraId="78DB203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as character</w:t>
      </w:r>
    </w:p>
    <w:p w14:paraId="09700D1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"ch1 as character: %c\n"</w:t>
      </w:r>
      <w:r w:rsidRPr="000C493A">
        <w:rPr>
          <w:color w:val="383A42"/>
          <w:lang w:eastAsia="en-IN"/>
        </w:rPr>
        <w:t>, ch1);</w:t>
      </w:r>
    </w:p>
    <w:p w14:paraId="2AB2F1D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"ch2 as character: %c\n"</w:t>
      </w:r>
      <w:r w:rsidRPr="000C493A">
        <w:rPr>
          <w:color w:val="383A42"/>
          <w:lang w:eastAsia="en-IN"/>
        </w:rPr>
        <w:t>, ch2);</w:t>
      </w:r>
    </w:p>
    <w:p w14:paraId="2DF58234" w14:textId="77777777" w:rsidR="002368AD" w:rsidRPr="000C493A" w:rsidRDefault="002368AD" w:rsidP="0044606B">
      <w:pPr>
        <w:pStyle w:val="Code"/>
        <w:rPr>
          <w:color w:val="383A42"/>
          <w:lang w:eastAsia="en-IN"/>
        </w:rPr>
      </w:pPr>
      <w:r w:rsidRPr="000C493A">
        <w:rPr>
          <w:color w:val="383A42"/>
          <w:lang w:eastAsia="en-IN"/>
        </w:rPr>
        <w:t xml:space="preserve">    </w:t>
      </w:r>
    </w:p>
    <w:p w14:paraId="3E90D35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as integer (ASCII value)</w:t>
      </w:r>
    </w:p>
    <w:p w14:paraId="5508914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"ch1 as integer: %d\n"</w:t>
      </w:r>
      <w:r w:rsidRPr="000C493A">
        <w:rPr>
          <w:color w:val="383A42"/>
          <w:lang w:eastAsia="en-IN"/>
        </w:rPr>
        <w:t>, ch1);</w:t>
      </w:r>
    </w:p>
    <w:p w14:paraId="44B99D5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"ch2 as integer: %d\n"</w:t>
      </w:r>
      <w:r w:rsidRPr="000C493A">
        <w:rPr>
          <w:color w:val="383A42"/>
          <w:lang w:eastAsia="en-IN"/>
        </w:rPr>
        <w:t>, ch2);</w:t>
      </w:r>
    </w:p>
    <w:p w14:paraId="1FD50E6F" w14:textId="77777777" w:rsidR="002368AD" w:rsidRPr="000C493A" w:rsidRDefault="002368AD" w:rsidP="0044606B">
      <w:pPr>
        <w:pStyle w:val="Code"/>
        <w:rPr>
          <w:color w:val="383A42"/>
          <w:lang w:eastAsia="en-IN"/>
        </w:rPr>
      </w:pPr>
      <w:r w:rsidRPr="000C493A">
        <w:rPr>
          <w:color w:val="383A42"/>
          <w:lang w:eastAsia="en-IN"/>
        </w:rPr>
        <w:t xml:space="preserve">    </w:t>
      </w:r>
    </w:p>
    <w:p w14:paraId="4B97824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Character arithmetic</w:t>
      </w:r>
    </w:p>
    <w:p w14:paraId="0E6DC25A"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Character Arithmetic ===\n"</w:t>
      </w:r>
      <w:r w:rsidRPr="000C493A">
        <w:rPr>
          <w:color w:val="383A42"/>
          <w:lang w:eastAsia="en-IN"/>
        </w:rPr>
        <w:t>);</w:t>
      </w:r>
    </w:p>
    <w:p w14:paraId="23C5A10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lowercase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6FBF7B6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uppercase </w:t>
      </w:r>
      <w:r w:rsidRPr="000C493A">
        <w:rPr>
          <w:color w:val="4078F2"/>
          <w:lang w:eastAsia="en-IN"/>
        </w:rPr>
        <w:t>=</w:t>
      </w:r>
      <w:r w:rsidRPr="000C493A">
        <w:rPr>
          <w:color w:val="383A42"/>
          <w:lang w:eastAsia="en-IN"/>
        </w:rPr>
        <w:t xml:space="preserve"> lowercase </w:t>
      </w:r>
      <w:r w:rsidRPr="000C493A">
        <w:rPr>
          <w:color w:val="4078F2"/>
          <w:lang w:eastAsia="en-IN"/>
        </w:rPr>
        <w:t>-</w:t>
      </w:r>
      <w:r w:rsidRPr="000C493A">
        <w:rPr>
          <w:color w:val="383A42"/>
          <w:lang w:eastAsia="en-IN"/>
        </w:rPr>
        <w:t xml:space="preserve"> </w:t>
      </w:r>
      <w:r w:rsidRPr="000C493A">
        <w:rPr>
          <w:color w:val="B76B01"/>
          <w:lang w:eastAsia="en-IN"/>
        </w:rPr>
        <w:t>32</w:t>
      </w:r>
      <w:r w:rsidRPr="000C493A">
        <w:rPr>
          <w:color w:val="383A42"/>
          <w:lang w:eastAsia="en-IN"/>
        </w:rPr>
        <w:t xml:space="preserve">;  </w:t>
      </w:r>
      <w:r w:rsidRPr="000C493A">
        <w:rPr>
          <w:i/>
          <w:iCs/>
          <w:color w:val="A0A1A7"/>
          <w:lang w:eastAsia="en-IN"/>
        </w:rPr>
        <w:t>// Convert to uppercase</w:t>
      </w:r>
    </w:p>
    <w:p w14:paraId="1FEF2EC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"lowercase: %c, uppercase: %c\n"</w:t>
      </w:r>
      <w:r w:rsidRPr="000C493A">
        <w:rPr>
          <w:color w:val="383A42"/>
          <w:lang w:eastAsia="en-IN"/>
        </w:rPr>
        <w:t>, lowercase, uppercase);</w:t>
      </w:r>
    </w:p>
    <w:p w14:paraId="35E1B5CC" w14:textId="77777777" w:rsidR="002368AD" w:rsidRPr="000C493A" w:rsidRDefault="002368AD" w:rsidP="0044606B">
      <w:pPr>
        <w:pStyle w:val="Code"/>
        <w:rPr>
          <w:color w:val="383A42"/>
          <w:lang w:eastAsia="en-IN"/>
        </w:rPr>
      </w:pPr>
      <w:r w:rsidRPr="000C493A">
        <w:rPr>
          <w:color w:val="383A42"/>
          <w:lang w:eastAsia="en-IN"/>
        </w:rPr>
        <w:t xml:space="preserve">    </w:t>
      </w:r>
    </w:p>
    <w:p w14:paraId="2F082D7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Checking character properties</w:t>
      </w:r>
    </w:p>
    <w:p w14:paraId="67C5570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Character Properties ===\n"</w:t>
      </w:r>
      <w:r w:rsidRPr="000C493A">
        <w:rPr>
          <w:color w:val="383A42"/>
          <w:lang w:eastAsia="en-IN"/>
        </w:rPr>
        <w:t>);</w:t>
      </w:r>
    </w:p>
    <w:p w14:paraId="18A923E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test </w:t>
      </w:r>
      <w:r w:rsidRPr="000C493A">
        <w:rPr>
          <w:color w:val="4078F2"/>
          <w:lang w:eastAsia="en-IN"/>
        </w:rPr>
        <w:t>=</w:t>
      </w:r>
      <w:r w:rsidRPr="000C493A">
        <w:rPr>
          <w:color w:val="383A42"/>
          <w:lang w:eastAsia="en-IN"/>
        </w:rPr>
        <w:t xml:space="preserve"> </w:t>
      </w:r>
      <w:r w:rsidRPr="000C493A">
        <w:rPr>
          <w:lang w:eastAsia="en-IN"/>
        </w:rPr>
        <w:t>'G'</w:t>
      </w:r>
      <w:r w:rsidRPr="000C493A">
        <w:rPr>
          <w:color w:val="383A42"/>
          <w:lang w:eastAsia="en-IN"/>
        </w:rPr>
        <w:t>;</w:t>
      </w:r>
    </w:p>
    <w:p w14:paraId="2BD325C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(test </w:t>
      </w:r>
      <w:r w:rsidRPr="000C493A">
        <w:rPr>
          <w:color w:val="4078F2"/>
          <w:lang w:eastAsia="en-IN"/>
        </w:rPr>
        <w:t>&gt;=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color w:val="4078F2"/>
          <w:lang w:eastAsia="en-IN"/>
        </w:rPr>
        <w:t>&amp;&amp;</w:t>
      </w:r>
      <w:r w:rsidRPr="000C493A">
        <w:rPr>
          <w:color w:val="383A42"/>
          <w:lang w:eastAsia="en-IN"/>
        </w:rPr>
        <w:t xml:space="preserve"> test </w:t>
      </w:r>
      <w:r w:rsidRPr="000C493A">
        <w:rPr>
          <w:color w:val="4078F2"/>
          <w:lang w:eastAsia="en-IN"/>
        </w:rPr>
        <w:t>&lt;=</w:t>
      </w:r>
      <w:r w:rsidRPr="000C493A">
        <w:rPr>
          <w:color w:val="383A42"/>
          <w:lang w:eastAsia="en-IN"/>
        </w:rPr>
        <w:t xml:space="preserve"> </w:t>
      </w:r>
      <w:r w:rsidRPr="000C493A">
        <w:rPr>
          <w:lang w:eastAsia="en-IN"/>
        </w:rPr>
        <w:t>'Z'</w:t>
      </w:r>
      <w:r w:rsidRPr="000C493A">
        <w:rPr>
          <w:color w:val="383A42"/>
          <w:lang w:eastAsia="en-IN"/>
        </w:rPr>
        <w:t>) {</w:t>
      </w:r>
    </w:p>
    <w:p w14:paraId="5E5CA9AA"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 is an uppercase letter\n"</w:t>
      </w:r>
      <w:r w:rsidRPr="000C493A">
        <w:rPr>
          <w:color w:val="383A42"/>
          <w:lang w:eastAsia="en-IN"/>
        </w:rPr>
        <w:t>, test);</w:t>
      </w:r>
    </w:p>
    <w:p w14:paraId="23E5DA51" w14:textId="77777777" w:rsidR="002368AD" w:rsidRPr="000C493A" w:rsidRDefault="002368AD" w:rsidP="0044606B">
      <w:pPr>
        <w:pStyle w:val="Code"/>
        <w:rPr>
          <w:color w:val="383A42"/>
          <w:lang w:eastAsia="en-IN"/>
        </w:rPr>
      </w:pPr>
      <w:r w:rsidRPr="000C493A">
        <w:rPr>
          <w:color w:val="383A42"/>
          <w:lang w:eastAsia="en-IN"/>
        </w:rPr>
        <w:t xml:space="preserve">    }</w:t>
      </w:r>
    </w:p>
    <w:p w14:paraId="43F51D0F" w14:textId="77777777" w:rsidR="002368AD" w:rsidRPr="000C493A" w:rsidRDefault="002368AD" w:rsidP="0044606B">
      <w:pPr>
        <w:pStyle w:val="Code"/>
        <w:rPr>
          <w:color w:val="383A42"/>
          <w:lang w:eastAsia="en-IN"/>
        </w:rPr>
      </w:pPr>
      <w:r w:rsidRPr="000C493A">
        <w:rPr>
          <w:color w:val="383A42"/>
          <w:lang w:eastAsia="en-IN"/>
        </w:rPr>
        <w:t xml:space="preserve">    </w:t>
      </w:r>
    </w:p>
    <w:p w14:paraId="2D6894C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02159D6" w14:textId="77777777" w:rsidR="002368AD" w:rsidRPr="000C493A" w:rsidRDefault="002368AD" w:rsidP="0044606B">
      <w:pPr>
        <w:pStyle w:val="Code"/>
        <w:rPr>
          <w:color w:val="383A42"/>
          <w:lang w:eastAsia="en-IN"/>
        </w:rPr>
      </w:pPr>
      <w:r w:rsidRPr="000C493A">
        <w:rPr>
          <w:color w:val="383A42"/>
          <w:lang w:eastAsia="en-IN"/>
        </w:rPr>
        <w:t>}</w:t>
      </w:r>
    </w:p>
    <w:p w14:paraId="3A8026A8" w14:textId="77777777" w:rsidR="002368AD" w:rsidRPr="000C493A" w:rsidRDefault="002368AD" w:rsidP="00EF72F6">
      <w:pPr>
        <w:pStyle w:val="Subheadddddf"/>
      </w:pPr>
      <w:r w:rsidRPr="000C493A">
        <w:t>Output:</w:t>
      </w:r>
    </w:p>
    <w:p w14:paraId="6157D28C"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Character Type Demo ===</w:t>
      </w:r>
    </w:p>
    <w:p w14:paraId="013524B2"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6ECD805A" w14:textId="77777777" w:rsidR="002368AD" w:rsidRPr="000C493A" w:rsidRDefault="002368AD" w:rsidP="0044606B">
      <w:pPr>
        <w:pStyle w:val="Code"/>
        <w:rPr>
          <w:lang w:eastAsia="en-IN"/>
        </w:rPr>
      </w:pPr>
      <w:r w:rsidRPr="000C493A">
        <w:rPr>
          <w:lang w:eastAsia="en-IN"/>
        </w:rPr>
        <w:t>ch1 as character: Z</w:t>
      </w:r>
    </w:p>
    <w:p w14:paraId="5CC1E5AB" w14:textId="77777777" w:rsidR="002368AD" w:rsidRPr="000C493A" w:rsidRDefault="002368AD" w:rsidP="0044606B">
      <w:pPr>
        <w:pStyle w:val="Code"/>
        <w:rPr>
          <w:lang w:eastAsia="en-IN"/>
        </w:rPr>
      </w:pPr>
      <w:r w:rsidRPr="000C493A">
        <w:rPr>
          <w:lang w:eastAsia="en-IN"/>
        </w:rPr>
        <w:t>ch2 as character: A</w:t>
      </w:r>
    </w:p>
    <w:p w14:paraId="1594C8EF" w14:textId="77777777" w:rsidR="002368AD" w:rsidRPr="000C493A" w:rsidRDefault="002368AD" w:rsidP="0044606B">
      <w:pPr>
        <w:pStyle w:val="Code"/>
        <w:rPr>
          <w:lang w:eastAsia="en-IN"/>
        </w:rPr>
      </w:pPr>
      <w:r w:rsidRPr="000C493A">
        <w:rPr>
          <w:lang w:eastAsia="en-IN"/>
        </w:rPr>
        <w:t>ch1 as integer: 90</w:t>
      </w:r>
    </w:p>
    <w:p w14:paraId="07ED3D50" w14:textId="77777777" w:rsidR="002368AD" w:rsidRPr="000C493A" w:rsidRDefault="002368AD" w:rsidP="0044606B">
      <w:pPr>
        <w:pStyle w:val="Code"/>
        <w:rPr>
          <w:lang w:eastAsia="en-IN"/>
        </w:rPr>
      </w:pPr>
      <w:r w:rsidRPr="000C493A">
        <w:rPr>
          <w:lang w:eastAsia="en-IN"/>
        </w:rPr>
        <w:t>ch2 as integer: 65</w:t>
      </w:r>
    </w:p>
    <w:p w14:paraId="3355DA4A" w14:textId="77777777" w:rsidR="002368AD" w:rsidRPr="000C493A" w:rsidRDefault="002368AD" w:rsidP="0044606B">
      <w:pPr>
        <w:pStyle w:val="Code"/>
        <w:rPr>
          <w:lang w:eastAsia="en-IN"/>
        </w:rPr>
      </w:pPr>
    </w:p>
    <w:p w14:paraId="7FA41382" w14:textId="77777777" w:rsidR="002368AD" w:rsidRPr="000C493A" w:rsidRDefault="002368AD" w:rsidP="0044606B">
      <w:pPr>
        <w:pStyle w:val="Code"/>
        <w:rPr>
          <w:lang w:eastAsia="en-IN"/>
        </w:rPr>
      </w:pPr>
      <w:r w:rsidRPr="000C493A">
        <w:rPr>
          <w:lang w:eastAsia="en-IN"/>
        </w:rPr>
        <w:t>=== Character Arithmetic ===</w:t>
      </w:r>
    </w:p>
    <w:p w14:paraId="548D5F22" w14:textId="77777777" w:rsidR="002368AD" w:rsidRPr="000C493A" w:rsidRDefault="002368AD" w:rsidP="0044606B">
      <w:pPr>
        <w:pStyle w:val="Code"/>
        <w:rPr>
          <w:lang w:eastAsia="en-IN"/>
        </w:rPr>
      </w:pPr>
      <w:r w:rsidRPr="000C493A">
        <w:rPr>
          <w:lang w:eastAsia="en-IN"/>
        </w:rPr>
        <w:t>lowercase: a, uppercase: A</w:t>
      </w:r>
    </w:p>
    <w:p w14:paraId="4E876D66" w14:textId="77777777" w:rsidR="002368AD" w:rsidRPr="000C493A" w:rsidRDefault="002368AD" w:rsidP="0044606B">
      <w:pPr>
        <w:pStyle w:val="Code"/>
        <w:rPr>
          <w:lang w:eastAsia="en-IN"/>
        </w:rPr>
      </w:pPr>
    </w:p>
    <w:p w14:paraId="3C7CB7EC" w14:textId="77777777" w:rsidR="002368AD" w:rsidRPr="000C493A" w:rsidRDefault="002368AD" w:rsidP="0044606B">
      <w:pPr>
        <w:pStyle w:val="Code"/>
        <w:rPr>
          <w:lang w:eastAsia="en-IN"/>
        </w:rPr>
      </w:pPr>
      <w:r w:rsidRPr="000C493A">
        <w:rPr>
          <w:lang w:eastAsia="en-IN"/>
        </w:rPr>
        <w:t>=== Character Properties ===</w:t>
      </w:r>
    </w:p>
    <w:p w14:paraId="17A8B8B8" w14:textId="77777777" w:rsidR="002368AD" w:rsidRPr="000C493A" w:rsidRDefault="002368AD" w:rsidP="0044606B">
      <w:pPr>
        <w:pStyle w:val="Code"/>
        <w:rPr>
          <w:lang w:eastAsia="en-IN"/>
        </w:rPr>
      </w:pPr>
      <w:r w:rsidRPr="000C493A">
        <w:rPr>
          <w:lang w:eastAsia="en-IN"/>
        </w:rPr>
        <w:t>G is an uppercase letter</w:t>
      </w:r>
    </w:p>
    <w:p w14:paraId="3EC33878" w14:textId="77777777" w:rsidR="002368AD" w:rsidRPr="000C493A" w:rsidRDefault="002368AD" w:rsidP="00EF72F6">
      <w:pPr>
        <w:pStyle w:val="Subheadddddf"/>
      </w:pPr>
      <w:r w:rsidRPr="000C493A">
        <w:t>Key ASCII Values to Remember: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4"/>
        <w:gridCol w:w="1604"/>
      </w:tblGrid>
      <w:tr w:rsidR="002368AD" w:rsidRPr="00EF72F6" w14:paraId="544C39F7" w14:textId="77777777" w:rsidTr="0044606B">
        <w:trPr>
          <w:tblHeader/>
          <w:tblCellSpacing w:w="15" w:type="dxa"/>
        </w:trPr>
        <w:tc>
          <w:tcPr>
            <w:tcW w:w="0" w:type="auto"/>
            <w:vAlign w:val="center"/>
            <w:hideMark/>
          </w:tcPr>
          <w:p w14:paraId="625A3453"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Character Range</w:t>
            </w:r>
          </w:p>
        </w:tc>
        <w:tc>
          <w:tcPr>
            <w:tcW w:w="0" w:type="auto"/>
            <w:vAlign w:val="center"/>
            <w:hideMark/>
          </w:tcPr>
          <w:p w14:paraId="39964119"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ASCII Values</w:t>
            </w:r>
          </w:p>
        </w:tc>
      </w:tr>
      <w:tr w:rsidR="002368AD" w:rsidRPr="00EF72F6" w14:paraId="39679429" w14:textId="77777777" w:rsidTr="0044606B">
        <w:trPr>
          <w:tblCellSpacing w:w="15" w:type="dxa"/>
        </w:trPr>
        <w:tc>
          <w:tcPr>
            <w:tcW w:w="0" w:type="auto"/>
            <w:vAlign w:val="center"/>
            <w:hideMark/>
          </w:tcPr>
          <w:p w14:paraId="0B58A96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to '9'</w:t>
            </w:r>
          </w:p>
        </w:tc>
        <w:tc>
          <w:tcPr>
            <w:tcW w:w="0" w:type="auto"/>
            <w:vAlign w:val="center"/>
            <w:hideMark/>
          </w:tcPr>
          <w:p w14:paraId="6368754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48 to 57</w:t>
            </w:r>
          </w:p>
        </w:tc>
      </w:tr>
      <w:tr w:rsidR="002368AD" w:rsidRPr="00EF72F6" w14:paraId="5D1094A2" w14:textId="77777777" w:rsidTr="0044606B">
        <w:trPr>
          <w:tblCellSpacing w:w="15" w:type="dxa"/>
        </w:trPr>
        <w:tc>
          <w:tcPr>
            <w:tcW w:w="0" w:type="auto"/>
            <w:vAlign w:val="center"/>
            <w:hideMark/>
          </w:tcPr>
          <w:p w14:paraId="55ABB64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to 'Z'</w:t>
            </w:r>
          </w:p>
        </w:tc>
        <w:tc>
          <w:tcPr>
            <w:tcW w:w="0" w:type="auto"/>
            <w:vAlign w:val="center"/>
            <w:hideMark/>
          </w:tcPr>
          <w:p w14:paraId="377D4D7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65 to 90</w:t>
            </w:r>
          </w:p>
        </w:tc>
      </w:tr>
      <w:tr w:rsidR="002368AD" w:rsidRPr="00EF72F6" w14:paraId="75D9EA94" w14:textId="77777777" w:rsidTr="0044606B">
        <w:trPr>
          <w:tblCellSpacing w:w="15" w:type="dxa"/>
        </w:trPr>
        <w:tc>
          <w:tcPr>
            <w:tcW w:w="0" w:type="auto"/>
            <w:vAlign w:val="center"/>
            <w:hideMark/>
          </w:tcPr>
          <w:p w14:paraId="6022E79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to 'z'</w:t>
            </w:r>
          </w:p>
        </w:tc>
        <w:tc>
          <w:tcPr>
            <w:tcW w:w="0" w:type="auto"/>
            <w:vAlign w:val="center"/>
            <w:hideMark/>
          </w:tcPr>
          <w:p w14:paraId="361C46E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97 to 122</w:t>
            </w:r>
          </w:p>
        </w:tc>
      </w:tr>
      <w:tr w:rsidR="002368AD" w:rsidRPr="00EF72F6" w14:paraId="6680BA16" w14:textId="77777777" w:rsidTr="0044606B">
        <w:trPr>
          <w:tblCellSpacing w:w="15" w:type="dxa"/>
        </w:trPr>
        <w:tc>
          <w:tcPr>
            <w:tcW w:w="0" w:type="auto"/>
            <w:vAlign w:val="center"/>
            <w:hideMark/>
          </w:tcPr>
          <w:p w14:paraId="440932F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Space ' '</w:t>
            </w:r>
          </w:p>
        </w:tc>
        <w:tc>
          <w:tcPr>
            <w:tcW w:w="0" w:type="auto"/>
            <w:vAlign w:val="center"/>
            <w:hideMark/>
          </w:tcPr>
          <w:p w14:paraId="2FF509A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32</w:t>
            </w:r>
          </w:p>
        </w:tc>
      </w:tr>
      <w:tr w:rsidR="002368AD" w:rsidRPr="00EF72F6" w14:paraId="0242C93B" w14:textId="77777777" w:rsidTr="0044606B">
        <w:trPr>
          <w:tblCellSpacing w:w="15" w:type="dxa"/>
        </w:trPr>
        <w:tc>
          <w:tcPr>
            <w:tcW w:w="0" w:type="auto"/>
            <w:vAlign w:val="center"/>
            <w:hideMark/>
          </w:tcPr>
          <w:p w14:paraId="736FDD7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Newline '\n'</w:t>
            </w:r>
          </w:p>
        </w:tc>
        <w:tc>
          <w:tcPr>
            <w:tcW w:w="0" w:type="auto"/>
            <w:vAlign w:val="center"/>
            <w:hideMark/>
          </w:tcPr>
          <w:p w14:paraId="258F372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10</w:t>
            </w:r>
          </w:p>
        </w:tc>
      </w:tr>
    </w:tbl>
    <w:p w14:paraId="2E0669D5" w14:textId="3B6047A1" w:rsidR="002368AD" w:rsidRPr="000C493A" w:rsidRDefault="002368AD" w:rsidP="00EF72F6">
      <w:pPr>
        <w:pStyle w:val="Subheadddddf"/>
      </w:pPr>
      <w:r w:rsidRPr="000C493A">
        <w:t>Useful Character Operations:</w:t>
      </w:r>
    </w:p>
    <w:p w14:paraId="4716DB3B" w14:textId="77777777" w:rsidR="002368AD" w:rsidRPr="000C493A" w:rsidRDefault="002368AD" w:rsidP="0044606B">
      <w:pPr>
        <w:pStyle w:val="Code"/>
        <w:rPr>
          <w:color w:val="383A42"/>
          <w:lang w:eastAsia="en-IN"/>
        </w:rPr>
      </w:pPr>
      <w:r w:rsidRPr="000C493A">
        <w:rPr>
          <w:lang w:eastAsia="en-IN"/>
        </w:rPr>
        <w:t>// Convert lowercase to uppercase</w:t>
      </w:r>
    </w:p>
    <w:p w14:paraId="52E551E1" w14:textId="77777777" w:rsidR="002368AD" w:rsidRPr="000C493A" w:rsidRDefault="002368AD" w:rsidP="0044606B">
      <w:pPr>
        <w:pStyle w:val="Code"/>
        <w:rPr>
          <w:color w:val="383A42"/>
          <w:lang w:eastAsia="en-IN"/>
        </w:rPr>
      </w:pPr>
      <w:r w:rsidRPr="000C493A">
        <w:rPr>
          <w:color w:val="A626A4"/>
          <w:lang w:eastAsia="en-IN"/>
        </w:rPr>
        <w:t>char</w:t>
      </w:r>
      <w:r w:rsidRPr="000C493A">
        <w:rPr>
          <w:color w:val="383A42"/>
          <w:lang w:eastAsia="en-IN"/>
        </w:rPr>
        <w:t xml:space="preserve"> lower </w:t>
      </w:r>
      <w:r w:rsidRPr="000C493A">
        <w:rPr>
          <w:color w:val="4078F2"/>
          <w:lang w:eastAsia="en-IN"/>
        </w:rPr>
        <w:t>=</w:t>
      </w:r>
      <w:r w:rsidRPr="000C493A">
        <w:rPr>
          <w:color w:val="383A42"/>
          <w:lang w:eastAsia="en-IN"/>
        </w:rPr>
        <w:t xml:space="preserve"> </w:t>
      </w:r>
      <w:r w:rsidRPr="000C493A">
        <w:rPr>
          <w:color w:val="50A14F"/>
          <w:lang w:eastAsia="en-IN"/>
        </w:rPr>
        <w:t>'g'</w:t>
      </w:r>
      <w:r w:rsidRPr="000C493A">
        <w:rPr>
          <w:color w:val="383A42"/>
          <w:lang w:eastAsia="en-IN"/>
        </w:rPr>
        <w:t>;</w:t>
      </w:r>
    </w:p>
    <w:p w14:paraId="428310B6" w14:textId="77777777" w:rsidR="002368AD" w:rsidRPr="000C493A" w:rsidRDefault="002368AD" w:rsidP="0044606B">
      <w:pPr>
        <w:pStyle w:val="Code"/>
        <w:rPr>
          <w:color w:val="383A42"/>
          <w:lang w:eastAsia="en-IN"/>
        </w:rPr>
      </w:pPr>
      <w:r w:rsidRPr="000C493A">
        <w:rPr>
          <w:color w:val="A626A4"/>
          <w:lang w:eastAsia="en-IN"/>
        </w:rPr>
        <w:t>char</w:t>
      </w:r>
      <w:r w:rsidRPr="000C493A">
        <w:rPr>
          <w:color w:val="383A42"/>
          <w:lang w:eastAsia="en-IN"/>
        </w:rPr>
        <w:t xml:space="preserve"> upper </w:t>
      </w:r>
      <w:r w:rsidRPr="000C493A">
        <w:rPr>
          <w:color w:val="4078F2"/>
          <w:lang w:eastAsia="en-IN"/>
        </w:rPr>
        <w:t>=</w:t>
      </w:r>
      <w:r w:rsidRPr="000C493A">
        <w:rPr>
          <w:color w:val="383A42"/>
          <w:lang w:eastAsia="en-IN"/>
        </w:rPr>
        <w:t xml:space="preserve"> lower </w:t>
      </w:r>
      <w:r w:rsidRPr="000C493A">
        <w:rPr>
          <w:color w:val="4078F2"/>
          <w:lang w:eastAsia="en-IN"/>
        </w:rPr>
        <w:t>-</w:t>
      </w:r>
      <w:r w:rsidRPr="000C493A">
        <w:rPr>
          <w:color w:val="383A42"/>
          <w:lang w:eastAsia="en-IN"/>
        </w:rPr>
        <w:t xml:space="preserve"> </w:t>
      </w:r>
      <w:r w:rsidRPr="000C493A">
        <w:rPr>
          <w:color w:val="B76B01"/>
          <w:lang w:eastAsia="en-IN"/>
        </w:rPr>
        <w:t>32</w:t>
      </w:r>
      <w:r w:rsidRPr="000C493A">
        <w:rPr>
          <w:color w:val="383A42"/>
          <w:lang w:eastAsia="en-IN"/>
        </w:rPr>
        <w:t xml:space="preserve">;  </w:t>
      </w:r>
      <w:r w:rsidRPr="000C493A">
        <w:rPr>
          <w:lang w:eastAsia="en-IN"/>
        </w:rPr>
        <w:t>// 'G'</w:t>
      </w:r>
    </w:p>
    <w:p w14:paraId="3924E624" w14:textId="77777777" w:rsidR="002368AD" w:rsidRPr="000C493A" w:rsidRDefault="002368AD" w:rsidP="0044606B">
      <w:pPr>
        <w:pStyle w:val="Code"/>
        <w:rPr>
          <w:color w:val="383A42"/>
          <w:lang w:eastAsia="en-IN"/>
        </w:rPr>
      </w:pPr>
    </w:p>
    <w:p w14:paraId="579DCC9E" w14:textId="77777777" w:rsidR="002368AD" w:rsidRPr="000C493A" w:rsidRDefault="002368AD" w:rsidP="0044606B">
      <w:pPr>
        <w:pStyle w:val="Code"/>
        <w:rPr>
          <w:color w:val="383A42"/>
          <w:lang w:eastAsia="en-IN"/>
        </w:rPr>
      </w:pPr>
      <w:r w:rsidRPr="000C493A">
        <w:rPr>
          <w:lang w:eastAsia="en-IN"/>
        </w:rPr>
        <w:t xml:space="preserve">// Convert uppercase to lowercase  </w:t>
      </w:r>
    </w:p>
    <w:p w14:paraId="5BBFA58F" w14:textId="77777777" w:rsidR="002368AD" w:rsidRPr="000C493A" w:rsidRDefault="002368AD" w:rsidP="0044606B">
      <w:pPr>
        <w:pStyle w:val="Code"/>
        <w:rPr>
          <w:color w:val="383A42"/>
          <w:lang w:eastAsia="en-IN"/>
        </w:rPr>
      </w:pPr>
      <w:r w:rsidRPr="000C493A">
        <w:rPr>
          <w:color w:val="A626A4"/>
          <w:lang w:eastAsia="en-IN"/>
        </w:rPr>
        <w:t>char</w:t>
      </w:r>
      <w:r w:rsidRPr="000C493A">
        <w:rPr>
          <w:color w:val="383A42"/>
          <w:lang w:eastAsia="en-IN"/>
        </w:rPr>
        <w:t xml:space="preserve"> upper2 </w:t>
      </w:r>
      <w:r w:rsidRPr="000C493A">
        <w:rPr>
          <w:color w:val="4078F2"/>
          <w:lang w:eastAsia="en-IN"/>
        </w:rPr>
        <w:t>=</w:t>
      </w:r>
      <w:r w:rsidRPr="000C493A">
        <w:rPr>
          <w:color w:val="383A42"/>
          <w:lang w:eastAsia="en-IN"/>
        </w:rPr>
        <w:t xml:space="preserve"> </w:t>
      </w:r>
      <w:r w:rsidRPr="000C493A">
        <w:rPr>
          <w:color w:val="50A14F"/>
          <w:lang w:eastAsia="en-IN"/>
        </w:rPr>
        <w:t>'M'</w:t>
      </w:r>
      <w:r w:rsidRPr="000C493A">
        <w:rPr>
          <w:color w:val="383A42"/>
          <w:lang w:eastAsia="en-IN"/>
        </w:rPr>
        <w:t>;</w:t>
      </w:r>
    </w:p>
    <w:p w14:paraId="623F48D2" w14:textId="77777777" w:rsidR="002368AD" w:rsidRPr="000C493A" w:rsidRDefault="002368AD" w:rsidP="0044606B">
      <w:pPr>
        <w:pStyle w:val="Code"/>
        <w:rPr>
          <w:color w:val="383A42"/>
          <w:lang w:eastAsia="en-IN"/>
        </w:rPr>
      </w:pPr>
      <w:r w:rsidRPr="000C493A">
        <w:rPr>
          <w:color w:val="A626A4"/>
          <w:lang w:eastAsia="en-IN"/>
        </w:rPr>
        <w:t>char</w:t>
      </w:r>
      <w:r w:rsidRPr="000C493A">
        <w:rPr>
          <w:color w:val="383A42"/>
          <w:lang w:eastAsia="en-IN"/>
        </w:rPr>
        <w:t xml:space="preserve"> lower2 </w:t>
      </w:r>
      <w:r w:rsidRPr="000C493A">
        <w:rPr>
          <w:color w:val="4078F2"/>
          <w:lang w:eastAsia="en-IN"/>
        </w:rPr>
        <w:t>=</w:t>
      </w:r>
      <w:r w:rsidRPr="000C493A">
        <w:rPr>
          <w:color w:val="383A42"/>
          <w:lang w:eastAsia="en-IN"/>
        </w:rPr>
        <w:t xml:space="preserve"> upper2 </w:t>
      </w:r>
      <w:r w:rsidRPr="000C493A">
        <w:rPr>
          <w:color w:val="4078F2"/>
          <w:lang w:eastAsia="en-IN"/>
        </w:rPr>
        <w:t>+</w:t>
      </w:r>
      <w:r w:rsidRPr="000C493A">
        <w:rPr>
          <w:color w:val="383A42"/>
          <w:lang w:eastAsia="en-IN"/>
        </w:rPr>
        <w:t xml:space="preserve"> </w:t>
      </w:r>
      <w:r w:rsidRPr="000C493A">
        <w:rPr>
          <w:color w:val="B76B01"/>
          <w:lang w:eastAsia="en-IN"/>
        </w:rPr>
        <w:t>32</w:t>
      </w:r>
      <w:r w:rsidRPr="000C493A">
        <w:rPr>
          <w:color w:val="383A42"/>
          <w:lang w:eastAsia="en-IN"/>
        </w:rPr>
        <w:t xml:space="preserve">;  </w:t>
      </w:r>
      <w:r w:rsidRPr="000C493A">
        <w:rPr>
          <w:lang w:eastAsia="en-IN"/>
        </w:rPr>
        <w:t>// 'm'</w:t>
      </w:r>
    </w:p>
    <w:p w14:paraId="30D99361" w14:textId="77777777" w:rsidR="002368AD" w:rsidRPr="000C493A" w:rsidRDefault="002368AD" w:rsidP="0044606B">
      <w:pPr>
        <w:pStyle w:val="Code"/>
        <w:rPr>
          <w:color w:val="383A42"/>
          <w:lang w:eastAsia="en-IN"/>
        </w:rPr>
      </w:pPr>
    </w:p>
    <w:p w14:paraId="25F7CA14" w14:textId="77777777" w:rsidR="002368AD" w:rsidRPr="000C493A" w:rsidRDefault="002368AD" w:rsidP="0044606B">
      <w:pPr>
        <w:pStyle w:val="Code"/>
        <w:rPr>
          <w:color w:val="383A42"/>
          <w:lang w:eastAsia="en-IN"/>
        </w:rPr>
      </w:pPr>
      <w:r w:rsidRPr="000C493A">
        <w:rPr>
          <w:lang w:eastAsia="en-IN"/>
        </w:rPr>
        <w:t>// Check if digit</w:t>
      </w:r>
    </w:p>
    <w:p w14:paraId="2E1032F0" w14:textId="77777777" w:rsidR="002368AD" w:rsidRPr="000C493A" w:rsidRDefault="002368AD" w:rsidP="0044606B">
      <w:pPr>
        <w:pStyle w:val="Code"/>
        <w:rPr>
          <w:color w:val="383A42"/>
          <w:lang w:eastAsia="en-IN"/>
        </w:rPr>
      </w:pPr>
      <w:r w:rsidRPr="000C493A">
        <w:rPr>
          <w:color w:val="A626A4"/>
          <w:lang w:eastAsia="en-IN"/>
        </w:rPr>
        <w:t>char</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50A14F"/>
          <w:lang w:eastAsia="en-IN"/>
        </w:rPr>
        <w:t>'7'</w:t>
      </w:r>
      <w:r w:rsidRPr="000C493A">
        <w:rPr>
          <w:color w:val="383A42"/>
          <w:lang w:eastAsia="en-IN"/>
        </w:rPr>
        <w:t>;</w:t>
      </w:r>
    </w:p>
    <w:p w14:paraId="3E7EFA94" w14:textId="77777777" w:rsidR="002368AD" w:rsidRPr="000C493A" w:rsidRDefault="002368AD" w:rsidP="0044606B">
      <w:pPr>
        <w:pStyle w:val="Code"/>
        <w:rPr>
          <w:color w:val="383A42"/>
          <w:lang w:eastAsia="en-IN"/>
        </w:rPr>
      </w:pPr>
      <w:r w:rsidRPr="000C493A">
        <w:rPr>
          <w:color w:val="A626A4"/>
          <w:lang w:eastAsia="en-IN"/>
        </w:rPr>
        <w:t>if</w:t>
      </w:r>
      <w:r w:rsidRPr="000C493A">
        <w:rPr>
          <w:color w:val="383A42"/>
          <w:lang w:eastAsia="en-IN"/>
        </w:rPr>
        <w:t xml:space="preserve"> (ch </w:t>
      </w:r>
      <w:r w:rsidRPr="000C493A">
        <w:rPr>
          <w:color w:val="4078F2"/>
          <w:lang w:eastAsia="en-IN"/>
        </w:rPr>
        <w:t>&gt;=</w:t>
      </w:r>
      <w:r w:rsidRPr="000C493A">
        <w:rPr>
          <w:color w:val="383A42"/>
          <w:lang w:eastAsia="en-IN"/>
        </w:rPr>
        <w:t xml:space="preserve"> </w:t>
      </w:r>
      <w:r w:rsidRPr="000C493A">
        <w:rPr>
          <w:color w:val="50A14F"/>
          <w:lang w:eastAsia="en-IN"/>
        </w:rPr>
        <w:t>'0'</w:t>
      </w:r>
      <w:r w:rsidRPr="000C493A">
        <w:rPr>
          <w:color w:val="383A42"/>
          <w:lang w:eastAsia="en-IN"/>
        </w:rPr>
        <w:t xml:space="preserve"> </w:t>
      </w:r>
      <w:r w:rsidRPr="000C493A">
        <w:rPr>
          <w:color w:val="4078F2"/>
          <w:lang w:eastAsia="en-IN"/>
        </w:rPr>
        <w:t>&amp;&amp;</w:t>
      </w:r>
      <w:r w:rsidRPr="000C493A">
        <w:rPr>
          <w:color w:val="383A42"/>
          <w:lang w:eastAsia="en-IN"/>
        </w:rPr>
        <w:t xml:space="preserve"> ch </w:t>
      </w:r>
      <w:r w:rsidRPr="000C493A">
        <w:rPr>
          <w:color w:val="4078F2"/>
          <w:lang w:eastAsia="en-IN"/>
        </w:rPr>
        <w:t>&lt;=</w:t>
      </w:r>
      <w:r w:rsidRPr="000C493A">
        <w:rPr>
          <w:color w:val="383A42"/>
          <w:lang w:eastAsia="en-IN"/>
        </w:rPr>
        <w:t xml:space="preserve"> </w:t>
      </w:r>
      <w:r w:rsidRPr="000C493A">
        <w:rPr>
          <w:color w:val="50A14F"/>
          <w:lang w:eastAsia="en-IN"/>
        </w:rPr>
        <w:t>'9'</w:t>
      </w:r>
      <w:r w:rsidRPr="000C493A">
        <w:rPr>
          <w:color w:val="383A42"/>
          <w:lang w:eastAsia="en-IN"/>
        </w:rPr>
        <w:t>) {</w:t>
      </w:r>
    </w:p>
    <w:p w14:paraId="285FCDF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digit_value </w:t>
      </w:r>
      <w:r w:rsidRPr="000C493A">
        <w:rPr>
          <w:color w:val="4078F2"/>
          <w:lang w:eastAsia="en-IN"/>
        </w:rPr>
        <w:t>=</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50A14F"/>
          <w:lang w:eastAsia="en-IN"/>
        </w:rPr>
        <w:t>'0'</w:t>
      </w:r>
      <w:r w:rsidRPr="000C493A">
        <w:rPr>
          <w:color w:val="383A42"/>
          <w:lang w:eastAsia="en-IN"/>
        </w:rPr>
        <w:t xml:space="preserve">;  </w:t>
      </w:r>
      <w:r w:rsidRPr="000C493A">
        <w:rPr>
          <w:lang w:eastAsia="en-IN"/>
        </w:rPr>
        <w:t>// Convert to integer 7</w:t>
      </w:r>
    </w:p>
    <w:p w14:paraId="7E6E5506" w14:textId="77777777" w:rsidR="002368AD" w:rsidRPr="000C493A" w:rsidRDefault="002368AD" w:rsidP="0044606B">
      <w:pPr>
        <w:pStyle w:val="Code"/>
        <w:rPr>
          <w:color w:val="383A42"/>
          <w:lang w:eastAsia="en-IN"/>
        </w:rPr>
      </w:pPr>
      <w:r w:rsidRPr="000C493A">
        <w:rPr>
          <w:color w:val="383A42"/>
          <w:lang w:eastAsia="en-IN"/>
        </w:rPr>
        <w:t>}</w:t>
      </w:r>
    </w:p>
    <w:p w14:paraId="111078B7" w14:textId="77777777" w:rsidR="002368AD" w:rsidRPr="000C493A" w:rsidRDefault="002368AD" w:rsidP="00EF72F6">
      <w:pPr>
        <w:pStyle w:val="Subheadddddf"/>
      </w:pPr>
      <w:r w:rsidRPr="000C493A">
        <w:t>3.3.2 Floating-Point Types - Storing Decimal Numbers</w:t>
      </w:r>
    </w:p>
    <w:p w14:paraId="3FF3B376" w14:textId="77777777" w:rsidR="002368AD" w:rsidRPr="000C493A" w:rsidRDefault="002368AD" w:rsidP="00EF72F6">
      <w:pPr>
        <w:pStyle w:val="texxtt"/>
        <w:rPr>
          <w:lang w:eastAsia="en-IN"/>
        </w:rPr>
      </w:pPr>
      <w:r w:rsidRPr="000C493A">
        <w:rPr>
          <w:lang w:eastAsia="en-IN"/>
        </w:rPr>
        <w:t>Floating-point types store numbers with decimal points (fractions).</w:t>
      </w:r>
    </w:p>
    <w:p w14:paraId="03388B70" w14:textId="77777777" w:rsidR="002368AD" w:rsidRPr="000C493A" w:rsidRDefault="002368AD" w:rsidP="00EF72F6">
      <w:pPr>
        <w:pStyle w:val="Subheadddddf"/>
      </w:pPr>
      <w:r w:rsidRPr="000C493A">
        <w:t>The Three Floating-Point Types</w:t>
      </w:r>
    </w:p>
    <w:p w14:paraId="52B36F39" w14:textId="66FBADB3" w:rsidR="002368AD" w:rsidRPr="000C493A" w:rsidRDefault="002368AD" w:rsidP="00EF72F6">
      <w:pPr>
        <w:pStyle w:val="Subheadddddf"/>
      </w:pPr>
      <w:r w:rsidRPr="000C493A">
        <w:t>1. float - Single Precision</w:t>
      </w:r>
    </w:p>
    <w:p w14:paraId="48BEAD95"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price </w:t>
      </w:r>
      <w:r w:rsidRPr="000C493A">
        <w:rPr>
          <w:color w:val="4078F2"/>
          <w:lang w:eastAsia="en-IN"/>
        </w:rPr>
        <w:t>=</w:t>
      </w:r>
      <w:r w:rsidRPr="000C493A">
        <w:rPr>
          <w:lang w:eastAsia="en-IN"/>
        </w:rPr>
        <w:t xml:space="preserve"> </w:t>
      </w:r>
      <w:r w:rsidRPr="000C493A">
        <w:rPr>
          <w:color w:val="B76B01"/>
          <w:lang w:eastAsia="en-IN"/>
        </w:rPr>
        <w:t>99.99</w:t>
      </w:r>
      <w:r w:rsidRPr="000C493A">
        <w:rPr>
          <w:lang w:eastAsia="en-IN"/>
        </w:rPr>
        <w:t>;</w:t>
      </w:r>
    </w:p>
    <w:p w14:paraId="5615F8BB"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temperature </w:t>
      </w:r>
      <w:r w:rsidRPr="000C493A">
        <w:rPr>
          <w:color w:val="4078F2"/>
          <w:lang w:eastAsia="en-IN"/>
        </w:rPr>
        <w:t>=</w:t>
      </w:r>
      <w:r w:rsidRPr="000C493A">
        <w:rPr>
          <w:lang w:eastAsia="en-IN"/>
        </w:rPr>
        <w:t xml:space="preserve"> </w:t>
      </w:r>
      <w:r w:rsidRPr="000C493A">
        <w:rPr>
          <w:color w:val="4078F2"/>
          <w:lang w:eastAsia="en-IN"/>
        </w:rPr>
        <w:t>-</w:t>
      </w:r>
      <w:r w:rsidRPr="000C493A">
        <w:rPr>
          <w:color w:val="B76B01"/>
          <w:lang w:eastAsia="en-IN"/>
        </w:rPr>
        <w:t>15.5</w:t>
      </w:r>
      <w:r w:rsidRPr="000C493A">
        <w:rPr>
          <w:lang w:eastAsia="en-IN"/>
        </w:rPr>
        <w:t>;</w:t>
      </w:r>
    </w:p>
    <w:p w14:paraId="23F40257"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pi </w:t>
      </w:r>
      <w:r w:rsidRPr="000C493A">
        <w:rPr>
          <w:color w:val="4078F2"/>
          <w:lang w:eastAsia="en-IN"/>
        </w:rPr>
        <w:t>=</w:t>
      </w:r>
      <w:r w:rsidRPr="000C493A">
        <w:rPr>
          <w:lang w:eastAsia="en-IN"/>
        </w:rPr>
        <w:t xml:space="preserve"> </w:t>
      </w:r>
      <w:r w:rsidRPr="000C493A">
        <w:rPr>
          <w:color w:val="B76B01"/>
          <w:lang w:eastAsia="en-IN"/>
        </w:rPr>
        <w:t>3.14159</w:t>
      </w:r>
      <w:r w:rsidRPr="000C493A">
        <w:rPr>
          <w:lang w:eastAsia="en-IN"/>
        </w:rPr>
        <w:t>;</w:t>
      </w:r>
    </w:p>
    <w:p w14:paraId="630A865D" w14:textId="77777777" w:rsidR="002368AD" w:rsidRPr="000C493A" w:rsidRDefault="002368AD" w:rsidP="00EF72F6">
      <w:pPr>
        <w:pStyle w:val="Pointss"/>
      </w:pPr>
      <w:r w:rsidRPr="000C493A">
        <w:rPr>
          <w:b/>
          <w:bCs/>
        </w:rPr>
        <w:t>Size</w:t>
      </w:r>
      <w:r w:rsidRPr="000C493A">
        <w:t>: 4 bytes</w:t>
      </w:r>
    </w:p>
    <w:p w14:paraId="25D197EC" w14:textId="77777777" w:rsidR="002368AD" w:rsidRPr="000C493A" w:rsidRDefault="002368AD" w:rsidP="00EF72F6">
      <w:pPr>
        <w:pStyle w:val="Pointss"/>
      </w:pPr>
      <w:r w:rsidRPr="000C493A">
        <w:rPr>
          <w:b/>
          <w:bCs/>
        </w:rPr>
        <w:t>Precision</w:t>
      </w:r>
      <w:r w:rsidRPr="000C493A">
        <w:t>: ~6-7 decimal digits</w:t>
      </w:r>
    </w:p>
    <w:p w14:paraId="74BDEF0E" w14:textId="77777777" w:rsidR="002368AD" w:rsidRPr="000C493A" w:rsidRDefault="002368AD" w:rsidP="00EF72F6">
      <w:pPr>
        <w:pStyle w:val="Pointss"/>
      </w:pPr>
      <w:r w:rsidRPr="000C493A">
        <w:rPr>
          <w:b/>
          <w:bCs/>
        </w:rPr>
        <w:t>Format Specifier</w:t>
      </w:r>
      <w:r w:rsidRPr="000C493A">
        <w:t xml:space="preserve">: </w:t>
      </w:r>
      <w:r w:rsidRPr="000C493A">
        <w:rPr>
          <w:rFonts w:cs="Courier New"/>
        </w:rPr>
        <w:t>%f</w:t>
      </w:r>
    </w:p>
    <w:p w14:paraId="5F14991E" w14:textId="4AAB1CA4" w:rsidR="002368AD" w:rsidRPr="000C493A" w:rsidRDefault="002368AD" w:rsidP="00EF72F6">
      <w:pPr>
        <w:pStyle w:val="Subheadddddf"/>
      </w:pPr>
      <w:r w:rsidRPr="000C493A">
        <w:t>2. double - Double Precision</w:t>
      </w:r>
    </w:p>
    <w:p w14:paraId="3442F05C" w14:textId="77777777" w:rsidR="002368AD" w:rsidRPr="000C493A" w:rsidRDefault="002368AD" w:rsidP="0044606B">
      <w:pPr>
        <w:pStyle w:val="Code"/>
        <w:rPr>
          <w:lang w:eastAsia="en-IN"/>
        </w:rPr>
      </w:pPr>
      <w:r w:rsidRPr="000C493A">
        <w:rPr>
          <w:color w:val="A626A4"/>
          <w:lang w:eastAsia="en-IN"/>
        </w:rPr>
        <w:t>double</w:t>
      </w:r>
      <w:r w:rsidRPr="000C493A">
        <w:rPr>
          <w:lang w:eastAsia="en-IN"/>
        </w:rPr>
        <w:t xml:space="preserve"> salary </w:t>
      </w:r>
      <w:r w:rsidRPr="000C493A">
        <w:rPr>
          <w:color w:val="4078F2"/>
          <w:lang w:eastAsia="en-IN"/>
        </w:rPr>
        <w:t>=</w:t>
      </w:r>
      <w:r w:rsidRPr="000C493A">
        <w:rPr>
          <w:lang w:eastAsia="en-IN"/>
        </w:rPr>
        <w:t xml:space="preserve"> </w:t>
      </w:r>
      <w:r w:rsidRPr="000C493A">
        <w:rPr>
          <w:color w:val="B76B01"/>
          <w:lang w:eastAsia="en-IN"/>
        </w:rPr>
        <w:t>75000.50</w:t>
      </w:r>
      <w:r w:rsidRPr="000C493A">
        <w:rPr>
          <w:lang w:eastAsia="en-IN"/>
        </w:rPr>
        <w:t>;</w:t>
      </w:r>
    </w:p>
    <w:p w14:paraId="070BD8CF" w14:textId="77777777" w:rsidR="002368AD" w:rsidRPr="000C493A" w:rsidRDefault="002368AD" w:rsidP="0044606B">
      <w:pPr>
        <w:pStyle w:val="Code"/>
        <w:rPr>
          <w:lang w:eastAsia="en-IN"/>
        </w:rPr>
      </w:pPr>
      <w:r w:rsidRPr="000C493A">
        <w:rPr>
          <w:color w:val="A626A4"/>
          <w:lang w:eastAsia="en-IN"/>
        </w:rPr>
        <w:t>double</w:t>
      </w:r>
      <w:r w:rsidRPr="000C493A">
        <w:rPr>
          <w:lang w:eastAsia="en-IN"/>
        </w:rPr>
        <w:t xml:space="preserve"> distance </w:t>
      </w:r>
      <w:r w:rsidRPr="000C493A">
        <w:rPr>
          <w:color w:val="4078F2"/>
          <w:lang w:eastAsia="en-IN"/>
        </w:rPr>
        <w:t>=</w:t>
      </w:r>
      <w:r w:rsidRPr="000C493A">
        <w:rPr>
          <w:lang w:eastAsia="en-IN"/>
        </w:rPr>
        <w:t xml:space="preserve"> </w:t>
      </w:r>
      <w:r w:rsidRPr="000C493A">
        <w:rPr>
          <w:color w:val="B76B01"/>
          <w:lang w:eastAsia="en-IN"/>
        </w:rPr>
        <w:t>384400.0</w:t>
      </w:r>
      <w:r w:rsidRPr="000C493A">
        <w:rPr>
          <w:lang w:eastAsia="en-IN"/>
        </w:rPr>
        <w:t xml:space="preserve">;  </w:t>
      </w:r>
      <w:r w:rsidRPr="000C493A">
        <w:rPr>
          <w:i/>
          <w:iCs/>
          <w:color w:val="A0A1A7"/>
          <w:lang w:eastAsia="en-IN"/>
        </w:rPr>
        <w:t>// Earth to Moon in km</w:t>
      </w:r>
    </w:p>
    <w:p w14:paraId="6C893970" w14:textId="77777777" w:rsidR="002368AD" w:rsidRPr="000C493A" w:rsidRDefault="002368AD" w:rsidP="0044606B">
      <w:pPr>
        <w:pStyle w:val="Code"/>
        <w:rPr>
          <w:lang w:eastAsia="en-IN"/>
        </w:rPr>
      </w:pPr>
      <w:r w:rsidRPr="000C493A">
        <w:rPr>
          <w:color w:val="A626A4"/>
          <w:lang w:eastAsia="en-IN"/>
        </w:rPr>
        <w:t>double</w:t>
      </w:r>
      <w:r w:rsidRPr="000C493A">
        <w:rPr>
          <w:lang w:eastAsia="en-IN"/>
        </w:rPr>
        <w:t xml:space="preserve"> pi_precise </w:t>
      </w:r>
      <w:r w:rsidRPr="000C493A">
        <w:rPr>
          <w:color w:val="4078F2"/>
          <w:lang w:eastAsia="en-IN"/>
        </w:rPr>
        <w:t>=</w:t>
      </w:r>
      <w:r w:rsidRPr="000C493A">
        <w:rPr>
          <w:lang w:eastAsia="en-IN"/>
        </w:rPr>
        <w:t xml:space="preserve"> </w:t>
      </w:r>
      <w:r w:rsidRPr="000C493A">
        <w:rPr>
          <w:color w:val="B76B01"/>
          <w:lang w:eastAsia="en-IN"/>
        </w:rPr>
        <w:t>3.14159265358979</w:t>
      </w:r>
      <w:r w:rsidRPr="000C493A">
        <w:rPr>
          <w:lang w:eastAsia="en-IN"/>
        </w:rPr>
        <w:t>;</w:t>
      </w:r>
    </w:p>
    <w:p w14:paraId="676D7F63" w14:textId="77777777" w:rsidR="002368AD" w:rsidRPr="000C493A" w:rsidRDefault="002368AD" w:rsidP="00EF72F6">
      <w:pPr>
        <w:pStyle w:val="Pointss"/>
      </w:pPr>
      <w:r w:rsidRPr="000C493A">
        <w:rPr>
          <w:b/>
          <w:bCs/>
        </w:rPr>
        <w:t>Size</w:t>
      </w:r>
      <w:r w:rsidRPr="000C493A">
        <w:t>: 8 bytes</w:t>
      </w:r>
    </w:p>
    <w:p w14:paraId="6EBCE2FC" w14:textId="77777777" w:rsidR="002368AD" w:rsidRPr="000C493A" w:rsidRDefault="002368AD" w:rsidP="00EF72F6">
      <w:pPr>
        <w:pStyle w:val="Pointss"/>
      </w:pPr>
      <w:r w:rsidRPr="000C493A">
        <w:rPr>
          <w:b/>
          <w:bCs/>
        </w:rPr>
        <w:t>Precision</w:t>
      </w:r>
      <w:r w:rsidRPr="000C493A">
        <w:t>: ~15-16 decimal digits</w:t>
      </w:r>
    </w:p>
    <w:p w14:paraId="5F5CDE92" w14:textId="77777777" w:rsidR="002368AD" w:rsidRPr="000C493A" w:rsidRDefault="002368AD" w:rsidP="00EF72F6">
      <w:pPr>
        <w:pStyle w:val="Pointss"/>
      </w:pPr>
      <w:r w:rsidRPr="000C493A">
        <w:rPr>
          <w:b/>
          <w:bCs/>
        </w:rPr>
        <w:t>Format Specifier</w:t>
      </w:r>
      <w:r w:rsidRPr="000C493A">
        <w:t xml:space="preserve">: </w:t>
      </w:r>
      <w:r w:rsidRPr="000C493A">
        <w:rPr>
          <w:rFonts w:cs="Courier New"/>
        </w:rPr>
        <w:t>%lf</w:t>
      </w:r>
      <w:r w:rsidRPr="000C493A">
        <w:t xml:space="preserve"> (for scanf), </w:t>
      </w:r>
      <w:r w:rsidRPr="000C493A">
        <w:rPr>
          <w:rFonts w:cs="Courier New"/>
        </w:rPr>
        <w:t>%f</w:t>
      </w:r>
      <w:r w:rsidRPr="000C493A">
        <w:t xml:space="preserve"> (for printf)</w:t>
      </w:r>
    </w:p>
    <w:p w14:paraId="34C1B52A" w14:textId="6DF4AB36" w:rsidR="002368AD" w:rsidRPr="000C493A" w:rsidRDefault="002368AD" w:rsidP="00EF72F6">
      <w:pPr>
        <w:pStyle w:val="Subheadddddf"/>
      </w:pPr>
      <w:r w:rsidRPr="000C493A">
        <w:t>3. long double - Extended Precision</w:t>
      </w:r>
    </w:p>
    <w:p w14:paraId="064FD65E" w14:textId="77777777" w:rsidR="002368AD" w:rsidRPr="000C493A" w:rsidRDefault="002368AD" w:rsidP="0044606B">
      <w:pPr>
        <w:pStyle w:val="Code"/>
        <w:rPr>
          <w:color w:val="383A42"/>
          <w:lang w:eastAsia="en-IN"/>
        </w:rPr>
      </w:pPr>
      <w:r w:rsidRPr="000C493A">
        <w:rPr>
          <w:color w:val="A626A4"/>
          <w:lang w:eastAsia="en-IN"/>
        </w:rPr>
        <w:t>long</w:t>
      </w:r>
      <w:r w:rsidRPr="000C493A">
        <w:rPr>
          <w:color w:val="383A42"/>
          <w:lang w:eastAsia="en-IN"/>
        </w:rPr>
        <w:t xml:space="preserve"> </w:t>
      </w:r>
      <w:r w:rsidRPr="000C493A">
        <w:rPr>
          <w:color w:val="A626A4"/>
          <w:lang w:eastAsia="en-IN"/>
        </w:rPr>
        <w:t>double</w:t>
      </w:r>
      <w:r w:rsidRPr="000C493A">
        <w:rPr>
          <w:color w:val="383A42"/>
          <w:lang w:eastAsia="en-IN"/>
        </w:rPr>
        <w:t xml:space="preserve"> very_precise </w:t>
      </w:r>
      <w:r w:rsidRPr="000C493A">
        <w:rPr>
          <w:color w:val="4078F2"/>
          <w:lang w:eastAsia="en-IN"/>
        </w:rPr>
        <w:t>=</w:t>
      </w:r>
      <w:r w:rsidRPr="000C493A">
        <w:rPr>
          <w:color w:val="383A42"/>
          <w:lang w:eastAsia="en-IN"/>
        </w:rPr>
        <w:t xml:space="preserve"> </w:t>
      </w:r>
      <w:r w:rsidRPr="000C493A">
        <w:rPr>
          <w:lang w:eastAsia="en-IN"/>
        </w:rPr>
        <w:t>3.141592653589793238L</w:t>
      </w:r>
      <w:r w:rsidRPr="000C493A">
        <w:rPr>
          <w:color w:val="383A42"/>
          <w:lang w:eastAsia="en-IN"/>
        </w:rPr>
        <w:t>;</w:t>
      </w:r>
    </w:p>
    <w:p w14:paraId="3FDF79EA" w14:textId="77777777" w:rsidR="002368AD" w:rsidRPr="000C493A" w:rsidRDefault="002368AD" w:rsidP="00EF72F6">
      <w:pPr>
        <w:pStyle w:val="Pointss"/>
      </w:pPr>
      <w:r w:rsidRPr="000C493A">
        <w:rPr>
          <w:b/>
          <w:bCs/>
        </w:rPr>
        <w:t>Size</w:t>
      </w:r>
      <w:r w:rsidRPr="000C493A">
        <w:t>: 10-16 bytes (system dependent)</w:t>
      </w:r>
    </w:p>
    <w:p w14:paraId="7B54CE76" w14:textId="77777777" w:rsidR="002368AD" w:rsidRPr="000C493A" w:rsidRDefault="002368AD" w:rsidP="00EF72F6">
      <w:pPr>
        <w:pStyle w:val="Pointss"/>
      </w:pPr>
      <w:r w:rsidRPr="000C493A">
        <w:rPr>
          <w:b/>
          <w:bCs/>
        </w:rPr>
        <w:t>Precision</w:t>
      </w:r>
      <w:r w:rsidRPr="000C493A">
        <w:t>: ~18-19 decimal digits</w:t>
      </w:r>
    </w:p>
    <w:p w14:paraId="7F817781" w14:textId="77777777" w:rsidR="002368AD" w:rsidRPr="000C493A" w:rsidRDefault="002368AD" w:rsidP="00EF72F6">
      <w:pPr>
        <w:pStyle w:val="Pointss"/>
      </w:pPr>
      <w:r w:rsidRPr="000C493A">
        <w:rPr>
          <w:b/>
          <w:bCs/>
        </w:rPr>
        <w:t>Format Specifier</w:t>
      </w:r>
      <w:r w:rsidRPr="000C493A">
        <w:t xml:space="preserve">: </w:t>
      </w:r>
      <w:r w:rsidRPr="000C493A">
        <w:rPr>
          <w:rFonts w:cs="Courier New"/>
        </w:rPr>
        <w:t>%Lf</w:t>
      </w:r>
    </w:p>
    <w:p w14:paraId="3C6F339D" w14:textId="7E66E21E" w:rsidR="002368AD" w:rsidRPr="0044606B" w:rsidRDefault="002368AD" w:rsidP="00EF72F6">
      <w:pPr>
        <w:pStyle w:val="Subheadddddf"/>
      </w:pPr>
      <w:r w:rsidRPr="000C493A">
        <w:t>Complete Example</w:t>
      </w:r>
    </w:p>
    <w:p w14:paraId="111BE3E8"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602F4E6" w14:textId="77777777" w:rsidR="002368AD" w:rsidRPr="000C493A" w:rsidRDefault="002368AD" w:rsidP="0044606B">
      <w:pPr>
        <w:pStyle w:val="Code"/>
        <w:rPr>
          <w:color w:val="383A42"/>
          <w:lang w:eastAsia="en-IN"/>
        </w:rPr>
      </w:pPr>
    </w:p>
    <w:p w14:paraId="6A7A0F8B"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7B3283A"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f </w:t>
      </w:r>
      <w:r w:rsidRPr="000C493A">
        <w:rPr>
          <w:color w:val="4078F2"/>
          <w:lang w:eastAsia="en-IN"/>
        </w:rPr>
        <w:t>=</w:t>
      </w:r>
      <w:r w:rsidRPr="000C493A">
        <w:rPr>
          <w:color w:val="383A42"/>
          <w:lang w:eastAsia="en-IN"/>
        </w:rPr>
        <w:t xml:space="preserve"> </w:t>
      </w:r>
      <w:r w:rsidRPr="000C493A">
        <w:rPr>
          <w:color w:val="B76B01"/>
          <w:lang w:eastAsia="en-IN"/>
        </w:rPr>
        <w:t>3.14159f</w:t>
      </w:r>
      <w:r w:rsidRPr="000C493A">
        <w:rPr>
          <w:color w:val="383A42"/>
          <w:lang w:eastAsia="en-IN"/>
        </w:rPr>
        <w:t>;</w:t>
      </w:r>
    </w:p>
    <w:p w14:paraId="5F1B260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d </w:t>
      </w:r>
      <w:r w:rsidRPr="000C493A">
        <w:rPr>
          <w:color w:val="4078F2"/>
          <w:lang w:eastAsia="en-IN"/>
        </w:rPr>
        <w:t>=</w:t>
      </w:r>
      <w:r w:rsidRPr="000C493A">
        <w:rPr>
          <w:color w:val="383A42"/>
          <w:lang w:eastAsia="en-IN"/>
        </w:rPr>
        <w:t xml:space="preserve"> </w:t>
      </w:r>
      <w:r w:rsidRPr="000C493A">
        <w:rPr>
          <w:color w:val="B76B01"/>
          <w:lang w:eastAsia="en-IN"/>
        </w:rPr>
        <w:t>3.14159265358979</w:t>
      </w:r>
      <w:r w:rsidRPr="000C493A">
        <w:rPr>
          <w:color w:val="383A42"/>
          <w:lang w:eastAsia="en-IN"/>
        </w:rPr>
        <w:t>;</w:t>
      </w:r>
    </w:p>
    <w:p w14:paraId="2F8E455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long</w:t>
      </w:r>
      <w:r w:rsidRPr="000C493A">
        <w:rPr>
          <w:color w:val="383A42"/>
          <w:lang w:eastAsia="en-IN"/>
        </w:rPr>
        <w:t xml:space="preserve"> </w:t>
      </w:r>
      <w:r w:rsidRPr="000C493A">
        <w:rPr>
          <w:color w:val="A626A4"/>
          <w:lang w:eastAsia="en-IN"/>
        </w:rPr>
        <w:t>double</w:t>
      </w:r>
      <w:r w:rsidRPr="000C493A">
        <w:rPr>
          <w:color w:val="383A42"/>
          <w:lang w:eastAsia="en-IN"/>
        </w:rPr>
        <w:t xml:space="preserve"> ld </w:t>
      </w:r>
      <w:r w:rsidRPr="000C493A">
        <w:rPr>
          <w:color w:val="4078F2"/>
          <w:lang w:eastAsia="en-IN"/>
        </w:rPr>
        <w:t>=</w:t>
      </w:r>
      <w:r w:rsidRPr="000C493A">
        <w:rPr>
          <w:color w:val="383A42"/>
          <w:lang w:eastAsia="en-IN"/>
        </w:rPr>
        <w:t xml:space="preserve"> </w:t>
      </w:r>
      <w:r w:rsidRPr="000C493A">
        <w:rPr>
          <w:color w:val="B76B01"/>
          <w:lang w:eastAsia="en-IN"/>
        </w:rPr>
        <w:t>3.141592653589793238L</w:t>
      </w:r>
      <w:r w:rsidRPr="000C493A">
        <w:rPr>
          <w:color w:val="383A42"/>
          <w:lang w:eastAsia="en-IN"/>
        </w:rPr>
        <w:t>;</w:t>
      </w:r>
    </w:p>
    <w:p w14:paraId="0006E4F0" w14:textId="77777777" w:rsidR="002368AD" w:rsidRPr="000C493A" w:rsidRDefault="002368AD" w:rsidP="0044606B">
      <w:pPr>
        <w:pStyle w:val="Code"/>
        <w:rPr>
          <w:color w:val="383A42"/>
          <w:lang w:eastAsia="en-IN"/>
        </w:rPr>
      </w:pPr>
      <w:r w:rsidRPr="000C493A">
        <w:rPr>
          <w:color w:val="383A42"/>
          <w:lang w:eastAsia="en-IN"/>
        </w:rPr>
        <w:t xml:space="preserve">    </w:t>
      </w:r>
    </w:p>
    <w:p w14:paraId="238985D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Floating-Point Types ===\n\n"</w:t>
      </w:r>
      <w:r w:rsidRPr="000C493A">
        <w:rPr>
          <w:color w:val="383A42"/>
          <w:lang w:eastAsia="en-IN"/>
        </w:rPr>
        <w:t>);</w:t>
      </w:r>
    </w:p>
    <w:p w14:paraId="6DE10503" w14:textId="77777777" w:rsidR="002368AD" w:rsidRPr="000C493A" w:rsidRDefault="002368AD" w:rsidP="0044606B">
      <w:pPr>
        <w:pStyle w:val="Code"/>
        <w:rPr>
          <w:color w:val="383A42"/>
          <w:lang w:eastAsia="en-IN"/>
        </w:rPr>
      </w:pPr>
      <w:r w:rsidRPr="000C493A">
        <w:rPr>
          <w:color w:val="383A42"/>
          <w:lang w:eastAsia="en-IN"/>
        </w:rPr>
        <w:t xml:space="preserve">    </w:t>
      </w:r>
    </w:p>
    <w:p w14:paraId="6C8A457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"float:       %.10f\n"</w:t>
      </w:r>
      <w:r w:rsidRPr="000C493A">
        <w:rPr>
          <w:color w:val="383A42"/>
          <w:lang w:eastAsia="en-IN"/>
        </w:rPr>
        <w:t>, f);</w:t>
      </w:r>
    </w:p>
    <w:p w14:paraId="0F98C0E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"double:      %.15f\n"</w:t>
      </w:r>
      <w:r w:rsidRPr="000C493A">
        <w:rPr>
          <w:color w:val="383A42"/>
          <w:lang w:eastAsia="en-IN"/>
        </w:rPr>
        <w:t>, d);</w:t>
      </w:r>
    </w:p>
    <w:p w14:paraId="722E08F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double: %.18Lf\n"</w:t>
      </w:r>
      <w:r w:rsidRPr="000C493A">
        <w:rPr>
          <w:color w:val="383A42"/>
          <w:lang w:eastAsia="en-IN"/>
        </w:rPr>
        <w:t>, ld);</w:t>
      </w:r>
    </w:p>
    <w:p w14:paraId="6B1A7611" w14:textId="77777777" w:rsidR="002368AD" w:rsidRPr="000C493A" w:rsidRDefault="002368AD" w:rsidP="0044606B">
      <w:pPr>
        <w:pStyle w:val="Code"/>
        <w:rPr>
          <w:color w:val="383A42"/>
          <w:lang w:eastAsia="en-IN"/>
        </w:rPr>
      </w:pPr>
      <w:r w:rsidRPr="000C493A">
        <w:rPr>
          <w:color w:val="383A42"/>
          <w:lang w:eastAsia="en-IN"/>
        </w:rPr>
        <w:t xml:space="preserve">    </w:t>
      </w:r>
    </w:p>
    <w:p w14:paraId="71306D1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Sizes ===\n"</w:t>
      </w:r>
      <w:r w:rsidRPr="000C493A">
        <w:rPr>
          <w:color w:val="383A42"/>
          <w:lang w:eastAsia="en-IN"/>
        </w:rPr>
        <w:t>);</w:t>
      </w:r>
    </w:p>
    <w:p w14:paraId="69D5585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"float: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float</w:t>
      </w:r>
      <w:r w:rsidRPr="000C493A">
        <w:rPr>
          <w:color w:val="383A42"/>
          <w:lang w:eastAsia="en-IN"/>
        </w:rPr>
        <w:t>));</w:t>
      </w:r>
    </w:p>
    <w:p w14:paraId="38AA740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"double: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double</w:t>
      </w:r>
      <w:r w:rsidRPr="000C493A">
        <w:rPr>
          <w:color w:val="383A42"/>
          <w:lang w:eastAsia="en-IN"/>
        </w:rPr>
        <w:t>));</w:t>
      </w:r>
    </w:p>
    <w:p w14:paraId="7E32A88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"long double: %lu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long</w:t>
      </w:r>
      <w:r w:rsidRPr="000C493A">
        <w:rPr>
          <w:color w:val="383A42"/>
          <w:lang w:eastAsia="en-IN"/>
        </w:rPr>
        <w:t xml:space="preserve"> </w:t>
      </w:r>
      <w:r w:rsidRPr="000C493A">
        <w:rPr>
          <w:color w:val="A626A4"/>
          <w:lang w:eastAsia="en-IN"/>
        </w:rPr>
        <w:t>double</w:t>
      </w:r>
      <w:r w:rsidRPr="000C493A">
        <w:rPr>
          <w:color w:val="383A42"/>
          <w:lang w:eastAsia="en-IN"/>
        </w:rPr>
        <w:t>));</w:t>
      </w:r>
    </w:p>
    <w:p w14:paraId="78793243" w14:textId="77777777" w:rsidR="002368AD" w:rsidRPr="000C493A" w:rsidRDefault="002368AD" w:rsidP="0044606B">
      <w:pPr>
        <w:pStyle w:val="Code"/>
        <w:rPr>
          <w:color w:val="383A42"/>
          <w:lang w:eastAsia="en-IN"/>
        </w:rPr>
      </w:pPr>
      <w:r w:rsidRPr="000C493A">
        <w:rPr>
          <w:color w:val="383A42"/>
          <w:lang w:eastAsia="en-IN"/>
        </w:rPr>
        <w:t xml:space="preserve">    </w:t>
      </w:r>
    </w:p>
    <w:p w14:paraId="5C8A3D1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E563B80" w14:textId="77777777" w:rsidR="002368AD" w:rsidRPr="000C493A" w:rsidRDefault="002368AD" w:rsidP="0044606B">
      <w:pPr>
        <w:pStyle w:val="Code"/>
        <w:rPr>
          <w:color w:val="383A42"/>
          <w:lang w:eastAsia="en-IN"/>
        </w:rPr>
      </w:pPr>
      <w:r w:rsidRPr="000C493A">
        <w:rPr>
          <w:color w:val="383A42"/>
          <w:lang w:eastAsia="en-IN"/>
        </w:rPr>
        <w:t>}</w:t>
      </w:r>
    </w:p>
    <w:p w14:paraId="0D35746C" w14:textId="77777777" w:rsidR="002368AD" w:rsidRPr="000C493A" w:rsidRDefault="002368AD" w:rsidP="00EF72F6">
      <w:pPr>
        <w:pStyle w:val="Subheadddddf"/>
      </w:pPr>
      <w:r w:rsidRPr="000C493A">
        <w:t>Output:</w:t>
      </w:r>
    </w:p>
    <w:p w14:paraId="56BFFB52" w14:textId="77777777" w:rsidR="002368AD" w:rsidRPr="000C493A" w:rsidRDefault="002368AD" w:rsidP="0044606B">
      <w:pPr>
        <w:pStyle w:val="Code"/>
        <w:rPr>
          <w:lang w:eastAsia="en-IN"/>
        </w:rPr>
      </w:pPr>
      <w:r w:rsidRPr="000C493A">
        <w:rPr>
          <w:lang w:eastAsia="en-IN"/>
        </w:rPr>
        <w:t>=== Floating-Point Types ===</w:t>
      </w:r>
    </w:p>
    <w:p w14:paraId="1E195973" w14:textId="77777777" w:rsidR="002368AD" w:rsidRPr="000C493A" w:rsidRDefault="002368AD" w:rsidP="0044606B">
      <w:pPr>
        <w:pStyle w:val="Code"/>
        <w:rPr>
          <w:lang w:eastAsia="en-IN"/>
        </w:rPr>
      </w:pPr>
    </w:p>
    <w:p w14:paraId="4D895064" w14:textId="77777777" w:rsidR="002368AD" w:rsidRPr="000C493A" w:rsidRDefault="002368AD" w:rsidP="0044606B">
      <w:pPr>
        <w:pStyle w:val="Code"/>
        <w:rPr>
          <w:lang w:eastAsia="en-IN"/>
        </w:rPr>
      </w:pPr>
      <w:r w:rsidRPr="000C493A">
        <w:rPr>
          <w:lang w:eastAsia="en-IN"/>
        </w:rPr>
        <w:t>float:       3.1415901184</w:t>
      </w:r>
    </w:p>
    <w:p w14:paraId="27DDEE56" w14:textId="77777777" w:rsidR="002368AD" w:rsidRPr="000C493A" w:rsidRDefault="002368AD" w:rsidP="0044606B">
      <w:pPr>
        <w:pStyle w:val="Code"/>
        <w:rPr>
          <w:lang w:eastAsia="en-IN"/>
        </w:rPr>
      </w:pPr>
      <w:r w:rsidRPr="000C493A">
        <w:rPr>
          <w:lang w:eastAsia="en-IN"/>
        </w:rPr>
        <w:t>double:      3.141592653589793</w:t>
      </w:r>
    </w:p>
    <w:p w14:paraId="080D2333" w14:textId="77777777" w:rsidR="002368AD" w:rsidRPr="000C493A" w:rsidRDefault="002368AD" w:rsidP="0044606B">
      <w:pPr>
        <w:pStyle w:val="Code"/>
        <w:rPr>
          <w:lang w:eastAsia="en-IN"/>
        </w:rPr>
      </w:pPr>
      <w:r w:rsidRPr="000C493A">
        <w:rPr>
          <w:lang w:eastAsia="en-IN"/>
        </w:rPr>
        <w:t>long double: 3.141592653589793116</w:t>
      </w:r>
    </w:p>
    <w:p w14:paraId="7B0C19B7" w14:textId="77777777" w:rsidR="002368AD" w:rsidRPr="000C493A" w:rsidRDefault="002368AD" w:rsidP="0044606B">
      <w:pPr>
        <w:pStyle w:val="Code"/>
        <w:rPr>
          <w:lang w:eastAsia="en-IN"/>
        </w:rPr>
      </w:pPr>
    </w:p>
    <w:p w14:paraId="1A43788B" w14:textId="77777777" w:rsidR="002368AD" w:rsidRPr="000C493A" w:rsidRDefault="002368AD" w:rsidP="0044606B">
      <w:pPr>
        <w:pStyle w:val="Code"/>
        <w:rPr>
          <w:lang w:eastAsia="en-IN"/>
        </w:rPr>
      </w:pPr>
      <w:r w:rsidRPr="000C493A">
        <w:rPr>
          <w:lang w:eastAsia="en-IN"/>
        </w:rPr>
        <w:t>=== Sizes ===</w:t>
      </w:r>
    </w:p>
    <w:p w14:paraId="2974381A" w14:textId="77777777" w:rsidR="002368AD" w:rsidRPr="000C493A" w:rsidRDefault="002368AD" w:rsidP="0044606B">
      <w:pPr>
        <w:pStyle w:val="Code"/>
        <w:rPr>
          <w:lang w:eastAsia="en-IN"/>
        </w:rPr>
      </w:pPr>
      <w:r w:rsidRPr="000C493A">
        <w:rPr>
          <w:lang w:eastAsia="en-IN"/>
        </w:rPr>
        <w:t>float:       4 bytes</w:t>
      </w:r>
    </w:p>
    <w:p w14:paraId="6A98FB7C" w14:textId="77777777" w:rsidR="002368AD" w:rsidRPr="000C493A" w:rsidRDefault="002368AD" w:rsidP="0044606B">
      <w:pPr>
        <w:pStyle w:val="Code"/>
        <w:rPr>
          <w:lang w:eastAsia="en-IN"/>
        </w:rPr>
      </w:pPr>
      <w:r w:rsidRPr="000C493A">
        <w:rPr>
          <w:lang w:eastAsia="en-IN"/>
        </w:rPr>
        <w:t>double:      8 bytes</w:t>
      </w:r>
    </w:p>
    <w:p w14:paraId="09F4AD2D" w14:textId="77777777" w:rsidR="002368AD" w:rsidRPr="000C493A" w:rsidRDefault="002368AD" w:rsidP="0044606B">
      <w:pPr>
        <w:pStyle w:val="Code"/>
        <w:rPr>
          <w:lang w:eastAsia="en-IN"/>
        </w:rPr>
      </w:pPr>
      <w:r w:rsidRPr="000C493A">
        <w:rPr>
          <w:lang w:eastAsia="en-IN"/>
        </w:rPr>
        <w:t>long double: 16 bytes</w:t>
      </w:r>
    </w:p>
    <w:p w14:paraId="0AA444C2" w14:textId="77777777" w:rsidR="002368AD" w:rsidRPr="000C493A" w:rsidRDefault="002368AD" w:rsidP="00EF72F6">
      <w:pPr>
        <w:pStyle w:val="Subheadddddf"/>
      </w:pPr>
      <w:r w:rsidRPr="000C493A">
        <w:t>When to Use Each Type</w:t>
      </w:r>
    </w:p>
    <w:p w14:paraId="5AEE7CCC" w14:textId="77777777" w:rsidR="002368AD" w:rsidRPr="000C493A" w:rsidRDefault="002368AD" w:rsidP="00EF72F6">
      <w:pPr>
        <w:pStyle w:val="Subheadddddf"/>
      </w:pPr>
      <w:r w:rsidRPr="000C493A">
        <w:t>Use float:</w:t>
      </w:r>
    </w:p>
    <w:p w14:paraId="0A369267" w14:textId="77777777" w:rsidR="002368AD" w:rsidRPr="000C493A" w:rsidRDefault="002368AD" w:rsidP="00EF72F6">
      <w:pPr>
        <w:pStyle w:val="Pointss"/>
      </w:pPr>
      <w:r w:rsidRPr="000C493A">
        <w:t>For graphics, game coordinates</w:t>
      </w:r>
    </w:p>
    <w:p w14:paraId="6A9B294B" w14:textId="77777777" w:rsidR="002368AD" w:rsidRPr="000C493A" w:rsidRDefault="002368AD" w:rsidP="00EF72F6">
      <w:pPr>
        <w:pStyle w:val="Pointss"/>
      </w:pPr>
      <w:r w:rsidRPr="000C493A">
        <w:t>When memory is limited</w:t>
      </w:r>
    </w:p>
    <w:p w14:paraId="5D8C2512" w14:textId="77777777" w:rsidR="002368AD" w:rsidRPr="000C493A" w:rsidRDefault="002368AD" w:rsidP="00EF72F6">
      <w:pPr>
        <w:pStyle w:val="Pointss"/>
      </w:pPr>
      <w:r w:rsidRPr="000C493A">
        <w:t>When precision beyond 6 digits isn't needed</w:t>
      </w:r>
    </w:p>
    <w:p w14:paraId="647702EC" w14:textId="77777777" w:rsidR="002368AD" w:rsidRPr="000C493A" w:rsidRDefault="002368AD" w:rsidP="00EF72F6">
      <w:pPr>
        <w:pStyle w:val="Subheadddddf"/>
      </w:pPr>
      <w:r w:rsidRPr="000C493A">
        <w:t>Use double (most common):</w:t>
      </w:r>
    </w:p>
    <w:p w14:paraId="44B7FA57" w14:textId="77777777" w:rsidR="002368AD" w:rsidRPr="000C493A" w:rsidRDefault="002368AD" w:rsidP="00EF72F6">
      <w:pPr>
        <w:pStyle w:val="Pointss"/>
      </w:pPr>
      <w:r w:rsidRPr="000C493A">
        <w:t>Scientific calculations</w:t>
      </w:r>
    </w:p>
    <w:p w14:paraId="610BB6F1" w14:textId="77777777" w:rsidR="002368AD" w:rsidRPr="000C493A" w:rsidRDefault="002368AD" w:rsidP="00EF72F6">
      <w:pPr>
        <w:pStyle w:val="Pointss"/>
      </w:pPr>
      <w:r w:rsidRPr="000C493A">
        <w:t>Financial calculations requiring precision</w:t>
      </w:r>
    </w:p>
    <w:p w14:paraId="19762581" w14:textId="77777777" w:rsidR="002368AD" w:rsidRPr="000C493A" w:rsidRDefault="002368AD" w:rsidP="00EF72F6">
      <w:pPr>
        <w:pStyle w:val="Pointss"/>
      </w:pPr>
      <w:r w:rsidRPr="000C493A">
        <w:t>Default choice for most decimal calculations</w:t>
      </w:r>
    </w:p>
    <w:p w14:paraId="64897331" w14:textId="77777777" w:rsidR="002368AD" w:rsidRPr="000C493A" w:rsidRDefault="002368AD" w:rsidP="00EF72F6">
      <w:pPr>
        <w:pStyle w:val="Subheadddddf"/>
      </w:pPr>
      <w:r w:rsidRPr="000C493A">
        <w:t>Use long double:</w:t>
      </w:r>
    </w:p>
    <w:p w14:paraId="08151AE3" w14:textId="77777777" w:rsidR="002368AD" w:rsidRPr="000C493A" w:rsidRDefault="002368AD" w:rsidP="00EF72F6">
      <w:pPr>
        <w:pStyle w:val="Pointss"/>
      </w:pPr>
      <w:r w:rsidRPr="000C493A">
        <w:t>When you need maximum precision</w:t>
      </w:r>
    </w:p>
    <w:p w14:paraId="2CB52226" w14:textId="77777777" w:rsidR="002368AD" w:rsidRPr="000C493A" w:rsidRDefault="002368AD" w:rsidP="00EF72F6">
      <w:pPr>
        <w:pStyle w:val="Pointss"/>
      </w:pPr>
      <w:r w:rsidRPr="000C493A">
        <w:t>Scientific or engineering applications</w:t>
      </w:r>
    </w:p>
    <w:p w14:paraId="3BEBE1AC" w14:textId="77777777" w:rsidR="002368AD" w:rsidRPr="000C493A" w:rsidRDefault="002368AD" w:rsidP="00EF72F6">
      <w:pPr>
        <w:pStyle w:val="Pointss"/>
      </w:pPr>
      <w:r w:rsidRPr="000C493A">
        <w:t>Rarely needed in everyday programming</w:t>
      </w:r>
    </w:p>
    <w:p w14:paraId="451DC038" w14:textId="53B59B70" w:rsidR="002368AD" w:rsidRPr="0044606B" w:rsidRDefault="002368AD" w:rsidP="00EF72F6">
      <w:pPr>
        <w:pStyle w:val="Subheadddddf"/>
      </w:pPr>
      <w:r w:rsidRPr="000C493A">
        <w:t>Simple Example</w:t>
      </w:r>
    </w:p>
    <w:p w14:paraId="21640514"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52396DA" w14:textId="77777777" w:rsidR="002368AD" w:rsidRPr="000C493A" w:rsidRDefault="002368AD" w:rsidP="0044606B">
      <w:pPr>
        <w:pStyle w:val="Code"/>
        <w:rPr>
          <w:color w:val="383A42"/>
          <w:lang w:eastAsia="en-IN"/>
        </w:rPr>
      </w:pPr>
    </w:p>
    <w:p w14:paraId="115EE0B8"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FDFBD2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price </w:t>
      </w:r>
      <w:r w:rsidRPr="000C493A">
        <w:rPr>
          <w:color w:val="4078F2"/>
          <w:lang w:eastAsia="en-IN"/>
        </w:rPr>
        <w:t>=</w:t>
      </w:r>
      <w:r w:rsidRPr="000C493A">
        <w:rPr>
          <w:color w:val="383A42"/>
          <w:lang w:eastAsia="en-IN"/>
        </w:rPr>
        <w:t xml:space="preserve"> </w:t>
      </w:r>
      <w:r w:rsidRPr="000C493A">
        <w:rPr>
          <w:color w:val="B76B01"/>
          <w:lang w:eastAsia="en-IN"/>
        </w:rPr>
        <w:t>19.99</w:t>
      </w:r>
      <w:r w:rsidRPr="000C493A">
        <w:rPr>
          <w:color w:val="383A42"/>
          <w:lang w:eastAsia="en-IN"/>
        </w:rPr>
        <w:t>;</w:t>
      </w:r>
    </w:p>
    <w:p w14:paraId="4569220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quantity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6D4AD5F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total </w:t>
      </w:r>
      <w:r w:rsidRPr="000C493A">
        <w:rPr>
          <w:color w:val="4078F2"/>
          <w:lang w:eastAsia="en-IN"/>
        </w:rPr>
        <w:t>=</w:t>
      </w:r>
      <w:r w:rsidRPr="000C493A">
        <w:rPr>
          <w:color w:val="383A42"/>
          <w:lang w:eastAsia="en-IN"/>
        </w:rPr>
        <w:t xml:space="preserve"> price </w:t>
      </w:r>
      <w:r w:rsidRPr="000C493A">
        <w:rPr>
          <w:color w:val="4078F2"/>
          <w:lang w:eastAsia="en-IN"/>
        </w:rPr>
        <w:t>*</w:t>
      </w:r>
      <w:r w:rsidRPr="000C493A">
        <w:rPr>
          <w:color w:val="383A42"/>
          <w:lang w:eastAsia="en-IN"/>
        </w:rPr>
        <w:t xml:space="preserve"> quantity;</w:t>
      </w:r>
    </w:p>
    <w:p w14:paraId="6AFFF8EA" w14:textId="77777777" w:rsidR="002368AD" w:rsidRPr="000C493A" w:rsidRDefault="002368AD" w:rsidP="0044606B">
      <w:pPr>
        <w:pStyle w:val="Code"/>
        <w:rPr>
          <w:color w:val="383A42"/>
          <w:lang w:eastAsia="en-IN"/>
        </w:rPr>
      </w:pPr>
      <w:r w:rsidRPr="000C493A">
        <w:rPr>
          <w:color w:val="383A42"/>
          <w:lang w:eastAsia="en-IN"/>
        </w:rPr>
        <w:t xml:space="preserve">    </w:t>
      </w:r>
    </w:p>
    <w:p w14:paraId="78FD173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"Price per item: $%.2f\n"</w:t>
      </w:r>
      <w:r w:rsidRPr="000C493A">
        <w:rPr>
          <w:color w:val="383A42"/>
          <w:lang w:eastAsia="en-IN"/>
        </w:rPr>
        <w:t>, price);</w:t>
      </w:r>
    </w:p>
    <w:p w14:paraId="2070ED6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"Quantity: %d\n"</w:t>
      </w:r>
      <w:r w:rsidRPr="000C493A">
        <w:rPr>
          <w:color w:val="383A42"/>
          <w:lang w:eastAsia="en-IN"/>
        </w:rPr>
        <w:t>, quantity);</w:t>
      </w:r>
    </w:p>
    <w:p w14:paraId="2750607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"Total: $%.2f\n"</w:t>
      </w:r>
      <w:r w:rsidRPr="000C493A">
        <w:rPr>
          <w:color w:val="383A42"/>
          <w:lang w:eastAsia="en-IN"/>
        </w:rPr>
        <w:t>, total);</w:t>
      </w:r>
    </w:p>
    <w:p w14:paraId="519152C0" w14:textId="77777777" w:rsidR="002368AD" w:rsidRPr="000C493A" w:rsidRDefault="002368AD" w:rsidP="0044606B">
      <w:pPr>
        <w:pStyle w:val="Code"/>
        <w:rPr>
          <w:color w:val="383A42"/>
          <w:lang w:eastAsia="en-IN"/>
        </w:rPr>
      </w:pPr>
      <w:r w:rsidRPr="000C493A">
        <w:rPr>
          <w:color w:val="383A42"/>
          <w:lang w:eastAsia="en-IN"/>
        </w:rPr>
        <w:t xml:space="preserve">    </w:t>
      </w:r>
    </w:p>
    <w:p w14:paraId="4F207F5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CC13206" w14:textId="77777777" w:rsidR="002368AD" w:rsidRPr="000C493A" w:rsidRDefault="002368AD" w:rsidP="0044606B">
      <w:pPr>
        <w:pStyle w:val="Code"/>
        <w:rPr>
          <w:color w:val="383A42"/>
          <w:lang w:eastAsia="en-IN"/>
        </w:rPr>
      </w:pPr>
      <w:r w:rsidRPr="000C493A">
        <w:rPr>
          <w:color w:val="383A42"/>
          <w:lang w:eastAsia="en-IN"/>
        </w:rPr>
        <w:t>}</w:t>
      </w:r>
    </w:p>
    <w:p w14:paraId="0AA8E3BA" w14:textId="77777777" w:rsidR="002368AD" w:rsidRPr="000C493A" w:rsidRDefault="002368AD" w:rsidP="00EF72F6">
      <w:pPr>
        <w:pStyle w:val="Subheadddddf"/>
      </w:pPr>
      <w:r w:rsidRPr="000C493A">
        <w:t>Output:</w:t>
      </w:r>
    </w:p>
    <w:p w14:paraId="0C351E5B" w14:textId="77777777" w:rsidR="002368AD" w:rsidRPr="000C493A" w:rsidRDefault="002368AD" w:rsidP="0044606B">
      <w:pPr>
        <w:pStyle w:val="Code"/>
        <w:rPr>
          <w:lang w:eastAsia="en-IN"/>
        </w:rPr>
      </w:pPr>
      <w:r w:rsidRPr="000C493A">
        <w:rPr>
          <w:lang w:eastAsia="en-IN"/>
        </w:rPr>
        <w:t>Price per item: $19.99</w:t>
      </w:r>
    </w:p>
    <w:p w14:paraId="6CDA3CFB" w14:textId="77777777" w:rsidR="002368AD" w:rsidRPr="000C493A" w:rsidRDefault="002368AD" w:rsidP="0044606B">
      <w:pPr>
        <w:pStyle w:val="Code"/>
        <w:rPr>
          <w:lang w:eastAsia="en-IN"/>
        </w:rPr>
      </w:pPr>
      <w:r w:rsidRPr="000C493A">
        <w:rPr>
          <w:lang w:eastAsia="en-IN"/>
        </w:rPr>
        <w:t>Quantity: 3</w:t>
      </w:r>
    </w:p>
    <w:p w14:paraId="0B6264AB" w14:textId="77777777" w:rsidR="002368AD" w:rsidRPr="000C493A" w:rsidRDefault="002368AD" w:rsidP="0044606B">
      <w:pPr>
        <w:pStyle w:val="Code"/>
        <w:rPr>
          <w:lang w:eastAsia="en-IN"/>
        </w:rPr>
      </w:pPr>
      <w:r w:rsidRPr="000C493A">
        <w:rPr>
          <w:lang w:eastAsia="en-IN"/>
        </w:rPr>
        <w:t>Total: $59.97</w:t>
      </w:r>
    </w:p>
    <w:p w14:paraId="58BCB4C8" w14:textId="77777777" w:rsidR="002368AD" w:rsidRPr="000C493A" w:rsidRDefault="00000000" w:rsidP="00EF72F6">
      <w:pPr>
        <w:pStyle w:val="texxtt"/>
        <w:rPr>
          <w:lang w:eastAsia="en-IN"/>
        </w:rPr>
      </w:pPr>
      <w:r>
        <w:rPr>
          <w:lang w:eastAsia="en-IN"/>
        </w:rPr>
        <w:pict w14:anchorId="19174CE6">
          <v:rect id="_x0000_i1048" style="width:0;height:1.5pt" o:hralign="center" o:hrstd="t" o:hr="t" fillcolor="#a0a0a0" stroked="f"/>
        </w:pict>
      </w:r>
    </w:p>
    <w:p w14:paraId="5A70537E" w14:textId="77777777" w:rsidR="002368AD" w:rsidRPr="000C493A" w:rsidRDefault="002368AD" w:rsidP="00EF72F6">
      <w:pPr>
        <w:pStyle w:val="Subheadddddf"/>
      </w:pPr>
      <w:r w:rsidRPr="000C493A">
        <w:t>3.3.3 The void Type</w:t>
      </w:r>
    </w:p>
    <w:p w14:paraId="223FE5C3" w14:textId="77777777" w:rsidR="002368AD" w:rsidRPr="000C493A" w:rsidRDefault="002368AD" w:rsidP="00EF72F6">
      <w:pPr>
        <w:pStyle w:val="texxtt"/>
        <w:rPr>
          <w:lang w:eastAsia="en-IN"/>
        </w:rPr>
      </w:pPr>
      <w:r w:rsidRPr="000C493A">
        <w:rPr>
          <w:lang w:eastAsia="en-IN"/>
        </w:rPr>
        <w:t xml:space="preserve">The </w:t>
      </w:r>
      <w:r w:rsidRPr="000C493A">
        <w:rPr>
          <w:rFonts w:cs="Courier New"/>
          <w:lang w:eastAsia="en-IN"/>
        </w:rPr>
        <w:t>void</w:t>
      </w:r>
      <w:r w:rsidRPr="000C493A">
        <w:rPr>
          <w:lang w:eastAsia="en-IN"/>
        </w:rPr>
        <w:t xml:space="preserve"> type represents "no value" or "no type".</w:t>
      </w:r>
    </w:p>
    <w:p w14:paraId="085E2D47" w14:textId="126651F6" w:rsidR="002368AD" w:rsidRPr="000C493A" w:rsidRDefault="002368AD" w:rsidP="00EF72F6">
      <w:pPr>
        <w:pStyle w:val="Subheadddddf"/>
      </w:pPr>
      <w:r w:rsidRPr="000C493A">
        <w:t>Uses of void</w:t>
      </w:r>
    </w:p>
    <w:p w14:paraId="1863792F" w14:textId="15F8454B" w:rsidR="002368AD" w:rsidRPr="000C493A" w:rsidRDefault="002368AD" w:rsidP="00EF72F6">
      <w:pPr>
        <w:pStyle w:val="Subheadddddf"/>
      </w:pPr>
      <w:r w:rsidRPr="000C493A">
        <w:t>1. Functions that don't return anything</w:t>
      </w:r>
    </w:p>
    <w:p w14:paraId="3B2CD15F" w14:textId="77777777" w:rsidR="002368AD" w:rsidRPr="000C493A" w:rsidRDefault="002368AD" w:rsidP="0044606B">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greet</w:t>
      </w:r>
      <w:r w:rsidRPr="000C493A">
        <w:rPr>
          <w:lang w:eastAsia="en-IN"/>
        </w:rPr>
        <w:t>() {</w:t>
      </w:r>
    </w:p>
    <w:p w14:paraId="4169066C" w14:textId="77777777" w:rsidR="002368AD" w:rsidRPr="000C493A" w:rsidRDefault="002368AD" w:rsidP="0044606B">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"Hello!\n"</w:t>
      </w:r>
      <w:r w:rsidRPr="000C493A">
        <w:rPr>
          <w:lang w:eastAsia="en-IN"/>
        </w:rPr>
        <w:t>);</w:t>
      </w:r>
    </w:p>
    <w:p w14:paraId="75284010" w14:textId="77777777" w:rsidR="002368AD" w:rsidRPr="000C493A" w:rsidRDefault="002368AD" w:rsidP="0044606B">
      <w:pPr>
        <w:pStyle w:val="Code"/>
        <w:rPr>
          <w:lang w:eastAsia="en-IN"/>
        </w:rPr>
      </w:pPr>
      <w:r w:rsidRPr="000C493A">
        <w:rPr>
          <w:lang w:eastAsia="en-IN"/>
        </w:rPr>
        <w:t xml:space="preserve">    </w:t>
      </w:r>
      <w:r w:rsidRPr="000C493A">
        <w:rPr>
          <w:i/>
          <w:iCs/>
          <w:color w:val="A0A1A7"/>
          <w:lang w:eastAsia="en-IN"/>
        </w:rPr>
        <w:t>// No return statement needed</w:t>
      </w:r>
    </w:p>
    <w:p w14:paraId="242E960F" w14:textId="77777777" w:rsidR="002368AD" w:rsidRPr="000C493A" w:rsidRDefault="002368AD" w:rsidP="0044606B">
      <w:pPr>
        <w:pStyle w:val="Code"/>
        <w:rPr>
          <w:lang w:eastAsia="en-IN"/>
        </w:rPr>
      </w:pPr>
      <w:r w:rsidRPr="000C493A">
        <w:rPr>
          <w:lang w:eastAsia="en-IN"/>
        </w:rPr>
        <w:t>}</w:t>
      </w:r>
    </w:p>
    <w:p w14:paraId="5F717F0B" w14:textId="77302646" w:rsidR="002368AD" w:rsidRPr="000C493A" w:rsidRDefault="002368AD" w:rsidP="00EF72F6">
      <w:pPr>
        <w:pStyle w:val="Subheadddddf"/>
      </w:pPr>
      <w:r w:rsidRPr="000C493A">
        <w:t>2. Functions with no parameters</w:t>
      </w:r>
    </w:p>
    <w:p w14:paraId="2023B246"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getNumber</w:t>
      </w:r>
      <w:r w:rsidRPr="000C493A">
        <w:rPr>
          <w:color w:val="383A42"/>
          <w:lang w:eastAsia="en-IN"/>
        </w:rPr>
        <w:t>(</w:t>
      </w:r>
      <w:r w:rsidRPr="000C493A">
        <w:rPr>
          <w:color w:val="A626A4"/>
          <w:lang w:eastAsia="en-IN"/>
        </w:rPr>
        <w:t>void</w:t>
      </w:r>
      <w:r w:rsidRPr="000C493A">
        <w:rPr>
          <w:color w:val="383A42"/>
          <w:lang w:eastAsia="en-IN"/>
        </w:rPr>
        <w:t>) {</w:t>
      </w:r>
    </w:p>
    <w:p w14:paraId="147AE2C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42</w:t>
      </w:r>
      <w:r w:rsidRPr="000C493A">
        <w:rPr>
          <w:color w:val="383A42"/>
          <w:lang w:eastAsia="en-IN"/>
        </w:rPr>
        <w:t>;</w:t>
      </w:r>
    </w:p>
    <w:p w14:paraId="495A9A60" w14:textId="77777777" w:rsidR="002368AD" w:rsidRPr="000C493A" w:rsidRDefault="002368AD" w:rsidP="0044606B">
      <w:pPr>
        <w:pStyle w:val="Code"/>
        <w:rPr>
          <w:color w:val="383A42"/>
          <w:lang w:eastAsia="en-IN"/>
        </w:rPr>
      </w:pPr>
      <w:r w:rsidRPr="000C493A">
        <w:rPr>
          <w:color w:val="383A42"/>
          <w:lang w:eastAsia="en-IN"/>
        </w:rPr>
        <w:t>}</w:t>
      </w:r>
    </w:p>
    <w:p w14:paraId="5F1DA76C" w14:textId="7334DEBE" w:rsidR="002368AD" w:rsidRPr="000C493A" w:rsidRDefault="002368AD" w:rsidP="00EF72F6">
      <w:pPr>
        <w:pStyle w:val="Subheadddddf"/>
      </w:pPr>
      <w:r w:rsidRPr="000C493A">
        <w:t>3. Generic pointers</w:t>
      </w:r>
    </w:p>
    <w:p w14:paraId="0FACB3DA" w14:textId="77777777" w:rsidR="002368AD" w:rsidRPr="000C493A" w:rsidRDefault="002368AD" w:rsidP="0044606B">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w:t>
      </w:r>
      <w:r w:rsidRPr="000C493A">
        <w:rPr>
          <w:color w:val="383A42"/>
          <w:lang w:eastAsia="en-IN"/>
        </w:rPr>
        <w:t xml:space="preserve">ptr;  </w:t>
      </w:r>
      <w:r w:rsidRPr="000C493A">
        <w:rPr>
          <w:lang w:eastAsia="en-IN"/>
        </w:rPr>
        <w:t>// Can point to any data type</w:t>
      </w:r>
    </w:p>
    <w:p w14:paraId="13B9B91F" w14:textId="66E0237B" w:rsidR="002368AD" w:rsidRPr="0044606B" w:rsidRDefault="002368AD" w:rsidP="00EF72F6">
      <w:pPr>
        <w:pStyle w:val="Subheadddddf"/>
      </w:pPr>
      <w:r w:rsidRPr="000C493A">
        <w:t>Example</w:t>
      </w:r>
    </w:p>
    <w:p w14:paraId="56FFA783"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8CA30D8" w14:textId="77777777" w:rsidR="002368AD" w:rsidRPr="000C493A" w:rsidRDefault="002368AD" w:rsidP="0044606B">
      <w:pPr>
        <w:pStyle w:val="Code"/>
        <w:rPr>
          <w:color w:val="383A42"/>
          <w:lang w:eastAsia="en-IN"/>
        </w:rPr>
      </w:pPr>
    </w:p>
    <w:p w14:paraId="6FC0A9A7" w14:textId="77777777" w:rsidR="002368AD" w:rsidRPr="000C493A" w:rsidRDefault="002368AD" w:rsidP="0044606B">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displayMessage</w:t>
      </w:r>
      <w:r w:rsidRPr="000C493A">
        <w:rPr>
          <w:color w:val="383A42"/>
          <w:lang w:eastAsia="en-IN"/>
        </w:rPr>
        <w:t>(</w:t>
      </w:r>
      <w:r w:rsidRPr="000C493A">
        <w:rPr>
          <w:color w:val="A626A4"/>
          <w:lang w:eastAsia="en-IN"/>
        </w:rPr>
        <w:t>void</w:t>
      </w:r>
      <w:r w:rsidRPr="000C493A">
        <w:rPr>
          <w:color w:val="383A42"/>
          <w:lang w:eastAsia="en-IN"/>
        </w:rPr>
        <w:t>) {</w:t>
      </w:r>
    </w:p>
    <w:p w14:paraId="4D396E0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"This function returns nothing\n"</w:t>
      </w:r>
      <w:r w:rsidRPr="000C493A">
        <w:rPr>
          <w:color w:val="383A42"/>
          <w:lang w:eastAsia="en-IN"/>
        </w:rPr>
        <w:t>);</w:t>
      </w:r>
    </w:p>
    <w:p w14:paraId="2F3F77EF" w14:textId="77777777" w:rsidR="002368AD" w:rsidRPr="000C493A" w:rsidRDefault="002368AD" w:rsidP="0044606B">
      <w:pPr>
        <w:pStyle w:val="Code"/>
        <w:rPr>
          <w:color w:val="383A42"/>
          <w:lang w:eastAsia="en-IN"/>
        </w:rPr>
      </w:pPr>
      <w:r w:rsidRPr="000C493A">
        <w:rPr>
          <w:color w:val="383A42"/>
          <w:lang w:eastAsia="en-IN"/>
        </w:rPr>
        <w:t>}</w:t>
      </w:r>
    </w:p>
    <w:p w14:paraId="30E8E0CB" w14:textId="77777777" w:rsidR="002368AD" w:rsidRPr="000C493A" w:rsidRDefault="002368AD" w:rsidP="0044606B">
      <w:pPr>
        <w:pStyle w:val="Code"/>
        <w:rPr>
          <w:color w:val="383A42"/>
          <w:lang w:eastAsia="en-IN"/>
        </w:rPr>
      </w:pPr>
    </w:p>
    <w:p w14:paraId="7104A4D5"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A347E7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displayMessage</w:t>
      </w:r>
      <w:r w:rsidRPr="000C493A">
        <w:rPr>
          <w:color w:val="383A42"/>
          <w:lang w:eastAsia="en-IN"/>
        </w:rPr>
        <w:t>();</w:t>
      </w:r>
    </w:p>
    <w:p w14:paraId="2AE42AB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E488581" w14:textId="77777777" w:rsidR="002368AD" w:rsidRPr="000C493A" w:rsidRDefault="002368AD" w:rsidP="0044606B">
      <w:pPr>
        <w:pStyle w:val="Code"/>
        <w:rPr>
          <w:color w:val="383A42"/>
          <w:lang w:eastAsia="en-IN"/>
        </w:rPr>
      </w:pPr>
      <w:r w:rsidRPr="000C493A">
        <w:rPr>
          <w:color w:val="383A42"/>
          <w:lang w:eastAsia="en-IN"/>
        </w:rPr>
        <w:t>}</w:t>
      </w:r>
    </w:p>
    <w:p w14:paraId="0F366E79" w14:textId="77777777" w:rsidR="002368AD" w:rsidRPr="000C493A" w:rsidRDefault="00000000" w:rsidP="002368AD">
      <w:pPr>
        <w:spacing w:after="0" w:line="240" w:lineRule="auto"/>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pict w14:anchorId="2DEDD09F">
          <v:rect id="_x0000_i1049" style="width:0;height:1.5pt" o:hralign="center" o:hrstd="t" o:hr="t" fillcolor="#a0a0a0" stroked="f"/>
        </w:pict>
      </w:r>
    </w:p>
    <w:p w14:paraId="3638CBCF" w14:textId="77777777" w:rsidR="002368AD" w:rsidRPr="000C493A" w:rsidRDefault="002368AD" w:rsidP="00EF72F6">
      <w:pPr>
        <w:pStyle w:val="Subheadddd"/>
      </w:pPr>
      <w:bookmarkStart w:id="29" w:name="_Toc212290930"/>
      <w:r w:rsidRPr="000C493A">
        <w:t>3.4 Variables - Complete Understanding</w:t>
      </w:r>
      <w:bookmarkEnd w:id="29"/>
    </w:p>
    <w:p w14:paraId="3BEF925A" w14:textId="77777777" w:rsidR="002368AD" w:rsidRPr="000C493A" w:rsidRDefault="002368AD" w:rsidP="00EF72F6">
      <w:pPr>
        <w:pStyle w:val="Subheadddddf"/>
      </w:pPr>
      <w:r w:rsidRPr="000C493A">
        <w:t>What is a Variable?</w:t>
      </w:r>
    </w:p>
    <w:p w14:paraId="70CE4B7A" w14:textId="77777777" w:rsidR="002368AD" w:rsidRPr="000C493A" w:rsidRDefault="002368AD" w:rsidP="00EF72F6">
      <w:pPr>
        <w:pStyle w:val="texxtt"/>
        <w:rPr>
          <w:lang w:eastAsia="en-IN"/>
        </w:rPr>
      </w:pPr>
      <w:r w:rsidRPr="000C493A">
        <w:rPr>
          <w:lang w:eastAsia="en-IN"/>
        </w:rPr>
        <w:t xml:space="preserve">A </w:t>
      </w:r>
      <w:r w:rsidRPr="000C493A">
        <w:rPr>
          <w:b/>
          <w:bCs/>
          <w:lang w:eastAsia="en-IN"/>
        </w:rPr>
        <w:t>variable</w:t>
      </w:r>
      <w:r w:rsidRPr="000C493A">
        <w:rPr>
          <w:lang w:eastAsia="en-IN"/>
        </w:rPr>
        <w:t xml:space="preserve"> is a named storage location in memory that can hold a value. Think of it as a labeled box where you can store data.</w:t>
      </w:r>
    </w:p>
    <w:p w14:paraId="35327DC8" w14:textId="77777777" w:rsidR="002368AD" w:rsidRPr="000C493A" w:rsidRDefault="002368AD" w:rsidP="00EF72F6">
      <w:pPr>
        <w:pStyle w:val="Subheadddddf"/>
      </w:pPr>
      <w:r w:rsidRPr="000C493A">
        <w:t>Variable Naming Rules</w:t>
      </w:r>
    </w:p>
    <w:p w14:paraId="6D10423D" w14:textId="77777777" w:rsidR="002368AD" w:rsidRPr="000C493A" w:rsidRDefault="002368AD" w:rsidP="00EF72F6">
      <w:pPr>
        <w:pStyle w:val="Subheadddddf"/>
      </w:pPr>
      <w:r w:rsidRPr="000C493A">
        <w:t>Rules (Must Follow):</w:t>
      </w:r>
    </w:p>
    <w:p w14:paraId="23C9FD2C" w14:textId="77777777" w:rsidR="002368AD" w:rsidRPr="000C493A" w:rsidRDefault="002368AD" w:rsidP="00EF72F6">
      <w:pPr>
        <w:pStyle w:val="Pointss"/>
      </w:pPr>
      <w:r w:rsidRPr="000C493A">
        <w:t>Must start with a letter (A-Z, a-z) or underscore (_)</w:t>
      </w:r>
    </w:p>
    <w:p w14:paraId="170240C0" w14:textId="77777777" w:rsidR="002368AD" w:rsidRPr="000C493A" w:rsidRDefault="002368AD" w:rsidP="00EF72F6">
      <w:pPr>
        <w:pStyle w:val="Pointss"/>
      </w:pPr>
      <w:r w:rsidRPr="000C493A">
        <w:t>Can contain letters, digits, and underscores</w:t>
      </w:r>
    </w:p>
    <w:p w14:paraId="4C7ACF54" w14:textId="77777777" w:rsidR="002368AD" w:rsidRPr="000C493A" w:rsidRDefault="002368AD" w:rsidP="00EF72F6">
      <w:pPr>
        <w:pStyle w:val="Pointss"/>
      </w:pPr>
      <w:r w:rsidRPr="000C493A">
        <w:t xml:space="preserve">Cannot be a keyword (like </w:t>
      </w:r>
      <w:r w:rsidRPr="000C493A">
        <w:rPr>
          <w:rFonts w:cs="Courier New"/>
        </w:rPr>
        <w:t>int</w:t>
      </w:r>
      <w:r w:rsidRPr="000C493A">
        <w:t xml:space="preserve">, </w:t>
      </w:r>
      <w:r w:rsidRPr="000C493A">
        <w:rPr>
          <w:rFonts w:cs="Courier New"/>
        </w:rPr>
        <w:t>float</w:t>
      </w:r>
      <w:r w:rsidRPr="000C493A">
        <w:t xml:space="preserve">, </w:t>
      </w:r>
      <w:r w:rsidRPr="000C493A">
        <w:rPr>
          <w:rFonts w:cs="Courier New"/>
        </w:rPr>
        <w:t>if</w:t>
      </w:r>
      <w:r w:rsidRPr="000C493A">
        <w:t>, etc.)</w:t>
      </w:r>
    </w:p>
    <w:p w14:paraId="1E70B198" w14:textId="77777777" w:rsidR="002368AD" w:rsidRPr="000C493A" w:rsidRDefault="002368AD" w:rsidP="00EF72F6">
      <w:pPr>
        <w:pStyle w:val="Pointss"/>
      </w:pPr>
      <w:r w:rsidRPr="000C493A">
        <w:t>Case-sensitive (</w:t>
      </w:r>
      <w:r w:rsidRPr="000C493A">
        <w:rPr>
          <w:rFonts w:cs="Courier New"/>
        </w:rPr>
        <w:t>age</w:t>
      </w:r>
      <w:r w:rsidRPr="000C493A">
        <w:t xml:space="preserve"> and </w:t>
      </w:r>
      <w:r w:rsidRPr="000C493A">
        <w:rPr>
          <w:rFonts w:cs="Courier New"/>
        </w:rPr>
        <w:t>Age</w:t>
      </w:r>
      <w:r w:rsidRPr="000C493A">
        <w:t xml:space="preserve"> are different)</w:t>
      </w:r>
    </w:p>
    <w:p w14:paraId="6459D328" w14:textId="77777777" w:rsidR="002368AD" w:rsidRPr="000C493A" w:rsidRDefault="002368AD" w:rsidP="00EF72F6">
      <w:pPr>
        <w:pStyle w:val="Pointss"/>
      </w:pPr>
      <w:r w:rsidRPr="000C493A">
        <w:t>No spaces allowed</w:t>
      </w:r>
    </w:p>
    <w:p w14:paraId="6506958C" w14:textId="77777777" w:rsidR="002368AD" w:rsidRPr="000C493A" w:rsidRDefault="002368AD" w:rsidP="00EF72F6">
      <w:pPr>
        <w:pStyle w:val="Subheadddddf"/>
      </w:pPr>
      <w:r w:rsidRPr="000C493A">
        <w:t>Examples:</w:t>
      </w:r>
    </w:p>
    <w:p w14:paraId="58432119" w14:textId="2C5290B1" w:rsidR="002368AD" w:rsidRPr="000C493A" w:rsidRDefault="002368AD" w:rsidP="00EF72F6">
      <w:pPr>
        <w:pStyle w:val="Subheadddddf"/>
      </w:pPr>
      <w:r w:rsidRPr="000C493A">
        <w:t>Valid:</w:t>
      </w:r>
    </w:p>
    <w:p w14:paraId="2259AC7A"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age;</w:t>
      </w:r>
    </w:p>
    <w:p w14:paraId="653A897A"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_count;</w:t>
      </w:r>
    </w:p>
    <w:p w14:paraId="11B90043"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student1;</w:t>
      </w:r>
    </w:p>
    <w:p w14:paraId="014BD63F"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total_marks;</w:t>
      </w:r>
    </w:p>
    <w:p w14:paraId="5566E270"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firstName;</w:t>
      </w:r>
    </w:p>
    <w:p w14:paraId="7B64663F" w14:textId="6896E098" w:rsidR="002368AD" w:rsidRPr="000C493A" w:rsidRDefault="002368AD" w:rsidP="00EF72F6">
      <w:pPr>
        <w:pStyle w:val="Subheadddddf"/>
      </w:pPr>
      <w:r w:rsidRPr="000C493A">
        <w:t>Invalid:</w:t>
      </w:r>
    </w:p>
    <w:p w14:paraId="55B36BD5"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B76B01"/>
          <w:lang w:eastAsia="en-IN"/>
        </w:rPr>
        <w:t>2</w:t>
      </w:r>
      <w:r w:rsidRPr="000C493A">
        <w:rPr>
          <w:color w:val="383A42"/>
          <w:lang w:eastAsia="en-IN"/>
        </w:rPr>
        <w:t xml:space="preserve">students;    </w:t>
      </w:r>
      <w:r w:rsidRPr="000C493A">
        <w:rPr>
          <w:lang w:eastAsia="en-IN"/>
        </w:rPr>
        <w:t>// Starts with digit</w:t>
      </w:r>
    </w:p>
    <w:p w14:paraId="5F3CA86A"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total marks;  </w:t>
      </w:r>
      <w:r w:rsidRPr="000C493A">
        <w:rPr>
          <w:lang w:eastAsia="en-IN"/>
        </w:rPr>
        <w:t>// Contains space</w:t>
      </w:r>
    </w:p>
    <w:p w14:paraId="3515C2C6"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A626A4"/>
          <w:lang w:eastAsia="en-IN"/>
        </w:rPr>
        <w:t>float</w:t>
      </w:r>
      <w:r w:rsidRPr="000C493A">
        <w:rPr>
          <w:color w:val="383A42"/>
          <w:lang w:eastAsia="en-IN"/>
        </w:rPr>
        <w:t xml:space="preserve">;        </w:t>
      </w:r>
      <w:r w:rsidRPr="000C493A">
        <w:rPr>
          <w:lang w:eastAsia="en-IN"/>
        </w:rPr>
        <w:t>// Keyword</w:t>
      </w:r>
    </w:p>
    <w:p w14:paraId="1EDDFEB9"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my</w:t>
      </w:r>
      <w:r w:rsidRPr="000C493A">
        <w:rPr>
          <w:color w:val="4078F2"/>
          <w:lang w:eastAsia="en-IN"/>
        </w:rPr>
        <w:t>-</w:t>
      </w:r>
      <w:r w:rsidRPr="000C493A">
        <w:rPr>
          <w:color w:val="383A42"/>
          <w:lang w:eastAsia="en-IN"/>
        </w:rPr>
        <w:t xml:space="preserve">value;     </w:t>
      </w:r>
      <w:r w:rsidRPr="000C493A">
        <w:rPr>
          <w:lang w:eastAsia="en-IN"/>
        </w:rPr>
        <w:t>// Contains hyphen</w:t>
      </w:r>
    </w:p>
    <w:p w14:paraId="4581BC0C" w14:textId="77777777" w:rsidR="002368AD" w:rsidRPr="000C493A" w:rsidRDefault="002368AD" w:rsidP="00EF72F6">
      <w:pPr>
        <w:pStyle w:val="Subheadddddf"/>
      </w:pPr>
      <w:r w:rsidRPr="000C493A">
        <w:t>Declaring Variables</w:t>
      </w:r>
    </w:p>
    <w:p w14:paraId="3D87BF9C" w14:textId="0E4957CD" w:rsidR="002368AD" w:rsidRPr="000C493A" w:rsidRDefault="002368AD" w:rsidP="00EF72F6">
      <w:pPr>
        <w:pStyle w:val="Subheadddddf"/>
      </w:pPr>
      <w:r w:rsidRPr="000C493A">
        <w:t>Syntax:</w:t>
      </w:r>
    </w:p>
    <w:p w14:paraId="1BCE9A5E" w14:textId="77777777" w:rsidR="002368AD" w:rsidRPr="000C493A" w:rsidRDefault="002368AD" w:rsidP="0044606B">
      <w:pPr>
        <w:pStyle w:val="Code"/>
        <w:rPr>
          <w:lang w:eastAsia="en-IN"/>
        </w:rPr>
      </w:pPr>
      <w:r w:rsidRPr="000C493A">
        <w:rPr>
          <w:lang w:eastAsia="en-IN"/>
        </w:rPr>
        <w:t>data_type variable_name;</w:t>
      </w:r>
    </w:p>
    <w:p w14:paraId="31879053" w14:textId="1CB2FB63" w:rsidR="002368AD" w:rsidRPr="000C493A" w:rsidRDefault="002368AD" w:rsidP="00EF72F6">
      <w:pPr>
        <w:pStyle w:val="Subheadddddf"/>
      </w:pPr>
      <w:r w:rsidRPr="000C493A">
        <w:t>Examples:</w:t>
      </w:r>
    </w:p>
    <w:p w14:paraId="38B87EA5"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age;</w:t>
      </w:r>
    </w:p>
    <w:p w14:paraId="18DF4627"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salary;</w:t>
      </w:r>
    </w:p>
    <w:p w14:paraId="48930136"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grade;</w:t>
      </w:r>
    </w:p>
    <w:p w14:paraId="4AA2538D" w14:textId="77777777" w:rsidR="002368AD" w:rsidRPr="000C493A" w:rsidRDefault="002368AD" w:rsidP="0044606B">
      <w:pPr>
        <w:pStyle w:val="Code"/>
        <w:rPr>
          <w:lang w:eastAsia="en-IN"/>
        </w:rPr>
      </w:pPr>
      <w:r w:rsidRPr="000C493A">
        <w:rPr>
          <w:color w:val="A626A4"/>
          <w:lang w:eastAsia="en-IN"/>
        </w:rPr>
        <w:t>double</w:t>
      </w:r>
      <w:r w:rsidRPr="000C493A">
        <w:rPr>
          <w:lang w:eastAsia="en-IN"/>
        </w:rPr>
        <w:t xml:space="preserve"> distance;</w:t>
      </w:r>
    </w:p>
    <w:p w14:paraId="602FA84D" w14:textId="53052BB2" w:rsidR="002368AD" w:rsidRPr="000C493A" w:rsidRDefault="002368AD" w:rsidP="00EF72F6">
      <w:pPr>
        <w:pStyle w:val="Subheadddddf"/>
      </w:pPr>
      <w:r w:rsidRPr="000C493A">
        <w:t>Multiple declarations:</w:t>
      </w:r>
    </w:p>
    <w:p w14:paraId="1F5879AD"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 b, c;</w:t>
      </w:r>
    </w:p>
    <w:p w14:paraId="2040A450"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x, y, z;</w:t>
      </w:r>
    </w:p>
    <w:p w14:paraId="6AEC48F5" w14:textId="77777777" w:rsidR="002368AD" w:rsidRPr="000C493A" w:rsidRDefault="002368AD" w:rsidP="00EF72F6">
      <w:pPr>
        <w:pStyle w:val="Subheadddddf"/>
      </w:pPr>
      <w:r w:rsidRPr="000C493A">
        <w:t>Initializing Variables</w:t>
      </w:r>
    </w:p>
    <w:p w14:paraId="7720A6D9" w14:textId="772E3386" w:rsidR="002368AD" w:rsidRPr="000C493A" w:rsidRDefault="002368AD" w:rsidP="00EF72F6">
      <w:pPr>
        <w:pStyle w:val="Subheadddddf"/>
      </w:pPr>
      <w:r w:rsidRPr="000C493A">
        <w:t>At declaration:</w:t>
      </w:r>
    </w:p>
    <w:p w14:paraId="3AADBE21"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age </w:t>
      </w:r>
      <w:r w:rsidRPr="000C493A">
        <w:rPr>
          <w:color w:val="4078F2"/>
          <w:lang w:eastAsia="en-IN"/>
        </w:rPr>
        <w:t>=</w:t>
      </w:r>
      <w:r w:rsidRPr="000C493A">
        <w:rPr>
          <w:lang w:eastAsia="en-IN"/>
        </w:rPr>
        <w:t xml:space="preserve"> </w:t>
      </w:r>
      <w:r w:rsidRPr="000C493A">
        <w:rPr>
          <w:color w:val="B76B01"/>
          <w:lang w:eastAsia="en-IN"/>
        </w:rPr>
        <w:t>25</w:t>
      </w:r>
      <w:r w:rsidRPr="000C493A">
        <w:rPr>
          <w:lang w:eastAsia="en-IN"/>
        </w:rPr>
        <w:t>;</w:t>
      </w:r>
    </w:p>
    <w:p w14:paraId="3663D606" w14:textId="77777777" w:rsidR="002368AD" w:rsidRPr="000C493A" w:rsidRDefault="002368AD" w:rsidP="0044606B">
      <w:pPr>
        <w:pStyle w:val="Code"/>
        <w:rPr>
          <w:lang w:eastAsia="en-IN"/>
        </w:rPr>
      </w:pPr>
      <w:r w:rsidRPr="000C493A">
        <w:rPr>
          <w:color w:val="A626A4"/>
          <w:lang w:eastAsia="en-IN"/>
        </w:rPr>
        <w:t>float</w:t>
      </w:r>
      <w:r w:rsidRPr="000C493A">
        <w:rPr>
          <w:lang w:eastAsia="en-IN"/>
        </w:rPr>
        <w:t xml:space="preserve"> price </w:t>
      </w:r>
      <w:r w:rsidRPr="000C493A">
        <w:rPr>
          <w:color w:val="4078F2"/>
          <w:lang w:eastAsia="en-IN"/>
        </w:rPr>
        <w:t>=</w:t>
      </w:r>
      <w:r w:rsidRPr="000C493A">
        <w:rPr>
          <w:lang w:eastAsia="en-IN"/>
        </w:rPr>
        <w:t xml:space="preserve"> </w:t>
      </w:r>
      <w:r w:rsidRPr="000C493A">
        <w:rPr>
          <w:color w:val="B76B01"/>
          <w:lang w:eastAsia="en-IN"/>
        </w:rPr>
        <w:t>99.99</w:t>
      </w:r>
      <w:r w:rsidRPr="000C493A">
        <w:rPr>
          <w:lang w:eastAsia="en-IN"/>
        </w:rPr>
        <w:t>;</w:t>
      </w:r>
    </w:p>
    <w:p w14:paraId="2F167C72" w14:textId="77777777" w:rsidR="002368AD" w:rsidRPr="000C493A" w:rsidRDefault="002368AD" w:rsidP="0044606B">
      <w:pPr>
        <w:pStyle w:val="Code"/>
        <w:rPr>
          <w:lang w:eastAsia="en-IN"/>
        </w:rPr>
      </w:pPr>
      <w:r w:rsidRPr="000C493A">
        <w:rPr>
          <w:color w:val="A626A4"/>
          <w:lang w:eastAsia="en-IN"/>
        </w:rPr>
        <w:t>char</w:t>
      </w:r>
      <w:r w:rsidRPr="000C493A">
        <w:rPr>
          <w:lang w:eastAsia="en-IN"/>
        </w:rPr>
        <w:t xml:space="preserve"> grade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w:t>
      </w:r>
    </w:p>
    <w:p w14:paraId="7C7B8018" w14:textId="0D373031" w:rsidR="002368AD" w:rsidRPr="000C493A" w:rsidRDefault="002368AD" w:rsidP="00EF72F6">
      <w:pPr>
        <w:pStyle w:val="Subheadddddf"/>
      </w:pPr>
      <w:r w:rsidRPr="000C493A">
        <w:t>After declaration:</w:t>
      </w:r>
    </w:p>
    <w:p w14:paraId="28EE0571"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count;</w:t>
      </w:r>
    </w:p>
    <w:p w14:paraId="4E53891B" w14:textId="77777777" w:rsidR="002368AD" w:rsidRPr="000C493A" w:rsidRDefault="002368AD" w:rsidP="0044606B">
      <w:pPr>
        <w:pStyle w:val="Code"/>
        <w:rPr>
          <w:lang w:eastAsia="en-IN"/>
        </w:rPr>
      </w:pPr>
      <w:r w:rsidRPr="000C493A">
        <w:rPr>
          <w:lang w:eastAsia="en-IN"/>
        </w:rPr>
        <w:t xml:space="preserve">count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w:t>
      </w:r>
    </w:p>
    <w:p w14:paraId="55950D61" w14:textId="0E217030" w:rsidR="002368AD" w:rsidRPr="000C493A" w:rsidRDefault="002368AD" w:rsidP="00EF72F6">
      <w:pPr>
        <w:pStyle w:val="Subheadddddf"/>
      </w:pPr>
      <w:r w:rsidRPr="000C493A">
        <w:t>Multiple initialization:</w:t>
      </w:r>
    </w:p>
    <w:p w14:paraId="522F2FB5"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a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b </w:t>
      </w:r>
      <w:r w:rsidRPr="000C493A">
        <w:rPr>
          <w:color w:val="4078F2"/>
          <w:lang w:eastAsia="en-IN"/>
        </w:rPr>
        <w:t>=</w:t>
      </w:r>
      <w:r w:rsidRPr="000C493A">
        <w:rPr>
          <w:lang w:eastAsia="en-IN"/>
        </w:rPr>
        <w:t xml:space="preserve"> </w:t>
      </w:r>
      <w:r w:rsidRPr="000C493A">
        <w:rPr>
          <w:color w:val="B76B01"/>
          <w:lang w:eastAsia="en-IN"/>
        </w:rPr>
        <w:t>20</w:t>
      </w:r>
      <w:r w:rsidRPr="000C493A">
        <w:rPr>
          <w:lang w:eastAsia="en-IN"/>
        </w:rPr>
        <w:t xml:space="preserve">, c </w:t>
      </w:r>
      <w:r w:rsidRPr="000C493A">
        <w:rPr>
          <w:color w:val="4078F2"/>
          <w:lang w:eastAsia="en-IN"/>
        </w:rPr>
        <w:t>=</w:t>
      </w:r>
      <w:r w:rsidRPr="000C493A">
        <w:rPr>
          <w:lang w:eastAsia="en-IN"/>
        </w:rPr>
        <w:t xml:space="preserve"> </w:t>
      </w:r>
      <w:r w:rsidRPr="000C493A">
        <w:rPr>
          <w:color w:val="B76B01"/>
          <w:lang w:eastAsia="en-IN"/>
        </w:rPr>
        <w:t>30</w:t>
      </w:r>
      <w:r w:rsidRPr="000C493A">
        <w:rPr>
          <w:lang w:eastAsia="en-IN"/>
        </w:rPr>
        <w:t>;</w:t>
      </w:r>
    </w:p>
    <w:p w14:paraId="5788BBEE" w14:textId="102FA1EA" w:rsidR="002368AD" w:rsidRPr="0044606B" w:rsidRDefault="002368AD" w:rsidP="00EF72F6">
      <w:pPr>
        <w:pStyle w:val="Subheadddddf"/>
      </w:pPr>
      <w:r w:rsidRPr="000C493A">
        <w:t>Complete Example</w:t>
      </w:r>
    </w:p>
    <w:p w14:paraId="339E7D31"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2359192" w14:textId="77777777" w:rsidR="002368AD" w:rsidRPr="000C493A" w:rsidRDefault="002368AD" w:rsidP="0044606B">
      <w:pPr>
        <w:pStyle w:val="Code"/>
        <w:rPr>
          <w:color w:val="383A42"/>
          <w:lang w:eastAsia="en-IN"/>
        </w:rPr>
      </w:pPr>
    </w:p>
    <w:p w14:paraId="3C1E86E6"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A29FED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Declare and initialize variables</w:t>
      </w:r>
    </w:p>
    <w:p w14:paraId="3823784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w:t>
      </w:r>
    </w:p>
    <w:p w14:paraId="43C9BF0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height </w:t>
      </w:r>
      <w:r w:rsidRPr="000C493A">
        <w:rPr>
          <w:color w:val="4078F2"/>
          <w:lang w:eastAsia="en-IN"/>
        </w:rPr>
        <w:t>=</w:t>
      </w:r>
      <w:r w:rsidRPr="000C493A">
        <w:rPr>
          <w:color w:val="383A42"/>
          <w:lang w:eastAsia="en-IN"/>
        </w:rPr>
        <w:t xml:space="preserve"> </w:t>
      </w:r>
      <w:r w:rsidRPr="000C493A">
        <w:rPr>
          <w:color w:val="B76B01"/>
          <w:lang w:eastAsia="en-IN"/>
        </w:rPr>
        <w:t>5.9</w:t>
      </w:r>
      <w:r w:rsidRPr="000C493A">
        <w:rPr>
          <w:color w:val="383A42"/>
          <w:lang w:eastAsia="en-IN"/>
        </w:rPr>
        <w:t>;</w:t>
      </w:r>
    </w:p>
    <w:p w14:paraId="2DB1CF0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195FF97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salary </w:t>
      </w:r>
      <w:r w:rsidRPr="000C493A">
        <w:rPr>
          <w:color w:val="4078F2"/>
          <w:lang w:eastAsia="en-IN"/>
        </w:rPr>
        <w:t>=</w:t>
      </w:r>
      <w:r w:rsidRPr="000C493A">
        <w:rPr>
          <w:color w:val="383A42"/>
          <w:lang w:eastAsia="en-IN"/>
        </w:rPr>
        <w:t xml:space="preserve"> </w:t>
      </w:r>
      <w:r w:rsidRPr="000C493A">
        <w:rPr>
          <w:color w:val="B76B01"/>
          <w:lang w:eastAsia="en-IN"/>
        </w:rPr>
        <w:t>50000.50</w:t>
      </w:r>
      <w:r w:rsidRPr="000C493A">
        <w:rPr>
          <w:color w:val="383A42"/>
          <w:lang w:eastAsia="en-IN"/>
        </w:rPr>
        <w:t>;</w:t>
      </w:r>
    </w:p>
    <w:p w14:paraId="11F20D5F" w14:textId="77777777" w:rsidR="002368AD" w:rsidRPr="000C493A" w:rsidRDefault="002368AD" w:rsidP="0044606B">
      <w:pPr>
        <w:pStyle w:val="Code"/>
        <w:rPr>
          <w:color w:val="383A42"/>
          <w:lang w:eastAsia="en-IN"/>
        </w:rPr>
      </w:pPr>
      <w:r w:rsidRPr="000C493A">
        <w:rPr>
          <w:color w:val="383A42"/>
          <w:lang w:eastAsia="en-IN"/>
        </w:rPr>
        <w:t xml:space="preserve">    </w:t>
      </w:r>
    </w:p>
    <w:p w14:paraId="0DF79F6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values</w:t>
      </w:r>
    </w:p>
    <w:p w14:paraId="6FAAD42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%d years\n"</w:t>
      </w:r>
      <w:r w:rsidRPr="000C493A">
        <w:rPr>
          <w:color w:val="383A42"/>
          <w:lang w:eastAsia="en-IN"/>
        </w:rPr>
        <w:t>, age);</w:t>
      </w:r>
    </w:p>
    <w:p w14:paraId="0799128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"Height: %.1f feet\n"</w:t>
      </w:r>
      <w:r w:rsidRPr="000C493A">
        <w:rPr>
          <w:color w:val="383A42"/>
          <w:lang w:eastAsia="en-IN"/>
        </w:rPr>
        <w:t>, height);</w:t>
      </w:r>
    </w:p>
    <w:p w14:paraId="166816AA"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%c\n"</w:t>
      </w:r>
      <w:r w:rsidRPr="000C493A">
        <w:rPr>
          <w:color w:val="383A42"/>
          <w:lang w:eastAsia="en-IN"/>
        </w:rPr>
        <w:t>, grade);</w:t>
      </w:r>
    </w:p>
    <w:p w14:paraId="323A40E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"Salary: $%.2lf\n"</w:t>
      </w:r>
      <w:r w:rsidRPr="000C493A">
        <w:rPr>
          <w:color w:val="383A42"/>
          <w:lang w:eastAsia="en-IN"/>
        </w:rPr>
        <w:t>, salary);</w:t>
      </w:r>
    </w:p>
    <w:p w14:paraId="7FD82917" w14:textId="77777777" w:rsidR="002368AD" w:rsidRPr="000C493A" w:rsidRDefault="002368AD" w:rsidP="0044606B">
      <w:pPr>
        <w:pStyle w:val="Code"/>
        <w:rPr>
          <w:color w:val="383A42"/>
          <w:lang w:eastAsia="en-IN"/>
        </w:rPr>
      </w:pPr>
      <w:r w:rsidRPr="000C493A">
        <w:rPr>
          <w:color w:val="383A42"/>
          <w:lang w:eastAsia="en-IN"/>
        </w:rPr>
        <w:t xml:space="preserve">    </w:t>
      </w:r>
    </w:p>
    <w:p w14:paraId="22AD556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Modify values</w:t>
      </w:r>
    </w:p>
    <w:p w14:paraId="6EB17E85" w14:textId="77777777" w:rsidR="002368AD" w:rsidRPr="000C493A" w:rsidRDefault="002368AD" w:rsidP="0044606B">
      <w:pPr>
        <w:pStyle w:val="Code"/>
        <w:rPr>
          <w:color w:val="383A42"/>
          <w:lang w:eastAsia="en-IN"/>
        </w:rPr>
      </w:pPr>
      <w:r w:rsidRPr="000C493A">
        <w:rPr>
          <w:color w:val="383A42"/>
          <w:lang w:eastAsia="en-IN"/>
        </w:rPr>
        <w:t xml:space="preserve">    age </w:t>
      </w:r>
      <w:r w:rsidRPr="000C493A">
        <w:rPr>
          <w:color w:val="4078F2"/>
          <w:lang w:eastAsia="en-IN"/>
        </w:rPr>
        <w: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2A4FA011" w14:textId="77777777" w:rsidR="002368AD" w:rsidRPr="000C493A" w:rsidRDefault="002368AD" w:rsidP="0044606B">
      <w:pPr>
        <w:pStyle w:val="Code"/>
        <w:rPr>
          <w:color w:val="383A42"/>
          <w:lang w:eastAsia="en-IN"/>
        </w:rPr>
      </w:pPr>
      <w:r w:rsidRPr="000C493A">
        <w:rPr>
          <w:color w:val="383A42"/>
          <w:lang w:eastAsia="en-IN"/>
        </w:rPr>
        <w:t xml:space="preserve">    salary </w:t>
      </w:r>
      <w:r w:rsidRPr="000C493A">
        <w:rPr>
          <w:color w:val="4078F2"/>
          <w:lang w:eastAsia="en-IN"/>
        </w:rPr>
        <w:t>=</w:t>
      </w:r>
      <w:r w:rsidRPr="000C493A">
        <w:rPr>
          <w:color w:val="383A42"/>
          <w:lang w:eastAsia="en-IN"/>
        </w:rPr>
        <w:t xml:space="preserve"> salary </w:t>
      </w:r>
      <w:r w:rsidRPr="000C493A">
        <w:rPr>
          <w:color w:val="4078F2"/>
          <w:lang w:eastAsia="en-IN"/>
        </w:rPr>
        <w:t>*</w:t>
      </w:r>
      <w:r w:rsidRPr="000C493A">
        <w:rPr>
          <w:color w:val="383A42"/>
          <w:lang w:eastAsia="en-IN"/>
        </w:rPr>
        <w:t xml:space="preserve"> </w:t>
      </w:r>
      <w:r w:rsidRPr="000C493A">
        <w:rPr>
          <w:color w:val="B76B01"/>
          <w:lang w:eastAsia="en-IN"/>
        </w:rPr>
        <w:t>1.1</w:t>
      </w:r>
      <w:r w:rsidRPr="000C493A">
        <w:rPr>
          <w:color w:val="383A42"/>
          <w:lang w:eastAsia="en-IN"/>
        </w:rPr>
        <w:t xml:space="preserve">;  </w:t>
      </w:r>
      <w:r w:rsidRPr="000C493A">
        <w:rPr>
          <w:i/>
          <w:iCs/>
          <w:color w:val="A0A1A7"/>
          <w:lang w:eastAsia="en-IN"/>
        </w:rPr>
        <w:t>// 10% raise</w:t>
      </w:r>
    </w:p>
    <w:p w14:paraId="4BBC6772" w14:textId="77777777" w:rsidR="002368AD" w:rsidRPr="000C493A" w:rsidRDefault="002368AD" w:rsidP="0044606B">
      <w:pPr>
        <w:pStyle w:val="Code"/>
        <w:rPr>
          <w:color w:val="383A42"/>
          <w:lang w:eastAsia="en-IN"/>
        </w:rPr>
      </w:pPr>
      <w:r w:rsidRPr="000C493A">
        <w:rPr>
          <w:color w:val="383A42"/>
          <w:lang w:eastAsia="en-IN"/>
        </w:rPr>
        <w:t xml:space="preserve">    </w:t>
      </w:r>
    </w:p>
    <w:p w14:paraId="15D94DE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"\nAfter updates:\n"</w:t>
      </w:r>
      <w:r w:rsidRPr="000C493A">
        <w:rPr>
          <w:color w:val="383A42"/>
          <w:lang w:eastAsia="en-IN"/>
        </w:rPr>
        <w:t>);</w:t>
      </w:r>
    </w:p>
    <w:p w14:paraId="4C8DF6A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%d years\n"</w:t>
      </w:r>
      <w:r w:rsidRPr="000C493A">
        <w:rPr>
          <w:color w:val="383A42"/>
          <w:lang w:eastAsia="en-IN"/>
        </w:rPr>
        <w:t>, age);</w:t>
      </w:r>
    </w:p>
    <w:p w14:paraId="7D3B26F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"Salary: $%.2lf\n"</w:t>
      </w:r>
      <w:r w:rsidRPr="000C493A">
        <w:rPr>
          <w:color w:val="383A42"/>
          <w:lang w:eastAsia="en-IN"/>
        </w:rPr>
        <w:t>, salary);</w:t>
      </w:r>
    </w:p>
    <w:p w14:paraId="61521569" w14:textId="77777777" w:rsidR="002368AD" w:rsidRPr="000C493A" w:rsidRDefault="002368AD" w:rsidP="0044606B">
      <w:pPr>
        <w:pStyle w:val="Code"/>
        <w:rPr>
          <w:color w:val="383A42"/>
          <w:lang w:eastAsia="en-IN"/>
        </w:rPr>
      </w:pPr>
      <w:r w:rsidRPr="000C493A">
        <w:rPr>
          <w:color w:val="383A42"/>
          <w:lang w:eastAsia="en-IN"/>
        </w:rPr>
        <w:t xml:space="preserve">    </w:t>
      </w:r>
    </w:p>
    <w:p w14:paraId="250C54F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523FF7D" w14:textId="77777777" w:rsidR="002368AD" w:rsidRPr="000C493A" w:rsidRDefault="002368AD" w:rsidP="0044606B">
      <w:pPr>
        <w:pStyle w:val="Code"/>
        <w:rPr>
          <w:color w:val="383A42"/>
          <w:lang w:eastAsia="en-IN"/>
        </w:rPr>
      </w:pPr>
      <w:r w:rsidRPr="000C493A">
        <w:rPr>
          <w:color w:val="383A42"/>
          <w:lang w:eastAsia="en-IN"/>
        </w:rPr>
        <w:t>}</w:t>
      </w:r>
    </w:p>
    <w:p w14:paraId="04EF6182" w14:textId="77777777" w:rsidR="00EF72F6" w:rsidRDefault="00EF72F6" w:rsidP="00EF72F6">
      <w:pPr>
        <w:pStyle w:val="Subheadddddf"/>
      </w:pPr>
    </w:p>
    <w:p w14:paraId="6DFA9030" w14:textId="77777777" w:rsidR="00A466FA" w:rsidRDefault="00A466FA" w:rsidP="00EF72F6">
      <w:pPr>
        <w:pStyle w:val="Subheadddddf"/>
      </w:pPr>
    </w:p>
    <w:p w14:paraId="310D3900" w14:textId="4631F0CA" w:rsidR="002368AD" w:rsidRPr="000C493A" w:rsidRDefault="002368AD" w:rsidP="00EF72F6">
      <w:pPr>
        <w:pStyle w:val="Subheadddddf"/>
      </w:pPr>
      <w:r w:rsidRPr="000C493A">
        <w:t>Output:</w:t>
      </w:r>
    </w:p>
    <w:p w14:paraId="63507FA0" w14:textId="77777777" w:rsidR="002368AD" w:rsidRPr="000C493A" w:rsidRDefault="002368AD" w:rsidP="0044606B">
      <w:pPr>
        <w:pStyle w:val="Code"/>
        <w:rPr>
          <w:lang w:eastAsia="en-IN"/>
        </w:rPr>
      </w:pPr>
      <w:r w:rsidRPr="000C493A">
        <w:rPr>
          <w:lang w:eastAsia="en-IN"/>
        </w:rPr>
        <w:t>Age: 25 years</w:t>
      </w:r>
    </w:p>
    <w:p w14:paraId="223D1A08" w14:textId="77777777" w:rsidR="002368AD" w:rsidRPr="000C493A" w:rsidRDefault="002368AD" w:rsidP="0044606B">
      <w:pPr>
        <w:pStyle w:val="Code"/>
        <w:rPr>
          <w:lang w:eastAsia="en-IN"/>
        </w:rPr>
      </w:pPr>
      <w:r w:rsidRPr="000C493A">
        <w:rPr>
          <w:lang w:eastAsia="en-IN"/>
        </w:rPr>
        <w:t>Height: 5.9 feet</w:t>
      </w:r>
    </w:p>
    <w:p w14:paraId="1D1C76E1" w14:textId="77777777" w:rsidR="002368AD" w:rsidRPr="000C493A" w:rsidRDefault="002368AD" w:rsidP="0044606B">
      <w:pPr>
        <w:pStyle w:val="Code"/>
        <w:rPr>
          <w:lang w:eastAsia="en-IN"/>
        </w:rPr>
      </w:pPr>
      <w:r w:rsidRPr="000C493A">
        <w:rPr>
          <w:lang w:eastAsia="en-IN"/>
        </w:rPr>
        <w:t>Grade: A</w:t>
      </w:r>
    </w:p>
    <w:p w14:paraId="680964A3" w14:textId="77777777" w:rsidR="002368AD" w:rsidRPr="000C493A" w:rsidRDefault="002368AD" w:rsidP="0044606B">
      <w:pPr>
        <w:pStyle w:val="Code"/>
        <w:rPr>
          <w:lang w:eastAsia="en-IN"/>
        </w:rPr>
      </w:pPr>
      <w:r w:rsidRPr="000C493A">
        <w:rPr>
          <w:lang w:eastAsia="en-IN"/>
        </w:rPr>
        <w:t>Salary: $50000.50</w:t>
      </w:r>
    </w:p>
    <w:p w14:paraId="4B66A552" w14:textId="77777777" w:rsidR="002368AD" w:rsidRPr="000C493A" w:rsidRDefault="002368AD" w:rsidP="0044606B">
      <w:pPr>
        <w:pStyle w:val="Code"/>
        <w:rPr>
          <w:lang w:eastAsia="en-IN"/>
        </w:rPr>
      </w:pPr>
    </w:p>
    <w:p w14:paraId="3BE1080A" w14:textId="77777777" w:rsidR="002368AD" w:rsidRPr="000C493A" w:rsidRDefault="002368AD" w:rsidP="0044606B">
      <w:pPr>
        <w:pStyle w:val="Code"/>
        <w:rPr>
          <w:lang w:eastAsia="en-IN"/>
        </w:rPr>
      </w:pPr>
      <w:r w:rsidRPr="000C493A">
        <w:rPr>
          <w:lang w:eastAsia="en-IN"/>
        </w:rPr>
        <w:t>After updates:</w:t>
      </w:r>
    </w:p>
    <w:p w14:paraId="42FE4BE3" w14:textId="77777777" w:rsidR="002368AD" w:rsidRPr="000C493A" w:rsidRDefault="002368AD" w:rsidP="0044606B">
      <w:pPr>
        <w:pStyle w:val="Code"/>
        <w:rPr>
          <w:lang w:eastAsia="en-IN"/>
        </w:rPr>
      </w:pPr>
      <w:r w:rsidRPr="000C493A">
        <w:rPr>
          <w:lang w:eastAsia="en-IN"/>
        </w:rPr>
        <w:t>Age: 26 years</w:t>
      </w:r>
    </w:p>
    <w:p w14:paraId="30B21EA7" w14:textId="77777777" w:rsidR="002368AD" w:rsidRPr="000C493A" w:rsidRDefault="002368AD" w:rsidP="0044606B">
      <w:pPr>
        <w:pStyle w:val="Code"/>
        <w:rPr>
          <w:lang w:eastAsia="en-IN"/>
        </w:rPr>
      </w:pPr>
      <w:r w:rsidRPr="000C493A">
        <w:rPr>
          <w:lang w:eastAsia="en-IN"/>
        </w:rPr>
        <w:t>Salary: $55000.55</w:t>
      </w:r>
    </w:p>
    <w:p w14:paraId="3C4EC8AE" w14:textId="77777777" w:rsidR="002368AD" w:rsidRPr="000C493A" w:rsidRDefault="00000000" w:rsidP="00EF72F6">
      <w:pPr>
        <w:pStyle w:val="texxtt"/>
        <w:rPr>
          <w:lang w:eastAsia="en-IN"/>
        </w:rPr>
      </w:pPr>
      <w:r>
        <w:rPr>
          <w:lang w:eastAsia="en-IN"/>
        </w:rPr>
        <w:pict w14:anchorId="17693F07">
          <v:rect id="_x0000_i1050" style="width:0;height:1.5pt" o:hralign="center" o:hrstd="t" o:hr="t" fillcolor="#a0a0a0" stroked="f"/>
        </w:pict>
      </w:r>
    </w:p>
    <w:p w14:paraId="35759726" w14:textId="77777777" w:rsidR="002368AD" w:rsidRPr="000C493A" w:rsidRDefault="002368AD" w:rsidP="00EF72F6">
      <w:pPr>
        <w:pStyle w:val="Subheadddd"/>
      </w:pPr>
      <w:bookmarkStart w:id="30" w:name="_Toc212290931"/>
      <w:r w:rsidRPr="000C493A">
        <w:t>3.5 Variable Scope</w:t>
      </w:r>
      <w:bookmarkEnd w:id="30"/>
    </w:p>
    <w:p w14:paraId="7B3461C5" w14:textId="77777777" w:rsidR="002368AD" w:rsidRPr="000C493A" w:rsidRDefault="002368AD" w:rsidP="00EF72F6">
      <w:pPr>
        <w:pStyle w:val="Subheadddddf"/>
      </w:pPr>
      <w:r w:rsidRPr="000C493A">
        <w:t>Local Variables</w:t>
      </w:r>
    </w:p>
    <w:p w14:paraId="0FFB129C" w14:textId="179506E2" w:rsidR="002368AD" w:rsidRPr="000C493A" w:rsidRDefault="002368AD" w:rsidP="00EF72F6">
      <w:pPr>
        <w:pStyle w:val="texxtt"/>
        <w:rPr>
          <w:lang w:eastAsia="en-IN"/>
        </w:rPr>
      </w:pPr>
      <w:r w:rsidRPr="000C493A">
        <w:rPr>
          <w:lang w:eastAsia="en-IN"/>
        </w:rPr>
        <w:t xml:space="preserve">Declared </w:t>
      </w:r>
      <w:r w:rsidRPr="000C493A">
        <w:rPr>
          <w:b/>
          <w:bCs/>
          <w:lang w:eastAsia="en-IN"/>
        </w:rPr>
        <w:t>inside</w:t>
      </w:r>
      <w:r w:rsidRPr="000C493A">
        <w:rPr>
          <w:lang w:eastAsia="en-IN"/>
        </w:rPr>
        <w:t xml:space="preserve"> a function. Only accessible within that function.</w:t>
      </w:r>
    </w:p>
    <w:p w14:paraId="2E05A784"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9F83950" w14:textId="77777777" w:rsidR="002368AD" w:rsidRPr="000C493A" w:rsidRDefault="002368AD" w:rsidP="0044606B">
      <w:pPr>
        <w:pStyle w:val="Code"/>
        <w:rPr>
          <w:color w:val="383A42"/>
          <w:lang w:eastAsia="en-IN"/>
        </w:rPr>
      </w:pPr>
    </w:p>
    <w:p w14:paraId="32BB7B0B"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D6C2BB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i/>
          <w:iCs/>
          <w:color w:val="A0A1A7"/>
          <w:lang w:eastAsia="en-IN"/>
        </w:rPr>
        <w:t>// Local to main()</w:t>
      </w:r>
    </w:p>
    <w:p w14:paraId="19D4DED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"x = %d\n"</w:t>
      </w:r>
      <w:r w:rsidRPr="000C493A">
        <w:rPr>
          <w:color w:val="383A42"/>
          <w:lang w:eastAsia="en-IN"/>
        </w:rPr>
        <w:t>, x);</w:t>
      </w:r>
    </w:p>
    <w:p w14:paraId="1675F17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5BE2D43" w14:textId="77777777" w:rsidR="002368AD" w:rsidRPr="000C493A" w:rsidRDefault="002368AD" w:rsidP="0044606B">
      <w:pPr>
        <w:pStyle w:val="Code"/>
        <w:rPr>
          <w:color w:val="383A42"/>
          <w:lang w:eastAsia="en-IN"/>
        </w:rPr>
      </w:pPr>
      <w:r w:rsidRPr="000C493A">
        <w:rPr>
          <w:color w:val="383A42"/>
          <w:lang w:eastAsia="en-IN"/>
        </w:rPr>
        <w:t>}</w:t>
      </w:r>
    </w:p>
    <w:p w14:paraId="2BDB4FEA" w14:textId="77777777" w:rsidR="002368AD" w:rsidRPr="000C493A" w:rsidRDefault="002368AD" w:rsidP="00EF72F6">
      <w:pPr>
        <w:pStyle w:val="Subheadddddf"/>
      </w:pPr>
      <w:r w:rsidRPr="000C493A">
        <w:t>Global Variables</w:t>
      </w:r>
    </w:p>
    <w:p w14:paraId="5D37F4A8" w14:textId="366FDD18" w:rsidR="002368AD" w:rsidRPr="000C493A" w:rsidRDefault="002368AD" w:rsidP="00EF72F6">
      <w:pPr>
        <w:pStyle w:val="texxtt"/>
        <w:rPr>
          <w:lang w:eastAsia="en-IN"/>
        </w:rPr>
      </w:pPr>
      <w:r w:rsidRPr="000C493A">
        <w:rPr>
          <w:lang w:eastAsia="en-IN"/>
        </w:rPr>
        <w:t xml:space="preserve">Declared </w:t>
      </w:r>
      <w:r w:rsidRPr="000C493A">
        <w:rPr>
          <w:b/>
          <w:bCs/>
          <w:lang w:eastAsia="en-IN"/>
        </w:rPr>
        <w:t>outside</w:t>
      </w:r>
      <w:r w:rsidRPr="000C493A">
        <w:rPr>
          <w:lang w:eastAsia="en-IN"/>
        </w:rPr>
        <w:t xml:space="preserve"> all functions. Accessible everywhere in the program.</w:t>
      </w:r>
    </w:p>
    <w:p w14:paraId="46B1B031"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9C11581" w14:textId="77777777" w:rsidR="002368AD" w:rsidRPr="000C493A" w:rsidRDefault="002368AD" w:rsidP="0044606B">
      <w:pPr>
        <w:pStyle w:val="Code"/>
        <w:rPr>
          <w:color w:val="383A42"/>
          <w:lang w:eastAsia="en-IN"/>
        </w:rPr>
      </w:pPr>
    </w:p>
    <w:p w14:paraId="6F62B733"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global_count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w:t>
      </w:r>
      <w:r w:rsidRPr="000C493A">
        <w:rPr>
          <w:i/>
          <w:iCs/>
          <w:color w:val="A0A1A7"/>
          <w:lang w:eastAsia="en-IN"/>
        </w:rPr>
        <w:t>// Global variable</w:t>
      </w:r>
    </w:p>
    <w:p w14:paraId="391B085A" w14:textId="77777777" w:rsidR="002368AD" w:rsidRPr="000C493A" w:rsidRDefault="002368AD" w:rsidP="0044606B">
      <w:pPr>
        <w:pStyle w:val="Code"/>
        <w:rPr>
          <w:color w:val="383A42"/>
          <w:lang w:eastAsia="en-IN"/>
        </w:rPr>
      </w:pPr>
    </w:p>
    <w:p w14:paraId="5D1C4307" w14:textId="77777777" w:rsidR="002368AD" w:rsidRPr="000C493A" w:rsidRDefault="002368AD" w:rsidP="0044606B">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w:t>
      </w:r>
      <w:r w:rsidRPr="000C493A">
        <w:rPr>
          <w:color w:val="383A42"/>
          <w:lang w:eastAsia="en-IN"/>
        </w:rPr>
        <w:t>() {</w:t>
      </w:r>
    </w:p>
    <w:p w14:paraId="204457A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"Global: %d\n"</w:t>
      </w:r>
      <w:r w:rsidRPr="000C493A">
        <w:rPr>
          <w:color w:val="383A42"/>
          <w:lang w:eastAsia="en-IN"/>
        </w:rPr>
        <w:t>, global_count);</w:t>
      </w:r>
    </w:p>
    <w:p w14:paraId="78E49CE0" w14:textId="77777777" w:rsidR="002368AD" w:rsidRPr="000C493A" w:rsidRDefault="002368AD" w:rsidP="0044606B">
      <w:pPr>
        <w:pStyle w:val="Code"/>
        <w:rPr>
          <w:color w:val="383A42"/>
          <w:lang w:eastAsia="en-IN"/>
        </w:rPr>
      </w:pPr>
      <w:r w:rsidRPr="000C493A">
        <w:rPr>
          <w:color w:val="383A42"/>
          <w:lang w:eastAsia="en-IN"/>
        </w:rPr>
        <w:t>}</w:t>
      </w:r>
    </w:p>
    <w:p w14:paraId="75634870" w14:textId="77777777" w:rsidR="002368AD" w:rsidRPr="000C493A" w:rsidRDefault="002368AD" w:rsidP="0044606B">
      <w:pPr>
        <w:pStyle w:val="Code"/>
        <w:rPr>
          <w:color w:val="383A42"/>
          <w:lang w:eastAsia="en-IN"/>
        </w:rPr>
      </w:pPr>
    </w:p>
    <w:p w14:paraId="7CDEF5AF"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084244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"Global: %d\n"</w:t>
      </w:r>
      <w:r w:rsidRPr="000C493A">
        <w:rPr>
          <w:color w:val="383A42"/>
          <w:lang w:eastAsia="en-IN"/>
        </w:rPr>
        <w:t>, global_count);</w:t>
      </w:r>
    </w:p>
    <w:p w14:paraId="38715CD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display</w:t>
      </w:r>
      <w:r w:rsidRPr="000C493A">
        <w:rPr>
          <w:color w:val="383A42"/>
          <w:lang w:eastAsia="en-IN"/>
        </w:rPr>
        <w:t>();</w:t>
      </w:r>
    </w:p>
    <w:p w14:paraId="700366CA"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D8B468C" w14:textId="77777777" w:rsidR="002368AD" w:rsidRPr="000C493A" w:rsidRDefault="002368AD" w:rsidP="0044606B">
      <w:pPr>
        <w:pStyle w:val="Code"/>
        <w:rPr>
          <w:color w:val="383A42"/>
          <w:lang w:eastAsia="en-IN"/>
        </w:rPr>
      </w:pPr>
      <w:r w:rsidRPr="000C493A">
        <w:rPr>
          <w:color w:val="383A42"/>
          <w:lang w:eastAsia="en-IN"/>
        </w:rPr>
        <w:t>}</w:t>
      </w:r>
    </w:p>
    <w:p w14:paraId="731E49BD" w14:textId="77777777" w:rsidR="002368AD" w:rsidRPr="000C493A" w:rsidRDefault="002368AD" w:rsidP="00EF72F6">
      <w:pPr>
        <w:pStyle w:val="Subheadddddf"/>
      </w:pPr>
      <w:r w:rsidRPr="000C493A">
        <w:t>Output:</w:t>
      </w:r>
    </w:p>
    <w:p w14:paraId="6BFFD28A" w14:textId="77777777" w:rsidR="002368AD" w:rsidRPr="000C493A" w:rsidRDefault="002368AD" w:rsidP="0044606B">
      <w:pPr>
        <w:pStyle w:val="Code"/>
        <w:rPr>
          <w:lang w:eastAsia="en-IN"/>
        </w:rPr>
      </w:pPr>
      <w:r w:rsidRPr="000C493A">
        <w:rPr>
          <w:lang w:eastAsia="en-IN"/>
        </w:rPr>
        <w:t>Global: 100</w:t>
      </w:r>
    </w:p>
    <w:p w14:paraId="503CF423" w14:textId="77777777" w:rsidR="002368AD" w:rsidRPr="000C493A" w:rsidRDefault="002368AD" w:rsidP="0044606B">
      <w:pPr>
        <w:pStyle w:val="Code"/>
        <w:rPr>
          <w:lang w:eastAsia="en-IN"/>
        </w:rPr>
      </w:pPr>
      <w:r w:rsidRPr="000C493A">
        <w:rPr>
          <w:lang w:eastAsia="en-IN"/>
        </w:rPr>
        <w:t>Global: 100</w:t>
      </w:r>
    </w:p>
    <w:p w14:paraId="2FD0BC64" w14:textId="2C9A64C3" w:rsidR="002368AD" w:rsidRPr="0044606B" w:rsidRDefault="002368AD" w:rsidP="00EF72F6">
      <w:pPr>
        <w:pStyle w:val="Subheadddddf"/>
      </w:pPr>
      <w:r w:rsidRPr="000C493A">
        <w:t>Local vs Global Example</w:t>
      </w:r>
    </w:p>
    <w:p w14:paraId="75D823D0"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FE2DA72" w14:textId="77777777" w:rsidR="002368AD" w:rsidRPr="000C493A" w:rsidRDefault="002368AD" w:rsidP="0044606B">
      <w:pPr>
        <w:pStyle w:val="Code"/>
        <w:rPr>
          <w:color w:val="383A42"/>
          <w:lang w:eastAsia="en-IN"/>
        </w:rPr>
      </w:pPr>
    </w:p>
    <w:p w14:paraId="3CE3393B"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global_var </w:t>
      </w:r>
      <w:r w:rsidRPr="000C493A">
        <w:rPr>
          <w:color w:val="4078F2"/>
          <w:lang w:eastAsia="en-IN"/>
        </w:rPr>
        <w:t>=</w:t>
      </w:r>
      <w:r w:rsidRPr="000C493A">
        <w:rPr>
          <w:color w:val="383A42"/>
          <w:lang w:eastAsia="en-IN"/>
        </w:rPr>
        <w:t xml:space="preserve"> </w:t>
      </w:r>
      <w:r w:rsidRPr="000C493A">
        <w:rPr>
          <w:color w:val="B76B01"/>
          <w:lang w:eastAsia="en-IN"/>
        </w:rPr>
        <w:t>50</w:t>
      </w:r>
      <w:r w:rsidRPr="000C493A">
        <w:rPr>
          <w:color w:val="383A42"/>
          <w:lang w:eastAsia="en-IN"/>
        </w:rPr>
        <w:t xml:space="preserve">;  </w:t>
      </w:r>
      <w:r w:rsidRPr="000C493A">
        <w:rPr>
          <w:i/>
          <w:iCs/>
          <w:color w:val="A0A1A7"/>
          <w:lang w:eastAsia="en-IN"/>
        </w:rPr>
        <w:t>// Global variable</w:t>
      </w:r>
    </w:p>
    <w:p w14:paraId="741762F9" w14:textId="77777777" w:rsidR="002368AD" w:rsidRPr="000C493A" w:rsidRDefault="002368AD" w:rsidP="0044606B">
      <w:pPr>
        <w:pStyle w:val="Code"/>
        <w:rPr>
          <w:color w:val="383A42"/>
          <w:lang w:eastAsia="en-IN"/>
        </w:rPr>
      </w:pPr>
    </w:p>
    <w:p w14:paraId="403CE2CB"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AD554C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local_var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i/>
          <w:iCs/>
          <w:color w:val="A0A1A7"/>
          <w:lang w:eastAsia="en-IN"/>
        </w:rPr>
        <w:t>// Local variable</w:t>
      </w:r>
    </w:p>
    <w:p w14:paraId="6522E1C9" w14:textId="77777777" w:rsidR="002368AD" w:rsidRPr="000C493A" w:rsidRDefault="002368AD" w:rsidP="0044606B">
      <w:pPr>
        <w:pStyle w:val="Code"/>
        <w:rPr>
          <w:color w:val="383A42"/>
          <w:lang w:eastAsia="en-IN"/>
        </w:rPr>
      </w:pPr>
      <w:r w:rsidRPr="000C493A">
        <w:rPr>
          <w:color w:val="383A42"/>
          <w:lang w:eastAsia="en-IN"/>
        </w:rPr>
        <w:t xml:space="preserve">    </w:t>
      </w:r>
    </w:p>
    <w:p w14:paraId="063CC78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"Global variable: %d\n"</w:t>
      </w:r>
      <w:r w:rsidRPr="000C493A">
        <w:rPr>
          <w:color w:val="383A42"/>
          <w:lang w:eastAsia="en-IN"/>
        </w:rPr>
        <w:t>, global_var);</w:t>
      </w:r>
    </w:p>
    <w:p w14:paraId="64BFEC1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"Local variable: %d\n"</w:t>
      </w:r>
      <w:r w:rsidRPr="000C493A">
        <w:rPr>
          <w:color w:val="383A42"/>
          <w:lang w:eastAsia="en-IN"/>
        </w:rPr>
        <w:t>, local_var);</w:t>
      </w:r>
    </w:p>
    <w:p w14:paraId="31D060CE" w14:textId="77777777" w:rsidR="002368AD" w:rsidRPr="000C493A" w:rsidRDefault="002368AD" w:rsidP="0044606B">
      <w:pPr>
        <w:pStyle w:val="Code"/>
        <w:rPr>
          <w:color w:val="383A42"/>
          <w:lang w:eastAsia="en-IN"/>
        </w:rPr>
      </w:pPr>
      <w:r w:rsidRPr="000C493A">
        <w:rPr>
          <w:color w:val="383A42"/>
          <w:lang w:eastAsia="en-IN"/>
        </w:rPr>
        <w:t xml:space="preserve">    </w:t>
      </w:r>
    </w:p>
    <w:p w14:paraId="221E98C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AD6D665" w14:textId="77777777" w:rsidR="002368AD" w:rsidRPr="000C493A" w:rsidRDefault="002368AD" w:rsidP="0044606B">
      <w:pPr>
        <w:pStyle w:val="Code"/>
        <w:rPr>
          <w:color w:val="383A42"/>
          <w:lang w:eastAsia="en-IN"/>
        </w:rPr>
      </w:pPr>
      <w:r w:rsidRPr="000C493A">
        <w:rPr>
          <w:color w:val="383A42"/>
          <w:lang w:eastAsia="en-IN"/>
        </w:rPr>
        <w:t>}</w:t>
      </w:r>
    </w:p>
    <w:p w14:paraId="6EEB8F98" w14:textId="77777777" w:rsidR="002368AD" w:rsidRPr="000C493A" w:rsidRDefault="00000000" w:rsidP="00EF72F6">
      <w:pPr>
        <w:pStyle w:val="texxtt"/>
        <w:rPr>
          <w:lang w:eastAsia="en-IN"/>
        </w:rPr>
      </w:pPr>
      <w:r>
        <w:rPr>
          <w:lang w:eastAsia="en-IN"/>
        </w:rPr>
        <w:pict w14:anchorId="3BA3AC29">
          <v:rect id="_x0000_i1051" style="width:0;height:1.5pt" o:hralign="center" o:hrstd="t" o:hr="t" fillcolor="#a0a0a0" stroked="f"/>
        </w:pict>
      </w:r>
    </w:p>
    <w:p w14:paraId="5DF0AF2E" w14:textId="77777777" w:rsidR="002368AD" w:rsidRPr="000C493A" w:rsidRDefault="002368AD" w:rsidP="00EF72F6">
      <w:pPr>
        <w:pStyle w:val="Subheadddd"/>
      </w:pPr>
      <w:bookmarkStart w:id="31" w:name="_Toc212290932"/>
      <w:r w:rsidRPr="000C493A">
        <w:t>3.6 Constants</w:t>
      </w:r>
      <w:bookmarkEnd w:id="31"/>
    </w:p>
    <w:p w14:paraId="66CD7BF1" w14:textId="7BCE1D5A" w:rsidR="002368AD" w:rsidRPr="0044606B" w:rsidRDefault="002368AD" w:rsidP="00EF72F6">
      <w:pPr>
        <w:pStyle w:val="Subheadddddf"/>
      </w:pPr>
      <w:r w:rsidRPr="000C493A">
        <w:t>Using #define</w:t>
      </w:r>
    </w:p>
    <w:p w14:paraId="7418AB2F"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lang w:eastAsia="en-IN"/>
        </w:rPr>
        <w:t>3.14159</w:t>
      </w:r>
    </w:p>
    <w:p w14:paraId="716C13B8"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MAX_SIZE </w:t>
      </w:r>
      <w:r w:rsidRPr="000C493A">
        <w:rPr>
          <w:lang w:eastAsia="en-IN"/>
        </w:rPr>
        <w:t>100</w:t>
      </w:r>
    </w:p>
    <w:p w14:paraId="5A3D7E8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GREETING </w:t>
      </w:r>
      <w:r w:rsidRPr="000C493A">
        <w:rPr>
          <w:color w:val="50A14F"/>
          <w:lang w:eastAsia="en-IN"/>
        </w:rPr>
        <w:t>"Hello"</w:t>
      </w:r>
    </w:p>
    <w:p w14:paraId="042C685A" w14:textId="77777777" w:rsidR="002368AD" w:rsidRPr="000C493A" w:rsidRDefault="002368AD" w:rsidP="0044606B">
      <w:pPr>
        <w:pStyle w:val="Code"/>
        <w:rPr>
          <w:color w:val="383A42"/>
          <w:lang w:eastAsia="en-IN"/>
        </w:rPr>
      </w:pPr>
    </w:p>
    <w:p w14:paraId="36ABED9B"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CC733E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area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5</w:t>
      </w:r>
      <w:r w:rsidRPr="000C493A">
        <w:rPr>
          <w:color w:val="383A42"/>
          <w:lang w:eastAsia="en-IN"/>
        </w:rPr>
        <w:t>;</w:t>
      </w:r>
    </w:p>
    <w:p w14:paraId="011E90D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"Area: %.2f\n"</w:t>
      </w:r>
      <w:r w:rsidRPr="000C493A">
        <w:rPr>
          <w:color w:val="383A42"/>
          <w:lang w:eastAsia="en-IN"/>
        </w:rPr>
        <w:t>, area);</w:t>
      </w:r>
    </w:p>
    <w:p w14:paraId="0CA747D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lang w:eastAsia="en-IN"/>
        </w:rPr>
        <w:t>0</w:t>
      </w:r>
      <w:r w:rsidRPr="000C493A">
        <w:rPr>
          <w:color w:val="383A42"/>
          <w:lang w:eastAsia="en-IN"/>
        </w:rPr>
        <w:t>;</w:t>
      </w:r>
    </w:p>
    <w:p w14:paraId="087CFF99" w14:textId="77777777" w:rsidR="002368AD" w:rsidRPr="000C493A" w:rsidRDefault="002368AD" w:rsidP="0044606B">
      <w:pPr>
        <w:pStyle w:val="Code"/>
        <w:rPr>
          <w:color w:val="383A42"/>
          <w:lang w:eastAsia="en-IN"/>
        </w:rPr>
      </w:pPr>
      <w:r w:rsidRPr="000C493A">
        <w:rPr>
          <w:color w:val="383A42"/>
          <w:lang w:eastAsia="en-IN"/>
        </w:rPr>
        <w:t>}</w:t>
      </w:r>
    </w:p>
    <w:p w14:paraId="36DAC2F3" w14:textId="77777777" w:rsidR="00EF72F6" w:rsidRDefault="00EF72F6" w:rsidP="00EF72F6">
      <w:pPr>
        <w:pStyle w:val="Subheadddddf"/>
      </w:pPr>
    </w:p>
    <w:p w14:paraId="3E66376F" w14:textId="6E7C6FD2" w:rsidR="002368AD" w:rsidRPr="000C493A" w:rsidRDefault="002368AD" w:rsidP="00EF72F6">
      <w:pPr>
        <w:pStyle w:val="Subheadddddf"/>
      </w:pPr>
      <w:r w:rsidRPr="000C493A">
        <w:t>Using const</w:t>
      </w:r>
    </w:p>
    <w:p w14:paraId="51375D09" w14:textId="77777777" w:rsidR="002368AD" w:rsidRPr="000C493A" w:rsidRDefault="002368AD" w:rsidP="0044606B">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main</w:t>
      </w:r>
      <w:r w:rsidRPr="000C493A">
        <w:rPr>
          <w:lang w:eastAsia="en-IN"/>
        </w:rPr>
        <w:t>() {</w:t>
      </w:r>
    </w:p>
    <w:p w14:paraId="53F90DCA"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const</w:t>
      </w:r>
      <w:r w:rsidRPr="000C493A">
        <w:rPr>
          <w:lang w:eastAsia="en-IN"/>
        </w:rPr>
        <w:t xml:space="preserve"> </w:t>
      </w:r>
      <w:r w:rsidRPr="000C493A">
        <w:rPr>
          <w:color w:val="A626A4"/>
          <w:lang w:eastAsia="en-IN"/>
        </w:rPr>
        <w:t>int</w:t>
      </w:r>
      <w:r w:rsidRPr="000C493A">
        <w:rPr>
          <w:lang w:eastAsia="en-IN"/>
        </w:rPr>
        <w:t xml:space="preserve"> MAX_STUDENTS </w:t>
      </w:r>
      <w:r w:rsidRPr="000C493A">
        <w:rPr>
          <w:color w:val="4078F2"/>
          <w:lang w:eastAsia="en-IN"/>
        </w:rPr>
        <w:t>=</w:t>
      </w:r>
      <w:r w:rsidRPr="000C493A">
        <w:rPr>
          <w:lang w:eastAsia="en-IN"/>
        </w:rPr>
        <w:t xml:space="preserve"> </w:t>
      </w:r>
      <w:r w:rsidRPr="000C493A">
        <w:rPr>
          <w:color w:val="B76B01"/>
          <w:lang w:eastAsia="en-IN"/>
        </w:rPr>
        <w:t>50</w:t>
      </w:r>
      <w:r w:rsidRPr="000C493A">
        <w:rPr>
          <w:lang w:eastAsia="en-IN"/>
        </w:rPr>
        <w:t>;</w:t>
      </w:r>
    </w:p>
    <w:p w14:paraId="1492F153"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const</w:t>
      </w:r>
      <w:r w:rsidRPr="000C493A">
        <w:rPr>
          <w:lang w:eastAsia="en-IN"/>
        </w:rPr>
        <w:t xml:space="preserve"> </w:t>
      </w:r>
      <w:r w:rsidRPr="000C493A">
        <w:rPr>
          <w:color w:val="A626A4"/>
          <w:lang w:eastAsia="en-IN"/>
        </w:rPr>
        <w:t>float</w:t>
      </w:r>
      <w:r w:rsidRPr="000C493A">
        <w:rPr>
          <w:lang w:eastAsia="en-IN"/>
        </w:rPr>
        <w:t xml:space="preserve"> PI </w:t>
      </w:r>
      <w:r w:rsidRPr="000C493A">
        <w:rPr>
          <w:color w:val="4078F2"/>
          <w:lang w:eastAsia="en-IN"/>
        </w:rPr>
        <w:t>=</w:t>
      </w:r>
      <w:r w:rsidRPr="000C493A">
        <w:rPr>
          <w:lang w:eastAsia="en-IN"/>
        </w:rPr>
        <w:t xml:space="preserve"> </w:t>
      </w:r>
      <w:r w:rsidRPr="000C493A">
        <w:rPr>
          <w:color w:val="B76B01"/>
          <w:lang w:eastAsia="en-IN"/>
        </w:rPr>
        <w:t>3.14159</w:t>
      </w:r>
      <w:r w:rsidRPr="000C493A">
        <w:rPr>
          <w:lang w:eastAsia="en-IN"/>
        </w:rPr>
        <w:t>;</w:t>
      </w:r>
    </w:p>
    <w:p w14:paraId="6440C90E" w14:textId="77777777" w:rsidR="002368AD" w:rsidRPr="000C493A" w:rsidRDefault="002368AD" w:rsidP="0044606B">
      <w:pPr>
        <w:pStyle w:val="Code"/>
        <w:rPr>
          <w:lang w:eastAsia="en-IN"/>
        </w:rPr>
      </w:pPr>
      <w:r w:rsidRPr="000C493A">
        <w:rPr>
          <w:lang w:eastAsia="en-IN"/>
        </w:rPr>
        <w:t xml:space="preserve">    </w:t>
      </w:r>
    </w:p>
    <w:p w14:paraId="246DF800" w14:textId="77777777" w:rsidR="002368AD" w:rsidRPr="000C493A" w:rsidRDefault="002368AD" w:rsidP="0044606B">
      <w:pPr>
        <w:pStyle w:val="Code"/>
        <w:rPr>
          <w:lang w:eastAsia="en-IN"/>
        </w:rPr>
      </w:pPr>
      <w:r w:rsidRPr="000C493A">
        <w:rPr>
          <w:lang w:eastAsia="en-IN"/>
        </w:rPr>
        <w:t xml:space="preserve">    </w:t>
      </w:r>
      <w:r w:rsidRPr="000C493A">
        <w:rPr>
          <w:i/>
          <w:iCs/>
          <w:color w:val="A0A1A7"/>
          <w:lang w:eastAsia="en-IN"/>
        </w:rPr>
        <w:t>// MAX_STUDENTS = 60;  // Error: cannot modify const</w:t>
      </w:r>
    </w:p>
    <w:p w14:paraId="29CFF0A4" w14:textId="77777777" w:rsidR="002368AD" w:rsidRPr="000C493A" w:rsidRDefault="002368AD" w:rsidP="0044606B">
      <w:pPr>
        <w:pStyle w:val="Code"/>
        <w:rPr>
          <w:lang w:eastAsia="en-IN"/>
        </w:rPr>
      </w:pPr>
      <w:r w:rsidRPr="000C493A">
        <w:rPr>
          <w:lang w:eastAsia="en-IN"/>
        </w:rPr>
        <w:t xml:space="preserve">    </w:t>
      </w:r>
    </w:p>
    <w:p w14:paraId="294F98D9" w14:textId="77777777" w:rsidR="002368AD" w:rsidRPr="000C493A" w:rsidRDefault="002368AD" w:rsidP="0044606B">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"Max students: %d\n"</w:t>
      </w:r>
      <w:r w:rsidRPr="000C493A">
        <w:rPr>
          <w:lang w:eastAsia="en-IN"/>
        </w:rPr>
        <w:t>, MAX_STUDENTS);</w:t>
      </w:r>
    </w:p>
    <w:p w14:paraId="6DA78B6E" w14:textId="77777777" w:rsidR="002368AD" w:rsidRPr="000C493A" w:rsidRDefault="002368AD" w:rsidP="0044606B">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t>
      </w:r>
      <w:r w:rsidRPr="000C493A">
        <w:rPr>
          <w:color w:val="B76B01"/>
          <w:lang w:eastAsia="en-IN"/>
        </w:rPr>
        <w:t>0</w:t>
      </w:r>
      <w:r w:rsidRPr="000C493A">
        <w:rPr>
          <w:lang w:eastAsia="en-IN"/>
        </w:rPr>
        <w:t>;</w:t>
      </w:r>
    </w:p>
    <w:p w14:paraId="4F9CE98E" w14:textId="77777777" w:rsidR="002368AD" w:rsidRPr="000C493A" w:rsidRDefault="002368AD" w:rsidP="0044606B">
      <w:pPr>
        <w:pStyle w:val="Code"/>
        <w:rPr>
          <w:lang w:eastAsia="en-IN"/>
        </w:rPr>
      </w:pPr>
      <w:r w:rsidRPr="000C493A">
        <w:rPr>
          <w:lang w:eastAsia="en-IN"/>
        </w:rPr>
        <w:t>}</w:t>
      </w:r>
    </w:p>
    <w:p w14:paraId="1AFF3B94" w14:textId="77777777" w:rsidR="002368AD" w:rsidRPr="000C493A" w:rsidRDefault="002368AD" w:rsidP="00EF72F6">
      <w:pPr>
        <w:pStyle w:val="Subheadddddf"/>
      </w:pPr>
      <w:r w:rsidRPr="000C493A">
        <w:t>Practice Exercises</w:t>
      </w:r>
    </w:p>
    <w:p w14:paraId="4C9D587C" w14:textId="77777777" w:rsidR="002368AD" w:rsidRPr="000C493A" w:rsidRDefault="002368AD" w:rsidP="00EF72F6">
      <w:pPr>
        <w:pStyle w:val="Subheadddddf"/>
      </w:pPr>
      <w:r w:rsidRPr="000C493A">
        <w:t>Exercise 1: Variable Declaration and Display</w:t>
      </w:r>
    </w:p>
    <w:p w14:paraId="4B585DF8" w14:textId="77777777" w:rsidR="002368AD" w:rsidRPr="000C493A" w:rsidRDefault="002368AD" w:rsidP="00EF72F6">
      <w:pPr>
        <w:pStyle w:val="texxtt"/>
        <w:rPr>
          <w:lang w:eastAsia="en-IN"/>
        </w:rPr>
      </w:pPr>
      <w:r w:rsidRPr="000C493A">
        <w:rPr>
          <w:b/>
          <w:bCs/>
          <w:lang w:eastAsia="en-IN"/>
        </w:rPr>
        <w:t>Task:</w:t>
      </w:r>
      <w:r w:rsidRPr="000C493A">
        <w:rPr>
          <w:lang w:eastAsia="en-IN"/>
        </w:rPr>
        <w:t xml:space="preserve"> Declare variables of different types and display them with appropriate format specifiers.</w:t>
      </w:r>
    </w:p>
    <w:p w14:paraId="31D4B31E" w14:textId="2CA61EDB" w:rsidR="002368AD" w:rsidRPr="000C493A" w:rsidRDefault="002368AD" w:rsidP="00EF72F6">
      <w:pPr>
        <w:pStyle w:val="Subheadddddf"/>
      </w:pPr>
      <w:r w:rsidRPr="000C493A">
        <w:t>Code:</w:t>
      </w:r>
    </w:p>
    <w:p w14:paraId="47E84DE8"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601861D" w14:textId="77777777" w:rsidR="002368AD" w:rsidRPr="000C493A" w:rsidRDefault="002368AD" w:rsidP="0044606B">
      <w:pPr>
        <w:pStyle w:val="Code"/>
        <w:rPr>
          <w:color w:val="383A42"/>
          <w:lang w:eastAsia="en-IN"/>
        </w:rPr>
      </w:pPr>
    </w:p>
    <w:p w14:paraId="7382CF4A"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C57320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Declare and initialize variables</w:t>
      </w:r>
    </w:p>
    <w:p w14:paraId="3827495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21</w:t>
      </w:r>
      <w:r w:rsidRPr="000C493A">
        <w:rPr>
          <w:color w:val="383A42"/>
          <w:lang w:eastAsia="en-IN"/>
        </w:rPr>
        <w:t>;</w:t>
      </w:r>
    </w:p>
    <w:p w14:paraId="5634EF0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height </w:t>
      </w:r>
      <w:r w:rsidRPr="000C493A">
        <w:rPr>
          <w:color w:val="4078F2"/>
          <w:lang w:eastAsia="en-IN"/>
        </w:rPr>
        <w:t>=</w:t>
      </w:r>
      <w:r w:rsidRPr="000C493A">
        <w:rPr>
          <w:color w:val="383A42"/>
          <w:lang w:eastAsia="en-IN"/>
        </w:rPr>
        <w:t xml:space="preserve"> </w:t>
      </w:r>
      <w:r w:rsidRPr="000C493A">
        <w:rPr>
          <w:color w:val="B76B01"/>
          <w:lang w:eastAsia="en-IN"/>
        </w:rPr>
        <w:t>5.8</w:t>
      </w:r>
      <w:r w:rsidRPr="000C493A">
        <w:rPr>
          <w:color w:val="383A42"/>
          <w:lang w:eastAsia="en-IN"/>
        </w:rPr>
        <w:t>;</w:t>
      </w:r>
    </w:p>
    <w:p w14:paraId="47C4009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initial </w:t>
      </w:r>
      <w:r w:rsidRPr="000C493A">
        <w:rPr>
          <w:color w:val="4078F2"/>
          <w:lang w:eastAsia="en-IN"/>
        </w:rPr>
        <w:t>=</w:t>
      </w:r>
      <w:r w:rsidRPr="000C493A">
        <w:rPr>
          <w:color w:val="383A42"/>
          <w:lang w:eastAsia="en-IN"/>
        </w:rPr>
        <w:t xml:space="preserve"> </w:t>
      </w:r>
      <w:r w:rsidRPr="000C493A">
        <w:rPr>
          <w:lang w:eastAsia="en-IN"/>
        </w:rPr>
        <w:t>'R'</w:t>
      </w:r>
      <w:r w:rsidRPr="000C493A">
        <w:rPr>
          <w:color w:val="383A42"/>
          <w:lang w:eastAsia="en-IN"/>
        </w:rPr>
        <w:t>;</w:t>
      </w:r>
    </w:p>
    <w:p w14:paraId="4557A182"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salary </w:t>
      </w:r>
      <w:r w:rsidRPr="000C493A">
        <w:rPr>
          <w:color w:val="4078F2"/>
          <w:lang w:eastAsia="en-IN"/>
        </w:rPr>
        <w:t>=</w:t>
      </w:r>
      <w:r w:rsidRPr="000C493A">
        <w:rPr>
          <w:color w:val="383A42"/>
          <w:lang w:eastAsia="en-IN"/>
        </w:rPr>
        <w:t xml:space="preserve"> </w:t>
      </w:r>
      <w:r w:rsidRPr="000C493A">
        <w:rPr>
          <w:color w:val="B76B01"/>
          <w:lang w:eastAsia="en-IN"/>
        </w:rPr>
        <w:t>45000.75</w:t>
      </w:r>
      <w:r w:rsidRPr="000C493A">
        <w:rPr>
          <w:color w:val="383A42"/>
          <w:lang w:eastAsia="en-IN"/>
        </w:rPr>
        <w:t>;</w:t>
      </w:r>
    </w:p>
    <w:p w14:paraId="4DDBCD58" w14:textId="77777777" w:rsidR="002368AD" w:rsidRPr="000C493A" w:rsidRDefault="002368AD" w:rsidP="0044606B">
      <w:pPr>
        <w:pStyle w:val="Code"/>
        <w:rPr>
          <w:color w:val="383A42"/>
          <w:lang w:eastAsia="en-IN"/>
        </w:rPr>
      </w:pPr>
      <w:r w:rsidRPr="000C493A">
        <w:rPr>
          <w:color w:val="383A42"/>
          <w:lang w:eastAsia="en-IN"/>
        </w:rPr>
        <w:t xml:space="preserve">    </w:t>
      </w:r>
    </w:p>
    <w:p w14:paraId="0461900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all variables</w:t>
      </w:r>
    </w:p>
    <w:p w14:paraId="2DDDFA1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Personal Information ===\n"</w:t>
      </w:r>
      <w:r w:rsidRPr="000C493A">
        <w:rPr>
          <w:color w:val="383A42"/>
          <w:lang w:eastAsia="en-IN"/>
        </w:rPr>
        <w:t>);</w:t>
      </w:r>
    </w:p>
    <w:p w14:paraId="37D0E12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%d years\n"</w:t>
      </w:r>
      <w:r w:rsidRPr="000C493A">
        <w:rPr>
          <w:color w:val="383A42"/>
          <w:lang w:eastAsia="en-IN"/>
        </w:rPr>
        <w:t>, age);</w:t>
      </w:r>
    </w:p>
    <w:p w14:paraId="635AA55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"Height: %.1f feet\n"</w:t>
      </w:r>
      <w:r w:rsidRPr="000C493A">
        <w:rPr>
          <w:color w:val="383A42"/>
          <w:lang w:eastAsia="en-IN"/>
        </w:rPr>
        <w:t>, height);</w:t>
      </w:r>
    </w:p>
    <w:p w14:paraId="278573A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%c\n"</w:t>
      </w:r>
      <w:r w:rsidRPr="000C493A">
        <w:rPr>
          <w:color w:val="383A42"/>
          <w:lang w:eastAsia="en-IN"/>
        </w:rPr>
        <w:t>, initial);</w:t>
      </w:r>
    </w:p>
    <w:p w14:paraId="45B2122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"Salary: $%.2lf\n"</w:t>
      </w:r>
      <w:r w:rsidRPr="000C493A">
        <w:rPr>
          <w:color w:val="383A42"/>
          <w:lang w:eastAsia="en-IN"/>
        </w:rPr>
        <w:t>, salary);</w:t>
      </w:r>
    </w:p>
    <w:p w14:paraId="5B7019A5" w14:textId="77777777" w:rsidR="002368AD" w:rsidRPr="000C493A" w:rsidRDefault="002368AD" w:rsidP="0044606B">
      <w:pPr>
        <w:pStyle w:val="Code"/>
        <w:rPr>
          <w:color w:val="383A42"/>
          <w:lang w:eastAsia="en-IN"/>
        </w:rPr>
      </w:pPr>
      <w:r w:rsidRPr="000C493A">
        <w:rPr>
          <w:color w:val="383A42"/>
          <w:lang w:eastAsia="en-IN"/>
        </w:rPr>
        <w:t xml:space="preserve">    </w:t>
      </w:r>
    </w:p>
    <w:p w14:paraId="7694ABD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091AD07" w14:textId="77777777" w:rsidR="002368AD" w:rsidRPr="000C493A" w:rsidRDefault="002368AD" w:rsidP="0044606B">
      <w:pPr>
        <w:pStyle w:val="Code"/>
        <w:rPr>
          <w:color w:val="383A42"/>
          <w:lang w:eastAsia="en-IN"/>
        </w:rPr>
      </w:pPr>
      <w:r w:rsidRPr="000C493A">
        <w:rPr>
          <w:color w:val="383A42"/>
          <w:lang w:eastAsia="en-IN"/>
        </w:rPr>
        <w:t>}</w:t>
      </w:r>
    </w:p>
    <w:p w14:paraId="2FA7AF80" w14:textId="77777777" w:rsidR="002368AD" w:rsidRPr="000C493A" w:rsidRDefault="002368AD" w:rsidP="00EF72F6">
      <w:pPr>
        <w:pStyle w:val="Subheadddddf"/>
      </w:pPr>
      <w:r w:rsidRPr="000C493A">
        <w:t>Output:</w:t>
      </w:r>
    </w:p>
    <w:p w14:paraId="4F047FB1" w14:textId="77777777" w:rsidR="002368AD" w:rsidRPr="000C493A" w:rsidRDefault="002368AD" w:rsidP="0044606B">
      <w:pPr>
        <w:pStyle w:val="Code"/>
        <w:rPr>
          <w:lang w:eastAsia="en-IN"/>
        </w:rPr>
      </w:pPr>
      <w:r w:rsidRPr="000C493A">
        <w:rPr>
          <w:lang w:eastAsia="en-IN"/>
        </w:rPr>
        <w:t>=== Personal Information ===</w:t>
      </w:r>
    </w:p>
    <w:p w14:paraId="7AA379FF" w14:textId="77777777" w:rsidR="002368AD" w:rsidRPr="000C493A" w:rsidRDefault="002368AD" w:rsidP="0044606B">
      <w:pPr>
        <w:pStyle w:val="Code"/>
        <w:rPr>
          <w:lang w:eastAsia="en-IN"/>
        </w:rPr>
      </w:pPr>
      <w:r w:rsidRPr="000C493A">
        <w:rPr>
          <w:lang w:eastAsia="en-IN"/>
        </w:rPr>
        <w:t>Age: 21 years</w:t>
      </w:r>
    </w:p>
    <w:p w14:paraId="6C8C1D86" w14:textId="77777777" w:rsidR="002368AD" w:rsidRPr="000C493A" w:rsidRDefault="002368AD" w:rsidP="0044606B">
      <w:pPr>
        <w:pStyle w:val="Code"/>
        <w:rPr>
          <w:lang w:eastAsia="en-IN"/>
        </w:rPr>
      </w:pPr>
      <w:r w:rsidRPr="000C493A">
        <w:rPr>
          <w:lang w:eastAsia="en-IN"/>
        </w:rPr>
        <w:t>Height: 5.8 feet</w:t>
      </w:r>
    </w:p>
    <w:p w14:paraId="5655A17A" w14:textId="77777777" w:rsidR="002368AD" w:rsidRPr="000C493A" w:rsidRDefault="002368AD" w:rsidP="0044606B">
      <w:pPr>
        <w:pStyle w:val="Code"/>
        <w:rPr>
          <w:lang w:eastAsia="en-IN"/>
        </w:rPr>
      </w:pPr>
      <w:r w:rsidRPr="000C493A">
        <w:rPr>
          <w:lang w:eastAsia="en-IN"/>
        </w:rPr>
        <w:t>Initial: R</w:t>
      </w:r>
    </w:p>
    <w:p w14:paraId="2E20B2A4" w14:textId="77777777" w:rsidR="002368AD" w:rsidRPr="000C493A" w:rsidRDefault="002368AD" w:rsidP="0044606B">
      <w:pPr>
        <w:pStyle w:val="Code"/>
        <w:rPr>
          <w:lang w:eastAsia="en-IN"/>
        </w:rPr>
      </w:pPr>
      <w:r w:rsidRPr="000C493A">
        <w:rPr>
          <w:lang w:eastAsia="en-IN"/>
        </w:rPr>
        <w:t>Salary: $45000.75</w:t>
      </w:r>
    </w:p>
    <w:p w14:paraId="377217F1" w14:textId="77777777" w:rsidR="002368AD" w:rsidRPr="000C493A" w:rsidRDefault="00000000" w:rsidP="00EF72F6">
      <w:pPr>
        <w:pStyle w:val="texxtt"/>
        <w:rPr>
          <w:lang w:eastAsia="en-IN"/>
        </w:rPr>
      </w:pPr>
      <w:r>
        <w:rPr>
          <w:lang w:eastAsia="en-IN"/>
        </w:rPr>
        <w:pict w14:anchorId="53F0FD9C">
          <v:rect id="_x0000_i1052" style="width:0;height:1.5pt" o:hralign="center" o:hrstd="t" o:hr="t" fillcolor="#a0a0a0" stroked="f"/>
        </w:pict>
      </w:r>
    </w:p>
    <w:p w14:paraId="2F0D54A4" w14:textId="77777777" w:rsidR="002368AD" w:rsidRPr="000C493A" w:rsidRDefault="002368AD" w:rsidP="00EF72F6">
      <w:pPr>
        <w:pStyle w:val="Subheadddddf"/>
      </w:pPr>
      <w:r w:rsidRPr="000C493A">
        <w:t>Exercise 2: Basic Arithmetic Operations</w:t>
      </w:r>
    </w:p>
    <w:p w14:paraId="2D74D41F" w14:textId="77777777" w:rsidR="002368AD" w:rsidRPr="000C493A" w:rsidRDefault="002368AD" w:rsidP="00EF72F6">
      <w:pPr>
        <w:pStyle w:val="texxtt"/>
        <w:rPr>
          <w:lang w:eastAsia="en-IN"/>
        </w:rPr>
      </w:pPr>
      <w:r w:rsidRPr="000C493A">
        <w:rPr>
          <w:b/>
          <w:bCs/>
          <w:lang w:eastAsia="en-IN"/>
        </w:rPr>
        <w:t>Task:</w:t>
      </w:r>
      <w:r w:rsidRPr="000C493A">
        <w:rPr>
          <w:lang w:eastAsia="en-IN"/>
        </w:rPr>
        <w:t xml:space="preserve"> Perform arithmetic operations on two numbers and display results.</w:t>
      </w:r>
    </w:p>
    <w:p w14:paraId="252B5DA3" w14:textId="14BD295F" w:rsidR="002368AD" w:rsidRPr="000C493A" w:rsidRDefault="002368AD" w:rsidP="00EF72F6">
      <w:pPr>
        <w:pStyle w:val="Subheadddddf"/>
      </w:pPr>
      <w:r w:rsidRPr="000C493A">
        <w:t>Code:</w:t>
      </w:r>
    </w:p>
    <w:p w14:paraId="0BB40B90"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52C4285" w14:textId="77777777" w:rsidR="002368AD" w:rsidRPr="000C493A" w:rsidRDefault="002368AD" w:rsidP="0044606B">
      <w:pPr>
        <w:pStyle w:val="Code"/>
        <w:rPr>
          <w:color w:val="383A42"/>
          <w:lang w:eastAsia="en-IN"/>
        </w:rPr>
      </w:pPr>
    </w:p>
    <w:p w14:paraId="5E00AC6D"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AE3AFB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num1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 xml:space="preserve">, num2 </w:t>
      </w:r>
      <w:r w:rsidRPr="000C493A">
        <w:rPr>
          <w:color w:val="4078F2"/>
          <w:lang w:eastAsia="en-IN"/>
        </w:rPr>
        <w:t>=</w:t>
      </w:r>
      <w:r w:rsidRPr="000C493A">
        <w:rPr>
          <w:color w:val="383A42"/>
          <w:lang w:eastAsia="en-IN"/>
        </w:rPr>
        <w:t xml:space="preserve"> </w:t>
      </w:r>
      <w:r w:rsidRPr="000C493A">
        <w:rPr>
          <w:color w:val="B76B01"/>
          <w:lang w:eastAsia="en-IN"/>
        </w:rPr>
        <w:t>8</w:t>
      </w:r>
      <w:r w:rsidRPr="000C493A">
        <w:rPr>
          <w:color w:val="383A42"/>
          <w:lang w:eastAsia="en-IN"/>
        </w:rPr>
        <w:t>;</w:t>
      </w:r>
    </w:p>
    <w:p w14:paraId="6BD891F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difference, product, quotient, remainder;</w:t>
      </w:r>
    </w:p>
    <w:p w14:paraId="6E656B94" w14:textId="77777777" w:rsidR="002368AD" w:rsidRPr="000C493A" w:rsidRDefault="002368AD" w:rsidP="0044606B">
      <w:pPr>
        <w:pStyle w:val="Code"/>
        <w:rPr>
          <w:color w:val="383A42"/>
          <w:lang w:eastAsia="en-IN"/>
        </w:rPr>
      </w:pPr>
      <w:r w:rsidRPr="000C493A">
        <w:rPr>
          <w:color w:val="383A42"/>
          <w:lang w:eastAsia="en-IN"/>
        </w:rPr>
        <w:t xml:space="preserve">    </w:t>
      </w:r>
    </w:p>
    <w:p w14:paraId="43DCF07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Perform operations</w:t>
      </w:r>
    </w:p>
    <w:p w14:paraId="0E0308FD" w14:textId="77777777" w:rsidR="002368AD" w:rsidRPr="000C493A" w:rsidRDefault="002368AD" w:rsidP="0044606B">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257C8503" w14:textId="77777777" w:rsidR="002368AD" w:rsidRPr="000C493A" w:rsidRDefault="002368AD" w:rsidP="0044606B">
      <w:pPr>
        <w:pStyle w:val="Code"/>
        <w:rPr>
          <w:color w:val="383A42"/>
          <w:lang w:eastAsia="en-IN"/>
        </w:rPr>
      </w:pPr>
      <w:r w:rsidRPr="000C493A">
        <w:rPr>
          <w:color w:val="383A42"/>
          <w:lang w:eastAsia="en-IN"/>
        </w:rPr>
        <w:t xml:space="preserve">    difference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35079949" w14:textId="77777777" w:rsidR="002368AD" w:rsidRPr="000C493A" w:rsidRDefault="002368AD" w:rsidP="0044606B">
      <w:pPr>
        <w:pStyle w:val="Code"/>
        <w:rPr>
          <w:color w:val="383A42"/>
          <w:lang w:eastAsia="en-IN"/>
        </w:rPr>
      </w:pPr>
      <w:r w:rsidRPr="000C493A">
        <w:rPr>
          <w:color w:val="383A42"/>
          <w:lang w:eastAsia="en-IN"/>
        </w:rPr>
        <w:t xml:space="preserve">    product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7F904D26" w14:textId="77777777" w:rsidR="002368AD" w:rsidRPr="000C493A" w:rsidRDefault="002368AD" w:rsidP="0044606B">
      <w:pPr>
        <w:pStyle w:val="Code"/>
        <w:rPr>
          <w:color w:val="383A42"/>
          <w:lang w:eastAsia="en-IN"/>
        </w:rPr>
      </w:pPr>
      <w:r w:rsidRPr="000C493A">
        <w:rPr>
          <w:color w:val="383A42"/>
          <w:lang w:eastAsia="en-IN"/>
        </w:rPr>
        <w:t xml:space="preserve">    quotient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5DEC9D85" w14:textId="77777777" w:rsidR="002368AD" w:rsidRPr="000C493A" w:rsidRDefault="002368AD" w:rsidP="0044606B">
      <w:pPr>
        <w:pStyle w:val="Code"/>
        <w:rPr>
          <w:color w:val="383A42"/>
          <w:lang w:eastAsia="en-IN"/>
        </w:rPr>
      </w:pPr>
      <w:r w:rsidRPr="000C493A">
        <w:rPr>
          <w:color w:val="383A42"/>
          <w:lang w:eastAsia="en-IN"/>
        </w:rPr>
        <w:t xml:space="preserve">    remainder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5963D4C0" w14:textId="77777777" w:rsidR="002368AD" w:rsidRPr="000C493A" w:rsidRDefault="002368AD" w:rsidP="0044606B">
      <w:pPr>
        <w:pStyle w:val="Code"/>
        <w:rPr>
          <w:color w:val="383A42"/>
          <w:lang w:eastAsia="en-IN"/>
        </w:rPr>
      </w:pPr>
      <w:r w:rsidRPr="000C493A">
        <w:rPr>
          <w:color w:val="383A42"/>
          <w:lang w:eastAsia="en-IN"/>
        </w:rPr>
        <w:t xml:space="preserve">    </w:t>
      </w:r>
    </w:p>
    <w:p w14:paraId="65E5B6F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Display results</w:t>
      </w:r>
    </w:p>
    <w:p w14:paraId="38AA280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"Number 1: %d\n"</w:t>
      </w:r>
      <w:r w:rsidRPr="000C493A">
        <w:rPr>
          <w:color w:val="383A42"/>
          <w:lang w:eastAsia="en-IN"/>
        </w:rPr>
        <w:t>, num1);</w:t>
      </w:r>
    </w:p>
    <w:p w14:paraId="72CE9B1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"Number 2: %d\n"</w:t>
      </w:r>
      <w:r w:rsidRPr="000C493A">
        <w:rPr>
          <w:color w:val="383A42"/>
          <w:lang w:eastAsia="en-IN"/>
        </w:rPr>
        <w:t>, num2);</w:t>
      </w:r>
    </w:p>
    <w:p w14:paraId="7B218A1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Results ===\n"</w:t>
      </w:r>
      <w:r w:rsidRPr="000C493A">
        <w:rPr>
          <w:color w:val="383A42"/>
          <w:lang w:eastAsia="en-IN"/>
        </w:rPr>
        <w:t>);</w:t>
      </w:r>
    </w:p>
    <w:p w14:paraId="50BA829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"Sum: %d\n"</w:t>
      </w:r>
      <w:r w:rsidRPr="000C493A">
        <w:rPr>
          <w:color w:val="383A42"/>
          <w:lang w:eastAsia="en-IN"/>
        </w:rPr>
        <w:t>, sum);</w:t>
      </w:r>
    </w:p>
    <w:p w14:paraId="1E31DC8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"Difference: %d\n"</w:t>
      </w:r>
      <w:r w:rsidRPr="000C493A">
        <w:rPr>
          <w:color w:val="383A42"/>
          <w:lang w:eastAsia="en-IN"/>
        </w:rPr>
        <w:t>, difference);</w:t>
      </w:r>
    </w:p>
    <w:p w14:paraId="79E563C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"Product: %d\n"</w:t>
      </w:r>
      <w:r w:rsidRPr="000C493A">
        <w:rPr>
          <w:color w:val="383A42"/>
          <w:lang w:eastAsia="en-IN"/>
        </w:rPr>
        <w:t>, product);</w:t>
      </w:r>
    </w:p>
    <w:p w14:paraId="7030DEF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"Quotient: %d\n"</w:t>
      </w:r>
      <w:r w:rsidRPr="000C493A">
        <w:rPr>
          <w:color w:val="383A42"/>
          <w:lang w:eastAsia="en-IN"/>
        </w:rPr>
        <w:t>, quotient);</w:t>
      </w:r>
    </w:p>
    <w:p w14:paraId="1DE6B3A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"Remainder: %d\n"</w:t>
      </w:r>
      <w:r w:rsidRPr="000C493A">
        <w:rPr>
          <w:color w:val="383A42"/>
          <w:lang w:eastAsia="en-IN"/>
        </w:rPr>
        <w:t>, remainder);</w:t>
      </w:r>
    </w:p>
    <w:p w14:paraId="3687B6C2" w14:textId="77777777" w:rsidR="002368AD" w:rsidRPr="000C493A" w:rsidRDefault="002368AD" w:rsidP="0044606B">
      <w:pPr>
        <w:pStyle w:val="Code"/>
        <w:rPr>
          <w:color w:val="383A42"/>
          <w:lang w:eastAsia="en-IN"/>
        </w:rPr>
      </w:pPr>
      <w:r w:rsidRPr="000C493A">
        <w:rPr>
          <w:color w:val="383A42"/>
          <w:lang w:eastAsia="en-IN"/>
        </w:rPr>
        <w:t xml:space="preserve">    </w:t>
      </w:r>
    </w:p>
    <w:p w14:paraId="0F7B1230"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F756984" w14:textId="77777777" w:rsidR="002368AD" w:rsidRPr="000C493A" w:rsidRDefault="002368AD" w:rsidP="0044606B">
      <w:pPr>
        <w:pStyle w:val="Code"/>
        <w:rPr>
          <w:color w:val="383A42"/>
          <w:lang w:eastAsia="en-IN"/>
        </w:rPr>
      </w:pPr>
      <w:r w:rsidRPr="000C493A">
        <w:rPr>
          <w:color w:val="383A42"/>
          <w:lang w:eastAsia="en-IN"/>
        </w:rPr>
        <w:t>}</w:t>
      </w:r>
    </w:p>
    <w:p w14:paraId="565DE1FD" w14:textId="77777777" w:rsidR="002368AD" w:rsidRPr="000C493A" w:rsidRDefault="002368AD" w:rsidP="00EF72F6">
      <w:pPr>
        <w:pStyle w:val="Subheadddddf"/>
      </w:pPr>
      <w:r w:rsidRPr="000C493A">
        <w:t>Output:</w:t>
      </w:r>
    </w:p>
    <w:p w14:paraId="6AB39C9F" w14:textId="77777777" w:rsidR="002368AD" w:rsidRPr="000C493A" w:rsidRDefault="002368AD" w:rsidP="0044606B">
      <w:pPr>
        <w:pStyle w:val="Code"/>
        <w:rPr>
          <w:lang w:eastAsia="en-IN"/>
        </w:rPr>
      </w:pPr>
      <w:r w:rsidRPr="000C493A">
        <w:rPr>
          <w:lang w:eastAsia="en-IN"/>
        </w:rPr>
        <w:t>Number 1: 20</w:t>
      </w:r>
    </w:p>
    <w:p w14:paraId="078C6751" w14:textId="77777777" w:rsidR="002368AD" w:rsidRPr="000C493A" w:rsidRDefault="002368AD" w:rsidP="0044606B">
      <w:pPr>
        <w:pStyle w:val="Code"/>
        <w:rPr>
          <w:lang w:eastAsia="en-IN"/>
        </w:rPr>
      </w:pPr>
      <w:r w:rsidRPr="000C493A">
        <w:rPr>
          <w:lang w:eastAsia="en-IN"/>
        </w:rPr>
        <w:t>Number 2: 8</w:t>
      </w:r>
    </w:p>
    <w:p w14:paraId="306442F4" w14:textId="77777777" w:rsidR="002368AD" w:rsidRPr="000C493A" w:rsidRDefault="002368AD" w:rsidP="0044606B">
      <w:pPr>
        <w:pStyle w:val="Code"/>
        <w:rPr>
          <w:lang w:eastAsia="en-IN"/>
        </w:rPr>
      </w:pPr>
    </w:p>
    <w:p w14:paraId="11694AC8" w14:textId="77777777" w:rsidR="002368AD" w:rsidRPr="000C493A" w:rsidRDefault="002368AD" w:rsidP="0044606B">
      <w:pPr>
        <w:pStyle w:val="Code"/>
        <w:rPr>
          <w:lang w:eastAsia="en-IN"/>
        </w:rPr>
      </w:pPr>
      <w:r w:rsidRPr="000C493A">
        <w:rPr>
          <w:lang w:eastAsia="en-IN"/>
        </w:rPr>
        <w:t>=== Results ===</w:t>
      </w:r>
    </w:p>
    <w:p w14:paraId="0F66A0B8" w14:textId="77777777" w:rsidR="002368AD" w:rsidRPr="000C493A" w:rsidRDefault="002368AD" w:rsidP="0044606B">
      <w:pPr>
        <w:pStyle w:val="Code"/>
        <w:rPr>
          <w:lang w:eastAsia="en-IN"/>
        </w:rPr>
      </w:pPr>
      <w:r w:rsidRPr="000C493A">
        <w:rPr>
          <w:lang w:eastAsia="en-IN"/>
        </w:rPr>
        <w:t>Sum: 28</w:t>
      </w:r>
    </w:p>
    <w:p w14:paraId="6F305FF3" w14:textId="77777777" w:rsidR="002368AD" w:rsidRPr="000C493A" w:rsidRDefault="002368AD" w:rsidP="0044606B">
      <w:pPr>
        <w:pStyle w:val="Code"/>
        <w:rPr>
          <w:lang w:eastAsia="en-IN"/>
        </w:rPr>
      </w:pPr>
      <w:r w:rsidRPr="000C493A">
        <w:rPr>
          <w:lang w:eastAsia="en-IN"/>
        </w:rPr>
        <w:t>Difference: 12</w:t>
      </w:r>
    </w:p>
    <w:p w14:paraId="2DDDD474" w14:textId="77777777" w:rsidR="002368AD" w:rsidRPr="000C493A" w:rsidRDefault="002368AD" w:rsidP="0044606B">
      <w:pPr>
        <w:pStyle w:val="Code"/>
        <w:rPr>
          <w:lang w:eastAsia="en-IN"/>
        </w:rPr>
      </w:pPr>
      <w:r w:rsidRPr="000C493A">
        <w:rPr>
          <w:lang w:eastAsia="en-IN"/>
        </w:rPr>
        <w:t>Product: 160</w:t>
      </w:r>
    </w:p>
    <w:p w14:paraId="322C44A0" w14:textId="77777777" w:rsidR="002368AD" w:rsidRPr="000C493A" w:rsidRDefault="002368AD" w:rsidP="0044606B">
      <w:pPr>
        <w:pStyle w:val="Code"/>
        <w:rPr>
          <w:lang w:eastAsia="en-IN"/>
        </w:rPr>
      </w:pPr>
      <w:r w:rsidRPr="000C493A">
        <w:rPr>
          <w:lang w:eastAsia="en-IN"/>
        </w:rPr>
        <w:t>Quotient: 2</w:t>
      </w:r>
    </w:p>
    <w:p w14:paraId="675189D6" w14:textId="77777777" w:rsidR="002368AD" w:rsidRPr="000C493A" w:rsidRDefault="002368AD" w:rsidP="0044606B">
      <w:pPr>
        <w:pStyle w:val="Code"/>
        <w:rPr>
          <w:lang w:eastAsia="en-IN"/>
        </w:rPr>
      </w:pPr>
      <w:r w:rsidRPr="000C493A">
        <w:rPr>
          <w:lang w:eastAsia="en-IN"/>
        </w:rPr>
        <w:t>Remainder: 4</w:t>
      </w:r>
    </w:p>
    <w:p w14:paraId="3E21BD2B" w14:textId="77777777" w:rsidR="002368AD" w:rsidRPr="000C493A" w:rsidRDefault="00000000" w:rsidP="00EF72F6">
      <w:pPr>
        <w:pStyle w:val="texxtt"/>
        <w:rPr>
          <w:lang w:eastAsia="en-IN"/>
        </w:rPr>
      </w:pPr>
      <w:r>
        <w:rPr>
          <w:lang w:eastAsia="en-IN"/>
        </w:rPr>
        <w:pict w14:anchorId="5F3E3797">
          <v:rect id="_x0000_i1053" style="width:0;height:1.5pt" o:hralign="center" o:hrstd="t" o:hr="t" fillcolor="#a0a0a0" stroked="f"/>
        </w:pict>
      </w:r>
    </w:p>
    <w:p w14:paraId="2F630013" w14:textId="77777777" w:rsidR="002368AD" w:rsidRPr="000C493A" w:rsidRDefault="002368AD" w:rsidP="00EF72F6">
      <w:pPr>
        <w:pStyle w:val="Subheadddddf"/>
      </w:pPr>
      <w:r w:rsidRPr="000C493A">
        <w:t>Exercise 3: Temperature Converter</w:t>
      </w:r>
    </w:p>
    <w:p w14:paraId="0406B07F" w14:textId="77777777" w:rsidR="002368AD" w:rsidRPr="000C493A" w:rsidRDefault="002368AD" w:rsidP="00EF72F6">
      <w:pPr>
        <w:pStyle w:val="texxtt"/>
        <w:rPr>
          <w:lang w:eastAsia="en-IN"/>
        </w:rPr>
      </w:pPr>
      <w:r w:rsidRPr="000C493A">
        <w:rPr>
          <w:b/>
          <w:bCs/>
          <w:lang w:eastAsia="en-IN"/>
        </w:rPr>
        <w:t>Task:</w:t>
      </w:r>
      <w:r w:rsidRPr="000C493A">
        <w:rPr>
          <w:lang w:eastAsia="en-IN"/>
        </w:rPr>
        <w:t xml:space="preserve"> Convert temperature from Celsius to Fahrenheit. </w:t>
      </w:r>
      <w:r w:rsidRPr="000C493A">
        <w:rPr>
          <w:b/>
          <w:bCs/>
          <w:lang w:eastAsia="en-IN"/>
        </w:rPr>
        <w:t>Formula:</w:t>
      </w:r>
      <w:r w:rsidRPr="000C493A">
        <w:rPr>
          <w:lang w:eastAsia="en-IN"/>
        </w:rPr>
        <w:t xml:space="preserve"> F = (C × 9/5) + 32</w:t>
      </w:r>
    </w:p>
    <w:p w14:paraId="168EC156" w14:textId="39772FC5" w:rsidR="002368AD" w:rsidRPr="000C493A" w:rsidRDefault="002368AD" w:rsidP="00EF72F6">
      <w:pPr>
        <w:pStyle w:val="Subheadddddf"/>
      </w:pPr>
      <w:r w:rsidRPr="000C493A">
        <w:t>Code:</w:t>
      </w:r>
    </w:p>
    <w:p w14:paraId="7D9BC33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B9D70BE" w14:textId="77777777" w:rsidR="002368AD" w:rsidRPr="000C493A" w:rsidRDefault="002368AD" w:rsidP="0044606B">
      <w:pPr>
        <w:pStyle w:val="Code"/>
        <w:rPr>
          <w:color w:val="383A42"/>
          <w:lang w:eastAsia="en-IN"/>
        </w:rPr>
      </w:pPr>
    </w:p>
    <w:p w14:paraId="41FB1FC9"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9FF380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celsius, fahrenheit;</w:t>
      </w:r>
    </w:p>
    <w:p w14:paraId="2F159F31" w14:textId="77777777" w:rsidR="002368AD" w:rsidRPr="000C493A" w:rsidRDefault="002368AD" w:rsidP="0044606B">
      <w:pPr>
        <w:pStyle w:val="Code"/>
        <w:rPr>
          <w:color w:val="383A42"/>
          <w:lang w:eastAsia="en-IN"/>
        </w:rPr>
      </w:pPr>
      <w:r w:rsidRPr="000C493A">
        <w:rPr>
          <w:color w:val="383A42"/>
          <w:lang w:eastAsia="en-IN"/>
        </w:rPr>
        <w:t xml:space="preserve">    </w:t>
      </w:r>
    </w:p>
    <w:p w14:paraId="6B88E02F"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temperature in Celsius: "</w:t>
      </w:r>
      <w:r w:rsidRPr="000C493A">
        <w:rPr>
          <w:color w:val="383A42"/>
          <w:lang w:eastAsia="en-IN"/>
        </w:rPr>
        <w:t>);</w:t>
      </w:r>
    </w:p>
    <w:p w14:paraId="7D0D4C8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celsius);</w:t>
      </w:r>
    </w:p>
    <w:p w14:paraId="023EC991" w14:textId="77777777" w:rsidR="002368AD" w:rsidRPr="000C493A" w:rsidRDefault="002368AD" w:rsidP="0044606B">
      <w:pPr>
        <w:pStyle w:val="Code"/>
        <w:rPr>
          <w:color w:val="383A42"/>
          <w:lang w:eastAsia="en-IN"/>
        </w:rPr>
      </w:pPr>
      <w:r w:rsidRPr="000C493A">
        <w:rPr>
          <w:color w:val="383A42"/>
          <w:lang w:eastAsia="en-IN"/>
        </w:rPr>
        <w:t xml:space="preserve">    </w:t>
      </w:r>
    </w:p>
    <w:p w14:paraId="3DC77B6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Convert to Fahrenheit</w:t>
      </w:r>
    </w:p>
    <w:p w14:paraId="28D5A29E" w14:textId="77777777" w:rsidR="002368AD" w:rsidRPr="000C493A" w:rsidRDefault="002368AD" w:rsidP="0044606B">
      <w:pPr>
        <w:pStyle w:val="Code"/>
        <w:rPr>
          <w:color w:val="383A42"/>
          <w:lang w:eastAsia="en-IN"/>
        </w:rPr>
      </w:pPr>
      <w:r w:rsidRPr="000C493A">
        <w:rPr>
          <w:color w:val="383A42"/>
          <w:lang w:eastAsia="en-IN"/>
        </w:rPr>
        <w:t xml:space="preserve">    fahrenheit </w:t>
      </w:r>
      <w:r w:rsidRPr="000C493A">
        <w:rPr>
          <w:color w:val="4078F2"/>
          <w:lang w:eastAsia="en-IN"/>
        </w:rPr>
        <w:t>=</w:t>
      </w:r>
      <w:r w:rsidRPr="000C493A">
        <w:rPr>
          <w:color w:val="383A42"/>
          <w:lang w:eastAsia="en-IN"/>
        </w:rPr>
        <w:t xml:space="preserve"> (celsius </w:t>
      </w:r>
      <w:r w:rsidRPr="000C493A">
        <w:rPr>
          <w:color w:val="4078F2"/>
          <w:lang w:eastAsia="en-IN"/>
        </w:rPr>
        <w:t>*</w:t>
      </w:r>
      <w:r w:rsidRPr="000C493A">
        <w:rPr>
          <w:color w:val="383A42"/>
          <w:lang w:eastAsia="en-IN"/>
        </w:rPr>
        <w:t xml:space="preserve"> </w:t>
      </w:r>
      <w:r w:rsidRPr="000C493A">
        <w:rPr>
          <w:color w:val="B76B01"/>
          <w:lang w:eastAsia="en-IN"/>
        </w:rPr>
        <w:t>9.0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32.0</w:t>
      </w:r>
      <w:r w:rsidRPr="000C493A">
        <w:rPr>
          <w:color w:val="383A42"/>
          <w:lang w:eastAsia="en-IN"/>
        </w:rPr>
        <w:t>;</w:t>
      </w:r>
    </w:p>
    <w:p w14:paraId="26CC5879" w14:textId="77777777" w:rsidR="002368AD" w:rsidRPr="000C493A" w:rsidRDefault="002368AD" w:rsidP="0044606B">
      <w:pPr>
        <w:pStyle w:val="Code"/>
        <w:rPr>
          <w:color w:val="383A42"/>
          <w:lang w:eastAsia="en-IN"/>
        </w:rPr>
      </w:pPr>
      <w:r w:rsidRPr="000C493A">
        <w:rPr>
          <w:color w:val="383A42"/>
          <w:lang w:eastAsia="en-IN"/>
        </w:rPr>
        <w:t xml:space="preserve">    </w:t>
      </w:r>
    </w:p>
    <w:p w14:paraId="086AE1F8"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"%.2f°C = %.2f°F\n"</w:t>
      </w:r>
      <w:r w:rsidRPr="000C493A">
        <w:rPr>
          <w:color w:val="383A42"/>
          <w:lang w:eastAsia="en-IN"/>
        </w:rPr>
        <w:t>, celsius, fahrenheit);</w:t>
      </w:r>
    </w:p>
    <w:p w14:paraId="076B8991" w14:textId="77777777" w:rsidR="002368AD" w:rsidRPr="000C493A" w:rsidRDefault="002368AD" w:rsidP="0044606B">
      <w:pPr>
        <w:pStyle w:val="Code"/>
        <w:rPr>
          <w:color w:val="383A42"/>
          <w:lang w:eastAsia="en-IN"/>
        </w:rPr>
      </w:pPr>
      <w:r w:rsidRPr="000C493A">
        <w:rPr>
          <w:color w:val="383A42"/>
          <w:lang w:eastAsia="en-IN"/>
        </w:rPr>
        <w:t xml:space="preserve">    </w:t>
      </w:r>
    </w:p>
    <w:p w14:paraId="4389221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EECCE53" w14:textId="77777777" w:rsidR="002368AD" w:rsidRPr="000C493A" w:rsidRDefault="002368AD" w:rsidP="0044606B">
      <w:pPr>
        <w:pStyle w:val="Code"/>
        <w:rPr>
          <w:color w:val="383A42"/>
          <w:lang w:eastAsia="en-IN"/>
        </w:rPr>
      </w:pPr>
      <w:r w:rsidRPr="000C493A">
        <w:rPr>
          <w:color w:val="383A42"/>
          <w:lang w:eastAsia="en-IN"/>
        </w:rPr>
        <w:t>}</w:t>
      </w:r>
    </w:p>
    <w:p w14:paraId="1D841124" w14:textId="77777777" w:rsidR="00EF72F6" w:rsidRDefault="00EF72F6" w:rsidP="00EF72F6">
      <w:pPr>
        <w:pStyle w:val="Subheadddddf"/>
      </w:pPr>
    </w:p>
    <w:p w14:paraId="5DB4326C" w14:textId="0175C144" w:rsidR="002368AD" w:rsidRPr="000C493A" w:rsidRDefault="002368AD" w:rsidP="00EF72F6">
      <w:pPr>
        <w:pStyle w:val="Subheadddddf"/>
      </w:pPr>
      <w:r w:rsidRPr="000C493A">
        <w:t>Sample Output:</w:t>
      </w:r>
    </w:p>
    <w:p w14:paraId="64FF4534" w14:textId="77777777" w:rsidR="002368AD" w:rsidRPr="000C493A" w:rsidRDefault="002368AD" w:rsidP="0044606B">
      <w:pPr>
        <w:pStyle w:val="Code"/>
        <w:rPr>
          <w:lang w:eastAsia="en-IN"/>
        </w:rPr>
      </w:pPr>
      <w:r w:rsidRPr="000C493A">
        <w:rPr>
          <w:lang w:eastAsia="en-IN"/>
        </w:rPr>
        <w:t>Enter temperature in Celsius: 25</w:t>
      </w:r>
    </w:p>
    <w:p w14:paraId="300ED247" w14:textId="77777777" w:rsidR="002368AD" w:rsidRPr="000C493A" w:rsidRDefault="002368AD" w:rsidP="0044606B">
      <w:pPr>
        <w:pStyle w:val="Code"/>
        <w:rPr>
          <w:lang w:eastAsia="en-IN"/>
        </w:rPr>
      </w:pPr>
      <w:r w:rsidRPr="000C493A">
        <w:rPr>
          <w:lang w:eastAsia="en-IN"/>
        </w:rPr>
        <w:t>25.00°C = 77.00°F</w:t>
      </w:r>
    </w:p>
    <w:p w14:paraId="43A5C755" w14:textId="77777777" w:rsidR="002368AD" w:rsidRPr="000C493A" w:rsidRDefault="00000000" w:rsidP="00EF72F6">
      <w:pPr>
        <w:pStyle w:val="texxtt"/>
        <w:rPr>
          <w:lang w:eastAsia="en-IN"/>
        </w:rPr>
      </w:pPr>
      <w:r>
        <w:rPr>
          <w:lang w:eastAsia="en-IN"/>
        </w:rPr>
        <w:pict w14:anchorId="70E7879A">
          <v:rect id="_x0000_i1054" style="width:0;height:1.5pt" o:hralign="center" o:hrstd="t" o:hr="t" fillcolor="#a0a0a0" stroked="f"/>
        </w:pict>
      </w:r>
    </w:p>
    <w:p w14:paraId="49DCE40A" w14:textId="77777777" w:rsidR="002368AD" w:rsidRPr="000C493A" w:rsidRDefault="002368AD" w:rsidP="00EF72F6">
      <w:pPr>
        <w:pStyle w:val="Subheadddddf"/>
      </w:pPr>
      <w:r w:rsidRPr="000C493A">
        <w:t>Exercise 4: Character ASCII Values</w:t>
      </w:r>
    </w:p>
    <w:p w14:paraId="3A253D82" w14:textId="77777777" w:rsidR="002368AD" w:rsidRPr="000C493A" w:rsidRDefault="002368AD" w:rsidP="00EF72F6">
      <w:pPr>
        <w:pStyle w:val="texxtt"/>
        <w:rPr>
          <w:lang w:eastAsia="en-IN"/>
        </w:rPr>
      </w:pPr>
      <w:r w:rsidRPr="000C493A">
        <w:rPr>
          <w:b/>
          <w:bCs/>
          <w:lang w:eastAsia="en-IN"/>
        </w:rPr>
        <w:t>Task:</w:t>
      </w:r>
      <w:r w:rsidRPr="000C493A">
        <w:rPr>
          <w:lang w:eastAsia="en-IN"/>
        </w:rPr>
        <w:t xml:space="preserve"> Display a character and its ASCII value.</w:t>
      </w:r>
    </w:p>
    <w:p w14:paraId="68BB1A7A" w14:textId="59A521F1" w:rsidR="002368AD" w:rsidRPr="000C493A" w:rsidRDefault="002368AD" w:rsidP="00EF72F6">
      <w:pPr>
        <w:pStyle w:val="Subheadddddf"/>
      </w:pPr>
      <w:r w:rsidRPr="000C493A">
        <w:t>Code:</w:t>
      </w:r>
    </w:p>
    <w:p w14:paraId="6CF3B25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C0E2672" w14:textId="77777777" w:rsidR="002368AD" w:rsidRPr="000C493A" w:rsidRDefault="002368AD" w:rsidP="0044606B">
      <w:pPr>
        <w:pStyle w:val="Code"/>
        <w:rPr>
          <w:color w:val="383A42"/>
          <w:lang w:eastAsia="en-IN"/>
        </w:rPr>
      </w:pPr>
    </w:p>
    <w:p w14:paraId="25E5D814"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D9F49FC"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ch1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62E636C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ch2 </w:t>
      </w:r>
      <w:r w:rsidRPr="000C493A">
        <w:rPr>
          <w:color w:val="4078F2"/>
          <w:lang w:eastAsia="en-IN"/>
        </w:rPr>
        <w:t>=</w:t>
      </w:r>
      <w:r w:rsidRPr="000C493A">
        <w:rPr>
          <w:color w:val="383A42"/>
          <w:lang w:eastAsia="en-IN"/>
        </w:rPr>
        <w:t xml:space="preserve"> </w:t>
      </w:r>
      <w:r w:rsidRPr="000C493A">
        <w:rPr>
          <w:lang w:eastAsia="en-IN"/>
        </w:rPr>
        <w:t>'z'</w:t>
      </w:r>
      <w:r w:rsidRPr="000C493A">
        <w:rPr>
          <w:color w:val="383A42"/>
          <w:lang w:eastAsia="en-IN"/>
        </w:rPr>
        <w:t>;</w:t>
      </w:r>
    </w:p>
    <w:p w14:paraId="34CFDE89"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ch3 </w:t>
      </w:r>
      <w:r w:rsidRPr="000C493A">
        <w:rPr>
          <w:color w:val="4078F2"/>
          <w:lang w:eastAsia="en-IN"/>
        </w:rPr>
        <w:t>=</w:t>
      </w:r>
      <w:r w:rsidRPr="000C493A">
        <w:rPr>
          <w:color w:val="383A42"/>
          <w:lang w:eastAsia="en-IN"/>
        </w:rPr>
        <w:t xml:space="preserve"> </w:t>
      </w:r>
      <w:r w:rsidRPr="000C493A">
        <w:rPr>
          <w:lang w:eastAsia="en-IN"/>
        </w:rPr>
        <w:t>'5'</w:t>
      </w:r>
      <w:r w:rsidRPr="000C493A">
        <w:rPr>
          <w:color w:val="383A42"/>
          <w:lang w:eastAsia="en-IN"/>
        </w:rPr>
        <w:t>;</w:t>
      </w:r>
    </w:p>
    <w:p w14:paraId="259905B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ch4 </w:t>
      </w:r>
      <w:r w:rsidRPr="000C493A">
        <w:rPr>
          <w:color w:val="4078F2"/>
          <w:lang w:eastAsia="en-IN"/>
        </w:rPr>
        <w:t>=</w:t>
      </w:r>
      <w:r w:rsidRPr="000C493A">
        <w:rPr>
          <w:color w:val="383A42"/>
          <w:lang w:eastAsia="en-IN"/>
        </w:rPr>
        <w:t xml:space="preserve"> </w:t>
      </w:r>
      <w:r w:rsidRPr="000C493A">
        <w:rPr>
          <w:lang w:eastAsia="en-IN"/>
        </w:rPr>
        <w:t>'@'</w:t>
      </w:r>
      <w:r w:rsidRPr="000C493A">
        <w:rPr>
          <w:color w:val="383A42"/>
          <w:lang w:eastAsia="en-IN"/>
        </w:rPr>
        <w:t>;</w:t>
      </w:r>
    </w:p>
    <w:p w14:paraId="7A7DE093" w14:textId="77777777" w:rsidR="002368AD" w:rsidRPr="000C493A" w:rsidRDefault="002368AD" w:rsidP="0044606B">
      <w:pPr>
        <w:pStyle w:val="Code"/>
        <w:rPr>
          <w:color w:val="383A42"/>
          <w:lang w:eastAsia="en-IN"/>
        </w:rPr>
      </w:pPr>
      <w:r w:rsidRPr="000C493A">
        <w:rPr>
          <w:color w:val="383A42"/>
          <w:lang w:eastAsia="en-IN"/>
        </w:rPr>
        <w:t xml:space="preserve">    </w:t>
      </w:r>
    </w:p>
    <w:p w14:paraId="4A1D5B17"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Character and ASCII Values ===\n\n"</w:t>
      </w:r>
      <w:r w:rsidRPr="000C493A">
        <w:rPr>
          <w:color w:val="383A42"/>
          <w:lang w:eastAsia="en-IN"/>
        </w:rPr>
        <w:t>);</w:t>
      </w:r>
    </w:p>
    <w:p w14:paraId="633C6C93" w14:textId="77777777" w:rsidR="002368AD" w:rsidRPr="000C493A" w:rsidRDefault="002368AD" w:rsidP="0044606B">
      <w:pPr>
        <w:pStyle w:val="Code"/>
        <w:rPr>
          <w:color w:val="383A42"/>
          <w:lang w:eastAsia="en-IN"/>
        </w:rPr>
      </w:pPr>
      <w:r w:rsidRPr="000C493A">
        <w:rPr>
          <w:color w:val="383A42"/>
          <w:lang w:eastAsia="en-IN"/>
        </w:rPr>
        <w:t xml:space="preserve">    </w:t>
      </w:r>
    </w:p>
    <w:p w14:paraId="201E40D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 ASCII: %d\n"</w:t>
      </w:r>
      <w:r w:rsidRPr="000C493A">
        <w:rPr>
          <w:color w:val="383A42"/>
          <w:lang w:eastAsia="en-IN"/>
        </w:rPr>
        <w:t>, ch1, ch1);</w:t>
      </w:r>
    </w:p>
    <w:p w14:paraId="43AA07C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 ASCII: %d\n"</w:t>
      </w:r>
      <w:r w:rsidRPr="000C493A">
        <w:rPr>
          <w:color w:val="383A42"/>
          <w:lang w:eastAsia="en-IN"/>
        </w:rPr>
        <w:t>, ch2, ch2);</w:t>
      </w:r>
    </w:p>
    <w:p w14:paraId="6CF8C29E"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 ASCII: %d\n"</w:t>
      </w:r>
      <w:r w:rsidRPr="000C493A">
        <w:rPr>
          <w:color w:val="383A42"/>
          <w:lang w:eastAsia="en-IN"/>
        </w:rPr>
        <w:t>, ch3, ch3);</w:t>
      </w:r>
    </w:p>
    <w:p w14:paraId="1E4F0E2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%c | ASCII: %d\n"</w:t>
      </w:r>
      <w:r w:rsidRPr="000C493A">
        <w:rPr>
          <w:color w:val="383A42"/>
          <w:lang w:eastAsia="en-IN"/>
        </w:rPr>
        <w:t>, ch4, ch4);</w:t>
      </w:r>
    </w:p>
    <w:p w14:paraId="59DDBCA9" w14:textId="77777777" w:rsidR="002368AD" w:rsidRPr="000C493A" w:rsidRDefault="002368AD" w:rsidP="0044606B">
      <w:pPr>
        <w:pStyle w:val="Code"/>
        <w:rPr>
          <w:color w:val="383A42"/>
          <w:lang w:eastAsia="en-IN"/>
        </w:rPr>
      </w:pPr>
      <w:r w:rsidRPr="000C493A">
        <w:rPr>
          <w:color w:val="383A42"/>
          <w:lang w:eastAsia="en-IN"/>
        </w:rPr>
        <w:t xml:space="preserve">    </w:t>
      </w:r>
    </w:p>
    <w:p w14:paraId="2A9B93D6"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D83368F" w14:textId="77777777" w:rsidR="002368AD" w:rsidRPr="000C493A" w:rsidRDefault="002368AD" w:rsidP="0044606B">
      <w:pPr>
        <w:pStyle w:val="Code"/>
        <w:rPr>
          <w:color w:val="383A42"/>
          <w:lang w:eastAsia="en-IN"/>
        </w:rPr>
      </w:pPr>
      <w:r w:rsidRPr="000C493A">
        <w:rPr>
          <w:color w:val="383A42"/>
          <w:lang w:eastAsia="en-IN"/>
        </w:rPr>
        <w:t>}</w:t>
      </w:r>
    </w:p>
    <w:p w14:paraId="1DD0E02C" w14:textId="77777777" w:rsidR="002368AD" w:rsidRPr="000C493A" w:rsidRDefault="002368AD" w:rsidP="00EF72F6">
      <w:pPr>
        <w:pStyle w:val="Subheadddddf"/>
      </w:pPr>
      <w:r w:rsidRPr="000C493A">
        <w:t>Output:</w:t>
      </w:r>
    </w:p>
    <w:p w14:paraId="7134B1C0" w14:textId="77777777" w:rsidR="002368AD" w:rsidRPr="000C493A" w:rsidRDefault="002368AD" w:rsidP="0044606B">
      <w:pPr>
        <w:pStyle w:val="Code"/>
        <w:rPr>
          <w:lang w:eastAsia="en-IN"/>
        </w:rPr>
      </w:pPr>
      <w:r w:rsidRPr="000C493A">
        <w:rPr>
          <w:lang w:eastAsia="en-IN"/>
        </w:rPr>
        <w:t>=== Character and ASCII Values ===</w:t>
      </w:r>
    </w:p>
    <w:p w14:paraId="0D9414AE" w14:textId="77777777" w:rsidR="002368AD" w:rsidRPr="000C493A" w:rsidRDefault="002368AD" w:rsidP="0044606B">
      <w:pPr>
        <w:pStyle w:val="Code"/>
        <w:rPr>
          <w:lang w:eastAsia="en-IN"/>
        </w:rPr>
      </w:pPr>
    </w:p>
    <w:p w14:paraId="04EA097E" w14:textId="77777777" w:rsidR="002368AD" w:rsidRPr="000C493A" w:rsidRDefault="002368AD" w:rsidP="0044606B">
      <w:pPr>
        <w:pStyle w:val="Code"/>
        <w:rPr>
          <w:lang w:eastAsia="en-IN"/>
        </w:rPr>
      </w:pPr>
      <w:r w:rsidRPr="000C493A">
        <w:rPr>
          <w:lang w:eastAsia="en-IN"/>
        </w:rPr>
        <w:t>Character: A | ASCII: 65</w:t>
      </w:r>
    </w:p>
    <w:p w14:paraId="217AD5AE" w14:textId="77777777" w:rsidR="002368AD" w:rsidRPr="000C493A" w:rsidRDefault="002368AD" w:rsidP="0044606B">
      <w:pPr>
        <w:pStyle w:val="Code"/>
        <w:rPr>
          <w:lang w:eastAsia="en-IN"/>
        </w:rPr>
      </w:pPr>
      <w:r w:rsidRPr="000C493A">
        <w:rPr>
          <w:lang w:eastAsia="en-IN"/>
        </w:rPr>
        <w:t>Character: z | ASCII: 122</w:t>
      </w:r>
    </w:p>
    <w:p w14:paraId="006442D1" w14:textId="77777777" w:rsidR="002368AD" w:rsidRPr="000C493A" w:rsidRDefault="002368AD" w:rsidP="0044606B">
      <w:pPr>
        <w:pStyle w:val="Code"/>
        <w:rPr>
          <w:lang w:eastAsia="en-IN"/>
        </w:rPr>
      </w:pPr>
      <w:r w:rsidRPr="000C493A">
        <w:rPr>
          <w:lang w:eastAsia="en-IN"/>
        </w:rPr>
        <w:t>Character: 5 | ASCII: 53</w:t>
      </w:r>
    </w:p>
    <w:p w14:paraId="2163EDCC" w14:textId="77777777" w:rsidR="002368AD" w:rsidRPr="000C493A" w:rsidRDefault="002368AD" w:rsidP="0044606B">
      <w:pPr>
        <w:pStyle w:val="Code"/>
        <w:rPr>
          <w:lang w:eastAsia="en-IN"/>
        </w:rPr>
      </w:pPr>
      <w:r w:rsidRPr="000C493A">
        <w:rPr>
          <w:lang w:eastAsia="en-IN"/>
        </w:rPr>
        <w:t>Character: @ | ASCII: 64</w:t>
      </w:r>
    </w:p>
    <w:p w14:paraId="11A6627C" w14:textId="77777777" w:rsidR="002368AD" w:rsidRPr="000C493A" w:rsidRDefault="00000000" w:rsidP="00EF72F6">
      <w:pPr>
        <w:pStyle w:val="texxtt"/>
        <w:rPr>
          <w:lang w:eastAsia="en-IN"/>
        </w:rPr>
      </w:pPr>
      <w:r>
        <w:rPr>
          <w:lang w:eastAsia="en-IN"/>
        </w:rPr>
        <w:pict w14:anchorId="7D4A006C">
          <v:rect id="_x0000_i1055" style="width:0;height:1.5pt" o:hralign="center" o:hrstd="t" o:hr="t" fillcolor="#a0a0a0" stroked="f"/>
        </w:pict>
      </w:r>
    </w:p>
    <w:p w14:paraId="371CF9D4" w14:textId="77777777" w:rsidR="002368AD" w:rsidRPr="000C493A" w:rsidRDefault="002368AD" w:rsidP="00EF72F6">
      <w:pPr>
        <w:pStyle w:val="Subheadddddf"/>
      </w:pPr>
      <w:r w:rsidRPr="000C493A">
        <w:t>Exercise 5: Area of Circle</w:t>
      </w:r>
    </w:p>
    <w:p w14:paraId="6DA8F821" w14:textId="77777777" w:rsidR="002368AD" w:rsidRPr="000C493A" w:rsidRDefault="002368AD" w:rsidP="00EF72F6">
      <w:pPr>
        <w:pStyle w:val="texxtt"/>
        <w:rPr>
          <w:lang w:eastAsia="en-IN"/>
        </w:rPr>
      </w:pPr>
      <w:r w:rsidRPr="000C493A">
        <w:rPr>
          <w:b/>
          <w:bCs/>
          <w:lang w:eastAsia="en-IN"/>
        </w:rPr>
        <w:t>Task:</w:t>
      </w:r>
      <w:r w:rsidRPr="000C493A">
        <w:rPr>
          <w:lang w:eastAsia="en-IN"/>
        </w:rPr>
        <w:t xml:space="preserve"> Calculate the area of a circle given its radius. </w:t>
      </w:r>
      <w:r w:rsidRPr="000C493A">
        <w:rPr>
          <w:b/>
          <w:bCs/>
          <w:lang w:eastAsia="en-IN"/>
        </w:rPr>
        <w:t>Formula:</w:t>
      </w:r>
      <w:r w:rsidRPr="000C493A">
        <w:rPr>
          <w:lang w:eastAsia="en-IN"/>
        </w:rPr>
        <w:t xml:space="preserve"> Area = π × r²</w:t>
      </w:r>
    </w:p>
    <w:p w14:paraId="78DDC746" w14:textId="7F5208FA" w:rsidR="002368AD" w:rsidRPr="000C493A" w:rsidRDefault="002368AD" w:rsidP="00EF72F6">
      <w:pPr>
        <w:pStyle w:val="Subheadddddf"/>
      </w:pPr>
      <w:r w:rsidRPr="000C493A">
        <w:t>Code:</w:t>
      </w:r>
    </w:p>
    <w:p w14:paraId="6F32CBDA"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AC35B1E" w14:textId="77777777" w:rsidR="002368AD" w:rsidRPr="000C493A" w:rsidRDefault="002368AD" w:rsidP="0044606B">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w:t>
      </w:r>
    </w:p>
    <w:p w14:paraId="038B3730" w14:textId="77777777" w:rsidR="002368AD" w:rsidRPr="000C493A" w:rsidRDefault="002368AD" w:rsidP="0044606B">
      <w:pPr>
        <w:pStyle w:val="Code"/>
        <w:rPr>
          <w:color w:val="383A42"/>
          <w:lang w:eastAsia="en-IN"/>
        </w:rPr>
      </w:pPr>
    </w:p>
    <w:p w14:paraId="0ED0E323" w14:textId="77777777" w:rsidR="002368AD" w:rsidRPr="000C493A" w:rsidRDefault="002368AD" w:rsidP="0044606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EA6801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radius, area;</w:t>
      </w:r>
    </w:p>
    <w:p w14:paraId="548DE6E6" w14:textId="77777777" w:rsidR="002368AD" w:rsidRPr="000C493A" w:rsidRDefault="002368AD" w:rsidP="0044606B">
      <w:pPr>
        <w:pStyle w:val="Code"/>
        <w:rPr>
          <w:color w:val="383A42"/>
          <w:lang w:eastAsia="en-IN"/>
        </w:rPr>
      </w:pPr>
      <w:r w:rsidRPr="000C493A">
        <w:rPr>
          <w:color w:val="383A42"/>
          <w:lang w:eastAsia="en-IN"/>
        </w:rPr>
        <w:t xml:space="preserve">    </w:t>
      </w:r>
    </w:p>
    <w:p w14:paraId="62DFE3E3"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radius of circle: "</w:t>
      </w:r>
      <w:r w:rsidRPr="000C493A">
        <w:rPr>
          <w:color w:val="383A42"/>
          <w:lang w:eastAsia="en-IN"/>
        </w:rPr>
        <w:t>);</w:t>
      </w:r>
    </w:p>
    <w:p w14:paraId="42366F9B"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radius);</w:t>
      </w:r>
    </w:p>
    <w:p w14:paraId="3D64559D" w14:textId="77777777" w:rsidR="002368AD" w:rsidRPr="000C493A" w:rsidRDefault="002368AD" w:rsidP="0044606B">
      <w:pPr>
        <w:pStyle w:val="Code"/>
        <w:rPr>
          <w:color w:val="383A42"/>
          <w:lang w:eastAsia="en-IN"/>
        </w:rPr>
      </w:pPr>
      <w:r w:rsidRPr="000C493A">
        <w:rPr>
          <w:color w:val="383A42"/>
          <w:lang w:eastAsia="en-IN"/>
        </w:rPr>
        <w:t xml:space="preserve">    </w:t>
      </w:r>
    </w:p>
    <w:p w14:paraId="4D354CBD"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i/>
          <w:iCs/>
          <w:color w:val="A0A1A7"/>
          <w:lang w:eastAsia="en-IN"/>
        </w:rPr>
        <w:t>// Calculate area</w:t>
      </w:r>
    </w:p>
    <w:p w14:paraId="10CDCD4C" w14:textId="77777777" w:rsidR="002368AD" w:rsidRPr="000C493A" w:rsidRDefault="002368AD" w:rsidP="0044606B">
      <w:pPr>
        <w:pStyle w:val="Code"/>
        <w:rPr>
          <w:color w:val="383A42"/>
          <w:lang w:eastAsia="en-IN"/>
        </w:rPr>
      </w:pPr>
      <w:r w:rsidRPr="000C493A">
        <w:rPr>
          <w:color w:val="383A42"/>
          <w:lang w:eastAsia="en-IN"/>
        </w:rPr>
        <w:t xml:space="preserve">    area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radius </w:t>
      </w:r>
      <w:r w:rsidRPr="000C493A">
        <w:rPr>
          <w:color w:val="4078F2"/>
          <w:lang w:eastAsia="en-IN"/>
        </w:rPr>
        <w:t>*</w:t>
      </w:r>
      <w:r w:rsidRPr="000C493A">
        <w:rPr>
          <w:color w:val="383A42"/>
          <w:lang w:eastAsia="en-IN"/>
        </w:rPr>
        <w:t xml:space="preserve"> radius;</w:t>
      </w:r>
    </w:p>
    <w:p w14:paraId="42499FE5" w14:textId="77777777" w:rsidR="002368AD" w:rsidRPr="000C493A" w:rsidRDefault="002368AD" w:rsidP="0044606B">
      <w:pPr>
        <w:pStyle w:val="Code"/>
        <w:rPr>
          <w:color w:val="383A42"/>
          <w:lang w:eastAsia="en-IN"/>
        </w:rPr>
      </w:pPr>
      <w:r w:rsidRPr="000C493A">
        <w:rPr>
          <w:color w:val="383A42"/>
          <w:lang w:eastAsia="en-IN"/>
        </w:rPr>
        <w:t xml:space="preserve">    </w:t>
      </w:r>
    </w:p>
    <w:p w14:paraId="1D87F261"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"\nRadius: %.2f units\n"</w:t>
      </w:r>
      <w:r w:rsidRPr="000C493A">
        <w:rPr>
          <w:color w:val="383A42"/>
          <w:lang w:eastAsia="en-IN"/>
        </w:rPr>
        <w:t>, radius);</w:t>
      </w:r>
    </w:p>
    <w:p w14:paraId="036A3315"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"Area: %.2f square units\n"</w:t>
      </w:r>
      <w:r w:rsidRPr="000C493A">
        <w:rPr>
          <w:color w:val="383A42"/>
          <w:lang w:eastAsia="en-IN"/>
        </w:rPr>
        <w:t>, area);</w:t>
      </w:r>
    </w:p>
    <w:p w14:paraId="1C3656D1" w14:textId="77777777" w:rsidR="002368AD" w:rsidRPr="000C493A" w:rsidRDefault="002368AD" w:rsidP="0044606B">
      <w:pPr>
        <w:pStyle w:val="Code"/>
        <w:rPr>
          <w:color w:val="383A42"/>
          <w:lang w:eastAsia="en-IN"/>
        </w:rPr>
      </w:pPr>
      <w:r w:rsidRPr="000C493A">
        <w:rPr>
          <w:color w:val="383A42"/>
          <w:lang w:eastAsia="en-IN"/>
        </w:rPr>
        <w:t xml:space="preserve">    </w:t>
      </w:r>
    </w:p>
    <w:p w14:paraId="6BAD4D84" w14:textId="77777777" w:rsidR="002368AD" w:rsidRPr="000C493A" w:rsidRDefault="002368AD" w:rsidP="0044606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283A6A1" w14:textId="77777777" w:rsidR="002368AD" w:rsidRPr="000C493A" w:rsidRDefault="002368AD" w:rsidP="0044606B">
      <w:pPr>
        <w:pStyle w:val="Code"/>
        <w:rPr>
          <w:color w:val="383A42"/>
          <w:lang w:eastAsia="en-IN"/>
        </w:rPr>
      </w:pPr>
      <w:r w:rsidRPr="000C493A">
        <w:rPr>
          <w:color w:val="383A42"/>
          <w:lang w:eastAsia="en-IN"/>
        </w:rPr>
        <w:t>}</w:t>
      </w:r>
    </w:p>
    <w:p w14:paraId="3F9C5B0F" w14:textId="77777777" w:rsidR="002368AD" w:rsidRPr="000C493A" w:rsidRDefault="002368AD" w:rsidP="00EF72F6">
      <w:pPr>
        <w:pStyle w:val="Subheadddddf"/>
      </w:pPr>
      <w:r w:rsidRPr="000C493A">
        <w:t>Sample Output:</w:t>
      </w:r>
    </w:p>
    <w:p w14:paraId="6C5E2FEE" w14:textId="77777777" w:rsidR="002368AD" w:rsidRPr="000C493A" w:rsidRDefault="002368AD" w:rsidP="0044606B">
      <w:pPr>
        <w:pStyle w:val="Code"/>
        <w:rPr>
          <w:lang w:eastAsia="en-IN"/>
        </w:rPr>
      </w:pPr>
      <w:r w:rsidRPr="000C493A">
        <w:rPr>
          <w:lang w:eastAsia="en-IN"/>
        </w:rPr>
        <w:t>Enter radius of circle: 7</w:t>
      </w:r>
    </w:p>
    <w:p w14:paraId="7461A35C" w14:textId="77777777" w:rsidR="002368AD" w:rsidRPr="000C493A" w:rsidRDefault="002368AD" w:rsidP="0044606B">
      <w:pPr>
        <w:pStyle w:val="Code"/>
        <w:rPr>
          <w:lang w:eastAsia="en-IN"/>
        </w:rPr>
      </w:pPr>
    </w:p>
    <w:p w14:paraId="60C501D2" w14:textId="77777777" w:rsidR="002368AD" w:rsidRPr="000C493A" w:rsidRDefault="002368AD" w:rsidP="0044606B">
      <w:pPr>
        <w:pStyle w:val="Code"/>
        <w:rPr>
          <w:lang w:eastAsia="en-IN"/>
        </w:rPr>
      </w:pPr>
      <w:r w:rsidRPr="000C493A">
        <w:rPr>
          <w:lang w:eastAsia="en-IN"/>
        </w:rPr>
        <w:t>Radius: 7.00 units</w:t>
      </w:r>
    </w:p>
    <w:p w14:paraId="00E3C9CF" w14:textId="77777777" w:rsidR="002368AD" w:rsidRPr="000C493A" w:rsidRDefault="002368AD" w:rsidP="0044606B">
      <w:pPr>
        <w:pStyle w:val="Code"/>
        <w:rPr>
          <w:lang w:eastAsia="en-IN"/>
        </w:rPr>
      </w:pPr>
      <w:r w:rsidRPr="000C493A">
        <w:rPr>
          <w:lang w:eastAsia="en-IN"/>
        </w:rPr>
        <w:t>Area: 153.94 square units</w:t>
      </w:r>
    </w:p>
    <w:p w14:paraId="51A5ED4F" w14:textId="77777777" w:rsidR="002368AD" w:rsidRPr="000C493A" w:rsidRDefault="002368AD" w:rsidP="00EF72F6">
      <w:pPr>
        <w:pStyle w:val="Subheadddddf"/>
      </w:pPr>
      <w:r w:rsidRPr="000C493A">
        <w:t>Summary</w:t>
      </w:r>
    </w:p>
    <w:p w14:paraId="12AFC26A" w14:textId="4A190373" w:rsidR="00357D8E" w:rsidRPr="00357D8E" w:rsidRDefault="00357D8E" w:rsidP="00EF72F6">
      <w:pPr>
        <w:pStyle w:val="Pointss"/>
      </w:pPr>
      <w:r w:rsidRPr="00357D8E">
        <w:t>C provides four main data types: int for whole numbers, float and double for decimal numbers, and char for single characters</w:t>
      </w:r>
    </w:p>
    <w:p w14:paraId="7BC21287" w14:textId="3CA62280" w:rsidR="00357D8E" w:rsidRPr="00357D8E" w:rsidRDefault="00357D8E" w:rsidP="00EF72F6">
      <w:pPr>
        <w:pStyle w:val="Pointss"/>
      </w:pPr>
      <w:r w:rsidRPr="00357D8E">
        <w:t>The double type offers greater precision (15-16 digits) compared to float (6-7 digits), making it more suitable for calculations requiring accuracy</w:t>
      </w:r>
    </w:p>
    <w:p w14:paraId="5F4DC3D2" w14:textId="4C866C87" w:rsidR="00357D8E" w:rsidRPr="00357D8E" w:rsidRDefault="00357D8E" w:rsidP="00EF72F6">
      <w:pPr>
        <w:pStyle w:val="Pointss"/>
      </w:pPr>
      <w:r w:rsidRPr="00357D8E">
        <w:t>Variable names must start with a letter or underscore and are case-sensitive, meaning Age and age represent different variables</w:t>
      </w:r>
    </w:p>
    <w:p w14:paraId="455E3604" w14:textId="7F409633" w:rsidR="00357D8E" w:rsidRPr="00357D8E" w:rsidRDefault="00357D8E" w:rsidP="00EF72F6">
      <w:pPr>
        <w:pStyle w:val="Pointss"/>
      </w:pPr>
      <w:r w:rsidRPr="00357D8E">
        <w:t>Reserved keywords in C cannot be used as variable names since they have special meanings in the language</w:t>
      </w:r>
    </w:p>
    <w:p w14:paraId="4A4B126A" w14:textId="055FE714" w:rsidR="00357D8E" w:rsidRPr="00357D8E" w:rsidRDefault="00357D8E" w:rsidP="00EF72F6">
      <w:pPr>
        <w:pStyle w:val="Pointss"/>
      </w:pPr>
      <w:r w:rsidRPr="00357D8E">
        <w:t>Constants maintain fixed values throughout program execution and can be created using either the #define directive or the const keyword</w:t>
      </w:r>
    </w:p>
    <w:p w14:paraId="3D0E59FB" w14:textId="4B30ABAD" w:rsidR="00357D8E" w:rsidRPr="00357D8E" w:rsidRDefault="00357D8E" w:rsidP="00EF72F6">
      <w:pPr>
        <w:pStyle w:val="Pointss"/>
      </w:pPr>
      <w:r w:rsidRPr="00357D8E">
        <w:t>Once a constant is defined, its value cannot be changed or modified during program execution</w:t>
      </w:r>
    </w:p>
    <w:p w14:paraId="6A9EB41E" w14:textId="2536FBA5" w:rsidR="00357D8E" w:rsidRPr="00357D8E" w:rsidRDefault="00357D8E" w:rsidP="00EF72F6">
      <w:pPr>
        <w:pStyle w:val="Pointss"/>
      </w:pPr>
      <w:r w:rsidRPr="00357D8E">
        <w:t>Local variables are declared inside functions and can only be accessed within those specific functions where they were created</w:t>
      </w:r>
    </w:p>
    <w:p w14:paraId="6570DD1B" w14:textId="49609CB7" w:rsidR="00357D8E" w:rsidRPr="00357D8E" w:rsidRDefault="00357D8E" w:rsidP="00EF72F6">
      <w:pPr>
        <w:pStyle w:val="Pointss"/>
      </w:pPr>
      <w:r w:rsidRPr="00357D8E">
        <w:t>Global variables are declared outside all functions and remain accessible throughout the entire program from any function</w:t>
      </w:r>
    </w:p>
    <w:p w14:paraId="35DF3877" w14:textId="1A690607" w:rsidR="00357D8E" w:rsidRPr="00357D8E" w:rsidRDefault="00357D8E" w:rsidP="00EF72F6">
      <w:pPr>
        <w:pStyle w:val="Pointss"/>
      </w:pPr>
      <w:r w:rsidRPr="00357D8E">
        <w:t>Variable scope determines the visibility and accessibility of variables, with local scope being limited and global scope being program-wide</w:t>
      </w:r>
    </w:p>
    <w:p w14:paraId="49433F50" w14:textId="77777777" w:rsidR="00EF72F6" w:rsidRDefault="00EF72F6">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382EFCFC" w14:textId="77777777" w:rsidR="00436910" w:rsidRDefault="00436910" w:rsidP="00436910">
      <w:pPr>
        <w:pStyle w:val="unittt"/>
      </w:pPr>
    </w:p>
    <w:p w14:paraId="5199E2AE" w14:textId="77777777" w:rsidR="00436910" w:rsidRDefault="00436910" w:rsidP="00436910">
      <w:pPr>
        <w:pStyle w:val="unittt"/>
      </w:pPr>
    </w:p>
    <w:p w14:paraId="096F6205" w14:textId="77777777" w:rsidR="00436910" w:rsidRDefault="00436910" w:rsidP="00436910">
      <w:pPr>
        <w:pStyle w:val="unittt"/>
      </w:pPr>
    </w:p>
    <w:p w14:paraId="6B42A2AE" w14:textId="3548DA1D" w:rsidR="00F4507C" w:rsidRDefault="00436910" w:rsidP="00436910">
      <w:pPr>
        <w:pStyle w:val="unittt"/>
      </w:pPr>
      <w:r>
        <w:br/>
      </w:r>
      <w:bookmarkStart w:id="32" w:name="_Toc212290933"/>
      <w:r w:rsidR="00F4507C" w:rsidRPr="000C493A">
        <w:t xml:space="preserve">Unit II </w:t>
      </w:r>
      <w:r w:rsidR="00A95DA8" w:rsidRPr="000C493A">
        <w:t>–</w:t>
      </w:r>
      <w:r w:rsidR="00F4507C" w:rsidRPr="000C493A">
        <w:t xml:space="preserve"> </w:t>
      </w:r>
      <w:r>
        <w:br/>
      </w:r>
      <w:r w:rsidR="00A95DA8" w:rsidRPr="000C493A">
        <w:t>Core Concepts</w:t>
      </w:r>
      <w:bookmarkEnd w:id="32"/>
    </w:p>
    <w:p w14:paraId="4F6E02E8" w14:textId="77777777" w:rsidR="00EF72F6" w:rsidRDefault="00EF72F6">
      <w:pPr>
        <w:rPr>
          <w:rFonts w:ascii="Amasis MT Pro" w:eastAsia="Times New Roman" w:hAnsi="Amasis MT Pro" w:cs="Times New Roman"/>
          <w:b/>
          <w:bCs/>
          <w:kern w:val="36"/>
          <w:lang w:eastAsia="en-IN"/>
          <w14:ligatures w14:val="none"/>
        </w:rPr>
      </w:pPr>
      <w:r>
        <w:rPr>
          <w:rFonts w:ascii="Amasis MT Pro" w:eastAsia="Times New Roman" w:hAnsi="Amasis MT Pro" w:cs="Times New Roman"/>
          <w:b/>
          <w:bCs/>
          <w:kern w:val="36"/>
          <w:lang w:eastAsia="en-IN"/>
          <w14:ligatures w14:val="none"/>
        </w:rPr>
        <w:br w:type="page"/>
      </w:r>
    </w:p>
    <w:p w14:paraId="40F61F4C" w14:textId="02A533AD" w:rsidR="00436910" w:rsidRDefault="00AD51AE" w:rsidP="00436910">
      <w:pPr>
        <w:pStyle w:val="Chnao"/>
      </w:pPr>
      <w:r>
        <w:rPr>
          <w:b/>
          <w:bCs/>
          <w:noProof/>
          <w:sz w:val="36"/>
          <w:szCs w:val="36"/>
        </w:rPr>
        <mc:AlternateContent>
          <mc:Choice Requires="wps">
            <w:drawing>
              <wp:anchor distT="0" distB="0" distL="114300" distR="114300" simplePos="0" relativeHeight="251666432" behindDoc="0" locked="0" layoutInCell="1" allowOverlap="1" wp14:anchorId="790B0E81" wp14:editId="5D46ADA8">
                <wp:simplePos x="0" y="0"/>
                <wp:positionH relativeFrom="column">
                  <wp:posOffset>457200</wp:posOffset>
                </wp:positionH>
                <wp:positionV relativeFrom="paragraph">
                  <wp:posOffset>-749968</wp:posOffset>
                </wp:positionV>
                <wp:extent cx="4908884" cy="625642"/>
                <wp:effectExtent l="0" t="0" r="6350" b="3175"/>
                <wp:wrapNone/>
                <wp:docPr id="1598895724"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1E435" id="Rectangle 1" o:spid="_x0000_s1026" style="position:absolute;margin-left:36pt;margin-top:-59.05pt;width:386.55pt;height:4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" fillcolor="white [3212]" stroked="f" strokeweight="1.5pt"/>
            </w:pict>
          </mc:Fallback>
        </mc:AlternateContent>
      </w:r>
    </w:p>
    <w:p w14:paraId="62BCB1B7" w14:textId="60178DBB" w:rsidR="00436910" w:rsidRDefault="00436910" w:rsidP="00436910">
      <w:pPr>
        <w:pStyle w:val="Chnao"/>
      </w:pPr>
    </w:p>
    <w:p w14:paraId="5A033F27" w14:textId="77777777" w:rsidR="00436910" w:rsidRDefault="00436910" w:rsidP="00436910">
      <w:pPr>
        <w:pStyle w:val="Chnao"/>
      </w:pPr>
    </w:p>
    <w:p w14:paraId="08432F66" w14:textId="7BFAA7C6" w:rsidR="00436910" w:rsidRDefault="002368AD" w:rsidP="00436910">
      <w:pPr>
        <w:pStyle w:val="Chnao"/>
      </w:pPr>
      <w:bookmarkStart w:id="33" w:name="_Toc212290934"/>
      <w:r w:rsidRPr="000C493A">
        <w:t>Chapter 4:</w:t>
      </w:r>
      <w:bookmarkEnd w:id="33"/>
      <w:r w:rsidRPr="000C493A">
        <w:t xml:space="preserve"> </w:t>
      </w:r>
    </w:p>
    <w:p w14:paraId="5C739DD0" w14:textId="5892869E" w:rsidR="002368AD" w:rsidRDefault="002368AD" w:rsidP="00436910">
      <w:pPr>
        <w:pStyle w:val="Chanem"/>
      </w:pPr>
      <w:bookmarkStart w:id="34" w:name="_Toc212290935"/>
      <w:r w:rsidRPr="000C493A">
        <w:t>Operators and Expressions in C Programming</w:t>
      </w:r>
      <w:bookmarkEnd w:id="34"/>
    </w:p>
    <w:p w14:paraId="752A3030" w14:textId="77777777" w:rsidR="005C4028" w:rsidRPr="00EF72F6" w:rsidRDefault="005C4028" w:rsidP="00EF72F6">
      <w:pPr>
        <w:pStyle w:val="Subheadddddf"/>
      </w:pPr>
      <w:r w:rsidRPr="00EF72F6">
        <w:rPr>
          <w:rFonts w:eastAsiaTheme="majorEastAsia"/>
        </w:rPr>
        <w:t>Objectives:</w:t>
      </w:r>
    </w:p>
    <w:p w14:paraId="6E87A888" w14:textId="77777777" w:rsidR="005C4028" w:rsidRPr="005C4028" w:rsidRDefault="005C4028" w:rsidP="00EF72F6">
      <w:pPr>
        <w:pStyle w:val="Pointss"/>
      </w:pPr>
      <w:r w:rsidRPr="005C4028">
        <w:t>Identify and use various categories of operators (arithmetic, relational, logical, bitwise, assignment, etc.).</w:t>
      </w:r>
    </w:p>
    <w:p w14:paraId="6559566D" w14:textId="77777777" w:rsidR="005C4028" w:rsidRPr="005C4028" w:rsidRDefault="005C4028" w:rsidP="00EF72F6">
      <w:pPr>
        <w:pStyle w:val="Pointss"/>
      </w:pPr>
      <w:r w:rsidRPr="005C4028">
        <w:t>Learn operator precedence and associativity.</w:t>
      </w:r>
    </w:p>
    <w:p w14:paraId="2F557887" w14:textId="77777777" w:rsidR="005C4028" w:rsidRPr="005C4028" w:rsidRDefault="005C4028" w:rsidP="00EF72F6">
      <w:pPr>
        <w:pStyle w:val="Pointss"/>
      </w:pPr>
      <w:r w:rsidRPr="005C4028">
        <w:t>Understand the role of expressions in computation.</w:t>
      </w:r>
    </w:p>
    <w:p w14:paraId="7CFDA037" w14:textId="77777777" w:rsidR="005C4028" w:rsidRPr="005C4028" w:rsidRDefault="005C4028" w:rsidP="00EF72F6">
      <w:pPr>
        <w:pStyle w:val="Pointss"/>
      </w:pPr>
      <w:r w:rsidRPr="005C4028">
        <w:t>Use compound assignment and unary operators effectively.</w:t>
      </w:r>
    </w:p>
    <w:p w14:paraId="28F861A2" w14:textId="77777777" w:rsidR="005C4028" w:rsidRPr="005C4028" w:rsidRDefault="005C4028" w:rsidP="00EF72F6">
      <w:pPr>
        <w:pStyle w:val="Pointss"/>
      </w:pPr>
      <w:r w:rsidRPr="005C4028">
        <w:t>Explore conditional (ternary) and sizeof operators through examples.</w:t>
      </w:r>
    </w:p>
    <w:p w14:paraId="5A7A24E1" w14:textId="77777777" w:rsidR="002368AD" w:rsidRPr="000C493A" w:rsidRDefault="002368AD" w:rsidP="00EF72F6">
      <w:pPr>
        <w:pStyle w:val="Subheadddddf"/>
      </w:pPr>
      <w:r w:rsidRPr="000C493A">
        <w:t>Introduction</w:t>
      </w:r>
    </w:p>
    <w:p w14:paraId="1AE5B04B" w14:textId="77777777" w:rsidR="002368AD" w:rsidRPr="000C493A" w:rsidRDefault="002368AD" w:rsidP="00EF72F6">
      <w:pPr>
        <w:pStyle w:val="texxtt"/>
        <w:rPr>
          <w:lang w:eastAsia="en-IN"/>
        </w:rPr>
      </w:pPr>
      <w:r w:rsidRPr="000C493A">
        <w:rPr>
          <w:lang w:eastAsia="en-IN"/>
        </w:rPr>
        <w:t>In C programming, operators are fundamental building blocks that form the backbone of computational logic. These special symbols instruct the compiler to perform specific mathematical, logical, or manipulative operations on data. Understanding operators is crucial for writing efficient and effective C programs, as they enable you to transform data, make decisions, and control program flow.</w:t>
      </w:r>
    </w:p>
    <w:p w14:paraId="78A8FDF1" w14:textId="77777777" w:rsidR="002368AD" w:rsidRPr="000C493A" w:rsidRDefault="002368AD" w:rsidP="00EF72F6">
      <w:pPr>
        <w:pStyle w:val="texxtt"/>
        <w:rPr>
          <w:lang w:eastAsia="en-IN"/>
        </w:rPr>
      </w:pPr>
      <w:r w:rsidRPr="000C493A">
        <w:rPr>
          <w:lang w:eastAsia="en-IN"/>
        </w:rPr>
        <w:t xml:space="preserve">An expression in C is a meaningful combination of operators and operands that the compiler evaluates to produce a single value. Operands can be variables, constants, literal values, or even function calls. For example, in the expression </w:t>
      </w:r>
      <w:r w:rsidRPr="000C493A">
        <w:rPr>
          <w:rFonts w:cs="Courier New"/>
          <w:lang w:eastAsia="en-IN"/>
        </w:rPr>
        <w:t>x + 5</w:t>
      </w:r>
      <w:r w:rsidRPr="000C493A">
        <w:rPr>
          <w:lang w:eastAsia="en-IN"/>
        </w:rPr>
        <w:t xml:space="preserve">, </w:t>
      </w:r>
      <w:r w:rsidRPr="000C493A">
        <w:rPr>
          <w:rFonts w:cs="Courier New"/>
          <w:lang w:eastAsia="en-IN"/>
        </w:rPr>
        <w:t>x</w:t>
      </w:r>
      <w:r w:rsidRPr="000C493A">
        <w:rPr>
          <w:lang w:eastAsia="en-IN"/>
        </w:rPr>
        <w:t xml:space="preserve"> and </w:t>
      </w:r>
      <w:r w:rsidRPr="000C493A">
        <w:rPr>
          <w:rFonts w:cs="Courier New"/>
          <w:lang w:eastAsia="en-IN"/>
        </w:rPr>
        <w:t>5</w:t>
      </w:r>
      <w:r w:rsidRPr="000C493A">
        <w:rPr>
          <w:lang w:eastAsia="en-IN"/>
        </w:rPr>
        <w:t xml:space="preserve"> are operands, while </w:t>
      </w:r>
      <w:r w:rsidRPr="000C493A">
        <w:rPr>
          <w:rFonts w:cs="Courier New"/>
          <w:lang w:eastAsia="en-IN"/>
        </w:rPr>
        <w:t>+</w:t>
      </w:r>
      <w:r w:rsidRPr="000C493A">
        <w:rPr>
          <w:lang w:eastAsia="en-IN"/>
        </w:rPr>
        <w:t xml:space="preserve"> is the operator. The entire construct is evaluated to produce a result that can be used in further computations or stored in variables.</w:t>
      </w:r>
    </w:p>
    <w:p w14:paraId="0622F872" w14:textId="77777777" w:rsidR="002368AD" w:rsidRPr="000C493A" w:rsidRDefault="002368AD" w:rsidP="00EF72F6">
      <w:pPr>
        <w:pStyle w:val="texxtt"/>
        <w:rPr>
          <w:lang w:eastAsia="en-IN"/>
        </w:rPr>
      </w:pPr>
      <w:r w:rsidRPr="000C493A">
        <w:rPr>
          <w:lang w:eastAsia="en-IN"/>
        </w:rPr>
        <w:t xml:space="preserve">Expressions are the fundamental units of computation in C. They can range from simple arithmetic calculations like </w:t>
      </w:r>
      <w:r w:rsidRPr="000C493A">
        <w:rPr>
          <w:rFonts w:cs="Courier New"/>
          <w:lang w:eastAsia="en-IN"/>
        </w:rPr>
        <w:t>a + b</w:t>
      </w:r>
      <w:r w:rsidRPr="000C493A">
        <w:rPr>
          <w:lang w:eastAsia="en-IN"/>
        </w:rPr>
        <w:t xml:space="preserve"> to complex conditional evaluations involving multiple operators and parentheses. Every expression in C has a type and a value, and understanding how expressions are formed and evaluated is essential for mastering the language.</w:t>
      </w:r>
    </w:p>
    <w:p w14:paraId="06A1E47D" w14:textId="49FC1B3A" w:rsidR="002368AD" w:rsidRPr="000C493A" w:rsidRDefault="002368AD" w:rsidP="00EF72F6">
      <w:pPr>
        <w:pStyle w:val="Subheadddddf"/>
      </w:pPr>
      <w:r w:rsidRPr="000C493A">
        <w:t>Categories of Operators in C</w:t>
      </w:r>
    </w:p>
    <w:p w14:paraId="0BC7564C" w14:textId="77777777" w:rsidR="002368AD" w:rsidRPr="000C493A" w:rsidRDefault="002368AD" w:rsidP="00EF72F6">
      <w:pPr>
        <w:pStyle w:val="texxtt"/>
        <w:rPr>
          <w:lang w:eastAsia="en-IN"/>
        </w:rPr>
      </w:pPr>
      <w:r w:rsidRPr="000C493A">
        <w:rPr>
          <w:lang w:eastAsia="en-IN"/>
        </w:rPr>
        <w:t>The C programming language provides an exceptionally rich and diverse set of operators, which are systematically organized into distinct categories based on their functionality and purpose. This comprehensive operator system gives C its power and flexibility, allowing programmers to perform everything from basic arithmetic to complex bit manipulation. Each category serves specific purposes and follows particular rules regarding precedence, associativity, and usage patterns.</w:t>
      </w:r>
    </w:p>
    <w:p w14:paraId="79464EA3" w14:textId="54929ABB" w:rsidR="002368AD" w:rsidRPr="000C493A" w:rsidRDefault="0062116E" w:rsidP="00A466FA">
      <w:pPr>
        <w:pStyle w:val="Subheadddd"/>
      </w:pPr>
      <w:bookmarkStart w:id="35" w:name="_Toc212290936"/>
      <w:r>
        <w:t>4.</w:t>
      </w:r>
      <w:r w:rsidR="002368AD" w:rsidRPr="000C493A">
        <w:t>1 Arithmetic Operators</w:t>
      </w:r>
      <w:bookmarkEnd w:id="35"/>
    </w:p>
    <w:p w14:paraId="1943C9CA" w14:textId="77777777" w:rsidR="002368AD" w:rsidRPr="000C493A" w:rsidRDefault="002368AD" w:rsidP="00EF72F6">
      <w:pPr>
        <w:pStyle w:val="texxtt"/>
        <w:rPr>
          <w:lang w:eastAsia="en-IN"/>
        </w:rPr>
      </w:pPr>
      <w:r w:rsidRPr="000C493A">
        <w:rPr>
          <w:lang w:eastAsia="en-IN"/>
        </w:rPr>
        <w:t>Arithmetic operators form the foundation of mathematical computation in C programming. These operators allow you to perform standard mathematical operations that are essential for any computational task. They work primarily with numeric data types including integers and floating-point numbers, enabling calculations that range from simple addition to complex mathematical formulas.</w:t>
      </w:r>
    </w:p>
    <w:p w14:paraId="58A1068D" w14:textId="77777777" w:rsidR="002368AD" w:rsidRPr="000C493A" w:rsidRDefault="002368AD" w:rsidP="00EF72F6">
      <w:pPr>
        <w:pStyle w:val="texxtt"/>
        <w:rPr>
          <w:lang w:eastAsia="en-IN"/>
        </w:rPr>
      </w:pPr>
      <w:r w:rsidRPr="000C493A">
        <w:rPr>
          <w:lang w:eastAsia="en-IN"/>
        </w:rPr>
        <w:t>Understanding how arithmetic operators interact with different data types is crucial. For instance, when you divide two integers, the result is also an integer with any fractional part truncated. This behavior can lead to unexpected results if not properly understood and managed.</w:t>
      </w:r>
    </w:p>
    <w:p w14:paraId="34852398" w14:textId="77777777" w:rsidR="002368AD" w:rsidRPr="000C493A" w:rsidRDefault="002368AD" w:rsidP="00EF72F6">
      <w:pPr>
        <w:pStyle w:val="Subheadddddf"/>
      </w:pPr>
      <w:r w:rsidRPr="000C493A">
        <w:t>List of Arithmetic Operators: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7"/>
        <w:gridCol w:w="5505"/>
        <w:gridCol w:w="2275"/>
        <w:gridCol w:w="799"/>
      </w:tblGrid>
      <w:tr w:rsidR="002368AD" w:rsidRPr="00EF72F6" w14:paraId="1A81A4A6" w14:textId="77777777" w:rsidTr="007557B8">
        <w:trPr>
          <w:tblHeader/>
          <w:tblCellSpacing w:w="15" w:type="dxa"/>
        </w:trPr>
        <w:tc>
          <w:tcPr>
            <w:tcW w:w="0" w:type="auto"/>
            <w:vAlign w:val="center"/>
            <w:hideMark/>
          </w:tcPr>
          <w:p w14:paraId="72B345EC"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Operator</w:t>
            </w:r>
          </w:p>
        </w:tc>
        <w:tc>
          <w:tcPr>
            <w:tcW w:w="0" w:type="auto"/>
            <w:vAlign w:val="center"/>
            <w:hideMark/>
          </w:tcPr>
          <w:p w14:paraId="628E686B"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Description</w:t>
            </w:r>
          </w:p>
        </w:tc>
        <w:tc>
          <w:tcPr>
            <w:tcW w:w="0" w:type="auto"/>
            <w:vAlign w:val="center"/>
            <w:hideMark/>
          </w:tcPr>
          <w:p w14:paraId="0C48AA1D"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Example (a=10, b=3)</w:t>
            </w:r>
          </w:p>
        </w:tc>
        <w:tc>
          <w:tcPr>
            <w:tcW w:w="0" w:type="auto"/>
            <w:vAlign w:val="center"/>
            <w:hideMark/>
          </w:tcPr>
          <w:p w14:paraId="5AB2DAD3"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Result</w:t>
            </w:r>
          </w:p>
        </w:tc>
      </w:tr>
      <w:tr w:rsidR="002368AD" w:rsidRPr="00EF72F6" w14:paraId="5F603AB6" w14:textId="77777777" w:rsidTr="007557B8">
        <w:trPr>
          <w:tblCellSpacing w:w="15" w:type="dxa"/>
        </w:trPr>
        <w:tc>
          <w:tcPr>
            <w:tcW w:w="0" w:type="auto"/>
            <w:vAlign w:val="center"/>
            <w:hideMark/>
          </w:tcPr>
          <w:p w14:paraId="7A963F8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71102C5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Addition - Adds two operands</w:t>
            </w:r>
          </w:p>
        </w:tc>
        <w:tc>
          <w:tcPr>
            <w:tcW w:w="0" w:type="auto"/>
            <w:vAlign w:val="center"/>
            <w:hideMark/>
          </w:tcPr>
          <w:p w14:paraId="1481905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498A72B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13</w:t>
            </w:r>
          </w:p>
        </w:tc>
      </w:tr>
      <w:tr w:rsidR="002368AD" w:rsidRPr="00EF72F6" w14:paraId="71F72143" w14:textId="77777777" w:rsidTr="007557B8">
        <w:trPr>
          <w:tblCellSpacing w:w="15" w:type="dxa"/>
        </w:trPr>
        <w:tc>
          <w:tcPr>
            <w:tcW w:w="0" w:type="auto"/>
            <w:vAlign w:val="center"/>
            <w:hideMark/>
          </w:tcPr>
          <w:p w14:paraId="09B93C9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2256835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Subtraction - Subtracts second operand from first</w:t>
            </w:r>
          </w:p>
        </w:tc>
        <w:tc>
          <w:tcPr>
            <w:tcW w:w="0" w:type="auto"/>
            <w:vAlign w:val="center"/>
            <w:hideMark/>
          </w:tcPr>
          <w:p w14:paraId="6BF863B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33161A2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7</w:t>
            </w:r>
          </w:p>
        </w:tc>
      </w:tr>
      <w:tr w:rsidR="002368AD" w:rsidRPr="00EF72F6" w14:paraId="08CCC309" w14:textId="77777777" w:rsidTr="007557B8">
        <w:trPr>
          <w:tblCellSpacing w:w="15" w:type="dxa"/>
        </w:trPr>
        <w:tc>
          <w:tcPr>
            <w:tcW w:w="0" w:type="auto"/>
            <w:vAlign w:val="center"/>
            <w:hideMark/>
          </w:tcPr>
          <w:p w14:paraId="30C3FD4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69D8630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Multiplication - Multiplies two operands</w:t>
            </w:r>
          </w:p>
        </w:tc>
        <w:tc>
          <w:tcPr>
            <w:tcW w:w="0" w:type="auto"/>
            <w:vAlign w:val="center"/>
            <w:hideMark/>
          </w:tcPr>
          <w:p w14:paraId="2D5C2CB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442CE15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30</w:t>
            </w:r>
          </w:p>
        </w:tc>
      </w:tr>
      <w:tr w:rsidR="002368AD" w:rsidRPr="00EF72F6" w14:paraId="50A2EA03" w14:textId="77777777" w:rsidTr="007557B8">
        <w:trPr>
          <w:tblCellSpacing w:w="15" w:type="dxa"/>
        </w:trPr>
        <w:tc>
          <w:tcPr>
            <w:tcW w:w="0" w:type="auto"/>
            <w:vAlign w:val="center"/>
            <w:hideMark/>
          </w:tcPr>
          <w:p w14:paraId="3262E53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1701657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Division - Divides first operand by second (returns quotient)</w:t>
            </w:r>
          </w:p>
        </w:tc>
        <w:tc>
          <w:tcPr>
            <w:tcW w:w="0" w:type="auto"/>
            <w:vAlign w:val="center"/>
            <w:hideMark/>
          </w:tcPr>
          <w:p w14:paraId="2B9EA6A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006C2A6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3</w:t>
            </w:r>
          </w:p>
        </w:tc>
      </w:tr>
      <w:tr w:rsidR="002368AD" w:rsidRPr="00EF72F6" w14:paraId="64DDD978" w14:textId="77777777" w:rsidTr="007557B8">
        <w:trPr>
          <w:tblCellSpacing w:w="15" w:type="dxa"/>
        </w:trPr>
        <w:tc>
          <w:tcPr>
            <w:tcW w:w="0" w:type="auto"/>
            <w:vAlign w:val="center"/>
            <w:hideMark/>
          </w:tcPr>
          <w:p w14:paraId="14F84AF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1460847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Modulus - Returns remainder after division</w:t>
            </w:r>
          </w:p>
        </w:tc>
        <w:tc>
          <w:tcPr>
            <w:tcW w:w="0" w:type="auto"/>
            <w:vAlign w:val="center"/>
            <w:hideMark/>
          </w:tcPr>
          <w:p w14:paraId="55C61BB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2C2364C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bl>
    <w:p w14:paraId="2DECACC2" w14:textId="77777777" w:rsidR="002368AD" w:rsidRPr="000C493A" w:rsidRDefault="002368AD" w:rsidP="00EF72F6">
      <w:pPr>
        <w:pStyle w:val="Subheadddddf"/>
      </w:pPr>
      <w:r w:rsidRPr="000C493A">
        <w:t>Detailed Explanation of Each Operator:</w:t>
      </w:r>
    </w:p>
    <w:p w14:paraId="6BAC51FC" w14:textId="77777777" w:rsidR="002368AD" w:rsidRPr="000C493A" w:rsidRDefault="002368AD" w:rsidP="00EF72F6">
      <w:pPr>
        <w:pStyle w:val="texxtt"/>
        <w:rPr>
          <w:lang w:eastAsia="en-IN"/>
        </w:rPr>
      </w:pPr>
      <w:r w:rsidRPr="000C493A">
        <w:rPr>
          <w:b/>
          <w:bCs/>
          <w:lang w:eastAsia="en-IN"/>
        </w:rPr>
        <w:t>Addition Operator (+):</w:t>
      </w:r>
      <w:r w:rsidRPr="000C493A">
        <w:rPr>
          <w:lang w:eastAsia="en-IN"/>
        </w:rPr>
        <w:t xml:space="preserve"> The addition operator combines two numeric values to produce their sum. It works with both integer and floating-point numbers. When used with different types, implicit type conversion may occur, promoting the smaller type to match the larger one.</w:t>
      </w:r>
    </w:p>
    <w:p w14:paraId="4CD223A3" w14:textId="77777777" w:rsidR="002368AD" w:rsidRPr="000C493A" w:rsidRDefault="002368AD" w:rsidP="00EF72F6">
      <w:pPr>
        <w:pStyle w:val="texxtt"/>
        <w:rPr>
          <w:lang w:eastAsia="en-IN"/>
        </w:rPr>
      </w:pPr>
      <w:r w:rsidRPr="000C493A">
        <w:rPr>
          <w:b/>
          <w:bCs/>
          <w:lang w:eastAsia="en-IN"/>
        </w:rPr>
        <w:t>Subtraction Operator (-):</w:t>
      </w:r>
      <w:r w:rsidRPr="000C493A">
        <w:rPr>
          <w:lang w:eastAsia="en-IN"/>
        </w:rPr>
        <w:t xml:space="preserve"> This operator subtracts the second operand from the first. Like addition, it handles both integer and floating-point arithmetic. The result's sign depends on the relative magnitudes and signs of the operands.</w:t>
      </w:r>
    </w:p>
    <w:p w14:paraId="34ADFE0E" w14:textId="77777777" w:rsidR="002368AD" w:rsidRPr="000C493A" w:rsidRDefault="002368AD" w:rsidP="00EF72F6">
      <w:pPr>
        <w:pStyle w:val="texxtt"/>
        <w:rPr>
          <w:lang w:eastAsia="en-IN"/>
        </w:rPr>
      </w:pPr>
      <w:r w:rsidRPr="000C493A">
        <w:rPr>
          <w:b/>
          <w:bCs/>
          <w:lang w:eastAsia="en-IN"/>
        </w:rPr>
        <w:t>Multiplication Operator (*):</w:t>
      </w:r>
      <w:r w:rsidRPr="000C493A">
        <w:rPr>
          <w:lang w:eastAsia="en-IN"/>
        </w:rPr>
        <w:t xml:space="preserve"> Multiplication is straightforward and works as expected mathematically. When multiplying integers, overflow can occur if the result exceeds the maximum value for the integer type being used.</w:t>
      </w:r>
    </w:p>
    <w:p w14:paraId="11F830C3" w14:textId="77777777" w:rsidR="002368AD" w:rsidRPr="000C493A" w:rsidRDefault="002368AD" w:rsidP="00EF72F6">
      <w:pPr>
        <w:pStyle w:val="texxtt"/>
        <w:rPr>
          <w:lang w:eastAsia="en-IN"/>
        </w:rPr>
      </w:pPr>
      <w:r w:rsidRPr="000C493A">
        <w:rPr>
          <w:b/>
          <w:bCs/>
          <w:lang w:eastAsia="en-IN"/>
        </w:rPr>
        <w:t>Division Operator (/):</w:t>
      </w:r>
      <w:r w:rsidRPr="000C493A">
        <w:rPr>
          <w:lang w:eastAsia="en-IN"/>
        </w:rPr>
        <w:t xml:space="preserve"> Division behavior differs significantly between integer and floating-point operands. Integer division truncates any fractional part, while floating-point division preserves decimal precision. Division by zero is undefined behavior and should always be avoided.</w:t>
      </w:r>
    </w:p>
    <w:p w14:paraId="79735BDD" w14:textId="77777777" w:rsidR="002368AD" w:rsidRPr="000C493A" w:rsidRDefault="002368AD" w:rsidP="00EF72F6">
      <w:pPr>
        <w:pStyle w:val="texxtt"/>
        <w:rPr>
          <w:lang w:eastAsia="en-IN"/>
        </w:rPr>
      </w:pPr>
      <w:r w:rsidRPr="000C493A">
        <w:rPr>
          <w:b/>
          <w:bCs/>
          <w:lang w:eastAsia="en-IN"/>
        </w:rPr>
        <w:t>Modulus Operator (%):</w:t>
      </w:r>
      <w:r w:rsidRPr="000C493A">
        <w:rPr>
          <w:lang w:eastAsia="en-IN"/>
        </w:rPr>
        <w:t xml:space="preserve"> The modulus operator returns the remainder after integer division. It only works with integer operands. This operator is particularly useful for determining if a number is even or odd, implementing cyclic behavior, or constraining values to specific ranges.</w:t>
      </w:r>
    </w:p>
    <w:p w14:paraId="3C585A21" w14:textId="279C20C6" w:rsidR="002368AD" w:rsidRPr="007557B8" w:rsidRDefault="002368AD" w:rsidP="00EF72F6">
      <w:pPr>
        <w:pStyle w:val="Subheadddddf"/>
      </w:pPr>
      <w:r w:rsidRPr="000C493A">
        <w:t>Example Program:</w:t>
      </w:r>
    </w:p>
    <w:p w14:paraId="24866FF8"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482379D" w14:textId="77777777" w:rsidR="002368AD" w:rsidRPr="000C493A" w:rsidRDefault="002368AD" w:rsidP="007557B8">
      <w:pPr>
        <w:pStyle w:val="Code"/>
        <w:rPr>
          <w:color w:val="383A42"/>
          <w:lang w:eastAsia="en-IN"/>
        </w:rPr>
      </w:pPr>
    </w:p>
    <w:p w14:paraId="229C568E"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2B15B3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4905B183" w14:textId="77777777" w:rsidR="002368AD" w:rsidRPr="000C493A" w:rsidRDefault="002368AD" w:rsidP="007557B8">
      <w:pPr>
        <w:pStyle w:val="Code"/>
        <w:rPr>
          <w:color w:val="383A42"/>
          <w:lang w:eastAsia="en-IN"/>
        </w:rPr>
      </w:pPr>
      <w:r w:rsidRPr="000C493A">
        <w:rPr>
          <w:color w:val="383A42"/>
          <w:lang w:eastAsia="en-IN"/>
        </w:rPr>
        <w:t xml:space="preserve">    </w:t>
      </w:r>
    </w:p>
    <w:p w14:paraId="7A77C89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Arithmetic Operations ===\n"</w:t>
      </w:r>
      <w:r w:rsidRPr="000C493A">
        <w:rPr>
          <w:color w:val="383A42"/>
          <w:lang w:eastAsia="en-IN"/>
        </w:rPr>
        <w:t>);</w:t>
      </w:r>
    </w:p>
    <w:p w14:paraId="6056B55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978F50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305CB62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6FC4E16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6F07906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i/>
          <w:iCs/>
          <w:color w:val="A0A1A7"/>
          <w:lang w:eastAsia="en-IN"/>
        </w:rPr>
        <w:t>// %% used to print %</w:t>
      </w:r>
    </w:p>
    <w:p w14:paraId="103B4F3B" w14:textId="77777777" w:rsidR="002368AD" w:rsidRPr="000C493A" w:rsidRDefault="002368AD" w:rsidP="007557B8">
      <w:pPr>
        <w:pStyle w:val="Code"/>
        <w:rPr>
          <w:color w:val="383A42"/>
          <w:lang w:eastAsia="en-IN"/>
        </w:rPr>
      </w:pPr>
      <w:r w:rsidRPr="000C493A">
        <w:rPr>
          <w:color w:val="383A42"/>
          <w:lang w:eastAsia="en-IN"/>
        </w:rPr>
        <w:t xml:space="preserve">    </w:t>
      </w:r>
    </w:p>
    <w:p w14:paraId="4E5B4A7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Demonstrating floating-point division</w:t>
      </w:r>
    </w:p>
    <w:p w14:paraId="1F45CF9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Floating-Point Division ===\n"</w:t>
      </w:r>
      <w:r w:rsidRPr="000C493A">
        <w:rPr>
          <w:color w:val="383A42"/>
          <w:lang w:eastAsia="en-IN"/>
        </w:rPr>
        <w:t>);</w:t>
      </w:r>
    </w:p>
    <w:p w14:paraId="5439AB7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(float) = %.2f\n"</w:t>
      </w:r>
      <w:r w:rsidRPr="000C493A">
        <w:rPr>
          <w:color w:val="383A42"/>
          <w:lang w:eastAsia="en-IN"/>
        </w:rPr>
        <w:t>, (</w:t>
      </w:r>
      <w:r w:rsidRPr="000C493A">
        <w:rPr>
          <w:color w:val="A626A4"/>
          <w:lang w:eastAsia="en-IN"/>
        </w:rPr>
        <w:t>float</w:t>
      </w:r>
      <w:r w:rsidRPr="000C493A">
        <w:rPr>
          <w:color w:val="383A42"/>
          <w:lang w:eastAsia="en-IN"/>
        </w:rPr>
        <w:t xml:space="preserve">)a </w:t>
      </w:r>
      <w:r w:rsidRPr="000C493A">
        <w:rPr>
          <w:color w:val="4078F2"/>
          <w:lang w:eastAsia="en-IN"/>
        </w:rPr>
        <w:t>/</w:t>
      </w:r>
      <w:r w:rsidRPr="000C493A">
        <w:rPr>
          <w:color w:val="383A42"/>
          <w:lang w:eastAsia="en-IN"/>
        </w:rPr>
        <w:t xml:space="preserve"> b);</w:t>
      </w:r>
    </w:p>
    <w:p w14:paraId="43731B37" w14:textId="77777777" w:rsidR="002368AD" w:rsidRPr="000C493A" w:rsidRDefault="002368AD" w:rsidP="007557B8">
      <w:pPr>
        <w:pStyle w:val="Code"/>
        <w:rPr>
          <w:color w:val="383A42"/>
          <w:lang w:eastAsia="en-IN"/>
        </w:rPr>
      </w:pPr>
      <w:r w:rsidRPr="000C493A">
        <w:rPr>
          <w:color w:val="383A42"/>
          <w:lang w:eastAsia="en-IN"/>
        </w:rPr>
        <w:t xml:space="preserve">    </w:t>
      </w:r>
    </w:p>
    <w:p w14:paraId="31E7EEE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9C549FF" w14:textId="77777777" w:rsidR="002368AD" w:rsidRPr="000C493A" w:rsidRDefault="002368AD" w:rsidP="007557B8">
      <w:pPr>
        <w:pStyle w:val="Code"/>
        <w:rPr>
          <w:color w:val="383A42"/>
          <w:lang w:eastAsia="en-IN"/>
        </w:rPr>
      </w:pPr>
      <w:r w:rsidRPr="000C493A">
        <w:rPr>
          <w:color w:val="383A42"/>
          <w:lang w:eastAsia="en-IN"/>
        </w:rPr>
        <w:t>}</w:t>
      </w:r>
    </w:p>
    <w:p w14:paraId="10B47DF4" w14:textId="77777777" w:rsidR="002368AD" w:rsidRPr="000C493A" w:rsidRDefault="002368AD" w:rsidP="00EF72F6">
      <w:pPr>
        <w:pStyle w:val="Subheadddddf"/>
      </w:pPr>
      <w:r w:rsidRPr="000C493A">
        <w:t>Output:</w:t>
      </w:r>
    </w:p>
    <w:p w14:paraId="7750A399" w14:textId="77777777" w:rsidR="002368AD" w:rsidRPr="000C493A" w:rsidRDefault="002368AD" w:rsidP="007557B8">
      <w:pPr>
        <w:pStyle w:val="Code"/>
        <w:rPr>
          <w:lang w:eastAsia="en-IN"/>
        </w:rPr>
      </w:pPr>
      <w:r w:rsidRPr="000C493A">
        <w:rPr>
          <w:lang w:eastAsia="en-IN"/>
        </w:rPr>
        <w:t>=== Arithmetic Operations ===</w:t>
      </w:r>
    </w:p>
    <w:p w14:paraId="6BA119FE" w14:textId="77777777" w:rsidR="002368AD" w:rsidRPr="000C493A" w:rsidRDefault="002368AD" w:rsidP="007557B8">
      <w:pPr>
        <w:pStyle w:val="Code"/>
        <w:rPr>
          <w:lang w:eastAsia="en-IN"/>
        </w:rPr>
      </w:pPr>
      <w:r w:rsidRPr="000C493A">
        <w:rPr>
          <w:lang w:eastAsia="en-IN"/>
        </w:rPr>
        <w:t>a + b = 13</w:t>
      </w:r>
    </w:p>
    <w:p w14:paraId="1E6F1764" w14:textId="77777777" w:rsidR="002368AD" w:rsidRPr="000C493A" w:rsidRDefault="002368AD" w:rsidP="007557B8">
      <w:pPr>
        <w:pStyle w:val="Code"/>
        <w:rPr>
          <w:lang w:eastAsia="en-IN"/>
        </w:rPr>
      </w:pPr>
      <w:r w:rsidRPr="000C493A">
        <w:rPr>
          <w:lang w:eastAsia="en-IN"/>
        </w:rPr>
        <w:t>a - b = 7</w:t>
      </w:r>
    </w:p>
    <w:p w14:paraId="26E12362" w14:textId="77777777" w:rsidR="002368AD" w:rsidRPr="000C493A" w:rsidRDefault="002368AD" w:rsidP="007557B8">
      <w:pPr>
        <w:pStyle w:val="Code"/>
        <w:rPr>
          <w:lang w:eastAsia="en-IN"/>
        </w:rPr>
      </w:pPr>
      <w:r w:rsidRPr="000C493A">
        <w:rPr>
          <w:lang w:eastAsia="en-IN"/>
        </w:rPr>
        <w:t>a * b = 30</w:t>
      </w:r>
    </w:p>
    <w:p w14:paraId="26172817" w14:textId="77777777" w:rsidR="002368AD" w:rsidRPr="000C493A" w:rsidRDefault="002368AD" w:rsidP="007557B8">
      <w:pPr>
        <w:pStyle w:val="Code"/>
        <w:rPr>
          <w:lang w:eastAsia="en-IN"/>
        </w:rPr>
      </w:pPr>
      <w:r w:rsidRPr="000C493A">
        <w:rPr>
          <w:lang w:eastAsia="en-IN"/>
        </w:rPr>
        <w:t>a / b = 3</w:t>
      </w:r>
    </w:p>
    <w:p w14:paraId="6169CAC0" w14:textId="77777777" w:rsidR="002368AD" w:rsidRPr="000C493A" w:rsidRDefault="002368AD" w:rsidP="007557B8">
      <w:pPr>
        <w:pStyle w:val="Code"/>
        <w:rPr>
          <w:lang w:eastAsia="en-IN"/>
        </w:rPr>
      </w:pPr>
      <w:r w:rsidRPr="000C493A">
        <w:rPr>
          <w:lang w:eastAsia="en-IN"/>
        </w:rPr>
        <w:t>a % b = 1</w:t>
      </w:r>
    </w:p>
    <w:p w14:paraId="32942422" w14:textId="77777777" w:rsidR="002368AD" w:rsidRPr="000C493A" w:rsidRDefault="002368AD" w:rsidP="007557B8">
      <w:pPr>
        <w:pStyle w:val="Code"/>
        <w:rPr>
          <w:lang w:eastAsia="en-IN"/>
        </w:rPr>
      </w:pPr>
    </w:p>
    <w:p w14:paraId="783AF3E8" w14:textId="77777777" w:rsidR="002368AD" w:rsidRPr="000C493A" w:rsidRDefault="002368AD" w:rsidP="007557B8">
      <w:pPr>
        <w:pStyle w:val="Code"/>
        <w:rPr>
          <w:lang w:eastAsia="en-IN"/>
        </w:rPr>
      </w:pPr>
      <w:r w:rsidRPr="000C493A">
        <w:rPr>
          <w:lang w:eastAsia="en-IN"/>
        </w:rPr>
        <w:t>=== Floating-Point Division ===</w:t>
      </w:r>
    </w:p>
    <w:p w14:paraId="08ABF708" w14:textId="77777777" w:rsidR="002368AD" w:rsidRPr="000C493A" w:rsidRDefault="002368AD" w:rsidP="007557B8">
      <w:pPr>
        <w:pStyle w:val="Code"/>
        <w:rPr>
          <w:lang w:eastAsia="en-IN"/>
        </w:rPr>
      </w:pPr>
      <w:r w:rsidRPr="000C493A">
        <w:rPr>
          <w:lang w:eastAsia="en-IN"/>
        </w:rPr>
        <w:t>a / b (float) = 3.33</w:t>
      </w:r>
    </w:p>
    <w:p w14:paraId="4830A92D" w14:textId="77777777" w:rsidR="002368AD" w:rsidRPr="000C493A" w:rsidRDefault="002368AD" w:rsidP="00EF72F6">
      <w:pPr>
        <w:pStyle w:val="Subheadddddf"/>
      </w:pPr>
      <w:r w:rsidRPr="000C493A">
        <w:t>Practical Applications:</w:t>
      </w:r>
    </w:p>
    <w:p w14:paraId="0DD6F0D4" w14:textId="15AF91D4" w:rsidR="002368AD" w:rsidRPr="000C493A" w:rsidRDefault="002368AD" w:rsidP="00EF72F6">
      <w:pPr>
        <w:pStyle w:val="texxtt"/>
        <w:rPr>
          <w:lang w:eastAsia="en-IN"/>
        </w:rPr>
      </w:pPr>
      <w:r w:rsidRPr="000C493A">
        <w:rPr>
          <w:lang w:eastAsia="en-IN"/>
        </w:rPr>
        <w:t xml:space="preserve">Arithmetic operators are used extensively in real-world programming scenarios. They're essential for financial calculations, scientific computations, game physics, graphics rendering, and virtually any application requiring mathematical operations. Understanding their </w:t>
      </w:r>
      <w:r w:rsidR="007557B8" w:rsidRPr="000C493A">
        <w:rPr>
          <w:lang w:eastAsia="en-IN"/>
        </w:rPr>
        <w:t>behaviour</w:t>
      </w:r>
      <w:r w:rsidRPr="000C493A">
        <w:rPr>
          <w:lang w:eastAsia="en-IN"/>
        </w:rPr>
        <w:t xml:space="preserve"> with different data types and potential pitfalls like overflow and truncation is crucial for writing robust programs.</w:t>
      </w:r>
    </w:p>
    <w:p w14:paraId="09E1A174" w14:textId="65CF98D2" w:rsidR="002368AD" w:rsidRPr="000C493A" w:rsidRDefault="0062116E" w:rsidP="00A466FA">
      <w:pPr>
        <w:pStyle w:val="Subheadddd"/>
      </w:pPr>
      <w:bookmarkStart w:id="36" w:name="_Toc212290937"/>
      <w:r>
        <w:t>4.</w:t>
      </w:r>
      <w:r w:rsidR="002368AD" w:rsidRPr="000C493A">
        <w:t>2</w:t>
      </w:r>
      <w:r>
        <w:t xml:space="preserve"> </w:t>
      </w:r>
      <w:r w:rsidR="002368AD" w:rsidRPr="000C493A">
        <w:t>Relational Operators</w:t>
      </w:r>
      <w:bookmarkEnd w:id="36"/>
    </w:p>
    <w:p w14:paraId="2FFB879A" w14:textId="77777777" w:rsidR="002368AD" w:rsidRPr="000C493A" w:rsidRDefault="002368AD" w:rsidP="00EF72F6">
      <w:pPr>
        <w:pStyle w:val="texxtt"/>
        <w:rPr>
          <w:lang w:eastAsia="en-IN"/>
        </w:rPr>
      </w:pPr>
      <w:r w:rsidRPr="000C493A">
        <w:rPr>
          <w:lang w:eastAsia="en-IN"/>
        </w:rPr>
        <w:t>Relational operators, also known as comparison operators, are fundamental tools for decision-making in C programs. These operators compare two values and establish relationships between them, such as equality, inequality, or relative magnitude. The result of any relational operation is always a Boolean value represented as an integer: 1 for true and 0 for false.</w:t>
      </w:r>
    </w:p>
    <w:p w14:paraId="5F8DFC14" w14:textId="77777777" w:rsidR="002368AD" w:rsidRPr="000C493A" w:rsidRDefault="002368AD" w:rsidP="00EF72F6">
      <w:pPr>
        <w:pStyle w:val="texxtt"/>
        <w:rPr>
          <w:lang w:eastAsia="en-IN"/>
        </w:rPr>
      </w:pPr>
      <w:r w:rsidRPr="000C493A">
        <w:rPr>
          <w:lang w:eastAsia="en-IN"/>
        </w:rPr>
        <w:t>These operators are the backbone of conditional statements and loops. They enable your program to make intelligent decisions based on data comparisons, allowing different execution paths depending on runtime conditions. Mastering relational operators is essential for implementing any kind of conditional logic in your programs.</w:t>
      </w:r>
    </w:p>
    <w:p w14:paraId="650C8300" w14:textId="77777777" w:rsidR="002368AD" w:rsidRPr="000C493A" w:rsidRDefault="002368AD" w:rsidP="00EF72F6">
      <w:pPr>
        <w:pStyle w:val="Subheadddddf"/>
      </w:pPr>
      <w:r w:rsidRPr="000C493A">
        <w:t>List of Relational Operators: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8"/>
        <w:gridCol w:w="5663"/>
        <w:gridCol w:w="2079"/>
        <w:gridCol w:w="836"/>
      </w:tblGrid>
      <w:tr w:rsidR="002368AD" w:rsidRPr="00EF72F6" w14:paraId="6ED1AAAB" w14:textId="77777777" w:rsidTr="007557B8">
        <w:trPr>
          <w:tblHeader/>
          <w:tblCellSpacing w:w="15" w:type="dxa"/>
        </w:trPr>
        <w:tc>
          <w:tcPr>
            <w:tcW w:w="0" w:type="auto"/>
            <w:vAlign w:val="center"/>
            <w:hideMark/>
          </w:tcPr>
          <w:p w14:paraId="2C0A7AE2"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Operator</w:t>
            </w:r>
          </w:p>
        </w:tc>
        <w:tc>
          <w:tcPr>
            <w:tcW w:w="0" w:type="auto"/>
            <w:vAlign w:val="center"/>
            <w:hideMark/>
          </w:tcPr>
          <w:p w14:paraId="2918E873"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Description</w:t>
            </w:r>
          </w:p>
        </w:tc>
        <w:tc>
          <w:tcPr>
            <w:tcW w:w="0" w:type="auto"/>
            <w:vAlign w:val="center"/>
            <w:hideMark/>
          </w:tcPr>
          <w:p w14:paraId="3B9A4E08"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Example (a=10, b=3)</w:t>
            </w:r>
          </w:p>
        </w:tc>
        <w:tc>
          <w:tcPr>
            <w:tcW w:w="0" w:type="auto"/>
            <w:vAlign w:val="center"/>
            <w:hideMark/>
          </w:tcPr>
          <w:p w14:paraId="29B062F9"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Result</w:t>
            </w:r>
          </w:p>
        </w:tc>
      </w:tr>
      <w:tr w:rsidR="002368AD" w:rsidRPr="00EF72F6" w14:paraId="6F078740" w14:textId="77777777" w:rsidTr="007557B8">
        <w:trPr>
          <w:tblCellSpacing w:w="15" w:type="dxa"/>
        </w:trPr>
        <w:tc>
          <w:tcPr>
            <w:tcW w:w="0" w:type="auto"/>
            <w:vAlign w:val="center"/>
            <w:hideMark/>
          </w:tcPr>
          <w:p w14:paraId="7C8D558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551651F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Equal to - Checks if two values are identical</w:t>
            </w:r>
          </w:p>
        </w:tc>
        <w:tc>
          <w:tcPr>
            <w:tcW w:w="0" w:type="auto"/>
            <w:vAlign w:val="center"/>
            <w:hideMark/>
          </w:tcPr>
          <w:p w14:paraId="54524BD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74334C6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(false)</w:t>
            </w:r>
          </w:p>
        </w:tc>
      </w:tr>
      <w:tr w:rsidR="002368AD" w:rsidRPr="00EF72F6" w14:paraId="4584DE67" w14:textId="77777777" w:rsidTr="007557B8">
        <w:trPr>
          <w:tblCellSpacing w:w="15" w:type="dxa"/>
        </w:trPr>
        <w:tc>
          <w:tcPr>
            <w:tcW w:w="0" w:type="auto"/>
            <w:vAlign w:val="center"/>
            <w:hideMark/>
          </w:tcPr>
          <w:p w14:paraId="0EDC8F2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3E6B6F4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Not equal to - Checks if two values are different</w:t>
            </w:r>
          </w:p>
        </w:tc>
        <w:tc>
          <w:tcPr>
            <w:tcW w:w="0" w:type="auto"/>
            <w:vAlign w:val="center"/>
            <w:hideMark/>
          </w:tcPr>
          <w:p w14:paraId="3A97E60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b</w:t>
            </w:r>
          </w:p>
        </w:tc>
        <w:tc>
          <w:tcPr>
            <w:tcW w:w="0" w:type="auto"/>
            <w:vAlign w:val="center"/>
            <w:hideMark/>
          </w:tcPr>
          <w:p w14:paraId="70609D7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(true)</w:t>
            </w:r>
          </w:p>
        </w:tc>
      </w:tr>
      <w:tr w:rsidR="002368AD" w:rsidRPr="00EF72F6" w14:paraId="1867E912" w14:textId="77777777" w:rsidTr="007557B8">
        <w:trPr>
          <w:tblCellSpacing w:w="15" w:type="dxa"/>
        </w:trPr>
        <w:tc>
          <w:tcPr>
            <w:tcW w:w="0" w:type="auto"/>
            <w:vAlign w:val="center"/>
            <w:hideMark/>
          </w:tcPr>
          <w:p w14:paraId="1554F40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&gt;</w:t>
            </w:r>
          </w:p>
        </w:tc>
        <w:tc>
          <w:tcPr>
            <w:tcW w:w="0" w:type="auto"/>
            <w:vAlign w:val="center"/>
            <w:hideMark/>
          </w:tcPr>
          <w:p w14:paraId="7723805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Greater than - Checks if first value exceeds second</w:t>
            </w:r>
          </w:p>
        </w:tc>
        <w:tc>
          <w:tcPr>
            <w:tcW w:w="0" w:type="auto"/>
            <w:vAlign w:val="center"/>
            <w:hideMark/>
          </w:tcPr>
          <w:p w14:paraId="28009AB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&gt; b</w:t>
            </w:r>
          </w:p>
        </w:tc>
        <w:tc>
          <w:tcPr>
            <w:tcW w:w="0" w:type="auto"/>
            <w:vAlign w:val="center"/>
            <w:hideMark/>
          </w:tcPr>
          <w:p w14:paraId="3A3B84F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(true)</w:t>
            </w:r>
          </w:p>
        </w:tc>
      </w:tr>
      <w:tr w:rsidR="002368AD" w:rsidRPr="00EF72F6" w14:paraId="6407165A" w14:textId="77777777" w:rsidTr="007557B8">
        <w:trPr>
          <w:tblCellSpacing w:w="15" w:type="dxa"/>
        </w:trPr>
        <w:tc>
          <w:tcPr>
            <w:tcW w:w="0" w:type="auto"/>
            <w:vAlign w:val="center"/>
            <w:hideMark/>
          </w:tcPr>
          <w:p w14:paraId="6565110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w:t>
            </w:r>
          </w:p>
        </w:tc>
        <w:tc>
          <w:tcPr>
            <w:tcW w:w="0" w:type="auto"/>
            <w:vAlign w:val="center"/>
            <w:hideMark/>
          </w:tcPr>
          <w:p w14:paraId="714A5FC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Less than - Checks if first value is smaller than second</w:t>
            </w:r>
          </w:p>
        </w:tc>
        <w:tc>
          <w:tcPr>
            <w:tcW w:w="0" w:type="auto"/>
            <w:vAlign w:val="center"/>
            <w:hideMark/>
          </w:tcPr>
          <w:p w14:paraId="4D493E4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&lt; b</w:t>
            </w:r>
          </w:p>
        </w:tc>
        <w:tc>
          <w:tcPr>
            <w:tcW w:w="0" w:type="auto"/>
            <w:vAlign w:val="center"/>
            <w:hideMark/>
          </w:tcPr>
          <w:p w14:paraId="0DE6A2F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(false)</w:t>
            </w:r>
          </w:p>
        </w:tc>
      </w:tr>
      <w:tr w:rsidR="002368AD" w:rsidRPr="00EF72F6" w14:paraId="5B7C8FBF" w14:textId="77777777" w:rsidTr="007557B8">
        <w:trPr>
          <w:tblCellSpacing w:w="15" w:type="dxa"/>
        </w:trPr>
        <w:tc>
          <w:tcPr>
            <w:tcW w:w="0" w:type="auto"/>
            <w:vAlign w:val="center"/>
            <w:hideMark/>
          </w:tcPr>
          <w:p w14:paraId="7EF16A1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&gt;=</w:t>
            </w:r>
          </w:p>
        </w:tc>
        <w:tc>
          <w:tcPr>
            <w:tcW w:w="0" w:type="auto"/>
            <w:vAlign w:val="center"/>
            <w:hideMark/>
          </w:tcPr>
          <w:p w14:paraId="0E80B83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Greater than or equal to - Checks if first value is at least equal to second</w:t>
            </w:r>
          </w:p>
        </w:tc>
        <w:tc>
          <w:tcPr>
            <w:tcW w:w="0" w:type="auto"/>
            <w:vAlign w:val="center"/>
            <w:hideMark/>
          </w:tcPr>
          <w:p w14:paraId="7B27321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&gt;= b</w:t>
            </w:r>
          </w:p>
        </w:tc>
        <w:tc>
          <w:tcPr>
            <w:tcW w:w="0" w:type="auto"/>
            <w:vAlign w:val="center"/>
            <w:hideMark/>
          </w:tcPr>
          <w:p w14:paraId="29B9E46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(true)</w:t>
            </w:r>
          </w:p>
        </w:tc>
      </w:tr>
      <w:tr w:rsidR="002368AD" w:rsidRPr="00EF72F6" w14:paraId="7BFADC38" w14:textId="77777777" w:rsidTr="007557B8">
        <w:trPr>
          <w:tblCellSpacing w:w="15" w:type="dxa"/>
        </w:trPr>
        <w:tc>
          <w:tcPr>
            <w:tcW w:w="0" w:type="auto"/>
            <w:vAlign w:val="center"/>
            <w:hideMark/>
          </w:tcPr>
          <w:p w14:paraId="54A3790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w:t>
            </w:r>
          </w:p>
        </w:tc>
        <w:tc>
          <w:tcPr>
            <w:tcW w:w="0" w:type="auto"/>
            <w:vAlign w:val="center"/>
            <w:hideMark/>
          </w:tcPr>
          <w:p w14:paraId="1E6748A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Less than or equal to - Checks if first value is at most equal to second</w:t>
            </w:r>
          </w:p>
        </w:tc>
        <w:tc>
          <w:tcPr>
            <w:tcW w:w="0" w:type="auto"/>
            <w:vAlign w:val="center"/>
            <w:hideMark/>
          </w:tcPr>
          <w:p w14:paraId="7B5A13B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&lt;= b</w:t>
            </w:r>
          </w:p>
        </w:tc>
        <w:tc>
          <w:tcPr>
            <w:tcW w:w="0" w:type="auto"/>
            <w:vAlign w:val="center"/>
            <w:hideMark/>
          </w:tcPr>
          <w:p w14:paraId="49B33B6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 (false)</w:t>
            </w:r>
          </w:p>
        </w:tc>
      </w:tr>
    </w:tbl>
    <w:p w14:paraId="61DF4F92" w14:textId="77777777" w:rsidR="002368AD" w:rsidRPr="000C493A" w:rsidRDefault="002368AD" w:rsidP="00EF72F6">
      <w:pPr>
        <w:pStyle w:val="Subheadddddf"/>
      </w:pPr>
      <w:r w:rsidRPr="000C493A">
        <w:t>Important Considerations:</w:t>
      </w:r>
    </w:p>
    <w:p w14:paraId="478885F5" w14:textId="688CDDFA" w:rsidR="002368AD" w:rsidRPr="000C493A" w:rsidRDefault="002368AD" w:rsidP="00EF72F6">
      <w:pPr>
        <w:pStyle w:val="texxtt"/>
        <w:rPr>
          <w:lang w:eastAsia="en-IN"/>
        </w:rPr>
      </w:pPr>
      <w:r w:rsidRPr="000C493A">
        <w:rPr>
          <w:b/>
          <w:bCs/>
          <w:lang w:eastAsia="en-IN"/>
        </w:rPr>
        <w:t>Common Mistake:</w:t>
      </w:r>
      <w:r w:rsidRPr="000C493A">
        <w:rPr>
          <w:lang w:eastAsia="en-IN"/>
        </w:rPr>
        <w:t xml:space="preserve"> One of the most frequent errors in C programming is confusing the assignment operator (</w:t>
      </w:r>
      <w:r w:rsidRPr="000C493A">
        <w:rPr>
          <w:rFonts w:cs="Courier New"/>
          <w:lang w:eastAsia="en-IN"/>
        </w:rPr>
        <w:t>=</w:t>
      </w:r>
      <w:r w:rsidRPr="000C493A">
        <w:rPr>
          <w:lang w:eastAsia="en-IN"/>
        </w:rPr>
        <w:t>) with the equality operator (</w:t>
      </w:r>
      <w:r w:rsidRPr="000C493A">
        <w:rPr>
          <w:rFonts w:cs="Courier New"/>
          <w:lang w:eastAsia="en-IN"/>
        </w:rPr>
        <w:t>==</w:t>
      </w:r>
      <w:r w:rsidRPr="000C493A">
        <w:rPr>
          <w:lang w:eastAsia="en-IN"/>
        </w:rPr>
        <w:t xml:space="preserve">). Using </w:t>
      </w:r>
      <w:r w:rsidRPr="000C493A">
        <w:rPr>
          <w:rFonts w:cs="Courier New"/>
          <w:lang w:eastAsia="en-IN"/>
        </w:rPr>
        <w:t>=</w:t>
      </w:r>
      <w:r w:rsidRPr="000C493A">
        <w:rPr>
          <w:lang w:eastAsia="en-IN"/>
        </w:rPr>
        <w:t xml:space="preserve"> in a conditional statement will perform assignment rather than comparison, often leading to logic errors that can be difficult to debug.</w:t>
      </w:r>
    </w:p>
    <w:p w14:paraId="5B87EF7B" w14:textId="77777777" w:rsidR="002368AD" w:rsidRPr="000C493A" w:rsidRDefault="002368AD" w:rsidP="007557B8">
      <w:pPr>
        <w:pStyle w:val="Code"/>
        <w:rPr>
          <w:color w:val="383A42"/>
          <w:lang w:eastAsia="en-IN"/>
        </w:rPr>
      </w:pPr>
      <w:r w:rsidRPr="000C493A">
        <w:rPr>
          <w:lang w:eastAsia="en-IN"/>
        </w:rPr>
        <w:t>// WRONG - This assigns 5 to x, doesn't compare!</w:t>
      </w:r>
    </w:p>
    <w:p w14:paraId="08FB159B" w14:textId="77777777" w:rsidR="002368AD" w:rsidRPr="000C493A" w:rsidRDefault="002368AD" w:rsidP="007557B8">
      <w:pPr>
        <w:pStyle w:val="Code"/>
        <w:rPr>
          <w:color w:val="383A42"/>
          <w:lang w:eastAsia="en-IN"/>
        </w:rPr>
      </w:pPr>
      <w:r w:rsidRPr="000C493A">
        <w:rPr>
          <w:color w:val="A626A4"/>
          <w:lang w:eastAsia="en-IN"/>
        </w:rPr>
        <w:t>if</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p>
    <w:p w14:paraId="23789F9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"Equal"</w:t>
      </w:r>
      <w:r w:rsidRPr="000C493A">
        <w:rPr>
          <w:color w:val="383A42"/>
          <w:lang w:eastAsia="en-IN"/>
        </w:rPr>
        <w:t>);</w:t>
      </w:r>
    </w:p>
    <w:p w14:paraId="658E69B8"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237AB533" w14:textId="77777777" w:rsidR="002368AD" w:rsidRPr="000C493A" w:rsidRDefault="002368AD" w:rsidP="007557B8">
      <w:pPr>
        <w:pStyle w:val="Code"/>
        <w:rPr>
          <w:color w:val="383A42"/>
          <w:lang w:eastAsia="en-IN"/>
        </w:rPr>
      </w:pPr>
      <w:r w:rsidRPr="000C493A">
        <w:rPr>
          <w:lang w:eastAsia="en-IN"/>
        </w:rPr>
        <w:t>// CORRECT - This compares x with 5</w:t>
      </w:r>
    </w:p>
    <w:p w14:paraId="35863AF2" w14:textId="77777777" w:rsidR="002368AD" w:rsidRPr="000C493A" w:rsidRDefault="002368AD" w:rsidP="007557B8">
      <w:pPr>
        <w:pStyle w:val="Code"/>
        <w:rPr>
          <w:color w:val="383A42"/>
          <w:lang w:eastAsia="en-IN"/>
        </w:rPr>
      </w:pPr>
      <w:r w:rsidRPr="000C493A">
        <w:rPr>
          <w:color w:val="A626A4"/>
          <w:lang w:eastAsia="en-IN"/>
        </w:rPr>
        <w:t>if</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p>
    <w:p w14:paraId="7990327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"Equal"</w:t>
      </w:r>
      <w:r w:rsidRPr="000C493A">
        <w:rPr>
          <w:color w:val="383A42"/>
          <w:lang w:eastAsia="en-IN"/>
        </w:rPr>
        <w:t>);</w:t>
      </w:r>
    </w:p>
    <w:p w14:paraId="2BEC4C22" w14:textId="77777777" w:rsidR="002368AD" w:rsidRPr="000C493A" w:rsidRDefault="002368AD" w:rsidP="00EF72F6">
      <w:pPr>
        <w:pStyle w:val="texxtt"/>
        <w:rPr>
          <w:lang w:eastAsia="en-IN"/>
        </w:rPr>
      </w:pPr>
      <w:r w:rsidRPr="000C493A">
        <w:rPr>
          <w:b/>
          <w:bCs/>
          <w:lang w:eastAsia="en-IN"/>
        </w:rPr>
        <w:t>Floating-Point Comparisons:</w:t>
      </w:r>
      <w:r w:rsidRPr="000C493A">
        <w:rPr>
          <w:lang w:eastAsia="en-IN"/>
        </w:rPr>
        <w:t xml:space="preserve"> When comparing floating-point numbers, direct equality comparisons can be problematic due to precision limitations. Instead of checking if two floats are exactly equal, it's often better to check if their difference is within a small tolerance value (epsilon).</w:t>
      </w:r>
    </w:p>
    <w:p w14:paraId="23316CA0" w14:textId="77777777" w:rsidR="002368AD" w:rsidRPr="000C493A" w:rsidRDefault="002368AD" w:rsidP="00EF72F6">
      <w:pPr>
        <w:pStyle w:val="texxtt"/>
        <w:rPr>
          <w:lang w:eastAsia="en-IN"/>
        </w:rPr>
      </w:pPr>
      <w:r w:rsidRPr="000C493A">
        <w:rPr>
          <w:b/>
          <w:bCs/>
          <w:lang w:eastAsia="en-IN"/>
        </w:rPr>
        <w:t>Chaining Comparisons:</w:t>
      </w:r>
      <w:r w:rsidRPr="000C493A">
        <w:rPr>
          <w:lang w:eastAsia="en-IN"/>
        </w:rPr>
        <w:t xml:space="preserve"> Unlike some other languages, C evaluates relational operators from left to right, and chaining them doesn't work as you might expect mathematically. For example, </w:t>
      </w:r>
      <w:r w:rsidRPr="000C493A">
        <w:rPr>
          <w:rFonts w:cs="Courier New"/>
          <w:lang w:eastAsia="en-IN"/>
        </w:rPr>
        <w:t>a &lt; b &lt; c</w:t>
      </w:r>
      <w:r w:rsidRPr="000C493A">
        <w:rPr>
          <w:lang w:eastAsia="en-IN"/>
        </w:rPr>
        <w:t xml:space="preserve"> doesn't check if b is between a and c; instead, it first evaluates </w:t>
      </w:r>
      <w:r w:rsidRPr="000C493A">
        <w:rPr>
          <w:rFonts w:cs="Courier New"/>
          <w:lang w:eastAsia="en-IN"/>
        </w:rPr>
        <w:t>a &lt; b</w:t>
      </w:r>
      <w:r w:rsidRPr="000C493A">
        <w:rPr>
          <w:lang w:eastAsia="en-IN"/>
        </w:rPr>
        <w:t xml:space="preserve"> (yielding 0 or 1) and then compares that result with c.</w:t>
      </w:r>
    </w:p>
    <w:p w14:paraId="1E0D0F55" w14:textId="5DE41AA6" w:rsidR="002368AD" w:rsidRPr="007557B8" w:rsidRDefault="002368AD" w:rsidP="00EF72F6">
      <w:pPr>
        <w:pStyle w:val="Subheadddddf"/>
      </w:pPr>
      <w:r w:rsidRPr="000C493A">
        <w:t>Example Program:</w:t>
      </w:r>
    </w:p>
    <w:p w14:paraId="7611EFB7"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9263665" w14:textId="77777777" w:rsidR="002368AD" w:rsidRPr="000C493A" w:rsidRDefault="002368AD" w:rsidP="007557B8">
      <w:pPr>
        <w:pStyle w:val="Code"/>
        <w:rPr>
          <w:color w:val="383A42"/>
          <w:lang w:eastAsia="en-IN"/>
        </w:rPr>
      </w:pPr>
    </w:p>
    <w:p w14:paraId="3A017E5C"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65955B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0C39C2C5" w14:textId="77777777" w:rsidR="002368AD" w:rsidRPr="000C493A" w:rsidRDefault="002368AD" w:rsidP="007557B8">
      <w:pPr>
        <w:pStyle w:val="Code"/>
        <w:rPr>
          <w:color w:val="383A42"/>
          <w:lang w:eastAsia="en-IN"/>
        </w:rPr>
      </w:pPr>
      <w:r w:rsidRPr="000C493A">
        <w:rPr>
          <w:color w:val="383A42"/>
          <w:lang w:eastAsia="en-IN"/>
        </w:rPr>
        <w:t xml:space="preserve">    </w:t>
      </w:r>
    </w:p>
    <w:p w14:paraId="1EF1B40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Relational Operators ===\n"</w:t>
      </w:r>
      <w:r w:rsidRPr="000C493A">
        <w:rPr>
          <w:color w:val="383A42"/>
          <w:lang w:eastAsia="en-IN"/>
        </w:rPr>
        <w:t>);</w:t>
      </w:r>
    </w:p>
    <w:p w14:paraId="3993DCF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891A01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05B7657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&gt; b  : %d\n"</w:t>
      </w:r>
      <w:r w:rsidRPr="000C493A">
        <w:rPr>
          <w:color w:val="383A42"/>
          <w:lang w:eastAsia="en-IN"/>
        </w:rPr>
        <w:t xml:space="preserve">, a </w:t>
      </w:r>
      <w:r w:rsidRPr="000C493A">
        <w:rPr>
          <w:color w:val="4078F2"/>
          <w:lang w:eastAsia="en-IN"/>
        </w:rPr>
        <w:t>&gt;</w:t>
      </w:r>
      <w:r w:rsidRPr="000C493A">
        <w:rPr>
          <w:color w:val="383A42"/>
          <w:lang w:eastAsia="en-IN"/>
        </w:rPr>
        <w:t xml:space="preserve"> b);</w:t>
      </w:r>
    </w:p>
    <w:p w14:paraId="67BBD78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&lt; b  : %d\n"</w:t>
      </w:r>
      <w:r w:rsidRPr="000C493A">
        <w:rPr>
          <w:color w:val="383A42"/>
          <w:lang w:eastAsia="en-IN"/>
        </w:rPr>
        <w:t xml:space="preserve">, a </w:t>
      </w:r>
      <w:r w:rsidRPr="000C493A">
        <w:rPr>
          <w:color w:val="4078F2"/>
          <w:lang w:eastAsia="en-IN"/>
        </w:rPr>
        <w:t>&lt;</w:t>
      </w:r>
      <w:r w:rsidRPr="000C493A">
        <w:rPr>
          <w:color w:val="383A42"/>
          <w:lang w:eastAsia="en-IN"/>
        </w:rPr>
        <w:t xml:space="preserve"> b);</w:t>
      </w:r>
    </w:p>
    <w:p w14:paraId="2C490FD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&gt;= b : %d\n"</w:t>
      </w:r>
      <w:r w:rsidRPr="000C493A">
        <w:rPr>
          <w:color w:val="383A42"/>
          <w:lang w:eastAsia="en-IN"/>
        </w:rPr>
        <w:t xml:space="preserve">, a </w:t>
      </w:r>
      <w:r w:rsidRPr="000C493A">
        <w:rPr>
          <w:color w:val="4078F2"/>
          <w:lang w:eastAsia="en-IN"/>
        </w:rPr>
        <w:t>&gt;=</w:t>
      </w:r>
      <w:r w:rsidRPr="000C493A">
        <w:rPr>
          <w:color w:val="383A42"/>
          <w:lang w:eastAsia="en-IN"/>
        </w:rPr>
        <w:t xml:space="preserve"> b);</w:t>
      </w:r>
    </w:p>
    <w:p w14:paraId="09F1A039"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&lt;= b : %d\n"</w:t>
      </w:r>
      <w:r w:rsidRPr="000C493A">
        <w:rPr>
          <w:color w:val="383A42"/>
          <w:lang w:eastAsia="en-IN"/>
        </w:rPr>
        <w:t xml:space="preserve">, a </w:t>
      </w:r>
      <w:r w:rsidRPr="000C493A">
        <w:rPr>
          <w:color w:val="4078F2"/>
          <w:lang w:eastAsia="en-IN"/>
        </w:rPr>
        <w:t>&lt;=</w:t>
      </w:r>
      <w:r w:rsidRPr="000C493A">
        <w:rPr>
          <w:color w:val="383A42"/>
          <w:lang w:eastAsia="en-IN"/>
        </w:rPr>
        <w:t xml:space="preserve"> b);</w:t>
      </w:r>
    </w:p>
    <w:p w14:paraId="159C5A84" w14:textId="77777777" w:rsidR="002368AD" w:rsidRPr="000C493A" w:rsidRDefault="002368AD" w:rsidP="007557B8">
      <w:pPr>
        <w:pStyle w:val="Code"/>
        <w:rPr>
          <w:color w:val="383A42"/>
          <w:lang w:eastAsia="en-IN"/>
        </w:rPr>
      </w:pPr>
      <w:r w:rsidRPr="000C493A">
        <w:rPr>
          <w:color w:val="383A42"/>
          <w:lang w:eastAsia="en-IN"/>
        </w:rPr>
        <w:t xml:space="preserve">    </w:t>
      </w:r>
    </w:p>
    <w:p w14:paraId="2A49291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Using in Conditional Statements ===\n"</w:t>
      </w:r>
      <w:r w:rsidRPr="000C493A">
        <w:rPr>
          <w:color w:val="383A42"/>
          <w:lang w:eastAsia="en-IN"/>
        </w:rPr>
        <w:t>);</w:t>
      </w:r>
    </w:p>
    <w:p w14:paraId="53B9EE2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 </w:t>
      </w:r>
      <w:r w:rsidRPr="000C493A">
        <w:rPr>
          <w:color w:val="4078F2"/>
          <w:lang w:eastAsia="en-IN"/>
        </w:rPr>
        <w:t>&gt;</w:t>
      </w:r>
      <w:r w:rsidRPr="000C493A">
        <w:rPr>
          <w:color w:val="383A42"/>
          <w:lang w:eastAsia="en-IN"/>
        </w:rPr>
        <w:t xml:space="preserve"> b) {</w:t>
      </w:r>
    </w:p>
    <w:p w14:paraId="1EF1709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is greater than b\n"</w:t>
      </w:r>
      <w:r w:rsidRPr="000C493A">
        <w:rPr>
          <w:color w:val="383A42"/>
          <w:lang w:eastAsia="en-IN"/>
        </w:rPr>
        <w:t>);</w:t>
      </w:r>
    </w:p>
    <w:p w14:paraId="2F78E2FD" w14:textId="77777777" w:rsidR="002368AD" w:rsidRPr="000C493A" w:rsidRDefault="002368AD" w:rsidP="007557B8">
      <w:pPr>
        <w:pStyle w:val="Code"/>
        <w:rPr>
          <w:color w:val="383A42"/>
          <w:lang w:eastAsia="en-IN"/>
        </w:rPr>
      </w:pPr>
      <w:r w:rsidRPr="000C493A">
        <w:rPr>
          <w:color w:val="383A42"/>
          <w:lang w:eastAsia="en-IN"/>
        </w:rPr>
        <w:t xml:space="preserve">    }</w:t>
      </w:r>
    </w:p>
    <w:p w14:paraId="4BA8DC1A" w14:textId="77777777" w:rsidR="002368AD" w:rsidRPr="000C493A" w:rsidRDefault="002368AD" w:rsidP="007557B8">
      <w:pPr>
        <w:pStyle w:val="Code"/>
        <w:rPr>
          <w:color w:val="383A42"/>
          <w:lang w:eastAsia="en-IN"/>
        </w:rPr>
      </w:pPr>
      <w:r w:rsidRPr="000C493A">
        <w:rPr>
          <w:color w:val="383A42"/>
          <w:lang w:eastAsia="en-IN"/>
        </w:rPr>
        <w:t xml:space="preserve">    </w:t>
      </w:r>
    </w:p>
    <w:p w14:paraId="2810A34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1544F08" w14:textId="77777777" w:rsidR="002368AD" w:rsidRPr="000C493A" w:rsidRDefault="002368AD" w:rsidP="007557B8">
      <w:pPr>
        <w:pStyle w:val="Code"/>
        <w:rPr>
          <w:color w:val="383A42"/>
          <w:lang w:eastAsia="en-IN"/>
        </w:rPr>
      </w:pPr>
      <w:r w:rsidRPr="000C493A">
        <w:rPr>
          <w:color w:val="383A42"/>
          <w:lang w:eastAsia="en-IN"/>
        </w:rPr>
        <w:t>}</w:t>
      </w:r>
    </w:p>
    <w:p w14:paraId="4E24936D" w14:textId="77777777" w:rsidR="00436910" w:rsidRDefault="00436910" w:rsidP="00EF72F6">
      <w:pPr>
        <w:pStyle w:val="Subheadddddf"/>
      </w:pPr>
    </w:p>
    <w:p w14:paraId="3A68ABE4" w14:textId="499AAE7B" w:rsidR="002368AD" w:rsidRPr="000C493A" w:rsidRDefault="002368AD" w:rsidP="00EF72F6">
      <w:pPr>
        <w:pStyle w:val="Subheadddddf"/>
      </w:pPr>
      <w:r w:rsidRPr="000C493A">
        <w:t>Output:</w:t>
      </w:r>
    </w:p>
    <w:p w14:paraId="5C971654" w14:textId="77777777" w:rsidR="002368AD" w:rsidRPr="000C493A" w:rsidRDefault="002368AD" w:rsidP="007557B8">
      <w:pPr>
        <w:pStyle w:val="Code"/>
        <w:rPr>
          <w:lang w:eastAsia="en-IN"/>
        </w:rPr>
      </w:pPr>
      <w:r w:rsidRPr="000C493A">
        <w:rPr>
          <w:lang w:eastAsia="en-IN"/>
        </w:rPr>
        <w:t>=== Relational Operators ===</w:t>
      </w:r>
    </w:p>
    <w:p w14:paraId="2B407FD1" w14:textId="77777777" w:rsidR="002368AD" w:rsidRPr="000C493A" w:rsidRDefault="002368AD" w:rsidP="007557B8">
      <w:pPr>
        <w:pStyle w:val="Code"/>
        <w:rPr>
          <w:lang w:eastAsia="en-IN"/>
        </w:rPr>
      </w:pPr>
      <w:r w:rsidRPr="000C493A">
        <w:rPr>
          <w:lang w:eastAsia="en-IN"/>
        </w:rPr>
        <w:t>a == b : 0</w:t>
      </w:r>
    </w:p>
    <w:p w14:paraId="64742C98" w14:textId="77777777" w:rsidR="002368AD" w:rsidRPr="000C493A" w:rsidRDefault="002368AD" w:rsidP="007557B8">
      <w:pPr>
        <w:pStyle w:val="Code"/>
        <w:rPr>
          <w:lang w:eastAsia="en-IN"/>
        </w:rPr>
      </w:pPr>
      <w:r w:rsidRPr="000C493A">
        <w:rPr>
          <w:lang w:eastAsia="en-IN"/>
        </w:rPr>
        <w:t>a != b : 1</w:t>
      </w:r>
    </w:p>
    <w:p w14:paraId="57DFC1D9" w14:textId="77777777" w:rsidR="002368AD" w:rsidRPr="000C493A" w:rsidRDefault="002368AD" w:rsidP="007557B8">
      <w:pPr>
        <w:pStyle w:val="Code"/>
        <w:rPr>
          <w:lang w:eastAsia="en-IN"/>
        </w:rPr>
      </w:pPr>
      <w:r w:rsidRPr="000C493A">
        <w:rPr>
          <w:lang w:eastAsia="en-IN"/>
        </w:rPr>
        <w:t>a &gt; b  : 1</w:t>
      </w:r>
    </w:p>
    <w:p w14:paraId="3E1C7A9F" w14:textId="77777777" w:rsidR="002368AD" w:rsidRPr="000C493A" w:rsidRDefault="002368AD" w:rsidP="007557B8">
      <w:pPr>
        <w:pStyle w:val="Code"/>
        <w:rPr>
          <w:lang w:eastAsia="en-IN"/>
        </w:rPr>
      </w:pPr>
      <w:r w:rsidRPr="000C493A">
        <w:rPr>
          <w:lang w:eastAsia="en-IN"/>
        </w:rPr>
        <w:t>a &lt; b  : 0</w:t>
      </w:r>
    </w:p>
    <w:p w14:paraId="659908F7" w14:textId="77777777" w:rsidR="002368AD" w:rsidRPr="000C493A" w:rsidRDefault="002368AD" w:rsidP="007557B8">
      <w:pPr>
        <w:pStyle w:val="Code"/>
        <w:rPr>
          <w:lang w:eastAsia="en-IN"/>
        </w:rPr>
      </w:pPr>
      <w:r w:rsidRPr="000C493A">
        <w:rPr>
          <w:lang w:eastAsia="en-IN"/>
        </w:rPr>
        <w:t>a &gt;= b : 1</w:t>
      </w:r>
    </w:p>
    <w:p w14:paraId="3AF9D874" w14:textId="77777777" w:rsidR="002368AD" w:rsidRPr="000C493A" w:rsidRDefault="002368AD" w:rsidP="007557B8">
      <w:pPr>
        <w:pStyle w:val="Code"/>
        <w:rPr>
          <w:lang w:eastAsia="en-IN"/>
        </w:rPr>
      </w:pPr>
      <w:r w:rsidRPr="000C493A">
        <w:rPr>
          <w:lang w:eastAsia="en-IN"/>
        </w:rPr>
        <w:t>a &lt;= b : 0</w:t>
      </w:r>
    </w:p>
    <w:p w14:paraId="1DF1A320" w14:textId="77777777" w:rsidR="002368AD" w:rsidRPr="000C493A" w:rsidRDefault="002368AD" w:rsidP="007557B8">
      <w:pPr>
        <w:pStyle w:val="Code"/>
        <w:rPr>
          <w:lang w:eastAsia="en-IN"/>
        </w:rPr>
      </w:pPr>
    </w:p>
    <w:p w14:paraId="5A0BB2F4" w14:textId="77777777" w:rsidR="002368AD" w:rsidRPr="000C493A" w:rsidRDefault="002368AD" w:rsidP="007557B8">
      <w:pPr>
        <w:pStyle w:val="Code"/>
        <w:rPr>
          <w:lang w:eastAsia="en-IN"/>
        </w:rPr>
      </w:pPr>
      <w:r w:rsidRPr="000C493A">
        <w:rPr>
          <w:lang w:eastAsia="en-IN"/>
        </w:rPr>
        <w:t>=== Using in Conditional Statements ===</w:t>
      </w:r>
    </w:p>
    <w:p w14:paraId="0DDD1A8D" w14:textId="77777777" w:rsidR="002368AD" w:rsidRPr="000C493A" w:rsidRDefault="002368AD" w:rsidP="007557B8">
      <w:pPr>
        <w:pStyle w:val="Code"/>
        <w:rPr>
          <w:lang w:eastAsia="en-IN"/>
        </w:rPr>
      </w:pPr>
      <w:r w:rsidRPr="000C493A">
        <w:rPr>
          <w:lang w:eastAsia="en-IN"/>
        </w:rPr>
        <w:t>a is greater than b</w:t>
      </w:r>
    </w:p>
    <w:p w14:paraId="765059E1" w14:textId="77777777" w:rsidR="002368AD" w:rsidRPr="000C493A" w:rsidRDefault="002368AD" w:rsidP="00EF72F6">
      <w:pPr>
        <w:pStyle w:val="Subheadddddf"/>
      </w:pPr>
      <w:r w:rsidRPr="000C493A">
        <w:t>Real-World Usage:</w:t>
      </w:r>
    </w:p>
    <w:p w14:paraId="0394F199" w14:textId="77777777" w:rsidR="002368AD" w:rsidRPr="000C493A" w:rsidRDefault="002368AD" w:rsidP="00EF72F6">
      <w:pPr>
        <w:pStyle w:val="texxtt"/>
        <w:rPr>
          <w:lang w:eastAsia="en-IN"/>
        </w:rPr>
      </w:pPr>
      <w:r w:rsidRPr="000C493A">
        <w:rPr>
          <w:lang w:eastAsia="en-IN"/>
        </w:rPr>
        <w:t>Relational operators are used everywhere in programming: validating user input, implementing sorting algorithms, controlling loop iterations, checking boundary conditions, and implementing business logic rules. They form the decision-making capability that transforms simple sequential programs into intelligent, responsive applications.</w:t>
      </w:r>
    </w:p>
    <w:p w14:paraId="04051A95" w14:textId="62BA3057" w:rsidR="002368AD" w:rsidRPr="000C493A" w:rsidRDefault="0062116E" w:rsidP="00A466FA">
      <w:pPr>
        <w:pStyle w:val="Subheadddd"/>
      </w:pPr>
      <w:bookmarkStart w:id="37" w:name="_Toc212290938"/>
      <w:r>
        <w:t>4.</w:t>
      </w:r>
      <w:r w:rsidR="002368AD" w:rsidRPr="000C493A">
        <w:t>3 Logical Operators</w:t>
      </w:r>
      <w:bookmarkEnd w:id="37"/>
    </w:p>
    <w:p w14:paraId="52D968BF" w14:textId="77777777" w:rsidR="002368AD" w:rsidRPr="000C493A" w:rsidRDefault="002368AD" w:rsidP="00EF72F6">
      <w:pPr>
        <w:pStyle w:val="texxtt"/>
        <w:rPr>
          <w:lang w:eastAsia="en-IN"/>
        </w:rPr>
      </w:pPr>
      <w:r w:rsidRPr="000C493A">
        <w:rPr>
          <w:lang w:eastAsia="en-IN"/>
        </w:rPr>
        <w:t>Logical operators provide the ability to combine multiple conditions and create complex decision-making logic in your programs. These operators work with Boolean values (true/false) and are essential for implementing sophisticated conditional statements. In C, any non-zero value is considered true, while zero is considered false.</w:t>
      </w:r>
    </w:p>
    <w:p w14:paraId="79943E13" w14:textId="77777777" w:rsidR="002368AD" w:rsidRPr="000C493A" w:rsidRDefault="002368AD" w:rsidP="00EF72F6">
      <w:pPr>
        <w:pStyle w:val="texxtt"/>
        <w:rPr>
          <w:lang w:eastAsia="en-IN"/>
        </w:rPr>
      </w:pPr>
      <w:r w:rsidRPr="000C493A">
        <w:rPr>
          <w:lang w:eastAsia="en-IN"/>
        </w:rPr>
        <w:t>Logical operators enable you to express compound conditions naturally, such as "if the user is logged in AND has administrator privileges" or "if the value is less than zero OR greater than 100." They're fundamental to implementing the kind of multi-faceted decision logic that real-world applications require.</w:t>
      </w:r>
    </w:p>
    <w:p w14:paraId="0BA145A9" w14:textId="77777777" w:rsidR="002368AD" w:rsidRPr="000C493A" w:rsidRDefault="002368AD" w:rsidP="00EF72F6">
      <w:pPr>
        <w:pStyle w:val="Subheadddddf"/>
      </w:pPr>
      <w:r w:rsidRPr="000C493A">
        <w:t>Truth Tables:</w:t>
      </w:r>
    </w:p>
    <w:p w14:paraId="44FA195E" w14:textId="77777777" w:rsidR="002368AD" w:rsidRPr="000C493A" w:rsidRDefault="002368AD" w:rsidP="00EF72F6">
      <w:pPr>
        <w:pStyle w:val="texxtt"/>
        <w:rPr>
          <w:lang w:eastAsia="en-IN"/>
        </w:rPr>
      </w:pPr>
      <w:r w:rsidRPr="000C493A">
        <w:rPr>
          <w:lang w:eastAsia="en-IN"/>
        </w:rPr>
        <w:t>Understanding truth tables helps visualize how logical operators work:</w:t>
      </w:r>
    </w:p>
    <w:p w14:paraId="49AC1519" w14:textId="77777777" w:rsidR="002368AD" w:rsidRPr="000C493A" w:rsidRDefault="002368AD" w:rsidP="00EF72F6">
      <w:pPr>
        <w:pStyle w:val="Subheadddddf"/>
      </w:pPr>
      <w:r w:rsidRPr="000C493A">
        <w:t>AND (&amp;&amp;) Truth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
        <w:gridCol w:w="255"/>
        <w:gridCol w:w="997"/>
      </w:tblGrid>
      <w:tr w:rsidR="002368AD" w:rsidRPr="00EF72F6" w14:paraId="62FB0CA8" w14:textId="77777777" w:rsidTr="007557B8">
        <w:trPr>
          <w:tblHeader/>
          <w:tblCellSpacing w:w="15" w:type="dxa"/>
        </w:trPr>
        <w:tc>
          <w:tcPr>
            <w:tcW w:w="0" w:type="auto"/>
            <w:vAlign w:val="center"/>
            <w:hideMark/>
          </w:tcPr>
          <w:p w14:paraId="69B233C6"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w:t>
            </w:r>
          </w:p>
        </w:tc>
        <w:tc>
          <w:tcPr>
            <w:tcW w:w="0" w:type="auto"/>
            <w:vAlign w:val="center"/>
            <w:hideMark/>
          </w:tcPr>
          <w:p w14:paraId="74792F02"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B</w:t>
            </w:r>
          </w:p>
        </w:tc>
        <w:tc>
          <w:tcPr>
            <w:tcW w:w="0" w:type="auto"/>
            <w:vAlign w:val="center"/>
            <w:hideMark/>
          </w:tcPr>
          <w:p w14:paraId="680D5822"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 &amp;&amp; B</w:t>
            </w:r>
          </w:p>
        </w:tc>
      </w:tr>
      <w:tr w:rsidR="002368AD" w:rsidRPr="00EF72F6" w14:paraId="430A3571" w14:textId="77777777" w:rsidTr="007557B8">
        <w:trPr>
          <w:tblCellSpacing w:w="15" w:type="dxa"/>
        </w:trPr>
        <w:tc>
          <w:tcPr>
            <w:tcW w:w="0" w:type="auto"/>
            <w:vAlign w:val="center"/>
            <w:hideMark/>
          </w:tcPr>
          <w:p w14:paraId="54216FF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21D1E00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0B8D33D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r>
      <w:tr w:rsidR="002368AD" w:rsidRPr="00EF72F6" w14:paraId="046A301E" w14:textId="77777777" w:rsidTr="007557B8">
        <w:trPr>
          <w:tblCellSpacing w:w="15" w:type="dxa"/>
        </w:trPr>
        <w:tc>
          <w:tcPr>
            <w:tcW w:w="0" w:type="auto"/>
            <w:vAlign w:val="center"/>
            <w:hideMark/>
          </w:tcPr>
          <w:p w14:paraId="79B0F95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1559FE1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38753B2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r>
      <w:tr w:rsidR="002368AD" w:rsidRPr="00EF72F6" w14:paraId="696713C0" w14:textId="77777777" w:rsidTr="007557B8">
        <w:trPr>
          <w:tblCellSpacing w:w="15" w:type="dxa"/>
        </w:trPr>
        <w:tc>
          <w:tcPr>
            <w:tcW w:w="0" w:type="auto"/>
            <w:vAlign w:val="center"/>
            <w:hideMark/>
          </w:tcPr>
          <w:p w14:paraId="78C49B2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29821AF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7F5134E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r>
      <w:tr w:rsidR="002368AD" w:rsidRPr="00EF72F6" w14:paraId="71B16CE1" w14:textId="77777777" w:rsidTr="007557B8">
        <w:trPr>
          <w:tblCellSpacing w:w="15" w:type="dxa"/>
        </w:trPr>
        <w:tc>
          <w:tcPr>
            <w:tcW w:w="0" w:type="auto"/>
            <w:vAlign w:val="center"/>
            <w:hideMark/>
          </w:tcPr>
          <w:p w14:paraId="326D8F9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302A110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58DB575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bl>
    <w:p w14:paraId="3EAAE541" w14:textId="77777777" w:rsidR="002368AD" w:rsidRPr="000C493A" w:rsidRDefault="002368AD" w:rsidP="00EF72F6">
      <w:pPr>
        <w:pStyle w:val="Subheadddddf"/>
      </w:pPr>
      <w:r w:rsidRPr="000C493A">
        <w:t>OR (||) Truth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
        <w:gridCol w:w="255"/>
        <w:gridCol w:w="905"/>
      </w:tblGrid>
      <w:tr w:rsidR="002368AD" w:rsidRPr="00EF72F6" w14:paraId="10D2D956" w14:textId="77777777" w:rsidTr="007557B8">
        <w:trPr>
          <w:tblHeader/>
          <w:tblCellSpacing w:w="15" w:type="dxa"/>
        </w:trPr>
        <w:tc>
          <w:tcPr>
            <w:tcW w:w="0" w:type="auto"/>
            <w:vAlign w:val="center"/>
            <w:hideMark/>
          </w:tcPr>
          <w:p w14:paraId="3D29CFA5"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w:t>
            </w:r>
          </w:p>
        </w:tc>
        <w:tc>
          <w:tcPr>
            <w:tcW w:w="0" w:type="auto"/>
            <w:vAlign w:val="center"/>
            <w:hideMark/>
          </w:tcPr>
          <w:p w14:paraId="080FCF67"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B</w:t>
            </w:r>
          </w:p>
        </w:tc>
        <w:tc>
          <w:tcPr>
            <w:tcW w:w="0" w:type="auto"/>
            <w:vAlign w:val="center"/>
            <w:hideMark/>
          </w:tcPr>
          <w:p w14:paraId="61944974"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 || B</w:t>
            </w:r>
          </w:p>
        </w:tc>
      </w:tr>
      <w:tr w:rsidR="002368AD" w:rsidRPr="00EF72F6" w14:paraId="371A438A" w14:textId="77777777" w:rsidTr="007557B8">
        <w:trPr>
          <w:tblCellSpacing w:w="15" w:type="dxa"/>
        </w:trPr>
        <w:tc>
          <w:tcPr>
            <w:tcW w:w="0" w:type="auto"/>
            <w:vAlign w:val="center"/>
            <w:hideMark/>
          </w:tcPr>
          <w:p w14:paraId="03E864D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0570CF6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53D1EA6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r>
      <w:tr w:rsidR="002368AD" w:rsidRPr="00EF72F6" w14:paraId="3F9CA693" w14:textId="77777777" w:rsidTr="007557B8">
        <w:trPr>
          <w:tblCellSpacing w:w="15" w:type="dxa"/>
        </w:trPr>
        <w:tc>
          <w:tcPr>
            <w:tcW w:w="0" w:type="auto"/>
            <w:vAlign w:val="center"/>
            <w:hideMark/>
          </w:tcPr>
          <w:p w14:paraId="059DE1F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14F2C2F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402DFF0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r w:rsidR="002368AD" w:rsidRPr="00EF72F6" w14:paraId="1FAB1380" w14:textId="77777777" w:rsidTr="007557B8">
        <w:trPr>
          <w:tblCellSpacing w:w="15" w:type="dxa"/>
        </w:trPr>
        <w:tc>
          <w:tcPr>
            <w:tcW w:w="0" w:type="auto"/>
            <w:vAlign w:val="center"/>
            <w:hideMark/>
          </w:tcPr>
          <w:p w14:paraId="77AF2DB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167AB1C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7C0324E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r w:rsidR="002368AD" w:rsidRPr="00EF72F6" w14:paraId="020EDEC1" w14:textId="77777777" w:rsidTr="007557B8">
        <w:trPr>
          <w:tblCellSpacing w:w="15" w:type="dxa"/>
        </w:trPr>
        <w:tc>
          <w:tcPr>
            <w:tcW w:w="0" w:type="auto"/>
            <w:vAlign w:val="center"/>
            <w:hideMark/>
          </w:tcPr>
          <w:p w14:paraId="0117D2D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0A015F6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71B684B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bl>
    <w:p w14:paraId="0F8441B2" w14:textId="1422F516" w:rsidR="002368AD" w:rsidRPr="000C493A" w:rsidRDefault="002368AD" w:rsidP="00EF72F6">
      <w:pPr>
        <w:pStyle w:val="Subheadddddf"/>
      </w:pPr>
      <w:r w:rsidRPr="000C493A">
        <w:t>NOT (!) Truth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
        <w:gridCol w:w="359"/>
      </w:tblGrid>
      <w:tr w:rsidR="002368AD" w:rsidRPr="00EF72F6" w14:paraId="4187BD4D" w14:textId="77777777" w:rsidTr="007557B8">
        <w:trPr>
          <w:tblHeader/>
          <w:tblCellSpacing w:w="15" w:type="dxa"/>
        </w:trPr>
        <w:tc>
          <w:tcPr>
            <w:tcW w:w="0" w:type="auto"/>
            <w:vAlign w:val="center"/>
            <w:hideMark/>
          </w:tcPr>
          <w:p w14:paraId="5FD90A41"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w:t>
            </w:r>
          </w:p>
        </w:tc>
        <w:tc>
          <w:tcPr>
            <w:tcW w:w="0" w:type="auto"/>
            <w:vAlign w:val="center"/>
            <w:hideMark/>
          </w:tcPr>
          <w:p w14:paraId="246B401F"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w:t>
            </w:r>
          </w:p>
        </w:tc>
      </w:tr>
      <w:tr w:rsidR="002368AD" w:rsidRPr="00EF72F6" w14:paraId="1666C23F" w14:textId="77777777" w:rsidTr="007557B8">
        <w:trPr>
          <w:tblCellSpacing w:w="15" w:type="dxa"/>
        </w:trPr>
        <w:tc>
          <w:tcPr>
            <w:tcW w:w="0" w:type="auto"/>
            <w:vAlign w:val="center"/>
            <w:hideMark/>
          </w:tcPr>
          <w:p w14:paraId="0F761D3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c>
          <w:tcPr>
            <w:tcW w:w="0" w:type="auto"/>
            <w:vAlign w:val="center"/>
            <w:hideMark/>
          </w:tcPr>
          <w:p w14:paraId="414BDCE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r>
      <w:tr w:rsidR="002368AD" w:rsidRPr="00EF72F6" w14:paraId="53E9CE3A" w14:textId="77777777" w:rsidTr="007557B8">
        <w:trPr>
          <w:tblCellSpacing w:w="15" w:type="dxa"/>
        </w:trPr>
        <w:tc>
          <w:tcPr>
            <w:tcW w:w="0" w:type="auto"/>
            <w:vAlign w:val="center"/>
            <w:hideMark/>
          </w:tcPr>
          <w:p w14:paraId="7F36981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w:t>
            </w:r>
          </w:p>
        </w:tc>
        <w:tc>
          <w:tcPr>
            <w:tcW w:w="0" w:type="auto"/>
            <w:vAlign w:val="center"/>
            <w:hideMark/>
          </w:tcPr>
          <w:p w14:paraId="6C74B25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0</w:t>
            </w:r>
          </w:p>
        </w:tc>
      </w:tr>
    </w:tbl>
    <w:p w14:paraId="578C0C47" w14:textId="19E50999" w:rsidR="002368AD" w:rsidRPr="007557B8" w:rsidRDefault="002368AD" w:rsidP="00EF72F6">
      <w:pPr>
        <w:pStyle w:val="Subheadddddf"/>
      </w:pPr>
      <w:r w:rsidRPr="000C493A">
        <w:t>Example Program:</w:t>
      </w:r>
    </w:p>
    <w:p w14:paraId="32BFF342"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8E4014C" w14:textId="77777777" w:rsidR="002368AD" w:rsidRPr="000C493A" w:rsidRDefault="002368AD" w:rsidP="007557B8">
      <w:pPr>
        <w:pStyle w:val="Code"/>
        <w:rPr>
          <w:color w:val="383A42"/>
          <w:lang w:eastAsia="en-IN"/>
        </w:rPr>
      </w:pPr>
    </w:p>
    <w:p w14:paraId="2E127DAD"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66C311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4FA4E22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hasLicense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1 represents true</w:t>
      </w:r>
    </w:p>
    <w:p w14:paraId="0384C9FD" w14:textId="77777777" w:rsidR="002368AD" w:rsidRPr="000C493A" w:rsidRDefault="002368AD" w:rsidP="007557B8">
      <w:pPr>
        <w:pStyle w:val="Code"/>
        <w:rPr>
          <w:color w:val="383A42"/>
          <w:lang w:eastAsia="en-IN"/>
        </w:rPr>
      </w:pPr>
      <w:r w:rsidRPr="000C493A">
        <w:rPr>
          <w:color w:val="383A42"/>
          <w:lang w:eastAsia="en-IN"/>
        </w:rPr>
        <w:t xml:space="preserve">    </w:t>
      </w:r>
    </w:p>
    <w:p w14:paraId="18459DE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Logical Operators ===\n\n"</w:t>
      </w:r>
      <w:r w:rsidRPr="000C493A">
        <w:rPr>
          <w:color w:val="383A42"/>
          <w:lang w:eastAsia="en-IN"/>
        </w:rPr>
        <w:t>);</w:t>
      </w:r>
    </w:p>
    <w:p w14:paraId="41C70965" w14:textId="77777777" w:rsidR="002368AD" w:rsidRPr="000C493A" w:rsidRDefault="002368AD" w:rsidP="007557B8">
      <w:pPr>
        <w:pStyle w:val="Code"/>
        <w:rPr>
          <w:color w:val="383A42"/>
          <w:lang w:eastAsia="en-IN"/>
        </w:rPr>
      </w:pPr>
      <w:r w:rsidRPr="000C493A">
        <w:rPr>
          <w:color w:val="383A42"/>
          <w:lang w:eastAsia="en-IN"/>
        </w:rPr>
        <w:t xml:space="preserve">    </w:t>
      </w:r>
    </w:p>
    <w:p w14:paraId="0BC0522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AND operator example</w:t>
      </w:r>
    </w:p>
    <w:p w14:paraId="6C1CF35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xml:space="preserve"> </w:t>
      </w:r>
      <w:r w:rsidRPr="000C493A">
        <w:rPr>
          <w:color w:val="4078F2"/>
          <w:lang w:eastAsia="en-IN"/>
        </w:rPr>
        <w:t>&amp;&amp;</w:t>
      </w:r>
      <w:r w:rsidRPr="000C493A">
        <w:rPr>
          <w:color w:val="383A42"/>
          <w:lang w:eastAsia="en-IN"/>
        </w:rPr>
        <w:t xml:space="preserve"> hasLicense) {</w:t>
      </w:r>
    </w:p>
    <w:p w14:paraId="2DB13C6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"AND Example: Can drive legally\n"</w:t>
      </w:r>
      <w:r w:rsidRPr="000C493A">
        <w:rPr>
          <w:color w:val="383A42"/>
          <w:lang w:eastAsia="en-IN"/>
        </w:rPr>
        <w:t>);</w:t>
      </w:r>
    </w:p>
    <w:p w14:paraId="03665059"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"(Both conditions are true)\n\n"</w:t>
      </w:r>
      <w:r w:rsidRPr="000C493A">
        <w:rPr>
          <w:color w:val="383A42"/>
          <w:lang w:eastAsia="en-IN"/>
        </w:rPr>
        <w:t>);</w:t>
      </w:r>
    </w:p>
    <w:p w14:paraId="07252A85" w14:textId="77777777" w:rsidR="002368AD" w:rsidRPr="000C493A" w:rsidRDefault="002368AD" w:rsidP="007557B8">
      <w:pPr>
        <w:pStyle w:val="Code"/>
        <w:rPr>
          <w:color w:val="383A42"/>
          <w:lang w:eastAsia="en-IN"/>
        </w:rPr>
      </w:pPr>
      <w:r w:rsidRPr="000C493A">
        <w:rPr>
          <w:color w:val="383A42"/>
          <w:lang w:eastAsia="en-IN"/>
        </w:rPr>
        <w:t xml:space="preserve">    }</w:t>
      </w:r>
    </w:p>
    <w:p w14:paraId="37DCEF08" w14:textId="77777777" w:rsidR="002368AD" w:rsidRPr="000C493A" w:rsidRDefault="002368AD" w:rsidP="007557B8">
      <w:pPr>
        <w:pStyle w:val="Code"/>
        <w:rPr>
          <w:color w:val="383A42"/>
          <w:lang w:eastAsia="en-IN"/>
        </w:rPr>
      </w:pPr>
      <w:r w:rsidRPr="000C493A">
        <w:rPr>
          <w:color w:val="383A42"/>
          <w:lang w:eastAsia="en-IN"/>
        </w:rPr>
        <w:t xml:space="preserve">    </w:t>
      </w:r>
    </w:p>
    <w:p w14:paraId="31CAE10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OR operator example</w:t>
      </w:r>
    </w:p>
    <w:p w14:paraId="4F2751D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(age </w:t>
      </w:r>
      <w:r w:rsidRPr="000C493A">
        <w:rPr>
          <w:color w:val="4078F2"/>
          <w:lang w:eastAsia="en-IN"/>
        </w:rPr>
        <w:t>&gt;=</w:t>
      </w:r>
      <w:r w:rsidRPr="000C493A">
        <w:rPr>
          <w:color w:val="383A42"/>
          <w:lang w:eastAsia="en-IN"/>
        </w:rPr>
        <w:t xml:space="preserve"> </w:t>
      </w:r>
      <w:r w:rsidRPr="000C493A">
        <w:rPr>
          <w:color w:val="B76B01"/>
          <w:lang w:eastAsia="en-IN"/>
        </w:rPr>
        <w:t>18</w:t>
      </w:r>
      <w:r w:rsidRPr="000C493A">
        <w:rPr>
          <w:color w:val="383A42"/>
          <w:lang w:eastAsia="en-IN"/>
        </w:rPr>
        <w:t xml:space="preserve"> </w:t>
      </w:r>
      <w:r w:rsidRPr="000C493A">
        <w:rPr>
          <w:color w:val="4078F2"/>
          <w:lang w:eastAsia="en-IN"/>
        </w:rPr>
        <w:t>||</w:t>
      </w:r>
      <w:r w:rsidRPr="000C493A">
        <w:rPr>
          <w:color w:val="383A42"/>
          <w:lang w:eastAsia="en-IN"/>
        </w:rPr>
        <w:t xml:space="preserve"> hasLicense) {</w:t>
      </w:r>
    </w:p>
    <w:p w14:paraId="327C44F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"OR Example: At least one condition is met\n\n"</w:t>
      </w:r>
      <w:r w:rsidRPr="000C493A">
        <w:rPr>
          <w:color w:val="383A42"/>
          <w:lang w:eastAsia="en-IN"/>
        </w:rPr>
        <w:t>);</w:t>
      </w:r>
    </w:p>
    <w:p w14:paraId="646F25C7" w14:textId="77777777" w:rsidR="002368AD" w:rsidRPr="000C493A" w:rsidRDefault="002368AD" w:rsidP="007557B8">
      <w:pPr>
        <w:pStyle w:val="Code"/>
        <w:rPr>
          <w:color w:val="383A42"/>
          <w:lang w:eastAsia="en-IN"/>
        </w:rPr>
      </w:pPr>
      <w:r w:rsidRPr="000C493A">
        <w:rPr>
          <w:color w:val="383A42"/>
          <w:lang w:eastAsia="en-IN"/>
        </w:rPr>
        <w:t xml:space="preserve">    }</w:t>
      </w:r>
    </w:p>
    <w:p w14:paraId="17091FE8" w14:textId="77777777" w:rsidR="002368AD" w:rsidRPr="000C493A" w:rsidRDefault="002368AD" w:rsidP="007557B8">
      <w:pPr>
        <w:pStyle w:val="Code"/>
        <w:rPr>
          <w:color w:val="383A42"/>
          <w:lang w:eastAsia="en-IN"/>
        </w:rPr>
      </w:pPr>
      <w:r w:rsidRPr="000C493A">
        <w:rPr>
          <w:color w:val="383A42"/>
          <w:lang w:eastAsia="en-IN"/>
        </w:rPr>
        <w:t xml:space="preserve">    </w:t>
      </w:r>
    </w:p>
    <w:p w14:paraId="5419CE3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NOT operator example</w:t>
      </w:r>
    </w:p>
    <w:p w14:paraId="7D09D48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w:t>
      </w:r>
      <w:r w:rsidRPr="000C493A">
        <w:rPr>
          <w:color w:val="383A42"/>
          <w:lang w:eastAsia="en-IN"/>
        </w:rPr>
        <w:t xml:space="preserve">(age </w:t>
      </w:r>
      <w:r w:rsidRPr="000C493A">
        <w:rPr>
          <w:color w:val="4078F2"/>
          <w:lang w:eastAsia="en-IN"/>
        </w:rPr>
        <w:t>&lt;</w:t>
      </w:r>
      <w:r w:rsidRPr="000C493A">
        <w:rPr>
          <w:color w:val="383A42"/>
          <w:lang w:eastAsia="en-IN"/>
        </w:rPr>
        <w:t xml:space="preserve"> </w:t>
      </w:r>
      <w:r w:rsidRPr="000C493A">
        <w:rPr>
          <w:color w:val="B76B01"/>
          <w:lang w:eastAsia="en-IN"/>
        </w:rPr>
        <w:t>18</w:t>
      </w:r>
      <w:r w:rsidRPr="000C493A">
        <w:rPr>
          <w:color w:val="383A42"/>
          <w:lang w:eastAsia="en-IN"/>
        </w:rPr>
        <w:t>)) {</w:t>
      </w:r>
    </w:p>
    <w:p w14:paraId="7D2AF4C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"NOT Example: Age is NOT less than 18\n"</w:t>
      </w:r>
      <w:r w:rsidRPr="000C493A">
        <w:rPr>
          <w:color w:val="383A42"/>
          <w:lang w:eastAsia="en-IN"/>
        </w:rPr>
        <w:t>);</w:t>
      </w:r>
    </w:p>
    <w:p w14:paraId="73FCE62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"(Condition is reversed)\n"</w:t>
      </w:r>
      <w:r w:rsidRPr="000C493A">
        <w:rPr>
          <w:color w:val="383A42"/>
          <w:lang w:eastAsia="en-IN"/>
        </w:rPr>
        <w:t>);</w:t>
      </w:r>
    </w:p>
    <w:p w14:paraId="481770F7" w14:textId="77777777" w:rsidR="002368AD" w:rsidRPr="000C493A" w:rsidRDefault="002368AD" w:rsidP="007557B8">
      <w:pPr>
        <w:pStyle w:val="Code"/>
        <w:rPr>
          <w:color w:val="383A42"/>
          <w:lang w:eastAsia="en-IN"/>
        </w:rPr>
      </w:pPr>
      <w:r w:rsidRPr="000C493A">
        <w:rPr>
          <w:color w:val="383A42"/>
          <w:lang w:eastAsia="en-IN"/>
        </w:rPr>
        <w:t xml:space="preserve">    }</w:t>
      </w:r>
    </w:p>
    <w:p w14:paraId="4655901E" w14:textId="77777777" w:rsidR="002368AD" w:rsidRPr="000C493A" w:rsidRDefault="002368AD" w:rsidP="007557B8">
      <w:pPr>
        <w:pStyle w:val="Code"/>
        <w:rPr>
          <w:color w:val="383A42"/>
          <w:lang w:eastAsia="en-IN"/>
        </w:rPr>
      </w:pPr>
      <w:r w:rsidRPr="000C493A">
        <w:rPr>
          <w:color w:val="383A42"/>
          <w:lang w:eastAsia="en-IN"/>
        </w:rPr>
        <w:t xml:space="preserve">    </w:t>
      </w:r>
    </w:p>
    <w:p w14:paraId="5B86A75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7CD8ECA" w14:textId="77777777" w:rsidR="002368AD" w:rsidRPr="000C493A" w:rsidRDefault="002368AD" w:rsidP="007557B8">
      <w:pPr>
        <w:pStyle w:val="Code"/>
        <w:rPr>
          <w:color w:val="383A42"/>
          <w:lang w:eastAsia="en-IN"/>
        </w:rPr>
      </w:pPr>
      <w:r w:rsidRPr="000C493A">
        <w:rPr>
          <w:color w:val="383A42"/>
          <w:lang w:eastAsia="en-IN"/>
        </w:rPr>
        <w:t>}</w:t>
      </w:r>
    </w:p>
    <w:p w14:paraId="37097E5B" w14:textId="77777777" w:rsidR="00EF72F6" w:rsidRDefault="00EF72F6" w:rsidP="00EF72F6">
      <w:pPr>
        <w:pStyle w:val="Subheadddddf"/>
      </w:pPr>
    </w:p>
    <w:p w14:paraId="03EBB65A" w14:textId="3CE1A1D0" w:rsidR="002368AD" w:rsidRPr="000C493A" w:rsidRDefault="002368AD" w:rsidP="00EF72F6">
      <w:pPr>
        <w:pStyle w:val="Subheadddddf"/>
      </w:pPr>
      <w:r w:rsidRPr="000C493A">
        <w:t>Output:</w:t>
      </w:r>
    </w:p>
    <w:p w14:paraId="04BF3B71" w14:textId="77777777" w:rsidR="002368AD" w:rsidRPr="000C493A" w:rsidRDefault="002368AD" w:rsidP="007557B8">
      <w:pPr>
        <w:pStyle w:val="Code"/>
        <w:rPr>
          <w:lang w:eastAsia="en-IN"/>
        </w:rPr>
      </w:pPr>
      <w:r w:rsidRPr="000C493A">
        <w:rPr>
          <w:lang w:eastAsia="en-IN"/>
        </w:rPr>
        <w:t>=== Logical Operators ===</w:t>
      </w:r>
    </w:p>
    <w:p w14:paraId="37581FFD" w14:textId="77777777" w:rsidR="002368AD" w:rsidRPr="000C493A" w:rsidRDefault="002368AD" w:rsidP="007557B8">
      <w:pPr>
        <w:pStyle w:val="Code"/>
        <w:rPr>
          <w:lang w:eastAsia="en-IN"/>
        </w:rPr>
      </w:pPr>
    </w:p>
    <w:p w14:paraId="4AD000C1" w14:textId="77777777" w:rsidR="002368AD" w:rsidRPr="000C493A" w:rsidRDefault="002368AD" w:rsidP="007557B8">
      <w:pPr>
        <w:pStyle w:val="Code"/>
        <w:rPr>
          <w:lang w:eastAsia="en-IN"/>
        </w:rPr>
      </w:pPr>
      <w:r w:rsidRPr="000C493A">
        <w:rPr>
          <w:lang w:eastAsia="en-IN"/>
        </w:rPr>
        <w:t>AND Example: Can drive legally</w:t>
      </w:r>
    </w:p>
    <w:p w14:paraId="28B9CFC5" w14:textId="77777777" w:rsidR="002368AD" w:rsidRPr="000C493A" w:rsidRDefault="002368AD" w:rsidP="007557B8">
      <w:pPr>
        <w:pStyle w:val="Code"/>
        <w:rPr>
          <w:lang w:eastAsia="en-IN"/>
        </w:rPr>
      </w:pPr>
      <w:r w:rsidRPr="000C493A">
        <w:rPr>
          <w:lang w:eastAsia="en-IN"/>
        </w:rPr>
        <w:t>(Both conditions are true)</w:t>
      </w:r>
    </w:p>
    <w:p w14:paraId="7B64825E" w14:textId="77777777" w:rsidR="002368AD" w:rsidRPr="000C493A" w:rsidRDefault="002368AD" w:rsidP="007557B8">
      <w:pPr>
        <w:pStyle w:val="Code"/>
        <w:rPr>
          <w:lang w:eastAsia="en-IN"/>
        </w:rPr>
      </w:pPr>
    </w:p>
    <w:p w14:paraId="59EA4D21" w14:textId="77777777" w:rsidR="002368AD" w:rsidRPr="000C493A" w:rsidRDefault="002368AD" w:rsidP="007557B8">
      <w:pPr>
        <w:pStyle w:val="Code"/>
        <w:rPr>
          <w:lang w:eastAsia="en-IN"/>
        </w:rPr>
      </w:pPr>
      <w:r w:rsidRPr="000C493A">
        <w:rPr>
          <w:lang w:eastAsia="en-IN"/>
        </w:rPr>
        <w:t>OR Example: At least one condition is met</w:t>
      </w:r>
    </w:p>
    <w:p w14:paraId="0C9DC3EE" w14:textId="77777777" w:rsidR="002368AD" w:rsidRPr="000C493A" w:rsidRDefault="002368AD" w:rsidP="007557B8">
      <w:pPr>
        <w:pStyle w:val="Code"/>
        <w:rPr>
          <w:lang w:eastAsia="en-IN"/>
        </w:rPr>
      </w:pPr>
    </w:p>
    <w:p w14:paraId="1B724C3E" w14:textId="77777777" w:rsidR="002368AD" w:rsidRPr="000C493A" w:rsidRDefault="002368AD" w:rsidP="007557B8">
      <w:pPr>
        <w:pStyle w:val="Code"/>
        <w:rPr>
          <w:lang w:eastAsia="en-IN"/>
        </w:rPr>
      </w:pPr>
      <w:r w:rsidRPr="000C493A">
        <w:rPr>
          <w:lang w:eastAsia="en-IN"/>
        </w:rPr>
        <w:t>NOT Example: Age is NOT less than 18</w:t>
      </w:r>
    </w:p>
    <w:p w14:paraId="0AE3A4A4" w14:textId="77777777" w:rsidR="002368AD" w:rsidRPr="000C493A" w:rsidRDefault="002368AD" w:rsidP="007557B8">
      <w:pPr>
        <w:pStyle w:val="Code"/>
        <w:rPr>
          <w:lang w:eastAsia="en-IN"/>
        </w:rPr>
      </w:pPr>
      <w:r w:rsidRPr="000C493A">
        <w:rPr>
          <w:lang w:eastAsia="en-IN"/>
        </w:rPr>
        <w:t>(Condition is reversed)</w:t>
      </w:r>
    </w:p>
    <w:p w14:paraId="5A2FF14E" w14:textId="77777777" w:rsidR="002368AD" w:rsidRPr="000C493A" w:rsidRDefault="002368AD" w:rsidP="00EF72F6">
      <w:pPr>
        <w:pStyle w:val="Subheadddddf"/>
      </w:pPr>
      <w:r w:rsidRPr="000C493A">
        <w:t>Short-Circuit Evaluation:</w:t>
      </w:r>
    </w:p>
    <w:p w14:paraId="7C493358" w14:textId="77777777" w:rsidR="002368AD" w:rsidRPr="000C493A" w:rsidRDefault="002368AD" w:rsidP="00EF72F6">
      <w:pPr>
        <w:pStyle w:val="texxtt"/>
        <w:rPr>
          <w:lang w:eastAsia="en-IN"/>
        </w:rPr>
      </w:pPr>
      <w:r w:rsidRPr="000C493A">
        <w:rPr>
          <w:lang w:eastAsia="en-IN"/>
        </w:rPr>
        <w:t>C uses short-circuit evaluation for logical operators:</w:t>
      </w:r>
    </w:p>
    <w:p w14:paraId="1F43BA65" w14:textId="77777777" w:rsidR="002368AD" w:rsidRPr="000C493A" w:rsidRDefault="002368AD" w:rsidP="00EF72F6">
      <w:pPr>
        <w:pStyle w:val="Pointss"/>
      </w:pPr>
      <w:r w:rsidRPr="000C493A">
        <w:t xml:space="preserve">With </w:t>
      </w:r>
      <w:r w:rsidRPr="000C493A">
        <w:rPr>
          <w:rFonts w:cs="Courier New"/>
        </w:rPr>
        <w:t>&amp;&amp;</w:t>
      </w:r>
      <w:r w:rsidRPr="000C493A">
        <w:t>: If the first condition is false, the second is not evaluated</w:t>
      </w:r>
    </w:p>
    <w:p w14:paraId="04527F40" w14:textId="77777777" w:rsidR="002368AD" w:rsidRPr="000C493A" w:rsidRDefault="002368AD" w:rsidP="00EF72F6">
      <w:pPr>
        <w:pStyle w:val="Pointss"/>
      </w:pPr>
      <w:r w:rsidRPr="000C493A">
        <w:t xml:space="preserve">With </w:t>
      </w:r>
      <w:r w:rsidRPr="000C493A">
        <w:rPr>
          <w:rFonts w:cs="Courier New"/>
        </w:rPr>
        <w:t>||</w:t>
      </w:r>
      <w:r w:rsidRPr="000C493A">
        <w:t>: If the first condition is true, the second is not evaluated</w:t>
      </w:r>
    </w:p>
    <w:p w14:paraId="4D3C7BF6" w14:textId="6CBA5C0F" w:rsidR="002368AD" w:rsidRPr="000C493A" w:rsidRDefault="002368AD" w:rsidP="00EF72F6">
      <w:pPr>
        <w:pStyle w:val="texxtt"/>
        <w:rPr>
          <w:lang w:eastAsia="en-IN"/>
        </w:rPr>
      </w:pPr>
      <w:r w:rsidRPr="000C493A">
        <w:rPr>
          <w:lang w:eastAsia="en-IN"/>
        </w:rPr>
        <w:t xml:space="preserve">This </w:t>
      </w:r>
      <w:r w:rsidR="007557B8" w:rsidRPr="000C493A">
        <w:rPr>
          <w:lang w:eastAsia="en-IN"/>
        </w:rPr>
        <w:t>behaviour</w:t>
      </w:r>
      <w:r w:rsidRPr="000C493A">
        <w:rPr>
          <w:lang w:eastAsia="en-IN"/>
        </w:rPr>
        <w:t xml:space="preserve"> can be useful for optimization and avoiding errors:</w:t>
      </w:r>
    </w:p>
    <w:p w14:paraId="246C5AF8" w14:textId="77777777" w:rsidR="002368AD" w:rsidRPr="000C493A" w:rsidRDefault="002368AD" w:rsidP="007557B8">
      <w:pPr>
        <w:pStyle w:val="Code"/>
        <w:rPr>
          <w:color w:val="383A42"/>
          <w:lang w:eastAsia="en-IN"/>
        </w:rPr>
      </w:pPr>
      <w:r w:rsidRPr="000C493A">
        <w:rPr>
          <w:lang w:eastAsia="en-IN"/>
        </w:rPr>
        <w:t>// Safe check - if ptr is NULL, ptr-&gt;value is never evaluated</w:t>
      </w:r>
    </w:p>
    <w:p w14:paraId="6BEAA453" w14:textId="77777777" w:rsidR="002368AD" w:rsidRPr="000C493A" w:rsidRDefault="002368AD" w:rsidP="007557B8">
      <w:pPr>
        <w:pStyle w:val="Code"/>
        <w:rPr>
          <w:color w:val="383A42"/>
          <w:lang w:eastAsia="en-IN"/>
        </w:rPr>
      </w:pPr>
      <w:r w:rsidRPr="000C493A">
        <w:rPr>
          <w:color w:val="A626A4"/>
          <w:lang w:eastAsia="en-IN"/>
        </w:rPr>
        <w:t>if</w:t>
      </w:r>
      <w:r w:rsidRPr="000C493A">
        <w:rPr>
          <w:color w:val="383A42"/>
          <w:lang w:eastAsia="en-IN"/>
        </w:rPr>
        <w:t xml:space="preserve"> (ptr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xml:space="preserve"> </w:t>
      </w:r>
      <w:r w:rsidRPr="000C493A">
        <w:rPr>
          <w:color w:val="4078F2"/>
          <w:lang w:eastAsia="en-IN"/>
        </w:rPr>
        <w:t>&amp;&amp;</w:t>
      </w:r>
      <w:r w:rsidRPr="000C493A">
        <w:rPr>
          <w:color w:val="383A42"/>
          <w:lang w:eastAsia="en-IN"/>
        </w:rPr>
        <w:t xml:space="preserve"> ptr</w:t>
      </w:r>
      <w:r w:rsidRPr="000C493A">
        <w:rPr>
          <w:color w:val="4078F2"/>
          <w:lang w:eastAsia="en-IN"/>
        </w:rPr>
        <w:t>-&gt;</w:t>
      </w:r>
      <w:r w:rsidRPr="000C493A">
        <w:rPr>
          <w:color w:val="383A42"/>
          <w:lang w:eastAsia="en-IN"/>
        </w:rPr>
        <w:t xml:space="preserve">value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23AEE1E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lang w:eastAsia="en-IN"/>
        </w:rPr>
        <w:t>// Process ptr-&gt;value</w:t>
      </w:r>
    </w:p>
    <w:p w14:paraId="071CA44D" w14:textId="77777777" w:rsidR="002368AD" w:rsidRPr="000C493A" w:rsidRDefault="002368AD" w:rsidP="007557B8">
      <w:pPr>
        <w:pStyle w:val="Code"/>
        <w:rPr>
          <w:color w:val="383A42"/>
          <w:lang w:eastAsia="en-IN"/>
        </w:rPr>
      </w:pPr>
      <w:r w:rsidRPr="000C493A">
        <w:rPr>
          <w:color w:val="383A42"/>
          <w:lang w:eastAsia="en-IN"/>
        </w:rPr>
        <w:t>}</w:t>
      </w:r>
    </w:p>
    <w:p w14:paraId="70D7C17C" w14:textId="1BDD5924" w:rsidR="002368AD" w:rsidRPr="000C493A" w:rsidRDefault="002368AD" w:rsidP="00A466FA">
      <w:pPr>
        <w:pStyle w:val="Subheadddd"/>
      </w:pPr>
      <w:bookmarkStart w:id="38" w:name="_Toc212290939"/>
      <w:r w:rsidRPr="000C493A">
        <w:t>4.</w:t>
      </w:r>
      <w:r w:rsidR="0062116E">
        <w:t>4</w:t>
      </w:r>
      <w:r w:rsidRPr="000C493A">
        <w:t xml:space="preserve"> Assignment Operators</w:t>
      </w:r>
      <w:bookmarkEnd w:id="38"/>
    </w:p>
    <w:p w14:paraId="2026B5FF" w14:textId="77777777" w:rsidR="002368AD" w:rsidRPr="000C493A" w:rsidRDefault="002368AD" w:rsidP="00EF72F6">
      <w:pPr>
        <w:pStyle w:val="texxtt"/>
        <w:rPr>
          <w:lang w:eastAsia="en-IN"/>
        </w:rPr>
      </w:pPr>
      <w:r w:rsidRPr="000C493A">
        <w:rPr>
          <w:lang w:eastAsia="en-IN"/>
        </w:rPr>
        <w:t>Assignment operators are used to store values in variables. While the basic assignment operator (</w:t>
      </w:r>
      <w:r w:rsidRPr="000C493A">
        <w:rPr>
          <w:rFonts w:cs="Courier New"/>
          <w:lang w:eastAsia="en-IN"/>
        </w:rPr>
        <w:t>=</w:t>
      </w:r>
      <w:r w:rsidRPr="000C493A">
        <w:rPr>
          <w:lang w:eastAsia="en-IN"/>
        </w:rPr>
        <w:t>) simply assigns a value, compound assignment operators combine assignment with an arithmetic or bitwise operation, providing a concise way to update variable values based on their current contents.</w:t>
      </w:r>
    </w:p>
    <w:p w14:paraId="0820CC89" w14:textId="77777777" w:rsidR="002368AD" w:rsidRPr="000C493A" w:rsidRDefault="002368AD" w:rsidP="00EF72F6">
      <w:pPr>
        <w:pStyle w:val="texxtt"/>
        <w:rPr>
          <w:lang w:eastAsia="en-IN"/>
        </w:rPr>
      </w:pPr>
      <w:r w:rsidRPr="000C493A">
        <w:rPr>
          <w:lang w:eastAsia="en-IN"/>
        </w:rPr>
        <w:t>These operators not only make code more compact but can also be more efficient, as they eliminate the need to reference the variable twice. They're extensively used in loops, accumulation operations, and anywhere you need to modify a variable based on its current value.</w:t>
      </w:r>
    </w:p>
    <w:p w14:paraId="6D534F86" w14:textId="77777777" w:rsidR="002368AD" w:rsidRPr="000C493A" w:rsidRDefault="002368AD" w:rsidP="00EF72F6">
      <w:pPr>
        <w:pStyle w:val="Subheadddddf"/>
      </w:pPr>
      <w:r w:rsidRPr="000C493A">
        <w:t>List of Assignment Operators: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7"/>
        <w:gridCol w:w="2017"/>
        <w:gridCol w:w="1854"/>
        <w:gridCol w:w="1677"/>
        <w:gridCol w:w="799"/>
      </w:tblGrid>
      <w:tr w:rsidR="002368AD" w:rsidRPr="00EF72F6" w14:paraId="18DC44DC" w14:textId="77777777" w:rsidTr="007557B8">
        <w:trPr>
          <w:tblHeader/>
          <w:tblCellSpacing w:w="15" w:type="dxa"/>
        </w:trPr>
        <w:tc>
          <w:tcPr>
            <w:tcW w:w="0" w:type="auto"/>
            <w:vAlign w:val="center"/>
            <w:hideMark/>
          </w:tcPr>
          <w:p w14:paraId="301ECAE1"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Operator</w:t>
            </w:r>
          </w:p>
        </w:tc>
        <w:tc>
          <w:tcPr>
            <w:tcW w:w="0" w:type="auto"/>
            <w:vAlign w:val="center"/>
            <w:hideMark/>
          </w:tcPr>
          <w:p w14:paraId="2859F5AD"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Description</w:t>
            </w:r>
          </w:p>
        </w:tc>
        <w:tc>
          <w:tcPr>
            <w:tcW w:w="0" w:type="auto"/>
            <w:vAlign w:val="center"/>
            <w:hideMark/>
          </w:tcPr>
          <w:p w14:paraId="1E32C2D2"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Example (a=10)</w:t>
            </w:r>
          </w:p>
        </w:tc>
        <w:tc>
          <w:tcPr>
            <w:tcW w:w="0" w:type="auto"/>
            <w:vAlign w:val="center"/>
            <w:hideMark/>
          </w:tcPr>
          <w:p w14:paraId="1C68A505"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Equivalent To</w:t>
            </w:r>
          </w:p>
        </w:tc>
        <w:tc>
          <w:tcPr>
            <w:tcW w:w="0" w:type="auto"/>
            <w:vAlign w:val="center"/>
            <w:hideMark/>
          </w:tcPr>
          <w:p w14:paraId="758F632A"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Result</w:t>
            </w:r>
          </w:p>
        </w:tc>
      </w:tr>
      <w:tr w:rsidR="002368AD" w:rsidRPr="00EF72F6" w14:paraId="49A1ADB1" w14:textId="77777777" w:rsidTr="007557B8">
        <w:trPr>
          <w:tblCellSpacing w:w="15" w:type="dxa"/>
        </w:trPr>
        <w:tc>
          <w:tcPr>
            <w:tcW w:w="0" w:type="auto"/>
            <w:vAlign w:val="center"/>
            <w:hideMark/>
          </w:tcPr>
          <w:p w14:paraId="554A767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24AFF5E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Simple assignment</w:t>
            </w:r>
          </w:p>
        </w:tc>
        <w:tc>
          <w:tcPr>
            <w:tcW w:w="0" w:type="auto"/>
            <w:vAlign w:val="center"/>
            <w:hideMark/>
          </w:tcPr>
          <w:p w14:paraId="0D79284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10</w:t>
            </w:r>
          </w:p>
        </w:tc>
        <w:tc>
          <w:tcPr>
            <w:tcW w:w="0" w:type="auto"/>
            <w:vAlign w:val="center"/>
            <w:hideMark/>
          </w:tcPr>
          <w:p w14:paraId="7C0B470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w:t>
            </w:r>
          </w:p>
        </w:tc>
        <w:tc>
          <w:tcPr>
            <w:tcW w:w="0" w:type="auto"/>
            <w:vAlign w:val="center"/>
            <w:hideMark/>
          </w:tcPr>
          <w:p w14:paraId="57B1589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10</w:t>
            </w:r>
          </w:p>
        </w:tc>
      </w:tr>
      <w:tr w:rsidR="002368AD" w:rsidRPr="00EF72F6" w14:paraId="60EC64F7" w14:textId="77777777" w:rsidTr="007557B8">
        <w:trPr>
          <w:tblCellSpacing w:w="15" w:type="dxa"/>
        </w:trPr>
        <w:tc>
          <w:tcPr>
            <w:tcW w:w="0" w:type="auto"/>
            <w:vAlign w:val="center"/>
            <w:hideMark/>
          </w:tcPr>
          <w:p w14:paraId="5A9148A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129CF0F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Add and assign</w:t>
            </w:r>
          </w:p>
        </w:tc>
        <w:tc>
          <w:tcPr>
            <w:tcW w:w="0" w:type="auto"/>
            <w:vAlign w:val="center"/>
            <w:hideMark/>
          </w:tcPr>
          <w:p w14:paraId="29D59D8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5</w:t>
            </w:r>
          </w:p>
        </w:tc>
        <w:tc>
          <w:tcPr>
            <w:tcW w:w="0" w:type="auto"/>
            <w:vAlign w:val="center"/>
            <w:hideMark/>
          </w:tcPr>
          <w:p w14:paraId="0308534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a + 5</w:t>
            </w:r>
          </w:p>
        </w:tc>
        <w:tc>
          <w:tcPr>
            <w:tcW w:w="0" w:type="auto"/>
            <w:vAlign w:val="center"/>
            <w:hideMark/>
          </w:tcPr>
          <w:p w14:paraId="716F967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15</w:t>
            </w:r>
          </w:p>
        </w:tc>
      </w:tr>
      <w:tr w:rsidR="002368AD" w:rsidRPr="00EF72F6" w14:paraId="46F63E81" w14:textId="77777777" w:rsidTr="007557B8">
        <w:trPr>
          <w:tblCellSpacing w:w="15" w:type="dxa"/>
        </w:trPr>
        <w:tc>
          <w:tcPr>
            <w:tcW w:w="0" w:type="auto"/>
            <w:vAlign w:val="center"/>
            <w:hideMark/>
          </w:tcPr>
          <w:p w14:paraId="67EA53B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239B44B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Subtract and assign</w:t>
            </w:r>
          </w:p>
        </w:tc>
        <w:tc>
          <w:tcPr>
            <w:tcW w:w="0" w:type="auto"/>
            <w:vAlign w:val="center"/>
            <w:hideMark/>
          </w:tcPr>
          <w:p w14:paraId="16A8E0A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3</w:t>
            </w:r>
          </w:p>
        </w:tc>
        <w:tc>
          <w:tcPr>
            <w:tcW w:w="0" w:type="auto"/>
            <w:vAlign w:val="center"/>
            <w:hideMark/>
          </w:tcPr>
          <w:p w14:paraId="67BF1FE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a - 3</w:t>
            </w:r>
          </w:p>
        </w:tc>
        <w:tc>
          <w:tcPr>
            <w:tcW w:w="0" w:type="auto"/>
            <w:vAlign w:val="center"/>
            <w:hideMark/>
          </w:tcPr>
          <w:p w14:paraId="2A38252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7</w:t>
            </w:r>
          </w:p>
        </w:tc>
      </w:tr>
      <w:tr w:rsidR="002368AD" w:rsidRPr="00EF72F6" w14:paraId="51178C20" w14:textId="77777777" w:rsidTr="007557B8">
        <w:trPr>
          <w:tblCellSpacing w:w="15" w:type="dxa"/>
        </w:trPr>
        <w:tc>
          <w:tcPr>
            <w:tcW w:w="0" w:type="auto"/>
            <w:vAlign w:val="center"/>
            <w:hideMark/>
          </w:tcPr>
          <w:p w14:paraId="6FC8C5E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045E515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Multiply and assign</w:t>
            </w:r>
          </w:p>
        </w:tc>
        <w:tc>
          <w:tcPr>
            <w:tcW w:w="0" w:type="auto"/>
            <w:vAlign w:val="center"/>
            <w:hideMark/>
          </w:tcPr>
          <w:p w14:paraId="3162750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2</w:t>
            </w:r>
          </w:p>
        </w:tc>
        <w:tc>
          <w:tcPr>
            <w:tcW w:w="0" w:type="auto"/>
            <w:vAlign w:val="center"/>
            <w:hideMark/>
          </w:tcPr>
          <w:p w14:paraId="293171C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a * 2</w:t>
            </w:r>
          </w:p>
        </w:tc>
        <w:tc>
          <w:tcPr>
            <w:tcW w:w="0" w:type="auto"/>
            <w:vAlign w:val="center"/>
            <w:hideMark/>
          </w:tcPr>
          <w:p w14:paraId="68E5C08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20</w:t>
            </w:r>
          </w:p>
        </w:tc>
      </w:tr>
      <w:tr w:rsidR="002368AD" w:rsidRPr="00EF72F6" w14:paraId="4DD39C56" w14:textId="77777777" w:rsidTr="007557B8">
        <w:trPr>
          <w:tblCellSpacing w:w="15" w:type="dxa"/>
        </w:trPr>
        <w:tc>
          <w:tcPr>
            <w:tcW w:w="0" w:type="auto"/>
            <w:vAlign w:val="center"/>
            <w:hideMark/>
          </w:tcPr>
          <w:p w14:paraId="0F67915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133FE87D"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Divide and assign</w:t>
            </w:r>
          </w:p>
        </w:tc>
        <w:tc>
          <w:tcPr>
            <w:tcW w:w="0" w:type="auto"/>
            <w:vAlign w:val="center"/>
            <w:hideMark/>
          </w:tcPr>
          <w:p w14:paraId="15C6BF2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2</w:t>
            </w:r>
          </w:p>
        </w:tc>
        <w:tc>
          <w:tcPr>
            <w:tcW w:w="0" w:type="auto"/>
            <w:vAlign w:val="center"/>
            <w:hideMark/>
          </w:tcPr>
          <w:p w14:paraId="049F25E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a / 2</w:t>
            </w:r>
          </w:p>
        </w:tc>
        <w:tc>
          <w:tcPr>
            <w:tcW w:w="0" w:type="auto"/>
            <w:vAlign w:val="center"/>
            <w:hideMark/>
          </w:tcPr>
          <w:p w14:paraId="687E3C1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5</w:t>
            </w:r>
          </w:p>
        </w:tc>
      </w:tr>
      <w:tr w:rsidR="002368AD" w:rsidRPr="00EF72F6" w14:paraId="49A16220" w14:textId="77777777" w:rsidTr="007557B8">
        <w:trPr>
          <w:tblCellSpacing w:w="15" w:type="dxa"/>
        </w:trPr>
        <w:tc>
          <w:tcPr>
            <w:tcW w:w="0" w:type="auto"/>
            <w:vAlign w:val="center"/>
            <w:hideMark/>
          </w:tcPr>
          <w:p w14:paraId="4A217D9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01DCB8D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Modulus and assign</w:t>
            </w:r>
          </w:p>
        </w:tc>
        <w:tc>
          <w:tcPr>
            <w:tcW w:w="0" w:type="auto"/>
            <w:vAlign w:val="center"/>
            <w:hideMark/>
          </w:tcPr>
          <w:p w14:paraId="0BACE56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3</w:t>
            </w:r>
          </w:p>
        </w:tc>
        <w:tc>
          <w:tcPr>
            <w:tcW w:w="0" w:type="auto"/>
            <w:vAlign w:val="center"/>
            <w:hideMark/>
          </w:tcPr>
          <w:p w14:paraId="02E9889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 = a % 3</w:t>
            </w:r>
          </w:p>
        </w:tc>
        <w:tc>
          <w:tcPr>
            <w:tcW w:w="0" w:type="auto"/>
            <w:vAlign w:val="center"/>
            <w:hideMark/>
          </w:tcPr>
          <w:p w14:paraId="542925F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 = 1</w:t>
            </w:r>
          </w:p>
        </w:tc>
      </w:tr>
    </w:tbl>
    <w:p w14:paraId="23EFD491" w14:textId="2178E21F" w:rsidR="002368AD" w:rsidRPr="007557B8" w:rsidRDefault="002368AD" w:rsidP="00EF72F6">
      <w:pPr>
        <w:pStyle w:val="Subheadddddf"/>
      </w:pPr>
      <w:r w:rsidRPr="000C493A">
        <w:t>Example Program:</w:t>
      </w:r>
    </w:p>
    <w:p w14:paraId="42BA7C44"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73E2262" w14:textId="77777777" w:rsidR="002368AD" w:rsidRPr="000C493A" w:rsidRDefault="002368AD" w:rsidP="007557B8">
      <w:pPr>
        <w:pStyle w:val="Code"/>
        <w:rPr>
          <w:color w:val="383A42"/>
          <w:lang w:eastAsia="en-IN"/>
        </w:rPr>
      </w:pPr>
    </w:p>
    <w:p w14:paraId="75B9CFBB"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46339B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1DAAC46E" w14:textId="77777777" w:rsidR="002368AD" w:rsidRPr="000C493A" w:rsidRDefault="002368AD" w:rsidP="007557B8">
      <w:pPr>
        <w:pStyle w:val="Code"/>
        <w:rPr>
          <w:color w:val="383A42"/>
          <w:lang w:eastAsia="en-IN"/>
        </w:rPr>
      </w:pPr>
      <w:r w:rsidRPr="000C493A">
        <w:rPr>
          <w:color w:val="383A42"/>
          <w:lang w:eastAsia="en-IN"/>
        </w:rPr>
        <w:t xml:space="preserve">    </w:t>
      </w:r>
    </w:p>
    <w:p w14:paraId="3B3E6F6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Assignment Operators ===\n"</w:t>
      </w:r>
      <w:r w:rsidRPr="000C493A">
        <w:rPr>
          <w:color w:val="383A42"/>
          <w:lang w:eastAsia="en-IN"/>
        </w:rPr>
        <w:t>);</w:t>
      </w:r>
    </w:p>
    <w:p w14:paraId="65457CA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value of a = %d\n\n"</w:t>
      </w:r>
      <w:r w:rsidRPr="000C493A">
        <w:rPr>
          <w:color w:val="383A42"/>
          <w:lang w:eastAsia="en-IN"/>
        </w:rPr>
        <w:t>, a);</w:t>
      </w:r>
    </w:p>
    <w:p w14:paraId="35CC7E52" w14:textId="77777777" w:rsidR="002368AD" w:rsidRPr="000C493A" w:rsidRDefault="002368AD" w:rsidP="007557B8">
      <w:pPr>
        <w:pStyle w:val="Code"/>
        <w:rPr>
          <w:color w:val="383A42"/>
          <w:lang w:eastAsia="en-IN"/>
        </w:rPr>
      </w:pPr>
      <w:r w:rsidRPr="000C493A">
        <w:rPr>
          <w:color w:val="383A42"/>
          <w:lang w:eastAsia="en-IN"/>
        </w:rPr>
        <w:t xml:space="preserve">    </w:t>
      </w:r>
    </w:p>
    <w:p w14:paraId="0116CD3C"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i/>
          <w:iCs/>
          <w:color w:val="A0A1A7"/>
          <w:lang w:eastAsia="en-IN"/>
        </w:rPr>
        <w:t>// a = a + 5</w:t>
      </w:r>
    </w:p>
    <w:p w14:paraId="62CC282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5, a = %d\n"</w:t>
      </w:r>
      <w:r w:rsidRPr="000C493A">
        <w:rPr>
          <w:color w:val="383A42"/>
          <w:lang w:eastAsia="en-IN"/>
        </w:rPr>
        <w:t>, a);</w:t>
      </w:r>
    </w:p>
    <w:p w14:paraId="4D2E14B9" w14:textId="77777777" w:rsidR="002368AD" w:rsidRPr="000C493A" w:rsidRDefault="002368AD" w:rsidP="007557B8">
      <w:pPr>
        <w:pStyle w:val="Code"/>
        <w:rPr>
          <w:color w:val="383A42"/>
          <w:lang w:eastAsia="en-IN"/>
        </w:rPr>
      </w:pPr>
      <w:r w:rsidRPr="000C493A">
        <w:rPr>
          <w:color w:val="383A42"/>
          <w:lang w:eastAsia="en-IN"/>
        </w:rPr>
        <w:t xml:space="preserve">    </w:t>
      </w:r>
    </w:p>
    <w:p w14:paraId="7BDDE25B"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i/>
          <w:iCs/>
          <w:color w:val="A0A1A7"/>
          <w:lang w:eastAsia="en-IN"/>
        </w:rPr>
        <w:t>// a = a - 3</w:t>
      </w:r>
    </w:p>
    <w:p w14:paraId="0A41C58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3, a = %d\n"</w:t>
      </w:r>
      <w:r w:rsidRPr="000C493A">
        <w:rPr>
          <w:color w:val="383A42"/>
          <w:lang w:eastAsia="en-IN"/>
        </w:rPr>
        <w:t>, a);</w:t>
      </w:r>
    </w:p>
    <w:p w14:paraId="1842B6DD" w14:textId="77777777" w:rsidR="002368AD" w:rsidRPr="000C493A" w:rsidRDefault="002368AD" w:rsidP="007557B8">
      <w:pPr>
        <w:pStyle w:val="Code"/>
        <w:rPr>
          <w:color w:val="383A42"/>
          <w:lang w:eastAsia="en-IN"/>
        </w:rPr>
      </w:pPr>
      <w:r w:rsidRPr="000C493A">
        <w:rPr>
          <w:color w:val="383A42"/>
          <w:lang w:eastAsia="en-IN"/>
        </w:rPr>
        <w:t xml:space="preserve">    </w:t>
      </w:r>
    </w:p>
    <w:p w14:paraId="526DFD52"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i/>
          <w:iCs/>
          <w:color w:val="A0A1A7"/>
          <w:lang w:eastAsia="en-IN"/>
        </w:rPr>
        <w:t>// a = a * 2</w:t>
      </w:r>
    </w:p>
    <w:p w14:paraId="609C261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2, a = %d\n"</w:t>
      </w:r>
      <w:r w:rsidRPr="000C493A">
        <w:rPr>
          <w:color w:val="383A42"/>
          <w:lang w:eastAsia="en-IN"/>
        </w:rPr>
        <w:t>, a);</w:t>
      </w:r>
    </w:p>
    <w:p w14:paraId="616EA230" w14:textId="77777777" w:rsidR="002368AD" w:rsidRPr="000C493A" w:rsidRDefault="002368AD" w:rsidP="007557B8">
      <w:pPr>
        <w:pStyle w:val="Code"/>
        <w:rPr>
          <w:color w:val="383A42"/>
          <w:lang w:eastAsia="en-IN"/>
        </w:rPr>
      </w:pPr>
      <w:r w:rsidRPr="000C493A">
        <w:rPr>
          <w:color w:val="383A42"/>
          <w:lang w:eastAsia="en-IN"/>
        </w:rPr>
        <w:t xml:space="preserve">    </w:t>
      </w:r>
    </w:p>
    <w:p w14:paraId="6C50F71B"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i/>
          <w:iCs/>
          <w:color w:val="A0A1A7"/>
          <w:lang w:eastAsia="en-IN"/>
        </w:rPr>
        <w:t>// a = a / 2</w:t>
      </w:r>
    </w:p>
    <w:p w14:paraId="7924C7A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2, a = %d\n"</w:t>
      </w:r>
      <w:r w:rsidRPr="000C493A">
        <w:rPr>
          <w:color w:val="383A42"/>
          <w:lang w:eastAsia="en-IN"/>
        </w:rPr>
        <w:t>, a);</w:t>
      </w:r>
    </w:p>
    <w:p w14:paraId="130D6E9A" w14:textId="77777777" w:rsidR="002368AD" w:rsidRPr="000C493A" w:rsidRDefault="002368AD" w:rsidP="007557B8">
      <w:pPr>
        <w:pStyle w:val="Code"/>
        <w:rPr>
          <w:color w:val="383A42"/>
          <w:lang w:eastAsia="en-IN"/>
        </w:rPr>
      </w:pPr>
      <w:r w:rsidRPr="000C493A">
        <w:rPr>
          <w:color w:val="383A42"/>
          <w:lang w:eastAsia="en-IN"/>
        </w:rPr>
        <w:t xml:space="preserve">    </w:t>
      </w:r>
    </w:p>
    <w:p w14:paraId="0558BE53"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i/>
          <w:iCs/>
          <w:color w:val="A0A1A7"/>
          <w:lang w:eastAsia="en-IN"/>
        </w:rPr>
        <w:t>// a = a % 3</w:t>
      </w:r>
    </w:p>
    <w:p w14:paraId="388A285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3, a = %d\n"</w:t>
      </w:r>
      <w:r w:rsidRPr="000C493A">
        <w:rPr>
          <w:color w:val="383A42"/>
          <w:lang w:eastAsia="en-IN"/>
        </w:rPr>
        <w:t>, a);</w:t>
      </w:r>
    </w:p>
    <w:p w14:paraId="273AF95C" w14:textId="77777777" w:rsidR="002368AD" w:rsidRPr="000C493A" w:rsidRDefault="002368AD" w:rsidP="007557B8">
      <w:pPr>
        <w:pStyle w:val="Code"/>
        <w:rPr>
          <w:color w:val="383A42"/>
          <w:lang w:eastAsia="en-IN"/>
        </w:rPr>
      </w:pPr>
      <w:r w:rsidRPr="000C493A">
        <w:rPr>
          <w:color w:val="383A42"/>
          <w:lang w:eastAsia="en-IN"/>
        </w:rPr>
        <w:t xml:space="preserve">    </w:t>
      </w:r>
    </w:p>
    <w:p w14:paraId="1C7D112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507804D" w14:textId="77777777" w:rsidR="002368AD" w:rsidRPr="000C493A" w:rsidRDefault="002368AD" w:rsidP="007557B8">
      <w:pPr>
        <w:pStyle w:val="Code"/>
        <w:rPr>
          <w:color w:val="383A42"/>
          <w:lang w:eastAsia="en-IN"/>
        </w:rPr>
      </w:pPr>
      <w:r w:rsidRPr="000C493A">
        <w:rPr>
          <w:color w:val="383A42"/>
          <w:lang w:eastAsia="en-IN"/>
        </w:rPr>
        <w:t>}</w:t>
      </w:r>
    </w:p>
    <w:p w14:paraId="0BD1C4DF" w14:textId="53CFADB5" w:rsidR="002368AD" w:rsidRPr="000C493A" w:rsidRDefault="002368AD" w:rsidP="00EF72F6">
      <w:pPr>
        <w:pStyle w:val="Subheadddddf"/>
      </w:pPr>
      <w:r w:rsidRPr="000C493A">
        <w:t>Output:</w:t>
      </w:r>
    </w:p>
    <w:p w14:paraId="097A49A6" w14:textId="77777777" w:rsidR="002368AD" w:rsidRPr="000C493A" w:rsidRDefault="002368AD" w:rsidP="007557B8">
      <w:pPr>
        <w:pStyle w:val="Code"/>
        <w:rPr>
          <w:lang w:eastAsia="en-IN"/>
        </w:rPr>
      </w:pPr>
      <w:r w:rsidRPr="000C493A">
        <w:rPr>
          <w:lang w:eastAsia="en-IN"/>
        </w:rPr>
        <w:t>=== Assignment Operators ===</w:t>
      </w:r>
    </w:p>
    <w:p w14:paraId="33682658" w14:textId="77777777" w:rsidR="002368AD" w:rsidRPr="000C493A" w:rsidRDefault="002368AD" w:rsidP="007557B8">
      <w:pPr>
        <w:pStyle w:val="Code"/>
        <w:rPr>
          <w:lang w:eastAsia="en-IN"/>
        </w:rPr>
      </w:pPr>
      <w:r w:rsidRPr="000C493A">
        <w:rPr>
          <w:lang w:eastAsia="en-IN"/>
        </w:rPr>
        <w:t>Initial value of a = 10</w:t>
      </w:r>
    </w:p>
    <w:p w14:paraId="3D93CAEC" w14:textId="77777777" w:rsidR="002368AD" w:rsidRPr="000C493A" w:rsidRDefault="002368AD" w:rsidP="007557B8">
      <w:pPr>
        <w:pStyle w:val="Code"/>
        <w:rPr>
          <w:lang w:eastAsia="en-IN"/>
        </w:rPr>
      </w:pPr>
    </w:p>
    <w:p w14:paraId="69DC881D" w14:textId="77777777" w:rsidR="002368AD" w:rsidRPr="000C493A" w:rsidRDefault="002368AD" w:rsidP="007557B8">
      <w:pPr>
        <w:pStyle w:val="Code"/>
        <w:rPr>
          <w:lang w:eastAsia="en-IN"/>
        </w:rPr>
      </w:pPr>
      <w:r w:rsidRPr="000C493A">
        <w:rPr>
          <w:lang w:eastAsia="en-IN"/>
        </w:rPr>
        <w:t>After a += 5, a = 15</w:t>
      </w:r>
    </w:p>
    <w:p w14:paraId="4C5EAC35" w14:textId="77777777" w:rsidR="002368AD" w:rsidRPr="000C493A" w:rsidRDefault="002368AD" w:rsidP="007557B8">
      <w:pPr>
        <w:pStyle w:val="Code"/>
        <w:rPr>
          <w:lang w:eastAsia="en-IN"/>
        </w:rPr>
      </w:pPr>
      <w:r w:rsidRPr="000C493A">
        <w:rPr>
          <w:lang w:eastAsia="en-IN"/>
        </w:rPr>
        <w:t>After a -= 3, a = 12</w:t>
      </w:r>
    </w:p>
    <w:p w14:paraId="670147C4" w14:textId="77777777" w:rsidR="002368AD" w:rsidRPr="000C493A" w:rsidRDefault="002368AD" w:rsidP="007557B8">
      <w:pPr>
        <w:pStyle w:val="Code"/>
        <w:rPr>
          <w:lang w:eastAsia="en-IN"/>
        </w:rPr>
      </w:pPr>
      <w:r w:rsidRPr="000C493A">
        <w:rPr>
          <w:lang w:eastAsia="en-IN"/>
        </w:rPr>
        <w:t>After a *= 2, a = 24</w:t>
      </w:r>
    </w:p>
    <w:p w14:paraId="372B143A" w14:textId="77777777" w:rsidR="002368AD" w:rsidRPr="000C493A" w:rsidRDefault="002368AD" w:rsidP="007557B8">
      <w:pPr>
        <w:pStyle w:val="Code"/>
        <w:rPr>
          <w:lang w:eastAsia="en-IN"/>
        </w:rPr>
      </w:pPr>
      <w:r w:rsidRPr="000C493A">
        <w:rPr>
          <w:lang w:eastAsia="en-IN"/>
        </w:rPr>
        <w:t>After a /= 2, a = 12</w:t>
      </w:r>
    </w:p>
    <w:p w14:paraId="0AB3CFBD" w14:textId="77777777" w:rsidR="002368AD" w:rsidRPr="000C493A" w:rsidRDefault="002368AD" w:rsidP="007557B8">
      <w:pPr>
        <w:pStyle w:val="Code"/>
        <w:rPr>
          <w:lang w:eastAsia="en-IN"/>
        </w:rPr>
      </w:pPr>
      <w:r w:rsidRPr="000C493A">
        <w:rPr>
          <w:lang w:eastAsia="en-IN"/>
        </w:rPr>
        <w:t>After a %= 3, a = 0</w:t>
      </w:r>
    </w:p>
    <w:p w14:paraId="2F3530E5" w14:textId="77777777" w:rsidR="002368AD" w:rsidRPr="000C493A" w:rsidRDefault="002368AD" w:rsidP="00EF72F6">
      <w:pPr>
        <w:pStyle w:val="Subheadddddf"/>
      </w:pPr>
      <w:r w:rsidRPr="000C493A">
        <w:t>Best Practices:</w:t>
      </w:r>
    </w:p>
    <w:p w14:paraId="26A1939D" w14:textId="77777777" w:rsidR="002368AD" w:rsidRPr="000C493A" w:rsidRDefault="002368AD" w:rsidP="00EF72F6">
      <w:pPr>
        <w:pStyle w:val="texxtt"/>
        <w:rPr>
          <w:lang w:eastAsia="en-IN"/>
        </w:rPr>
      </w:pPr>
      <w:r w:rsidRPr="000C493A">
        <w:rPr>
          <w:b/>
          <w:bCs/>
          <w:lang w:eastAsia="en-IN"/>
        </w:rPr>
        <w:t>Readability:</w:t>
      </w:r>
      <w:r w:rsidRPr="000C493A">
        <w:rPr>
          <w:lang w:eastAsia="en-IN"/>
        </w:rPr>
        <w:t xml:space="preserve"> While compound assignment operators are convenient, use them judiciously. Sometimes writing out the full expression (</w:t>
      </w:r>
      <w:r w:rsidRPr="000C493A">
        <w:rPr>
          <w:rFonts w:cs="Courier New"/>
          <w:lang w:eastAsia="en-IN"/>
        </w:rPr>
        <w:t>a = a + 5</w:t>
      </w:r>
      <w:r w:rsidRPr="000C493A">
        <w:rPr>
          <w:lang w:eastAsia="en-IN"/>
        </w:rPr>
        <w:t>) is clearer than using the compound form (</w:t>
      </w:r>
      <w:r w:rsidRPr="000C493A">
        <w:rPr>
          <w:rFonts w:cs="Courier New"/>
          <w:lang w:eastAsia="en-IN"/>
        </w:rPr>
        <w:t>a += 5</w:t>
      </w:r>
      <w:r w:rsidRPr="000C493A">
        <w:rPr>
          <w:lang w:eastAsia="en-IN"/>
        </w:rPr>
        <w:t>), especially for complex expressions.</w:t>
      </w:r>
    </w:p>
    <w:p w14:paraId="1FA8C062" w14:textId="77777777" w:rsidR="002368AD" w:rsidRPr="000C493A" w:rsidRDefault="002368AD" w:rsidP="00EF72F6">
      <w:pPr>
        <w:pStyle w:val="texxtt"/>
        <w:rPr>
          <w:lang w:eastAsia="en-IN"/>
        </w:rPr>
      </w:pPr>
      <w:r w:rsidRPr="000C493A">
        <w:rPr>
          <w:b/>
          <w:bCs/>
          <w:lang w:eastAsia="en-IN"/>
        </w:rPr>
        <w:t>Multiple Assignments:</w:t>
      </w:r>
      <w:r w:rsidRPr="000C493A">
        <w:rPr>
          <w:lang w:eastAsia="en-IN"/>
        </w:rPr>
        <w:t xml:space="preserve"> C allows chaining assignments like </w:t>
      </w:r>
      <w:r w:rsidRPr="000C493A">
        <w:rPr>
          <w:rFonts w:cs="Courier New"/>
          <w:lang w:eastAsia="en-IN"/>
        </w:rPr>
        <w:t>a = b = c = 0</w:t>
      </w:r>
      <w:r w:rsidRPr="000C493A">
        <w:rPr>
          <w:lang w:eastAsia="en-IN"/>
        </w:rPr>
        <w:t>, which assigns 0 to all three variables. This works because the assignment operator has right-to-left associativity and returns the assigned value.</w:t>
      </w:r>
    </w:p>
    <w:p w14:paraId="27E93AFB" w14:textId="77777777" w:rsidR="002368AD" w:rsidRPr="000C493A" w:rsidRDefault="002368AD" w:rsidP="00EF72F6">
      <w:pPr>
        <w:pStyle w:val="texxtt"/>
        <w:rPr>
          <w:lang w:eastAsia="en-IN"/>
        </w:rPr>
      </w:pPr>
      <w:r w:rsidRPr="000C493A">
        <w:rPr>
          <w:b/>
          <w:bCs/>
          <w:lang w:eastAsia="en-IN"/>
        </w:rPr>
        <w:t>Assignments in Expressions:</w:t>
      </w:r>
      <w:r w:rsidRPr="000C493A">
        <w:rPr>
          <w:lang w:eastAsia="en-IN"/>
        </w:rPr>
        <w:t xml:space="preserve"> Assignments can be embedded within larger expressions, though this can reduce readability. For example, </w:t>
      </w:r>
      <w:r w:rsidRPr="000C493A">
        <w:rPr>
          <w:rFonts w:cs="Courier New"/>
          <w:lang w:eastAsia="en-IN"/>
        </w:rPr>
        <w:t>if ((x = getValue()) &gt; 0)</w:t>
      </w:r>
      <w:r w:rsidRPr="000C493A">
        <w:rPr>
          <w:lang w:eastAsia="en-IN"/>
        </w:rPr>
        <w:t xml:space="preserve"> both assigns a value to x and checks if it's positive.</w:t>
      </w:r>
    </w:p>
    <w:p w14:paraId="39887EAF" w14:textId="644EBC3C" w:rsidR="002368AD" w:rsidRPr="000C493A" w:rsidRDefault="0062116E" w:rsidP="00A466FA">
      <w:pPr>
        <w:pStyle w:val="Subheadddd"/>
      </w:pPr>
      <w:bookmarkStart w:id="39" w:name="_Toc212290940"/>
      <w:r>
        <w:t>4.</w:t>
      </w:r>
      <w:r w:rsidR="002368AD" w:rsidRPr="000C493A">
        <w:t>5 Unary Operators</w:t>
      </w:r>
      <w:bookmarkEnd w:id="39"/>
    </w:p>
    <w:p w14:paraId="4470CEB3" w14:textId="77777777" w:rsidR="002368AD" w:rsidRPr="000C493A" w:rsidRDefault="002368AD" w:rsidP="00EF72F6">
      <w:pPr>
        <w:pStyle w:val="texxtt"/>
        <w:rPr>
          <w:lang w:eastAsia="en-IN"/>
        </w:rPr>
      </w:pPr>
      <w:r w:rsidRPr="000C493A">
        <w:rPr>
          <w:lang w:eastAsia="en-IN"/>
        </w:rPr>
        <w:t>Unary operators are unique in that they operate on a single operand rather than two. These operators perform various operations including sign change, increment, decrement, size determination, and type conversion. Understanding unary operators is essential for writing idiomatic C code, particularly when working with loops, pointers, and memory management.</w:t>
      </w:r>
    </w:p>
    <w:p w14:paraId="36B67BAD" w14:textId="77777777" w:rsidR="002368AD" w:rsidRPr="000C493A" w:rsidRDefault="002368AD" w:rsidP="00EF72F6">
      <w:pPr>
        <w:pStyle w:val="texxtt"/>
        <w:rPr>
          <w:lang w:eastAsia="en-IN"/>
        </w:rPr>
      </w:pPr>
      <w:r w:rsidRPr="000C493A">
        <w:rPr>
          <w:lang w:eastAsia="en-IN"/>
        </w:rPr>
        <w:t>The term "unary" distinguishes these operators from binary operators (which work on two operands) and the ternary operator (which works on three). Despite working with only one operand, unary operators are powerful tools that enable concise and efficient code.</w:t>
      </w:r>
    </w:p>
    <w:p w14:paraId="549C3994" w14:textId="77777777" w:rsidR="00436910" w:rsidRDefault="00436910" w:rsidP="00EF72F6">
      <w:pPr>
        <w:pStyle w:val="Subheadddddf"/>
      </w:pPr>
    </w:p>
    <w:p w14:paraId="78123C0B" w14:textId="77777777" w:rsidR="00436910" w:rsidRDefault="00436910" w:rsidP="00EF72F6">
      <w:pPr>
        <w:pStyle w:val="Subheadddddf"/>
      </w:pPr>
    </w:p>
    <w:p w14:paraId="11B35CBD" w14:textId="0859CCCB" w:rsidR="002368AD" w:rsidRPr="000C493A" w:rsidRDefault="002368AD" w:rsidP="00EF72F6">
      <w:pPr>
        <w:pStyle w:val="Subheadddddf"/>
      </w:pPr>
      <w:r w:rsidRPr="000C493A">
        <w:t>(a) Unary Minus Operator (Negation)</w:t>
      </w:r>
    </w:p>
    <w:p w14:paraId="28F97DAD" w14:textId="77777777" w:rsidR="002368AD" w:rsidRPr="000C493A" w:rsidRDefault="002368AD" w:rsidP="00EF72F6">
      <w:pPr>
        <w:pStyle w:val="texxtt"/>
        <w:rPr>
          <w:lang w:eastAsia="en-IN"/>
        </w:rPr>
      </w:pPr>
      <w:r w:rsidRPr="000C493A">
        <w:rPr>
          <w:lang w:eastAsia="en-IN"/>
        </w:rPr>
        <w:t>The unary minus operator changes the sign of its operand. If applied to a positive number, it produces the corresponding negative number, and vice versa. This is different from the binary subtraction operator, even though they use the same symbol.</w:t>
      </w:r>
    </w:p>
    <w:p w14:paraId="06572679" w14:textId="77777777" w:rsidR="002368AD" w:rsidRPr="000C493A" w:rsidRDefault="002368AD" w:rsidP="00EF72F6">
      <w:pPr>
        <w:pStyle w:val="texxtt"/>
        <w:rPr>
          <w:lang w:eastAsia="en-IN"/>
        </w:rPr>
      </w:pPr>
      <w:r w:rsidRPr="000C493A">
        <w:rPr>
          <w:lang w:eastAsia="en-IN"/>
        </w:rPr>
        <w:t>This operator is particularly useful in mathematical computations, physics simulations, and any context where you need to reverse the direction or sign of a value. It works with both integer and floating-point types.</w:t>
      </w:r>
    </w:p>
    <w:p w14:paraId="36F90D83" w14:textId="7604FF2F" w:rsidR="002368AD" w:rsidRPr="000C493A" w:rsidRDefault="002368AD" w:rsidP="00EF72F6">
      <w:pPr>
        <w:pStyle w:val="Subheadddddf"/>
      </w:pPr>
      <w:r w:rsidRPr="000C493A">
        <w:t>Example:</w:t>
      </w:r>
    </w:p>
    <w:p w14:paraId="0B88211A"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06A9301" w14:textId="77777777" w:rsidR="002368AD" w:rsidRPr="000C493A" w:rsidRDefault="002368AD" w:rsidP="007557B8">
      <w:pPr>
        <w:pStyle w:val="Code"/>
        <w:rPr>
          <w:color w:val="383A42"/>
          <w:lang w:eastAsia="en-IN"/>
        </w:rPr>
      </w:pPr>
    </w:p>
    <w:p w14:paraId="13963574"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48D5D7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3E465CC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i/>
          <w:iCs/>
          <w:color w:val="A0A1A7"/>
          <w:lang w:eastAsia="en-IN"/>
        </w:rPr>
        <w:t>// Negation</w:t>
      </w:r>
    </w:p>
    <w:p w14:paraId="2C63152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b;  </w:t>
      </w:r>
      <w:r w:rsidRPr="000C493A">
        <w:rPr>
          <w:i/>
          <w:iCs/>
          <w:color w:val="A0A1A7"/>
          <w:lang w:eastAsia="en-IN"/>
        </w:rPr>
        <w:t>// Double negation returns to original</w:t>
      </w:r>
    </w:p>
    <w:p w14:paraId="702E5D51" w14:textId="77777777" w:rsidR="002368AD" w:rsidRPr="000C493A" w:rsidRDefault="002368AD" w:rsidP="007557B8">
      <w:pPr>
        <w:pStyle w:val="Code"/>
        <w:rPr>
          <w:color w:val="383A42"/>
          <w:lang w:eastAsia="en-IN"/>
        </w:rPr>
      </w:pPr>
      <w:r w:rsidRPr="000C493A">
        <w:rPr>
          <w:color w:val="383A42"/>
          <w:lang w:eastAsia="en-IN"/>
        </w:rPr>
        <w:t xml:space="preserve">    </w:t>
      </w:r>
    </w:p>
    <w:p w14:paraId="3DBECD7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Unary Minus Operator ===\n"</w:t>
      </w:r>
      <w:r w:rsidRPr="000C493A">
        <w:rPr>
          <w:color w:val="383A42"/>
          <w:lang w:eastAsia="en-IN"/>
        </w:rPr>
        <w:t>);</w:t>
      </w:r>
    </w:p>
    <w:p w14:paraId="5BDCE409"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%d\n"</w:t>
      </w:r>
      <w:r w:rsidRPr="000C493A">
        <w:rPr>
          <w:color w:val="383A42"/>
          <w:lang w:eastAsia="en-IN"/>
        </w:rPr>
        <w:t>, a);</w:t>
      </w:r>
    </w:p>
    <w:p w14:paraId="442501A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 = -a = %d\n"</w:t>
      </w:r>
      <w:r w:rsidRPr="000C493A">
        <w:rPr>
          <w:color w:val="383A42"/>
          <w:lang w:eastAsia="en-IN"/>
        </w:rPr>
        <w:t>, b);</w:t>
      </w:r>
    </w:p>
    <w:p w14:paraId="5ABCB84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 = -b = %d\n"</w:t>
      </w:r>
      <w:r w:rsidRPr="000C493A">
        <w:rPr>
          <w:color w:val="383A42"/>
          <w:lang w:eastAsia="en-IN"/>
        </w:rPr>
        <w:t>, c);</w:t>
      </w:r>
    </w:p>
    <w:p w14:paraId="14F69BD8" w14:textId="77777777" w:rsidR="002368AD" w:rsidRPr="000C493A" w:rsidRDefault="002368AD" w:rsidP="007557B8">
      <w:pPr>
        <w:pStyle w:val="Code"/>
        <w:rPr>
          <w:color w:val="383A42"/>
          <w:lang w:eastAsia="en-IN"/>
        </w:rPr>
      </w:pPr>
      <w:r w:rsidRPr="000C493A">
        <w:rPr>
          <w:color w:val="383A42"/>
          <w:lang w:eastAsia="en-IN"/>
        </w:rPr>
        <w:t xml:space="preserve">    </w:t>
      </w:r>
    </w:p>
    <w:p w14:paraId="53C5605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d </w:t>
      </w:r>
      <w:r w:rsidRPr="000C493A">
        <w:rPr>
          <w:color w:val="4078F2"/>
          <w:lang w:eastAsia="en-IN"/>
        </w:rPr>
        <w:t>=</w:t>
      </w:r>
      <w:r w:rsidRPr="000C493A">
        <w:rPr>
          <w:color w:val="383A42"/>
          <w:lang w:eastAsia="en-IN"/>
        </w:rPr>
        <w:t xml:space="preserve"> </w:t>
      </w:r>
      <w:r w:rsidRPr="000C493A">
        <w:rPr>
          <w:color w:val="B76B01"/>
          <w:lang w:eastAsia="en-IN"/>
        </w:rPr>
        <w:t>3.14</w:t>
      </w:r>
      <w:r w:rsidRPr="000C493A">
        <w:rPr>
          <w:color w:val="383A42"/>
          <w:lang w:eastAsia="en-IN"/>
        </w:rPr>
        <w:t>;</w:t>
      </w:r>
    </w:p>
    <w:p w14:paraId="560DF69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e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d;</w:t>
      </w:r>
    </w:p>
    <w:p w14:paraId="70BB05C1" w14:textId="77777777" w:rsidR="002368AD" w:rsidRPr="000C493A" w:rsidRDefault="002368AD" w:rsidP="007557B8">
      <w:pPr>
        <w:pStyle w:val="Code"/>
        <w:rPr>
          <w:color w:val="383A42"/>
          <w:lang w:eastAsia="en-IN"/>
        </w:rPr>
      </w:pPr>
      <w:r w:rsidRPr="000C493A">
        <w:rPr>
          <w:color w:val="383A42"/>
          <w:lang w:eastAsia="en-IN"/>
        </w:rPr>
        <w:t xml:space="preserve">    </w:t>
      </w:r>
    </w:p>
    <w:p w14:paraId="51D8AEB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"\nWith floating-point:\n"</w:t>
      </w:r>
      <w:r w:rsidRPr="000C493A">
        <w:rPr>
          <w:color w:val="383A42"/>
          <w:lang w:eastAsia="en-IN"/>
        </w:rPr>
        <w:t>);</w:t>
      </w:r>
    </w:p>
    <w:p w14:paraId="00B3175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 %.2f\n"</w:t>
      </w:r>
      <w:r w:rsidRPr="000C493A">
        <w:rPr>
          <w:color w:val="383A42"/>
          <w:lang w:eastAsia="en-IN"/>
        </w:rPr>
        <w:t>, d);</w:t>
      </w:r>
    </w:p>
    <w:p w14:paraId="719255C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 = -d = %.2f\n"</w:t>
      </w:r>
      <w:r w:rsidRPr="000C493A">
        <w:rPr>
          <w:color w:val="383A42"/>
          <w:lang w:eastAsia="en-IN"/>
        </w:rPr>
        <w:t>, e);</w:t>
      </w:r>
    </w:p>
    <w:p w14:paraId="15F21EA6" w14:textId="77777777" w:rsidR="002368AD" w:rsidRPr="000C493A" w:rsidRDefault="002368AD" w:rsidP="007557B8">
      <w:pPr>
        <w:pStyle w:val="Code"/>
        <w:rPr>
          <w:color w:val="383A42"/>
          <w:lang w:eastAsia="en-IN"/>
        </w:rPr>
      </w:pPr>
      <w:r w:rsidRPr="000C493A">
        <w:rPr>
          <w:color w:val="383A42"/>
          <w:lang w:eastAsia="en-IN"/>
        </w:rPr>
        <w:t xml:space="preserve">    </w:t>
      </w:r>
    </w:p>
    <w:p w14:paraId="048E737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7F14A30" w14:textId="77777777" w:rsidR="002368AD" w:rsidRPr="000C493A" w:rsidRDefault="002368AD" w:rsidP="007557B8">
      <w:pPr>
        <w:pStyle w:val="Code"/>
        <w:rPr>
          <w:color w:val="383A42"/>
          <w:lang w:eastAsia="en-IN"/>
        </w:rPr>
      </w:pPr>
      <w:r w:rsidRPr="000C493A">
        <w:rPr>
          <w:color w:val="383A42"/>
          <w:lang w:eastAsia="en-IN"/>
        </w:rPr>
        <w:t>}</w:t>
      </w:r>
    </w:p>
    <w:p w14:paraId="2EB81417" w14:textId="77777777" w:rsidR="002368AD" w:rsidRPr="000C493A" w:rsidRDefault="002368AD" w:rsidP="00EF72F6">
      <w:pPr>
        <w:pStyle w:val="Subheadddddf"/>
      </w:pPr>
      <w:r w:rsidRPr="000C493A">
        <w:t>Output:</w:t>
      </w:r>
    </w:p>
    <w:p w14:paraId="66E78B79" w14:textId="77777777" w:rsidR="002368AD" w:rsidRPr="000C493A" w:rsidRDefault="002368AD" w:rsidP="007557B8">
      <w:pPr>
        <w:pStyle w:val="Code"/>
        <w:rPr>
          <w:lang w:eastAsia="en-IN"/>
        </w:rPr>
      </w:pPr>
      <w:r w:rsidRPr="000C493A">
        <w:rPr>
          <w:lang w:eastAsia="en-IN"/>
        </w:rPr>
        <w:t>=== Unary Minus Operator ===</w:t>
      </w:r>
    </w:p>
    <w:p w14:paraId="5BDE87FB" w14:textId="77777777" w:rsidR="002368AD" w:rsidRPr="000C493A" w:rsidRDefault="002368AD" w:rsidP="007557B8">
      <w:pPr>
        <w:pStyle w:val="Code"/>
        <w:rPr>
          <w:lang w:eastAsia="en-IN"/>
        </w:rPr>
      </w:pPr>
      <w:r w:rsidRPr="000C493A">
        <w:rPr>
          <w:lang w:eastAsia="en-IN"/>
        </w:rPr>
        <w:t>a = 5</w:t>
      </w:r>
    </w:p>
    <w:p w14:paraId="03139F06" w14:textId="77777777" w:rsidR="002368AD" w:rsidRPr="000C493A" w:rsidRDefault="002368AD" w:rsidP="007557B8">
      <w:pPr>
        <w:pStyle w:val="Code"/>
        <w:rPr>
          <w:lang w:eastAsia="en-IN"/>
        </w:rPr>
      </w:pPr>
      <w:r w:rsidRPr="000C493A">
        <w:rPr>
          <w:lang w:eastAsia="en-IN"/>
        </w:rPr>
        <w:t>b = -a = -5</w:t>
      </w:r>
    </w:p>
    <w:p w14:paraId="22C85FCE" w14:textId="77777777" w:rsidR="002368AD" w:rsidRPr="000C493A" w:rsidRDefault="002368AD" w:rsidP="007557B8">
      <w:pPr>
        <w:pStyle w:val="Code"/>
        <w:rPr>
          <w:lang w:eastAsia="en-IN"/>
        </w:rPr>
      </w:pPr>
      <w:r w:rsidRPr="000C493A">
        <w:rPr>
          <w:lang w:eastAsia="en-IN"/>
        </w:rPr>
        <w:t>c = -b = 5</w:t>
      </w:r>
    </w:p>
    <w:p w14:paraId="7C102545" w14:textId="77777777" w:rsidR="002368AD" w:rsidRPr="000C493A" w:rsidRDefault="002368AD" w:rsidP="007557B8">
      <w:pPr>
        <w:pStyle w:val="Code"/>
        <w:rPr>
          <w:lang w:eastAsia="en-IN"/>
        </w:rPr>
      </w:pPr>
    </w:p>
    <w:p w14:paraId="1272CB32" w14:textId="77777777" w:rsidR="002368AD" w:rsidRPr="000C493A" w:rsidRDefault="002368AD" w:rsidP="007557B8">
      <w:pPr>
        <w:pStyle w:val="Code"/>
        <w:rPr>
          <w:lang w:eastAsia="en-IN"/>
        </w:rPr>
      </w:pPr>
      <w:r w:rsidRPr="000C493A">
        <w:rPr>
          <w:lang w:eastAsia="en-IN"/>
        </w:rPr>
        <w:t>With floating-point:</w:t>
      </w:r>
    </w:p>
    <w:p w14:paraId="58E9EBD8" w14:textId="77777777" w:rsidR="002368AD" w:rsidRPr="000C493A" w:rsidRDefault="002368AD" w:rsidP="007557B8">
      <w:pPr>
        <w:pStyle w:val="Code"/>
        <w:rPr>
          <w:lang w:eastAsia="en-IN"/>
        </w:rPr>
      </w:pPr>
      <w:r w:rsidRPr="000C493A">
        <w:rPr>
          <w:lang w:eastAsia="en-IN"/>
        </w:rPr>
        <w:t>d = 3.14</w:t>
      </w:r>
    </w:p>
    <w:p w14:paraId="21099D87" w14:textId="77777777" w:rsidR="002368AD" w:rsidRPr="000C493A" w:rsidRDefault="002368AD" w:rsidP="007557B8">
      <w:pPr>
        <w:pStyle w:val="Code"/>
        <w:rPr>
          <w:lang w:eastAsia="en-IN"/>
        </w:rPr>
      </w:pPr>
      <w:r w:rsidRPr="000C493A">
        <w:rPr>
          <w:lang w:eastAsia="en-IN"/>
        </w:rPr>
        <w:t>e = -d = -3.14</w:t>
      </w:r>
    </w:p>
    <w:p w14:paraId="08ED18A4" w14:textId="4C224393" w:rsidR="002368AD" w:rsidRPr="000C493A" w:rsidRDefault="002368AD" w:rsidP="00EF72F6">
      <w:pPr>
        <w:pStyle w:val="Subheadddddf"/>
      </w:pPr>
      <w:r w:rsidRPr="000C493A">
        <w:t>(b) Increment Operator (++)</w:t>
      </w:r>
    </w:p>
    <w:p w14:paraId="0AD701D4" w14:textId="77777777" w:rsidR="002368AD" w:rsidRPr="000C493A" w:rsidRDefault="002368AD" w:rsidP="00EF72F6">
      <w:pPr>
        <w:pStyle w:val="texxtt"/>
        <w:rPr>
          <w:lang w:eastAsia="en-IN"/>
        </w:rPr>
      </w:pPr>
      <w:r w:rsidRPr="000C493A">
        <w:rPr>
          <w:lang w:eastAsia="en-IN"/>
        </w:rPr>
        <w:t>The increment operator increases the value of a variable by exactly 1. This operator comes in two forms: prefix (</w:t>
      </w:r>
      <w:r w:rsidRPr="000C493A">
        <w:rPr>
          <w:rFonts w:cs="Courier New"/>
          <w:lang w:eastAsia="en-IN"/>
        </w:rPr>
        <w:t>++variable</w:t>
      </w:r>
      <w:r w:rsidRPr="000C493A">
        <w:rPr>
          <w:lang w:eastAsia="en-IN"/>
        </w:rPr>
        <w:t>) and postfix (</w:t>
      </w:r>
      <w:r w:rsidRPr="000C493A">
        <w:rPr>
          <w:rFonts w:cs="Courier New"/>
          <w:lang w:eastAsia="en-IN"/>
        </w:rPr>
        <w:t>variable++</w:t>
      </w:r>
      <w:r w:rsidRPr="000C493A">
        <w:rPr>
          <w:lang w:eastAsia="en-IN"/>
        </w:rPr>
        <w:t>), which differ in when the increment occurs relative to when the value is used in an expression.</w:t>
      </w:r>
    </w:p>
    <w:p w14:paraId="756DE8F8" w14:textId="77777777" w:rsidR="002368AD" w:rsidRPr="000C493A" w:rsidRDefault="002368AD" w:rsidP="00EF72F6">
      <w:pPr>
        <w:pStyle w:val="texxtt"/>
        <w:rPr>
          <w:lang w:eastAsia="en-IN"/>
        </w:rPr>
      </w:pPr>
      <w:r w:rsidRPr="000C493A">
        <w:rPr>
          <w:b/>
          <w:bCs/>
          <w:lang w:eastAsia="en-IN"/>
        </w:rPr>
        <w:t>Pre-increment (++a):</w:t>
      </w:r>
      <w:r w:rsidRPr="000C493A">
        <w:rPr>
          <w:lang w:eastAsia="en-IN"/>
        </w:rPr>
        <w:t xml:space="preserve"> The variable is incremented first, and then the new value is used in the expression. This means if you write </w:t>
      </w:r>
      <w:r w:rsidRPr="000C493A">
        <w:rPr>
          <w:rFonts w:cs="Courier New"/>
          <w:lang w:eastAsia="en-IN"/>
        </w:rPr>
        <w:t>y = ++x</w:t>
      </w:r>
      <w:r w:rsidRPr="000C493A">
        <w:rPr>
          <w:lang w:eastAsia="en-IN"/>
        </w:rPr>
        <w:t>, x is incremented and then the incremented value is assigned to y.</w:t>
      </w:r>
    </w:p>
    <w:p w14:paraId="148F72D3" w14:textId="77777777" w:rsidR="002368AD" w:rsidRPr="000C493A" w:rsidRDefault="002368AD" w:rsidP="00EF72F6">
      <w:pPr>
        <w:pStyle w:val="texxtt"/>
        <w:rPr>
          <w:lang w:eastAsia="en-IN"/>
        </w:rPr>
      </w:pPr>
      <w:r w:rsidRPr="000C493A">
        <w:rPr>
          <w:b/>
          <w:bCs/>
          <w:lang w:eastAsia="en-IN"/>
        </w:rPr>
        <w:t>Post-increment (a++):</w:t>
      </w:r>
      <w:r w:rsidRPr="000C493A">
        <w:rPr>
          <w:lang w:eastAsia="en-IN"/>
        </w:rPr>
        <w:t xml:space="preserve"> The current value is used in the expression first, and then the variable is incremented. So if you write </w:t>
      </w:r>
      <w:r w:rsidRPr="000C493A">
        <w:rPr>
          <w:rFonts w:cs="Courier New"/>
          <w:lang w:eastAsia="en-IN"/>
        </w:rPr>
        <w:t>y = x++</w:t>
      </w:r>
      <w:r w:rsidRPr="000C493A">
        <w:rPr>
          <w:lang w:eastAsia="en-IN"/>
        </w:rPr>
        <w:t>, the original value of x is assigned to y, and then x is incremented.</w:t>
      </w:r>
    </w:p>
    <w:p w14:paraId="5E34BE86" w14:textId="77777777" w:rsidR="002368AD" w:rsidRPr="000C493A" w:rsidRDefault="002368AD" w:rsidP="00EF72F6">
      <w:pPr>
        <w:pStyle w:val="texxtt"/>
        <w:rPr>
          <w:lang w:eastAsia="en-IN"/>
        </w:rPr>
      </w:pPr>
      <w:r w:rsidRPr="000C493A">
        <w:rPr>
          <w:lang w:eastAsia="en-IN"/>
        </w:rPr>
        <w:t>This distinction becomes critical in complex expressions and loop constructs. Misunderstanding the difference between pre and post-increment is a common source of bugs in C programs.</w:t>
      </w:r>
    </w:p>
    <w:p w14:paraId="068CDC4A" w14:textId="058C2E04" w:rsidR="002368AD" w:rsidRPr="000C493A" w:rsidRDefault="002368AD" w:rsidP="00EF72F6">
      <w:pPr>
        <w:pStyle w:val="Subheadddddf"/>
      </w:pPr>
      <w:r w:rsidRPr="000C493A">
        <w:t>Example:</w:t>
      </w:r>
    </w:p>
    <w:p w14:paraId="64EBB6BB"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1CE1873" w14:textId="77777777" w:rsidR="002368AD" w:rsidRPr="000C493A" w:rsidRDefault="002368AD" w:rsidP="007557B8">
      <w:pPr>
        <w:pStyle w:val="Code"/>
        <w:rPr>
          <w:color w:val="383A42"/>
          <w:lang w:eastAsia="en-IN"/>
        </w:rPr>
      </w:pPr>
    </w:p>
    <w:p w14:paraId="1A8CB890"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3913C6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15C768A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 c;</w:t>
      </w:r>
    </w:p>
    <w:p w14:paraId="1E06A6B6" w14:textId="77777777" w:rsidR="002368AD" w:rsidRPr="000C493A" w:rsidRDefault="002368AD" w:rsidP="007557B8">
      <w:pPr>
        <w:pStyle w:val="Code"/>
        <w:rPr>
          <w:color w:val="383A42"/>
          <w:lang w:eastAsia="en-IN"/>
        </w:rPr>
      </w:pPr>
      <w:r w:rsidRPr="000C493A">
        <w:rPr>
          <w:color w:val="383A42"/>
          <w:lang w:eastAsia="en-IN"/>
        </w:rPr>
        <w:t xml:space="preserve">    </w:t>
      </w:r>
    </w:p>
    <w:p w14:paraId="0036580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Increment Operator ===\n"</w:t>
      </w:r>
      <w:r w:rsidRPr="000C493A">
        <w:rPr>
          <w:color w:val="383A42"/>
          <w:lang w:eastAsia="en-IN"/>
        </w:rPr>
        <w:t>);</w:t>
      </w:r>
    </w:p>
    <w:p w14:paraId="3FDAE79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value of a: %d\n\n"</w:t>
      </w:r>
      <w:r w:rsidRPr="000C493A">
        <w:rPr>
          <w:color w:val="383A42"/>
          <w:lang w:eastAsia="en-IN"/>
        </w:rPr>
        <w:t>, a);</w:t>
      </w:r>
    </w:p>
    <w:p w14:paraId="4BF29146" w14:textId="77777777" w:rsidR="002368AD" w:rsidRPr="000C493A" w:rsidRDefault="002368AD" w:rsidP="007557B8">
      <w:pPr>
        <w:pStyle w:val="Code"/>
        <w:rPr>
          <w:color w:val="383A42"/>
          <w:lang w:eastAsia="en-IN"/>
        </w:rPr>
      </w:pPr>
      <w:r w:rsidRPr="000C493A">
        <w:rPr>
          <w:color w:val="383A42"/>
          <w:lang w:eastAsia="en-IN"/>
        </w:rPr>
        <w:t xml:space="preserve">    </w:t>
      </w:r>
    </w:p>
    <w:p w14:paraId="33BC0C5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"Pre-increment (++a):\n"</w:t>
      </w:r>
      <w:r w:rsidRPr="000C493A">
        <w:rPr>
          <w:color w:val="383A42"/>
          <w:lang w:eastAsia="en-IN"/>
        </w:rPr>
        <w:t>);</w:t>
      </w:r>
    </w:p>
    <w:p w14:paraId="50330EC5" w14:textId="77777777" w:rsidR="002368AD" w:rsidRPr="000C493A" w:rsidRDefault="002368AD" w:rsidP="007557B8">
      <w:pPr>
        <w:pStyle w:val="Code"/>
        <w:rPr>
          <w:color w:val="383A42"/>
          <w:lang w:eastAsia="en-IN"/>
        </w:rPr>
      </w:pP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i/>
          <w:iCs/>
          <w:color w:val="A0A1A7"/>
          <w:lang w:eastAsia="en-IN"/>
        </w:rPr>
        <w:t>// a becomes 6, then b gets 6</w:t>
      </w:r>
    </w:p>
    <w:p w14:paraId="51CA843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b = %d\n\n"</w:t>
      </w:r>
      <w:r w:rsidRPr="000C493A">
        <w:rPr>
          <w:color w:val="383A42"/>
          <w:lang w:eastAsia="en-IN"/>
        </w:rPr>
        <w:t>, a, b);</w:t>
      </w:r>
    </w:p>
    <w:p w14:paraId="61400ED8" w14:textId="77777777" w:rsidR="002368AD" w:rsidRPr="000C493A" w:rsidRDefault="002368AD" w:rsidP="007557B8">
      <w:pPr>
        <w:pStyle w:val="Code"/>
        <w:rPr>
          <w:color w:val="383A42"/>
          <w:lang w:eastAsia="en-IN"/>
        </w:rPr>
      </w:pPr>
      <w:r w:rsidRPr="000C493A">
        <w:rPr>
          <w:color w:val="383A42"/>
          <w:lang w:eastAsia="en-IN"/>
        </w:rPr>
        <w:t xml:space="preserve">    </w:t>
      </w:r>
    </w:p>
    <w:p w14:paraId="718669E1"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i/>
          <w:iCs/>
          <w:color w:val="A0A1A7"/>
          <w:lang w:eastAsia="en-IN"/>
        </w:rPr>
        <w:t>// Reset</w:t>
      </w:r>
    </w:p>
    <w:p w14:paraId="4C98CEC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"Post-increment (a++):\n"</w:t>
      </w:r>
      <w:r w:rsidRPr="000C493A">
        <w:rPr>
          <w:color w:val="383A42"/>
          <w:lang w:eastAsia="en-IN"/>
        </w:rPr>
        <w:t>);</w:t>
      </w:r>
    </w:p>
    <w:p w14:paraId="1D4193D1" w14:textId="77777777" w:rsidR="002368AD" w:rsidRPr="000C493A" w:rsidRDefault="002368AD" w:rsidP="007557B8">
      <w:pPr>
        <w:pStyle w:val="Code"/>
        <w:rPr>
          <w:color w:val="383A42"/>
          <w:lang w:eastAsia="en-IN"/>
        </w:rPr>
      </w:pPr>
      <w:r w:rsidRPr="000C493A">
        <w:rPr>
          <w:color w:val="383A42"/>
          <w:lang w:eastAsia="en-IN"/>
        </w:rPr>
        <w:t xml:space="preserve">    c </w:t>
      </w:r>
      <w:r w:rsidRPr="000C493A">
        <w:rPr>
          <w:color w:val="4078F2"/>
          <w:lang w:eastAsia="en-IN"/>
        </w:rPr>
        <w:t>=</w:t>
      </w:r>
      <w:r w:rsidRPr="000C493A">
        <w:rPr>
          <w:color w:val="383A42"/>
          <w:lang w:eastAsia="en-IN"/>
        </w:rPr>
        <w:t xml:space="preserve"> a</w:t>
      </w:r>
      <w:r w:rsidRPr="000C493A">
        <w:rPr>
          <w:color w:val="4078F2"/>
          <w:lang w:eastAsia="en-IN"/>
        </w:rPr>
        <w:t>++</w:t>
      </w:r>
      <w:r w:rsidRPr="000C493A">
        <w:rPr>
          <w:color w:val="383A42"/>
          <w:lang w:eastAsia="en-IN"/>
        </w:rPr>
        <w:t xml:space="preserve">;  </w:t>
      </w:r>
      <w:r w:rsidRPr="000C493A">
        <w:rPr>
          <w:i/>
          <w:iCs/>
          <w:color w:val="A0A1A7"/>
          <w:lang w:eastAsia="en-IN"/>
        </w:rPr>
        <w:t>// c gets 5, then a becomes 6</w:t>
      </w:r>
    </w:p>
    <w:p w14:paraId="77D0858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c = %d\n\n"</w:t>
      </w:r>
      <w:r w:rsidRPr="000C493A">
        <w:rPr>
          <w:color w:val="383A42"/>
          <w:lang w:eastAsia="en-IN"/>
        </w:rPr>
        <w:t>, a, c);</w:t>
      </w:r>
    </w:p>
    <w:p w14:paraId="159E71C5" w14:textId="77777777" w:rsidR="002368AD" w:rsidRPr="000C493A" w:rsidRDefault="002368AD" w:rsidP="007557B8">
      <w:pPr>
        <w:pStyle w:val="Code"/>
        <w:rPr>
          <w:color w:val="383A42"/>
          <w:lang w:eastAsia="en-IN"/>
        </w:rPr>
      </w:pPr>
      <w:r w:rsidRPr="000C493A">
        <w:rPr>
          <w:color w:val="383A42"/>
          <w:lang w:eastAsia="en-IN"/>
        </w:rPr>
        <w:t xml:space="preserve">    </w:t>
      </w:r>
    </w:p>
    <w:p w14:paraId="7A7F463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Standalone usage (no difference)</w:t>
      </w:r>
    </w:p>
    <w:p w14:paraId="7FB4A568"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503A7E4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"Standalone usage:\n"</w:t>
      </w:r>
      <w:r w:rsidRPr="000C493A">
        <w:rPr>
          <w:color w:val="383A42"/>
          <w:lang w:eastAsia="en-IN"/>
        </w:rPr>
        <w:t>);</w:t>
      </w:r>
    </w:p>
    <w:p w14:paraId="6F0BD24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a;</w:t>
      </w:r>
    </w:p>
    <w:p w14:paraId="338F794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%d\n"</w:t>
      </w:r>
      <w:r w:rsidRPr="000C493A">
        <w:rPr>
          <w:color w:val="383A42"/>
          <w:lang w:eastAsia="en-IN"/>
        </w:rPr>
        <w:t>, a);</w:t>
      </w:r>
    </w:p>
    <w:p w14:paraId="222CD10B" w14:textId="77777777" w:rsidR="002368AD" w:rsidRPr="000C493A" w:rsidRDefault="002368AD" w:rsidP="007557B8">
      <w:pPr>
        <w:pStyle w:val="Code"/>
        <w:rPr>
          <w:color w:val="383A42"/>
          <w:lang w:eastAsia="en-IN"/>
        </w:rPr>
      </w:pPr>
      <w:r w:rsidRPr="000C493A">
        <w:rPr>
          <w:color w:val="383A42"/>
          <w:lang w:eastAsia="en-IN"/>
        </w:rPr>
        <w:t xml:space="preserve">    a</w:t>
      </w:r>
      <w:r w:rsidRPr="000C493A">
        <w:rPr>
          <w:color w:val="4078F2"/>
          <w:lang w:eastAsia="en-IN"/>
        </w:rPr>
        <w:t>++</w:t>
      </w:r>
      <w:r w:rsidRPr="000C493A">
        <w:rPr>
          <w:color w:val="383A42"/>
          <w:lang w:eastAsia="en-IN"/>
        </w:rPr>
        <w:t>;</w:t>
      </w:r>
    </w:p>
    <w:p w14:paraId="2C5C5F9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%d\n"</w:t>
      </w:r>
      <w:r w:rsidRPr="000C493A">
        <w:rPr>
          <w:color w:val="383A42"/>
          <w:lang w:eastAsia="en-IN"/>
        </w:rPr>
        <w:t>, a);</w:t>
      </w:r>
    </w:p>
    <w:p w14:paraId="6ECB564D" w14:textId="77777777" w:rsidR="002368AD" w:rsidRPr="000C493A" w:rsidRDefault="002368AD" w:rsidP="007557B8">
      <w:pPr>
        <w:pStyle w:val="Code"/>
        <w:rPr>
          <w:color w:val="383A42"/>
          <w:lang w:eastAsia="en-IN"/>
        </w:rPr>
      </w:pPr>
      <w:r w:rsidRPr="000C493A">
        <w:rPr>
          <w:color w:val="383A42"/>
          <w:lang w:eastAsia="en-IN"/>
        </w:rPr>
        <w:t xml:space="preserve">    </w:t>
      </w:r>
    </w:p>
    <w:p w14:paraId="09BAC84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DA117E4" w14:textId="77777777" w:rsidR="002368AD" w:rsidRPr="000C493A" w:rsidRDefault="002368AD" w:rsidP="007557B8">
      <w:pPr>
        <w:pStyle w:val="Code"/>
        <w:rPr>
          <w:color w:val="383A42"/>
          <w:lang w:eastAsia="en-IN"/>
        </w:rPr>
      </w:pPr>
      <w:r w:rsidRPr="000C493A">
        <w:rPr>
          <w:color w:val="383A42"/>
          <w:lang w:eastAsia="en-IN"/>
        </w:rPr>
        <w:t>}</w:t>
      </w:r>
    </w:p>
    <w:p w14:paraId="081E5B1A" w14:textId="77777777" w:rsidR="002368AD" w:rsidRPr="000C493A" w:rsidRDefault="002368AD" w:rsidP="00EF72F6">
      <w:pPr>
        <w:pStyle w:val="Subheadddddf"/>
      </w:pPr>
      <w:r w:rsidRPr="000C493A">
        <w:t>Output:</w:t>
      </w:r>
    </w:p>
    <w:p w14:paraId="0F999CAF" w14:textId="77777777" w:rsidR="002368AD" w:rsidRPr="000C493A" w:rsidRDefault="002368AD" w:rsidP="007557B8">
      <w:pPr>
        <w:pStyle w:val="Code"/>
        <w:rPr>
          <w:lang w:eastAsia="en-IN"/>
        </w:rPr>
      </w:pPr>
      <w:r w:rsidRPr="000C493A">
        <w:rPr>
          <w:lang w:eastAsia="en-IN"/>
        </w:rPr>
        <w:t>=== Increment Operator ===</w:t>
      </w:r>
    </w:p>
    <w:p w14:paraId="131CADCF" w14:textId="77777777" w:rsidR="002368AD" w:rsidRPr="000C493A" w:rsidRDefault="002368AD" w:rsidP="007557B8">
      <w:pPr>
        <w:pStyle w:val="Code"/>
        <w:rPr>
          <w:lang w:eastAsia="en-IN"/>
        </w:rPr>
      </w:pPr>
      <w:r w:rsidRPr="000C493A">
        <w:rPr>
          <w:lang w:eastAsia="en-IN"/>
        </w:rPr>
        <w:t>Initial value of a: 5</w:t>
      </w:r>
    </w:p>
    <w:p w14:paraId="4E449592" w14:textId="77777777" w:rsidR="002368AD" w:rsidRPr="000C493A" w:rsidRDefault="002368AD" w:rsidP="007557B8">
      <w:pPr>
        <w:pStyle w:val="Code"/>
        <w:rPr>
          <w:lang w:eastAsia="en-IN"/>
        </w:rPr>
      </w:pPr>
    </w:p>
    <w:p w14:paraId="382AE4CC" w14:textId="77777777" w:rsidR="002368AD" w:rsidRPr="000C493A" w:rsidRDefault="002368AD" w:rsidP="007557B8">
      <w:pPr>
        <w:pStyle w:val="Code"/>
        <w:rPr>
          <w:lang w:eastAsia="en-IN"/>
        </w:rPr>
      </w:pPr>
      <w:r w:rsidRPr="000C493A">
        <w:rPr>
          <w:lang w:eastAsia="en-IN"/>
        </w:rPr>
        <w:t>Pre-increment (++a):</w:t>
      </w:r>
    </w:p>
    <w:p w14:paraId="60982905" w14:textId="77777777" w:rsidR="002368AD" w:rsidRPr="000C493A" w:rsidRDefault="002368AD" w:rsidP="007557B8">
      <w:pPr>
        <w:pStyle w:val="Code"/>
        <w:rPr>
          <w:lang w:eastAsia="en-IN"/>
        </w:rPr>
      </w:pPr>
      <w:r w:rsidRPr="000C493A">
        <w:rPr>
          <w:lang w:eastAsia="en-IN"/>
        </w:rPr>
        <w:t>a = 6, b = 6</w:t>
      </w:r>
    </w:p>
    <w:p w14:paraId="486A8686" w14:textId="77777777" w:rsidR="002368AD" w:rsidRPr="000C493A" w:rsidRDefault="002368AD" w:rsidP="007557B8">
      <w:pPr>
        <w:pStyle w:val="Code"/>
        <w:rPr>
          <w:lang w:eastAsia="en-IN"/>
        </w:rPr>
      </w:pPr>
    </w:p>
    <w:p w14:paraId="39B79720" w14:textId="77777777" w:rsidR="002368AD" w:rsidRPr="000C493A" w:rsidRDefault="002368AD" w:rsidP="007557B8">
      <w:pPr>
        <w:pStyle w:val="Code"/>
        <w:rPr>
          <w:lang w:eastAsia="en-IN"/>
        </w:rPr>
      </w:pPr>
      <w:r w:rsidRPr="000C493A">
        <w:rPr>
          <w:lang w:eastAsia="en-IN"/>
        </w:rPr>
        <w:t>Post-increment (a++):</w:t>
      </w:r>
    </w:p>
    <w:p w14:paraId="532D754D" w14:textId="77777777" w:rsidR="002368AD" w:rsidRPr="000C493A" w:rsidRDefault="002368AD" w:rsidP="007557B8">
      <w:pPr>
        <w:pStyle w:val="Code"/>
        <w:rPr>
          <w:lang w:eastAsia="en-IN"/>
        </w:rPr>
      </w:pPr>
      <w:r w:rsidRPr="000C493A">
        <w:rPr>
          <w:lang w:eastAsia="en-IN"/>
        </w:rPr>
        <w:t>a = 6, c = 5</w:t>
      </w:r>
    </w:p>
    <w:p w14:paraId="11F9DA2D" w14:textId="77777777" w:rsidR="002368AD" w:rsidRPr="000C493A" w:rsidRDefault="002368AD" w:rsidP="007557B8">
      <w:pPr>
        <w:pStyle w:val="Code"/>
        <w:rPr>
          <w:lang w:eastAsia="en-IN"/>
        </w:rPr>
      </w:pPr>
    </w:p>
    <w:p w14:paraId="3933A399" w14:textId="77777777" w:rsidR="002368AD" w:rsidRPr="000C493A" w:rsidRDefault="002368AD" w:rsidP="007557B8">
      <w:pPr>
        <w:pStyle w:val="Code"/>
        <w:rPr>
          <w:lang w:eastAsia="en-IN"/>
        </w:rPr>
      </w:pPr>
      <w:r w:rsidRPr="000C493A">
        <w:rPr>
          <w:lang w:eastAsia="en-IN"/>
        </w:rPr>
        <w:t>Standalone usage:</w:t>
      </w:r>
    </w:p>
    <w:p w14:paraId="0D1807B7" w14:textId="77777777" w:rsidR="002368AD" w:rsidRPr="000C493A" w:rsidRDefault="002368AD" w:rsidP="007557B8">
      <w:pPr>
        <w:pStyle w:val="Code"/>
        <w:rPr>
          <w:lang w:eastAsia="en-IN"/>
        </w:rPr>
      </w:pPr>
      <w:r w:rsidRPr="000C493A">
        <w:rPr>
          <w:lang w:eastAsia="en-IN"/>
        </w:rPr>
        <w:t>After ++a: 6</w:t>
      </w:r>
    </w:p>
    <w:p w14:paraId="6DECB6DE" w14:textId="77777777" w:rsidR="002368AD" w:rsidRPr="000C493A" w:rsidRDefault="002368AD" w:rsidP="007557B8">
      <w:pPr>
        <w:pStyle w:val="Code"/>
        <w:rPr>
          <w:lang w:eastAsia="en-IN"/>
        </w:rPr>
      </w:pPr>
      <w:r w:rsidRPr="000C493A">
        <w:rPr>
          <w:lang w:eastAsia="en-IN"/>
        </w:rPr>
        <w:t>After a++: 7</w:t>
      </w:r>
    </w:p>
    <w:p w14:paraId="2D30561D" w14:textId="77777777" w:rsidR="002368AD" w:rsidRPr="000C493A" w:rsidRDefault="002368AD" w:rsidP="00EF72F6">
      <w:pPr>
        <w:pStyle w:val="Subheadddddf"/>
      </w:pPr>
      <w:r w:rsidRPr="000C493A">
        <w:t>(c) Decrement Operator (--)</w:t>
      </w:r>
    </w:p>
    <w:p w14:paraId="32646CEE" w14:textId="77777777" w:rsidR="002368AD" w:rsidRPr="000C493A" w:rsidRDefault="002368AD" w:rsidP="00EF72F6">
      <w:pPr>
        <w:pStyle w:val="texxtt"/>
        <w:rPr>
          <w:lang w:eastAsia="en-IN"/>
        </w:rPr>
      </w:pPr>
      <w:r w:rsidRPr="000C493A">
        <w:rPr>
          <w:lang w:eastAsia="en-IN"/>
        </w:rPr>
        <w:t>The decrement operator mirrors the increment operator but decreases the variable's value by 1 instead. Like increment, it has both prefix and postfix forms with similar behavioral differences.</w:t>
      </w:r>
    </w:p>
    <w:p w14:paraId="51B3AA7F" w14:textId="77777777" w:rsidR="002368AD" w:rsidRPr="000C493A" w:rsidRDefault="002368AD" w:rsidP="00EF72F6">
      <w:pPr>
        <w:pStyle w:val="texxtt"/>
        <w:rPr>
          <w:lang w:eastAsia="en-IN"/>
        </w:rPr>
      </w:pPr>
      <w:r w:rsidRPr="000C493A">
        <w:rPr>
          <w:b/>
          <w:bCs/>
          <w:lang w:eastAsia="en-IN"/>
        </w:rPr>
        <w:t>Pre-decrement (--a):</w:t>
      </w:r>
      <w:r w:rsidRPr="000C493A">
        <w:rPr>
          <w:lang w:eastAsia="en-IN"/>
        </w:rPr>
        <w:t xml:space="preserve"> Decrements first, then uses the value. </w:t>
      </w:r>
      <w:r w:rsidRPr="000C493A">
        <w:rPr>
          <w:b/>
          <w:bCs/>
          <w:lang w:eastAsia="en-IN"/>
        </w:rPr>
        <w:t>Post-decrement (a--):</w:t>
      </w:r>
      <w:r w:rsidRPr="000C493A">
        <w:rPr>
          <w:lang w:eastAsia="en-IN"/>
        </w:rPr>
        <w:t xml:space="preserve"> Uses the value first, then decrements.</w:t>
      </w:r>
    </w:p>
    <w:p w14:paraId="74A0A147" w14:textId="77777777" w:rsidR="002368AD" w:rsidRPr="000C493A" w:rsidRDefault="002368AD" w:rsidP="00EF72F6">
      <w:pPr>
        <w:pStyle w:val="texxtt"/>
        <w:rPr>
          <w:lang w:eastAsia="en-IN"/>
        </w:rPr>
      </w:pPr>
      <w:r w:rsidRPr="000C493A">
        <w:rPr>
          <w:lang w:eastAsia="en-IN"/>
        </w:rPr>
        <w:t>These operators are commonly used in countdown loops, buffer pointer manipulation, and anywhere you need to step backward through a sequence or reduce a counter.</w:t>
      </w:r>
    </w:p>
    <w:p w14:paraId="38A3FA40" w14:textId="59B8431F" w:rsidR="002368AD" w:rsidRPr="000C493A" w:rsidRDefault="002368AD" w:rsidP="00EF72F6">
      <w:pPr>
        <w:pStyle w:val="Subheadddddf"/>
      </w:pPr>
      <w:r w:rsidRPr="000C493A">
        <w:t>Example:</w:t>
      </w:r>
    </w:p>
    <w:p w14:paraId="05C437EE"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3A24E4C" w14:textId="77777777" w:rsidR="002368AD" w:rsidRPr="000C493A" w:rsidRDefault="002368AD" w:rsidP="007557B8">
      <w:pPr>
        <w:pStyle w:val="Code"/>
        <w:rPr>
          <w:color w:val="383A42"/>
          <w:lang w:eastAsia="en-IN"/>
        </w:rPr>
      </w:pPr>
    </w:p>
    <w:p w14:paraId="14A2933A"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BF6D4D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074FFB8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 c;</w:t>
      </w:r>
    </w:p>
    <w:p w14:paraId="2270043D" w14:textId="77777777" w:rsidR="002368AD" w:rsidRPr="000C493A" w:rsidRDefault="002368AD" w:rsidP="007557B8">
      <w:pPr>
        <w:pStyle w:val="Code"/>
        <w:rPr>
          <w:color w:val="383A42"/>
          <w:lang w:eastAsia="en-IN"/>
        </w:rPr>
      </w:pPr>
      <w:r w:rsidRPr="000C493A">
        <w:rPr>
          <w:color w:val="383A42"/>
          <w:lang w:eastAsia="en-IN"/>
        </w:rPr>
        <w:t xml:space="preserve">    </w:t>
      </w:r>
    </w:p>
    <w:p w14:paraId="3E5F6E7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Decrement Operator ===\n"</w:t>
      </w:r>
      <w:r w:rsidRPr="000C493A">
        <w:rPr>
          <w:color w:val="383A42"/>
          <w:lang w:eastAsia="en-IN"/>
        </w:rPr>
        <w:t>);</w:t>
      </w:r>
    </w:p>
    <w:p w14:paraId="6E1E21B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value of a: %d\n\n"</w:t>
      </w:r>
      <w:r w:rsidRPr="000C493A">
        <w:rPr>
          <w:color w:val="383A42"/>
          <w:lang w:eastAsia="en-IN"/>
        </w:rPr>
        <w:t>, a);</w:t>
      </w:r>
    </w:p>
    <w:p w14:paraId="15019E04" w14:textId="77777777" w:rsidR="002368AD" w:rsidRPr="000C493A" w:rsidRDefault="002368AD" w:rsidP="007557B8">
      <w:pPr>
        <w:pStyle w:val="Code"/>
        <w:rPr>
          <w:color w:val="383A42"/>
          <w:lang w:eastAsia="en-IN"/>
        </w:rPr>
      </w:pPr>
      <w:r w:rsidRPr="000C493A">
        <w:rPr>
          <w:color w:val="383A42"/>
          <w:lang w:eastAsia="en-IN"/>
        </w:rPr>
        <w:t xml:space="preserve">    </w:t>
      </w:r>
    </w:p>
    <w:p w14:paraId="7A17BC3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"Pre-decrement (--a):\n"</w:t>
      </w:r>
      <w:r w:rsidRPr="000C493A">
        <w:rPr>
          <w:color w:val="383A42"/>
          <w:lang w:eastAsia="en-IN"/>
        </w:rPr>
        <w:t>);</w:t>
      </w:r>
    </w:p>
    <w:p w14:paraId="7B9C9618" w14:textId="77777777" w:rsidR="002368AD" w:rsidRPr="000C493A" w:rsidRDefault="002368AD" w:rsidP="007557B8">
      <w:pPr>
        <w:pStyle w:val="Code"/>
        <w:rPr>
          <w:color w:val="383A42"/>
          <w:lang w:eastAsia="en-IN"/>
        </w:rPr>
      </w:pP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i/>
          <w:iCs/>
          <w:color w:val="A0A1A7"/>
          <w:lang w:eastAsia="en-IN"/>
        </w:rPr>
        <w:t>// a becomes 4, then b gets 4</w:t>
      </w:r>
    </w:p>
    <w:p w14:paraId="41370A5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b = %d\n\n"</w:t>
      </w:r>
      <w:r w:rsidRPr="000C493A">
        <w:rPr>
          <w:color w:val="383A42"/>
          <w:lang w:eastAsia="en-IN"/>
        </w:rPr>
        <w:t>, a, b);</w:t>
      </w:r>
    </w:p>
    <w:p w14:paraId="77944334" w14:textId="77777777" w:rsidR="002368AD" w:rsidRPr="000C493A" w:rsidRDefault="002368AD" w:rsidP="007557B8">
      <w:pPr>
        <w:pStyle w:val="Code"/>
        <w:rPr>
          <w:color w:val="383A42"/>
          <w:lang w:eastAsia="en-IN"/>
        </w:rPr>
      </w:pPr>
      <w:r w:rsidRPr="000C493A">
        <w:rPr>
          <w:color w:val="383A42"/>
          <w:lang w:eastAsia="en-IN"/>
        </w:rPr>
        <w:t xml:space="preserve">    </w:t>
      </w:r>
    </w:p>
    <w:p w14:paraId="0DE32A6A" w14:textId="77777777" w:rsidR="002368AD" w:rsidRPr="000C493A" w:rsidRDefault="002368AD" w:rsidP="007557B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i/>
          <w:iCs/>
          <w:color w:val="A0A1A7"/>
          <w:lang w:eastAsia="en-IN"/>
        </w:rPr>
        <w:t>// Reset</w:t>
      </w:r>
    </w:p>
    <w:p w14:paraId="5EDED62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"Post-decrement (a--):\n"</w:t>
      </w:r>
      <w:r w:rsidRPr="000C493A">
        <w:rPr>
          <w:color w:val="383A42"/>
          <w:lang w:eastAsia="en-IN"/>
        </w:rPr>
        <w:t>);</w:t>
      </w:r>
    </w:p>
    <w:p w14:paraId="25CBB353" w14:textId="77777777" w:rsidR="002368AD" w:rsidRPr="000C493A" w:rsidRDefault="002368AD" w:rsidP="007557B8">
      <w:pPr>
        <w:pStyle w:val="Code"/>
        <w:rPr>
          <w:color w:val="383A42"/>
          <w:lang w:eastAsia="en-IN"/>
        </w:rPr>
      </w:pPr>
      <w:r w:rsidRPr="000C493A">
        <w:rPr>
          <w:color w:val="383A42"/>
          <w:lang w:eastAsia="en-IN"/>
        </w:rPr>
        <w:t xml:space="preserve">    c </w:t>
      </w:r>
      <w:r w:rsidRPr="000C493A">
        <w:rPr>
          <w:color w:val="4078F2"/>
          <w:lang w:eastAsia="en-IN"/>
        </w:rPr>
        <w:t>=</w:t>
      </w:r>
      <w:r w:rsidRPr="000C493A">
        <w:rPr>
          <w:color w:val="383A42"/>
          <w:lang w:eastAsia="en-IN"/>
        </w:rPr>
        <w:t xml:space="preserve"> a</w:t>
      </w:r>
      <w:r w:rsidRPr="000C493A">
        <w:rPr>
          <w:color w:val="4078F2"/>
          <w:lang w:eastAsia="en-IN"/>
        </w:rPr>
        <w:t>--</w:t>
      </w:r>
      <w:r w:rsidRPr="000C493A">
        <w:rPr>
          <w:color w:val="383A42"/>
          <w:lang w:eastAsia="en-IN"/>
        </w:rPr>
        <w:t xml:space="preserve">;  </w:t>
      </w:r>
      <w:r w:rsidRPr="000C493A">
        <w:rPr>
          <w:i/>
          <w:iCs/>
          <w:color w:val="A0A1A7"/>
          <w:lang w:eastAsia="en-IN"/>
        </w:rPr>
        <w:t>// c gets 5, then a becomes 4</w:t>
      </w:r>
    </w:p>
    <w:p w14:paraId="12AB405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c = %d\n\n"</w:t>
      </w:r>
      <w:r w:rsidRPr="000C493A">
        <w:rPr>
          <w:color w:val="383A42"/>
          <w:lang w:eastAsia="en-IN"/>
        </w:rPr>
        <w:t>, a, c);</w:t>
      </w:r>
    </w:p>
    <w:p w14:paraId="4ED0CEA8" w14:textId="77777777" w:rsidR="002368AD" w:rsidRPr="000C493A" w:rsidRDefault="002368AD" w:rsidP="007557B8">
      <w:pPr>
        <w:pStyle w:val="Code"/>
        <w:rPr>
          <w:color w:val="383A42"/>
          <w:lang w:eastAsia="en-IN"/>
        </w:rPr>
      </w:pPr>
      <w:r w:rsidRPr="000C493A">
        <w:rPr>
          <w:color w:val="383A42"/>
          <w:lang w:eastAsia="en-IN"/>
        </w:rPr>
        <w:t xml:space="preserve">    </w:t>
      </w:r>
    </w:p>
    <w:p w14:paraId="3B94D69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Common use in loops</w:t>
      </w:r>
    </w:p>
    <w:p w14:paraId="57F8B38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"Countdown using post-decrement:\n"</w:t>
      </w:r>
      <w:r w:rsidRPr="000C493A">
        <w:rPr>
          <w:color w:val="383A42"/>
          <w:lang w:eastAsia="en-IN"/>
        </w:rPr>
        <w:t>);</w:t>
      </w:r>
    </w:p>
    <w:p w14:paraId="7B0CDC2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count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376672E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(count</w:t>
      </w:r>
      <w:r w:rsidRPr="000C493A">
        <w:rPr>
          <w:color w:val="4078F2"/>
          <w:lang w:eastAsia="en-IN"/>
        </w:rPr>
        <w:t>--</w:t>
      </w:r>
      <w:r w:rsidRPr="000C493A">
        <w:rPr>
          <w:color w:val="383A42"/>
          <w:lang w:eastAsia="en-IN"/>
        </w:rPr>
        <w:t>) {</w:t>
      </w:r>
    </w:p>
    <w:p w14:paraId="7053AEC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xml:space="preserve">, count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55643F50" w14:textId="77777777" w:rsidR="002368AD" w:rsidRPr="000C493A" w:rsidRDefault="002368AD" w:rsidP="007557B8">
      <w:pPr>
        <w:pStyle w:val="Code"/>
        <w:rPr>
          <w:color w:val="383A42"/>
          <w:lang w:eastAsia="en-IN"/>
        </w:rPr>
      </w:pPr>
      <w:r w:rsidRPr="000C493A">
        <w:rPr>
          <w:color w:val="383A42"/>
          <w:lang w:eastAsia="en-IN"/>
        </w:rPr>
        <w:t xml:space="preserve">    }</w:t>
      </w:r>
    </w:p>
    <w:p w14:paraId="01DDBD3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"Liftoff!\n"</w:t>
      </w:r>
      <w:r w:rsidRPr="000C493A">
        <w:rPr>
          <w:color w:val="383A42"/>
          <w:lang w:eastAsia="en-IN"/>
        </w:rPr>
        <w:t>);</w:t>
      </w:r>
    </w:p>
    <w:p w14:paraId="32B01EE7" w14:textId="77777777" w:rsidR="002368AD" w:rsidRPr="000C493A" w:rsidRDefault="002368AD" w:rsidP="007557B8">
      <w:pPr>
        <w:pStyle w:val="Code"/>
        <w:rPr>
          <w:color w:val="383A42"/>
          <w:lang w:eastAsia="en-IN"/>
        </w:rPr>
      </w:pPr>
      <w:r w:rsidRPr="000C493A">
        <w:rPr>
          <w:color w:val="383A42"/>
          <w:lang w:eastAsia="en-IN"/>
        </w:rPr>
        <w:t xml:space="preserve">    </w:t>
      </w:r>
    </w:p>
    <w:p w14:paraId="299E417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741350A" w14:textId="77777777" w:rsidR="002368AD" w:rsidRPr="000C493A" w:rsidRDefault="002368AD" w:rsidP="007557B8">
      <w:pPr>
        <w:pStyle w:val="Code"/>
        <w:rPr>
          <w:color w:val="383A42"/>
          <w:lang w:eastAsia="en-IN"/>
        </w:rPr>
      </w:pPr>
      <w:r w:rsidRPr="000C493A">
        <w:rPr>
          <w:color w:val="383A42"/>
          <w:lang w:eastAsia="en-IN"/>
        </w:rPr>
        <w:t>}</w:t>
      </w:r>
    </w:p>
    <w:p w14:paraId="5B9C81D2" w14:textId="77777777" w:rsidR="002368AD" w:rsidRPr="000C493A" w:rsidRDefault="002368AD" w:rsidP="00EF72F6">
      <w:pPr>
        <w:pStyle w:val="Subheadddddf"/>
      </w:pPr>
      <w:r w:rsidRPr="000C493A">
        <w:t>Output:</w:t>
      </w:r>
    </w:p>
    <w:p w14:paraId="1E2D302E" w14:textId="77777777" w:rsidR="002368AD" w:rsidRPr="000C493A" w:rsidRDefault="002368AD" w:rsidP="007557B8">
      <w:pPr>
        <w:pStyle w:val="Code"/>
        <w:rPr>
          <w:lang w:eastAsia="en-IN"/>
        </w:rPr>
      </w:pPr>
      <w:r w:rsidRPr="000C493A">
        <w:rPr>
          <w:lang w:eastAsia="en-IN"/>
        </w:rPr>
        <w:t>=== Decrement Operator ===</w:t>
      </w:r>
    </w:p>
    <w:p w14:paraId="469E14D9" w14:textId="77777777" w:rsidR="002368AD" w:rsidRPr="000C493A" w:rsidRDefault="002368AD" w:rsidP="007557B8">
      <w:pPr>
        <w:pStyle w:val="Code"/>
        <w:rPr>
          <w:lang w:eastAsia="en-IN"/>
        </w:rPr>
      </w:pPr>
      <w:r w:rsidRPr="000C493A">
        <w:rPr>
          <w:lang w:eastAsia="en-IN"/>
        </w:rPr>
        <w:t>Initial value of a: 5</w:t>
      </w:r>
    </w:p>
    <w:p w14:paraId="3992B541" w14:textId="77777777" w:rsidR="002368AD" w:rsidRPr="000C493A" w:rsidRDefault="002368AD" w:rsidP="007557B8">
      <w:pPr>
        <w:pStyle w:val="Code"/>
        <w:rPr>
          <w:lang w:eastAsia="en-IN"/>
        </w:rPr>
      </w:pPr>
    </w:p>
    <w:p w14:paraId="4C405215" w14:textId="77777777" w:rsidR="002368AD" w:rsidRPr="000C493A" w:rsidRDefault="002368AD" w:rsidP="007557B8">
      <w:pPr>
        <w:pStyle w:val="Code"/>
        <w:rPr>
          <w:lang w:eastAsia="en-IN"/>
        </w:rPr>
      </w:pPr>
      <w:r w:rsidRPr="000C493A">
        <w:rPr>
          <w:lang w:eastAsia="en-IN"/>
        </w:rPr>
        <w:t>Pre-decrement (--a):</w:t>
      </w:r>
    </w:p>
    <w:p w14:paraId="5A99D6CE" w14:textId="77777777" w:rsidR="002368AD" w:rsidRPr="000C493A" w:rsidRDefault="002368AD" w:rsidP="007557B8">
      <w:pPr>
        <w:pStyle w:val="Code"/>
        <w:rPr>
          <w:lang w:eastAsia="en-IN"/>
        </w:rPr>
      </w:pPr>
      <w:r w:rsidRPr="000C493A">
        <w:rPr>
          <w:lang w:eastAsia="en-IN"/>
        </w:rPr>
        <w:t>a = 4, b = 4</w:t>
      </w:r>
    </w:p>
    <w:p w14:paraId="5AD27B3F" w14:textId="77777777" w:rsidR="002368AD" w:rsidRPr="000C493A" w:rsidRDefault="002368AD" w:rsidP="007557B8">
      <w:pPr>
        <w:pStyle w:val="Code"/>
        <w:rPr>
          <w:lang w:eastAsia="en-IN"/>
        </w:rPr>
      </w:pPr>
    </w:p>
    <w:p w14:paraId="57CEF4A1" w14:textId="77777777" w:rsidR="002368AD" w:rsidRPr="000C493A" w:rsidRDefault="002368AD" w:rsidP="007557B8">
      <w:pPr>
        <w:pStyle w:val="Code"/>
        <w:rPr>
          <w:lang w:eastAsia="en-IN"/>
        </w:rPr>
      </w:pPr>
      <w:r w:rsidRPr="000C493A">
        <w:rPr>
          <w:lang w:eastAsia="en-IN"/>
        </w:rPr>
        <w:t>Post-decrement (a--):</w:t>
      </w:r>
    </w:p>
    <w:p w14:paraId="398BAF09" w14:textId="77777777" w:rsidR="002368AD" w:rsidRPr="000C493A" w:rsidRDefault="002368AD" w:rsidP="007557B8">
      <w:pPr>
        <w:pStyle w:val="Code"/>
        <w:rPr>
          <w:lang w:eastAsia="en-IN"/>
        </w:rPr>
      </w:pPr>
      <w:r w:rsidRPr="000C493A">
        <w:rPr>
          <w:lang w:eastAsia="en-IN"/>
        </w:rPr>
        <w:t>a = 4, c = 5</w:t>
      </w:r>
    </w:p>
    <w:p w14:paraId="3EC6D159" w14:textId="77777777" w:rsidR="002368AD" w:rsidRPr="000C493A" w:rsidRDefault="002368AD" w:rsidP="007557B8">
      <w:pPr>
        <w:pStyle w:val="Code"/>
        <w:rPr>
          <w:lang w:eastAsia="en-IN"/>
        </w:rPr>
      </w:pPr>
    </w:p>
    <w:p w14:paraId="6C5A1E71" w14:textId="77777777" w:rsidR="002368AD" w:rsidRPr="000C493A" w:rsidRDefault="002368AD" w:rsidP="007557B8">
      <w:pPr>
        <w:pStyle w:val="Code"/>
        <w:rPr>
          <w:lang w:eastAsia="en-IN"/>
        </w:rPr>
      </w:pPr>
      <w:r w:rsidRPr="000C493A">
        <w:rPr>
          <w:lang w:eastAsia="en-IN"/>
        </w:rPr>
        <w:t>Countdown using post-decrement:</w:t>
      </w:r>
    </w:p>
    <w:p w14:paraId="584ED075" w14:textId="77777777" w:rsidR="002368AD" w:rsidRPr="000C493A" w:rsidRDefault="002368AD" w:rsidP="007557B8">
      <w:pPr>
        <w:pStyle w:val="Code"/>
        <w:rPr>
          <w:lang w:eastAsia="en-IN"/>
        </w:rPr>
      </w:pPr>
      <w:r w:rsidRPr="000C493A">
        <w:rPr>
          <w:lang w:eastAsia="en-IN"/>
        </w:rPr>
        <w:t>3... 2... 1... Liftoff!</w:t>
      </w:r>
    </w:p>
    <w:p w14:paraId="629FF8A3" w14:textId="77777777" w:rsidR="002368AD" w:rsidRPr="000C493A" w:rsidRDefault="002368AD" w:rsidP="00EF72F6">
      <w:pPr>
        <w:pStyle w:val="Subheadddddf"/>
      </w:pPr>
      <w:r w:rsidRPr="000C493A">
        <w:t>(d) Sizeof Operator</w:t>
      </w:r>
    </w:p>
    <w:p w14:paraId="2E1260C7" w14:textId="77777777" w:rsidR="002368AD" w:rsidRPr="000C493A" w:rsidRDefault="002368AD" w:rsidP="00EF72F6">
      <w:pPr>
        <w:pStyle w:val="texxtt"/>
        <w:rPr>
          <w:lang w:eastAsia="en-IN"/>
        </w:rPr>
      </w:pPr>
      <w:r w:rsidRPr="000C493A">
        <w:rPr>
          <w:lang w:eastAsia="en-IN"/>
        </w:rPr>
        <w:t>The sizeof operator is unique among operators because it's evaluated at compile-time rather than runtime. It returns the size in bytes of a data type or variable. This is invaluable for writing portable code, as type sizes can vary across different systems and architectures.</w:t>
      </w:r>
    </w:p>
    <w:p w14:paraId="12178AC9" w14:textId="77777777" w:rsidR="002368AD" w:rsidRPr="000C493A" w:rsidRDefault="002368AD" w:rsidP="00EF72F6">
      <w:pPr>
        <w:pStyle w:val="texxtt"/>
        <w:rPr>
          <w:lang w:eastAsia="en-IN"/>
        </w:rPr>
      </w:pPr>
      <w:r w:rsidRPr="000C493A">
        <w:rPr>
          <w:lang w:eastAsia="en-IN"/>
        </w:rPr>
        <w:t>Understanding sizeof is crucial for memory allocation, array manipulation, and ensuring your code works correctly across different platforms. The size returned is in bytes, where a byte is typically 8 bits on modern systems.</w:t>
      </w:r>
    </w:p>
    <w:p w14:paraId="63313B89" w14:textId="2AFDDF7C" w:rsidR="002368AD" w:rsidRPr="000C493A" w:rsidRDefault="002368AD" w:rsidP="00EF72F6">
      <w:pPr>
        <w:pStyle w:val="Subheadddddf"/>
      </w:pPr>
      <w:r w:rsidRPr="000C493A">
        <w:t>Example:</w:t>
      </w:r>
    </w:p>
    <w:p w14:paraId="72C5E49D"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CE03FD1" w14:textId="77777777" w:rsidR="002368AD" w:rsidRPr="000C493A" w:rsidRDefault="002368AD" w:rsidP="007557B8">
      <w:pPr>
        <w:pStyle w:val="Code"/>
        <w:rPr>
          <w:color w:val="383A42"/>
          <w:lang w:eastAsia="en-IN"/>
        </w:rPr>
      </w:pPr>
    </w:p>
    <w:p w14:paraId="31FCF43E"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032B4A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Basic types</w:t>
      </w:r>
    </w:p>
    <w:p w14:paraId="44496B7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Sizeof Basic Types ===\n"</w:t>
      </w:r>
      <w:r w:rsidRPr="000C493A">
        <w:rPr>
          <w:color w:val="383A42"/>
          <w:lang w:eastAsia="en-IN"/>
        </w:rPr>
        <w:t>);</w:t>
      </w:r>
    </w:p>
    <w:p w14:paraId="4FACBDA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char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char</w:t>
      </w:r>
      <w:r w:rsidRPr="000C493A">
        <w:rPr>
          <w:color w:val="383A42"/>
          <w:lang w:eastAsia="en-IN"/>
        </w:rPr>
        <w:t>));</w:t>
      </w:r>
    </w:p>
    <w:p w14:paraId="30F4681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short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short</w:t>
      </w:r>
      <w:r w:rsidRPr="000C493A">
        <w:rPr>
          <w:color w:val="383A42"/>
          <w:lang w:eastAsia="en-IN"/>
        </w:rPr>
        <w:t>));</w:t>
      </w:r>
    </w:p>
    <w:p w14:paraId="2B4A0B9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int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int</w:t>
      </w:r>
      <w:r w:rsidRPr="000C493A">
        <w:rPr>
          <w:color w:val="383A42"/>
          <w:lang w:eastAsia="en-IN"/>
        </w:rPr>
        <w:t>));</w:t>
      </w:r>
    </w:p>
    <w:p w14:paraId="52AB02B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long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long</w:t>
      </w:r>
      <w:r w:rsidRPr="000C493A">
        <w:rPr>
          <w:color w:val="383A42"/>
          <w:lang w:eastAsia="en-IN"/>
        </w:rPr>
        <w:t>));</w:t>
      </w:r>
    </w:p>
    <w:p w14:paraId="0593C0B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long long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long</w:t>
      </w:r>
      <w:r w:rsidRPr="000C493A">
        <w:rPr>
          <w:color w:val="383A42"/>
          <w:lang w:eastAsia="en-IN"/>
        </w:rPr>
        <w:t xml:space="preserve"> </w:t>
      </w:r>
      <w:r w:rsidRPr="000C493A">
        <w:rPr>
          <w:color w:val="A626A4"/>
          <w:lang w:eastAsia="en-IN"/>
        </w:rPr>
        <w:t>long</w:t>
      </w:r>
      <w:r w:rsidRPr="000C493A">
        <w:rPr>
          <w:color w:val="383A42"/>
          <w:lang w:eastAsia="en-IN"/>
        </w:rPr>
        <w:t>));</w:t>
      </w:r>
    </w:p>
    <w:p w14:paraId="1054A94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float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float</w:t>
      </w:r>
      <w:r w:rsidRPr="000C493A">
        <w:rPr>
          <w:color w:val="383A42"/>
          <w:lang w:eastAsia="en-IN"/>
        </w:rPr>
        <w:t>));</w:t>
      </w:r>
    </w:p>
    <w:p w14:paraId="1AEE2A1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double    : %zu bytes\n"</w:t>
      </w:r>
      <w:r w:rsidRPr="000C493A">
        <w:rPr>
          <w:color w:val="383A42"/>
          <w:lang w:eastAsia="en-IN"/>
        </w:rPr>
        <w:t xml:space="preserve">, </w:t>
      </w:r>
      <w:r w:rsidRPr="000C493A">
        <w:rPr>
          <w:color w:val="A626A4"/>
          <w:lang w:eastAsia="en-IN"/>
        </w:rPr>
        <w:t>sizeof</w:t>
      </w:r>
      <w:r w:rsidRPr="000C493A">
        <w:rPr>
          <w:color w:val="383A42"/>
          <w:lang w:eastAsia="en-IN"/>
        </w:rPr>
        <w:t>(</w:t>
      </w:r>
      <w:r w:rsidRPr="000C493A">
        <w:rPr>
          <w:color w:val="A626A4"/>
          <w:lang w:eastAsia="en-IN"/>
        </w:rPr>
        <w:t>double</w:t>
      </w:r>
      <w:r w:rsidRPr="000C493A">
        <w:rPr>
          <w:color w:val="383A42"/>
          <w:lang w:eastAsia="en-IN"/>
        </w:rPr>
        <w:t>));</w:t>
      </w:r>
    </w:p>
    <w:p w14:paraId="3DD1510E" w14:textId="77777777" w:rsidR="002368AD" w:rsidRPr="000C493A" w:rsidRDefault="002368AD" w:rsidP="007557B8">
      <w:pPr>
        <w:pStyle w:val="Code"/>
        <w:rPr>
          <w:color w:val="383A42"/>
          <w:lang w:eastAsia="en-IN"/>
        </w:rPr>
      </w:pPr>
      <w:r w:rsidRPr="000C493A">
        <w:rPr>
          <w:color w:val="383A42"/>
          <w:lang w:eastAsia="en-IN"/>
        </w:rPr>
        <w:t xml:space="preserve">    </w:t>
      </w:r>
    </w:p>
    <w:p w14:paraId="221F4F5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Arrays</w:t>
      </w:r>
    </w:p>
    <w:p w14:paraId="2634955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Sizeof Arrays ===\n"</w:t>
      </w:r>
      <w:r w:rsidRPr="000C493A">
        <w:rPr>
          <w:color w:val="383A42"/>
          <w:lang w:eastAsia="en-IN"/>
        </w:rPr>
        <w:t>);</w:t>
      </w:r>
    </w:p>
    <w:p w14:paraId="4A526D1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arr[</w:t>
      </w:r>
      <w:r w:rsidRPr="000C493A">
        <w:rPr>
          <w:color w:val="B76B01"/>
          <w:lang w:eastAsia="en-IN"/>
        </w:rPr>
        <w:t>10</w:t>
      </w:r>
      <w:r w:rsidRPr="000C493A">
        <w:rPr>
          <w:color w:val="383A42"/>
          <w:lang w:eastAsia="en-IN"/>
        </w:rPr>
        <w:t>];</w:t>
      </w:r>
    </w:p>
    <w:p w14:paraId="5731066B"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arr[10]       : %zu bytes\n"</w:t>
      </w:r>
      <w:r w:rsidRPr="000C493A">
        <w:rPr>
          <w:color w:val="383A42"/>
          <w:lang w:eastAsia="en-IN"/>
        </w:rPr>
        <w:t xml:space="preserve">, </w:t>
      </w:r>
      <w:r w:rsidRPr="000C493A">
        <w:rPr>
          <w:color w:val="A626A4"/>
          <w:lang w:eastAsia="en-IN"/>
        </w:rPr>
        <w:t>sizeof</w:t>
      </w:r>
      <w:r w:rsidRPr="000C493A">
        <w:rPr>
          <w:color w:val="383A42"/>
          <w:lang w:eastAsia="en-IN"/>
        </w:rPr>
        <w:t>(arr));</w:t>
      </w:r>
    </w:p>
    <w:p w14:paraId="0ED00DA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one element   : %zu bytes\n"</w:t>
      </w:r>
      <w:r w:rsidRPr="000C493A">
        <w:rPr>
          <w:color w:val="383A42"/>
          <w:lang w:eastAsia="en-IN"/>
        </w:rPr>
        <w:t xml:space="preserve">, </w:t>
      </w:r>
      <w:r w:rsidRPr="000C493A">
        <w:rPr>
          <w:color w:val="A626A4"/>
          <w:lang w:eastAsia="en-IN"/>
        </w:rPr>
        <w:t>sizeof</w:t>
      </w:r>
      <w:r w:rsidRPr="000C493A">
        <w:rPr>
          <w:color w:val="383A42"/>
          <w:lang w:eastAsia="en-IN"/>
        </w:rPr>
        <w:t>(arr[</w:t>
      </w:r>
      <w:r w:rsidRPr="000C493A">
        <w:rPr>
          <w:color w:val="B76B01"/>
          <w:lang w:eastAsia="en-IN"/>
        </w:rPr>
        <w:t>0</w:t>
      </w:r>
      <w:r w:rsidRPr="000C493A">
        <w:rPr>
          <w:color w:val="383A42"/>
          <w:lang w:eastAsia="en-IN"/>
        </w:rPr>
        <w:t>]));</w:t>
      </w:r>
    </w:p>
    <w:p w14:paraId="5EA80D1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"Number of elements    : %zu\n"</w:t>
      </w:r>
      <w:r w:rsidRPr="000C493A">
        <w:rPr>
          <w:color w:val="383A42"/>
          <w:lang w:eastAsia="en-IN"/>
        </w:rPr>
        <w:t xml:space="preserve">, </w:t>
      </w:r>
      <w:r w:rsidRPr="000C493A">
        <w:rPr>
          <w:color w:val="A626A4"/>
          <w:lang w:eastAsia="en-IN"/>
        </w:rPr>
        <w:t>sizeof</w:t>
      </w:r>
      <w:r w:rsidRPr="000C493A">
        <w:rPr>
          <w:color w:val="383A42"/>
          <w:lang w:eastAsia="en-IN"/>
        </w:rPr>
        <w:t xml:space="preserve">(arr) </w:t>
      </w:r>
      <w:r w:rsidRPr="000C493A">
        <w:rPr>
          <w:color w:val="4078F2"/>
          <w:lang w:eastAsia="en-IN"/>
        </w:rPr>
        <w:t>/</w:t>
      </w:r>
      <w:r w:rsidRPr="000C493A">
        <w:rPr>
          <w:color w:val="383A42"/>
          <w:lang w:eastAsia="en-IN"/>
        </w:rPr>
        <w:t xml:space="preserve"> </w:t>
      </w:r>
      <w:r w:rsidRPr="000C493A">
        <w:rPr>
          <w:color w:val="A626A4"/>
          <w:lang w:eastAsia="en-IN"/>
        </w:rPr>
        <w:t>sizeof</w:t>
      </w:r>
      <w:r w:rsidRPr="000C493A">
        <w:rPr>
          <w:color w:val="383A42"/>
          <w:lang w:eastAsia="en-IN"/>
        </w:rPr>
        <w:t>(arr[</w:t>
      </w:r>
      <w:r w:rsidRPr="000C493A">
        <w:rPr>
          <w:color w:val="B76B01"/>
          <w:lang w:eastAsia="en-IN"/>
        </w:rPr>
        <w:t>0</w:t>
      </w:r>
      <w:r w:rsidRPr="000C493A">
        <w:rPr>
          <w:color w:val="383A42"/>
          <w:lang w:eastAsia="en-IN"/>
        </w:rPr>
        <w:t>]));</w:t>
      </w:r>
    </w:p>
    <w:p w14:paraId="700B1441" w14:textId="77777777" w:rsidR="002368AD" w:rsidRPr="000C493A" w:rsidRDefault="002368AD" w:rsidP="007557B8">
      <w:pPr>
        <w:pStyle w:val="Code"/>
        <w:rPr>
          <w:color w:val="383A42"/>
          <w:lang w:eastAsia="en-IN"/>
        </w:rPr>
      </w:pPr>
      <w:r w:rsidRPr="000C493A">
        <w:rPr>
          <w:color w:val="383A42"/>
          <w:lang w:eastAsia="en-IN"/>
        </w:rPr>
        <w:t xml:space="preserve">    </w:t>
      </w:r>
    </w:p>
    <w:p w14:paraId="7414E6D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Pointers</w:t>
      </w:r>
    </w:p>
    <w:p w14:paraId="60E8AF3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Sizeof Pointers ===\n"</w:t>
      </w:r>
      <w:r w:rsidRPr="000C493A">
        <w:rPr>
          <w:color w:val="383A42"/>
          <w:lang w:eastAsia="en-IN"/>
        </w:rPr>
        <w:t>);</w:t>
      </w:r>
    </w:p>
    <w:p w14:paraId="59973E4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ptr;</w:t>
      </w:r>
    </w:p>
    <w:p w14:paraId="1A3D0D7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"Size of pointer       : %zu bytes\n"</w:t>
      </w:r>
      <w:r w:rsidRPr="000C493A">
        <w:rPr>
          <w:color w:val="383A42"/>
          <w:lang w:eastAsia="en-IN"/>
        </w:rPr>
        <w:t xml:space="preserve">, </w:t>
      </w:r>
      <w:r w:rsidRPr="000C493A">
        <w:rPr>
          <w:color w:val="A626A4"/>
          <w:lang w:eastAsia="en-IN"/>
        </w:rPr>
        <w:t>sizeof</w:t>
      </w:r>
      <w:r w:rsidRPr="000C493A">
        <w:rPr>
          <w:color w:val="383A42"/>
          <w:lang w:eastAsia="en-IN"/>
        </w:rPr>
        <w:t>(ptr));</w:t>
      </w:r>
    </w:p>
    <w:p w14:paraId="3339BE95" w14:textId="77777777" w:rsidR="002368AD" w:rsidRPr="000C493A" w:rsidRDefault="002368AD" w:rsidP="007557B8">
      <w:pPr>
        <w:pStyle w:val="Code"/>
        <w:rPr>
          <w:color w:val="383A42"/>
          <w:lang w:eastAsia="en-IN"/>
        </w:rPr>
      </w:pPr>
      <w:r w:rsidRPr="000C493A">
        <w:rPr>
          <w:color w:val="383A42"/>
          <w:lang w:eastAsia="en-IN"/>
        </w:rPr>
        <w:t xml:space="preserve">    </w:t>
      </w:r>
    </w:p>
    <w:p w14:paraId="495130B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AC7E854" w14:textId="77777777" w:rsidR="002368AD" w:rsidRPr="000C493A" w:rsidRDefault="002368AD" w:rsidP="007557B8">
      <w:pPr>
        <w:pStyle w:val="Code"/>
        <w:rPr>
          <w:color w:val="383A42"/>
          <w:lang w:eastAsia="en-IN"/>
        </w:rPr>
      </w:pPr>
      <w:r w:rsidRPr="000C493A">
        <w:rPr>
          <w:color w:val="383A42"/>
          <w:lang w:eastAsia="en-IN"/>
        </w:rPr>
        <w:t>}</w:t>
      </w:r>
    </w:p>
    <w:p w14:paraId="7228A94B" w14:textId="77777777" w:rsidR="002368AD" w:rsidRPr="000C493A" w:rsidRDefault="002368AD" w:rsidP="00EF72F6">
      <w:pPr>
        <w:pStyle w:val="Subheadddddf"/>
      </w:pPr>
      <w:r w:rsidRPr="000C493A">
        <w:t>Output (typical on 64-bit system):</w:t>
      </w:r>
    </w:p>
    <w:p w14:paraId="1CF386BA" w14:textId="77777777" w:rsidR="002368AD" w:rsidRPr="000C493A" w:rsidRDefault="002368AD" w:rsidP="007557B8">
      <w:pPr>
        <w:pStyle w:val="Code"/>
        <w:rPr>
          <w:lang w:eastAsia="en-IN"/>
        </w:rPr>
      </w:pPr>
      <w:r w:rsidRPr="000C493A">
        <w:rPr>
          <w:lang w:eastAsia="en-IN"/>
        </w:rPr>
        <w:t>=== Sizeof Basic Types ===</w:t>
      </w:r>
    </w:p>
    <w:p w14:paraId="45845760" w14:textId="77777777" w:rsidR="002368AD" w:rsidRPr="000C493A" w:rsidRDefault="002368AD" w:rsidP="007557B8">
      <w:pPr>
        <w:pStyle w:val="Code"/>
        <w:rPr>
          <w:lang w:eastAsia="en-IN"/>
        </w:rPr>
      </w:pPr>
      <w:r w:rsidRPr="000C493A">
        <w:rPr>
          <w:lang w:eastAsia="en-IN"/>
        </w:rPr>
        <w:t>Size of char      : 1 bytes</w:t>
      </w:r>
    </w:p>
    <w:p w14:paraId="0118D47F" w14:textId="77777777" w:rsidR="002368AD" w:rsidRPr="000C493A" w:rsidRDefault="002368AD" w:rsidP="007557B8">
      <w:pPr>
        <w:pStyle w:val="Code"/>
        <w:rPr>
          <w:lang w:eastAsia="en-IN"/>
        </w:rPr>
      </w:pPr>
      <w:r w:rsidRPr="000C493A">
        <w:rPr>
          <w:lang w:eastAsia="en-IN"/>
        </w:rPr>
        <w:t>Size of short     : 2 bytes</w:t>
      </w:r>
    </w:p>
    <w:p w14:paraId="309CBEB7" w14:textId="77777777" w:rsidR="002368AD" w:rsidRPr="000C493A" w:rsidRDefault="002368AD" w:rsidP="007557B8">
      <w:pPr>
        <w:pStyle w:val="Code"/>
        <w:rPr>
          <w:lang w:eastAsia="en-IN"/>
        </w:rPr>
      </w:pPr>
      <w:r w:rsidRPr="000C493A">
        <w:rPr>
          <w:lang w:eastAsia="en-IN"/>
        </w:rPr>
        <w:t>Size of int       : 4 bytes</w:t>
      </w:r>
    </w:p>
    <w:p w14:paraId="084D3D44" w14:textId="77777777" w:rsidR="002368AD" w:rsidRPr="000C493A" w:rsidRDefault="002368AD" w:rsidP="007557B8">
      <w:pPr>
        <w:pStyle w:val="Code"/>
        <w:rPr>
          <w:lang w:eastAsia="en-IN"/>
        </w:rPr>
      </w:pPr>
      <w:r w:rsidRPr="000C493A">
        <w:rPr>
          <w:lang w:eastAsia="en-IN"/>
        </w:rPr>
        <w:t>Size of long      : 8 bytes</w:t>
      </w:r>
    </w:p>
    <w:p w14:paraId="1633FCF6" w14:textId="77777777" w:rsidR="002368AD" w:rsidRPr="000C493A" w:rsidRDefault="002368AD" w:rsidP="007557B8">
      <w:pPr>
        <w:pStyle w:val="Code"/>
        <w:rPr>
          <w:lang w:eastAsia="en-IN"/>
        </w:rPr>
      </w:pPr>
      <w:r w:rsidRPr="000C493A">
        <w:rPr>
          <w:lang w:eastAsia="en-IN"/>
        </w:rPr>
        <w:t>Size of long long : 8 bytes</w:t>
      </w:r>
    </w:p>
    <w:p w14:paraId="637C1B61" w14:textId="77777777" w:rsidR="002368AD" w:rsidRPr="000C493A" w:rsidRDefault="002368AD" w:rsidP="007557B8">
      <w:pPr>
        <w:pStyle w:val="Code"/>
        <w:rPr>
          <w:lang w:eastAsia="en-IN"/>
        </w:rPr>
      </w:pPr>
      <w:r w:rsidRPr="000C493A">
        <w:rPr>
          <w:lang w:eastAsia="en-IN"/>
        </w:rPr>
        <w:t>Size of float     : 4 bytes</w:t>
      </w:r>
    </w:p>
    <w:p w14:paraId="2B334EAA" w14:textId="77777777" w:rsidR="002368AD" w:rsidRPr="000C493A" w:rsidRDefault="002368AD" w:rsidP="007557B8">
      <w:pPr>
        <w:pStyle w:val="Code"/>
        <w:rPr>
          <w:lang w:eastAsia="en-IN"/>
        </w:rPr>
      </w:pPr>
      <w:r w:rsidRPr="000C493A">
        <w:rPr>
          <w:lang w:eastAsia="en-IN"/>
        </w:rPr>
        <w:t>Size of double    : 8 bytes</w:t>
      </w:r>
    </w:p>
    <w:p w14:paraId="6A5D99A3" w14:textId="77777777" w:rsidR="002368AD" w:rsidRPr="000C493A" w:rsidRDefault="002368AD" w:rsidP="007557B8">
      <w:pPr>
        <w:pStyle w:val="Code"/>
        <w:rPr>
          <w:lang w:eastAsia="en-IN"/>
        </w:rPr>
      </w:pPr>
    </w:p>
    <w:p w14:paraId="23DBDFCD" w14:textId="77777777" w:rsidR="002368AD" w:rsidRPr="000C493A" w:rsidRDefault="002368AD" w:rsidP="007557B8">
      <w:pPr>
        <w:pStyle w:val="Code"/>
        <w:rPr>
          <w:lang w:eastAsia="en-IN"/>
        </w:rPr>
      </w:pPr>
      <w:r w:rsidRPr="000C493A">
        <w:rPr>
          <w:lang w:eastAsia="en-IN"/>
        </w:rPr>
        <w:t>=== Sizeof Arrays ===</w:t>
      </w:r>
    </w:p>
    <w:p w14:paraId="4525904B" w14:textId="77777777" w:rsidR="002368AD" w:rsidRPr="000C493A" w:rsidRDefault="002368AD" w:rsidP="007557B8">
      <w:pPr>
        <w:pStyle w:val="Code"/>
        <w:rPr>
          <w:lang w:eastAsia="en-IN"/>
        </w:rPr>
      </w:pPr>
      <w:r w:rsidRPr="000C493A">
        <w:rPr>
          <w:lang w:eastAsia="en-IN"/>
        </w:rPr>
        <w:t>Size of arr[10]       : 40 bytes</w:t>
      </w:r>
    </w:p>
    <w:p w14:paraId="4D1D5866" w14:textId="77777777" w:rsidR="002368AD" w:rsidRPr="000C493A" w:rsidRDefault="002368AD" w:rsidP="007557B8">
      <w:pPr>
        <w:pStyle w:val="Code"/>
        <w:rPr>
          <w:lang w:eastAsia="en-IN"/>
        </w:rPr>
      </w:pPr>
      <w:r w:rsidRPr="000C493A">
        <w:rPr>
          <w:lang w:eastAsia="en-IN"/>
        </w:rPr>
        <w:t>Size of one element   : 4 bytes</w:t>
      </w:r>
    </w:p>
    <w:p w14:paraId="79D52202" w14:textId="77777777" w:rsidR="002368AD" w:rsidRPr="000C493A" w:rsidRDefault="002368AD" w:rsidP="007557B8">
      <w:pPr>
        <w:pStyle w:val="Code"/>
        <w:rPr>
          <w:lang w:eastAsia="en-IN"/>
        </w:rPr>
      </w:pPr>
      <w:r w:rsidRPr="000C493A">
        <w:rPr>
          <w:lang w:eastAsia="en-IN"/>
        </w:rPr>
        <w:t>Number of elements    : 10</w:t>
      </w:r>
    </w:p>
    <w:p w14:paraId="0086A895" w14:textId="77777777" w:rsidR="002368AD" w:rsidRPr="000C493A" w:rsidRDefault="002368AD" w:rsidP="007557B8">
      <w:pPr>
        <w:pStyle w:val="Code"/>
        <w:rPr>
          <w:lang w:eastAsia="en-IN"/>
        </w:rPr>
      </w:pPr>
    </w:p>
    <w:p w14:paraId="48FE075D" w14:textId="77777777" w:rsidR="002368AD" w:rsidRPr="000C493A" w:rsidRDefault="002368AD" w:rsidP="007557B8">
      <w:pPr>
        <w:pStyle w:val="Code"/>
        <w:rPr>
          <w:lang w:eastAsia="en-IN"/>
        </w:rPr>
      </w:pPr>
      <w:r w:rsidRPr="000C493A">
        <w:rPr>
          <w:lang w:eastAsia="en-IN"/>
        </w:rPr>
        <w:t>=== Sizeof Pointers ===</w:t>
      </w:r>
    </w:p>
    <w:p w14:paraId="546D4D35" w14:textId="77777777" w:rsidR="002368AD" w:rsidRPr="000C493A" w:rsidRDefault="002368AD" w:rsidP="007557B8">
      <w:pPr>
        <w:pStyle w:val="Code"/>
        <w:rPr>
          <w:lang w:eastAsia="en-IN"/>
        </w:rPr>
      </w:pPr>
      <w:r w:rsidRPr="000C493A">
        <w:rPr>
          <w:lang w:eastAsia="en-IN"/>
        </w:rPr>
        <w:t>Size of pointer       : 8 bytes</w:t>
      </w:r>
    </w:p>
    <w:p w14:paraId="0037C811" w14:textId="77777777" w:rsidR="002368AD" w:rsidRPr="000C493A" w:rsidRDefault="002368AD" w:rsidP="00EF72F6">
      <w:pPr>
        <w:pStyle w:val="Subheadddddf"/>
      </w:pPr>
      <w:r w:rsidRPr="000C493A">
        <w:t>(e) Type Conversion (Cast Operator)</w:t>
      </w:r>
    </w:p>
    <w:p w14:paraId="7702F789" w14:textId="77777777" w:rsidR="002368AD" w:rsidRPr="000C493A" w:rsidRDefault="002368AD" w:rsidP="00EF72F6">
      <w:pPr>
        <w:pStyle w:val="texxtt"/>
        <w:rPr>
          <w:lang w:eastAsia="en-IN"/>
        </w:rPr>
      </w:pPr>
      <w:r w:rsidRPr="000C493A">
        <w:rPr>
          <w:lang w:eastAsia="en-IN"/>
        </w:rPr>
        <w:t>The cast operator allows you to explicitly convert a value from one data type to another. This is called explicit type conversion or type casting, distinguishing it from implicit conversion that the compiler performs automatically.</w:t>
      </w:r>
    </w:p>
    <w:p w14:paraId="47DF27ED" w14:textId="77777777" w:rsidR="002368AD" w:rsidRPr="000C493A" w:rsidRDefault="002368AD" w:rsidP="00EF72F6">
      <w:pPr>
        <w:pStyle w:val="texxtt"/>
        <w:rPr>
          <w:lang w:eastAsia="en-IN"/>
        </w:rPr>
      </w:pPr>
      <w:r w:rsidRPr="000C493A">
        <w:rPr>
          <w:lang w:eastAsia="en-IN"/>
        </w:rPr>
        <w:t>Type casting is essential when you need precise control over type conversions, particularly when working with different numeric types, preventing integer truncation, or interfacing with functions that require specific types.</w:t>
      </w:r>
    </w:p>
    <w:p w14:paraId="6E358C04" w14:textId="346AC895" w:rsidR="002368AD" w:rsidRPr="000C493A" w:rsidRDefault="002368AD" w:rsidP="00EF72F6">
      <w:pPr>
        <w:pStyle w:val="Subheadddddf"/>
      </w:pPr>
      <w:r w:rsidRPr="000C493A">
        <w:t>Example:</w:t>
      </w:r>
    </w:p>
    <w:p w14:paraId="17496446"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5989DC7" w14:textId="77777777" w:rsidR="002368AD" w:rsidRPr="000C493A" w:rsidRDefault="002368AD" w:rsidP="007557B8">
      <w:pPr>
        <w:pStyle w:val="Code"/>
        <w:rPr>
          <w:color w:val="383A42"/>
          <w:lang w:eastAsia="en-IN"/>
        </w:rPr>
      </w:pPr>
    </w:p>
    <w:p w14:paraId="7AE9DF03"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91D82E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7C32D74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result;</w:t>
      </w:r>
    </w:p>
    <w:p w14:paraId="45792A56" w14:textId="77777777" w:rsidR="002368AD" w:rsidRPr="000C493A" w:rsidRDefault="002368AD" w:rsidP="007557B8">
      <w:pPr>
        <w:pStyle w:val="Code"/>
        <w:rPr>
          <w:color w:val="383A42"/>
          <w:lang w:eastAsia="en-IN"/>
        </w:rPr>
      </w:pPr>
      <w:r w:rsidRPr="000C493A">
        <w:rPr>
          <w:color w:val="383A42"/>
          <w:lang w:eastAsia="en-IN"/>
        </w:rPr>
        <w:t xml:space="preserve">    </w:t>
      </w:r>
    </w:p>
    <w:p w14:paraId="545A0EF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Type Conversion (Casting) ===\n\n"</w:t>
      </w:r>
      <w:r w:rsidRPr="000C493A">
        <w:rPr>
          <w:color w:val="383A42"/>
          <w:lang w:eastAsia="en-IN"/>
        </w:rPr>
        <w:t>);</w:t>
      </w:r>
    </w:p>
    <w:p w14:paraId="1DFCFEE3" w14:textId="77777777" w:rsidR="002368AD" w:rsidRPr="000C493A" w:rsidRDefault="002368AD" w:rsidP="007557B8">
      <w:pPr>
        <w:pStyle w:val="Code"/>
        <w:rPr>
          <w:color w:val="383A42"/>
          <w:lang w:eastAsia="en-IN"/>
        </w:rPr>
      </w:pPr>
      <w:r w:rsidRPr="000C493A">
        <w:rPr>
          <w:color w:val="383A42"/>
          <w:lang w:eastAsia="en-IN"/>
        </w:rPr>
        <w:t xml:space="preserve">    </w:t>
      </w:r>
    </w:p>
    <w:p w14:paraId="0DCB063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Without casting (integer division)</w:t>
      </w:r>
    </w:p>
    <w:p w14:paraId="40B909FF" w14:textId="77777777" w:rsidR="002368AD" w:rsidRPr="000C493A" w:rsidRDefault="002368AD" w:rsidP="007557B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15C15C13"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"Without casting:\n"</w:t>
      </w:r>
      <w:r w:rsidRPr="000C493A">
        <w:rPr>
          <w:color w:val="383A42"/>
          <w:lang w:eastAsia="en-IN"/>
        </w:rPr>
        <w:t>);</w:t>
      </w:r>
    </w:p>
    <w:p w14:paraId="35F5EF9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 %d = %lf\n\n"</w:t>
      </w:r>
      <w:r w:rsidRPr="000C493A">
        <w:rPr>
          <w:color w:val="383A42"/>
          <w:lang w:eastAsia="en-IN"/>
        </w:rPr>
        <w:t>, a, b, result);</w:t>
      </w:r>
    </w:p>
    <w:p w14:paraId="36F6220B" w14:textId="77777777" w:rsidR="002368AD" w:rsidRPr="000C493A" w:rsidRDefault="002368AD" w:rsidP="007557B8">
      <w:pPr>
        <w:pStyle w:val="Code"/>
        <w:rPr>
          <w:color w:val="383A42"/>
          <w:lang w:eastAsia="en-IN"/>
        </w:rPr>
      </w:pPr>
      <w:r w:rsidRPr="000C493A">
        <w:rPr>
          <w:color w:val="383A42"/>
          <w:lang w:eastAsia="en-IN"/>
        </w:rPr>
        <w:t xml:space="preserve">    </w:t>
      </w:r>
    </w:p>
    <w:p w14:paraId="1B84C8D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With casting (floating-point division)</w:t>
      </w:r>
    </w:p>
    <w:p w14:paraId="501935C5" w14:textId="77777777" w:rsidR="002368AD" w:rsidRPr="000C493A" w:rsidRDefault="002368AD" w:rsidP="007557B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A626A4"/>
          <w:lang w:eastAsia="en-IN"/>
        </w:rPr>
        <w:t>double</w:t>
      </w:r>
      <w:r w:rsidRPr="000C493A">
        <w:rPr>
          <w:color w:val="383A42"/>
          <w:lang w:eastAsia="en-IN"/>
        </w:rPr>
        <w:t xml:space="preserve">)a </w:t>
      </w:r>
      <w:r w:rsidRPr="000C493A">
        <w:rPr>
          <w:color w:val="4078F2"/>
          <w:lang w:eastAsia="en-IN"/>
        </w:rPr>
        <w:t>/</w:t>
      </w:r>
      <w:r w:rsidRPr="000C493A">
        <w:rPr>
          <w:color w:val="383A42"/>
          <w:lang w:eastAsia="en-IN"/>
        </w:rPr>
        <w:t xml:space="preserve"> b;</w:t>
      </w:r>
    </w:p>
    <w:p w14:paraId="7230AEB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"With casting (double)a / b:\n"</w:t>
      </w:r>
      <w:r w:rsidRPr="000C493A">
        <w:rPr>
          <w:color w:val="383A42"/>
          <w:lang w:eastAsia="en-IN"/>
        </w:rPr>
        <w:t>);</w:t>
      </w:r>
    </w:p>
    <w:p w14:paraId="50AB8EC0"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"(double)%d / %d = %lf\n\n"</w:t>
      </w:r>
      <w:r w:rsidRPr="000C493A">
        <w:rPr>
          <w:color w:val="383A42"/>
          <w:lang w:eastAsia="en-IN"/>
        </w:rPr>
        <w:t>, a, b, result);</w:t>
      </w:r>
    </w:p>
    <w:p w14:paraId="609047B8" w14:textId="77777777" w:rsidR="002368AD" w:rsidRPr="000C493A" w:rsidRDefault="002368AD" w:rsidP="007557B8">
      <w:pPr>
        <w:pStyle w:val="Code"/>
        <w:rPr>
          <w:color w:val="383A42"/>
          <w:lang w:eastAsia="en-IN"/>
        </w:rPr>
      </w:pPr>
      <w:r w:rsidRPr="000C493A">
        <w:rPr>
          <w:color w:val="383A42"/>
          <w:lang w:eastAsia="en-IN"/>
        </w:rPr>
        <w:t xml:space="preserve">    </w:t>
      </w:r>
    </w:p>
    <w:p w14:paraId="1A1C543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Casting both operands</w:t>
      </w:r>
    </w:p>
    <w:p w14:paraId="4BD834F9" w14:textId="77777777" w:rsidR="002368AD" w:rsidRPr="000C493A" w:rsidRDefault="002368AD" w:rsidP="007557B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A626A4"/>
          <w:lang w:eastAsia="en-IN"/>
        </w:rPr>
        <w:t>double</w:t>
      </w:r>
      <w:r w:rsidRPr="000C493A">
        <w:rPr>
          <w:color w:val="383A42"/>
          <w:lang w:eastAsia="en-IN"/>
        </w:rPr>
        <w:t xml:space="preserve">)a </w:t>
      </w:r>
      <w:r w:rsidRPr="000C493A">
        <w:rPr>
          <w:color w:val="4078F2"/>
          <w:lang w:eastAsia="en-IN"/>
        </w:rPr>
        <w:t>/</w:t>
      </w:r>
      <w:r w:rsidRPr="000C493A">
        <w:rPr>
          <w:color w:val="383A42"/>
          <w:lang w:eastAsia="en-IN"/>
        </w:rPr>
        <w:t xml:space="preserve"> (</w:t>
      </w:r>
      <w:r w:rsidRPr="000C493A">
        <w:rPr>
          <w:color w:val="A626A4"/>
          <w:lang w:eastAsia="en-IN"/>
        </w:rPr>
        <w:t>double</w:t>
      </w:r>
      <w:r w:rsidRPr="000C493A">
        <w:rPr>
          <w:color w:val="383A42"/>
          <w:lang w:eastAsia="en-IN"/>
        </w:rPr>
        <w:t>)b;</w:t>
      </w:r>
    </w:p>
    <w:p w14:paraId="4075109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"With both cast:\n"</w:t>
      </w:r>
      <w:r w:rsidRPr="000C493A">
        <w:rPr>
          <w:color w:val="383A42"/>
          <w:lang w:eastAsia="en-IN"/>
        </w:rPr>
        <w:t>);</w:t>
      </w:r>
    </w:p>
    <w:p w14:paraId="660B6745"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"(double)%d / (double)%d = %lf\n\n"</w:t>
      </w:r>
      <w:r w:rsidRPr="000C493A">
        <w:rPr>
          <w:color w:val="383A42"/>
          <w:lang w:eastAsia="en-IN"/>
        </w:rPr>
        <w:t>, a, b, result);</w:t>
      </w:r>
    </w:p>
    <w:p w14:paraId="5E85B528" w14:textId="77777777" w:rsidR="002368AD" w:rsidRPr="000C493A" w:rsidRDefault="002368AD" w:rsidP="007557B8">
      <w:pPr>
        <w:pStyle w:val="Code"/>
        <w:rPr>
          <w:color w:val="383A42"/>
          <w:lang w:eastAsia="en-IN"/>
        </w:rPr>
      </w:pPr>
      <w:r w:rsidRPr="000C493A">
        <w:rPr>
          <w:color w:val="383A42"/>
          <w:lang w:eastAsia="en-IN"/>
        </w:rPr>
        <w:t xml:space="preserve">    </w:t>
      </w:r>
    </w:p>
    <w:p w14:paraId="4A83995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Demonstrating precision</w:t>
      </w:r>
    </w:p>
    <w:p w14:paraId="359FA32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large </w:t>
      </w:r>
      <w:r w:rsidRPr="000C493A">
        <w:rPr>
          <w:color w:val="4078F2"/>
          <w:lang w:eastAsia="en-IN"/>
        </w:rPr>
        <w:t>=</w:t>
      </w:r>
      <w:r w:rsidRPr="000C493A">
        <w:rPr>
          <w:color w:val="383A42"/>
          <w:lang w:eastAsia="en-IN"/>
        </w:rPr>
        <w:t xml:space="preserve"> </w:t>
      </w:r>
      <w:r w:rsidRPr="000C493A">
        <w:rPr>
          <w:color w:val="B76B01"/>
          <w:lang w:eastAsia="en-IN"/>
        </w:rPr>
        <w:t>1000000</w:t>
      </w:r>
      <w:r w:rsidRPr="000C493A">
        <w:rPr>
          <w:color w:val="383A42"/>
          <w:lang w:eastAsia="en-IN"/>
        </w:rPr>
        <w:t>;</w:t>
      </w:r>
    </w:p>
    <w:p w14:paraId="48441B7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small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77DE727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"Practical example:\n"</w:t>
      </w:r>
      <w:r w:rsidRPr="000C493A">
        <w:rPr>
          <w:color w:val="383A42"/>
          <w:lang w:eastAsia="en-IN"/>
        </w:rPr>
        <w:t>);</w:t>
      </w:r>
    </w:p>
    <w:p w14:paraId="2BD9BE4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 %d (integer) = %d\n"</w:t>
      </w:r>
      <w:r w:rsidRPr="000C493A">
        <w:rPr>
          <w:color w:val="383A42"/>
          <w:lang w:eastAsia="en-IN"/>
        </w:rPr>
        <w:t xml:space="preserve">, large, small, large </w:t>
      </w:r>
      <w:r w:rsidRPr="000C493A">
        <w:rPr>
          <w:color w:val="4078F2"/>
          <w:lang w:eastAsia="en-IN"/>
        </w:rPr>
        <w:t>/</w:t>
      </w:r>
      <w:r w:rsidRPr="000C493A">
        <w:rPr>
          <w:color w:val="383A42"/>
          <w:lang w:eastAsia="en-IN"/>
        </w:rPr>
        <w:t xml:space="preserve"> small);</w:t>
      </w:r>
    </w:p>
    <w:p w14:paraId="5B64B60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 %d (casted)  = %.2lf\n"</w:t>
      </w:r>
      <w:r w:rsidRPr="000C493A">
        <w:rPr>
          <w:color w:val="383A42"/>
          <w:lang w:eastAsia="en-IN"/>
        </w:rPr>
        <w:t>, large, small, (</w:t>
      </w:r>
      <w:r w:rsidRPr="000C493A">
        <w:rPr>
          <w:color w:val="A626A4"/>
          <w:lang w:eastAsia="en-IN"/>
        </w:rPr>
        <w:t>double</w:t>
      </w:r>
      <w:r w:rsidRPr="000C493A">
        <w:rPr>
          <w:color w:val="383A42"/>
          <w:lang w:eastAsia="en-IN"/>
        </w:rPr>
        <w:t xml:space="preserve">)large </w:t>
      </w:r>
      <w:r w:rsidRPr="000C493A">
        <w:rPr>
          <w:color w:val="4078F2"/>
          <w:lang w:eastAsia="en-IN"/>
        </w:rPr>
        <w:t>/</w:t>
      </w:r>
      <w:r w:rsidRPr="000C493A">
        <w:rPr>
          <w:color w:val="383A42"/>
          <w:lang w:eastAsia="en-IN"/>
        </w:rPr>
        <w:t xml:space="preserve"> small);</w:t>
      </w:r>
    </w:p>
    <w:p w14:paraId="41A81265" w14:textId="77777777" w:rsidR="002368AD" w:rsidRPr="000C493A" w:rsidRDefault="002368AD" w:rsidP="007557B8">
      <w:pPr>
        <w:pStyle w:val="Code"/>
        <w:rPr>
          <w:color w:val="383A42"/>
          <w:lang w:eastAsia="en-IN"/>
        </w:rPr>
      </w:pPr>
      <w:r w:rsidRPr="000C493A">
        <w:rPr>
          <w:color w:val="383A42"/>
          <w:lang w:eastAsia="en-IN"/>
        </w:rPr>
        <w:t xml:space="preserve">    </w:t>
      </w:r>
    </w:p>
    <w:p w14:paraId="67D67D1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A89B160" w14:textId="77777777" w:rsidR="002368AD" w:rsidRPr="000C493A" w:rsidRDefault="002368AD" w:rsidP="007557B8">
      <w:pPr>
        <w:pStyle w:val="Code"/>
        <w:rPr>
          <w:color w:val="383A42"/>
          <w:lang w:eastAsia="en-IN"/>
        </w:rPr>
      </w:pPr>
      <w:r w:rsidRPr="000C493A">
        <w:rPr>
          <w:color w:val="383A42"/>
          <w:lang w:eastAsia="en-IN"/>
        </w:rPr>
        <w:t>}</w:t>
      </w:r>
    </w:p>
    <w:p w14:paraId="7F66776E" w14:textId="77777777" w:rsidR="002368AD" w:rsidRPr="000C493A" w:rsidRDefault="002368AD" w:rsidP="00EF72F6">
      <w:pPr>
        <w:pStyle w:val="Subheadddddf"/>
      </w:pPr>
      <w:r w:rsidRPr="000C493A">
        <w:t>Output:</w:t>
      </w:r>
    </w:p>
    <w:p w14:paraId="1900A2B6" w14:textId="77777777" w:rsidR="002368AD" w:rsidRPr="000C493A" w:rsidRDefault="002368AD" w:rsidP="007557B8">
      <w:pPr>
        <w:pStyle w:val="Code"/>
        <w:rPr>
          <w:lang w:eastAsia="en-IN"/>
        </w:rPr>
      </w:pPr>
      <w:r w:rsidRPr="000C493A">
        <w:rPr>
          <w:lang w:eastAsia="en-IN"/>
        </w:rPr>
        <w:t>=== Type Conversion (Casting) ===</w:t>
      </w:r>
    </w:p>
    <w:p w14:paraId="486EDB63" w14:textId="77777777" w:rsidR="002368AD" w:rsidRPr="000C493A" w:rsidRDefault="002368AD" w:rsidP="007557B8">
      <w:pPr>
        <w:pStyle w:val="Code"/>
        <w:rPr>
          <w:lang w:eastAsia="en-IN"/>
        </w:rPr>
      </w:pPr>
    </w:p>
    <w:p w14:paraId="5FE33270" w14:textId="77777777" w:rsidR="002368AD" w:rsidRPr="000C493A" w:rsidRDefault="002368AD" w:rsidP="007557B8">
      <w:pPr>
        <w:pStyle w:val="Code"/>
        <w:rPr>
          <w:lang w:eastAsia="en-IN"/>
        </w:rPr>
      </w:pPr>
      <w:r w:rsidRPr="000C493A">
        <w:rPr>
          <w:lang w:eastAsia="en-IN"/>
        </w:rPr>
        <w:t>Without casting:</w:t>
      </w:r>
    </w:p>
    <w:p w14:paraId="2A12EBD9" w14:textId="77777777" w:rsidR="002368AD" w:rsidRPr="000C493A" w:rsidRDefault="002368AD" w:rsidP="007557B8">
      <w:pPr>
        <w:pStyle w:val="Code"/>
        <w:rPr>
          <w:lang w:eastAsia="en-IN"/>
        </w:rPr>
      </w:pPr>
      <w:r w:rsidRPr="000C493A">
        <w:rPr>
          <w:lang w:eastAsia="en-IN"/>
        </w:rPr>
        <w:t>5 / 2 = 2.000000</w:t>
      </w:r>
    </w:p>
    <w:p w14:paraId="32EEB2A8" w14:textId="77777777" w:rsidR="002368AD" w:rsidRPr="000C493A" w:rsidRDefault="002368AD" w:rsidP="007557B8">
      <w:pPr>
        <w:pStyle w:val="Code"/>
        <w:rPr>
          <w:lang w:eastAsia="en-IN"/>
        </w:rPr>
      </w:pPr>
    </w:p>
    <w:p w14:paraId="0A48B42C" w14:textId="77777777" w:rsidR="002368AD" w:rsidRPr="000C493A" w:rsidRDefault="002368AD" w:rsidP="007557B8">
      <w:pPr>
        <w:pStyle w:val="Code"/>
        <w:rPr>
          <w:lang w:eastAsia="en-IN"/>
        </w:rPr>
      </w:pPr>
      <w:r w:rsidRPr="000C493A">
        <w:rPr>
          <w:lang w:eastAsia="en-IN"/>
        </w:rPr>
        <w:t>With casting (double)a / b:</w:t>
      </w:r>
    </w:p>
    <w:p w14:paraId="2234A6FF" w14:textId="77777777" w:rsidR="002368AD" w:rsidRPr="000C493A" w:rsidRDefault="002368AD" w:rsidP="007557B8">
      <w:pPr>
        <w:pStyle w:val="Code"/>
        <w:rPr>
          <w:lang w:eastAsia="en-IN"/>
        </w:rPr>
      </w:pPr>
      <w:r w:rsidRPr="000C493A">
        <w:rPr>
          <w:lang w:eastAsia="en-IN"/>
        </w:rPr>
        <w:t>(double)5 / 2 = 2.500000</w:t>
      </w:r>
    </w:p>
    <w:p w14:paraId="58F74227" w14:textId="77777777" w:rsidR="002368AD" w:rsidRPr="000C493A" w:rsidRDefault="002368AD" w:rsidP="007557B8">
      <w:pPr>
        <w:pStyle w:val="Code"/>
        <w:rPr>
          <w:lang w:eastAsia="en-IN"/>
        </w:rPr>
      </w:pPr>
    </w:p>
    <w:p w14:paraId="20B1B0E1" w14:textId="77777777" w:rsidR="002368AD" w:rsidRPr="000C493A" w:rsidRDefault="002368AD" w:rsidP="007557B8">
      <w:pPr>
        <w:pStyle w:val="Code"/>
        <w:rPr>
          <w:lang w:eastAsia="en-IN"/>
        </w:rPr>
      </w:pPr>
      <w:r w:rsidRPr="000C493A">
        <w:rPr>
          <w:lang w:eastAsia="en-IN"/>
        </w:rPr>
        <w:t>With both cast:</w:t>
      </w:r>
    </w:p>
    <w:p w14:paraId="5BDB71FE" w14:textId="77777777" w:rsidR="002368AD" w:rsidRPr="000C493A" w:rsidRDefault="002368AD" w:rsidP="007557B8">
      <w:pPr>
        <w:pStyle w:val="Code"/>
        <w:rPr>
          <w:lang w:eastAsia="en-IN"/>
        </w:rPr>
      </w:pPr>
      <w:r w:rsidRPr="000C493A">
        <w:rPr>
          <w:lang w:eastAsia="en-IN"/>
        </w:rPr>
        <w:t>(double)5 / (double)2 = 2.500000</w:t>
      </w:r>
    </w:p>
    <w:p w14:paraId="0CB0F757" w14:textId="77777777" w:rsidR="002368AD" w:rsidRPr="000C493A" w:rsidRDefault="002368AD" w:rsidP="007557B8">
      <w:pPr>
        <w:pStyle w:val="Code"/>
        <w:rPr>
          <w:lang w:eastAsia="en-IN"/>
        </w:rPr>
      </w:pPr>
    </w:p>
    <w:p w14:paraId="7C0D84D1" w14:textId="77777777" w:rsidR="002368AD" w:rsidRPr="000C493A" w:rsidRDefault="002368AD" w:rsidP="007557B8">
      <w:pPr>
        <w:pStyle w:val="Code"/>
        <w:rPr>
          <w:lang w:eastAsia="en-IN"/>
        </w:rPr>
      </w:pPr>
      <w:r w:rsidRPr="000C493A">
        <w:rPr>
          <w:lang w:eastAsia="en-IN"/>
        </w:rPr>
        <w:t>Practical example:</w:t>
      </w:r>
    </w:p>
    <w:p w14:paraId="2DAD3951" w14:textId="77777777" w:rsidR="002368AD" w:rsidRPr="000C493A" w:rsidRDefault="002368AD" w:rsidP="007557B8">
      <w:pPr>
        <w:pStyle w:val="Code"/>
        <w:rPr>
          <w:lang w:eastAsia="en-IN"/>
        </w:rPr>
      </w:pPr>
      <w:r w:rsidRPr="000C493A">
        <w:rPr>
          <w:lang w:eastAsia="en-IN"/>
        </w:rPr>
        <w:t>1000000 / 3 (integer) = 333333</w:t>
      </w:r>
    </w:p>
    <w:p w14:paraId="697CA7C6" w14:textId="77777777" w:rsidR="002368AD" w:rsidRPr="000C493A" w:rsidRDefault="002368AD" w:rsidP="007557B8">
      <w:pPr>
        <w:pStyle w:val="Code"/>
        <w:rPr>
          <w:lang w:eastAsia="en-IN"/>
        </w:rPr>
      </w:pPr>
      <w:r w:rsidRPr="000C493A">
        <w:rPr>
          <w:lang w:eastAsia="en-IN"/>
        </w:rPr>
        <w:t>1000000 / 3 (casted)  = 333333.33</w:t>
      </w:r>
    </w:p>
    <w:p w14:paraId="6E3D3E7A" w14:textId="749FDA1D" w:rsidR="002368AD" w:rsidRPr="000C493A" w:rsidRDefault="0062116E" w:rsidP="00A466FA">
      <w:pPr>
        <w:pStyle w:val="Subheadddd"/>
      </w:pPr>
      <w:bookmarkStart w:id="40" w:name="_Toc212290941"/>
      <w:r>
        <w:t>4.</w:t>
      </w:r>
      <w:r w:rsidR="002368AD" w:rsidRPr="000C493A">
        <w:t>6 Conditional Expressions (Ternary Operator)</w:t>
      </w:r>
      <w:bookmarkEnd w:id="40"/>
    </w:p>
    <w:p w14:paraId="3E92CF92" w14:textId="77777777" w:rsidR="002368AD" w:rsidRPr="000C493A" w:rsidRDefault="002368AD" w:rsidP="00EF72F6">
      <w:pPr>
        <w:pStyle w:val="texxtt"/>
        <w:rPr>
          <w:lang w:eastAsia="en-IN"/>
        </w:rPr>
      </w:pPr>
      <w:r w:rsidRPr="000C493A">
        <w:rPr>
          <w:lang w:eastAsia="en-IN"/>
        </w:rPr>
        <w:t xml:space="preserve">The ternary operator, also known as the conditional operator, is C's only operator that takes three operands. It provides a compact way to write simple if-else statements in a single expression. The operator uses the symbols </w:t>
      </w:r>
      <w:r w:rsidRPr="000C493A">
        <w:rPr>
          <w:rFonts w:cs="Courier New"/>
          <w:lang w:eastAsia="en-IN"/>
        </w:rPr>
        <w:t>?</w:t>
      </w:r>
      <w:r w:rsidRPr="000C493A">
        <w:rPr>
          <w:lang w:eastAsia="en-IN"/>
        </w:rPr>
        <w:t xml:space="preserve"> and </w:t>
      </w:r>
      <w:r w:rsidRPr="000C493A">
        <w:rPr>
          <w:rFonts w:cs="Courier New"/>
          <w:lang w:eastAsia="en-IN"/>
        </w:rPr>
        <w:t>:</w:t>
      </w:r>
      <w:r w:rsidRPr="000C493A">
        <w:rPr>
          <w:lang w:eastAsia="en-IN"/>
        </w:rPr>
        <w:t xml:space="preserve"> together.</w:t>
      </w:r>
    </w:p>
    <w:p w14:paraId="2131FA9E" w14:textId="77777777" w:rsidR="002368AD" w:rsidRPr="000C493A" w:rsidRDefault="002368AD" w:rsidP="00EF72F6">
      <w:pPr>
        <w:pStyle w:val="texxtt"/>
        <w:rPr>
          <w:lang w:eastAsia="en-IN"/>
        </w:rPr>
      </w:pPr>
      <w:r w:rsidRPr="000C493A">
        <w:rPr>
          <w:lang w:eastAsia="en-IN"/>
        </w:rPr>
        <w:t>This operator is particularly useful for making quick decisions inline, such as choosing between two values based on a condition. It's commonly used for assignments, function arguments, and return values where writing a full if-else statement would be verbose.</w:t>
      </w:r>
    </w:p>
    <w:p w14:paraId="5D48C0F2" w14:textId="685B799D" w:rsidR="002368AD" w:rsidRPr="000C493A" w:rsidRDefault="002368AD" w:rsidP="00EF72F6">
      <w:pPr>
        <w:pStyle w:val="Subheadddddf"/>
      </w:pPr>
      <w:r w:rsidRPr="000C493A">
        <w:t>Syntax:</w:t>
      </w:r>
    </w:p>
    <w:p w14:paraId="4B1EEB77" w14:textId="77777777" w:rsidR="002368AD" w:rsidRPr="000C493A" w:rsidRDefault="002368AD" w:rsidP="007557B8">
      <w:pPr>
        <w:pStyle w:val="Code"/>
        <w:rPr>
          <w:lang w:eastAsia="en-IN"/>
        </w:rPr>
      </w:pPr>
      <w:r w:rsidRPr="000C493A">
        <w:rPr>
          <w:lang w:eastAsia="en-IN"/>
        </w:rPr>
        <w:t xml:space="preserve">(condition) </w:t>
      </w:r>
      <w:r w:rsidRPr="000C493A">
        <w:rPr>
          <w:color w:val="4078F2"/>
          <w:lang w:eastAsia="en-IN"/>
        </w:rPr>
        <w:t>?</w:t>
      </w:r>
      <w:r w:rsidRPr="000C493A">
        <w:rPr>
          <w:lang w:eastAsia="en-IN"/>
        </w:rPr>
        <w:t xml:space="preserve"> expression_if_true </w:t>
      </w:r>
      <w:r w:rsidRPr="000C493A">
        <w:rPr>
          <w:color w:val="4078F2"/>
          <w:lang w:eastAsia="en-IN"/>
        </w:rPr>
        <w:t>:</w:t>
      </w:r>
      <w:r w:rsidRPr="000C493A">
        <w:rPr>
          <w:lang w:eastAsia="en-IN"/>
        </w:rPr>
        <w:t xml:space="preserve"> expression_if_false;</w:t>
      </w:r>
    </w:p>
    <w:p w14:paraId="7C3C0F1D" w14:textId="77777777" w:rsidR="002368AD" w:rsidRPr="000C493A" w:rsidRDefault="002368AD" w:rsidP="00EF72F6">
      <w:pPr>
        <w:pStyle w:val="texxtt"/>
        <w:rPr>
          <w:lang w:eastAsia="en-IN"/>
        </w:rPr>
      </w:pPr>
      <w:r w:rsidRPr="000C493A">
        <w:rPr>
          <w:lang w:eastAsia="en-IN"/>
        </w:rPr>
        <w:t xml:space="preserve">The condition is evaluated first. If it's true (non-zero), the expression after </w:t>
      </w:r>
      <w:r w:rsidRPr="000C493A">
        <w:rPr>
          <w:rFonts w:cs="Courier New"/>
          <w:lang w:eastAsia="en-IN"/>
        </w:rPr>
        <w:t>?</w:t>
      </w:r>
      <w:r w:rsidRPr="000C493A">
        <w:rPr>
          <w:lang w:eastAsia="en-IN"/>
        </w:rPr>
        <w:t xml:space="preserve"> is evaluated and becomes the result. If it's false (zero), the expression after </w:t>
      </w:r>
      <w:r w:rsidRPr="000C493A">
        <w:rPr>
          <w:rFonts w:cs="Courier New"/>
          <w:lang w:eastAsia="en-IN"/>
        </w:rPr>
        <w:t>:</w:t>
      </w:r>
      <w:r w:rsidRPr="000C493A">
        <w:rPr>
          <w:lang w:eastAsia="en-IN"/>
        </w:rPr>
        <w:t xml:space="preserve"> is evaluated and becomes the result.</w:t>
      </w:r>
    </w:p>
    <w:p w14:paraId="18A6AD7B" w14:textId="4D761D69" w:rsidR="002368AD" w:rsidRPr="007557B8" w:rsidRDefault="002368AD" w:rsidP="00EF72F6">
      <w:pPr>
        <w:pStyle w:val="Subheadddddf"/>
      </w:pPr>
      <w:r w:rsidRPr="000C493A">
        <w:t>Example 1: Finding Maximum Value</w:t>
      </w:r>
    </w:p>
    <w:p w14:paraId="4D59F4CA"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F10D090" w14:textId="77777777" w:rsidR="002368AD" w:rsidRPr="000C493A" w:rsidRDefault="002368AD" w:rsidP="007557B8">
      <w:pPr>
        <w:pStyle w:val="Code"/>
        <w:rPr>
          <w:color w:val="383A42"/>
          <w:lang w:eastAsia="en-IN"/>
        </w:rPr>
      </w:pPr>
    </w:p>
    <w:p w14:paraId="131DDC5D"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B9B8A2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191057C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w:t>
      </w:r>
    </w:p>
    <w:p w14:paraId="23055F11" w14:textId="77777777" w:rsidR="002368AD" w:rsidRPr="000C493A" w:rsidRDefault="002368AD" w:rsidP="007557B8">
      <w:pPr>
        <w:pStyle w:val="Code"/>
        <w:rPr>
          <w:color w:val="383A42"/>
          <w:lang w:eastAsia="en-IN"/>
        </w:rPr>
      </w:pPr>
      <w:r w:rsidRPr="000C493A">
        <w:rPr>
          <w:color w:val="383A42"/>
          <w:lang w:eastAsia="en-IN"/>
        </w:rPr>
        <w:t xml:space="preserve">    </w:t>
      </w:r>
    </w:p>
    <w:p w14:paraId="201CD1D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Ternary Operator - Finding Maximum ===\n"</w:t>
      </w:r>
      <w:r w:rsidRPr="000C493A">
        <w:rPr>
          <w:color w:val="383A42"/>
          <w:lang w:eastAsia="en-IN"/>
        </w:rPr>
        <w:t>);</w:t>
      </w:r>
    </w:p>
    <w:p w14:paraId="0CABD817" w14:textId="77777777" w:rsidR="002368AD" w:rsidRPr="000C493A" w:rsidRDefault="002368AD" w:rsidP="007557B8">
      <w:pPr>
        <w:pStyle w:val="Code"/>
        <w:rPr>
          <w:color w:val="383A42"/>
          <w:lang w:eastAsia="en-IN"/>
        </w:rPr>
      </w:pPr>
      <w:r w:rsidRPr="000C493A">
        <w:rPr>
          <w:color w:val="383A42"/>
          <w:lang w:eastAsia="en-IN"/>
        </w:rPr>
        <w:t xml:space="preserve">    </w:t>
      </w:r>
    </w:p>
    <w:p w14:paraId="378DA4CD" w14:textId="77777777" w:rsidR="002368AD" w:rsidRPr="000C493A" w:rsidRDefault="002368AD" w:rsidP="007557B8">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FF81A06" w14:textId="77777777" w:rsidR="002368AD" w:rsidRPr="000C493A" w:rsidRDefault="002368AD" w:rsidP="007557B8">
      <w:pPr>
        <w:pStyle w:val="Code"/>
        <w:rPr>
          <w:color w:val="383A42"/>
          <w:lang w:eastAsia="en-IN"/>
        </w:rPr>
      </w:pPr>
      <w:r w:rsidRPr="000C493A">
        <w:rPr>
          <w:color w:val="383A42"/>
          <w:lang w:eastAsia="en-IN"/>
        </w:rPr>
        <w:t xml:space="preserve">    </w:t>
      </w:r>
    </w:p>
    <w:p w14:paraId="7C0B31F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b = %d\n"</w:t>
      </w:r>
      <w:r w:rsidRPr="000C493A">
        <w:rPr>
          <w:color w:val="383A42"/>
          <w:lang w:eastAsia="en-IN"/>
        </w:rPr>
        <w:t>, a, b);</w:t>
      </w:r>
    </w:p>
    <w:p w14:paraId="5487DB9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maximum value is %d\n"</w:t>
      </w:r>
      <w:r w:rsidRPr="000C493A">
        <w:rPr>
          <w:color w:val="383A42"/>
          <w:lang w:eastAsia="en-IN"/>
        </w:rPr>
        <w:t>, max);</w:t>
      </w:r>
    </w:p>
    <w:p w14:paraId="7B0119FB" w14:textId="77777777" w:rsidR="002368AD" w:rsidRPr="000C493A" w:rsidRDefault="002368AD" w:rsidP="007557B8">
      <w:pPr>
        <w:pStyle w:val="Code"/>
        <w:rPr>
          <w:color w:val="383A42"/>
          <w:lang w:eastAsia="en-IN"/>
        </w:rPr>
      </w:pPr>
      <w:r w:rsidRPr="000C493A">
        <w:rPr>
          <w:color w:val="383A42"/>
          <w:lang w:eastAsia="en-IN"/>
        </w:rPr>
        <w:t xml:space="preserve">    </w:t>
      </w:r>
    </w:p>
    <w:p w14:paraId="744EAD5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More concise inline usage</w:t>
      </w:r>
    </w:p>
    <w:p w14:paraId="095DBA4E"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"Max of 15 and 25 is: %d\n"</w:t>
      </w:r>
      <w:r w:rsidRPr="000C493A">
        <w:rPr>
          <w:color w:val="383A42"/>
          <w:lang w:eastAsia="en-IN"/>
        </w:rPr>
        <w:t>, (</w:t>
      </w:r>
      <w:r w:rsidRPr="000C493A">
        <w:rPr>
          <w:color w:val="B76B01"/>
          <w:lang w:eastAsia="en-IN"/>
        </w:rPr>
        <w:t>15</w:t>
      </w:r>
      <w:r w:rsidRPr="000C493A">
        <w:rPr>
          <w:color w:val="383A42"/>
          <w:lang w:eastAsia="en-IN"/>
        </w:rPr>
        <w:t xml:space="preserve"> </w:t>
      </w:r>
      <w:r w:rsidRPr="000C493A">
        <w:rPr>
          <w:color w:val="4078F2"/>
          <w:lang w:eastAsia="en-IN"/>
        </w:rPr>
        <w:t>&gt;</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w:t>
      </w:r>
    </w:p>
    <w:p w14:paraId="6BC0FD01" w14:textId="77777777" w:rsidR="002368AD" w:rsidRPr="000C493A" w:rsidRDefault="002368AD" w:rsidP="007557B8">
      <w:pPr>
        <w:pStyle w:val="Code"/>
        <w:rPr>
          <w:color w:val="383A42"/>
          <w:lang w:eastAsia="en-IN"/>
        </w:rPr>
      </w:pPr>
      <w:r w:rsidRPr="000C493A">
        <w:rPr>
          <w:color w:val="383A42"/>
          <w:lang w:eastAsia="en-IN"/>
        </w:rPr>
        <w:t xml:space="preserve">    </w:t>
      </w:r>
    </w:p>
    <w:p w14:paraId="65B6F1D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667D2D7" w14:textId="77777777" w:rsidR="002368AD" w:rsidRPr="000C493A" w:rsidRDefault="002368AD" w:rsidP="007557B8">
      <w:pPr>
        <w:pStyle w:val="Code"/>
        <w:rPr>
          <w:color w:val="383A42"/>
          <w:lang w:eastAsia="en-IN"/>
        </w:rPr>
      </w:pPr>
      <w:r w:rsidRPr="000C493A">
        <w:rPr>
          <w:color w:val="383A42"/>
          <w:lang w:eastAsia="en-IN"/>
        </w:rPr>
        <w:t>}</w:t>
      </w:r>
    </w:p>
    <w:p w14:paraId="48105BDF" w14:textId="77777777" w:rsidR="002368AD" w:rsidRPr="000C493A" w:rsidRDefault="002368AD" w:rsidP="00EF72F6">
      <w:pPr>
        <w:pStyle w:val="Subheadddddf"/>
      </w:pPr>
      <w:r w:rsidRPr="000C493A">
        <w:t>Output:</w:t>
      </w:r>
    </w:p>
    <w:p w14:paraId="36A144B7" w14:textId="77777777" w:rsidR="002368AD" w:rsidRPr="000C493A" w:rsidRDefault="002368AD" w:rsidP="007557B8">
      <w:pPr>
        <w:pStyle w:val="Code"/>
        <w:rPr>
          <w:lang w:eastAsia="en-IN"/>
        </w:rPr>
      </w:pPr>
      <w:r w:rsidRPr="000C493A">
        <w:rPr>
          <w:lang w:eastAsia="en-IN"/>
        </w:rPr>
        <w:t>=== Ternary Operator - Finding Maximum ===</w:t>
      </w:r>
    </w:p>
    <w:p w14:paraId="63D5FDFD" w14:textId="77777777" w:rsidR="002368AD" w:rsidRPr="000C493A" w:rsidRDefault="002368AD" w:rsidP="007557B8">
      <w:pPr>
        <w:pStyle w:val="Code"/>
        <w:rPr>
          <w:lang w:eastAsia="en-IN"/>
        </w:rPr>
      </w:pPr>
      <w:r w:rsidRPr="000C493A">
        <w:rPr>
          <w:lang w:eastAsia="en-IN"/>
        </w:rPr>
        <w:t>a = 10, b = 20</w:t>
      </w:r>
    </w:p>
    <w:p w14:paraId="237DC720" w14:textId="77777777" w:rsidR="002368AD" w:rsidRPr="000C493A" w:rsidRDefault="002368AD" w:rsidP="007557B8">
      <w:pPr>
        <w:pStyle w:val="Code"/>
        <w:rPr>
          <w:lang w:eastAsia="en-IN"/>
        </w:rPr>
      </w:pPr>
      <w:r w:rsidRPr="000C493A">
        <w:rPr>
          <w:lang w:eastAsia="en-IN"/>
        </w:rPr>
        <w:t>The maximum value is 20</w:t>
      </w:r>
    </w:p>
    <w:p w14:paraId="2B4CE5E7" w14:textId="77777777" w:rsidR="002368AD" w:rsidRPr="000C493A" w:rsidRDefault="002368AD" w:rsidP="007557B8">
      <w:pPr>
        <w:pStyle w:val="Code"/>
        <w:rPr>
          <w:lang w:eastAsia="en-IN"/>
        </w:rPr>
      </w:pPr>
      <w:r w:rsidRPr="000C493A">
        <w:rPr>
          <w:lang w:eastAsia="en-IN"/>
        </w:rPr>
        <w:t>Max of 15 and 25 is: 25</w:t>
      </w:r>
    </w:p>
    <w:p w14:paraId="21C5E2BA" w14:textId="7D4680AD" w:rsidR="002368AD" w:rsidRPr="007557B8" w:rsidRDefault="002368AD" w:rsidP="00EF72F6">
      <w:pPr>
        <w:pStyle w:val="Subheadddddf"/>
      </w:pPr>
      <w:r w:rsidRPr="000C493A">
        <w:t>Example 2: Even or Odd Detection</w:t>
      </w:r>
    </w:p>
    <w:p w14:paraId="3F97B956"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AADE1D3" w14:textId="77777777" w:rsidR="002368AD" w:rsidRPr="000C493A" w:rsidRDefault="002368AD" w:rsidP="007557B8">
      <w:pPr>
        <w:pStyle w:val="Code"/>
        <w:rPr>
          <w:color w:val="383A42"/>
          <w:lang w:eastAsia="en-IN"/>
        </w:rPr>
      </w:pPr>
    </w:p>
    <w:p w14:paraId="3BBD1D5D"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11C5E1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7</w:t>
      </w:r>
      <w:r w:rsidRPr="000C493A">
        <w:rPr>
          <w:color w:val="383A42"/>
          <w:lang w:eastAsia="en-IN"/>
        </w:rPr>
        <w:t>;</w:t>
      </w:r>
    </w:p>
    <w:p w14:paraId="18526203" w14:textId="77777777" w:rsidR="002368AD" w:rsidRPr="000C493A" w:rsidRDefault="002368AD" w:rsidP="007557B8">
      <w:pPr>
        <w:pStyle w:val="Code"/>
        <w:rPr>
          <w:color w:val="383A42"/>
          <w:lang w:eastAsia="en-IN"/>
        </w:rPr>
      </w:pPr>
      <w:r w:rsidRPr="000C493A">
        <w:rPr>
          <w:color w:val="383A42"/>
          <w:lang w:eastAsia="en-IN"/>
        </w:rPr>
        <w:t xml:space="preserve">    </w:t>
      </w:r>
    </w:p>
    <w:p w14:paraId="2B86D5C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Checking Even or Odd ===\n"</w:t>
      </w:r>
      <w:r w:rsidRPr="000C493A">
        <w:rPr>
          <w:color w:val="383A42"/>
          <w:lang w:eastAsia="en-IN"/>
        </w:rPr>
        <w:t>);</w:t>
      </w:r>
    </w:p>
    <w:p w14:paraId="6EC3C7BF"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%s\n"</w:t>
      </w:r>
      <w:r w:rsidRPr="000C493A">
        <w:rPr>
          <w:color w:val="383A42"/>
          <w:lang w:eastAsia="en-IN"/>
        </w:rPr>
        <w:t xml:space="preserve">, num, (num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"Even"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"Odd"</w:t>
      </w:r>
      <w:r w:rsidRPr="000C493A">
        <w:rPr>
          <w:color w:val="383A42"/>
          <w:lang w:eastAsia="en-IN"/>
        </w:rPr>
        <w:t>);</w:t>
      </w:r>
    </w:p>
    <w:p w14:paraId="67D2DAC7" w14:textId="77777777" w:rsidR="002368AD" w:rsidRPr="000C493A" w:rsidRDefault="002368AD" w:rsidP="007557B8">
      <w:pPr>
        <w:pStyle w:val="Code"/>
        <w:rPr>
          <w:color w:val="383A42"/>
          <w:lang w:eastAsia="en-IN"/>
        </w:rPr>
      </w:pPr>
      <w:r w:rsidRPr="000C493A">
        <w:rPr>
          <w:color w:val="383A42"/>
          <w:lang w:eastAsia="en-IN"/>
        </w:rPr>
        <w:t xml:space="preserve">    </w:t>
      </w:r>
    </w:p>
    <w:p w14:paraId="1F1FEFD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Testing multiple numbers</w:t>
      </w:r>
    </w:p>
    <w:p w14:paraId="273FF18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5B20ADC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%s\n"</w:t>
      </w:r>
      <w:r w:rsidRPr="000C493A">
        <w:rPr>
          <w:color w:val="383A42"/>
          <w:lang w:eastAsia="en-IN"/>
        </w:rPr>
        <w:t xml:space="preserve">, i, (i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"Even"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"Odd"</w:t>
      </w:r>
      <w:r w:rsidRPr="000C493A">
        <w:rPr>
          <w:color w:val="383A42"/>
          <w:lang w:eastAsia="en-IN"/>
        </w:rPr>
        <w:t>);</w:t>
      </w:r>
    </w:p>
    <w:p w14:paraId="0FB7121F" w14:textId="77777777" w:rsidR="002368AD" w:rsidRPr="000C493A" w:rsidRDefault="002368AD" w:rsidP="007557B8">
      <w:pPr>
        <w:pStyle w:val="Code"/>
        <w:rPr>
          <w:color w:val="383A42"/>
          <w:lang w:eastAsia="en-IN"/>
        </w:rPr>
      </w:pPr>
      <w:r w:rsidRPr="000C493A">
        <w:rPr>
          <w:color w:val="383A42"/>
          <w:lang w:eastAsia="en-IN"/>
        </w:rPr>
        <w:t xml:space="preserve">    }</w:t>
      </w:r>
    </w:p>
    <w:p w14:paraId="7D3EE189" w14:textId="77777777" w:rsidR="002368AD" w:rsidRPr="000C493A" w:rsidRDefault="002368AD" w:rsidP="007557B8">
      <w:pPr>
        <w:pStyle w:val="Code"/>
        <w:rPr>
          <w:color w:val="383A42"/>
          <w:lang w:eastAsia="en-IN"/>
        </w:rPr>
      </w:pPr>
      <w:r w:rsidRPr="000C493A">
        <w:rPr>
          <w:color w:val="383A42"/>
          <w:lang w:eastAsia="en-IN"/>
        </w:rPr>
        <w:t xml:space="preserve">    </w:t>
      </w:r>
    </w:p>
    <w:p w14:paraId="705F406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1367E2C" w14:textId="77777777" w:rsidR="002368AD" w:rsidRPr="000C493A" w:rsidRDefault="002368AD" w:rsidP="007557B8">
      <w:pPr>
        <w:pStyle w:val="Code"/>
        <w:rPr>
          <w:color w:val="383A42"/>
          <w:lang w:eastAsia="en-IN"/>
        </w:rPr>
      </w:pPr>
      <w:r w:rsidRPr="000C493A">
        <w:rPr>
          <w:color w:val="383A42"/>
          <w:lang w:eastAsia="en-IN"/>
        </w:rPr>
        <w:t>}</w:t>
      </w:r>
    </w:p>
    <w:p w14:paraId="72930DDC" w14:textId="77777777" w:rsidR="002368AD" w:rsidRPr="000C493A" w:rsidRDefault="002368AD" w:rsidP="00EF72F6">
      <w:pPr>
        <w:pStyle w:val="Subheadddddf"/>
      </w:pPr>
      <w:r w:rsidRPr="000C493A">
        <w:t>Output:</w:t>
      </w:r>
    </w:p>
    <w:p w14:paraId="0E87B3C0" w14:textId="77777777" w:rsidR="002368AD" w:rsidRPr="000C493A" w:rsidRDefault="002368AD" w:rsidP="007557B8">
      <w:pPr>
        <w:pStyle w:val="Code"/>
        <w:rPr>
          <w:lang w:eastAsia="en-IN"/>
        </w:rPr>
      </w:pPr>
      <w:r w:rsidRPr="000C493A">
        <w:rPr>
          <w:lang w:eastAsia="en-IN"/>
        </w:rPr>
        <w:t>=== Checking Even or Odd ===</w:t>
      </w:r>
    </w:p>
    <w:p w14:paraId="070785ED" w14:textId="77777777" w:rsidR="002368AD" w:rsidRPr="000C493A" w:rsidRDefault="002368AD" w:rsidP="007557B8">
      <w:pPr>
        <w:pStyle w:val="Code"/>
        <w:rPr>
          <w:lang w:eastAsia="en-IN"/>
        </w:rPr>
      </w:pPr>
      <w:r w:rsidRPr="000C493A">
        <w:rPr>
          <w:lang w:eastAsia="en-IN"/>
        </w:rPr>
        <w:t>7 is Odd</w:t>
      </w:r>
    </w:p>
    <w:p w14:paraId="46A978EA" w14:textId="77777777" w:rsidR="002368AD" w:rsidRPr="000C493A" w:rsidRDefault="002368AD" w:rsidP="007557B8">
      <w:pPr>
        <w:pStyle w:val="Code"/>
        <w:rPr>
          <w:lang w:eastAsia="en-IN"/>
        </w:rPr>
      </w:pPr>
      <w:r w:rsidRPr="000C493A">
        <w:rPr>
          <w:lang w:eastAsia="en-IN"/>
        </w:rPr>
        <w:t>1 is Odd</w:t>
      </w:r>
    </w:p>
    <w:p w14:paraId="6E907C1A" w14:textId="77777777" w:rsidR="002368AD" w:rsidRPr="000C493A" w:rsidRDefault="002368AD" w:rsidP="007557B8">
      <w:pPr>
        <w:pStyle w:val="Code"/>
        <w:rPr>
          <w:lang w:eastAsia="en-IN"/>
        </w:rPr>
      </w:pPr>
      <w:r w:rsidRPr="000C493A">
        <w:rPr>
          <w:lang w:eastAsia="en-IN"/>
        </w:rPr>
        <w:t>2 is Even</w:t>
      </w:r>
    </w:p>
    <w:p w14:paraId="37F5DC25" w14:textId="77777777" w:rsidR="002368AD" w:rsidRPr="000C493A" w:rsidRDefault="002368AD" w:rsidP="007557B8">
      <w:pPr>
        <w:pStyle w:val="Code"/>
        <w:rPr>
          <w:lang w:eastAsia="en-IN"/>
        </w:rPr>
      </w:pPr>
      <w:r w:rsidRPr="000C493A">
        <w:rPr>
          <w:lang w:eastAsia="en-IN"/>
        </w:rPr>
        <w:t>3 is Odd</w:t>
      </w:r>
    </w:p>
    <w:p w14:paraId="6E0B4417" w14:textId="77777777" w:rsidR="002368AD" w:rsidRPr="000C493A" w:rsidRDefault="002368AD" w:rsidP="007557B8">
      <w:pPr>
        <w:pStyle w:val="Code"/>
        <w:rPr>
          <w:lang w:eastAsia="en-IN"/>
        </w:rPr>
      </w:pPr>
      <w:r w:rsidRPr="000C493A">
        <w:rPr>
          <w:lang w:eastAsia="en-IN"/>
        </w:rPr>
        <w:t>4 is Even</w:t>
      </w:r>
    </w:p>
    <w:p w14:paraId="41401F97" w14:textId="77777777" w:rsidR="002368AD" w:rsidRPr="000C493A" w:rsidRDefault="002368AD" w:rsidP="007557B8">
      <w:pPr>
        <w:pStyle w:val="Code"/>
        <w:rPr>
          <w:lang w:eastAsia="en-IN"/>
        </w:rPr>
      </w:pPr>
      <w:r w:rsidRPr="000C493A">
        <w:rPr>
          <w:lang w:eastAsia="en-IN"/>
        </w:rPr>
        <w:t>5 is Odd</w:t>
      </w:r>
    </w:p>
    <w:p w14:paraId="5408B9CC" w14:textId="77777777" w:rsidR="002368AD" w:rsidRPr="000C493A" w:rsidRDefault="002368AD" w:rsidP="00EF72F6">
      <w:pPr>
        <w:pStyle w:val="Subheadddddf"/>
      </w:pPr>
      <w:r w:rsidRPr="000C493A">
        <w:t>Example 3: Nested Conditional Expressions</w:t>
      </w:r>
    </w:p>
    <w:p w14:paraId="603E6551" w14:textId="77AFA882" w:rsidR="002368AD" w:rsidRPr="000C493A" w:rsidRDefault="002368AD" w:rsidP="00EF72F6">
      <w:pPr>
        <w:pStyle w:val="texxtt"/>
        <w:rPr>
          <w:lang w:eastAsia="en-IN"/>
        </w:rPr>
      </w:pPr>
      <w:r w:rsidRPr="000C493A">
        <w:rPr>
          <w:lang w:eastAsia="en-IN"/>
        </w:rPr>
        <w:t>You can nest ternary operators to handle multiple conditions, though this should be done sparingly as it can quickly become difficult to read. Each ternary operator can have another ternary operator as either its true or false expression.</w:t>
      </w:r>
    </w:p>
    <w:p w14:paraId="54C1B59B" w14:textId="77777777" w:rsidR="002368AD" w:rsidRPr="000C493A" w:rsidRDefault="002368AD" w:rsidP="007557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660EBB4" w14:textId="77777777" w:rsidR="002368AD" w:rsidRPr="000C493A" w:rsidRDefault="002368AD" w:rsidP="007557B8">
      <w:pPr>
        <w:pStyle w:val="Code"/>
        <w:rPr>
          <w:color w:val="383A42"/>
          <w:lang w:eastAsia="en-IN"/>
        </w:rPr>
      </w:pPr>
    </w:p>
    <w:p w14:paraId="6F3F1D8C" w14:textId="77777777" w:rsidR="002368AD" w:rsidRPr="000C493A" w:rsidRDefault="002368AD" w:rsidP="007557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35D76C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marks </w:t>
      </w:r>
      <w:r w:rsidRPr="000C493A">
        <w:rPr>
          <w:color w:val="4078F2"/>
          <w:lang w:eastAsia="en-IN"/>
        </w:rPr>
        <w:t>=</w:t>
      </w:r>
      <w:r w:rsidRPr="000C493A">
        <w:rPr>
          <w:color w:val="383A42"/>
          <w:lang w:eastAsia="en-IN"/>
        </w:rPr>
        <w:t xml:space="preserve"> </w:t>
      </w:r>
      <w:r w:rsidRPr="000C493A">
        <w:rPr>
          <w:color w:val="B76B01"/>
          <w:lang w:eastAsia="en-IN"/>
        </w:rPr>
        <w:t>85</w:t>
      </w:r>
      <w:r w:rsidRPr="000C493A">
        <w:rPr>
          <w:color w:val="383A42"/>
          <w:lang w:eastAsia="en-IN"/>
        </w:rPr>
        <w:t>;</w:t>
      </w:r>
    </w:p>
    <w:p w14:paraId="13A36287" w14:textId="77777777" w:rsidR="002368AD" w:rsidRPr="000C493A" w:rsidRDefault="002368AD" w:rsidP="007557B8">
      <w:pPr>
        <w:pStyle w:val="Code"/>
        <w:rPr>
          <w:color w:val="383A42"/>
          <w:lang w:eastAsia="en-IN"/>
        </w:rPr>
      </w:pPr>
      <w:r w:rsidRPr="000C493A">
        <w:rPr>
          <w:color w:val="383A42"/>
          <w:lang w:eastAsia="en-IN"/>
        </w:rPr>
        <w:t xml:space="preserve">    </w:t>
      </w:r>
    </w:p>
    <w:p w14:paraId="7E079687"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Nested Ternary Operator ===\n"</w:t>
      </w:r>
      <w:r w:rsidRPr="000C493A">
        <w:rPr>
          <w:color w:val="383A42"/>
          <w:lang w:eastAsia="en-IN"/>
        </w:rPr>
        <w:t>);</w:t>
      </w:r>
    </w:p>
    <w:p w14:paraId="0426AFCF" w14:textId="77777777" w:rsidR="002368AD" w:rsidRPr="000C493A" w:rsidRDefault="002368AD" w:rsidP="007557B8">
      <w:pPr>
        <w:pStyle w:val="Code"/>
        <w:rPr>
          <w:color w:val="383A42"/>
          <w:lang w:eastAsia="en-IN"/>
        </w:rPr>
      </w:pPr>
      <w:r w:rsidRPr="000C493A">
        <w:rPr>
          <w:color w:val="383A42"/>
          <w:lang w:eastAsia="en-IN"/>
        </w:rPr>
        <w:t xml:space="preserve">    </w:t>
      </w:r>
    </w:p>
    <w:p w14:paraId="5B3347ED"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90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color w:val="4078F2"/>
          <w:lang w:eastAsia="en-IN"/>
        </w:rPr>
        <w:t>:</w:t>
      </w:r>
    </w:p>
    <w:p w14:paraId="595B43FC" w14:textId="77777777" w:rsidR="002368AD" w:rsidRPr="000C493A" w:rsidRDefault="002368AD" w:rsidP="007557B8">
      <w:pPr>
        <w:pStyle w:val="Code"/>
        <w:rPr>
          <w:color w:val="383A42"/>
          <w:lang w:eastAsia="en-IN"/>
        </w:rPr>
      </w:pP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75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'B'</w:t>
      </w:r>
      <w:r w:rsidRPr="000C493A">
        <w:rPr>
          <w:color w:val="383A42"/>
          <w:lang w:eastAsia="en-IN"/>
        </w:rPr>
        <w:t xml:space="preserve"> </w:t>
      </w:r>
      <w:r w:rsidRPr="000C493A">
        <w:rPr>
          <w:color w:val="4078F2"/>
          <w:lang w:eastAsia="en-IN"/>
        </w:rPr>
        <w:t>:</w:t>
      </w:r>
    </w:p>
    <w:p w14:paraId="1D4C022D" w14:textId="77777777" w:rsidR="002368AD" w:rsidRPr="000C493A" w:rsidRDefault="002368AD" w:rsidP="007557B8">
      <w:pPr>
        <w:pStyle w:val="Code"/>
        <w:rPr>
          <w:color w:val="383A42"/>
          <w:lang w:eastAsia="en-IN"/>
        </w:rPr>
      </w:pP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'C'</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'F'</w:t>
      </w:r>
      <w:r w:rsidRPr="000C493A">
        <w:rPr>
          <w:color w:val="383A42"/>
          <w:lang w:eastAsia="en-IN"/>
        </w:rPr>
        <w:t>;</w:t>
      </w:r>
    </w:p>
    <w:p w14:paraId="07FC33D8" w14:textId="77777777" w:rsidR="002368AD" w:rsidRPr="000C493A" w:rsidRDefault="002368AD" w:rsidP="007557B8">
      <w:pPr>
        <w:pStyle w:val="Code"/>
        <w:rPr>
          <w:color w:val="383A42"/>
          <w:lang w:eastAsia="en-IN"/>
        </w:rPr>
      </w:pPr>
      <w:r w:rsidRPr="000C493A">
        <w:rPr>
          <w:color w:val="383A42"/>
          <w:lang w:eastAsia="en-IN"/>
        </w:rPr>
        <w:t xml:space="preserve">    </w:t>
      </w:r>
    </w:p>
    <w:p w14:paraId="715DA17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"Marks = %d\n"</w:t>
      </w:r>
      <w:r w:rsidRPr="000C493A">
        <w:rPr>
          <w:color w:val="383A42"/>
          <w:lang w:eastAsia="en-IN"/>
        </w:rPr>
        <w:t>, marks);</w:t>
      </w:r>
    </w:p>
    <w:p w14:paraId="3008FED8"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 %c\n\n"</w:t>
      </w:r>
      <w:r w:rsidRPr="000C493A">
        <w:rPr>
          <w:color w:val="383A42"/>
          <w:lang w:eastAsia="en-IN"/>
        </w:rPr>
        <w:t>, grade);</w:t>
      </w:r>
    </w:p>
    <w:p w14:paraId="6425746A" w14:textId="77777777" w:rsidR="002368AD" w:rsidRPr="000C493A" w:rsidRDefault="002368AD" w:rsidP="007557B8">
      <w:pPr>
        <w:pStyle w:val="Code"/>
        <w:rPr>
          <w:color w:val="383A42"/>
          <w:lang w:eastAsia="en-IN"/>
        </w:rPr>
      </w:pPr>
      <w:r w:rsidRPr="000C493A">
        <w:rPr>
          <w:color w:val="383A42"/>
          <w:lang w:eastAsia="en-IN"/>
        </w:rPr>
        <w:t xml:space="preserve">    </w:t>
      </w:r>
    </w:p>
    <w:p w14:paraId="0BEFFF72"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i/>
          <w:iCs/>
          <w:color w:val="A0A1A7"/>
          <w:lang w:eastAsia="en-IN"/>
        </w:rPr>
        <w:t>// Testing multiple scores</w:t>
      </w:r>
    </w:p>
    <w:p w14:paraId="11277256"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scores[] </w:t>
      </w:r>
      <w:r w:rsidRPr="000C493A">
        <w:rPr>
          <w:color w:val="4078F2"/>
          <w:lang w:eastAsia="en-IN"/>
        </w:rPr>
        <w:t>=</w:t>
      </w:r>
      <w:r w:rsidRPr="000C493A">
        <w:rPr>
          <w:color w:val="383A42"/>
          <w:lang w:eastAsia="en-IN"/>
        </w:rPr>
        <w:t xml:space="preserve"> {</w:t>
      </w:r>
      <w:r w:rsidRPr="000C493A">
        <w:rPr>
          <w:color w:val="B76B01"/>
          <w:lang w:eastAsia="en-IN"/>
        </w:rPr>
        <w:t>95</w:t>
      </w:r>
      <w:r w:rsidRPr="000C493A">
        <w:rPr>
          <w:color w:val="383A42"/>
          <w:lang w:eastAsia="en-IN"/>
        </w:rPr>
        <w:t xml:space="preserve">, </w:t>
      </w:r>
      <w:r w:rsidRPr="000C493A">
        <w:rPr>
          <w:color w:val="B76B01"/>
          <w:lang w:eastAsia="en-IN"/>
        </w:rPr>
        <w:t>80</w:t>
      </w:r>
      <w:r w:rsidRPr="000C493A">
        <w:rPr>
          <w:color w:val="383A42"/>
          <w:lang w:eastAsia="en-IN"/>
        </w:rPr>
        <w:t xml:space="preserve">, </w:t>
      </w:r>
      <w:r w:rsidRPr="000C493A">
        <w:rPr>
          <w:color w:val="B76B01"/>
          <w:lang w:eastAsia="en-IN"/>
        </w:rPr>
        <w:t>65</w:t>
      </w:r>
      <w:r w:rsidRPr="000C493A">
        <w:rPr>
          <w:color w:val="383A42"/>
          <w:lang w:eastAsia="en-IN"/>
        </w:rPr>
        <w:t xml:space="preserve">, </w:t>
      </w:r>
      <w:r w:rsidRPr="000C493A">
        <w:rPr>
          <w:color w:val="B76B01"/>
          <w:lang w:eastAsia="en-IN"/>
        </w:rPr>
        <w:t>45</w:t>
      </w:r>
      <w:r w:rsidRPr="000C493A">
        <w:rPr>
          <w:color w:val="383A42"/>
          <w:lang w:eastAsia="en-IN"/>
        </w:rPr>
        <w:t>};</w:t>
      </w:r>
    </w:p>
    <w:p w14:paraId="315A1061"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4</w:t>
      </w:r>
      <w:r w:rsidRPr="000C493A">
        <w:rPr>
          <w:color w:val="383A42"/>
          <w:lang w:eastAsia="en-IN"/>
        </w:rPr>
        <w:t>; i</w:t>
      </w:r>
      <w:r w:rsidRPr="000C493A">
        <w:rPr>
          <w:color w:val="4078F2"/>
          <w:lang w:eastAsia="en-IN"/>
        </w:rPr>
        <w:t>++</w:t>
      </w:r>
      <w:r w:rsidRPr="000C493A">
        <w:rPr>
          <w:color w:val="383A42"/>
          <w:lang w:eastAsia="en-IN"/>
        </w:rPr>
        <w:t>) {</w:t>
      </w:r>
    </w:p>
    <w:p w14:paraId="6733297C"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 </w:t>
      </w:r>
      <w:r w:rsidRPr="000C493A">
        <w:rPr>
          <w:color w:val="4078F2"/>
          <w:lang w:eastAsia="en-IN"/>
        </w:rPr>
        <w:t>=</w:t>
      </w:r>
      <w:r w:rsidRPr="000C493A">
        <w:rPr>
          <w:color w:val="383A42"/>
          <w:lang w:eastAsia="en-IN"/>
        </w:rPr>
        <w:t xml:space="preserve"> (scores[i] </w:t>
      </w:r>
      <w:r w:rsidRPr="000C493A">
        <w:rPr>
          <w:color w:val="4078F2"/>
          <w:lang w:eastAsia="en-IN"/>
        </w:rPr>
        <w:t>&gt;=</w:t>
      </w:r>
      <w:r w:rsidRPr="000C493A">
        <w:rPr>
          <w:color w:val="383A42"/>
          <w:lang w:eastAsia="en-IN"/>
        </w:rPr>
        <w:t xml:space="preserve"> </w:t>
      </w:r>
      <w:r w:rsidRPr="000C493A">
        <w:rPr>
          <w:color w:val="B76B01"/>
          <w:lang w:eastAsia="en-IN"/>
        </w:rPr>
        <w:t>90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color w:val="4078F2"/>
          <w:lang w:eastAsia="en-IN"/>
        </w:rPr>
        <w:t>:</w:t>
      </w:r>
    </w:p>
    <w:p w14:paraId="30CB687E" w14:textId="77777777" w:rsidR="002368AD" w:rsidRPr="000C493A" w:rsidRDefault="002368AD" w:rsidP="007557B8">
      <w:pPr>
        <w:pStyle w:val="Code"/>
        <w:rPr>
          <w:color w:val="383A42"/>
          <w:lang w:eastAsia="en-IN"/>
        </w:rPr>
      </w:pPr>
      <w:r w:rsidRPr="000C493A">
        <w:rPr>
          <w:color w:val="383A42"/>
          <w:lang w:eastAsia="en-IN"/>
        </w:rPr>
        <w:t xml:space="preserve">                 (scores[i] </w:t>
      </w:r>
      <w:r w:rsidRPr="000C493A">
        <w:rPr>
          <w:color w:val="4078F2"/>
          <w:lang w:eastAsia="en-IN"/>
        </w:rPr>
        <w:t>&gt;=</w:t>
      </w:r>
      <w:r w:rsidRPr="000C493A">
        <w:rPr>
          <w:color w:val="383A42"/>
          <w:lang w:eastAsia="en-IN"/>
        </w:rPr>
        <w:t xml:space="preserve"> </w:t>
      </w:r>
      <w:r w:rsidRPr="000C493A">
        <w:rPr>
          <w:color w:val="B76B01"/>
          <w:lang w:eastAsia="en-IN"/>
        </w:rPr>
        <w:t>75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'B'</w:t>
      </w:r>
      <w:r w:rsidRPr="000C493A">
        <w:rPr>
          <w:color w:val="383A42"/>
          <w:lang w:eastAsia="en-IN"/>
        </w:rPr>
        <w:t xml:space="preserve"> </w:t>
      </w:r>
      <w:r w:rsidRPr="000C493A">
        <w:rPr>
          <w:color w:val="4078F2"/>
          <w:lang w:eastAsia="en-IN"/>
        </w:rPr>
        <w:t>:</w:t>
      </w:r>
    </w:p>
    <w:p w14:paraId="06747993" w14:textId="77777777" w:rsidR="002368AD" w:rsidRPr="000C493A" w:rsidRDefault="002368AD" w:rsidP="007557B8">
      <w:pPr>
        <w:pStyle w:val="Code"/>
        <w:rPr>
          <w:color w:val="383A42"/>
          <w:lang w:eastAsia="en-IN"/>
        </w:rPr>
      </w:pPr>
      <w:r w:rsidRPr="000C493A">
        <w:rPr>
          <w:color w:val="383A42"/>
          <w:lang w:eastAsia="en-IN"/>
        </w:rPr>
        <w:t xml:space="preserve">                 (scores[i] </w:t>
      </w:r>
      <w:r w:rsidRPr="000C493A">
        <w:rPr>
          <w:color w:val="4078F2"/>
          <w:lang w:eastAsia="en-IN"/>
        </w:rPr>
        <w:t>&gt;=</w:t>
      </w:r>
      <w:r w:rsidRPr="000C493A">
        <w:rPr>
          <w:color w:val="383A42"/>
          <w:lang w:eastAsia="en-IN"/>
        </w:rPr>
        <w:t xml:space="preserve"> </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'C'</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'F'</w:t>
      </w:r>
      <w:r w:rsidRPr="000C493A">
        <w:rPr>
          <w:color w:val="383A42"/>
          <w:lang w:eastAsia="en-IN"/>
        </w:rPr>
        <w:t>;</w:t>
      </w:r>
    </w:p>
    <w:p w14:paraId="3D68C10A"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"Score %d gets grade %c\n"</w:t>
      </w:r>
      <w:r w:rsidRPr="000C493A">
        <w:rPr>
          <w:color w:val="383A42"/>
          <w:lang w:eastAsia="en-IN"/>
        </w:rPr>
        <w:t>, scores[i], g);</w:t>
      </w:r>
    </w:p>
    <w:p w14:paraId="76C25ECB" w14:textId="77777777" w:rsidR="002368AD" w:rsidRPr="000C493A" w:rsidRDefault="002368AD" w:rsidP="007557B8">
      <w:pPr>
        <w:pStyle w:val="Code"/>
        <w:rPr>
          <w:color w:val="383A42"/>
          <w:lang w:eastAsia="en-IN"/>
        </w:rPr>
      </w:pPr>
      <w:r w:rsidRPr="000C493A">
        <w:rPr>
          <w:color w:val="383A42"/>
          <w:lang w:eastAsia="en-IN"/>
        </w:rPr>
        <w:t xml:space="preserve">    }</w:t>
      </w:r>
    </w:p>
    <w:p w14:paraId="19BB7A80" w14:textId="77777777" w:rsidR="002368AD" w:rsidRPr="000C493A" w:rsidRDefault="002368AD" w:rsidP="007557B8">
      <w:pPr>
        <w:pStyle w:val="Code"/>
        <w:rPr>
          <w:color w:val="383A42"/>
          <w:lang w:eastAsia="en-IN"/>
        </w:rPr>
      </w:pPr>
      <w:r w:rsidRPr="000C493A">
        <w:rPr>
          <w:color w:val="383A42"/>
          <w:lang w:eastAsia="en-IN"/>
        </w:rPr>
        <w:t xml:space="preserve">    </w:t>
      </w:r>
    </w:p>
    <w:p w14:paraId="48573194" w14:textId="77777777" w:rsidR="002368AD" w:rsidRPr="000C493A" w:rsidRDefault="002368AD" w:rsidP="007557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415D3A1" w14:textId="77777777" w:rsidR="002368AD" w:rsidRPr="000C493A" w:rsidRDefault="002368AD" w:rsidP="007557B8">
      <w:pPr>
        <w:pStyle w:val="Code"/>
        <w:rPr>
          <w:color w:val="383A42"/>
          <w:lang w:eastAsia="en-IN"/>
        </w:rPr>
      </w:pPr>
      <w:r w:rsidRPr="000C493A">
        <w:rPr>
          <w:color w:val="383A42"/>
          <w:lang w:eastAsia="en-IN"/>
        </w:rPr>
        <w:t>}</w:t>
      </w:r>
    </w:p>
    <w:p w14:paraId="6464B1A9" w14:textId="77777777" w:rsidR="002368AD" w:rsidRPr="000C493A" w:rsidRDefault="002368AD" w:rsidP="00EF72F6">
      <w:pPr>
        <w:pStyle w:val="Subheadddddf"/>
      </w:pPr>
      <w:r w:rsidRPr="000C493A">
        <w:t>Output:</w:t>
      </w:r>
    </w:p>
    <w:p w14:paraId="06008900" w14:textId="77777777" w:rsidR="002368AD" w:rsidRPr="000C493A" w:rsidRDefault="002368AD" w:rsidP="007557B8">
      <w:pPr>
        <w:pStyle w:val="Code"/>
        <w:rPr>
          <w:lang w:eastAsia="en-IN"/>
        </w:rPr>
      </w:pPr>
      <w:r w:rsidRPr="000C493A">
        <w:rPr>
          <w:lang w:eastAsia="en-IN"/>
        </w:rPr>
        <w:t>=== Nested Ternary Operator ===</w:t>
      </w:r>
    </w:p>
    <w:p w14:paraId="5D9467FD" w14:textId="77777777" w:rsidR="002368AD" w:rsidRPr="000C493A" w:rsidRDefault="002368AD" w:rsidP="007557B8">
      <w:pPr>
        <w:pStyle w:val="Code"/>
        <w:rPr>
          <w:lang w:eastAsia="en-IN"/>
        </w:rPr>
      </w:pPr>
      <w:r w:rsidRPr="000C493A">
        <w:rPr>
          <w:lang w:eastAsia="en-IN"/>
        </w:rPr>
        <w:t>Marks = 85</w:t>
      </w:r>
    </w:p>
    <w:p w14:paraId="21664E72" w14:textId="77777777" w:rsidR="002368AD" w:rsidRPr="000C493A" w:rsidRDefault="002368AD" w:rsidP="007557B8">
      <w:pPr>
        <w:pStyle w:val="Code"/>
        <w:rPr>
          <w:lang w:eastAsia="en-IN"/>
        </w:rPr>
      </w:pPr>
      <w:r w:rsidRPr="000C493A">
        <w:rPr>
          <w:lang w:eastAsia="en-IN"/>
        </w:rPr>
        <w:t>Grade = B</w:t>
      </w:r>
    </w:p>
    <w:p w14:paraId="6CDC36B7" w14:textId="77777777" w:rsidR="002368AD" w:rsidRPr="000C493A" w:rsidRDefault="002368AD" w:rsidP="007557B8">
      <w:pPr>
        <w:pStyle w:val="Code"/>
        <w:rPr>
          <w:lang w:eastAsia="en-IN"/>
        </w:rPr>
      </w:pPr>
    </w:p>
    <w:p w14:paraId="572BF960" w14:textId="77777777" w:rsidR="002368AD" w:rsidRPr="000C493A" w:rsidRDefault="002368AD" w:rsidP="007557B8">
      <w:pPr>
        <w:pStyle w:val="Code"/>
        <w:rPr>
          <w:lang w:eastAsia="en-IN"/>
        </w:rPr>
      </w:pPr>
      <w:r w:rsidRPr="000C493A">
        <w:rPr>
          <w:lang w:eastAsia="en-IN"/>
        </w:rPr>
        <w:t>Score 95 gets grade A</w:t>
      </w:r>
    </w:p>
    <w:p w14:paraId="4D0AAB1F" w14:textId="77777777" w:rsidR="002368AD" w:rsidRPr="000C493A" w:rsidRDefault="002368AD" w:rsidP="007557B8">
      <w:pPr>
        <w:pStyle w:val="Code"/>
        <w:rPr>
          <w:lang w:eastAsia="en-IN"/>
        </w:rPr>
      </w:pPr>
      <w:r w:rsidRPr="000C493A">
        <w:rPr>
          <w:lang w:eastAsia="en-IN"/>
        </w:rPr>
        <w:t>Score 80 gets grade B</w:t>
      </w:r>
    </w:p>
    <w:p w14:paraId="2D539689" w14:textId="77777777" w:rsidR="002368AD" w:rsidRPr="000C493A" w:rsidRDefault="002368AD" w:rsidP="007557B8">
      <w:pPr>
        <w:pStyle w:val="Code"/>
        <w:rPr>
          <w:lang w:eastAsia="en-IN"/>
        </w:rPr>
      </w:pPr>
      <w:r w:rsidRPr="000C493A">
        <w:rPr>
          <w:lang w:eastAsia="en-IN"/>
        </w:rPr>
        <w:t>Score 65 gets grade C</w:t>
      </w:r>
    </w:p>
    <w:p w14:paraId="7AC2CA2D" w14:textId="77777777" w:rsidR="002368AD" w:rsidRPr="000C493A" w:rsidRDefault="002368AD" w:rsidP="007557B8">
      <w:pPr>
        <w:pStyle w:val="Code"/>
        <w:rPr>
          <w:lang w:eastAsia="en-IN"/>
        </w:rPr>
      </w:pPr>
      <w:r w:rsidRPr="000C493A">
        <w:rPr>
          <w:lang w:eastAsia="en-IN"/>
        </w:rPr>
        <w:t>Score 45 gets grade F</w:t>
      </w:r>
    </w:p>
    <w:p w14:paraId="1DD31A55" w14:textId="77777777" w:rsidR="002368AD" w:rsidRPr="000C493A" w:rsidRDefault="002368AD" w:rsidP="00EF72F6">
      <w:pPr>
        <w:pStyle w:val="Subheadddddf"/>
      </w:pPr>
      <w:r w:rsidRPr="000C493A">
        <w:t>Key Points About Ternary Operator:</w:t>
      </w:r>
    </w:p>
    <w:p w14:paraId="46A5FDA1" w14:textId="77777777" w:rsidR="002368AD" w:rsidRPr="000C493A" w:rsidRDefault="002368AD" w:rsidP="00EF72F6">
      <w:pPr>
        <w:pStyle w:val="Pointss"/>
      </w:pPr>
      <w:r w:rsidRPr="000C493A">
        <w:rPr>
          <w:b/>
          <w:bCs/>
        </w:rPr>
        <w:t>Readability:</w:t>
      </w:r>
      <w:r w:rsidRPr="000C493A">
        <w:t xml:space="preserve"> While compact, overusing ternary operators, especially nested ones, can make code harder to understand. Use them for simple decisions.</w:t>
      </w:r>
    </w:p>
    <w:p w14:paraId="68FFDFA7" w14:textId="77777777" w:rsidR="002368AD" w:rsidRPr="000C493A" w:rsidRDefault="002368AD" w:rsidP="00EF72F6">
      <w:pPr>
        <w:pStyle w:val="Pointss"/>
      </w:pPr>
      <w:r w:rsidRPr="000C493A">
        <w:rPr>
          <w:b/>
          <w:bCs/>
        </w:rPr>
        <w:t>Return Value:</w:t>
      </w:r>
      <w:r w:rsidRPr="000C493A">
        <w:t xml:space="preserve"> The ternary operator always produces a value, making it an expression rather than a statement.</w:t>
      </w:r>
    </w:p>
    <w:p w14:paraId="3B340586" w14:textId="77777777" w:rsidR="002368AD" w:rsidRPr="000C493A" w:rsidRDefault="002368AD" w:rsidP="00EF72F6">
      <w:pPr>
        <w:pStyle w:val="Pointss"/>
      </w:pPr>
      <w:r w:rsidRPr="000C493A">
        <w:rPr>
          <w:b/>
          <w:bCs/>
        </w:rPr>
        <w:t>Type Compatibility:</w:t>
      </w:r>
      <w:r w:rsidRPr="000C493A">
        <w:t xml:space="preserve"> Both the true and false expressions should be type-compatible, as the result needs a single type.</w:t>
      </w:r>
    </w:p>
    <w:p w14:paraId="55C4C92F" w14:textId="77777777" w:rsidR="002368AD" w:rsidRPr="000C493A" w:rsidRDefault="002368AD" w:rsidP="00EF72F6">
      <w:pPr>
        <w:pStyle w:val="Pointss"/>
      </w:pPr>
      <w:r w:rsidRPr="000C493A">
        <w:rPr>
          <w:b/>
          <w:bCs/>
        </w:rPr>
        <w:t>Performance:</w:t>
      </w:r>
      <w:r w:rsidRPr="000C493A">
        <w:t xml:space="preserve"> There's typically no performance difference between ternary operators and if-else statements; modern compilers optimize them similarly.</w:t>
      </w:r>
    </w:p>
    <w:p w14:paraId="7966F24D" w14:textId="77777777" w:rsidR="002368AD" w:rsidRPr="000C493A" w:rsidRDefault="002368AD" w:rsidP="00EF72F6">
      <w:pPr>
        <w:pStyle w:val="Pointss"/>
      </w:pPr>
      <w:r w:rsidRPr="000C493A">
        <w:rPr>
          <w:b/>
          <w:bCs/>
        </w:rPr>
        <w:t>Best Practice:</w:t>
      </w:r>
      <w:r w:rsidRPr="000C493A">
        <w:t xml:space="preserve"> Use ternary operators for simple value selection, but prefer if-else statements for complex logic or when side effects are involved.</w:t>
      </w:r>
    </w:p>
    <w:p w14:paraId="7D6A7931" w14:textId="65627778" w:rsidR="002368AD" w:rsidRPr="000C493A" w:rsidRDefault="0062116E" w:rsidP="00A466FA">
      <w:pPr>
        <w:pStyle w:val="Subheadddd"/>
      </w:pPr>
      <w:bookmarkStart w:id="41" w:name="_Toc212290942"/>
      <w:r>
        <w:t>4.</w:t>
      </w:r>
      <w:r w:rsidR="002368AD" w:rsidRPr="000C493A">
        <w:t>7 Bitwise Operators</w:t>
      </w:r>
      <w:bookmarkEnd w:id="41"/>
    </w:p>
    <w:p w14:paraId="78B84B80" w14:textId="77777777" w:rsidR="002368AD" w:rsidRPr="000C493A" w:rsidRDefault="002368AD" w:rsidP="00EF72F6">
      <w:pPr>
        <w:pStyle w:val="texxtt"/>
        <w:rPr>
          <w:lang w:eastAsia="en-IN"/>
        </w:rPr>
      </w:pPr>
      <w:r w:rsidRPr="000C493A">
        <w:rPr>
          <w:lang w:eastAsia="en-IN"/>
        </w:rPr>
        <w:t>Bitwise operators manipulate individual bits within integer values. These operators are fundamental for low-level programming, where you need direct control over binary data. They're extensively used in embedded systems programming, device drivers, encryption algorithms, compression algorithms, and performance optimization.</w:t>
      </w:r>
    </w:p>
    <w:p w14:paraId="513573B2" w14:textId="77777777" w:rsidR="002368AD" w:rsidRPr="000C493A" w:rsidRDefault="002368AD" w:rsidP="00EF72F6">
      <w:pPr>
        <w:pStyle w:val="texxtt"/>
        <w:rPr>
          <w:lang w:eastAsia="en-IN"/>
        </w:rPr>
      </w:pPr>
      <w:r w:rsidRPr="000C493A">
        <w:rPr>
          <w:lang w:eastAsia="en-IN"/>
        </w:rPr>
        <w:t>Understanding bitwise operators requires comfort with binary number representation. Each integer in memory is stored as a sequence of bits (0s and 1s), and bitwise operators allow you to manipulate these bits directly, enabling extremely efficient operations.</w:t>
      </w:r>
    </w:p>
    <w:p w14:paraId="30934E2A" w14:textId="6572F4E3" w:rsidR="002368AD" w:rsidRPr="007557B8" w:rsidRDefault="002368AD" w:rsidP="00EF72F6">
      <w:pPr>
        <w:pStyle w:val="Subheadddddf"/>
      </w:pPr>
      <w:r w:rsidRPr="000C493A">
        <w:t xml:space="preserve">List of Bitwise Operators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3"/>
        <w:gridCol w:w="967"/>
        <w:gridCol w:w="2371"/>
        <w:gridCol w:w="2316"/>
        <w:gridCol w:w="1191"/>
        <w:gridCol w:w="1688"/>
      </w:tblGrid>
      <w:tr w:rsidR="002368AD" w:rsidRPr="00EF72F6" w14:paraId="1B3BD600" w14:textId="77777777" w:rsidTr="007557B8">
        <w:trPr>
          <w:tblHeader/>
          <w:tblCellSpacing w:w="15" w:type="dxa"/>
        </w:trPr>
        <w:tc>
          <w:tcPr>
            <w:tcW w:w="0" w:type="auto"/>
            <w:vAlign w:val="center"/>
            <w:hideMark/>
          </w:tcPr>
          <w:p w14:paraId="1E2A630C"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Operator</w:t>
            </w:r>
          </w:p>
        </w:tc>
        <w:tc>
          <w:tcPr>
            <w:tcW w:w="0" w:type="auto"/>
            <w:vAlign w:val="center"/>
            <w:hideMark/>
          </w:tcPr>
          <w:p w14:paraId="5B268944"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Name</w:t>
            </w:r>
          </w:p>
        </w:tc>
        <w:tc>
          <w:tcPr>
            <w:tcW w:w="0" w:type="auto"/>
            <w:vAlign w:val="center"/>
            <w:hideMark/>
          </w:tcPr>
          <w:p w14:paraId="706CE199"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Description</w:t>
            </w:r>
          </w:p>
        </w:tc>
        <w:tc>
          <w:tcPr>
            <w:tcW w:w="0" w:type="auto"/>
            <w:vAlign w:val="center"/>
            <w:hideMark/>
          </w:tcPr>
          <w:p w14:paraId="1C179A01"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Example (a=6=0110, b=3=0011)</w:t>
            </w:r>
          </w:p>
        </w:tc>
        <w:tc>
          <w:tcPr>
            <w:tcW w:w="0" w:type="auto"/>
            <w:vAlign w:val="center"/>
            <w:hideMark/>
          </w:tcPr>
          <w:p w14:paraId="507BCFBC"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Result (binary)</w:t>
            </w:r>
          </w:p>
        </w:tc>
        <w:tc>
          <w:tcPr>
            <w:tcW w:w="0" w:type="auto"/>
            <w:vAlign w:val="center"/>
            <w:hideMark/>
          </w:tcPr>
          <w:p w14:paraId="38DD420E" w14:textId="77777777" w:rsidR="002368AD" w:rsidRPr="00EF72F6" w:rsidRDefault="002368AD" w:rsidP="002368AD">
            <w:pPr>
              <w:spacing w:after="0" w:line="240" w:lineRule="auto"/>
              <w:jc w:val="center"/>
              <w:rPr>
                <w:rFonts w:ascii="Amasis MT Pro" w:eastAsia="Times New Roman" w:hAnsi="Amasis MT Pro" w:cs="Times New Roman"/>
                <w:b/>
                <w:bCs/>
                <w:kern w:val="0"/>
                <w:sz w:val="25"/>
                <w:szCs w:val="25"/>
                <w:lang w:eastAsia="en-IN"/>
                <w14:ligatures w14:val="none"/>
              </w:rPr>
            </w:pPr>
            <w:r w:rsidRPr="00EF72F6">
              <w:rPr>
                <w:rFonts w:ascii="Amasis MT Pro" w:eastAsia="Times New Roman" w:hAnsi="Amasis MT Pro" w:cs="Times New Roman"/>
                <w:b/>
                <w:bCs/>
                <w:kern w:val="0"/>
                <w:sz w:val="25"/>
                <w:szCs w:val="25"/>
                <w:lang w:eastAsia="en-IN"/>
                <w14:ligatures w14:val="none"/>
              </w:rPr>
              <w:t>Result (decimal)</w:t>
            </w:r>
          </w:p>
        </w:tc>
      </w:tr>
      <w:tr w:rsidR="002368AD" w:rsidRPr="00EF72F6" w14:paraId="46BB0D61" w14:textId="77777777" w:rsidTr="007557B8">
        <w:trPr>
          <w:tblCellSpacing w:w="15" w:type="dxa"/>
        </w:trPr>
        <w:tc>
          <w:tcPr>
            <w:tcW w:w="0" w:type="auto"/>
            <w:vAlign w:val="center"/>
            <w:hideMark/>
          </w:tcPr>
          <w:p w14:paraId="618D7957"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&amp;</w:t>
            </w:r>
          </w:p>
        </w:tc>
        <w:tc>
          <w:tcPr>
            <w:tcW w:w="0" w:type="auto"/>
            <w:vAlign w:val="center"/>
            <w:hideMark/>
          </w:tcPr>
          <w:p w14:paraId="0B74F96B"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Bitwise AND</w:t>
            </w:r>
          </w:p>
        </w:tc>
        <w:tc>
          <w:tcPr>
            <w:tcW w:w="0" w:type="auto"/>
            <w:vAlign w:val="center"/>
            <w:hideMark/>
          </w:tcPr>
          <w:p w14:paraId="2191262F"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Each bit is 1 only if both corresponding bits are 1</w:t>
            </w:r>
          </w:p>
        </w:tc>
        <w:tc>
          <w:tcPr>
            <w:tcW w:w="0" w:type="auto"/>
            <w:vAlign w:val="center"/>
            <w:hideMark/>
          </w:tcPr>
          <w:p w14:paraId="5872A846"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 &amp; b</w:t>
            </w:r>
          </w:p>
        </w:tc>
        <w:tc>
          <w:tcPr>
            <w:tcW w:w="0" w:type="auto"/>
            <w:vAlign w:val="center"/>
            <w:hideMark/>
          </w:tcPr>
          <w:p w14:paraId="41AE5F0B"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0010</w:t>
            </w:r>
          </w:p>
        </w:tc>
        <w:tc>
          <w:tcPr>
            <w:tcW w:w="0" w:type="auto"/>
            <w:vAlign w:val="center"/>
            <w:hideMark/>
          </w:tcPr>
          <w:p w14:paraId="59810C20"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2</w:t>
            </w:r>
          </w:p>
        </w:tc>
      </w:tr>
      <w:tr w:rsidR="002368AD" w:rsidRPr="00EF72F6" w14:paraId="45F76BF1" w14:textId="77777777" w:rsidTr="007557B8">
        <w:trPr>
          <w:tblCellSpacing w:w="15" w:type="dxa"/>
        </w:trPr>
        <w:tc>
          <w:tcPr>
            <w:tcW w:w="0" w:type="auto"/>
            <w:vAlign w:val="center"/>
            <w:hideMark/>
          </w:tcPr>
          <w:p w14:paraId="10FD0F58"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w:t>
            </w:r>
          </w:p>
        </w:tc>
        <w:tc>
          <w:tcPr>
            <w:tcW w:w="0" w:type="auto"/>
            <w:vAlign w:val="center"/>
            <w:hideMark/>
          </w:tcPr>
          <w:p w14:paraId="574252EC"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w:t>
            </w:r>
          </w:p>
        </w:tc>
        <w:tc>
          <w:tcPr>
            <w:tcW w:w="0" w:type="auto"/>
            <w:vAlign w:val="center"/>
            <w:hideMark/>
          </w:tcPr>
          <w:p w14:paraId="26740B2B"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Bitwise OR</w:t>
            </w:r>
          </w:p>
        </w:tc>
        <w:tc>
          <w:tcPr>
            <w:tcW w:w="0" w:type="auto"/>
            <w:vAlign w:val="center"/>
            <w:hideMark/>
          </w:tcPr>
          <w:p w14:paraId="4CDD2585"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Each bit is 1 if at least one corresponding bit is 1</w:t>
            </w:r>
          </w:p>
        </w:tc>
        <w:tc>
          <w:tcPr>
            <w:tcW w:w="0" w:type="auto"/>
            <w:vAlign w:val="center"/>
            <w:hideMark/>
          </w:tcPr>
          <w:p w14:paraId="5AF5424C"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`a</w:t>
            </w:r>
          </w:p>
        </w:tc>
        <w:tc>
          <w:tcPr>
            <w:tcW w:w="0" w:type="auto"/>
            <w:vAlign w:val="center"/>
            <w:hideMark/>
          </w:tcPr>
          <w:p w14:paraId="0DFD356E"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w:t>
            </w:r>
          </w:p>
        </w:tc>
      </w:tr>
      <w:tr w:rsidR="002368AD" w:rsidRPr="00EF72F6" w14:paraId="03426F36" w14:textId="77777777" w:rsidTr="007557B8">
        <w:trPr>
          <w:tblCellSpacing w:w="15" w:type="dxa"/>
        </w:trPr>
        <w:tc>
          <w:tcPr>
            <w:tcW w:w="0" w:type="auto"/>
            <w:vAlign w:val="center"/>
            <w:hideMark/>
          </w:tcPr>
          <w:p w14:paraId="3FF4D21F"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w:t>
            </w:r>
          </w:p>
        </w:tc>
        <w:tc>
          <w:tcPr>
            <w:tcW w:w="0" w:type="auto"/>
            <w:vAlign w:val="center"/>
            <w:hideMark/>
          </w:tcPr>
          <w:p w14:paraId="2E2DB35F"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Bitwise XOR</w:t>
            </w:r>
          </w:p>
        </w:tc>
        <w:tc>
          <w:tcPr>
            <w:tcW w:w="0" w:type="auto"/>
            <w:vAlign w:val="center"/>
            <w:hideMark/>
          </w:tcPr>
          <w:p w14:paraId="2A4721A0"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Each bit is 1 only if corresponding bits are different</w:t>
            </w:r>
          </w:p>
        </w:tc>
        <w:tc>
          <w:tcPr>
            <w:tcW w:w="0" w:type="auto"/>
            <w:vAlign w:val="center"/>
            <w:hideMark/>
          </w:tcPr>
          <w:p w14:paraId="05E1B000"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 ^ b</w:t>
            </w:r>
          </w:p>
        </w:tc>
        <w:tc>
          <w:tcPr>
            <w:tcW w:w="0" w:type="auto"/>
            <w:vAlign w:val="center"/>
            <w:hideMark/>
          </w:tcPr>
          <w:p w14:paraId="3E299E4E"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0101</w:t>
            </w:r>
          </w:p>
        </w:tc>
        <w:tc>
          <w:tcPr>
            <w:tcW w:w="0" w:type="auto"/>
            <w:vAlign w:val="center"/>
            <w:hideMark/>
          </w:tcPr>
          <w:p w14:paraId="5DAAF9EA"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5</w:t>
            </w:r>
          </w:p>
        </w:tc>
      </w:tr>
      <w:tr w:rsidR="002368AD" w:rsidRPr="00EF72F6" w14:paraId="55E5C0B9" w14:textId="77777777" w:rsidTr="007557B8">
        <w:trPr>
          <w:tblCellSpacing w:w="15" w:type="dxa"/>
        </w:trPr>
        <w:tc>
          <w:tcPr>
            <w:tcW w:w="0" w:type="auto"/>
            <w:vAlign w:val="center"/>
            <w:hideMark/>
          </w:tcPr>
          <w:p w14:paraId="26B11EFE"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w:t>
            </w:r>
          </w:p>
        </w:tc>
        <w:tc>
          <w:tcPr>
            <w:tcW w:w="0" w:type="auto"/>
            <w:vAlign w:val="center"/>
            <w:hideMark/>
          </w:tcPr>
          <w:p w14:paraId="73FECED7"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Bitwise NOT</w:t>
            </w:r>
          </w:p>
        </w:tc>
        <w:tc>
          <w:tcPr>
            <w:tcW w:w="0" w:type="auto"/>
            <w:vAlign w:val="center"/>
            <w:hideMark/>
          </w:tcPr>
          <w:p w14:paraId="1151F369"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Inverts all bits (1 becomes 0, 0 becomes 1)</w:t>
            </w:r>
          </w:p>
        </w:tc>
        <w:tc>
          <w:tcPr>
            <w:tcW w:w="0" w:type="auto"/>
            <w:vAlign w:val="center"/>
            <w:hideMark/>
          </w:tcPr>
          <w:p w14:paraId="0FF3CCCD"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w:t>
            </w:r>
          </w:p>
        </w:tc>
        <w:tc>
          <w:tcPr>
            <w:tcW w:w="0" w:type="auto"/>
            <w:vAlign w:val="center"/>
            <w:hideMark/>
          </w:tcPr>
          <w:p w14:paraId="17049D28"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1001 (in 4-bit)</w:t>
            </w:r>
          </w:p>
        </w:tc>
        <w:tc>
          <w:tcPr>
            <w:tcW w:w="0" w:type="auto"/>
            <w:vAlign w:val="center"/>
            <w:hideMark/>
          </w:tcPr>
          <w:p w14:paraId="270DC25A"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-7 (two's complement)</w:t>
            </w:r>
          </w:p>
        </w:tc>
      </w:tr>
      <w:tr w:rsidR="002368AD" w:rsidRPr="00EF72F6" w14:paraId="28BBE8BE" w14:textId="77777777" w:rsidTr="007557B8">
        <w:trPr>
          <w:tblCellSpacing w:w="15" w:type="dxa"/>
        </w:trPr>
        <w:tc>
          <w:tcPr>
            <w:tcW w:w="0" w:type="auto"/>
            <w:vAlign w:val="center"/>
            <w:hideMark/>
          </w:tcPr>
          <w:p w14:paraId="6A1F64BA"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&lt;&lt;</w:t>
            </w:r>
          </w:p>
        </w:tc>
        <w:tc>
          <w:tcPr>
            <w:tcW w:w="0" w:type="auto"/>
            <w:vAlign w:val="center"/>
            <w:hideMark/>
          </w:tcPr>
          <w:p w14:paraId="51682682"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Left Shift</w:t>
            </w:r>
          </w:p>
        </w:tc>
        <w:tc>
          <w:tcPr>
            <w:tcW w:w="0" w:type="auto"/>
            <w:vAlign w:val="center"/>
            <w:hideMark/>
          </w:tcPr>
          <w:p w14:paraId="239A3B7F"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Shifts bits to the left, filling with zeros</w:t>
            </w:r>
          </w:p>
        </w:tc>
        <w:tc>
          <w:tcPr>
            <w:tcW w:w="0" w:type="auto"/>
            <w:vAlign w:val="center"/>
            <w:hideMark/>
          </w:tcPr>
          <w:p w14:paraId="6EE92AAF"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 &lt;&lt; 1</w:t>
            </w:r>
          </w:p>
        </w:tc>
        <w:tc>
          <w:tcPr>
            <w:tcW w:w="0" w:type="auto"/>
            <w:vAlign w:val="center"/>
            <w:hideMark/>
          </w:tcPr>
          <w:p w14:paraId="02177A95"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1100</w:t>
            </w:r>
          </w:p>
        </w:tc>
        <w:tc>
          <w:tcPr>
            <w:tcW w:w="0" w:type="auto"/>
            <w:vAlign w:val="center"/>
            <w:hideMark/>
          </w:tcPr>
          <w:p w14:paraId="59C6551C"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12</w:t>
            </w:r>
          </w:p>
        </w:tc>
      </w:tr>
      <w:tr w:rsidR="002368AD" w:rsidRPr="00EF72F6" w14:paraId="7DA9E457" w14:textId="77777777" w:rsidTr="007557B8">
        <w:trPr>
          <w:tblCellSpacing w:w="15" w:type="dxa"/>
        </w:trPr>
        <w:tc>
          <w:tcPr>
            <w:tcW w:w="0" w:type="auto"/>
            <w:vAlign w:val="center"/>
            <w:hideMark/>
          </w:tcPr>
          <w:p w14:paraId="4BDC9C23"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&gt;&gt;</w:t>
            </w:r>
          </w:p>
        </w:tc>
        <w:tc>
          <w:tcPr>
            <w:tcW w:w="0" w:type="auto"/>
            <w:vAlign w:val="center"/>
            <w:hideMark/>
          </w:tcPr>
          <w:p w14:paraId="695EBFC2"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Right Shift</w:t>
            </w:r>
          </w:p>
        </w:tc>
        <w:tc>
          <w:tcPr>
            <w:tcW w:w="0" w:type="auto"/>
            <w:vAlign w:val="center"/>
            <w:hideMark/>
          </w:tcPr>
          <w:p w14:paraId="72EF5588"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Shifts bits to the right</w:t>
            </w:r>
          </w:p>
        </w:tc>
        <w:tc>
          <w:tcPr>
            <w:tcW w:w="0" w:type="auto"/>
            <w:vAlign w:val="center"/>
            <w:hideMark/>
          </w:tcPr>
          <w:p w14:paraId="62B13D5D"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Courier New"/>
                <w:kern w:val="0"/>
                <w:sz w:val="25"/>
                <w:szCs w:val="25"/>
                <w:lang w:eastAsia="en-IN"/>
                <w14:ligatures w14:val="none"/>
              </w:rPr>
              <w:t>a &gt;&gt; 1</w:t>
            </w:r>
          </w:p>
        </w:tc>
        <w:tc>
          <w:tcPr>
            <w:tcW w:w="0" w:type="auto"/>
            <w:vAlign w:val="center"/>
            <w:hideMark/>
          </w:tcPr>
          <w:p w14:paraId="448BF579"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0011</w:t>
            </w:r>
          </w:p>
        </w:tc>
        <w:tc>
          <w:tcPr>
            <w:tcW w:w="0" w:type="auto"/>
            <w:vAlign w:val="center"/>
            <w:hideMark/>
          </w:tcPr>
          <w:p w14:paraId="4854F0E2" w14:textId="77777777" w:rsidR="002368AD" w:rsidRPr="00EF72F6" w:rsidRDefault="002368AD" w:rsidP="002368AD">
            <w:pPr>
              <w:spacing w:after="0" w:line="240" w:lineRule="auto"/>
              <w:rPr>
                <w:rFonts w:ascii="Amasis MT Pro" w:eastAsia="Times New Roman" w:hAnsi="Amasis MT Pro" w:cs="Times New Roman"/>
                <w:kern w:val="0"/>
                <w:sz w:val="25"/>
                <w:szCs w:val="25"/>
                <w:lang w:eastAsia="en-IN"/>
                <w14:ligatures w14:val="none"/>
              </w:rPr>
            </w:pPr>
            <w:r w:rsidRPr="00EF72F6">
              <w:rPr>
                <w:rFonts w:ascii="Amasis MT Pro" w:eastAsia="Times New Roman" w:hAnsi="Amasis MT Pro" w:cs="Times New Roman"/>
                <w:kern w:val="0"/>
                <w:sz w:val="25"/>
                <w:szCs w:val="25"/>
                <w:lang w:eastAsia="en-IN"/>
                <w14:ligatures w14:val="none"/>
              </w:rPr>
              <w:t>3</w:t>
            </w:r>
          </w:p>
        </w:tc>
      </w:tr>
    </w:tbl>
    <w:p w14:paraId="79A9E06D" w14:textId="77777777" w:rsidR="002368AD" w:rsidRPr="000C493A" w:rsidRDefault="002368AD" w:rsidP="00EF72F6">
      <w:pPr>
        <w:pStyle w:val="Subheadddddf"/>
      </w:pPr>
      <w:r w:rsidRPr="000C493A">
        <w:t>Detailed Explanation:</w:t>
      </w:r>
    </w:p>
    <w:p w14:paraId="0513BB80" w14:textId="77777777" w:rsidR="002368AD" w:rsidRPr="000C493A" w:rsidRDefault="002368AD" w:rsidP="00EF72F6">
      <w:pPr>
        <w:pStyle w:val="texxtt"/>
        <w:rPr>
          <w:lang w:eastAsia="en-IN"/>
        </w:rPr>
      </w:pPr>
      <w:r w:rsidRPr="000C493A">
        <w:rPr>
          <w:b/>
          <w:bCs/>
          <w:lang w:eastAsia="en-IN"/>
        </w:rPr>
        <w:t>Bitwise AND (&amp;):</w:t>
      </w:r>
      <w:r w:rsidRPr="000C493A">
        <w:rPr>
          <w:lang w:eastAsia="en-IN"/>
        </w:rPr>
        <w:t xml:space="preserve"> Sets each bit to 1 if both bits are 1.</w:t>
      </w:r>
    </w:p>
    <w:p w14:paraId="610CC164" w14:textId="77777777" w:rsidR="002368AD" w:rsidRPr="000C493A" w:rsidRDefault="002368AD" w:rsidP="007557B8">
      <w:pPr>
        <w:pStyle w:val="Code"/>
        <w:rPr>
          <w:lang w:eastAsia="en-IN"/>
        </w:rPr>
      </w:pPr>
      <w:r w:rsidRPr="000C493A">
        <w:rPr>
          <w:lang w:eastAsia="en-IN"/>
        </w:rPr>
        <w:t xml:space="preserve">  0110 (6)</w:t>
      </w:r>
    </w:p>
    <w:p w14:paraId="4163F364" w14:textId="77777777" w:rsidR="002368AD" w:rsidRPr="000C493A" w:rsidRDefault="002368AD" w:rsidP="007557B8">
      <w:pPr>
        <w:pStyle w:val="Code"/>
        <w:rPr>
          <w:lang w:eastAsia="en-IN"/>
        </w:rPr>
      </w:pPr>
      <w:r w:rsidRPr="000C493A">
        <w:rPr>
          <w:lang w:eastAsia="en-IN"/>
        </w:rPr>
        <w:t>&amp; 0011 (3)</w:t>
      </w:r>
    </w:p>
    <w:p w14:paraId="327D29E8" w14:textId="77777777" w:rsidR="002368AD" w:rsidRPr="000C493A" w:rsidRDefault="002368AD" w:rsidP="007557B8">
      <w:pPr>
        <w:pStyle w:val="Code"/>
        <w:rPr>
          <w:lang w:eastAsia="en-IN"/>
        </w:rPr>
      </w:pPr>
      <w:r w:rsidRPr="000C493A">
        <w:rPr>
          <w:lang w:eastAsia="en-IN"/>
        </w:rPr>
        <w:t>-------</w:t>
      </w:r>
    </w:p>
    <w:p w14:paraId="06BD7650" w14:textId="77777777" w:rsidR="002368AD" w:rsidRPr="000C493A" w:rsidRDefault="002368AD" w:rsidP="007557B8">
      <w:pPr>
        <w:pStyle w:val="Code"/>
        <w:rPr>
          <w:lang w:eastAsia="en-IN"/>
        </w:rPr>
      </w:pPr>
      <w:r w:rsidRPr="000C493A">
        <w:rPr>
          <w:lang w:eastAsia="en-IN"/>
        </w:rPr>
        <w:t xml:space="preserve">  0010 (2)</w:t>
      </w:r>
    </w:p>
    <w:p w14:paraId="2D70840D" w14:textId="77777777" w:rsidR="002368AD" w:rsidRPr="000C493A" w:rsidRDefault="002368AD" w:rsidP="00EF72F6">
      <w:pPr>
        <w:pStyle w:val="texxtt"/>
        <w:rPr>
          <w:lang w:eastAsia="en-IN"/>
        </w:rPr>
      </w:pPr>
      <w:r w:rsidRPr="000C493A">
        <w:rPr>
          <w:b/>
          <w:bCs/>
          <w:lang w:eastAsia="en-IN"/>
        </w:rPr>
        <w:t>Bitwise OR (|):</w:t>
      </w:r>
      <w:r w:rsidRPr="000C493A">
        <w:rPr>
          <w:lang w:eastAsia="en-IN"/>
        </w:rPr>
        <w:t xml:space="preserve"> Sets each bit to 1 if at least one bit is 1.</w:t>
      </w:r>
    </w:p>
    <w:p w14:paraId="5086A7E9" w14:textId="77777777" w:rsidR="002368AD" w:rsidRPr="000C493A" w:rsidRDefault="002368AD" w:rsidP="00CA7A5C">
      <w:pPr>
        <w:pStyle w:val="Code"/>
        <w:rPr>
          <w:lang w:eastAsia="en-IN"/>
        </w:rPr>
      </w:pPr>
      <w:r w:rsidRPr="000C493A">
        <w:rPr>
          <w:lang w:eastAsia="en-IN"/>
        </w:rPr>
        <w:t xml:space="preserve">  0110 (6)</w:t>
      </w:r>
    </w:p>
    <w:p w14:paraId="58E47088" w14:textId="77777777" w:rsidR="002368AD" w:rsidRPr="000C493A" w:rsidRDefault="002368AD" w:rsidP="00CA7A5C">
      <w:pPr>
        <w:pStyle w:val="Code"/>
        <w:rPr>
          <w:lang w:eastAsia="en-IN"/>
        </w:rPr>
      </w:pPr>
      <w:r w:rsidRPr="000C493A">
        <w:rPr>
          <w:lang w:eastAsia="en-IN"/>
        </w:rPr>
        <w:t>| 0011 (3)</w:t>
      </w:r>
    </w:p>
    <w:p w14:paraId="4EBDF7E8" w14:textId="77777777" w:rsidR="002368AD" w:rsidRPr="000C493A" w:rsidRDefault="002368AD" w:rsidP="00CA7A5C">
      <w:pPr>
        <w:pStyle w:val="Code"/>
        <w:rPr>
          <w:lang w:eastAsia="en-IN"/>
        </w:rPr>
      </w:pPr>
      <w:r w:rsidRPr="000C493A">
        <w:rPr>
          <w:lang w:eastAsia="en-IN"/>
        </w:rPr>
        <w:t>-------</w:t>
      </w:r>
    </w:p>
    <w:p w14:paraId="68DC6BB3" w14:textId="77777777" w:rsidR="002368AD" w:rsidRPr="000C493A" w:rsidRDefault="002368AD" w:rsidP="00CA7A5C">
      <w:pPr>
        <w:pStyle w:val="Code"/>
        <w:rPr>
          <w:lang w:eastAsia="en-IN"/>
        </w:rPr>
      </w:pPr>
      <w:r w:rsidRPr="000C493A">
        <w:rPr>
          <w:lang w:eastAsia="en-IN"/>
        </w:rPr>
        <w:t xml:space="preserve">  0111 (7)</w:t>
      </w:r>
    </w:p>
    <w:p w14:paraId="6B1CABDC" w14:textId="77777777" w:rsidR="002368AD" w:rsidRPr="000C493A" w:rsidRDefault="002368AD" w:rsidP="00EF72F6">
      <w:pPr>
        <w:pStyle w:val="texxtt"/>
        <w:rPr>
          <w:lang w:eastAsia="en-IN"/>
        </w:rPr>
      </w:pPr>
      <w:r w:rsidRPr="000C493A">
        <w:rPr>
          <w:b/>
          <w:bCs/>
          <w:lang w:eastAsia="en-IN"/>
        </w:rPr>
        <w:t>Bitwise XOR (^):</w:t>
      </w:r>
      <w:r w:rsidRPr="000C493A">
        <w:rPr>
          <w:lang w:eastAsia="en-IN"/>
        </w:rPr>
        <w:t xml:space="preserve"> Sets each bit to 1 if the bits are different.</w:t>
      </w:r>
    </w:p>
    <w:p w14:paraId="45F9FE19" w14:textId="77777777" w:rsidR="002368AD" w:rsidRPr="000C493A" w:rsidRDefault="002368AD" w:rsidP="007557B8">
      <w:pPr>
        <w:pStyle w:val="Code"/>
        <w:rPr>
          <w:lang w:eastAsia="en-IN"/>
        </w:rPr>
      </w:pPr>
      <w:r w:rsidRPr="000C493A">
        <w:rPr>
          <w:lang w:eastAsia="en-IN"/>
        </w:rPr>
        <w:t xml:space="preserve">  0110 (6)</w:t>
      </w:r>
    </w:p>
    <w:p w14:paraId="2295E392" w14:textId="77777777" w:rsidR="002368AD" w:rsidRPr="000C493A" w:rsidRDefault="002368AD" w:rsidP="007557B8">
      <w:pPr>
        <w:pStyle w:val="Code"/>
        <w:rPr>
          <w:lang w:eastAsia="en-IN"/>
        </w:rPr>
      </w:pPr>
      <w:r w:rsidRPr="000C493A">
        <w:rPr>
          <w:lang w:eastAsia="en-IN"/>
        </w:rPr>
        <w:t>^ 0011 (3)</w:t>
      </w:r>
    </w:p>
    <w:p w14:paraId="6B480D63" w14:textId="77777777" w:rsidR="002368AD" w:rsidRPr="000C493A" w:rsidRDefault="002368AD" w:rsidP="007557B8">
      <w:pPr>
        <w:pStyle w:val="Code"/>
        <w:rPr>
          <w:lang w:eastAsia="en-IN"/>
        </w:rPr>
      </w:pPr>
      <w:r w:rsidRPr="000C493A">
        <w:rPr>
          <w:lang w:eastAsia="en-IN"/>
        </w:rPr>
        <w:t>-------</w:t>
      </w:r>
    </w:p>
    <w:p w14:paraId="46367564" w14:textId="77777777" w:rsidR="002368AD" w:rsidRPr="000C493A" w:rsidRDefault="002368AD" w:rsidP="007557B8">
      <w:pPr>
        <w:pStyle w:val="Code"/>
        <w:rPr>
          <w:lang w:eastAsia="en-IN"/>
        </w:rPr>
      </w:pPr>
      <w:r w:rsidRPr="000C493A">
        <w:rPr>
          <w:lang w:eastAsia="en-IN"/>
        </w:rPr>
        <w:t xml:space="preserve">  0101 (5)</w:t>
      </w:r>
    </w:p>
    <w:p w14:paraId="324262DB" w14:textId="77777777" w:rsidR="002368AD" w:rsidRPr="000C493A" w:rsidRDefault="002368AD" w:rsidP="00EF72F6">
      <w:pPr>
        <w:pStyle w:val="texxtt"/>
        <w:rPr>
          <w:lang w:eastAsia="en-IN"/>
        </w:rPr>
      </w:pPr>
      <w:r w:rsidRPr="000C493A">
        <w:rPr>
          <w:b/>
          <w:bCs/>
          <w:lang w:eastAsia="en-IN"/>
        </w:rPr>
        <w:t>Bitwise NOT (~):</w:t>
      </w:r>
      <w:r w:rsidRPr="000C493A">
        <w:rPr>
          <w:lang w:eastAsia="en-IN"/>
        </w:rPr>
        <w:t xml:space="preserve"> Inverts all bits.</w:t>
      </w:r>
    </w:p>
    <w:p w14:paraId="37D74A1E" w14:textId="77777777" w:rsidR="002368AD" w:rsidRPr="000C493A" w:rsidRDefault="002368AD" w:rsidP="00CA7A5C">
      <w:pPr>
        <w:pStyle w:val="Code"/>
        <w:rPr>
          <w:lang w:eastAsia="en-IN"/>
        </w:rPr>
      </w:pPr>
      <w:r w:rsidRPr="000C493A">
        <w:rPr>
          <w:lang w:eastAsia="en-IN"/>
        </w:rPr>
        <w:t>~0110 = 1001 (in simplified 4-bit representation)</w:t>
      </w:r>
    </w:p>
    <w:p w14:paraId="59434394" w14:textId="77777777" w:rsidR="002368AD" w:rsidRPr="000C493A" w:rsidRDefault="002368AD" w:rsidP="00EF72F6">
      <w:pPr>
        <w:pStyle w:val="texxtt"/>
        <w:rPr>
          <w:lang w:eastAsia="en-IN"/>
        </w:rPr>
      </w:pPr>
      <w:r w:rsidRPr="000C493A">
        <w:rPr>
          <w:b/>
          <w:bCs/>
          <w:lang w:eastAsia="en-IN"/>
        </w:rPr>
        <w:t>Left Shift (&lt;&lt;):</w:t>
      </w:r>
      <w:r w:rsidRPr="000C493A">
        <w:rPr>
          <w:lang w:eastAsia="en-IN"/>
        </w:rPr>
        <w:t xml:space="preserve"> Shifts bits to the left, equivalent to multiplying by 2 for each shift.</w:t>
      </w:r>
    </w:p>
    <w:p w14:paraId="04846713" w14:textId="77777777" w:rsidR="002368AD" w:rsidRPr="000C493A" w:rsidRDefault="002368AD" w:rsidP="00CA7A5C">
      <w:pPr>
        <w:pStyle w:val="Code"/>
        <w:rPr>
          <w:lang w:eastAsia="en-IN"/>
        </w:rPr>
      </w:pPr>
      <w:r w:rsidRPr="000C493A">
        <w:rPr>
          <w:lang w:eastAsia="en-IN"/>
        </w:rPr>
        <w:t>0110 &lt;&lt; 1 = 1100 (6 * 2 = 12)</w:t>
      </w:r>
    </w:p>
    <w:p w14:paraId="6673035D" w14:textId="77777777" w:rsidR="002368AD" w:rsidRPr="000C493A" w:rsidRDefault="002368AD" w:rsidP="00EF72F6">
      <w:pPr>
        <w:pStyle w:val="texxtt"/>
        <w:rPr>
          <w:lang w:eastAsia="en-IN"/>
        </w:rPr>
      </w:pPr>
      <w:r w:rsidRPr="000C493A">
        <w:rPr>
          <w:b/>
          <w:bCs/>
          <w:lang w:eastAsia="en-IN"/>
        </w:rPr>
        <w:t>Right Shift (&gt;&gt;):</w:t>
      </w:r>
      <w:r w:rsidRPr="000C493A">
        <w:rPr>
          <w:lang w:eastAsia="en-IN"/>
        </w:rPr>
        <w:t xml:space="preserve"> Shifts bits to the right, equivalent to dividing by 2 for each shift.</w:t>
      </w:r>
    </w:p>
    <w:p w14:paraId="65550137" w14:textId="77777777" w:rsidR="002368AD" w:rsidRPr="000C493A" w:rsidRDefault="002368AD" w:rsidP="00CA7A5C">
      <w:pPr>
        <w:pStyle w:val="Code"/>
        <w:rPr>
          <w:lang w:eastAsia="en-IN"/>
        </w:rPr>
      </w:pPr>
      <w:r w:rsidRPr="000C493A">
        <w:rPr>
          <w:lang w:eastAsia="en-IN"/>
        </w:rPr>
        <w:t>0110 &gt;&gt; 1 = 0011 (6 / 2 = 3)</w:t>
      </w:r>
    </w:p>
    <w:p w14:paraId="2854F8F0" w14:textId="786D2169" w:rsidR="002368AD" w:rsidRPr="00CA7A5C" w:rsidRDefault="002368AD" w:rsidP="00EF72F6">
      <w:pPr>
        <w:pStyle w:val="Subheadddddf"/>
      </w:pPr>
      <w:r w:rsidRPr="000C493A">
        <w:t>Example Program:</w:t>
      </w:r>
    </w:p>
    <w:p w14:paraId="5EDEE6ED"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84E06D6" w14:textId="77777777" w:rsidR="002368AD" w:rsidRPr="000C493A" w:rsidRDefault="002368AD" w:rsidP="00CA7A5C">
      <w:pPr>
        <w:pStyle w:val="Code"/>
        <w:rPr>
          <w:color w:val="383A42"/>
          <w:lang w:eastAsia="en-IN"/>
        </w:rPr>
      </w:pPr>
    </w:p>
    <w:p w14:paraId="5469196E"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F017B0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6</w:t>
      </w:r>
      <w:r w:rsidRPr="000C493A">
        <w:rPr>
          <w:color w:val="383A42"/>
          <w:lang w:eastAsia="en-IN"/>
        </w:rPr>
        <w:t xml:space="preserve">;  </w:t>
      </w:r>
      <w:r w:rsidRPr="000C493A">
        <w:rPr>
          <w:i/>
          <w:iCs/>
          <w:color w:val="A0A1A7"/>
          <w:lang w:eastAsia="en-IN"/>
        </w:rPr>
        <w:t>// Binary: 0110</w:t>
      </w:r>
    </w:p>
    <w:p w14:paraId="56DAD014"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i/>
          <w:iCs/>
          <w:color w:val="A0A1A7"/>
          <w:lang w:eastAsia="en-IN"/>
        </w:rPr>
        <w:t>// Binary: 0011</w:t>
      </w:r>
    </w:p>
    <w:p w14:paraId="236D831B" w14:textId="77777777" w:rsidR="002368AD" w:rsidRPr="000C493A" w:rsidRDefault="002368AD" w:rsidP="00CA7A5C">
      <w:pPr>
        <w:pStyle w:val="Code"/>
        <w:rPr>
          <w:color w:val="383A42"/>
          <w:lang w:eastAsia="en-IN"/>
        </w:rPr>
      </w:pPr>
      <w:r w:rsidRPr="000C493A">
        <w:rPr>
          <w:color w:val="383A42"/>
          <w:lang w:eastAsia="en-IN"/>
        </w:rPr>
        <w:t xml:space="preserve">    </w:t>
      </w:r>
    </w:p>
    <w:p w14:paraId="3B4B759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Bitwise Operators ===\n"</w:t>
      </w:r>
      <w:r w:rsidRPr="000C493A">
        <w:rPr>
          <w:color w:val="383A42"/>
          <w:lang w:eastAsia="en-IN"/>
        </w:rPr>
        <w:t>);</w:t>
      </w:r>
    </w:p>
    <w:p w14:paraId="58EB8A22"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(binary: 0110)\n"</w:t>
      </w:r>
      <w:r w:rsidRPr="000C493A">
        <w:rPr>
          <w:color w:val="383A42"/>
          <w:lang w:eastAsia="en-IN"/>
        </w:rPr>
        <w:t>, a);</w:t>
      </w:r>
    </w:p>
    <w:p w14:paraId="5F1F177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 = %d (binary: 0011)\n\n"</w:t>
      </w:r>
      <w:r w:rsidRPr="000C493A">
        <w:rPr>
          <w:color w:val="383A42"/>
          <w:lang w:eastAsia="en-IN"/>
        </w:rPr>
        <w:t>, b);</w:t>
      </w:r>
    </w:p>
    <w:p w14:paraId="46D4E7C8" w14:textId="77777777" w:rsidR="002368AD" w:rsidRPr="000C493A" w:rsidRDefault="002368AD" w:rsidP="00CA7A5C">
      <w:pPr>
        <w:pStyle w:val="Code"/>
        <w:rPr>
          <w:color w:val="383A42"/>
          <w:lang w:eastAsia="en-IN"/>
        </w:rPr>
      </w:pPr>
      <w:r w:rsidRPr="000C493A">
        <w:rPr>
          <w:color w:val="383A42"/>
          <w:lang w:eastAsia="en-IN"/>
        </w:rPr>
        <w:t xml:space="preserve">    </w:t>
      </w:r>
    </w:p>
    <w:p w14:paraId="70CCC78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"Bitwise AND (a &amp; b)  = %d\n"</w:t>
      </w:r>
      <w:r w:rsidRPr="000C493A">
        <w:rPr>
          <w:color w:val="383A42"/>
          <w:lang w:eastAsia="en-IN"/>
        </w:rPr>
        <w:t xml:space="preserve">, a </w:t>
      </w:r>
      <w:r w:rsidRPr="000C493A">
        <w:rPr>
          <w:color w:val="4078F2"/>
          <w:lang w:eastAsia="en-IN"/>
        </w:rPr>
        <w:t>&amp;</w:t>
      </w:r>
      <w:r w:rsidRPr="000C493A">
        <w:rPr>
          <w:color w:val="383A42"/>
          <w:lang w:eastAsia="en-IN"/>
        </w:rPr>
        <w:t xml:space="preserve"> b);</w:t>
      </w:r>
    </w:p>
    <w:p w14:paraId="7B0FB17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"Bitwise OR  (a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241885F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"Bitwise XOR (a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5BD7225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"Bitwise NOT (~a)     = %d\n"</w:t>
      </w:r>
      <w:r w:rsidRPr="000C493A">
        <w:rPr>
          <w:color w:val="383A42"/>
          <w:lang w:eastAsia="en-IN"/>
        </w:rPr>
        <w:t xml:space="preserve">, </w:t>
      </w:r>
      <w:r w:rsidRPr="000C493A">
        <w:rPr>
          <w:color w:val="4078F2"/>
          <w:lang w:eastAsia="en-IN"/>
        </w:rPr>
        <w:t>~</w:t>
      </w:r>
      <w:r w:rsidRPr="000C493A">
        <w:rPr>
          <w:color w:val="383A42"/>
          <w:lang w:eastAsia="en-IN"/>
        </w:rPr>
        <w:t>a);</w:t>
      </w:r>
    </w:p>
    <w:p w14:paraId="674CB7B2"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"Left Shift  (a &lt;&lt; 1) = %d\n"</w:t>
      </w:r>
      <w:r w:rsidRPr="000C493A">
        <w:rPr>
          <w:color w:val="383A42"/>
          <w:lang w:eastAsia="en-IN"/>
        </w:rPr>
        <w:t xml:space="preserve">, a </w:t>
      </w:r>
      <w:r w:rsidRPr="000C493A">
        <w:rPr>
          <w:color w:val="4078F2"/>
          <w:lang w:eastAsia="en-IN"/>
        </w:rPr>
        <w:t>&lt;&lt;</w:t>
      </w:r>
      <w:r w:rsidRPr="000C493A">
        <w:rPr>
          <w:color w:val="383A42"/>
          <w:lang w:eastAsia="en-IN"/>
        </w:rPr>
        <w:t xml:space="preserve"> </w:t>
      </w:r>
      <w:r w:rsidRPr="000C493A">
        <w:rPr>
          <w:color w:val="B76B01"/>
          <w:lang w:eastAsia="en-IN"/>
        </w:rPr>
        <w:t>1</w:t>
      </w:r>
      <w:r w:rsidRPr="000C493A">
        <w:rPr>
          <w:color w:val="383A42"/>
          <w:lang w:eastAsia="en-IN"/>
        </w:rPr>
        <w:t>);</w:t>
      </w:r>
    </w:p>
    <w:p w14:paraId="053016F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"Right Shift (a &gt;&gt; 1) = %d\n"</w:t>
      </w:r>
      <w:r w:rsidRPr="000C493A">
        <w:rPr>
          <w:color w:val="383A42"/>
          <w:lang w:eastAsia="en-IN"/>
        </w:rPr>
        <w:t xml:space="preserve">, a </w:t>
      </w:r>
      <w:r w:rsidRPr="000C493A">
        <w:rPr>
          <w:color w:val="4078F2"/>
          <w:lang w:eastAsia="en-IN"/>
        </w:rPr>
        <w:t>&gt;&gt;</w:t>
      </w:r>
      <w:r w:rsidRPr="000C493A">
        <w:rPr>
          <w:color w:val="383A42"/>
          <w:lang w:eastAsia="en-IN"/>
        </w:rPr>
        <w:t xml:space="preserve"> </w:t>
      </w:r>
      <w:r w:rsidRPr="000C493A">
        <w:rPr>
          <w:color w:val="B76B01"/>
          <w:lang w:eastAsia="en-IN"/>
        </w:rPr>
        <w:t>1</w:t>
      </w:r>
      <w:r w:rsidRPr="000C493A">
        <w:rPr>
          <w:color w:val="383A42"/>
          <w:lang w:eastAsia="en-IN"/>
        </w:rPr>
        <w:t>);</w:t>
      </w:r>
    </w:p>
    <w:p w14:paraId="20EC9E8D" w14:textId="77777777" w:rsidR="002368AD" w:rsidRPr="000C493A" w:rsidRDefault="002368AD" w:rsidP="00CA7A5C">
      <w:pPr>
        <w:pStyle w:val="Code"/>
        <w:rPr>
          <w:color w:val="383A42"/>
          <w:lang w:eastAsia="en-IN"/>
        </w:rPr>
      </w:pPr>
      <w:r w:rsidRPr="000C493A">
        <w:rPr>
          <w:color w:val="383A42"/>
          <w:lang w:eastAsia="en-IN"/>
        </w:rPr>
        <w:t xml:space="preserve">    </w:t>
      </w:r>
    </w:p>
    <w:p w14:paraId="308B44E4"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9DEA51C" w14:textId="77777777" w:rsidR="002368AD" w:rsidRPr="000C493A" w:rsidRDefault="002368AD" w:rsidP="00CA7A5C">
      <w:pPr>
        <w:pStyle w:val="Code"/>
        <w:rPr>
          <w:color w:val="383A42"/>
          <w:lang w:eastAsia="en-IN"/>
        </w:rPr>
      </w:pPr>
      <w:r w:rsidRPr="000C493A">
        <w:rPr>
          <w:color w:val="383A42"/>
          <w:lang w:eastAsia="en-IN"/>
        </w:rPr>
        <w:t>}</w:t>
      </w:r>
    </w:p>
    <w:p w14:paraId="1D710B8D" w14:textId="77777777" w:rsidR="002368AD" w:rsidRPr="000C493A" w:rsidRDefault="002368AD" w:rsidP="00EF72F6">
      <w:pPr>
        <w:pStyle w:val="Subheadddddf"/>
      </w:pPr>
      <w:r w:rsidRPr="000C493A">
        <w:t>Output:</w:t>
      </w:r>
    </w:p>
    <w:p w14:paraId="14D4D4AD" w14:textId="77777777" w:rsidR="002368AD" w:rsidRPr="000C493A" w:rsidRDefault="002368AD" w:rsidP="00CA7A5C">
      <w:pPr>
        <w:pStyle w:val="Code"/>
        <w:rPr>
          <w:lang w:eastAsia="en-IN"/>
        </w:rPr>
      </w:pPr>
      <w:r w:rsidRPr="000C493A">
        <w:rPr>
          <w:lang w:eastAsia="en-IN"/>
        </w:rPr>
        <w:t>=== Bitwise Operators ===</w:t>
      </w:r>
    </w:p>
    <w:p w14:paraId="43EFAA05" w14:textId="77777777" w:rsidR="002368AD" w:rsidRPr="000C493A" w:rsidRDefault="002368AD" w:rsidP="00CA7A5C">
      <w:pPr>
        <w:pStyle w:val="Code"/>
        <w:rPr>
          <w:lang w:eastAsia="en-IN"/>
        </w:rPr>
      </w:pPr>
      <w:r w:rsidRPr="000C493A">
        <w:rPr>
          <w:lang w:eastAsia="en-IN"/>
        </w:rPr>
        <w:t>a = 6 (binary: 0110)</w:t>
      </w:r>
    </w:p>
    <w:p w14:paraId="5C5A4BFE" w14:textId="77777777" w:rsidR="002368AD" w:rsidRPr="000C493A" w:rsidRDefault="002368AD" w:rsidP="00CA7A5C">
      <w:pPr>
        <w:pStyle w:val="Code"/>
        <w:rPr>
          <w:lang w:eastAsia="en-IN"/>
        </w:rPr>
      </w:pPr>
      <w:r w:rsidRPr="000C493A">
        <w:rPr>
          <w:lang w:eastAsia="en-IN"/>
        </w:rPr>
        <w:t>b = 3 (binary: 0011)</w:t>
      </w:r>
    </w:p>
    <w:p w14:paraId="0F2248BC" w14:textId="77777777" w:rsidR="002368AD" w:rsidRPr="000C493A" w:rsidRDefault="002368AD" w:rsidP="00CA7A5C">
      <w:pPr>
        <w:pStyle w:val="Code"/>
        <w:rPr>
          <w:lang w:eastAsia="en-IN"/>
        </w:rPr>
      </w:pPr>
    </w:p>
    <w:p w14:paraId="314D18A2" w14:textId="77777777" w:rsidR="002368AD" w:rsidRPr="000C493A" w:rsidRDefault="002368AD" w:rsidP="00CA7A5C">
      <w:pPr>
        <w:pStyle w:val="Code"/>
        <w:rPr>
          <w:lang w:eastAsia="en-IN"/>
        </w:rPr>
      </w:pPr>
      <w:r w:rsidRPr="000C493A">
        <w:rPr>
          <w:lang w:eastAsia="en-IN"/>
        </w:rPr>
        <w:t>Bitwise AND (a &amp; b)  = 2</w:t>
      </w:r>
    </w:p>
    <w:p w14:paraId="75B6CB80" w14:textId="77777777" w:rsidR="002368AD" w:rsidRPr="000C493A" w:rsidRDefault="002368AD" w:rsidP="00CA7A5C">
      <w:pPr>
        <w:pStyle w:val="Code"/>
        <w:rPr>
          <w:lang w:eastAsia="en-IN"/>
        </w:rPr>
      </w:pPr>
      <w:r w:rsidRPr="000C493A">
        <w:rPr>
          <w:lang w:eastAsia="en-IN"/>
        </w:rPr>
        <w:t>Bitwise OR  (a | b)  = 7</w:t>
      </w:r>
    </w:p>
    <w:p w14:paraId="00A9E6BD" w14:textId="77777777" w:rsidR="002368AD" w:rsidRPr="000C493A" w:rsidRDefault="002368AD" w:rsidP="00CA7A5C">
      <w:pPr>
        <w:pStyle w:val="Code"/>
        <w:rPr>
          <w:lang w:eastAsia="en-IN"/>
        </w:rPr>
      </w:pPr>
      <w:r w:rsidRPr="000C493A">
        <w:rPr>
          <w:lang w:eastAsia="en-IN"/>
        </w:rPr>
        <w:t>Bitwise XOR (a ^ b)  = 5</w:t>
      </w:r>
    </w:p>
    <w:p w14:paraId="1105903E" w14:textId="77777777" w:rsidR="002368AD" w:rsidRPr="000C493A" w:rsidRDefault="002368AD" w:rsidP="00CA7A5C">
      <w:pPr>
        <w:pStyle w:val="Code"/>
        <w:rPr>
          <w:lang w:eastAsia="en-IN"/>
        </w:rPr>
      </w:pPr>
      <w:r w:rsidRPr="000C493A">
        <w:rPr>
          <w:lang w:eastAsia="en-IN"/>
        </w:rPr>
        <w:t>Bitwise NOT (~a)     = -7</w:t>
      </w:r>
    </w:p>
    <w:p w14:paraId="1D7B5B1D" w14:textId="77777777" w:rsidR="002368AD" w:rsidRPr="000C493A" w:rsidRDefault="002368AD" w:rsidP="00CA7A5C">
      <w:pPr>
        <w:pStyle w:val="Code"/>
        <w:rPr>
          <w:lang w:eastAsia="en-IN"/>
        </w:rPr>
      </w:pPr>
      <w:r w:rsidRPr="000C493A">
        <w:rPr>
          <w:lang w:eastAsia="en-IN"/>
        </w:rPr>
        <w:t>Left Shift  (a &lt;&lt; 1) = 12</w:t>
      </w:r>
    </w:p>
    <w:p w14:paraId="20633C8B" w14:textId="77777777" w:rsidR="002368AD" w:rsidRPr="000C493A" w:rsidRDefault="002368AD" w:rsidP="00CA7A5C">
      <w:pPr>
        <w:pStyle w:val="Code"/>
        <w:rPr>
          <w:lang w:eastAsia="en-IN"/>
        </w:rPr>
      </w:pPr>
      <w:r w:rsidRPr="000C493A">
        <w:rPr>
          <w:lang w:eastAsia="en-IN"/>
        </w:rPr>
        <w:t>Right Shift (a &gt;&gt; 1) = 3</w:t>
      </w:r>
    </w:p>
    <w:p w14:paraId="1A1669E4" w14:textId="77777777" w:rsidR="002368AD" w:rsidRPr="000C493A" w:rsidRDefault="002368AD" w:rsidP="00EF72F6">
      <w:pPr>
        <w:pStyle w:val="Subheadddddf"/>
      </w:pPr>
      <w:r w:rsidRPr="000C493A">
        <w:t>Practical Applications of Bitwise Operators:</w:t>
      </w:r>
    </w:p>
    <w:p w14:paraId="50964D65" w14:textId="265BCEE1" w:rsidR="002368AD" w:rsidRPr="000C493A" w:rsidRDefault="002368AD" w:rsidP="00EF72F6">
      <w:pPr>
        <w:pStyle w:val="Subheadddddf"/>
      </w:pPr>
      <w:r w:rsidRPr="000C493A">
        <w:t>1. Checking if a number is even or odd:</w:t>
      </w:r>
    </w:p>
    <w:p w14:paraId="31240ABD" w14:textId="77777777" w:rsidR="002368AD" w:rsidRPr="000C493A" w:rsidRDefault="002368AD" w:rsidP="00CA7A5C">
      <w:pPr>
        <w:pStyle w:val="Code"/>
        <w:rPr>
          <w:lang w:eastAsia="en-IN"/>
        </w:rPr>
      </w:pPr>
      <w:r w:rsidRPr="000C493A">
        <w:rPr>
          <w:color w:val="A626A4"/>
          <w:lang w:eastAsia="en-IN"/>
        </w:rPr>
        <w:t>if</w:t>
      </w:r>
      <w:r w:rsidRPr="000C493A">
        <w:rPr>
          <w:lang w:eastAsia="en-IN"/>
        </w:rPr>
        <w:t xml:space="preserve"> (num </w:t>
      </w:r>
      <w:r w:rsidRPr="000C493A">
        <w:rPr>
          <w:color w:val="4078F2"/>
          <w:lang w:eastAsia="en-IN"/>
        </w:rPr>
        <w:t>&amp;</w:t>
      </w:r>
      <w:r w:rsidRPr="000C493A">
        <w:rPr>
          <w:lang w:eastAsia="en-IN"/>
        </w:rPr>
        <w:t xml:space="preserve"> </w:t>
      </w:r>
      <w:r w:rsidRPr="000C493A">
        <w:rPr>
          <w:color w:val="B76B01"/>
          <w:lang w:eastAsia="en-IN"/>
        </w:rPr>
        <w:t>1</w:t>
      </w:r>
      <w:r w:rsidRPr="000C493A">
        <w:rPr>
          <w:lang w:eastAsia="en-IN"/>
        </w:rPr>
        <w:t>) {</w:t>
      </w:r>
    </w:p>
    <w:p w14:paraId="4EBCAF7A" w14:textId="77777777" w:rsidR="002368AD" w:rsidRPr="000C493A" w:rsidRDefault="002368AD" w:rsidP="00CA7A5C">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"Odd\n"</w:t>
      </w:r>
      <w:r w:rsidRPr="000C493A">
        <w:rPr>
          <w:lang w:eastAsia="en-IN"/>
        </w:rPr>
        <w:t>);</w:t>
      </w:r>
    </w:p>
    <w:p w14:paraId="37A4CBB7" w14:textId="77777777" w:rsidR="002368AD" w:rsidRPr="000C493A" w:rsidRDefault="002368AD" w:rsidP="00CA7A5C">
      <w:pPr>
        <w:pStyle w:val="Code"/>
        <w:rPr>
          <w:lang w:eastAsia="en-IN"/>
        </w:rPr>
      </w:pPr>
      <w:r w:rsidRPr="000C493A">
        <w:rPr>
          <w:lang w:eastAsia="en-IN"/>
        </w:rPr>
        <w:t xml:space="preserve">} </w:t>
      </w:r>
      <w:r w:rsidRPr="000C493A">
        <w:rPr>
          <w:color w:val="A626A4"/>
          <w:lang w:eastAsia="en-IN"/>
        </w:rPr>
        <w:t>else</w:t>
      </w:r>
      <w:r w:rsidRPr="000C493A">
        <w:rPr>
          <w:lang w:eastAsia="en-IN"/>
        </w:rPr>
        <w:t xml:space="preserve"> {</w:t>
      </w:r>
    </w:p>
    <w:p w14:paraId="4827F0A4" w14:textId="77777777" w:rsidR="002368AD" w:rsidRPr="000C493A" w:rsidRDefault="002368AD" w:rsidP="00CA7A5C">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"Even\n"</w:t>
      </w:r>
      <w:r w:rsidRPr="000C493A">
        <w:rPr>
          <w:lang w:eastAsia="en-IN"/>
        </w:rPr>
        <w:t>);</w:t>
      </w:r>
    </w:p>
    <w:p w14:paraId="3F479028" w14:textId="77777777" w:rsidR="002368AD" w:rsidRPr="000C493A" w:rsidRDefault="002368AD" w:rsidP="00CA7A5C">
      <w:pPr>
        <w:pStyle w:val="Code"/>
        <w:rPr>
          <w:lang w:eastAsia="en-IN"/>
        </w:rPr>
      </w:pPr>
      <w:r w:rsidRPr="000C493A">
        <w:rPr>
          <w:lang w:eastAsia="en-IN"/>
        </w:rPr>
        <w:t>}</w:t>
      </w:r>
    </w:p>
    <w:p w14:paraId="2F6CEE3D" w14:textId="041CA7FF" w:rsidR="002368AD" w:rsidRPr="000C493A" w:rsidRDefault="002368AD" w:rsidP="00EF72F6">
      <w:pPr>
        <w:pStyle w:val="Subheadddddf"/>
      </w:pPr>
      <w:r w:rsidRPr="000C493A">
        <w:t>2. Multiplying and dividing by powers of 2:</w:t>
      </w:r>
    </w:p>
    <w:p w14:paraId="00FC72CE"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num </w:t>
      </w:r>
      <w:r w:rsidRPr="000C493A">
        <w:rPr>
          <w:color w:val="4078F2"/>
          <w:lang w:eastAsia="en-IN"/>
        </w:rPr>
        <w:t>&lt;&lt;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i/>
          <w:iCs/>
          <w:lang w:eastAsia="en-IN"/>
        </w:rPr>
        <w:t>// Multiply by 4 (2^2)</w:t>
      </w:r>
    </w:p>
    <w:p w14:paraId="6FCCF7BD"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num </w:t>
      </w:r>
      <w:r w:rsidRPr="000C493A">
        <w:rPr>
          <w:color w:val="4078F2"/>
          <w:lang w:eastAsia="en-IN"/>
        </w:rPr>
        <w:t>&gt;&gt;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lang w:eastAsia="en-IN"/>
        </w:rPr>
        <w:t>// Divide by 2</w:t>
      </w:r>
    </w:p>
    <w:p w14:paraId="7CF687F7" w14:textId="46158582" w:rsidR="002368AD" w:rsidRPr="000C493A" w:rsidRDefault="002368AD" w:rsidP="00EF72F6">
      <w:pPr>
        <w:pStyle w:val="Subheadddddf"/>
      </w:pPr>
      <w:r w:rsidRPr="000C493A">
        <w:t>3. Swapping two numbers without a temporary variable:</w:t>
      </w:r>
    </w:p>
    <w:p w14:paraId="18CB18C0" w14:textId="77777777" w:rsidR="002368AD" w:rsidRPr="000C493A" w:rsidRDefault="002368AD" w:rsidP="00CA7A5C">
      <w:pPr>
        <w:pStyle w:val="Code"/>
        <w:rPr>
          <w:lang w:eastAsia="en-IN"/>
        </w:rPr>
      </w:pPr>
      <w:r w:rsidRPr="000C493A">
        <w:rPr>
          <w:lang w:eastAsia="en-IN"/>
        </w:rPr>
        <w:t xml:space="preserve">a </w:t>
      </w:r>
      <w:r w:rsidRPr="000C493A">
        <w:rPr>
          <w:color w:val="4078F2"/>
          <w:lang w:eastAsia="en-IN"/>
        </w:rPr>
        <w:t>=</w:t>
      </w:r>
      <w:r w:rsidRPr="000C493A">
        <w:rPr>
          <w:lang w:eastAsia="en-IN"/>
        </w:rPr>
        <w:t xml:space="preserve"> a </w:t>
      </w:r>
      <w:r w:rsidRPr="000C493A">
        <w:rPr>
          <w:color w:val="4078F2"/>
          <w:lang w:eastAsia="en-IN"/>
        </w:rPr>
        <w:t>^</w:t>
      </w:r>
      <w:r w:rsidRPr="000C493A">
        <w:rPr>
          <w:lang w:eastAsia="en-IN"/>
        </w:rPr>
        <w:t xml:space="preserve"> b;</w:t>
      </w:r>
    </w:p>
    <w:p w14:paraId="428147B4" w14:textId="77777777" w:rsidR="002368AD" w:rsidRPr="000C493A" w:rsidRDefault="002368AD" w:rsidP="00CA7A5C">
      <w:pPr>
        <w:pStyle w:val="Code"/>
        <w:rPr>
          <w:lang w:eastAsia="en-IN"/>
        </w:rPr>
      </w:pPr>
      <w:r w:rsidRPr="000C493A">
        <w:rPr>
          <w:lang w:eastAsia="en-IN"/>
        </w:rPr>
        <w:t xml:space="preserve">b </w:t>
      </w:r>
      <w:r w:rsidRPr="000C493A">
        <w:rPr>
          <w:color w:val="4078F2"/>
          <w:lang w:eastAsia="en-IN"/>
        </w:rPr>
        <w:t>=</w:t>
      </w:r>
      <w:r w:rsidRPr="000C493A">
        <w:rPr>
          <w:lang w:eastAsia="en-IN"/>
        </w:rPr>
        <w:t xml:space="preserve"> a </w:t>
      </w:r>
      <w:r w:rsidRPr="000C493A">
        <w:rPr>
          <w:color w:val="4078F2"/>
          <w:lang w:eastAsia="en-IN"/>
        </w:rPr>
        <w:t>^</w:t>
      </w:r>
      <w:r w:rsidRPr="000C493A">
        <w:rPr>
          <w:lang w:eastAsia="en-IN"/>
        </w:rPr>
        <w:t xml:space="preserve"> b;</w:t>
      </w:r>
    </w:p>
    <w:p w14:paraId="74A8A8F1" w14:textId="77777777" w:rsidR="002368AD" w:rsidRPr="000C493A" w:rsidRDefault="002368AD" w:rsidP="00CA7A5C">
      <w:pPr>
        <w:pStyle w:val="Code"/>
        <w:rPr>
          <w:lang w:eastAsia="en-IN"/>
        </w:rPr>
      </w:pPr>
      <w:r w:rsidRPr="000C493A">
        <w:rPr>
          <w:lang w:eastAsia="en-IN"/>
        </w:rPr>
        <w:t xml:space="preserve">a </w:t>
      </w:r>
      <w:r w:rsidRPr="000C493A">
        <w:rPr>
          <w:color w:val="4078F2"/>
          <w:lang w:eastAsia="en-IN"/>
        </w:rPr>
        <w:t>=</w:t>
      </w:r>
      <w:r w:rsidRPr="000C493A">
        <w:rPr>
          <w:lang w:eastAsia="en-IN"/>
        </w:rPr>
        <w:t xml:space="preserve"> a </w:t>
      </w:r>
      <w:r w:rsidRPr="000C493A">
        <w:rPr>
          <w:color w:val="4078F2"/>
          <w:lang w:eastAsia="en-IN"/>
        </w:rPr>
        <w:t>^</w:t>
      </w:r>
      <w:r w:rsidRPr="000C493A">
        <w:rPr>
          <w:lang w:eastAsia="en-IN"/>
        </w:rPr>
        <w:t xml:space="preserve"> b;</w:t>
      </w:r>
    </w:p>
    <w:p w14:paraId="39647EA3" w14:textId="34AC344E" w:rsidR="002368AD" w:rsidRPr="000C493A" w:rsidRDefault="002368AD" w:rsidP="00EF72F6">
      <w:pPr>
        <w:pStyle w:val="Subheadddddf"/>
      </w:pPr>
      <w:r w:rsidRPr="000C493A">
        <w:t>4. Setting, clearing, and toggling specific bits:</w:t>
      </w:r>
    </w:p>
    <w:p w14:paraId="5F5B179E" w14:textId="77777777" w:rsidR="002368AD" w:rsidRPr="000C493A" w:rsidRDefault="002368AD" w:rsidP="00CA7A5C">
      <w:pPr>
        <w:pStyle w:val="Code"/>
        <w:rPr>
          <w:color w:val="383A42"/>
          <w:lang w:eastAsia="en-IN"/>
        </w:rPr>
      </w:pPr>
      <w:r w:rsidRPr="000C493A">
        <w:rPr>
          <w:lang w:eastAsia="en-IN"/>
        </w:rPr>
        <w:t>// Set bit at position n</w:t>
      </w:r>
    </w:p>
    <w:p w14:paraId="44A5F186" w14:textId="77777777" w:rsidR="002368AD" w:rsidRPr="000C493A" w:rsidRDefault="002368AD" w:rsidP="00CA7A5C">
      <w:pPr>
        <w:pStyle w:val="Code"/>
        <w:rPr>
          <w:color w:val="383A42"/>
          <w:lang w:eastAsia="en-IN"/>
        </w:rPr>
      </w:pPr>
      <w:r w:rsidRPr="000C493A">
        <w:rPr>
          <w:color w:val="383A42"/>
          <w:lang w:eastAsia="en-IN"/>
        </w:rPr>
        <w:t xml:space="preserve">num </w:t>
      </w:r>
      <w:r w:rsidRPr="000C493A">
        <w:rPr>
          <w:color w:val="4078F2"/>
          <w:lang w:eastAsia="en-IN"/>
        </w:rPr>
        <w: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4078F2"/>
          <w:lang w:eastAsia="en-IN"/>
        </w:rPr>
        <w:t>&lt;&lt;</w:t>
      </w:r>
      <w:r w:rsidRPr="000C493A">
        <w:rPr>
          <w:color w:val="383A42"/>
          <w:lang w:eastAsia="en-IN"/>
        </w:rPr>
        <w:t xml:space="preserve"> n);</w:t>
      </w:r>
    </w:p>
    <w:p w14:paraId="2D2F7573"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10B99978" w14:textId="77777777" w:rsidR="002368AD" w:rsidRPr="000C493A" w:rsidRDefault="002368AD" w:rsidP="00CA7A5C">
      <w:pPr>
        <w:pStyle w:val="Code"/>
        <w:rPr>
          <w:color w:val="383A42"/>
          <w:lang w:eastAsia="en-IN"/>
        </w:rPr>
      </w:pPr>
      <w:r w:rsidRPr="000C493A">
        <w:rPr>
          <w:lang w:eastAsia="en-IN"/>
        </w:rPr>
        <w:t>// Clear bit at position n</w:t>
      </w:r>
    </w:p>
    <w:p w14:paraId="3B413828" w14:textId="77777777" w:rsidR="002368AD" w:rsidRPr="000C493A" w:rsidRDefault="002368AD" w:rsidP="00CA7A5C">
      <w:pPr>
        <w:pStyle w:val="Code"/>
        <w:rPr>
          <w:color w:val="383A42"/>
          <w:lang w:eastAsia="en-IN"/>
        </w:rPr>
      </w:pPr>
      <w:r w:rsidRPr="000C493A">
        <w:rPr>
          <w:color w:val="383A42"/>
          <w:lang w:eastAsia="en-IN"/>
        </w:rPr>
        <w:t xml:space="preserve">num </w:t>
      </w:r>
      <w:r w:rsidRPr="000C493A">
        <w:rPr>
          <w:color w:val="4078F2"/>
          <w:lang w:eastAsia="en-IN"/>
        </w:rPr>
        <w:t>=</w:t>
      </w:r>
      <w:r w:rsidRPr="000C493A">
        <w:rPr>
          <w:color w:val="383A42"/>
          <w:lang w:eastAsia="en-IN"/>
        </w:rPr>
        <w:t xml:space="preserve"> num </w:t>
      </w:r>
      <w:r w:rsidRPr="000C493A">
        <w:rPr>
          <w:color w:val="4078F2"/>
          <w:lang w:eastAsia="en-IN"/>
        </w:rPr>
        <w:t>&amp;</w:t>
      </w:r>
      <w:r w:rsidRPr="000C493A">
        <w:rPr>
          <w:color w:val="383A42"/>
          <w:lang w:eastAsia="en-IN"/>
        </w:rPr>
        <w:t xml:space="preserve"> </w:t>
      </w:r>
      <w:r w:rsidRPr="000C493A">
        <w:rPr>
          <w:color w:val="4078F2"/>
          <w:lang w:eastAsia="en-IN"/>
        </w:rPr>
        <w:t>~</w:t>
      </w:r>
      <w:r w:rsidRPr="000C493A">
        <w:rPr>
          <w:color w:val="383A42"/>
          <w:lang w:eastAsia="en-IN"/>
        </w:rPr>
        <w:t>(</w:t>
      </w:r>
      <w:r w:rsidRPr="000C493A">
        <w:rPr>
          <w:color w:val="B76B01"/>
          <w:lang w:eastAsia="en-IN"/>
        </w:rPr>
        <w:t>1</w:t>
      </w:r>
      <w:r w:rsidRPr="000C493A">
        <w:rPr>
          <w:color w:val="383A42"/>
          <w:lang w:eastAsia="en-IN"/>
        </w:rPr>
        <w:t xml:space="preserve"> </w:t>
      </w:r>
      <w:r w:rsidRPr="000C493A">
        <w:rPr>
          <w:color w:val="4078F2"/>
          <w:lang w:eastAsia="en-IN"/>
        </w:rPr>
        <w:t>&lt;&lt;</w:t>
      </w:r>
      <w:r w:rsidRPr="000C493A">
        <w:rPr>
          <w:color w:val="383A42"/>
          <w:lang w:eastAsia="en-IN"/>
        </w:rPr>
        <w:t xml:space="preserve"> n);</w:t>
      </w:r>
    </w:p>
    <w:p w14:paraId="50142CC6"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31068464" w14:textId="77777777" w:rsidR="002368AD" w:rsidRPr="000C493A" w:rsidRDefault="002368AD" w:rsidP="00CA7A5C">
      <w:pPr>
        <w:pStyle w:val="Code"/>
        <w:rPr>
          <w:color w:val="383A42"/>
          <w:lang w:eastAsia="en-IN"/>
        </w:rPr>
      </w:pPr>
      <w:r w:rsidRPr="000C493A">
        <w:rPr>
          <w:lang w:eastAsia="en-IN"/>
        </w:rPr>
        <w:t>// Toggle bit at position n</w:t>
      </w:r>
    </w:p>
    <w:p w14:paraId="6211CFB6" w14:textId="77777777" w:rsidR="002368AD" w:rsidRPr="000C493A" w:rsidRDefault="002368AD" w:rsidP="00CA7A5C">
      <w:pPr>
        <w:pStyle w:val="Code"/>
        <w:rPr>
          <w:color w:val="383A42"/>
          <w:lang w:eastAsia="en-IN"/>
        </w:rPr>
      </w:pPr>
      <w:r w:rsidRPr="000C493A">
        <w:rPr>
          <w:color w:val="383A42"/>
          <w:lang w:eastAsia="en-IN"/>
        </w:rPr>
        <w:t xml:space="preserve">num </w:t>
      </w:r>
      <w:r w:rsidRPr="000C493A">
        <w:rPr>
          <w:color w:val="4078F2"/>
          <w:lang w:eastAsia="en-IN"/>
        </w:rPr>
        <w: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4078F2"/>
          <w:lang w:eastAsia="en-IN"/>
        </w:rPr>
        <w:t>&lt;&lt;</w:t>
      </w:r>
      <w:r w:rsidRPr="000C493A">
        <w:rPr>
          <w:color w:val="383A42"/>
          <w:lang w:eastAsia="en-IN"/>
        </w:rPr>
        <w:t xml:space="preserve"> n);</w:t>
      </w:r>
    </w:p>
    <w:p w14:paraId="7E5EAA46" w14:textId="77777777" w:rsidR="00C74C74" w:rsidRDefault="00C74C74" w:rsidP="00EF72F6">
      <w:pPr>
        <w:pStyle w:val="Subheadddddf"/>
      </w:pPr>
    </w:p>
    <w:p w14:paraId="057DA38C" w14:textId="51211CE7" w:rsidR="002368AD" w:rsidRPr="000C493A" w:rsidRDefault="002368AD" w:rsidP="00EF72F6">
      <w:pPr>
        <w:pStyle w:val="Subheadddddf"/>
      </w:pPr>
      <w:r w:rsidRPr="000C493A">
        <w:t>5. Checking if a specific bit is set:</w:t>
      </w:r>
    </w:p>
    <w:p w14:paraId="3FF7F572" w14:textId="77777777" w:rsidR="002368AD" w:rsidRPr="000C493A" w:rsidRDefault="002368AD" w:rsidP="00CA7A5C">
      <w:pPr>
        <w:pStyle w:val="Code"/>
        <w:rPr>
          <w:lang w:eastAsia="en-IN"/>
        </w:rPr>
      </w:pPr>
      <w:r w:rsidRPr="000C493A">
        <w:rPr>
          <w:color w:val="A626A4"/>
          <w:lang w:eastAsia="en-IN"/>
        </w:rPr>
        <w:t>if</w:t>
      </w:r>
      <w:r w:rsidRPr="000C493A">
        <w:rPr>
          <w:lang w:eastAsia="en-IN"/>
        </w:rPr>
        <w:t xml:space="preserve"> (num </w:t>
      </w:r>
      <w:r w:rsidRPr="000C493A">
        <w:rPr>
          <w:color w:val="4078F2"/>
          <w:lang w:eastAsia="en-IN"/>
        </w:rPr>
        <w:t>&amp;</w:t>
      </w:r>
      <w:r w:rsidRPr="000C493A">
        <w:rPr>
          <w:lang w:eastAsia="en-IN"/>
        </w:rPr>
        <w:t xml:space="preserve"> (</w:t>
      </w:r>
      <w:r w:rsidRPr="000C493A">
        <w:rPr>
          <w:color w:val="B76B01"/>
          <w:lang w:eastAsia="en-IN"/>
        </w:rPr>
        <w:t>1</w:t>
      </w:r>
      <w:r w:rsidRPr="000C493A">
        <w:rPr>
          <w:lang w:eastAsia="en-IN"/>
        </w:rPr>
        <w:t xml:space="preserve"> </w:t>
      </w:r>
      <w:r w:rsidRPr="000C493A">
        <w:rPr>
          <w:color w:val="4078F2"/>
          <w:lang w:eastAsia="en-IN"/>
        </w:rPr>
        <w:t>&lt;&lt;</w:t>
      </w:r>
      <w:r w:rsidRPr="000C493A">
        <w:rPr>
          <w:lang w:eastAsia="en-IN"/>
        </w:rPr>
        <w:t xml:space="preserve"> n)) {</w:t>
      </w:r>
    </w:p>
    <w:p w14:paraId="268FEA1C" w14:textId="77777777" w:rsidR="002368AD" w:rsidRPr="000C493A" w:rsidRDefault="002368AD" w:rsidP="00CA7A5C">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"Bit %d is set\n"</w:t>
      </w:r>
      <w:r w:rsidRPr="000C493A">
        <w:rPr>
          <w:lang w:eastAsia="en-IN"/>
        </w:rPr>
        <w:t>, n);</w:t>
      </w:r>
    </w:p>
    <w:p w14:paraId="7A1509E3" w14:textId="77777777" w:rsidR="002368AD" w:rsidRPr="000C493A" w:rsidRDefault="002368AD" w:rsidP="00CA7A5C">
      <w:pPr>
        <w:pStyle w:val="Code"/>
        <w:rPr>
          <w:lang w:eastAsia="en-IN"/>
        </w:rPr>
      </w:pPr>
      <w:r w:rsidRPr="000C493A">
        <w:rPr>
          <w:lang w:eastAsia="en-IN"/>
        </w:rPr>
        <w:t>}</w:t>
      </w:r>
    </w:p>
    <w:p w14:paraId="142941E1" w14:textId="229E6F78" w:rsidR="002368AD" w:rsidRPr="000C493A" w:rsidRDefault="0068062E" w:rsidP="00C74C74">
      <w:pPr>
        <w:pStyle w:val="Subheadddd"/>
      </w:pPr>
      <w:bookmarkStart w:id="42" w:name="_Toc212290943"/>
      <w:r>
        <w:t xml:space="preserve">4.8 </w:t>
      </w:r>
      <w:r w:rsidR="002368AD" w:rsidRPr="000C493A">
        <w:t>Operator Precedence and Associativity</w:t>
      </w:r>
      <w:bookmarkEnd w:id="42"/>
    </w:p>
    <w:p w14:paraId="0DD10452" w14:textId="77777777" w:rsidR="002368AD" w:rsidRPr="000C493A" w:rsidRDefault="002368AD" w:rsidP="00EF72F6">
      <w:pPr>
        <w:pStyle w:val="texxtt"/>
        <w:rPr>
          <w:lang w:eastAsia="en-IN"/>
        </w:rPr>
      </w:pPr>
      <w:r w:rsidRPr="000C493A">
        <w:rPr>
          <w:lang w:eastAsia="en-IN"/>
        </w:rPr>
        <w:t xml:space="preserve">When multiple operators appear in an expression, C uses </w:t>
      </w:r>
      <w:r w:rsidRPr="000C493A">
        <w:rPr>
          <w:b/>
          <w:bCs/>
          <w:lang w:eastAsia="en-IN"/>
        </w:rPr>
        <w:t>precedence</w:t>
      </w:r>
      <w:r w:rsidRPr="000C493A">
        <w:rPr>
          <w:lang w:eastAsia="en-IN"/>
        </w:rPr>
        <w:t xml:space="preserve"> rules to determine the order of evaluation. Operators with higher precedence are evaluated before operators with lower precedence. When operators have the same precedence, </w:t>
      </w:r>
      <w:r w:rsidRPr="000C493A">
        <w:rPr>
          <w:b/>
          <w:bCs/>
          <w:lang w:eastAsia="en-IN"/>
        </w:rPr>
        <w:t>associativity</w:t>
      </w:r>
      <w:r w:rsidRPr="000C493A">
        <w:rPr>
          <w:lang w:eastAsia="en-IN"/>
        </w:rPr>
        <w:t xml:space="preserve"> determines the order (left-to-right or right-to-left).</w:t>
      </w:r>
    </w:p>
    <w:p w14:paraId="269F7E61" w14:textId="77777777" w:rsidR="002368AD" w:rsidRPr="000C493A" w:rsidRDefault="002368AD" w:rsidP="00EF72F6">
      <w:pPr>
        <w:pStyle w:val="Subheadddddf"/>
      </w:pPr>
      <w:r w:rsidRPr="000C493A">
        <w:t>Operator Precedence Table (Highest to Lowest):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7"/>
        <w:gridCol w:w="2862"/>
        <w:gridCol w:w="3962"/>
        <w:gridCol w:w="1505"/>
      </w:tblGrid>
      <w:tr w:rsidR="002368AD" w:rsidRPr="00EF72F6" w14:paraId="74457DBB" w14:textId="77777777" w:rsidTr="00CA7A5C">
        <w:trPr>
          <w:tblHeader/>
          <w:tblCellSpacing w:w="15" w:type="dxa"/>
        </w:trPr>
        <w:tc>
          <w:tcPr>
            <w:tcW w:w="0" w:type="auto"/>
            <w:vAlign w:val="center"/>
            <w:hideMark/>
          </w:tcPr>
          <w:p w14:paraId="4FC018BE"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Precedence</w:t>
            </w:r>
          </w:p>
        </w:tc>
        <w:tc>
          <w:tcPr>
            <w:tcW w:w="0" w:type="auto"/>
            <w:vAlign w:val="center"/>
            <w:hideMark/>
          </w:tcPr>
          <w:p w14:paraId="17821222"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Operators</w:t>
            </w:r>
          </w:p>
        </w:tc>
        <w:tc>
          <w:tcPr>
            <w:tcW w:w="0" w:type="auto"/>
            <w:vAlign w:val="center"/>
            <w:hideMark/>
          </w:tcPr>
          <w:p w14:paraId="73FE6569"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Description</w:t>
            </w:r>
          </w:p>
        </w:tc>
        <w:tc>
          <w:tcPr>
            <w:tcW w:w="0" w:type="auto"/>
            <w:vAlign w:val="center"/>
            <w:hideMark/>
          </w:tcPr>
          <w:p w14:paraId="01855CCB" w14:textId="77777777" w:rsidR="002368AD" w:rsidRPr="00EF72F6" w:rsidRDefault="002368AD" w:rsidP="002368AD">
            <w:pPr>
              <w:spacing w:after="0" w:line="240" w:lineRule="auto"/>
              <w:jc w:val="center"/>
              <w:rPr>
                <w:rFonts w:ascii="Bembo" w:eastAsia="Times New Roman" w:hAnsi="Bembo" w:cs="Times New Roman"/>
                <w:b/>
                <w:bCs/>
                <w:kern w:val="0"/>
                <w:sz w:val="25"/>
                <w:szCs w:val="25"/>
                <w:lang w:eastAsia="en-IN"/>
                <w14:ligatures w14:val="none"/>
              </w:rPr>
            </w:pPr>
            <w:r w:rsidRPr="00EF72F6">
              <w:rPr>
                <w:rFonts w:ascii="Bembo" w:eastAsia="Times New Roman" w:hAnsi="Bembo" w:cs="Times New Roman"/>
                <w:b/>
                <w:bCs/>
                <w:kern w:val="0"/>
                <w:sz w:val="25"/>
                <w:szCs w:val="25"/>
                <w:lang w:eastAsia="en-IN"/>
                <w14:ligatures w14:val="none"/>
              </w:rPr>
              <w:t>Associativity</w:t>
            </w:r>
          </w:p>
        </w:tc>
      </w:tr>
      <w:tr w:rsidR="002368AD" w:rsidRPr="00EF72F6" w14:paraId="41C0A895" w14:textId="77777777" w:rsidTr="00CA7A5C">
        <w:trPr>
          <w:tblCellSpacing w:w="15" w:type="dxa"/>
        </w:trPr>
        <w:tc>
          <w:tcPr>
            <w:tcW w:w="0" w:type="auto"/>
            <w:vAlign w:val="center"/>
            <w:hideMark/>
          </w:tcPr>
          <w:p w14:paraId="28F572A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 (Highest)</w:t>
            </w:r>
          </w:p>
        </w:tc>
        <w:tc>
          <w:tcPr>
            <w:tcW w:w="0" w:type="auto"/>
            <w:vAlign w:val="center"/>
            <w:hideMark/>
          </w:tcPr>
          <w:p w14:paraId="6B3C88D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0C5AC34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Parentheses, array subscript, member access</w:t>
            </w:r>
          </w:p>
        </w:tc>
        <w:tc>
          <w:tcPr>
            <w:tcW w:w="0" w:type="auto"/>
            <w:vAlign w:val="center"/>
            <w:hideMark/>
          </w:tcPr>
          <w:p w14:paraId="11032C2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0719A870" w14:textId="77777777" w:rsidTr="00CA7A5C">
        <w:trPr>
          <w:tblCellSpacing w:w="15" w:type="dxa"/>
        </w:trPr>
        <w:tc>
          <w:tcPr>
            <w:tcW w:w="0" w:type="auto"/>
            <w:vAlign w:val="center"/>
            <w:hideMark/>
          </w:tcPr>
          <w:p w14:paraId="1710379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2</w:t>
            </w:r>
          </w:p>
        </w:tc>
        <w:tc>
          <w:tcPr>
            <w:tcW w:w="0" w:type="auto"/>
            <w:vAlign w:val="center"/>
            <w:hideMark/>
          </w:tcPr>
          <w:p w14:paraId="643279E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&amp;</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sizeof</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(type)</w:t>
            </w:r>
          </w:p>
        </w:tc>
        <w:tc>
          <w:tcPr>
            <w:tcW w:w="0" w:type="auto"/>
            <w:vAlign w:val="center"/>
            <w:hideMark/>
          </w:tcPr>
          <w:p w14:paraId="7F7C1E2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Unary operators</w:t>
            </w:r>
          </w:p>
        </w:tc>
        <w:tc>
          <w:tcPr>
            <w:tcW w:w="0" w:type="auto"/>
            <w:vAlign w:val="center"/>
            <w:hideMark/>
          </w:tcPr>
          <w:p w14:paraId="579EEDE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Right to Left</w:t>
            </w:r>
          </w:p>
        </w:tc>
      </w:tr>
      <w:tr w:rsidR="002368AD" w:rsidRPr="00EF72F6" w14:paraId="28B270EF" w14:textId="77777777" w:rsidTr="00CA7A5C">
        <w:trPr>
          <w:tblCellSpacing w:w="15" w:type="dxa"/>
        </w:trPr>
        <w:tc>
          <w:tcPr>
            <w:tcW w:w="0" w:type="auto"/>
            <w:vAlign w:val="center"/>
            <w:hideMark/>
          </w:tcPr>
          <w:p w14:paraId="7E5F8B4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3</w:t>
            </w:r>
          </w:p>
        </w:tc>
        <w:tc>
          <w:tcPr>
            <w:tcW w:w="0" w:type="auto"/>
            <w:vAlign w:val="center"/>
            <w:hideMark/>
          </w:tcPr>
          <w:p w14:paraId="326F24A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6CDD9F8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Multiplication, division, modulus</w:t>
            </w:r>
          </w:p>
        </w:tc>
        <w:tc>
          <w:tcPr>
            <w:tcW w:w="0" w:type="auto"/>
            <w:vAlign w:val="center"/>
            <w:hideMark/>
          </w:tcPr>
          <w:p w14:paraId="0D3E438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5A295B45" w14:textId="77777777" w:rsidTr="00CA7A5C">
        <w:trPr>
          <w:tblCellSpacing w:w="15" w:type="dxa"/>
        </w:trPr>
        <w:tc>
          <w:tcPr>
            <w:tcW w:w="0" w:type="auto"/>
            <w:vAlign w:val="center"/>
            <w:hideMark/>
          </w:tcPr>
          <w:p w14:paraId="60A34C3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4</w:t>
            </w:r>
          </w:p>
        </w:tc>
        <w:tc>
          <w:tcPr>
            <w:tcW w:w="0" w:type="auto"/>
            <w:vAlign w:val="center"/>
            <w:hideMark/>
          </w:tcPr>
          <w:p w14:paraId="73AF366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23C6697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Addition, subtraction</w:t>
            </w:r>
          </w:p>
        </w:tc>
        <w:tc>
          <w:tcPr>
            <w:tcW w:w="0" w:type="auto"/>
            <w:vAlign w:val="center"/>
            <w:hideMark/>
          </w:tcPr>
          <w:p w14:paraId="0DC859C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11CF61EF" w14:textId="77777777" w:rsidTr="00CA7A5C">
        <w:trPr>
          <w:tblCellSpacing w:w="15" w:type="dxa"/>
        </w:trPr>
        <w:tc>
          <w:tcPr>
            <w:tcW w:w="0" w:type="auto"/>
            <w:vAlign w:val="center"/>
            <w:hideMark/>
          </w:tcPr>
          <w:p w14:paraId="7F9F4B7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5</w:t>
            </w:r>
          </w:p>
        </w:tc>
        <w:tc>
          <w:tcPr>
            <w:tcW w:w="0" w:type="auto"/>
            <w:vAlign w:val="center"/>
            <w:hideMark/>
          </w:tcPr>
          <w:p w14:paraId="1D1E250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&lt;&lt;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&gt;&gt;</w:t>
            </w:r>
          </w:p>
        </w:tc>
        <w:tc>
          <w:tcPr>
            <w:tcW w:w="0" w:type="auto"/>
            <w:vAlign w:val="center"/>
            <w:hideMark/>
          </w:tcPr>
          <w:p w14:paraId="287FB53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Bitwise shift</w:t>
            </w:r>
          </w:p>
        </w:tc>
        <w:tc>
          <w:tcPr>
            <w:tcW w:w="0" w:type="auto"/>
            <w:vAlign w:val="center"/>
            <w:hideMark/>
          </w:tcPr>
          <w:p w14:paraId="4656FA5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74034A2B" w14:textId="77777777" w:rsidTr="00CA7A5C">
        <w:trPr>
          <w:tblCellSpacing w:w="15" w:type="dxa"/>
        </w:trPr>
        <w:tc>
          <w:tcPr>
            <w:tcW w:w="0" w:type="auto"/>
            <w:vAlign w:val="center"/>
            <w:hideMark/>
          </w:tcPr>
          <w:p w14:paraId="5BECBE6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6</w:t>
            </w:r>
          </w:p>
        </w:tc>
        <w:tc>
          <w:tcPr>
            <w:tcW w:w="0" w:type="auto"/>
            <w:vAlign w:val="center"/>
            <w:hideMark/>
          </w:tcPr>
          <w:p w14:paraId="24505DB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&lt;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&lt;=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&gt;=</w:t>
            </w:r>
          </w:p>
        </w:tc>
        <w:tc>
          <w:tcPr>
            <w:tcW w:w="0" w:type="auto"/>
            <w:vAlign w:val="center"/>
            <w:hideMark/>
          </w:tcPr>
          <w:p w14:paraId="3A27099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Relational operators</w:t>
            </w:r>
          </w:p>
        </w:tc>
        <w:tc>
          <w:tcPr>
            <w:tcW w:w="0" w:type="auto"/>
            <w:vAlign w:val="center"/>
            <w:hideMark/>
          </w:tcPr>
          <w:p w14:paraId="06A7F23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1D5D98F0" w14:textId="77777777" w:rsidTr="00CA7A5C">
        <w:trPr>
          <w:tblCellSpacing w:w="15" w:type="dxa"/>
        </w:trPr>
        <w:tc>
          <w:tcPr>
            <w:tcW w:w="0" w:type="auto"/>
            <w:vAlign w:val="center"/>
            <w:hideMark/>
          </w:tcPr>
          <w:p w14:paraId="3D4143F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7</w:t>
            </w:r>
          </w:p>
        </w:tc>
        <w:tc>
          <w:tcPr>
            <w:tcW w:w="0" w:type="auto"/>
            <w:vAlign w:val="center"/>
            <w:hideMark/>
          </w:tcPr>
          <w:p w14:paraId="0BD832D2"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p>
        </w:tc>
        <w:tc>
          <w:tcPr>
            <w:tcW w:w="0" w:type="auto"/>
            <w:vAlign w:val="center"/>
            <w:hideMark/>
          </w:tcPr>
          <w:p w14:paraId="0022539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Equality operators</w:t>
            </w:r>
          </w:p>
        </w:tc>
        <w:tc>
          <w:tcPr>
            <w:tcW w:w="0" w:type="auto"/>
            <w:vAlign w:val="center"/>
            <w:hideMark/>
          </w:tcPr>
          <w:p w14:paraId="3FEDB5A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3313A290" w14:textId="77777777" w:rsidTr="00CA7A5C">
        <w:trPr>
          <w:tblCellSpacing w:w="15" w:type="dxa"/>
        </w:trPr>
        <w:tc>
          <w:tcPr>
            <w:tcW w:w="0" w:type="auto"/>
            <w:vAlign w:val="center"/>
            <w:hideMark/>
          </w:tcPr>
          <w:p w14:paraId="2AC100F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8</w:t>
            </w:r>
          </w:p>
        </w:tc>
        <w:tc>
          <w:tcPr>
            <w:tcW w:w="0" w:type="auto"/>
            <w:vAlign w:val="center"/>
            <w:hideMark/>
          </w:tcPr>
          <w:p w14:paraId="494DB12F"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&amp;</w:t>
            </w:r>
          </w:p>
        </w:tc>
        <w:tc>
          <w:tcPr>
            <w:tcW w:w="0" w:type="auto"/>
            <w:vAlign w:val="center"/>
            <w:hideMark/>
          </w:tcPr>
          <w:p w14:paraId="4493222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Bitwise AND</w:t>
            </w:r>
          </w:p>
        </w:tc>
        <w:tc>
          <w:tcPr>
            <w:tcW w:w="0" w:type="auto"/>
            <w:vAlign w:val="center"/>
            <w:hideMark/>
          </w:tcPr>
          <w:p w14:paraId="5B930AD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428EA1C0" w14:textId="77777777" w:rsidTr="00CA7A5C">
        <w:trPr>
          <w:tblCellSpacing w:w="15" w:type="dxa"/>
        </w:trPr>
        <w:tc>
          <w:tcPr>
            <w:tcW w:w="0" w:type="auto"/>
            <w:vAlign w:val="center"/>
            <w:hideMark/>
          </w:tcPr>
          <w:p w14:paraId="13503A9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9</w:t>
            </w:r>
          </w:p>
        </w:tc>
        <w:tc>
          <w:tcPr>
            <w:tcW w:w="0" w:type="auto"/>
            <w:vAlign w:val="center"/>
            <w:hideMark/>
          </w:tcPr>
          <w:p w14:paraId="07E4894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6572204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Bitwise XOR</w:t>
            </w:r>
          </w:p>
        </w:tc>
        <w:tc>
          <w:tcPr>
            <w:tcW w:w="0" w:type="auto"/>
            <w:vAlign w:val="center"/>
            <w:hideMark/>
          </w:tcPr>
          <w:p w14:paraId="664D67A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52AE25D2" w14:textId="77777777" w:rsidTr="00CA7A5C">
        <w:trPr>
          <w:tblCellSpacing w:w="15" w:type="dxa"/>
        </w:trPr>
        <w:tc>
          <w:tcPr>
            <w:tcW w:w="0" w:type="auto"/>
            <w:vAlign w:val="center"/>
            <w:hideMark/>
          </w:tcPr>
          <w:p w14:paraId="74E0170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10</w:t>
            </w:r>
          </w:p>
        </w:tc>
        <w:tc>
          <w:tcPr>
            <w:tcW w:w="0" w:type="auto"/>
            <w:vAlign w:val="center"/>
            <w:hideMark/>
          </w:tcPr>
          <w:p w14:paraId="53E0E81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w:t>
            </w:r>
          </w:p>
        </w:tc>
        <w:tc>
          <w:tcPr>
            <w:tcW w:w="0" w:type="auto"/>
            <w:vAlign w:val="center"/>
            <w:hideMark/>
          </w:tcPr>
          <w:p w14:paraId="7634DE8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w:t>
            </w:r>
          </w:p>
        </w:tc>
        <w:tc>
          <w:tcPr>
            <w:tcW w:w="0" w:type="auto"/>
            <w:vAlign w:val="center"/>
            <w:hideMark/>
          </w:tcPr>
          <w:p w14:paraId="6549938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Bitwise OR</w:t>
            </w:r>
          </w:p>
        </w:tc>
      </w:tr>
      <w:tr w:rsidR="002368AD" w:rsidRPr="00EF72F6" w14:paraId="3CCCC6EE" w14:textId="77777777" w:rsidTr="00CA7A5C">
        <w:trPr>
          <w:tblCellSpacing w:w="15" w:type="dxa"/>
        </w:trPr>
        <w:tc>
          <w:tcPr>
            <w:tcW w:w="0" w:type="auto"/>
            <w:vAlign w:val="center"/>
            <w:hideMark/>
          </w:tcPr>
          <w:p w14:paraId="7DEDB97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11</w:t>
            </w:r>
          </w:p>
        </w:tc>
        <w:tc>
          <w:tcPr>
            <w:tcW w:w="0" w:type="auto"/>
            <w:vAlign w:val="center"/>
            <w:hideMark/>
          </w:tcPr>
          <w:p w14:paraId="23F0CB58"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&amp;&amp;</w:t>
            </w:r>
          </w:p>
        </w:tc>
        <w:tc>
          <w:tcPr>
            <w:tcW w:w="0" w:type="auto"/>
            <w:vAlign w:val="center"/>
            <w:hideMark/>
          </w:tcPr>
          <w:p w14:paraId="67B5C2F6"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Logical AND</w:t>
            </w:r>
          </w:p>
        </w:tc>
        <w:tc>
          <w:tcPr>
            <w:tcW w:w="0" w:type="auto"/>
            <w:vAlign w:val="center"/>
            <w:hideMark/>
          </w:tcPr>
          <w:p w14:paraId="430548F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r w:rsidR="002368AD" w:rsidRPr="00EF72F6" w14:paraId="248AD763" w14:textId="77777777" w:rsidTr="00CA7A5C">
        <w:trPr>
          <w:tblCellSpacing w:w="15" w:type="dxa"/>
        </w:trPr>
        <w:tc>
          <w:tcPr>
            <w:tcW w:w="0" w:type="auto"/>
            <w:vAlign w:val="center"/>
            <w:hideMark/>
          </w:tcPr>
          <w:p w14:paraId="16F86FD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12</w:t>
            </w:r>
          </w:p>
        </w:tc>
        <w:tc>
          <w:tcPr>
            <w:tcW w:w="0" w:type="auto"/>
            <w:vAlign w:val="center"/>
            <w:hideMark/>
          </w:tcPr>
          <w:p w14:paraId="53E6E9E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w:t>
            </w:r>
          </w:p>
        </w:tc>
        <w:tc>
          <w:tcPr>
            <w:tcW w:w="0" w:type="auto"/>
            <w:vAlign w:val="center"/>
            <w:hideMark/>
          </w:tcPr>
          <w:p w14:paraId="5CA87DF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p>
        </w:tc>
        <w:tc>
          <w:tcPr>
            <w:tcW w:w="0" w:type="auto"/>
            <w:vAlign w:val="center"/>
            <w:hideMark/>
          </w:tcPr>
          <w:p w14:paraId="46F4486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w:t>
            </w:r>
          </w:p>
        </w:tc>
      </w:tr>
      <w:tr w:rsidR="002368AD" w:rsidRPr="00EF72F6" w14:paraId="12058097" w14:textId="77777777" w:rsidTr="00CA7A5C">
        <w:trPr>
          <w:tblCellSpacing w:w="15" w:type="dxa"/>
        </w:trPr>
        <w:tc>
          <w:tcPr>
            <w:tcW w:w="0" w:type="auto"/>
            <w:vAlign w:val="center"/>
            <w:hideMark/>
          </w:tcPr>
          <w:p w14:paraId="7D75B260"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13</w:t>
            </w:r>
          </w:p>
        </w:tc>
        <w:tc>
          <w:tcPr>
            <w:tcW w:w="0" w:type="auto"/>
            <w:vAlign w:val="center"/>
            <w:hideMark/>
          </w:tcPr>
          <w:p w14:paraId="2748FCAB"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36120643"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Conditional (ternary)</w:t>
            </w:r>
          </w:p>
        </w:tc>
        <w:tc>
          <w:tcPr>
            <w:tcW w:w="0" w:type="auto"/>
            <w:vAlign w:val="center"/>
            <w:hideMark/>
          </w:tcPr>
          <w:p w14:paraId="6C86FF85"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Right to Left</w:t>
            </w:r>
          </w:p>
        </w:tc>
      </w:tr>
      <w:tr w:rsidR="002368AD" w:rsidRPr="00EF72F6" w14:paraId="6D211FA5" w14:textId="77777777" w:rsidTr="00CA7A5C">
        <w:trPr>
          <w:tblCellSpacing w:w="15" w:type="dxa"/>
        </w:trPr>
        <w:tc>
          <w:tcPr>
            <w:tcW w:w="0" w:type="auto"/>
            <w:vAlign w:val="center"/>
            <w:hideMark/>
          </w:tcPr>
          <w:p w14:paraId="7822CA4A"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14</w:t>
            </w:r>
          </w:p>
        </w:tc>
        <w:tc>
          <w:tcPr>
            <w:tcW w:w="0" w:type="auto"/>
            <w:vAlign w:val="center"/>
            <w:hideMark/>
          </w:tcPr>
          <w:p w14:paraId="69B763E1"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w:t>
            </w:r>
            <w:r w:rsidRPr="00EF72F6">
              <w:rPr>
                <w:rFonts w:ascii="Bembo" w:eastAsia="Times New Roman" w:hAnsi="Bembo" w:cs="Courier New"/>
                <w:kern w:val="0"/>
                <w:sz w:val="25"/>
                <w:szCs w:val="25"/>
                <w:lang w:eastAsia="en-IN"/>
                <w14:ligatures w14:val="none"/>
              </w:rPr>
              <w:t>%=</w:t>
            </w:r>
            <w:r w:rsidRPr="00EF72F6">
              <w:rPr>
                <w:rFonts w:ascii="Bembo" w:eastAsia="Times New Roman" w:hAnsi="Bembo" w:cs="Times New Roman"/>
                <w:kern w:val="0"/>
                <w:sz w:val="25"/>
                <w:szCs w:val="25"/>
                <w:lang w:eastAsia="en-IN"/>
                <w14:ligatures w14:val="none"/>
              </w:rPr>
              <w:t xml:space="preserve"> etc.</w:t>
            </w:r>
          </w:p>
        </w:tc>
        <w:tc>
          <w:tcPr>
            <w:tcW w:w="0" w:type="auto"/>
            <w:vAlign w:val="center"/>
            <w:hideMark/>
          </w:tcPr>
          <w:p w14:paraId="3B7F9744"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Assignment operators</w:t>
            </w:r>
          </w:p>
        </w:tc>
        <w:tc>
          <w:tcPr>
            <w:tcW w:w="0" w:type="auto"/>
            <w:vAlign w:val="center"/>
            <w:hideMark/>
          </w:tcPr>
          <w:p w14:paraId="28DACE17"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Right to Left</w:t>
            </w:r>
          </w:p>
        </w:tc>
      </w:tr>
      <w:tr w:rsidR="002368AD" w:rsidRPr="00EF72F6" w14:paraId="0C8C728E" w14:textId="77777777" w:rsidTr="00CA7A5C">
        <w:trPr>
          <w:tblCellSpacing w:w="15" w:type="dxa"/>
        </w:trPr>
        <w:tc>
          <w:tcPr>
            <w:tcW w:w="0" w:type="auto"/>
            <w:vAlign w:val="center"/>
            <w:hideMark/>
          </w:tcPr>
          <w:p w14:paraId="2AC7EE3C"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15 (Lowest)</w:t>
            </w:r>
          </w:p>
        </w:tc>
        <w:tc>
          <w:tcPr>
            <w:tcW w:w="0" w:type="auto"/>
            <w:vAlign w:val="center"/>
            <w:hideMark/>
          </w:tcPr>
          <w:p w14:paraId="530B3FD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Courier New"/>
                <w:kern w:val="0"/>
                <w:sz w:val="25"/>
                <w:szCs w:val="25"/>
                <w:lang w:eastAsia="en-IN"/>
                <w14:ligatures w14:val="none"/>
              </w:rPr>
              <w:t>,</w:t>
            </w:r>
          </w:p>
        </w:tc>
        <w:tc>
          <w:tcPr>
            <w:tcW w:w="0" w:type="auto"/>
            <w:vAlign w:val="center"/>
            <w:hideMark/>
          </w:tcPr>
          <w:p w14:paraId="719D4FAE"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Comma operator</w:t>
            </w:r>
          </w:p>
        </w:tc>
        <w:tc>
          <w:tcPr>
            <w:tcW w:w="0" w:type="auto"/>
            <w:vAlign w:val="center"/>
            <w:hideMark/>
          </w:tcPr>
          <w:p w14:paraId="3B06BCF9" w14:textId="77777777" w:rsidR="002368AD" w:rsidRPr="00EF72F6" w:rsidRDefault="002368AD" w:rsidP="002368AD">
            <w:pPr>
              <w:spacing w:after="0" w:line="240" w:lineRule="auto"/>
              <w:rPr>
                <w:rFonts w:ascii="Bembo" w:eastAsia="Times New Roman" w:hAnsi="Bembo" w:cs="Times New Roman"/>
                <w:kern w:val="0"/>
                <w:sz w:val="25"/>
                <w:szCs w:val="25"/>
                <w:lang w:eastAsia="en-IN"/>
                <w14:ligatures w14:val="none"/>
              </w:rPr>
            </w:pPr>
            <w:r w:rsidRPr="00EF72F6">
              <w:rPr>
                <w:rFonts w:ascii="Bembo" w:eastAsia="Times New Roman" w:hAnsi="Bembo" w:cs="Times New Roman"/>
                <w:kern w:val="0"/>
                <w:sz w:val="25"/>
                <w:szCs w:val="25"/>
                <w:lang w:eastAsia="en-IN"/>
                <w14:ligatures w14:val="none"/>
              </w:rPr>
              <w:t>Left to Right</w:t>
            </w:r>
          </w:p>
        </w:tc>
      </w:tr>
    </w:tbl>
    <w:p w14:paraId="1866DC04" w14:textId="687BFB15" w:rsidR="002368AD" w:rsidRPr="00CA7A5C" w:rsidRDefault="002368AD" w:rsidP="00036A3A">
      <w:pPr>
        <w:pStyle w:val="Subheadddddf"/>
      </w:pPr>
      <w:r w:rsidRPr="000C493A">
        <w:t>Example Demonstrating Precedence:</w:t>
      </w:r>
    </w:p>
    <w:p w14:paraId="3D1340F3"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6AF7D4D" w14:textId="77777777" w:rsidR="002368AD" w:rsidRPr="000C493A" w:rsidRDefault="002368AD" w:rsidP="00CA7A5C">
      <w:pPr>
        <w:pStyle w:val="Code"/>
        <w:rPr>
          <w:color w:val="383A42"/>
          <w:lang w:eastAsia="en-IN"/>
        </w:rPr>
      </w:pPr>
    </w:p>
    <w:p w14:paraId="3566B057"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F87CA6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c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576BBDB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w:t>
      </w:r>
    </w:p>
    <w:p w14:paraId="5B5AAE9C" w14:textId="77777777" w:rsidR="002368AD" w:rsidRPr="000C493A" w:rsidRDefault="002368AD" w:rsidP="00CA7A5C">
      <w:pPr>
        <w:pStyle w:val="Code"/>
        <w:rPr>
          <w:color w:val="383A42"/>
          <w:lang w:eastAsia="en-IN"/>
        </w:rPr>
      </w:pPr>
      <w:r w:rsidRPr="000C493A">
        <w:rPr>
          <w:color w:val="383A42"/>
          <w:lang w:eastAsia="en-IN"/>
        </w:rPr>
        <w:t xml:space="preserve">    </w:t>
      </w:r>
    </w:p>
    <w:p w14:paraId="40E9844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Operator Precedence ===\n\n"</w:t>
      </w:r>
      <w:r w:rsidRPr="000C493A">
        <w:rPr>
          <w:color w:val="383A42"/>
          <w:lang w:eastAsia="en-IN"/>
        </w:rPr>
        <w:t>);</w:t>
      </w:r>
    </w:p>
    <w:p w14:paraId="5985011E" w14:textId="77777777" w:rsidR="002368AD" w:rsidRPr="000C493A" w:rsidRDefault="002368AD" w:rsidP="00CA7A5C">
      <w:pPr>
        <w:pStyle w:val="Code"/>
        <w:rPr>
          <w:color w:val="383A42"/>
          <w:lang w:eastAsia="en-IN"/>
        </w:rPr>
      </w:pPr>
      <w:r w:rsidRPr="000C493A">
        <w:rPr>
          <w:color w:val="383A42"/>
          <w:lang w:eastAsia="en-IN"/>
        </w:rPr>
        <w:t xml:space="preserve">    </w:t>
      </w:r>
    </w:p>
    <w:p w14:paraId="5E88CDDD"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Example 1: Multiplication before addition</w:t>
      </w:r>
    </w:p>
    <w:p w14:paraId="414E7BB0"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c;</w:t>
      </w:r>
    </w:p>
    <w:p w14:paraId="7AEBF80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c = %d + %d * %d = %d\n"</w:t>
      </w:r>
      <w:r w:rsidRPr="000C493A">
        <w:rPr>
          <w:color w:val="383A42"/>
          <w:lang w:eastAsia="en-IN"/>
        </w:rPr>
        <w:t>, a, b, c, result);</w:t>
      </w:r>
    </w:p>
    <w:p w14:paraId="4998519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"(Multiplication happens first: 5 + 6 = 11)\n\n"</w:t>
      </w:r>
      <w:r w:rsidRPr="000C493A">
        <w:rPr>
          <w:color w:val="383A42"/>
          <w:lang w:eastAsia="en-IN"/>
        </w:rPr>
        <w:t>);</w:t>
      </w:r>
    </w:p>
    <w:p w14:paraId="737E9DF6" w14:textId="77777777" w:rsidR="002368AD" w:rsidRPr="000C493A" w:rsidRDefault="002368AD" w:rsidP="00CA7A5C">
      <w:pPr>
        <w:pStyle w:val="Code"/>
        <w:rPr>
          <w:color w:val="383A42"/>
          <w:lang w:eastAsia="en-IN"/>
        </w:rPr>
      </w:pPr>
      <w:r w:rsidRPr="000C493A">
        <w:rPr>
          <w:color w:val="383A42"/>
          <w:lang w:eastAsia="en-IN"/>
        </w:rPr>
        <w:t xml:space="preserve">    </w:t>
      </w:r>
    </w:p>
    <w:p w14:paraId="5B7EE89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Example 2: Using parentheses to override precedence</w:t>
      </w:r>
    </w:p>
    <w:p w14:paraId="2EADDD5F"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c;</w:t>
      </w:r>
    </w:p>
    <w:p w14:paraId="5F124A4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c = (%d + %d) * %d = %d\n"</w:t>
      </w:r>
      <w:r w:rsidRPr="000C493A">
        <w:rPr>
          <w:color w:val="383A42"/>
          <w:lang w:eastAsia="en-IN"/>
        </w:rPr>
        <w:t>, a, b, c, result);</w:t>
      </w:r>
    </w:p>
    <w:p w14:paraId="5BB915B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"(Parentheses force addition first: 8 * 2 = 16)\n\n"</w:t>
      </w:r>
      <w:r w:rsidRPr="000C493A">
        <w:rPr>
          <w:color w:val="383A42"/>
          <w:lang w:eastAsia="en-IN"/>
        </w:rPr>
        <w:t>);</w:t>
      </w:r>
    </w:p>
    <w:p w14:paraId="6682A142" w14:textId="77777777" w:rsidR="002368AD" w:rsidRPr="000C493A" w:rsidRDefault="002368AD" w:rsidP="00CA7A5C">
      <w:pPr>
        <w:pStyle w:val="Code"/>
        <w:rPr>
          <w:color w:val="383A42"/>
          <w:lang w:eastAsia="en-IN"/>
        </w:rPr>
      </w:pPr>
      <w:r w:rsidRPr="000C493A">
        <w:rPr>
          <w:color w:val="383A42"/>
          <w:lang w:eastAsia="en-IN"/>
        </w:rPr>
        <w:t xml:space="preserve">    </w:t>
      </w:r>
    </w:p>
    <w:p w14:paraId="3C715F62"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Example 3: Complex expression</w:t>
      </w:r>
    </w:p>
    <w:p w14:paraId="6464F67C"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c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050E29E"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c / 2 - 1 = %d\n"</w:t>
      </w:r>
      <w:r w:rsidRPr="000C493A">
        <w:rPr>
          <w:color w:val="383A42"/>
          <w:lang w:eastAsia="en-IN"/>
        </w:rPr>
        <w:t>, result);</w:t>
      </w:r>
    </w:p>
    <w:p w14:paraId="0A128CA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"Evaluation order: b*c=6, 6/2=3, 5+3=8, 8-1=7\n\n"</w:t>
      </w:r>
      <w:r w:rsidRPr="000C493A">
        <w:rPr>
          <w:color w:val="383A42"/>
          <w:lang w:eastAsia="en-IN"/>
        </w:rPr>
        <w:t>);</w:t>
      </w:r>
    </w:p>
    <w:p w14:paraId="04A9F667" w14:textId="77777777" w:rsidR="002368AD" w:rsidRPr="000C493A" w:rsidRDefault="002368AD" w:rsidP="00CA7A5C">
      <w:pPr>
        <w:pStyle w:val="Code"/>
        <w:rPr>
          <w:color w:val="383A42"/>
          <w:lang w:eastAsia="en-IN"/>
        </w:rPr>
      </w:pPr>
      <w:r w:rsidRPr="000C493A">
        <w:rPr>
          <w:color w:val="383A42"/>
          <w:lang w:eastAsia="en-IN"/>
        </w:rPr>
        <w:t xml:space="preserve">    </w:t>
      </w:r>
    </w:p>
    <w:p w14:paraId="075E6ED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Example 4: Relational and logical operators</w:t>
      </w:r>
    </w:p>
    <w:p w14:paraId="4CCEE20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37C22207"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x </w:t>
      </w:r>
      <w:r w:rsidRPr="000C493A">
        <w:rPr>
          <w:color w:val="4078F2"/>
          <w:lang w:eastAsia="en-IN"/>
        </w:rPr>
        <w:t>&gt;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color w:val="4078F2"/>
          <w:lang w:eastAsia="en-IN"/>
        </w:rPr>
        <w:t>&amp;&amp;</w:t>
      </w:r>
      <w:r w:rsidRPr="000C493A">
        <w:rPr>
          <w:color w:val="383A42"/>
          <w:lang w:eastAsia="en-IN"/>
        </w:rPr>
        <w:t xml:space="preserve"> y </w:t>
      </w:r>
      <w:r w:rsidRPr="000C493A">
        <w:rPr>
          <w:color w:val="4078F2"/>
          <w:lang w:eastAsia="en-IN"/>
        </w:rPr>
        <w:t>&lt;</w:t>
      </w:r>
      <w:r w:rsidRPr="000C493A">
        <w:rPr>
          <w:color w:val="383A42"/>
          <w:lang w:eastAsia="en-IN"/>
        </w:rPr>
        <w:t xml:space="preserve"> </w:t>
      </w:r>
      <w:r w:rsidRPr="000C493A">
        <w:rPr>
          <w:color w:val="B76B01"/>
          <w:lang w:eastAsia="en-IN"/>
        </w:rPr>
        <w:t>30</w:t>
      </w:r>
      <w:r w:rsidRPr="000C493A">
        <w:rPr>
          <w:color w:val="383A42"/>
          <w:lang w:eastAsia="en-IN"/>
        </w:rPr>
        <w:t>;</w:t>
      </w:r>
    </w:p>
    <w:p w14:paraId="2DA0273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"x &gt; 5 &amp;&amp; y &lt; 30 = %d\n"</w:t>
      </w:r>
      <w:r w:rsidRPr="000C493A">
        <w:rPr>
          <w:color w:val="383A42"/>
          <w:lang w:eastAsia="en-IN"/>
        </w:rPr>
        <w:t>, result);</w:t>
      </w:r>
    </w:p>
    <w:p w14:paraId="740CECB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"(Relational operators evaluated before logical AND)\n"</w:t>
      </w:r>
      <w:r w:rsidRPr="000C493A">
        <w:rPr>
          <w:color w:val="383A42"/>
          <w:lang w:eastAsia="en-IN"/>
        </w:rPr>
        <w:t>);</w:t>
      </w:r>
    </w:p>
    <w:p w14:paraId="2EE2788F" w14:textId="77777777" w:rsidR="002368AD" w:rsidRPr="000C493A" w:rsidRDefault="002368AD" w:rsidP="00CA7A5C">
      <w:pPr>
        <w:pStyle w:val="Code"/>
        <w:rPr>
          <w:color w:val="383A42"/>
          <w:lang w:eastAsia="en-IN"/>
        </w:rPr>
      </w:pPr>
      <w:r w:rsidRPr="000C493A">
        <w:rPr>
          <w:color w:val="383A42"/>
          <w:lang w:eastAsia="en-IN"/>
        </w:rPr>
        <w:t xml:space="preserve">    </w:t>
      </w:r>
    </w:p>
    <w:p w14:paraId="4137C976"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4388099" w14:textId="77777777" w:rsidR="002368AD" w:rsidRPr="000C493A" w:rsidRDefault="002368AD" w:rsidP="00CA7A5C">
      <w:pPr>
        <w:pStyle w:val="Code"/>
        <w:rPr>
          <w:color w:val="383A42"/>
          <w:lang w:eastAsia="en-IN"/>
        </w:rPr>
      </w:pPr>
      <w:r w:rsidRPr="000C493A">
        <w:rPr>
          <w:color w:val="383A42"/>
          <w:lang w:eastAsia="en-IN"/>
        </w:rPr>
        <w:t>}</w:t>
      </w:r>
    </w:p>
    <w:p w14:paraId="56AA210F" w14:textId="77777777" w:rsidR="002368AD" w:rsidRPr="000C493A" w:rsidRDefault="002368AD" w:rsidP="00036A3A">
      <w:pPr>
        <w:pStyle w:val="Subheadddddf"/>
      </w:pPr>
      <w:r w:rsidRPr="000C493A">
        <w:t>Output:</w:t>
      </w:r>
    </w:p>
    <w:p w14:paraId="57C30E1F" w14:textId="77777777" w:rsidR="002368AD" w:rsidRPr="000C493A" w:rsidRDefault="002368AD" w:rsidP="00CA7A5C">
      <w:pPr>
        <w:pStyle w:val="Code"/>
        <w:rPr>
          <w:lang w:eastAsia="en-IN"/>
        </w:rPr>
      </w:pPr>
      <w:r w:rsidRPr="000C493A">
        <w:rPr>
          <w:lang w:eastAsia="en-IN"/>
        </w:rPr>
        <w:t>=== Operator Precedence ===</w:t>
      </w:r>
    </w:p>
    <w:p w14:paraId="710194A6" w14:textId="77777777" w:rsidR="002368AD" w:rsidRPr="000C493A" w:rsidRDefault="002368AD" w:rsidP="00CA7A5C">
      <w:pPr>
        <w:pStyle w:val="Code"/>
        <w:rPr>
          <w:lang w:eastAsia="en-IN"/>
        </w:rPr>
      </w:pPr>
    </w:p>
    <w:p w14:paraId="64B098E4" w14:textId="77777777" w:rsidR="002368AD" w:rsidRPr="000C493A" w:rsidRDefault="002368AD" w:rsidP="00CA7A5C">
      <w:pPr>
        <w:pStyle w:val="Code"/>
        <w:rPr>
          <w:lang w:eastAsia="en-IN"/>
        </w:rPr>
      </w:pPr>
      <w:r w:rsidRPr="000C493A">
        <w:rPr>
          <w:lang w:eastAsia="en-IN"/>
        </w:rPr>
        <w:t>a + b * c = 5 + 3 * 2 = 11</w:t>
      </w:r>
    </w:p>
    <w:p w14:paraId="65E654F1" w14:textId="77777777" w:rsidR="002368AD" w:rsidRPr="000C493A" w:rsidRDefault="002368AD" w:rsidP="00CA7A5C">
      <w:pPr>
        <w:pStyle w:val="Code"/>
        <w:rPr>
          <w:lang w:eastAsia="en-IN"/>
        </w:rPr>
      </w:pPr>
      <w:r w:rsidRPr="000C493A">
        <w:rPr>
          <w:lang w:eastAsia="en-IN"/>
        </w:rPr>
        <w:t>(Multiplication happens first: 5 + 6 = 11)</w:t>
      </w:r>
    </w:p>
    <w:p w14:paraId="505593E4" w14:textId="77777777" w:rsidR="002368AD" w:rsidRPr="000C493A" w:rsidRDefault="002368AD" w:rsidP="00CA7A5C">
      <w:pPr>
        <w:pStyle w:val="Code"/>
        <w:rPr>
          <w:lang w:eastAsia="en-IN"/>
        </w:rPr>
      </w:pPr>
    </w:p>
    <w:p w14:paraId="7E1772B5" w14:textId="77777777" w:rsidR="002368AD" w:rsidRPr="000C493A" w:rsidRDefault="002368AD" w:rsidP="00CA7A5C">
      <w:pPr>
        <w:pStyle w:val="Code"/>
        <w:rPr>
          <w:lang w:eastAsia="en-IN"/>
        </w:rPr>
      </w:pPr>
      <w:r w:rsidRPr="000C493A">
        <w:rPr>
          <w:lang w:eastAsia="en-IN"/>
        </w:rPr>
        <w:t>(a + b) * c = (5 + 3) * 2 = 16</w:t>
      </w:r>
    </w:p>
    <w:p w14:paraId="649884A2" w14:textId="77777777" w:rsidR="002368AD" w:rsidRPr="000C493A" w:rsidRDefault="002368AD" w:rsidP="00CA7A5C">
      <w:pPr>
        <w:pStyle w:val="Code"/>
        <w:rPr>
          <w:lang w:eastAsia="en-IN"/>
        </w:rPr>
      </w:pPr>
      <w:r w:rsidRPr="000C493A">
        <w:rPr>
          <w:lang w:eastAsia="en-IN"/>
        </w:rPr>
        <w:t>(Parentheses force addition first: 8 * 2 = 16)</w:t>
      </w:r>
    </w:p>
    <w:p w14:paraId="4A2536DC" w14:textId="77777777" w:rsidR="002368AD" w:rsidRPr="000C493A" w:rsidRDefault="002368AD" w:rsidP="00CA7A5C">
      <w:pPr>
        <w:pStyle w:val="Code"/>
        <w:rPr>
          <w:lang w:eastAsia="en-IN"/>
        </w:rPr>
      </w:pPr>
    </w:p>
    <w:p w14:paraId="10B66101" w14:textId="77777777" w:rsidR="002368AD" w:rsidRPr="000C493A" w:rsidRDefault="002368AD" w:rsidP="00CA7A5C">
      <w:pPr>
        <w:pStyle w:val="Code"/>
        <w:rPr>
          <w:lang w:eastAsia="en-IN"/>
        </w:rPr>
      </w:pPr>
      <w:r w:rsidRPr="000C493A">
        <w:rPr>
          <w:lang w:eastAsia="en-IN"/>
        </w:rPr>
        <w:t>a + b * c / 2 - 1 = 7</w:t>
      </w:r>
    </w:p>
    <w:p w14:paraId="3FB416FD" w14:textId="77777777" w:rsidR="002368AD" w:rsidRPr="000C493A" w:rsidRDefault="002368AD" w:rsidP="00CA7A5C">
      <w:pPr>
        <w:pStyle w:val="Code"/>
        <w:rPr>
          <w:lang w:eastAsia="en-IN"/>
        </w:rPr>
      </w:pPr>
      <w:r w:rsidRPr="000C493A">
        <w:rPr>
          <w:lang w:eastAsia="en-IN"/>
        </w:rPr>
        <w:t>Evaluation order: b*c=6, 6/2=3, 5+3=8, 8-1=7</w:t>
      </w:r>
    </w:p>
    <w:p w14:paraId="7AE2C784" w14:textId="77777777" w:rsidR="002368AD" w:rsidRPr="000C493A" w:rsidRDefault="002368AD" w:rsidP="00CA7A5C">
      <w:pPr>
        <w:pStyle w:val="Code"/>
        <w:rPr>
          <w:lang w:eastAsia="en-IN"/>
        </w:rPr>
      </w:pPr>
    </w:p>
    <w:p w14:paraId="690D0A76" w14:textId="77777777" w:rsidR="002368AD" w:rsidRPr="000C493A" w:rsidRDefault="002368AD" w:rsidP="00CA7A5C">
      <w:pPr>
        <w:pStyle w:val="Code"/>
        <w:rPr>
          <w:lang w:eastAsia="en-IN"/>
        </w:rPr>
      </w:pPr>
      <w:r w:rsidRPr="000C493A">
        <w:rPr>
          <w:lang w:eastAsia="en-IN"/>
        </w:rPr>
        <w:t>x &gt; 5 &amp;&amp; y &lt; 30 = 1</w:t>
      </w:r>
    </w:p>
    <w:p w14:paraId="34574648" w14:textId="77777777" w:rsidR="002368AD" w:rsidRPr="000C493A" w:rsidRDefault="002368AD" w:rsidP="00CA7A5C">
      <w:pPr>
        <w:pStyle w:val="Code"/>
        <w:rPr>
          <w:lang w:eastAsia="en-IN"/>
        </w:rPr>
      </w:pPr>
      <w:r w:rsidRPr="000C493A">
        <w:rPr>
          <w:lang w:eastAsia="en-IN"/>
        </w:rPr>
        <w:t>(Relational operators evaluated before logical AND)</w:t>
      </w:r>
    </w:p>
    <w:p w14:paraId="133003D6" w14:textId="77777777" w:rsidR="002368AD" w:rsidRPr="000C493A" w:rsidRDefault="002368AD" w:rsidP="00036A3A">
      <w:pPr>
        <w:pStyle w:val="Subheadddddf"/>
      </w:pPr>
      <w:r w:rsidRPr="000C493A">
        <w:t>Using Parentheses for Clarity:</w:t>
      </w:r>
    </w:p>
    <w:p w14:paraId="6220C3C0" w14:textId="12ACB92A" w:rsidR="002368AD" w:rsidRPr="000C493A" w:rsidRDefault="002368AD" w:rsidP="00036A3A">
      <w:pPr>
        <w:pStyle w:val="texxtt"/>
        <w:rPr>
          <w:lang w:eastAsia="en-IN"/>
        </w:rPr>
      </w:pPr>
      <w:r w:rsidRPr="000C493A">
        <w:rPr>
          <w:lang w:eastAsia="en-IN"/>
        </w:rPr>
        <w:t>Even when not strictly necessary, using parentheses can make your code more readable and prevent errors:</w:t>
      </w:r>
    </w:p>
    <w:p w14:paraId="1E029743" w14:textId="77777777" w:rsidR="002368AD" w:rsidRPr="000C493A" w:rsidRDefault="002368AD" w:rsidP="00CA7A5C">
      <w:pPr>
        <w:pStyle w:val="Code"/>
        <w:rPr>
          <w:color w:val="383A42"/>
          <w:lang w:eastAsia="en-IN"/>
        </w:rPr>
      </w:pPr>
      <w:r w:rsidRPr="000C493A">
        <w:rPr>
          <w:lang w:eastAsia="en-IN"/>
        </w:rPr>
        <w:t>// Less clear</w:t>
      </w:r>
    </w:p>
    <w:p w14:paraId="64719824" w14:textId="77777777" w:rsidR="002368AD" w:rsidRPr="000C493A" w:rsidRDefault="002368AD" w:rsidP="00CA7A5C">
      <w:pPr>
        <w:pStyle w:val="Code"/>
        <w:rPr>
          <w:color w:val="383A42"/>
          <w:lang w:eastAsia="en-IN"/>
        </w:rPr>
      </w:pPr>
      <w:r w:rsidRPr="000C493A">
        <w:rPr>
          <w:color w:val="A626A4"/>
          <w:lang w:eastAsia="en-IN"/>
        </w:rPr>
        <w:t>if</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&amp;&amp;</w:t>
      </w:r>
      <w:r w:rsidRPr="000C493A">
        <w:rPr>
          <w:color w:val="383A42"/>
          <w:lang w:eastAsia="en-IN"/>
        </w:rPr>
        <w:t xml:space="preserve"> c </w:t>
      </w:r>
      <w:r w:rsidRPr="000C493A">
        <w:rPr>
          <w:color w:val="4078F2"/>
          <w:lang w:eastAsia="en-IN"/>
        </w:rPr>
        <w:t>&lt;</w:t>
      </w:r>
      <w:r w:rsidRPr="000C493A">
        <w:rPr>
          <w:color w:val="383A42"/>
          <w:lang w:eastAsia="en-IN"/>
        </w:rPr>
        <w:t xml:space="preserve"> d </w:t>
      </w:r>
      <w:r w:rsidRPr="000C493A">
        <w:rPr>
          <w:color w:val="4078F2"/>
          <w:lang w:eastAsia="en-IN"/>
        </w:rPr>
        <w:t>||</w:t>
      </w:r>
      <w:r w:rsidRPr="000C493A">
        <w:rPr>
          <w:color w:val="383A42"/>
          <w:lang w:eastAsia="en-IN"/>
        </w:rPr>
        <w:t xml:space="preserve"> e </w:t>
      </w:r>
      <w:r w:rsidRPr="000C493A">
        <w:rPr>
          <w:color w:val="4078F2"/>
          <w:lang w:eastAsia="en-IN"/>
        </w:rPr>
        <w:t>==</w:t>
      </w:r>
      <w:r w:rsidRPr="000C493A">
        <w:rPr>
          <w:color w:val="383A42"/>
          <w:lang w:eastAsia="en-IN"/>
        </w:rPr>
        <w:t xml:space="preserve"> f)</w:t>
      </w:r>
    </w:p>
    <w:p w14:paraId="74E67CC2" w14:textId="77777777" w:rsidR="002368AD" w:rsidRPr="000C493A" w:rsidRDefault="002368AD" w:rsidP="00236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494D1CF5" w14:textId="77777777" w:rsidR="002368AD" w:rsidRPr="000C493A" w:rsidRDefault="002368AD" w:rsidP="00CA7A5C">
      <w:pPr>
        <w:pStyle w:val="Code"/>
        <w:rPr>
          <w:color w:val="383A42"/>
          <w:lang w:eastAsia="en-IN"/>
        </w:rPr>
      </w:pPr>
      <w:r w:rsidRPr="000C493A">
        <w:rPr>
          <w:lang w:eastAsia="en-IN"/>
        </w:rPr>
        <w:t>// More clear</w:t>
      </w:r>
    </w:p>
    <w:p w14:paraId="2E5CADDC" w14:textId="77777777" w:rsidR="002368AD" w:rsidRPr="000C493A" w:rsidRDefault="002368AD" w:rsidP="00CA7A5C">
      <w:pPr>
        <w:pStyle w:val="Code"/>
        <w:rPr>
          <w:color w:val="383A42"/>
          <w:lang w:eastAsia="en-IN"/>
        </w:rPr>
      </w:pPr>
      <w:r w:rsidRPr="000C493A">
        <w:rPr>
          <w:color w:val="A626A4"/>
          <w:lang w:eastAsia="en-IN"/>
        </w:rPr>
        <w:t>if</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&amp;&amp;</w:t>
      </w:r>
      <w:r w:rsidRPr="000C493A">
        <w:rPr>
          <w:color w:val="383A42"/>
          <w:lang w:eastAsia="en-IN"/>
        </w:rPr>
        <w:t xml:space="preserve"> c </w:t>
      </w:r>
      <w:r w:rsidRPr="000C493A">
        <w:rPr>
          <w:color w:val="4078F2"/>
          <w:lang w:eastAsia="en-IN"/>
        </w:rPr>
        <w:t>&lt;</w:t>
      </w:r>
      <w:r w:rsidRPr="000C493A">
        <w:rPr>
          <w:color w:val="383A42"/>
          <w:lang w:eastAsia="en-IN"/>
        </w:rPr>
        <w:t xml:space="preserve"> d) </w:t>
      </w:r>
      <w:r w:rsidRPr="000C493A">
        <w:rPr>
          <w:color w:val="4078F2"/>
          <w:lang w:eastAsia="en-IN"/>
        </w:rPr>
        <w:t>||</w:t>
      </w:r>
      <w:r w:rsidRPr="000C493A">
        <w:rPr>
          <w:color w:val="383A42"/>
          <w:lang w:eastAsia="en-IN"/>
        </w:rPr>
        <w:t xml:space="preserve"> (e </w:t>
      </w:r>
      <w:r w:rsidRPr="000C493A">
        <w:rPr>
          <w:color w:val="4078F2"/>
          <w:lang w:eastAsia="en-IN"/>
        </w:rPr>
        <w:t>==</w:t>
      </w:r>
      <w:r w:rsidRPr="000C493A">
        <w:rPr>
          <w:color w:val="383A42"/>
          <w:lang w:eastAsia="en-IN"/>
        </w:rPr>
        <w:t xml:space="preserve"> f))</w:t>
      </w:r>
    </w:p>
    <w:p w14:paraId="34869602" w14:textId="77777777" w:rsidR="002368AD" w:rsidRPr="000C493A" w:rsidRDefault="002368AD" w:rsidP="00036A3A">
      <w:pPr>
        <w:pStyle w:val="Subheadddddf"/>
      </w:pPr>
      <w:r w:rsidRPr="000C493A">
        <w:t>Practical Exercises</w:t>
      </w:r>
    </w:p>
    <w:p w14:paraId="2A359056" w14:textId="77777777" w:rsidR="002368AD" w:rsidRPr="000C493A" w:rsidRDefault="002368AD" w:rsidP="00036A3A">
      <w:pPr>
        <w:pStyle w:val="Subheadddddf"/>
      </w:pPr>
      <w:r w:rsidRPr="000C493A">
        <w:t>Exercise 1: Arithmetic and Assignment Operators</w:t>
      </w:r>
    </w:p>
    <w:p w14:paraId="63EF0344" w14:textId="77777777" w:rsidR="002368AD" w:rsidRPr="000C493A" w:rsidRDefault="002368AD" w:rsidP="00036A3A">
      <w:pPr>
        <w:pStyle w:val="texxtt"/>
        <w:rPr>
          <w:lang w:eastAsia="en-IN"/>
        </w:rPr>
      </w:pPr>
      <w:r w:rsidRPr="000C493A">
        <w:rPr>
          <w:b/>
          <w:bCs/>
          <w:lang w:eastAsia="en-IN"/>
        </w:rPr>
        <w:t>Task:</w:t>
      </w:r>
      <w:r w:rsidRPr="000C493A">
        <w:rPr>
          <w:lang w:eastAsia="en-IN"/>
        </w:rPr>
        <w:t xml:space="preserve"> Write a program with two integers </w:t>
      </w:r>
      <w:r w:rsidRPr="000C493A">
        <w:rPr>
          <w:rFonts w:cs="Courier New"/>
          <w:lang w:eastAsia="en-IN"/>
        </w:rPr>
        <w:t>a = 15</w:t>
      </w:r>
      <w:r w:rsidRPr="000C493A">
        <w:rPr>
          <w:lang w:eastAsia="en-IN"/>
        </w:rPr>
        <w:t xml:space="preserve"> and </w:t>
      </w:r>
      <w:r w:rsidRPr="000C493A">
        <w:rPr>
          <w:rFonts w:cs="Courier New"/>
          <w:lang w:eastAsia="en-IN"/>
        </w:rPr>
        <w:t>b = 4</w:t>
      </w:r>
      <w:r w:rsidRPr="000C493A">
        <w:rPr>
          <w:lang w:eastAsia="en-IN"/>
        </w:rPr>
        <w:t xml:space="preserve">. Show all arithmetic operations, then use assignment operators to update </w:t>
      </w:r>
      <w:r w:rsidRPr="000C493A">
        <w:rPr>
          <w:rFonts w:cs="Courier New"/>
          <w:lang w:eastAsia="en-IN"/>
        </w:rPr>
        <w:t>a</w:t>
      </w:r>
      <w:r w:rsidRPr="000C493A">
        <w:rPr>
          <w:lang w:eastAsia="en-IN"/>
        </w:rPr>
        <w:t>.</w:t>
      </w:r>
    </w:p>
    <w:p w14:paraId="06D123B0" w14:textId="02A1F975" w:rsidR="002368AD" w:rsidRPr="000C493A" w:rsidRDefault="002368AD" w:rsidP="00036A3A">
      <w:pPr>
        <w:pStyle w:val="Subheadddddf"/>
      </w:pPr>
      <w:r w:rsidRPr="000C493A">
        <w:t>Program:</w:t>
      </w:r>
    </w:p>
    <w:p w14:paraId="2052DA73"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5933A81" w14:textId="77777777" w:rsidR="002368AD" w:rsidRPr="000C493A" w:rsidRDefault="002368AD" w:rsidP="00CA7A5C">
      <w:pPr>
        <w:pStyle w:val="Code"/>
        <w:rPr>
          <w:color w:val="383A42"/>
          <w:lang w:eastAsia="en-IN"/>
        </w:rPr>
      </w:pPr>
    </w:p>
    <w:p w14:paraId="1C3840B4"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5170B1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15</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4</w:t>
      </w:r>
      <w:r w:rsidRPr="000C493A">
        <w:rPr>
          <w:color w:val="383A42"/>
          <w:lang w:eastAsia="en-IN"/>
        </w:rPr>
        <w:t>;</w:t>
      </w:r>
    </w:p>
    <w:p w14:paraId="50103E34" w14:textId="77777777" w:rsidR="002368AD" w:rsidRPr="000C493A" w:rsidRDefault="002368AD" w:rsidP="00CA7A5C">
      <w:pPr>
        <w:pStyle w:val="Code"/>
        <w:rPr>
          <w:color w:val="383A42"/>
          <w:lang w:eastAsia="en-IN"/>
        </w:rPr>
      </w:pPr>
      <w:r w:rsidRPr="000C493A">
        <w:rPr>
          <w:color w:val="383A42"/>
          <w:lang w:eastAsia="en-IN"/>
        </w:rPr>
        <w:t xml:space="preserve">    </w:t>
      </w:r>
    </w:p>
    <w:p w14:paraId="1A2F1F1E"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values: a = %d, b = %d\n\n"</w:t>
      </w:r>
      <w:r w:rsidRPr="000C493A">
        <w:rPr>
          <w:color w:val="383A42"/>
          <w:lang w:eastAsia="en-IN"/>
        </w:rPr>
        <w:t>, a, b);</w:t>
      </w:r>
    </w:p>
    <w:p w14:paraId="1CC98DA7" w14:textId="77777777" w:rsidR="002368AD" w:rsidRPr="000C493A" w:rsidRDefault="002368AD" w:rsidP="00CA7A5C">
      <w:pPr>
        <w:pStyle w:val="Code"/>
        <w:rPr>
          <w:color w:val="383A42"/>
          <w:lang w:eastAsia="en-IN"/>
        </w:rPr>
      </w:pPr>
      <w:r w:rsidRPr="000C493A">
        <w:rPr>
          <w:color w:val="383A42"/>
          <w:lang w:eastAsia="en-IN"/>
        </w:rPr>
        <w:t xml:space="preserve">    </w:t>
      </w:r>
    </w:p>
    <w:p w14:paraId="7B4C0BA4"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Arithmetic operations</w:t>
      </w:r>
    </w:p>
    <w:p w14:paraId="2F6799D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"Arithmetic Operations:\n"</w:t>
      </w:r>
      <w:r w:rsidRPr="000C493A">
        <w:rPr>
          <w:color w:val="383A42"/>
          <w:lang w:eastAsia="en-IN"/>
        </w:rPr>
        <w:t>);</w:t>
      </w:r>
    </w:p>
    <w:p w14:paraId="3485083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6E9A357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2D03367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6F4D00F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82A009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E66193D" w14:textId="77777777" w:rsidR="002368AD" w:rsidRPr="000C493A" w:rsidRDefault="002368AD" w:rsidP="00CA7A5C">
      <w:pPr>
        <w:pStyle w:val="Code"/>
        <w:rPr>
          <w:color w:val="383A42"/>
          <w:lang w:eastAsia="en-IN"/>
        </w:rPr>
      </w:pPr>
      <w:r w:rsidRPr="000C493A">
        <w:rPr>
          <w:color w:val="383A42"/>
          <w:lang w:eastAsia="en-IN"/>
        </w:rPr>
        <w:t xml:space="preserve">    </w:t>
      </w:r>
    </w:p>
    <w:p w14:paraId="2DE33EC2"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Assignment operations</w:t>
      </w:r>
    </w:p>
    <w:p w14:paraId="01EB6D3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"Assignment Operations:\n"</w:t>
      </w:r>
      <w:r w:rsidRPr="000C493A">
        <w:rPr>
          <w:color w:val="383A42"/>
          <w:lang w:eastAsia="en-IN"/>
        </w:rPr>
        <w:t>);</w:t>
      </w:r>
    </w:p>
    <w:p w14:paraId="3FC9E7E4" w14:textId="77777777" w:rsidR="002368AD" w:rsidRPr="000C493A" w:rsidRDefault="002368AD" w:rsidP="00CA7A5C">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3FD1FAE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b, a = %d\n"</w:t>
      </w:r>
      <w:r w:rsidRPr="000C493A">
        <w:rPr>
          <w:color w:val="383A42"/>
          <w:lang w:eastAsia="en-IN"/>
        </w:rPr>
        <w:t>, a);</w:t>
      </w:r>
    </w:p>
    <w:p w14:paraId="75938865" w14:textId="77777777" w:rsidR="002368AD" w:rsidRPr="000C493A" w:rsidRDefault="002368AD" w:rsidP="00CA7A5C">
      <w:pPr>
        <w:pStyle w:val="Code"/>
        <w:rPr>
          <w:color w:val="383A42"/>
          <w:lang w:eastAsia="en-IN"/>
        </w:rPr>
      </w:pPr>
      <w:r w:rsidRPr="000C493A">
        <w:rPr>
          <w:color w:val="383A42"/>
          <w:lang w:eastAsia="en-IN"/>
        </w:rPr>
        <w:t xml:space="preserve">    </w:t>
      </w:r>
    </w:p>
    <w:p w14:paraId="37E47D08" w14:textId="77777777" w:rsidR="002368AD" w:rsidRPr="000C493A" w:rsidRDefault="002368AD" w:rsidP="00CA7A5C">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539D7CF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b, a = %d\n"</w:t>
      </w:r>
      <w:r w:rsidRPr="000C493A">
        <w:rPr>
          <w:color w:val="383A42"/>
          <w:lang w:eastAsia="en-IN"/>
        </w:rPr>
        <w:t>, a);</w:t>
      </w:r>
    </w:p>
    <w:p w14:paraId="5BCEE5A4" w14:textId="77777777" w:rsidR="002368AD" w:rsidRPr="000C493A" w:rsidRDefault="002368AD" w:rsidP="00CA7A5C">
      <w:pPr>
        <w:pStyle w:val="Code"/>
        <w:rPr>
          <w:color w:val="383A42"/>
          <w:lang w:eastAsia="en-IN"/>
        </w:rPr>
      </w:pPr>
      <w:r w:rsidRPr="000C493A">
        <w:rPr>
          <w:color w:val="383A42"/>
          <w:lang w:eastAsia="en-IN"/>
        </w:rPr>
        <w:t xml:space="preserve">    </w:t>
      </w:r>
    </w:p>
    <w:p w14:paraId="2B4CB858" w14:textId="77777777" w:rsidR="002368AD" w:rsidRPr="000C493A" w:rsidRDefault="002368AD" w:rsidP="00CA7A5C">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3948D3C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b, a = %d\n"</w:t>
      </w:r>
      <w:r w:rsidRPr="000C493A">
        <w:rPr>
          <w:color w:val="383A42"/>
          <w:lang w:eastAsia="en-IN"/>
        </w:rPr>
        <w:t>, a);</w:t>
      </w:r>
    </w:p>
    <w:p w14:paraId="39F20C0E" w14:textId="77777777" w:rsidR="002368AD" w:rsidRPr="000C493A" w:rsidRDefault="002368AD" w:rsidP="00CA7A5C">
      <w:pPr>
        <w:pStyle w:val="Code"/>
        <w:rPr>
          <w:color w:val="383A42"/>
          <w:lang w:eastAsia="en-IN"/>
        </w:rPr>
      </w:pPr>
      <w:r w:rsidRPr="000C493A">
        <w:rPr>
          <w:color w:val="383A42"/>
          <w:lang w:eastAsia="en-IN"/>
        </w:rPr>
        <w:t xml:space="preserve">    </w:t>
      </w:r>
    </w:p>
    <w:p w14:paraId="15C551DA" w14:textId="77777777" w:rsidR="002368AD" w:rsidRPr="000C493A" w:rsidRDefault="002368AD" w:rsidP="00CA7A5C">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DE1C6B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b, a = %d\n"</w:t>
      </w:r>
      <w:r w:rsidRPr="000C493A">
        <w:rPr>
          <w:color w:val="383A42"/>
          <w:lang w:eastAsia="en-IN"/>
        </w:rPr>
        <w:t>, a);</w:t>
      </w:r>
    </w:p>
    <w:p w14:paraId="69919FB1" w14:textId="77777777" w:rsidR="002368AD" w:rsidRPr="000C493A" w:rsidRDefault="002368AD" w:rsidP="00CA7A5C">
      <w:pPr>
        <w:pStyle w:val="Code"/>
        <w:rPr>
          <w:color w:val="383A42"/>
          <w:lang w:eastAsia="en-IN"/>
        </w:rPr>
      </w:pPr>
      <w:r w:rsidRPr="000C493A">
        <w:rPr>
          <w:color w:val="383A42"/>
          <w:lang w:eastAsia="en-IN"/>
        </w:rPr>
        <w:t xml:space="preserve">    </w:t>
      </w:r>
    </w:p>
    <w:p w14:paraId="12A82624" w14:textId="77777777" w:rsidR="002368AD" w:rsidRPr="000C493A" w:rsidRDefault="002368AD" w:rsidP="00CA7A5C">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57CBE89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 %%= b, a = %d\n"</w:t>
      </w:r>
      <w:r w:rsidRPr="000C493A">
        <w:rPr>
          <w:color w:val="383A42"/>
          <w:lang w:eastAsia="en-IN"/>
        </w:rPr>
        <w:t>, a);</w:t>
      </w:r>
    </w:p>
    <w:p w14:paraId="44A643C4" w14:textId="77777777" w:rsidR="002368AD" w:rsidRPr="000C493A" w:rsidRDefault="002368AD" w:rsidP="00CA7A5C">
      <w:pPr>
        <w:pStyle w:val="Code"/>
        <w:rPr>
          <w:color w:val="383A42"/>
          <w:lang w:eastAsia="en-IN"/>
        </w:rPr>
      </w:pPr>
      <w:r w:rsidRPr="000C493A">
        <w:rPr>
          <w:color w:val="383A42"/>
          <w:lang w:eastAsia="en-IN"/>
        </w:rPr>
        <w:t xml:space="preserve">    </w:t>
      </w:r>
    </w:p>
    <w:p w14:paraId="3982936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15E21D9" w14:textId="77777777" w:rsidR="002368AD" w:rsidRPr="000C493A" w:rsidRDefault="002368AD" w:rsidP="00CA7A5C">
      <w:pPr>
        <w:pStyle w:val="Code"/>
        <w:rPr>
          <w:color w:val="383A42"/>
          <w:lang w:eastAsia="en-IN"/>
        </w:rPr>
      </w:pPr>
      <w:r w:rsidRPr="000C493A">
        <w:rPr>
          <w:color w:val="383A42"/>
          <w:lang w:eastAsia="en-IN"/>
        </w:rPr>
        <w:t>}</w:t>
      </w:r>
    </w:p>
    <w:p w14:paraId="73456196" w14:textId="77777777" w:rsidR="002368AD" w:rsidRPr="000C493A" w:rsidRDefault="002368AD" w:rsidP="00036A3A">
      <w:pPr>
        <w:pStyle w:val="Subheadddddf"/>
      </w:pPr>
      <w:r w:rsidRPr="000C493A">
        <w:t>Output:</w:t>
      </w:r>
    </w:p>
    <w:p w14:paraId="47BDBCF0" w14:textId="77777777" w:rsidR="002368AD" w:rsidRPr="000C493A" w:rsidRDefault="002368AD" w:rsidP="00CA7A5C">
      <w:pPr>
        <w:pStyle w:val="Code"/>
        <w:rPr>
          <w:lang w:eastAsia="en-IN"/>
        </w:rPr>
      </w:pPr>
      <w:r w:rsidRPr="000C493A">
        <w:rPr>
          <w:lang w:eastAsia="en-IN"/>
        </w:rPr>
        <w:t>Initial values: a = 15, b = 4</w:t>
      </w:r>
    </w:p>
    <w:p w14:paraId="5506305B" w14:textId="77777777" w:rsidR="002368AD" w:rsidRPr="000C493A" w:rsidRDefault="002368AD" w:rsidP="00CA7A5C">
      <w:pPr>
        <w:pStyle w:val="Code"/>
        <w:rPr>
          <w:lang w:eastAsia="en-IN"/>
        </w:rPr>
      </w:pPr>
    </w:p>
    <w:p w14:paraId="697A05D9" w14:textId="77777777" w:rsidR="002368AD" w:rsidRPr="000C493A" w:rsidRDefault="002368AD" w:rsidP="00CA7A5C">
      <w:pPr>
        <w:pStyle w:val="Code"/>
        <w:rPr>
          <w:lang w:eastAsia="en-IN"/>
        </w:rPr>
      </w:pPr>
      <w:r w:rsidRPr="000C493A">
        <w:rPr>
          <w:lang w:eastAsia="en-IN"/>
        </w:rPr>
        <w:t>Arithmetic Operations:</w:t>
      </w:r>
    </w:p>
    <w:p w14:paraId="093F3A2A" w14:textId="77777777" w:rsidR="002368AD" w:rsidRPr="000C493A" w:rsidRDefault="002368AD" w:rsidP="00CA7A5C">
      <w:pPr>
        <w:pStyle w:val="Code"/>
        <w:rPr>
          <w:lang w:eastAsia="en-IN"/>
        </w:rPr>
      </w:pPr>
      <w:r w:rsidRPr="000C493A">
        <w:rPr>
          <w:lang w:eastAsia="en-IN"/>
        </w:rPr>
        <w:t>a + b = 19</w:t>
      </w:r>
    </w:p>
    <w:p w14:paraId="59A7190D" w14:textId="77777777" w:rsidR="002368AD" w:rsidRPr="000C493A" w:rsidRDefault="002368AD" w:rsidP="00CA7A5C">
      <w:pPr>
        <w:pStyle w:val="Code"/>
        <w:rPr>
          <w:lang w:eastAsia="en-IN"/>
        </w:rPr>
      </w:pPr>
      <w:r w:rsidRPr="000C493A">
        <w:rPr>
          <w:lang w:eastAsia="en-IN"/>
        </w:rPr>
        <w:t>a - b = 11</w:t>
      </w:r>
    </w:p>
    <w:p w14:paraId="7A78DF9C" w14:textId="77777777" w:rsidR="002368AD" w:rsidRPr="000C493A" w:rsidRDefault="002368AD" w:rsidP="00CA7A5C">
      <w:pPr>
        <w:pStyle w:val="Code"/>
        <w:rPr>
          <w:lang w:eastAsia="en-IN"/>
        </w:rPr>
      </w:pPr>
      <w:r w:rsidRPr="000C493A">
        <w:rPr>
          <w:lang w:eastAsia="en-IN"/>
        </w:rPr>
        <w:t>a * b = 60</w:t>
      </w:r>
    </w:p>
    <w:p w14:paraId="0A27665A" w14:textId="77777777" w:rsidR="002368AD" w:rsidRPr="000C493A" w:rsidRDefault="002368AD" w:rsidP="00CA7A5C">
      <w:pPr>
        <w:pStyle w:val="Code"/>
        <w:rPr>
          <w:lang w:eastAsia="en-IN"/>
        </w:rPr>
      </w:pPr>
      <w:r w:rsidRPr="000C493A">
        <w:rPr>
          <w:lang w:eastAsia="en-IN"/>
        </w:rPr>
        <w:t>a / b = 3</w:t>
      </w:r>
    </w:p>
    <w:p w14:paraId="248E35C8" w14:textId="77777777" w:rsidR="002368AD" w:rsidRPr="000C493A" w:rsidRDefault="002368AD" w:rsidP="00CA7A5C">
      <w:pPr>
        <w:pStyle w:val="Code"/>
        <w:rPr>
          <w:lang w:eastAsia="en-IN"/>
        </w:rPr>
      </w:pPr>
      <w:r w:rsidRPr="000C493A">
        <w:rPr>
          <w:lang w:eastAsia="en-IN"/>
        </w:rPr>
        <w:t>a % b = 3</w:t>
      </w:r>
    </w:p>
    <w:p w14:paraId="7EB1FE23" w14:textId="77777777" w:rsidR="002368AD" w:rsidRPr="000C493A" w:rsidRDefault="002368AD" w:rsidP="00CA7A5C">
      <w:pPr>
        <w:pStyle w:val="Code"/>
        <w:rPr>
          <w:lang w:eastAsia="en-IN"/>
        </w:rPr>
      </w:pPr>
    </w:p>
    <w:p w14:paraId="0D6F85AB" w14:textId="77777777" w:rsidR="002368AD" w:rsidRPr="000C493A" w:rsidRDefault="002368AD" w:rsidP="00CA7A5C">
      <w:pPr>
        <w:pStyle w:val="Code"/>
        <w:rPr>
          <w:lang w:eastAsia="en-IN"/>
        </w:rPr>
      </w:pPr>
      <w:r w:rsidRPr="000C493A">
        <w:rPr>
          <w:lang w:eastAsia="en-IN"/>
        </w:rPr>
        <w:t>Assignment Operations:</w:t>
      </w:r>
    </w:p>
    <w:p w14:paraId="0A67BBD4" w14:textId="77777777" w:rsidR="002368AD" w:rsidRPr="000C493A" w:rsidRDefault="002368AD" w:rsidP="00CA7A5C">
      <w:pPr>
        <w:pStyle w:val="Code"/>
        <w:rPr>
          <w:lang w:eastAsia="en-IN"/>
        </w:rPr>
      </w:pPr>
      <w:r w:rsidRPr="000C493A">
        <w:rPr>
          <w:lang w:eastAsia="en-IN"/>
        </w:rPr>
        <w:t>After a += b, a = 19</w:t>
      </w:r>
    </w:p>
    <w:p w14:paraId="489D6B2A" w14:textId="77777777" w:rsidR="002368AD" w:rsidRPr="000C493A" w:rsidRDefault="002368AD" w:rsidP="00CA7A5C">
      <w:pPr>
        <w:pStyle w:val="Code"/>
        <w:rPr>
          <w:lang w:eastAsia="en-IN"/>
        </w:rPr>
      </w:pPr>
      <w:r w:rsidRPr="000C493A">
        <w:rPr>
          <w:lang w:eastAsia="en-IN"/>
        </w:rPr>
        <w:t>After a -= b, a = 15</w:t>
      </w:r>
    </w:p>
    <w:p w14:paraId="5A24F81B" w14:textId="77777777" w:rsidR="002368AD" w:rsidRPr="000C493A" w:rsidRDefault="002368AD" w:rsidP="00CA7A5C">
      <w:pPr>
        <w:pStyle w:val="Code"/>
        <w:rPr>
          <w:lang w:eastAsia="en-IN"/>
        </w:rPr>
      </w:pPr>
      <w:r w:rsidRPr="000C493A">
        <w:rPr>
          <w:lang w:eastAsia="en-IN"/>
        </w:rPr>
        <w:t>After a *= b, a = 60</w:t>
      </w:r>
    </w:p>
    <w:p w14:paraId="574F1972" w14:textId="77777777" w:rsidR="002368AD" w:rsidRPr="000C493A" w:rsidRDefault="002368AD" w:rsidP="00CA7A5C">
      <w:pPr>
        <w:pStyle w:val="Code"/>
        <w:rPr>
          <w:lang w:eastAsia="en-IN"/>
        </w:rPr>
      </w:pPr>
      <w:r w:rsidRPr="000C493A">
        <w:rPr>
          <w:lang w:eastAsia="en-IN"/>
        </w:rPr>
        <w:t>After a /= b, a = 15</w:t>
      </w:r>
    </w:p>
    <w:p w14:paraId="10900B00" w14:textId="77777777" w:rsidR="002368AD" w:rsidRPr="000C493A" w:rsidRDefault="002368AD" w:rsidP="00CA7A5C">
      <w:pPr>
        <w:pStyle w:val="Code"/>
        <w:rPr>
          <w:lang w:eastAsia="en-IN"/>
        </w:rPr>
      </w:pPr>
      <w:r w:rsidRPr="000C493A">
        <w:rPr>
          <w:lang w:eastAsia="en-IN"/>
        </w:rPr>
        <w:t>After a %= b, a = 3</w:t>
      </w:r>
    </w:p>
    <w:p w14:paraId="0102B7A6" w14:textId="77777777" w:rsidR="002368AD" w:rsidRPr="000C493A" w:rsidRDefault="002368AD" w:rsidP="00036A3A">
      <w:pPr>
        <w:pStyle w:val="Subheadddddf"/>
      </w:pPr>
      <w:r w:rsidRPr="000C493A">
        <w:t>Exercise 2: Relational and Logical Operators</w:t>
      </w:r>
    </w:p>
    <w:p w14:paraId="604C1B11" w14:textId="77777777" w:rsidR="002368AD" w:rsidRPr="000C493A" w:rsidRDefault="002368AD" w:rsidP="00036A3A">
      <w:pPr>
        <w:pStyle w:val="texxtt"/>
        <w:rPr>
          <w:lang w:eastAsia="en-IN"/>
        </w:rPr>
      </w:pPr>
      <w:r w:rsidRPr="000C493A">
        <w:rPr>
          <w:b/>
          <w:bCs/>
          <w:lang w:eastAsia="en-IN"/>
        </w:rPr>
        <w:t>Task:</w:t>
      </w:r>
      <w:r w:rsidRPr="000C493A">
        <w:rPr>
          <w:lang w:eastAsia="en-IN"/>
        </w:rPr>
        <w:t xml:space="preserve"> Take two numbers as input. Compare them using relational operators, then test combined conditions using logical operators.</w:t>
      </w:r>
    </w:p>
    <w:p w14:paraId="2CC9B170" w14:textId="7201F4CD" w:rsidR="002368AD" w:rsidRPr="000C493A" w:rsidRDefault="002368AD" w:rsidP="00036A3A">
      <w:pPr>
        <w:pStyle w:val="Subheadddddf"/>
      </w:pPr>
      <w:r w:rsidRPr="000C493A">
        <w:t>Program:</w:t>
      </w:r>
    </w:p>
    <w:p w14:paraId="50A8F2F9"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C7E19C3" w14:textId="77777777" w:rsidR="002368AD" w:rsidRPr="000C493A" w:rsidRDefault="002368AD" w:rsidP="00CA7A5C">
      <w:pPr>
        <w:pStyle w:val="Code"/>
        <w:rPr>
          <w:color w:val="383A42"/>
          <w:lang w:eastAsia="en-IN"/>
        </w:rPr>
      </w:pPr>
    </w:p>
    <w:p w14:paraId="0CAF4FD8"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C96CAA4"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b;</w:t>
      </w:r>
    </w:p>
    <w:p w14:paraId="7FE8BFC1" w14:textId="77777777" w:rsidR="002368AD" w:rsidRPr="000C493A" w:rsidRDefault="002368AD" w:rsidP="00CA7A5C">
      <w:pPr>
        <w:pStyle w:val="Code"/>
        <w:rPr>
          <w:color w:val="383A42"/>
          <w:lang w:eastAsia="en-IN"/>
        </w:rPr>
      </w:pPr>
      <w:r w:rsidRPr="000C493A">
        <w:rPr>
          <w:color w:val="383A42"/>
          <w:lang w:eastAsia="en-IN"/>
        </w:rPr>
        <w:t xml:space="preserve">    </w:t>
      </w:r>
    </w:p>
    <w:p w14:paraId="1F11489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two integers: "</w:t>
      </w:r>
      <w:r w:rsidRPr="000C493A">
        <w:rPr>
          <w:color w:val="383A42"/>
          <w:lang w:eastAsia="en-IN"/>
        </w:rPr>
        <w:t>);</w:t>
      </w:r>
    </w:p>
    <w:p w14:paraId="7519F3C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 %d"</w:t>
      </w:r>
      <w:r w:rsidRPr="000C493A">
        <w:rPr>
          <w:color w:val="383A42"/>
          <w:lang w:eastAsia="en-IN"/>
        </w:rPr>
        <w:t xml:space="preserve">, </w:t>
      </w:r>
      <w:r w:rsidRPr="000C493A">
        <w:rPr>
          <w:color w:val="4078F2"/>
          <w:lang w:eastAsia="en-IN"/>
        </w:rPr>
        <w:t>&amp;</w:t>
      </w:r>
      <w:r w:rsidRPr="000C493A">
        <w:rPr>
          <w:color w:val="383A42"/>
          <w:lang w:eastAsia="en-IN"/>
        </w:rPr>
        <w:t xml:space="preserve">a, </w:t>
      </w:r>
      <w:r w:rsidRPr="000C493A">
        <w:rPr>
          <w:color w:val="4078F2"/>
          <w:lang w:eastAsia="en-IN"/>
        </w:rPr>
        <w:t>&amp;</w:t>
      </w:r>
      <w:r w:rsidRPr="000C493A">
        <w:rPr>
          <w:color w:val="383A42"/>
          <w:lang w:eastAsia="en-IN"/>
        </w:rPr>
        <w:t>b);</w:t>
      </w:r>
    </w:p>
    <w:p w14:paraId="7FAB462E" w14:textId="77777777" w:rsidR="002368AD" w:rsidRPr="000C493A" w:rsidRDefault="002368AD" w:rsidP="00CA7A5C">
      <w:pPr>
        <w:pStyle w:val="Code"/>
        <w:rPr>
          <w:color w:val="383A42"/>
          <w:lang w:eastAsia="en-IN"/>
        </w:rPr>
      </w:pPr>
      <w:r w:rsidRPr="000C493A">
        <w:rPr>
          <w:color w:val="383A42"/>
          <w:lang w:eastAsia="en-IN"/>
        </w:rPr>
        <w:t xml:space="preserve">    </w:t>
      </w:r>
    </w:p>
    <w:p w14:paraId="68B047D2"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Relational operators</w:t>
      </w:r>
    </w:p>
    <w:p w14:paraId="4DC03FE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"\nRelational Comparisons:\n"</w:t>
      </w:r>
      <w:r w:rsidRPr="000C493A">
        <w:rPr>
          <w:color w:val="383A42"/>
          <w:lang w:eastAsia="en-IN"/>
        </w:rPr>
        <w:t>);</w:t>
      </w:r>
    </w:p>
    <w:p w14:paraId="636010A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76BB60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A33F35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&gt; b  : %d\n"</w:t>
      </w:r>
      <w:r w:rsidRPr="000C493A">
        <w:rPr>
          <w:color w:val="383A42"/>
          <w:lang w:eastAsia="en-IN"/>
        </w:rPr>
        <w:t xml:space="preserve">, a </w:t>
      </w:r>
      <w:r w:rsidRPr="000C493A">
        <w:rPr>
          <w:color w:val="4078F2"/>
          <w:lang w:eastAsia="en-IN"/>
        </w:rPr>
        <w:t>&gt;</w:t>
      </w:r>
      <w:r w:rsidRPr="000C493A">
        <w:rPr>
          <w:color w:val="383A42"/>
          <w:lang w:eastAsia="en-IN"/>
        </w:rPr>
        <w:t xml:space="preserve"> b);</w:t>
      </w:r>
    </w:p>
    <w:p w14:paraId="360AB8D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&lt; b  : %d\n"</w:t>
      </w:r>
      <w:r w:rsidRPr="000C493A">
        <w:rPr>
          <w:color w:val="383A42"/>
          <w:lang w:eastAsia="en-IN"/>
        </w:rPr>
        <w:t xml:space="preserve">, a </w:t>
      </w:r>
      <w:r w:rsidRPr="000C493A">
        <w:rPr>
          <w:color w:val="4078F2"/>
          <w:lang w:eastAsia="en-IN"/>
        </w:rPr>
        <w:t>&lt;</w:t>
      </w:r>
      <w:r w:rsidRPr="000C493A">
        <w:rPr>
          <w:color w:val="383A42"/>
          <w:lang w:eastAsia="en-IN"/>
        </w:rPr>
        <w:t xml:space="preserve"> b);</w:t>
      </w:r>
    </w:p>
    <w:p w14:paraId="54626D3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&gt;= b : %d\n"</w:t>
      </w:r>
      <w:r w:rsidRPr="000C493A">
        <w:rPr>
          <w:color w:val="383A42"/>
          <w:lang w:eastAsia="en-IN"/>
        </w:rPr>
        <w:t xml:space="preserve">, a </w:t>
      </w:r>
      <w:r w:rsidRPr="000C493A">
        <w:rPr>
          <w:color w:val="4078F2"/>
          <w:lang w:eastAsia="en-IN"/>
        </w:rPr>
        <w:t>&gt;=</w:t>
      </w:r>
      <w:r w:rsidRPr="000C493A">
        <w:rPr>
          <w:color w:val="383A42"/>
          <w:lang w:eastAsia="en-IN"/>
        </w:rPr>
        <w:t xml:space="preserve"> b);</w:t>
      </w:r>
    </w:p>
    <w:p w14:paraId="5F04D80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&lt;= b : %d\n"</w:t>
      </w:r>
      <w:r w:rsidRPr="000C493A">
        <w:rPr>
          <w:color w:val="383A42"/>
          <w:lang w:eastAsia="en-IN"/>
        </w:rPr>
        <w:t xml:space="preserve">, a </w:t>
      </w:r>
      <w:r w:rsidRPr="000C493A">
        <w:rPr>
          <w:color w:val="4078F2"/>
          <w:lang w:eastAsia="en-IN"/>
        </w:rPr>
        <w:t>&lt;=</w:t>
      </w:r>
      <w:r w:rsidRPr="000C493A">
        <w:rPr>
          <w:color w:val="383A42"/>
          <w:lang w:eastAsia="en-IN"/>
        </w:rPr>
        <w:t xml:space="preserve"> b);</w:t>
      </w:r>
    </w:p>
    <w:p w14:paraId="57DF9653" w14:textId="77777777" w:rsidR="002368AD" w:rsidRPr="000C493A" w:rsidRDefault="002368AD" w:rsidP="00CA7A5C">
      <w:pPr>
        <w:pStyle w:val="Code"/>
        <w:rPr>
          <w:color w:val="383A42"/>
          <w:lang w:eastAsia="en-IN"/>
        </w:rPr>
      </w:pPr>
      <w:r w:rsidRPr="000C493A">
        <w:rPr>
          <w:color w:val="383A42"/>
          <w:lang w:eastAsia="en-IN"/>
        </w:rPr>
        <w:t xml:space="preserve">    </w:t>
      </w:r>
    </w:p>
    <w:p w14:paraId="3796C09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Logical operators</w:t>
      </w:r>
    </w:p>
    <w:p w14:paraId="2D6699C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"\nLogical Tests:\n"</w:t>
      </w:r>
      <w:r w:rsidRPr="000C493A">
        <w:rPr>
          <w:color w:val="383A42"/>
          <w:lang w:eastAsia="en-IN"/>
        </w:rPr>
        <w:t>);</w:t>
      </w:r>
    </w:p>
    <w:p w14:paraId="5425262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"Both numbers are positive: %d\n"</w:t>
      </w:r>
      <w:r w:rsidRPr="000C493A">
        <w:rPr>
          <w:color w:val="383A42"/>
          <w:lang w:eastAsia="en-IN"/>
        </w:rPr>
        <w:t xml:space="preserve">, (a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&amp;&amp;</w:t>
      </w:r>
      <w:r w:rsidRPr="000C493A">
        <w:rPr>
          <w:color w:val="383A42"/>
          <w:lang w:eastAsia="en-IN"/>
        </w:rPr>
        <w:t xml:space="preserve"> b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w:t>
      </w:r>
    </w:p>
    <w:p w14:paraId="30348F7D"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"At least one number is even: %d\n"</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B717D8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"NOT (a &gt; b): %d\n"</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4078F2"/>
          <w:lang w:eastAsia="en-IN"/>
        </w:rPr>
        <w:t>&gt;</w:t>
      </w:r>
      <w:r w:rsidRPr="000C493A">
        <w:rPr>
          <w:color w:val="383A42"/>
          <w:lang w:eastAsia="en-IN"/>
        </w:rPr>
        <w:t xml:space="preserve"> b));</w:t>
      </w:r>
    </w:p>
    <w:p w14:paraId="7BE9C36A" w14:textId="77777777" w:rsidR="002368AD" w:rsidRPr="000C493A" w:rsidRDefault="002368AD" w:rsidP="00CA7A5C">
      <w:pPr>
        <w:pStyle w:val="Code"/>
        <w:rPr>
          <w:color w:val="383A42"/>
          <w:lang w:eastAsia="en-IN"/>
        </w:rPr>
      </w:pPr>
      <w:r w:rsidRPr="000C493A">
        <w:rPr>
          <w:color w:val="383A42"/>
          <w:lang w:eastAsia="en-IN"/>
        </w:rPr>
        <w:t xml:space="preserve">    </w:t>
      </w:r>
    </w:p>
    <w:p w14:paraId="51FAA0D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6F8F7CE" w14:textId="77777777" w:rsidR="002368AD" w:rsidRPr="000C493A" w:rsidRDefault="002368AD" w:rsidP="00CA7A5C">
      <w:pPr>
        <w:pStyle w:val="Code"/>
        <w:rPr>
          <w:color w:val="383A42"/>
          <w:lang w:eastAsia="en-IN"/>
        </w:rPr>
      </w:pPr>
      <w:r w:rsidRPr="000C493A">
        <w:rPr>
          <w:color w:val="383A42"/>
          <w:lang w:eastAsia="en-IN"/>
        </w:rPr>
        <w:t>}</w:t>
      </w:r>
    </w:p>
    <w:p w14:paraId="684746F1" w14:textId="39CCD522" w:rsidR="002368AD" w:rsidRPr="000C493A" w:rsidRDefault="002368AD" w:rsidP="00036A3A">
      <w:pPr>
        <w:pStyle w:val="Subheadddddf"/>
      </w:pPr>
      <w:r w:rsidRPr="000C493A">
        <w:t>Sample Output:</w:t>
      </w:r>
    </w:p>
    <w:p w14:paraId="117972BB" w14:textId="77777777" w:rsidR="002368AD" w:rsidRPr="000C493A" w:rsidRDefault="002368AD" w:rsidP="00CA7A5C">
      <w:pPr>
        <w:pStyle w:val="Code"/>
        <w:rPr>
          <w:lang w:eastAsia="en-IN"/>
        </w:rPr>
      </w:pPr>
      <w:r w:rsidRPr="000C493A">
        <w:rPr>
          <w:lang w:eastAsia="en-IN"/>
        </w:rPr>
        <w:t>Enter two integers: 10 3</w:t>
      </w:r>
    </w:p>
    <w:p w14:paraId="7B3327FA" w14:textId="77777777" w:rsidR="002368AD" w:rsidRPr="000C493A" w:rsidRDefault="002368AD" w:rsidP="00CA7A5C">
      <w:pPr>
        <w:pStyle w:val="Code"/>
        <w:rPr>
          <w:lang w:eastAsia="en-IN"/>
        </w:rPr>
      </w:pPr>
    </w:p>
    <w:p w14:paraId="74919CED" w14:textId="77777777" w:rsidR="002368AD" w:rsidRPr="000C493A" w:rsidRDefault="002368AD" w:rsidP="00CA7A5C">
      <w:pPr>
        <w:pStyle w:val="Code"/>
        <w:rPr>
          <w:lang w:eastAsia="en-IN"/>
        </w:rPr>
      </w:pPr>
      <w:r w:rsidRPr="000C493A">
        <w:rPr>
          <w:lang w:eastAsia="en-IN"/>
        </w:rPr>
        <w:t>Relational Comparisons:</w:t>
      </w:r>
    </w:p>
    <w:p w14:paraId="113E1AB9" w14:textId="77777777" w:rsidR="002368AD" w:rsidRPr="000C493A" w:rsidRDefault="002368AD" w:rsidP="00CA7A5C">
      <w:pPr>
        <w:pStyle w:val="Code"/>
        <w:rPr>
          <w:lang w:eastAsia="en-IN"/>
        </w:rPr>
      </w:pPr>
      <w:r w:rsidRPr="000C493A">
        <w:rPr>
          <w:lang w:eastAsia="en-IN"/>
        </w:rPr>
        <w:t>a == b : 0</w:t>
      </w:r>
    </w:p>
    <w:p w14:paraId="1693F0F8" w14:textId="77777777" w:rsidR="002368AD" w:rsidRPr="000C493A" w:rsidRDefault="002368AD" w:rsidP="00CA7A5C">
      <w:pPr>
        <w:pStyle w:val="Code"/>
        <w:rPr>
          <w:lang w:eastAsia="en-IN"/>
        </w:rPr>
      </w:pPr>
      <w:r w:rsidRPr="000C493A">
        <w:rPr>
          <w:lang w:eastAsia="en-IN"/>
        </w:rPr>
        <w:t>a != b : 1</w:t>
      </w:r>
    </w:p>
    <w:p w14:paraId="449011B1" w14:textId="77777777" w:rsidR="002368AD" w:rsidRPr="000C493A" w:rsidRDefault="002368AD" w:rsidP="00CA7A5C">
      <w:pPr>
        <w:pStyle w:val="Code"/>
        <w:rPr>
          <w:lang w:eastAsia="en-IN"/>
        </w:rPr>
      </w:pPr>
      <w:r w:rsidRPr="000C493A">
        <w:rPr>
          <w:lang w:eastAsia="en-IN"/>
        </w:rPr>
        <w:t>a &gt; b  : 1</w:t>
      </w:r>
    </w:p>
    <w:p w14:paraId="66038499" w14:textId="77777777" w:rsidR="002368AD" w:rsidRPr="000C493A" w:rsidRDefault="002368AD" w:rsidP="00CA7A5C">
      <w:pPr>
        <w:pStyle w:val="Code"/>
        <w:rPr>
          <w:lang w:eastAsia="en-IN"/>
        </w:rPr>
      </w:pPr>
      <w:r w:rsidRPr="000C493A">
        <w:rPr>
          <w:lang w:eastAsia="en-IN"/>
        </w:rPr>
        <w:t>a &lt; b  : 0</w:t>
      </w:r>
    </w:p>
    <w:p w14:paraId="3002BE7F" w14:textId="77777777" w:rsidR="002368AD" w:rsidRPr="000C493A" w:rsidRDefault="002368AD" w:rsidP="00CA7A5C">
      <w:pPr>
        <w:pStyle w:val="Code"/>
        <w:rPr>
          <w:lang w:eastAsia="en-IN"/>
        </w:rPr>
      </w:pPr>
      <w:r w:rsidRPr="000C493A">
        <w:rPr>
          <w:lang w:eastAsia="en-IN"/>
        </w:rPr>
        <w:t>a &gt;= b : 1</w:t>
      </w:r>
    </w:p>
    <w:p w14:paraId="7452CA9A" w14:textId="77777777" w:rsidR="002368AD" w:rsidRPr="000C493A" w:rsidRDefault="002368AD" w:rsidP="00CA7A5C">
      <w:pPr>
        <w:pStyle w:val="Code"/>
        <w:rPr>
          <w:lang w:eastAsia="en-IN"/>
        </w:rPr>
      </w:pPr>
      <w:r w:rsidRPr="000C493A">
        <w:rPr>
          <w:lang w:eastAsia="en-IN"/>
        </w:rPr>
        <w:t>a &lt;= b : 0</w:t>
      </w:r>
    </w:p>
    <w:p w14:paraId="27336631" w14:textId="77777777" w:rsidR="002368AD" w:rsidRPr="000C493A" w:rsidRDefault="002368AD" w:rsidP="00CA7A5C">
      <w:pPr>
        <w:pStyle w:val="Code"/>
        <w:rPr>
          <w:lang w:eastAsia="en-IN"/>
        </w:rPr>
      </w:pPr>
    </w:p>
    <w:p w14:paraId="79E41D2B" w14:textId="77777777" w:rsidR="002368AD" w:rsidRPr="000C493A" w:rsidRDefault="002368AD" w:rsidP="00CA7A5C">
      <w:pPr>
        <w:pStyle w:val="Code"/>
        <w:rPr>
          <w:lang w:eastAsia="en-IN"/>
        </w:rPr>
      </w:pPr>
      <w:r w:rsidRPr="000C493A">
        <w:rPr>
          <w:lang w:eastAsia="en-IN"/>
        </w:rPr>
        <w:t>Logical Tests:</w:t>
      </w:r>
    </w:p>
    <w:p w14:paraId="3F4003BE" w14:textId="77777777" w:rsidR="002368AD" w:rsidRPr="000C493A" w:rsidRDefault="002368AD" w:rsidP="00CA7A5C">
      <w:pPr>
        <w:pStyle w:val="Code"/>
        <w:rPr>
          <w:lang w:eastAsia="en-IN"/>
        </w:rPr>
      </w:pPr>
      <w:r w:rsidRPr="000C493A">
        <w:rPr>
          <w:lang w:eastAsia="en-IN"/>
        </w:rPr>
        <w:t>Both numbers are positive: 1</w:t>
      </w:r>
    </w:p>
    <w:p w14:paraId="15DC5316" w14:textId="77777777" w:rsidR="002368AD" w:rsidRPr="000C493A" w:rsidRDefault="002368AD" w:rsidP="00CA7A5C">
      <w:pPr>
        <w:pStyle w:val="Code"/>
        <w:rPr>
          <w:lang w:eastAsia="en-IN"/>
        </w:rPr>
      </w:pPr>
      <w:r w:rsidRPr="000C493A">
        <w:rPr>
          <w:lang w:eastAsia="en-IN"/>
        </w:rPr>
        <w:t>At least one number is even: 1</w:t>
      </w:r>
    </w:p>
    <w:p w14:paraId="406C3C46" w14:textId="77777777" w:rsidR="002368AD" w:rsidRPr="000C493A" w:rsidRDefault="002368AD" w:rsidP="00CA7A5C">
      <w:pPr>
        <w:pStyle w:val="Code"/>
        <w:rPr>
          <w:lang w:eastAsia="en-IN"/>
        </w:rPr>
      </w:pPr>
      <w:r w:rsidRPr="000C493A">
        <w:rPr>
          <w:lang w:eastAsia="en-IN"/>
        </w:rPr>
        <w:t>NOT (a &gt; b): 0</w:t>
      </w:r>
    </w:p>
    <w:p w14:paraId="135115A3" w14:textId="77777777" w:rsidR="002368AD" w:rsidRPr="000C493A" w:rsidRDefault="002368AD" w:rsidP="00036A3A">
      <w:pPr>
        <w:pStyle w:val="Subheadddddf"/>
      </w:pPr>
      <w:r w:rsidRPr="000C493A">
        <w:t>Exercise 3: Increment and Decrement Operators</w:t>
      </w:r>
    </w:p>
    <w:p w14:paraId="28B7B747" w14:textId="77777777" w:rsidR="002368AD" w:rsidRPr="000C493A" w:rsidRDefault="002368AD" w:rsidP="00036A3A">
      <w:pPr>
        <w:pStyle w:val="texxtt"/>
        <w:rPr>
          <w:lang w:eastAsia="en-IN"/>
        </w:rPr>
      </w:pPr>
      <w:r w:rsidRPr="000C493A">
        <w:rPr>
          <w:b/>
          <w:bCs/>
          <w:lang w:eastAsia="en-IN"/>
        </w:rPr>
        <w:t>Task:</w:t>
      </w:r>
      <w:r w:rsidRPr="000C493A">
        <w:rPr>
          <w:lang w:eastAsia="en-IN"/>
        </w:rPr>
        <w:t xml:space="preserve"> Show the difference between pre-increment (</w:t>
      </w:r>
      <w:r w:rsidRPr="000C493A">
        <w:rPr>
          <w:rFonts w:cs="Courier New"/>
          <w:lang w:eastAsia="en-IN"/>
        </w:rPr>
        <w:t>++x</w:t>
      </w:r>
      <w:r w:rsidRPr="000C493A">
        <w:rPr>
          <w:lang w:eastAsia="en-IN"/>
        </w:rPr>
        <w:t>) and post-increment (</w:t>
      </w:r>
      <w:r w:rsidRPr="000C493A">
        <w:rPr>
          <w:rFonts w:cs="Courier New"/>
          <w:lang w:eastAsia="en-IN"/>
        </w:rPr>
        <w:t>x++</w:t>
      </w:r>
      <w:r w:rsidRPr="000C493A">
        <w:rPr>
          <w:lang w:eastAsia="en-IN"/>
        </w:rPr>
        <w:t>).</w:t>
      </w:r>
    </w:p>
    <w:p w14:paraId="0FEECF0C" w14:textId="4194D348" w:rsidR="002368AD" w:rsidRPr="000C493A" w:rsidRDefault="002368AD" w:rsidP="00036A3A">
      <w:pPr>
        <w:pStyle w:val="Subheadddddf"/>
      </w:pPr>
      <w:r w:rsidRPr="000C493A">
        <w:t>Program:</w:t>
      </w:r>
    </w:p>
    <w:p w14:paraId="5789BFDF"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A92B6E9" w14:textId="77777777" w:rsidR="002368AD" w:rsidRPr="000C493A" w:rsidRDefault="002368AD" w:rsidP="00CA7A5C">
      <w:pPr>
        <w:pStyle w:val="Code"/>
        <w:rPr>
          <w:color w:val="383A42"/>
          <w:lang w:eastAsia="en-IN"/>
        </w:rPr>
      </w:pPr>
    </w:p>
    <w:p w14:paraId="497FEDDF"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BD56D1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55C5CB9D"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w:t>
      </w:r>
    </w:p>
    <w:p w14:paraId="202126D8" w14:textId="77777777" w:rsidR="002368AD" w:rsidRPr="000C493A" w:rsidRDefault="002368AD" w:rsidP="00CA7A5C">
      <w:pPr>
        <w:pStyle w:val="Code"/>
        <w:rPr>
          <w:color w:val="383A42"/>
          <w:lang w:eastAsia="en-IN"/>
        </w:rPr>
      </w:pPr>
      <w:r w:rsidRPr="000C493A">
        <w:rPr>
          <w:color w:val="383A42"/>
          <w:lang w:eastAsia="en-IN"/>
        </w:rPr>
        <w:t xml:space="preserve">    </w:t>
      </w:r>
    </w:p>
    <w:p w14:paraId="32DBFA0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x = %d\n\n"</w:t>
      </w:r>
      <w:r w:rsidRPr="000C493A">
        <w:rPr>
          <w:color w:val="383A42"/>
          <w:lang w:eastAsia="en-IN"/>
        </w:rPr>
        <w:t>, x);</w:t>
      </w:r>
    </w:p>
    <w:p w14:paraId="3C136B95" w14:textId="77777777" w:rsidR="002368AD" w:rsidRPr="000C493A" w:rsidRDefault="002368AD" w:rsidP="00CA7A5C">
      <w:pPr>
        <w:pStyle w:val="Code"/>
        <w:rPr>
          <w:color w:val="383A42"/>
          <w:lang w:eastAsia="en-IN"/>
        </w:rPr>
      </w:pPr>
      <w:r w:rsidRPr="000C493A">
        <w:rPr>
          <w:color w:val="383A42"/>
          <w:lang w:eastAsia="en-IN"/>
        </w:rPr>
        <w:t xml:space="preserve">    </w:t>
      </w:r>
    </w:p>
    <w:p w14:paraId="5012FDD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Pre-increment</w:t>
      </w:r>
    </w:p>
    <w:p w14:paraId="03A0B1E5"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x;</w:t>
      </w:r>
    </w:p>
    <w:p w14:paraId="46D545AE"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"Pre-increment: result = ++x -&gt; result = %d, x = %d\n"</w:t>
      </w:r>
      <w:r w:rsidRPr="000C493A">
        <w:rPr>
          <w:color w:val="383A42"/>
          <w:lang w:eastAsia="en-IN"/>
        </w:rPr>
        <w:t>, result, x);</w:t>
      </w:r>
    </w:p>
    <w:p w14:paraId="7EDEF37B" w14:textId="77777777" w:rsidR="002368AD" w:rsidRPr="000C493A" w:rsidRDefault="002368AD" w:rsidP="00CA7A5C">
      <w:pPr>
        <w:pStyle w:val="Code"/>
        <w:rPr>
          <w:color w:val="383A42"/>
          <w:lang w:eastAsia="en-IN"/>
        </w:rPr>
      </w:pPr>
      <w:r w:rsidRPr="000C493A">
        <w:rPr>
          <w:color w:val="383A42"/>
          <w:lang w:eastAsia="en-IN"/>
        </w:rPr>
        <w:t xml:space="preserve">    </w:t>
      </w:r>
    </w:p>
    <w:p w14:paraId="4A2FBCA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Post-increment</w:t>
      </w:r>
    </w:p>
    <w:p w14:paraId="24644B93"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x</w:t>
      </w:r>
      <w:r w:rsidRPr="000C493A">
        <w:rPr>
          <w:color w:val="4078F2"/>
          <w:lang w:eastAsia="en-IN"/>
        </w:rPr>
        <w:t>++</w:t>
      </w:r>
      <w:r w:rsidRPr="000C493A">
        <w:rPr>
          <w:color w:val="383A42"/>
          <w:lang w:eastAsia="en-IN"/>
        </w:rPr>
        <w:t>;</w:t>
      </w:r>
    </w:p>
    <w:p w14:paraId="36B40D2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"Post-increment: result = x++ -&gt; result = %d, x = %d\n"</w:t>
      </w:r>
      <w:r w:rsidRPr="000C493A">
        <w:rPr>
          <w:color w:val="383A42"/>
          <w:lang w:eastAsia="en-IN"/>
        </w:rPr>
        <w:t>, result, x);</w:t>
      </w:r>
    </w:p>
    <w:p w14:paraId="3468BD2D" w14:textId="77777777" w:rsidR="002368AD" w:rsidRPr="000C493A" w:rsidRDefault="002368AD" w:rsidP="00CA7A5C">
      <w:pPr>
        <w:pStyle w:val="Code"/>
        <w:rPr>
          <w:color w:val="383A42"/>
          <w:lang w:eastAsia="en-IN"/>
        </w:rPr>
      </w:pPr>
      <w:r w:rsidRPr="000C493A">
        <w:rPr>
          <w:color w:val="383A42"/>
          <w:lang w:eastAsia="en-IN"/>
        </w:rPr>
        <w:t xml:space="preserve">    </w:t>
      </w:r>
    </w:p>
    <w:p w14:paraId="312E297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Pre-decrement</w:t>
      </w:r>
    </w:p>
    <w:p w14:paraId="52F8691B"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x;</w:t>
      </w:r>
    </w:p>
    <w:p w14:paraId="1EE50C3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"Pre-decrement: result = --x -&gt; result = %d, x = %d\n"</w:t>
      </w:r>
      <w:r w:rsidRPr="000C493A">
        <w:rPr>
          <w:color w:val="383A42"/>
          <w:lang w:eastAsia="en-IN"/>
        </w:rPr>
        <w:t>, result, x);</w:t>
      </w:r>
    </w:p>
    <w:p w14:paraId="5412B143" w14:textId="77777777" w:rsidR="002368AD" w:rsidRPr="000C493A" w:rsidRDefault="002368AD" w:rsidP="00CA7A5C">
      <w:pPr>
        <w:pStyle w:val="Code"/>
        <w:rPr>
          <w:color w:val="383A42"/>
          <w:lang w:eastAsia="en-IN"/>
        </w:rPr>
      </w:pPr>
      <w:r w:rsidRPr="000C493A">
        <w:rPr>
          <w:color w:val="383A42"/>
          <w:lang w:eastAsia="en-IN"/>
        </w:rPr>
        <w:t xml:space="preserve">    </w:t>
      </w:r>
    </w:p>
    <w:p w14:paraId="6C2726E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Post-decrement</w:t>
      </w:r>
    </w:p>
    <w:p w14:paraId="350CB51A"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x</w:t>
      </w:r>
      <w:r w:rsidRPr="000C493A">
        <w:rPr>
          <w:color w:val="4078F2"/>
          <w:lang w:eastAsia="en-IN"/>
        </w:rPr>
        <w:t>--</w:t>
      </w:r>
      <w:r w:rsidRPr="000C493A">
        <w:rPr>
          <w:color w:val="383A42"/>
          <w:lang w:eastAsia="en-IN"/>
        </w:rPr>
        <w:t>;</w:t>
      </w:r>
    </w:p>
    <w:p w14:paraId="438C750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"Post-decrement: result = x-- -&gt; result = %d, x = %d\n"</w:t>
      </w:r>
      <w:r w:rsidRPr="000C493A">
        <w:rPr>
          <w:color w:val="383A42"/>
          <w:lang w:eastAsia="en-IN"/>
        </w:rPr>
        <w:t>, result, x);</w:t>
      </w:r>
    </w:p>
    <w:p w14:paraId="7E731596" w14:textId="77777777" w:rsidR="002368AD" w:rsidRPr="000C493A" w:rsidRDefault="002368AD" w:rsidP="00CA7A5C">
      <w:pPr>
        <w:pStyle w:val="Code"/>
        <w:rPr>
          <w:color w:val="383A42"/>
          <w:lang w:eastAsia="en-IN"/>
        </w:rPr>
      </w:pPr>
      <w:r w:rsidRPr="000C493A">
        <w:rPr>
          <w:color w:val="383A42"/>
          <w:lang w:eastAsia="en-IN"/>
        </w:rPr>
        <w:t xml:space="preserve">    </w:t>
      </w:r>
    </w:p>
    <w:p w14:paraId="20101F9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598C6B0" w14:textId="77777777" w:rsidR="002368AD" w:rsidRPr="000C493A" w:rsidRDefault="002368AD" w:rsidP="00CA7A5C">
      <w:pPr>
        <w:pStyle w:val="Code"/>
        <w:rPr>
          <w:color w:val="383A42"/>
          <w:lang w:eastAsia="en-IN"/>
        </w:rPr>
      </w:pPr>
      <w:r w:rsidRPr="000C493A">
        <w:rPr>
          <w:color w:val="383A42"/>
          <w:lang w:eastAsia="en-IN"/>
        </w:rPr>
        <w:t>}</w:t>
      </w:r>
    </w:p>
    <w:p w14:paraId="710B17D0" w14:textId="77777777" w:rsidR="002368AD" w:rsidRPr="000C493A" w:rsidRDefault="002368AD" w:rsidP="00036A3A">
      <w:pPr>
        <w:pStyle w:val="Subheadddddf"/>
      </w:pPr>
      <w:r w:rsidRPr="000C493A">
        <w:t>Output:</w:t>
      </w:r>
    </w:p>
    <w:p w14:paraId="519D8A83" w14:textId="77777777" w:rsidR="002368AD" w:rsidRPr="000C493A" w:rsidRDefault="002368AD" w:rsidP="00CA7A5C">
      <w:pPr>
        <w:pStyle w:val="Code"/>
        <w:rPr>
          <w:lang w:eastAsia="en-IN"/>
        </w:rPr>
      </w:pPr>
      <w:r w:rsidRPr="000C493A">
        <w:rPr>
          <w:lang w:eastAsia="en-IN"/>
        </w:rPr>
        <w:t>Initial x = 5</w:t>
      </w:r>
    </w:p>
    <w:p w14:paraId="23D7987C" w14:textId="77777777" w:rsidR="002368AD" w:rsidRPr="000C493A" w:rsidRDefault="002368AD" w:rsidP="00CA7A5C">
      <w:pPr>
        <w:pStyle w:val="Code"/>
        <w:rPr>
          <w:lang w:eastAsia="en-IN"/>
        </w:rPr>
      </w:pPr>
    </w:p>
    <w:p w14:paraId="21019F2C" w14:textId="77777777" w:rsidR="002368AD" w:rsidRPr="000C493A" w:rsidRDefault="002368AD" w:rsidP="00CA7A5C">
      <w:pPr>
        <w:pStyle w:val="Code"/>
        <w:rPr>
          <w:lang w:eastAsia="en-IN"/>
        </w:rPr>
      </w:pPr>
      <w:r w:rsidRPr="000C493A">
        <w:rPr>
          <w:lang w:eastAsia="en-IN"/>
        </w:rPr>
        <w:t>Pre-increment: result = ++x -&gt; result = 6, x = 6</w:t>
      </w:r>
    </w:p>
    <w:p w14:paraId="56441175" w14:textId="77777777" w:rsidR="002368AD" w:rsidRPr="000C493A" w:rsidRDefault="002368AD" w:rsidP="00CA7A5C">
      <w:pPr>
        <w:pStyle w:val="Code"/>
        <w:rPr>
          <w:lang w:eastAsia="en-IN"/>
        </w:rPr>
      </w:pPr>
      <w:r w:rsidRPr="000C493A">
        <w:rPr>
          <w:lang w:eastAsia="en-IN"/>
        </w:rPr>
        <w:t>Post-increment: result = x++ -&gt; result = 6, x = 7</w:t>
      </w:r>
    </w:p>
    <w:p w14:paraId="0C5E915F" w14:textId="77777777" w:rsidR="002368AD" w:rsidRPr="000C493A" w:rsidRDefault="002368AD" w:rsidP="00CA7A5C">
      <w:pPr>
        <w:pStyle w:val="Code"/>
        <w:rPr>
          <w:lang w:eastAsia="en-IN"/>
        </w:rPr>
      </w:pPr>
      <w:r w:rsidRPr="000C493A">
        <w:rPr>
          <w:lang w:eastAsia="en-IN"/>
        </w:rPr>
        <w:t>Pre-decrement: result = --x -&gt; result = 6, x = 6</w:t>
      </w:r>
    </w:p>
    <w:p w14:paraId="22FB9127" w14:textId="77777777" w:rsidR="002368AD" w:rsidRPr="000C493A" w:rsidRDefault="002368AD" w:rsidP="00CA7A5C">
      <w:pPr>
        <w:pStyle w:val="Code"/>
        <w:rPr>
          <w:lang w:eastAsia="en-IN"/>
        </w:rPr>
      </w:pPr>
      <w:r w:rsidRPr="000C493A">
        <w:rPr>
          <w:lang w:eastAsia="en-IN"/>
        </w:rPr>
        <w:t>Post-decrement: result = x-- -&gt; result = 6, x = 5</w:t>
      </w:r>
    </w:p>
    <w:p w14:paraId="27FC3C04" w14:textId="77777777" w:rsidR="002368AD" w:rsidRPr="000C493A" w:rsidRDefault="002368AD" w:rsidP="00036A3A">
      <w:pPr>
        <w:pStyle w:val="Subheadddddf"/>
      </w:pPr>
      <w:r w:rsidRPr="000C493A">
        <w:t>Remember:</w:t>
      </w:r>
    </w:p>
    <w:p w14:paraId="12973DCC" w14:textId="77777777" w:rsidR="002368AD" w:rsidRPr="000C493A" w:rsidRDefault="002368AD" w:rsidP="00036A3A">
      <w:pPr>
        <w:pStyle w:val="Pointss"/>
      </w:pPr>
      <w:r w:rsidRPr="000C493A">
        <w:rPr>
          <w:rFonts w:cs="Courier New"/>
        </w:rPr>
        <w:t>++x</w:t>
      </w:r>
      <w:r w:rsidRPr="000C493A">
        <w:t xml:space="preserve"> </w:t>
      </w:r>
      <w:r w:rsidRPr="000C493A">
        <w:rPr>
          <w:rFonts w:ascii="Times New Roman" w:hAnsi="Times New Roman"/>
        </w:rPr>
        <w:t>→</w:t>
      </w:r>
      <w:r w:rsidRPr="000C493A">
        <w:t xml:space="preserve"> increment first, then use value</w:t>
      </w:r>
    </w:p>
    <w:p w14:paraId="4F2A7481" w14:textId="77777777" w:rsidR="002368AD" w:rsidRPr="000C493A" w:rsidRDefault="002368AD" w:rsidP="00036A3A">
      <w:pPr>
        <w:pStyle w:val="Pointss"/>
      </w:pPr>
      <w:r w:rsidRPr="000C493A">
        <w:rPr>
          <w:rFonts w:cs="Courier New"/>
        </w:rPr>
        <w:t>x++</w:t>
      </w:r>
      <w:r w:rsidRPr="000C493A">
        <w:t xml:space="preserve"> </w:t>
      </w:r>
      <w:r w:rsidRPr="000C493A">
        <w:rPr>
          <w:rFonts w:ascii="Times New Roman" w:hAnsi="Times New Roman"/>
        </w:rPr>
        <w:t>→</w:t>
      </w:r>
      <w:r w:rsidRPr="000C493A">
        <w:t xml:space="preserve"> use value first, then increment</w:t>
      </w:r>
    </w:p>
    <w:p w14:paraId="2AC457F3" w14:textId="77777777" w:rsidR="002368AD" w:rsidRPr="000C493A" w:rsidRDefault="002368AD" w:rsidP="00036A3A">
      <w:pPr>
        <w:pStyle w:val="Subheadddddf"/>
      </w:pPr>
      <w:r w:rsidRPr="000C493A">
        <w:t>Exercise 4: Ternary Operator</w:t>
      </w:r>
    </w:p>
    <w:p w14:paraId="496ECC02" w14:textId="77777777" w:rsidR="002368AD" w:rsidRPr="000C493A" w:rsidRDefault="002368AD" w:rsidP="00036A3A">
      <w:pPr>
        <w:pStyle w:val="texxtt"/>
        <w:rPr>
          <w:lang w:eastAsia="en-IN"/>
        </w:rPr>
      </w:pPr>
      <w:r w:rsidRPr="000C493A">
        <w:rPr>
          <w:b/>
          <w:bCs/>
          <w:lang w:eastAsia="en-IN"/>
        </w:rPr>
        <w:t>Task:</w:t>
      </w:r>
      <w:r w:rsidRPr="000C493A">
        <w:rPr>
          <w:lang w:eastAsia="en-IN"/>
        </w:rPr>
        <w:t xml:space="preserve"> Use the ternary operator to check if a number is even/odd and positive/negative/zero.</w:t>
      </w:r>
    </w:p>
    <w:p w14:paraId="0DD96750" w14:textId="43972866" w:rsidR="002368AD" w:rsidRPr="000C493A" w:rsidRDefault="002368AD" w:rsidP="00036A3A">
      <w:pPr>
        <w:pStyle w:val="Subheadddddf"/>
      </w:pPr>
      <w:r w:rsidRPr="000C493A">
        <w:t>Program:</w:t>
      </w:r>
    </w:p>
    <w:p w14:paraId="685D237A"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8270118" w14:textId="77777777" w:rsidR="002368AD" w:rsidRPr="000C493A" w:rsidRDefault="002368AD" w:rsidP="00CA7A5C">
      <w:pPr>
        <w:pStyle w:val="Code"/>
        <w:rPr>
          <w:color w:val="383A42"/>
          <w:lang w:eastAsia="en-IN"/>
        </w:rPr>
      </w:pPr>
    </w:p>
    <w:p w14:paraId="6B61E6A2"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5D9CAC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2F457DA0" w14:textId="77777777" w:rsidR="002368AD" w:rsidRPr="000C493A" w:rsidRDefault="002368AD" w:rsidP="00CA7A5C">
      <w:pPr>
        <w:pStyle w:val="Code"/>
        <w:rPr>
          <w:color w:val="383A42"/>
          <w:lang w:eastAsia="en-IN"/>
        </w:rPr>
      </w:pPr>
      <w:r w:rsidRPr="000C493A">
        <w:rPr>
          <w:color w:val="383A42"/>
          <w:lang w:eastAsia="en-IN"/>
        </w:rPr>
        <w:t xml:space="preserve">    </w:t>
      </w:r>
    </w:p>
    <w:p w14:paraId="17F13F9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number: "</w:t>
      </w:r>
      <w:r w:rsidRPr="000C493A">
        <w:rPr>
          <w:color w:val="383A42"/>
          <w:lang w:eastAsia="en-IN"/>
        </w:rPr>
        <w:t>);</w:t>
      </w:r>
    </w:p>
    <w:p w14:paraId="1D213CE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1F293FFC" w14:textId="77777777" w:rsidR="002368AD" w:rsidRPr="000C493A" w:rsidRDefault="002368AD" w:rsidP="00CA7A5C">
      <w:pPr>
        <w:pStyle w:val="Code"/>
        <w:rPr>
          <w:color w:val="383A42"/>
          <w:lang w:eastAsia="en-IN"/>
        </w:rPr>
      </w:pPr>
      <w:r w:rsidRPr="000C493A">
        <w:rPr>
          <w:color w:val="383A42"/>
          <w:lang w:eastAsia="en-IN"/>
        </w:rPr>
        <w:t xml:space="preserve">    </w:t>
      </w:r>
    </w:p>
    <w:p w14:paraId="0C885B86"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Check even or odd</w:t>
      </w:r>
    </w:p>
    <w:p w14:paraId="662BE74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%d is %s.\n"</w:t>
      </w:r>
      <w:r w:rsidRPr="000C493A">
        <w:rPr>
          <w:color w:val="383A42"/>
          <w:lang w:eastAsia="en-IN"/>
        </w:rPr>
        <w:t xml:space="preserve">, num, (num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"Even"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"Odd"</w:t>
      </w:r>
      <w:r w:rsidRPr="000C493A">
        <w:rPr>
          <w:color w:val="383A42"/>
          <w:lang w:eastAsia="en-IN"/>
        </w:rPr>
        <w:t>);</w:t>
      </w:r>
    </w:p>
    <w:p w14:paraId="3D53EF66" w14:textId="77777777" w:rsidR="002368AD" w:rsidRPr="000C493A" w:rsidRDefault="002368AD" w:rsidP="00CA7A5C">
      <w:pPr>
        <w:pStyle w:val="Code"/>
        <w:rPr>
          <w:color w:val="383A42"/>
          <w:lang w:eastAsia="en-IN"/>
        </w:rPr>
      </w:pPr>
      <w:r w:rsidRPr="000C493A">
        <w:rPr>
          <w:color w:val="383A42"/>
          <w:lang w:eastAsia="en-IN"/>
        </w:rPr>
        <w:t xml:space="preserve">    </w:t>
      </w:r>
    </w:p>
    <w:p w14:paraId="5813F1C6"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Check positive, zero, or negative (nested ternary)</w:t>
      </w:r>
    </w:p>
    <w:p w14:paraId="102F0AF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%d is %s.\n"</w:t>
      </w:r>
      <w:r w:rsidRPr="000C493A">
        <w:rPr>
          <w:color w:val="383A42"/>
          <w:lang w:eastAsia="en-IN"/>
        </w:rPr>
        <w:t>, num,</w:t>
      </w:r>
    </w:p>
    <w:p w14:paraId="77C4EEAF" w14:textId="77777777" w:rsidR="002368AD" w:rsidRPr="000C493A" w:rsidRDefault="002368AD" w:rsidP="00CA7A5C">
      <w:pPr>
        <w:pStyle w:val="Code"/>
        <w:rPr>
          <w:color w:val="383A42"/>
          <w:lang w:eastAsia="en-IN"/>
        </w:rPr>
      </w:pPr>
      <w:r w:rsidRPr="000C493A">
        <w:rPr>
          <w:color w:val="383A42"/>
          <w:lang w:eastAsia="en-IN"/>
        </w:rPr>
        <w:t xml:space="preserve">           (num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"Positive"</w:t>
      </w:r>
      <w:r w:rsidRPr="000C493A">
        <w:rPr>
          <w:color w:val="383A42"/>
          <w:lang w:eastAsia="en-IN"/>
        </w:rPr>
        <w:t xml:space="preserve"> </w:t>
      </w:r>
      <w:r w:rsidRPr="000C493A">
        <w:rPr>
          <w:color w:val="4078F2"/>
          <w:lang w:eastAsia="en-IN"/>
        </w:rPr>
        <w: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"Zero"</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"Negative"</w:t>
      </w:r>
      <w:r w:rsidRPr="000C493A">
        <w:rPr>
          <w:color w:val="383A42"/>
          <w:lang w:eastAsia="en-IN"/>
        </w:rPr>
        <w:t>);</w:t>
      </w:r>
    </w:p>
    <w:p w14:paraId="5905B5EB" w14:textId="77777777" w:rsidR="002368AD" w:rsidRPr="000C493A" w:rsidRDefault="002368AD" w:rsidP="00CA7A5C">
      <w:pPr>
        <w:pStyle w:val="Code"/>
        <w:rPr>
          <w:color w:val="383A42"/>
          <w:lang w:eastAsia="en-IN"/>
        </w:rPr>
      </w:pPr>
      <w:r w:rsidRPr="000C493A">
        <w:rPr>
          <w:color w:val="383A42"/>
          <w:lang w:eastAsia="en-IN"/>
        </w:rPr>
        <w:t xml:space="preserve">    </w:t>
      </w:r>
    </w:p>
    <w:p w14:paraId="4B20EC6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91B4606" w14:textId="77777777" w:rsidR="002368AD" w:rsidRPr="000C493A" w:rsidRDefault="002368AD" w:rsidP="00CA7A5C">
      <w:pPr>
        <w:pStyle w:val="Code"/>
        <w:rPr>
          <w:color w:val="383A42"/>
          <w:lang w:eastAsia="en-IN"/>
        </w:rPr>
      </w:pPr>
      <w:r w:rsidRPr="000C493A">
        <w:rPr>
          <w:color w:val="383A42"/>
          <w:lang w:eastAsia="en-IN"/>
        </w:rPr>
        <w:t>}</w:t>
      </w:r>
    </w:p>
    <w:p w14:paraId="365A3D01" w14:textId="77777777" w:rsidR="002368AD" w:rsidRPr="000C493A" w:rsidRDefault="002368AD" w:rsidP="00036A3A">
      <w:pPr>
        <w:pStyle w:val="Subheadddddf"/>
      </w:pPr>
      <w:r w:rsidRPr="000C493A">
        <w:t>Sample Outputs:</w:t>
      </w:r>
    </w:p>
    <w:p w14:paraId="3EE32DA0" w14:textId="77777777" w:rsidR="002368AD" w:rsidRPr="000C493A" w:rsidRDefault="002368AD" w:rsidP="00CA7A5C">
      <w:pPr>
        <w:pStyle w:val="Code"/>
        <w:rPr>
          <w:lang w:eastAsia="en-IN"/>
        </w:rPr>
      </w:pPr>
      <w:r w:rsidRPr="000C493A">
        <w:rPr>
          <w:lang w:eastAsia="en-IN"/>
        </w:rPr>
        <w:t>Enter a number: 7</w:t>
      </w:r>
    </w:p>
    <w:p w14:paraId="2C5A19EF" w14:textId="77777777" w:rsidR="002368AD" w:rsidRPr="000C493A" w:rsidRDefault="002368AD" w:rsidP="00CA7A5C">
      <w:pPr>
        <w:pStyle w:val="Code"/>
        <w:rPr>
          <w:lang w:eastAsia="en-IN"/>
        </w:rPr>
      </w:pPr>
      <w:r w:rsidRPr="000C493A">
        <w:rPr>
          <w:lang w:eastAsia="en-IN"/>
        </w:rPr>
        <w:t>The number 7 is Odd.</w:t>
      </w:r>
    </w:p>
    <w:p w14:paraId="17A1B241" w14:textId="77777777" w:rsidR="002368AD" w:rsidRPr="000C493A" w:rsidRDefault="002368AD" w:rsidP="00CA7A5C">
      <w:pPr>
        <w:pStyle w:val="Code"/>
        <w:rPr>
          <w:lang w:eastAsia="en-IN"/>
        </w:rPr>
      </w:pPr>
      <w:r w:rsidRPr="000C493A">
        <w:rPr>
          <w:lang w:eastAsia="en-IN"/>
        </w:rPr>
        <w:t>The number 7 is Positive.</w:t>
      </w:r>
    </w:p>
    <w:p w14:paraId="31402595" w14:textId="77777777" w:rsidR="002368AD" w:rsidRPr="000C493A" w:rsidRDefault="002368AD" w:rsidP="00CA7A5C">
      <w:pPr>
        <w:pStyle w:val="Code"/>
        <w:rPr>
          <w:lang w:eastAsia="en-IN"/>
        </w:rPr>
      </w:pPr>
    </w:p>
    <w:p w14:paraId="04EE80ED" w14:textId="77777777" w:rsidR="002368AD" w:rsidRPr="000C493A" w:rsidRDefault="002368AD" w:rsidP="00CA7A5C">
      <w:pPr>
        <w:pStyle w:val="Code"/>
        <w:rPr>
          <w:lang w:eastAsia="en-IN"/>
        </w:rPr>
      </w:pPr>
      <w:r w:rsidRPr="000C493A">
        <w:rPr>
          <w:lang w:eastAsia="en-IN"/>
        </w:rPr>
        <w:t>Enter a number: 0</w:t>
      </w:r>
    </w:p>
    <w:p w14:paraId="4CD4B5A0" w14:textId="77777777" w:rsidR="002368AD" w:rsidRPr="000C493A" w:rsidRDefault="002368AD" w:rsidP="00CA7A5C">
      <w:pPr>
        <w:pStyle w:val="Code"/>
        <w:rPr>
          <w:lang w:eastAsia="en-IN"/>
        </w:rPr>
      </w:pPr>
      <w:r w:rsidRPr="000C493A">
        <w:rPr>
          <w:lang w:eastAsia="en-IN"/>
        </w:rPr>
        <w:t>The number 0 is Even.</w:t>
      </w:r>
    </w:p>
    <w:p w14:paraId="17489771" w14:textId="77777777" w:rsidR="002368AD" w:rsidRPr="000C493A" w:rsidRDefault="002368AD" w:rsidP="00CA7A5C">
      <w:pPr>
        <w:pStyle w:val="Code"/>
        <w:rPr>
          <w:lang w:eastAsia="en-IN"/>
        </w:rPr>
      </w:pPr>
      <w:r w:rsidRPr="000C493A">
        <w:rPr>
          <w:lang w:eastAsia="en-IN"/>
        </w:rPr>
        <w:t>The number 0 is Zero.</w:t>
      </w:r>
    </w:p>
    <w:p w14:paraId="56E67522" w14:textId="77777777" w:rsidR="002368AD" w:rsidRPr="000C493A" w:rsidRDefault="002368AD" w:rsidP="00CA7A5C">
      <w:pPr>
        <w:pStyle w:val="Code"/>
        <w:rPr>
          <w:lang w:eastAsia="en-IN"/>
        </w:rPr>
      </w:pPr>
    </w:p>
    <w:p w14:paraId="62288433" w14:textId="77777777" w:rsidR="002368AD" w:rsidRPr="000C493A" w:rsidRDefault="002368AD" w:rsidP="00CA7A5C">
      <w:pPr>
        <w:pStyle w:val="Code"/>
        <w:rPr>
          <w:lang w:eastAsia="en-IN"/>
        </w:rPr>
      </w:pPr>
      <w:r w:rsidRPr="000C493A">
        <w:rPr>
          <w:lang w:eastAsia="en-IN"/>
        </w:rPr>
        <w:t>Enter a number: -12</w:t>
      </w:r>
    </w:p>
    <w:p w14:paraId="4764731E" w14:textId="77777777" w:rsidR="002368AD" w:rsidRPr="000C493A" w:rsidRDefault="002368AD" w:rsidP="00CA7A5C">
      <w:pPr>
        <w:pStyle w:val="Code"/>
        <w:rPr>
          <w:lang w:eastAsia="en-IN"/>
        </w:rPr>
      </w:pPr>
      <w:r w:rsidRPr="000C493A">
        <w:rPr>
          <w:lang w:eastAsia="en-IN"/>
        </w:rPr>
        <w:t>The number -12 is Even.</w:t>
      </w:r>
    </w:p>
    <w:p w14:paraId="73A11086" w14:textId="77777777" w:rsidR="002368AD" w:rsidRPr="000C493A" w:rsidRDefault="002368AD" w:rsidP="00CA7A5C">
      <w:pPr>
        <w:pStyle w:val="Code"/>
        <w:rPr>
          <w:lang w:eastAsia="en-IN"/>
        </w:rPr>
      </w:pPr>
      <w:r w:rsidRPr="000C493A">
        <w:rPr>
          <w:lang w:eastAsia="en-IN"/>
        </w:rPr>
        <w:t>The number -12 is Negative.</w:t>
      </w:r>
    </w:p>
    <w:p w14:paraId="0503E197" w14:textId="77777777" w:rsidR="002368AD" w:rsidRPr="000C493A" w:rsidRDefault="002368AD" w:rsidP="00036A3A">
      <w:pPr>
        <w:pStyle w:val="texxtt"/>
        <w:rPr>
          <w:rFonts w:cs="Times New Roman"/>
          <w:lang w:eastAsia="en-IN"/>
        </w:rPr>
      </w:pPr>
      <w:r w:rsidRPr="000C493A">
        <w:rPr>
          <w:rFonts w:cs="Times New Roman"/>
          <w:b/>
          <w:bCs/>
          <w:lang w:eastAsia="en-IN"/>
        </w:rPr>
        <w:t>Syntax:</w:t>
      </w:r>
      <w:r w:rsidRPr="000C493A">
        <w:rPr>
          <w:rFonts w:cs="Times New Roman"/>
          <w:lang w:eastAsia="en-IN"/>
        </w:rPr>
        <w:t xml:space="preserve"> </w:t>
      </w:r>
      <w:r w:rsidRPr="000C493A">
        <w:rPr>
          <w:lang w:eastAsia="en-IN"/>
        </w:rPr>
        <w:t>(condition) ? value_if_true : value_if_false</w:t>
      </w:r>
    </w:p>
    <w:p w14:paraId="00F2098B" w14:textId="77777777" w:rsidR="002368AD" w:rsidRPr="000C493A" w:rsidRDefault="002368AD" w:rsidP="00036A3A">
      <w:pPr>
        <w:pStyle w:val="Subheadddddf"/>
      </w:pPr>
      <w:r w:rsidRPr="000C493A">
        <w:t>Exercise 5: Bitwise Operators and Precedence</w:t>
      </w:r>
    </w:p>
    <w:p w14:paraId="6064C900" w14:textId="77777777" w:rsidR="002368AD" w:rsidRPr="000C493A" w:rsidRDefault="002368AD" w:rsidP="00036A3A">
      <w:pPr>
        <w:pStyle w:val="texxtt"/>
        <w:rPr>
          <w:lang w:eastAsia="en-IN"/>
        </w:rPr>
      </w:pPr>
      <w:r w:rsidRPr="000C493A">
        <w:rPr>
          <w:b/>
          <w:bCs/>
          <w:lang w:eastAsia="en-IN"/>
        </w:rPr>
        <w:t>Task:</w:t>
      </w:r>
      <w:r w:rsidRPr="000C493A">
        <w:rPr>
          <w:lang w:eastAsia="en-IN"/>
        </w:rPr>
        <w:t xml:space="preserve"> Demonstrate bitwise operators and show how operator precedence works in expressions.</w:t>
      </w:r>
    </w:p>
    <w:p w14:paraId="668070A2" w14:textId="6794AC0F" w:rsidR="002368AD" w:rsidRPr="000C493A" w:rsidRDefault="002368AD" w:rsidP="00036A3A">
      <w:pPr>
        <w:pStyle w:val="Subheadddddf"/>
      </w:pPr>
      <w:r w:rsidRPr="000C493A">
        <w:t>Program:</w:t>
      </w:r>
    </w:p>
    <w:p w14:paraId="686DF5EE" w14:textId="77777777" w:rsidR="002368AD" w:rsidRPr="000C493A" w:rsidRDefault="002368AD"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D8087B2" w14:textId="77777777" w:rsidR="002368AD" w:rsidRPr="000C493A" w:rsidRDefault="002368AD" w:rsidP="00CA7A5C">
      <w:pPr>
        <w:pStyle w:val="Code"/>
        <w:rPr>
          <w:color w:val="383A42"/>
          <w:lang w:eastAsia="en-IN"/>
        </w:rPr>
      </w:pPr>
    </w:p>
    <w:p w14:paraId="26E2A882" w14:textId="77777777" w:rsidR="002368AD" w:rsidRPr="000C493A" w:rsidRDefault="002368AD"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0674BD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6</w:t>
      </w:r>
      <w:r w:rsidRPr="000C493A">
        <w:rPr>
          <w:color w:val="383A42"/>
          <w:lang w:eastAsia="en-IN"/>
        </w:rPr>
        <w:t xml:space="preserve">;  </w:t>
      </w:r>
      <w:r w:rsidRPr="000C493A">
        <w:rPr>
          <w:i/>
          <w:iCs/>
          <w:color w:val="A0A1A7"/>
          <w:lang w:eastAsia="en-IN"/>
        </w:rPr>
        <w:t>// Binary: 0110</w:t>
      </w:r>
    </w:p>
    <w:p w14:paraId="75D5049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i/>
          <w:iCs/>
          <w:color w:val="A0A1A7"/>
          <w:lang w:eastAsia="en-IN"/>
        </w:rPr>
        <w:t>// Binary: 0011</w:t>
      </w:r>
    </w:p>
    <w:p w14:paraId="081E095F"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w:t>
      </w:r>
    </w:p>
    <w:p w14:paraId="035A4660" w14:textId="77777777" w:rsidR="002368AD" w:rsidRPr="000C493A" w:rsidRDefault="002368AD" w:rsidP="00CA7A5C">
      <w:pPr>
        <w:pStyle w:val="Code"/>
        <w:rPr>
          <w:color w:val="383A42"/>
          <w:lang w:eastAsia="en-IN"/>
        </w:rPr>
      </w:pPr>
      <w:r w:rsidRPr="000C493A">
        <w:rPr>
          <w:color w:val="383A42"/>
          <w:lang w:eastAsia="en-IN"/>
        </w:rPr>
        <w:t xml:space="preserve">    </w:t>
      </w:r>
    </w:p>
    <w:p w14:paraId="394A8194"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Bitwise operations</w:t>
      </w:r>
    </w:p>
    <w:p w14:paraId="7A59E726"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"Bitwise Operations (a = %d, b = %d):\n"</w:t>
      </w:r>
      <w:r w:rsidRPr="000C493A">
        <w:rPr>
          <w:color w:val="383A42"/>
          <w:lang w:eastAsia="en-IN"/>
        </w:rPr>
        <w:t>, a, b);</w:t>
      </w:r>
    </w:p>
    <w:p w14:paraId="66059B95"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&amp; b  = %d (AND)\n"</w:t>
      </w:r>
      <w:r w:rsidRPr="000C493A">
        <w:rPr>
          <w:color w:val="383A42"/>
          <w:lang w:eastAsia="en-IN"/>
        </w:rPr>
        <w:t xml:space="preserve">, a </w:t>
      </w:r>
      <w:r w:rsidRPr="000C493A">
        <w:rPr>
          <w:color w:val="4078F2"/>
          <w:lang w:eastAsia="en-IN"/>
        </w:rPr>
        <w:t>&amp;</w:t>
      </w:r>
      <w:r w:rsidRPr="000C493A">
        <w:rPr>
          <w:color w:val="383A42"/>
          <w:lang w:eastAsia="en-IN"/>
        </w:rPr>
        <w:t xml:space="preserve"> b);</w:t>
      </w:r>
    </w:p>
    <w:p w14:paraId="002E89DC"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 (OR)\n"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146B7186"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 (XOR)\n"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8EEE8C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%d (NOT)\n"</w:t>
      </w:r>
      <w:r w:rsidRPr="000C493A">
        <w:rPr>
          <w:color w:val="383A42"/>
          <w:lang w:eastAsia="en-IN"/>
        </w:rPr>
        <w:t xml:space="preserve">, </w:t>
      </w:r>
      <w:r w:rsidRPr="000C493A">
        <w:rPr>
          <w:color w:val="4078F2"/>
          <w:lang w:eastAsia="en-IN"/>
        </w:rPr>
        <w:t>~</w:t>
      </w:r>
      <w:r w:rsidRPr="000C493A">
        <w:rPr>
          <w:color w:val="383A42"/>
          <w:lang w:eastAsia="en-IN"/>
        </w:rPr>
        <w:t>a);</w:t>
      </w:r>
    </w:p>
    <w:p w14:paraId="00655DB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&lt;&lt; 1 = %d (Left shift)\n"</w:t>
      </w:r>
      <w:r w:rsidRPr="000C493A">
        <w:rPr>
          <w:color w:val="383A42"/>
          <w:lang w:eastAsia="en-IN"/>
        </w:rPr>
        <w:t xml:space="preserve">, a </w:t>
      </w:r>
      <w:r w:rsidRPr="000C493A">
        <w:rPr>
          <w:color w:val="4078F2"/>
          <w:lang w:eastAsia="en-IN"/>
        </w:rPr>
        <w:t>&lt;&lt;</w:t>
      </w:r>
      <w:r w:rsidRPr="000C493A">
        <w:rPr>
          <w:color w:val="383A42"/>
          <w:lang w:eastAsia="en-IN"/>
        </w:rPr>
        <w:t xml:space="preserve"> </w:t>
      </w:r>
      <w:r w:rsidRPr="000C493A">
        <w:rPr>
          <w:color w:val="B76B01"/>
          <w:lang w:eastAsia="en-IN"/>
        </w:rPr>
        <w:t>1</w:t>
      </w:r>
      <w:r w:rsidRPr="000C493A">
        <w:rPr>
          <w:color w:val="383A42"/>
          <w:lang w:eastAsia="en-IN"/>
        </w:rPr>
        <w:t>);</w:t>
      </w:r>
    </w:p>
    <w:p w14:paraId="4BC7FFEE"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&gt;&gt; 1 = %d (Right shift)\n\n"</w:t>
      </w:r>
      <w:r w:rsidRPr="000C493A">
        <w:rPr>
          <w:color w:val="383A42"/>
          <w:lang w:eastAsia="en-IN"/>
        </w:rPr>
        <w:t xml:space="preserve">, a </w:t>
      </w:r>
      <w:r w:rsidRPr="000C493A">
        <w:rPr>
          <w:color w:val="4078F2"/>
          <w:lang w:eastAsia="en-IN"/>
        </w:rPr>
        <w:t>&gt;&gt;</w:t>
      </w:r>
      <w:r w:rsidRPr="000C493A">
        <w:rPr>
          <w:color w:val="383A42"/>
          <w:lang w:eastAsia="en-IN"/>
        </w:rPr>
        <w:t xml:space="preserve"> </w:t>
      </w:r>
      <w:r w:rsidRPr="000C493A">
        <w:rPr>
          <w:color w:val="B76B01"/>
          <w:lang w:eastAsia="en-IN"/>
        </w:rPr>
        <w:t>1</w:t>
      </w:r>
      <w:r w:rsidRPr="000C493A">
        <w:rPr>
          <w:color w:val="383A42"/>
          <w:lang w:eastAsia="en-IN"/>
        </w:rPr>
        <w:t>);</w:t>
      </w:r>
    </w:p>
    <w:p w14:paraId="52B222E1" w14:textId="77777777" w:rsidR="002368AD" w:rsidRPr="000C493A" w:rsidRDefault="002368AD" w:rsidP="00CA7A5C">
      <w:pPr>
        <w:pStyle w:val="Code"/>
        <w:rPr>
          <w:color w:val="383A42"/>
          <w:lang w:eastAsia="en-IN"/>
        </w:rPr>
      </w:pPr>
      <w:r w:rsidRPr="000C493A">
        <w:rPr>
          <w:color w:val="383A42"/>
          <w:lang w:eastAsia="en-IN"/>
        </w:rPr>
        <w:t xml:space="preserve">    </w:t>
      </w:r>
    </w:p>
    <w:p w14:paraId="16F0FCA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i/>
          <w:iCs/>
          <w:color w:val="A0A1A7"/>
          <w:lang w:eastAsia="en-IN"/>
        </w:rPr>
        <w:t>// Precedence example</w:t>
      </w:r>
    </w:p>
    <w:p w14:paraId="3619C0F4" w14:textId="77777777" w:rsidR="002368AD" w:rsidRPr="000C493A" w:rsidRDefault="002368AD" w:rsidP="00CA7A5C">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&gt;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color w:val="4078F2"/>
          <w:lang w:eastAsia="en-IN"/>
        </w:rPr>
        <w:t>&amp;&amp;</w:t>
      </w:r>
      <w:r w:rsidRPr="000C493A">
        <w:rPr>
          <w:color w:val="383A42"/>
          <w:lang w:eastAsia="en-IN"/>
        </w:rPr>
        <w:t xml:space="preserve"> b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w:t>
      </w:r>
    </w:p>
    <w:p w14:paraId="150C1727"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"Expression: a + b * 2 &gt; 10 &amp;&amp; b &lt; 5\n"</w:t>
      </w:r>
      <w:r w:rsidRPr="000C493A">
        <w:rPr>
          <w:color w:val="383A42"/>
          <w:lang w:eastAsia="en-IN"/>
        </w:rPr>
        <w:t>);</w:t>
      </w:r>
    </w:p>
    <w:p w14:paraId="0BE0E3B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 %d\n\n"</w:t>
      </w:r>
      <w:r w:rsidRPr="000C493A">
        <w:rPr>
          <w:color w:val="383A42"/>
          <w:lang w:eastAsia="en-IN"/>
        </w:rPr>
        <w:t>, result);</w:t>
      </w:r>
    </w:p>
    <w:p w14:paraId="4D8CFEA8" w14:textId="77777777" w:rsidR="002368AD" w:rsidRPr="000C493A" w:rsidRDefault="002368AD" w:rsidP="00CA7A5C">
      <w:pPr>
        <w:pStyle w:val="Code"/>
        <w:rPr>
          <w:color w:val="383A42"/>
          <w:lang w:eastAsia="en-IN"/>
        </w:rPr>
      </w:pPr>
      <w:r w:rsidRPr="000C493A">
        <w:rPr>
          <w:color w:val="383A42"/>
          <w:lang w:eastAsia="en-IN"/>
        </w:rPr>
        <w:t xml:space="preserve">    </w:t>
      </w:r>
    </w:p>
    <w:p w14:paraId="351253B1"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"Evaluation order:\n"</w:t>
      </w:r>
      <w:r w:rsidRPr="000C493A">
        <w:rPr>
          <w:color w:val="383A42"/>
          <w:lang w:eastAsia="en-IN"/>
        </w:rPr>
        <w:t>);</w:t>
      </w:r>
    </w:p>
    <w:p w14:paraId="1B216CEB"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 b * 2 = %d\n"</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6C5C2F03"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a + 6 = %d\n"</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6</w:t>
      </w:r>
      <w:r w:rsidRPr="000C493A">
        <w:rPr>
          <w:color w:val="383A42"/>
          <w:lang w:eastAsia="en-IN"/>
        </w:rPr>
        <w:t>);</w:t>
      </w:r>
    </w:p>
    <w:p w14:paraId="27847669"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 12 &gt; 10 = %d (true)\n"</w:t>
      </w:r>
      <w:r w:rsidRPr="000C493A">
        <w:rPr>
          <w:color w:val="383A42"/>
          <w:lang w:eastAsia="en-IN"/>
        </w:rPr>
        <w:t xml:space="preserve">, </w:t>
      </w:r>
      <w:r w:rsidRPr="000C493A">
        <w:rPr>
          <w:color w:val="B76B01"/>
          <w:lang w:eastAsia="en-IN"/>
        </w:rPr>
        <w:t>12</w:t>
      </w:r>
      <w:r w:rsidRPr="000C493A">
        <w:rPr>
          <w:color w:val="383A42"/>
          <w:lang w:eastAsia="en-IN"/>
        </w:rPr>
        <w:t xml:space="preserve"> </w:t>
      </w:r>
      <w:r w:rsidRPr="000C493A">
        <w:rPr>
          <w:color w:val="4078F2"/>
          <w:lang w:eastAsia="en-IN"/>
        </w:rPr>
        <w:t>&gt;</w:t>
      </w:r>
      <w:r w:rsidRPr="000C493A">
        <w:rPr>
          <w:color w:val="383A42"/>
          <w:lang w:eastAsia="en-IN"/>
        </w:rPr>
        <w:t xml:space="preserve"> </w:t>
      </w:r>
      <w:r w:rsidRPr="000C493A">
        <w:rPr>
          <w:color w:val="B76B01"/>
          <w:lang w:eastAsia="en-IN"/>
        </w:rPr>
        <w:t>10</w:t>
      </w:r>
      <w:r w:rsidRPr="000C493A">
        <w:rPr>
          <w:color w:val="383A42"/>
          <w:lang w:eastAsia="en-IN"/>
        </w:rPr>
        <w:t>);</w:t>
      </w:r>
    </w:p>
    <w:p w14:paraId="1FBF586A"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"4. b &lt; 5 = %d (true)\n"</w:t>
      </w:r>
      <w:r w:rsidRPr="000C493A">
        <w:rPr>
          <w:color w:val="383A42"/>
          <w:lang w:eastAsia="en-IN"/>
        </w:rPr>
        <w:t xml:space="preserve">, b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w:t>
      </w:r>
    </w:p>
    <w:p w14:paraId="0AAF8BD0"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"5. 1 &amp;&amp; 1 = %d (true)\n"</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4078F2"/>
          <w:lang w:eastAsia="en-IN"/>
        </w:rPr>
        <w:t>&amp;&amp;</w:t>
      </w:r>
      <w:r w:rsidRPr="000C493A">
        <w:rPr>
          <w:color w:val="383A42"/>
          <w:lang w:eastAsia="en-IN"/>
        </w:rPr>
        <w:t xml:space="preserve"> </w:t>
      </w:r>
      <w:r w:rsidRPr="000C493A">
        <w:rPr>
          <w:color w:val="B76B01"/>
          <w:lang w:eastAsia="en-IN"/>
        </w:rPr>
        <w:t>1</w:t>
      </w:r>
      <w:r w:rsidRPr="000C493A">
        <w:rPr>
          <w:color w:val="383A42"/>
          <w:lang w:eastAsia="en-IN"/>
        </w:rPr>
        <w:t>);</w:t>
      </w:r>
    </w:p>
    <w:p w14:paraId="0B9371F9" w14:textId="77777777" w:rsidR="002368AD" w:rsidRPr="000C493A" w:rsidRDefault="002368AD" w:rsidP="00CA7A5C">
      <w:pPr>
        <w:pStyle w:val="Code"/>
        <w:rPr>
          <w:color w:val="383A42"/>
          <w:lang w:eastAsia="en-IN"/>
        </w:rPr>
      </w:pPr>
      <w:r w:rsidRPr="000C493A">
        <w:rPr>
          <w:color w:val="383A42"/>
          <w:lang w:eastAsia="en-IN"/>
        </w:rPr>
        <w:t xml:space="preserve">    </w:t>
      </w:r>
    </w:p>
    <w:p w14:paraId="328814E8" w14:textId="77777777" w:rsidR="002368AD" w:rsidRPr="000C493A" w:rsidRDefault="002368AD"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996CBA5" w14:textId="77777777" w:rsidR="002368AD" w:rsidRPr="000C493A" w:rsidRDefault="002368AD" w:rsidP="00CA7A5C">
      <w:pPr>
        <w:pStyle w:val="Code"/>
        <w:rPr>
          <w:color w:val="383A42"/>
          <w:lang w:eastAsia="en-IN"/>
        </w:rPr>
      </w:pPr>
      <w:r w:rsidRPr="000C493A">
        <w:rPr>
          <w:color w:val="383A42"/>
          <w:lang w:eastAsia="en-IN"/>
        </w:rPr>
        <w:t>}</w:t>
      </w:r>
    </w:p>
    <w:p w14:paraId="190F37BC" w14:textId="77777777" w:rsidR="002368AD" w:rsidRPr="000C493A" w:rsidRDefault="002368AD" w:rsidP="00036A3A">
      <w:pPr>
        <w:pStyle w:val="Subheadddddf"/>
      </w:pPr>
      <w:r w:rsidRPr="000C493A">
        <w:t>Output:</w:t>
      </w:r>
    </w:p>
    <w:p w14:paraId="77D9E303" w14:textId="77777777" w:rsidR="002368AD" w:rsidRPr="000C493A" w:rsidRDefault="002368AD" w:rsidP="00CA7A5C">
      <w:pPr>
        <w:pStyle w:val="Code"/>
        <w:rPr>
          <w:lang w:eastAsia="en-IN"/>
        </w:rPr>
      </w:pPr>
      <w:r w:rsidRPr="000C493A">
        <w:rPr>
          <w:lang w:eastAsia="en-IN"/>
        </w:rPr>
        <w:t>Bitwise Operations (a = 6, b = 3):</w:t>
      </w:r>
    </w:p>
    <w:p w14:paraId="7CE6E15F" w14:textId="77777777" w:rsidR="002368AD" w:rsidRPr="000C493A" w:rsidRDefault="002368AD" w:rsidP="00CA7A5C">
      <w:pPr>
        <w:pStyle w:val="Code"/>
        <w:rPr>
          <w:lang w:eastAsia="en-IN"/>
        </w:rPr>
      </w:pPr>
      <w:r w:rsidRPr="000C493A">
        <w:rPr>
          <w:lang w:eastAsia="en-IN"/>
        </w:rPr>
        <w:t>a &amp; b  = 2 (AND)</w:t>
      </w:r>
    </w:p>
    <w:p w14:paraId="4061004F" w14:textId="77777777" w:rsidR="002368AD" w:rsidRPr="000C493A" w:rsidRDefault="002368AD" w:rsidP="00CA7A5C">
      <w:pPr>
        <w:pStyle w:val="Code"/>
        <w:rPr>
          <w:lang w:eastAsia="en-IN"/>
        </w:rPr>
      </w:pPr>
      <w:r w:rsidRPr="000C493A">
        <w:rPr>
          <w:lang w:eastAsia="en-IN"/>
        </w:rPr>
        <w:t>a | b  = 7 (OR)</w:t>
      </w:r>
    </w:p>
    <w:p w14:paraId="6455A7D8" w14:textId="77777777" w:rsidR="002368AD" w:rsidRPr="000C493A" w:rsidRDefault="002368AD" w:rsidP="00CA7A5C">
      <w:pPr>
        <w:pStyle w:val="Code"/>
        <w:rPr>
          <w:lang w:eastAsia="en-IN"/>
        </w:rPr>
      </w:pPr>
      <w:r w:rsidRPr="000C493A">
        <w:rPr>
          <w:lang w:eastAsia="en-IN"/>
        </w:rPr>
        <w:t>a ^ b  = 5 (XOR)</w:t>
      </w:r>
    </w:p>
    <w:p w14:paraId="4514FECE" w14:textId="77777777" w:rsidR="002368AD" w:rsidRPr="000C493A" w:rsidRDefault="002368AD" w:rsidP="00CA7A5C">
      <w:pPr>
        <w:pStyle w:val="Code"/>
        <w:rPr>
          <w:lang w:eastAsia="en-IN"/>
        </w:rPr>
      </w:pPr>
      <w:r w:rsidRPr="000C493A">
        <w:rPr>
          <w:lang w:eastAsia="en-IN"/>
        </w:rPr>
        <w:t>~a     = -7 (NOT)</w:t>
      </w:r>
    </w:p>
    <w:p w14:paraId="51800FE8" w14:textId="77777777" w:rsidR="002368AD" w:rsidRPr="000C493A" w:rsidRDefault="002368AD" w:rsidP="00CA7A5C">
      <w:pPr>
        <w:pStyle w:val="Code"/>
        <w:rPr>
          <w:lang w:eastAsia="en-IN"/>
        </w:rPr>
      </w:pPr>
      <w:r w:rsidRPr="000C493A">
        <w:rPr>
          <w:lang w:eastAsia="en-IN"/>
        </w:rPr>
        <w:t>a &lt;&lt; 1 = 12 (Left shift)</w:t>
      </w:r>
    </w:p>
    <w:p w14:paraId="38EF26C6" w14:textId="77777777" w:rsidR="002368AD" w:rsidRPr="000C493A" w:rsidRDefault="002368AD" w:rsidP="00CA7A5C">
      <w:pPr>
        <w:pStyle w:val="Code"/>
        <w:rPr>
          <w:lang w:eastAsia="en-IN"/>
        </w:rPr>
      </w:pPr>
      <w:r w:rsidRPr="000C493A">
        <w:rPr>
          <w:lang w:eastAsia="en-IN"/>
        </w:rPr>
        <w:t>a &gt;&gt; 1 = 3 (Right shift)</w:t>
      </w:r>
    </w:p>
    <w:p w14:paraId="49AF5E8F" w14:textId="77777777" w:rsidR="002368AD" w:rsidRPr="000C493A" w:rsidRDefault="002368AD" w:rsidP="00CA7A5C">
      <w:pPr>
        <w:pStyle w:val="Code"/>
        <w:rPr>
          <w:lang w:eastAsia="en-IN"/>
        </w:rPr>
      </w:pPr>
    </w:p>
    <w:p w14:paraId="67CB6B9D" w14:textId="77777777" w:rsidR="002368AD" w:rsidRPr="000C493A" w:rsidRDefault="002368AD" w:rsidP="00CA7A5C">
      <w:pPr>
        <w:pStyle w:val="Code"/>
        <w:rPr>
          <w:lang w:eastAsia="en-IN"/>
        </w:rPr>
      </w:pPr>
      <w:r w:rsidRPr="000C493A">
        <w:rPr>
          <w:lang w:eastAsia="en-IN"/>
        </w:rPr>
        <w:t>Expression: a + b * 2 &gt; 10 &amp;&amp; b &lt; 5</w:t>
      </w:r>
    </w:p>
    <w:p w14:paraId="01EC53CF" w14:textId="77777777" w:rsidR="002368AD" w:rsidRPr="000C493A" w:rsidRDefault="002368AD" w:rsidP="00CA7A5C">
      <w:pPr>
        <w:pStyle w:val="Code"/>
        <w:rPr>
          <w:lang w:eastAsia="en-IN"/>
        </w:rPr>
      </w:pPr>
      <w:r w:rsidRPr="000C493A">
        <w:rPr>
          <w:lang w:eastAsia="en-IN"/>
        </w:rPr>
        <w:t>Result = 1</w:t>
      </w:r>
    </w:p>
    <w:p w14:paraId="6257E3A5" w14:textId="77777777" w:rsidR="002368AD" w:rsidRPr="000C493A" w:rsidRDefault="002368AD" w:rsidP="00CA7A5C">
      <w:pPr>
        <w:pStyle w:val="Code"/>
        <w:rPr>
          <w:lang w:eastAsia="en-IN"/>
        </w:rPr>
      </w:pPr>
    </w:p>
    <w:p w14:paraId="60C51AAA" w14:textId="77777777" w:rsidR="002368AD" w:rsidRPr="000C493A" w:rsidRDefault="002368AD" w:rsidP="00CA7A5C">
      <w:pPr>
        <w:pStyle w:val="Code"/>
        <w:rPr>
          <w:lang w:eastAsia="en-IN"/>
        </w:rPr>
      </w:pPr>
      <w:r w:rsidRPr="000C493A">
        <w:rPr>
          <w:lang w:eastAsia="en-IN"/>
        </w:rPr>
        <w:t>Evaluation order:</w:t>
      </w:r>
    </w:p>
    <w:p w14:paraId="049CE7EB" w14:textId="77777777" w:rsidR="002368AD" w:rsidRPr="000C493A" w:rsidRDefault="002368AD" w:rsidP="00CA7A5C">
      <w:pPr>
        <w:pStyle w:val="Code"/>
        <w:rPr>
          <w:lang w:eastAsia="en-IN"/>
        </w:rPr>
      </w:pPr>
      <w:r w:rsidRPr="000C493A">
        <w:rPr>
          <w:lang w:eastAsia="en-IN"/>
        </w:rPr>
        <w:t>1. b * 2 = 6</w:t>
      </w:r>
    </w:p>
    <w:p w14:paraId="1279D507" w14:textId="77777777" w:rsidR="002368AD" w:rsidRPr="000C493A" w:rsidRDefault="002368AD" w:rsidP="00CA7A5C">
      <w:pPr>
        <w:pStyle w:val="Code"/>
        <w:rPr>
          <w:lang w:eastAsia="en-IN"/>
        </w:rPr>
      </w:pPr>
      <w:r w:rsidRPr="000C493A">
        <w:rPr>
          <w:lang w:eastAsia="en-IN"/>
        </w:rPr>
        <w:t>2. a + 6 = 12</w:t>
      </w:r>
    </w:p>
    <w:p w14:paraId="66EE18ED" w14:textId="77777777" w:rsidR="002368AD" w:rsidRPr="000C493A" w:rsidRDefault="002368AD" w:rsidP="00CA7A5C">
      <w:pPr>
        <w:pStyle w:val="Code"/>
        <w:rPr>
          <w:lang w:eastAsia="en-IN"/>
        </w:rPr>
      </w:pPr>
      <w:r w:rsidRPr="000C493A">
        <w:rPr>
          <w:lang w:eastAsia="en-IN"/>
        </w:rPr>
        <w:t>3. 12 &gt; 10 = 1 (true)</w:t>
      </w:r>
    </w:p>
    <w:p w14:paraId="573F1C74" w14:textId="77777777" w:rsidR="002368AD" w:rsidRPr="000C493A" w:rsidRDefault="002368AD" w:rsidP="00CA7A5C">
      <w:pPr>
        <w:pStyle w:val="Code"/>
        <w:rPr>
          <w:lang w:eastAsia="en-IN"/>
        </w:rPr>
      </w:pPr>
      <w:r w:rsidRPr="000C493A">
        <w:rPr>
          <w:lang w:eastAsia="en-IN"/>
        </w:rPr>
        <w:t>4. b &lt; 5 = 1 (true)</w:t>
      </w:r>
    </w:p>
    <w:p w14:paraId="2B337E9C" w14:textId="77777777" w:rsidR="002368AD" w:rsidRPr="000C493A" w:rsidRDefault="002368AD" w:rsidP="00CA7A5C">
      <w:pPr>
        <w:pStyle w:val="Code"/>
        <w:rPr>
          <w:lang w:eastAsia="en-IN"/>
        </w:rPr>
      </w:pPr>
      <w:r w:rsidRPr="000C493A">
        <w:rPr>
          <w:lang w:eastAsia="en-IN"/>
        </w:rPr>
        <w:t>5. 1 &amp;&amp; 1 = 1 (true)</w:t>
      </w:r>
    </w:p>
    <w:p w14:paraId="718CF2CC" w14:textId="77777777" w:rsidR="002368AD" w:rsidRPr="000C493A" w:rsidRDefault="002368AD" w:rsidP="00036A3A">
      <w:pPr>
        <w:pStyle w:val="Subheadddddf"/>
      </w:pPr>
      <w:r w:rsidRPr="000C493A">
        <w:t>Summary</w:t>
      </w:r>
    </w:p>
    <w:p w14:paraId="0B32AA56" w14:textId="01C36FD5" w:rsidR="00CA7A5C" w:rsidRPr="009B0F8C" w:rsidRDefault="00CA7A5C" w:rsidP="00036A3A">
      <w:pPr>
        <w:pStyle w:val="Pointss"/>
      </w:pPr>
      <w:r w:rsidRPr="009B0F8C">
        <w:t xml:space="preserve">Operators are special symbols that instruct the compiler to perform specific operations on data, while expressions combine operators and operands to produce a single value that can be used in computations or stored in variables. </w:t>
      </w:r>
    </w:p>
    <w:p w14:paraId="31BD68D4" w14:textId="7ED7D89C" w:rsidR="00CA7A5C" w:rsidRPr="009B0F8C" w:rsidRDefault="00CA7A5C" w:rsidP="00036A3A">
      <w:pPr>
        <w:pStyle w:val="Pointss"/>
      </w:pPr>
      <w:r w:rsidRPr="009B0F8C">
        <w:t xml:space="preserve">Arithmetic operators perform mathematical calculations including addition, subtraction, multiplication, division, and modulus, with important distinctions between integer division (which truncates) and floating-point division (which preserves decimals). </w:t>
      </w:r>
    </w:p>
    <w:p w14:paraId="4A6B60B6" w14:textId="0E57B091" w:rsidR="00CA7A5C" w:rsidRPr="009B0F8C" w:rsidRDefault="00CA7A5C" w:rsidP="00036A3A">
      <w:pPr>
        <w:pStyle w:val="Pointss"/>
      </w:pPr>
      <w:r w:rsidRPr="009B0F8C">
        <w:t xml:space="preserve">Relational operators compare two values and return Boolean results (1 for true, 0 for false), forming the foundation for conditional statements and decision-making logic in programs. </w:t>
      </w:r>
    </w:p>
    <w:p w14:paraId="1469FBD7" w14:textId="274962A8" w:rsidR="00CA7A5C" w:rsidRPr="009B0F8C" w:rsidRDefault="00CA7A5C" w:rsidP="00036A3A">
      <w:pPr>
        <w:pStyle w:val="Pointss"/>
      </w:pPr>
      <w:r w:rsidRPr="009B0F8C">
        <w:t xml:space="preserve">Logical operators combine multiple conditions using AND, OR, and NOT operations, with short-circuit evaluation meaning the second condition may not be evaluated if the first condition determines the final result. </w:t>
      </w:r>
    </w:p>
    <w:p w14:paraId="40EF12CA" w14:textId="488E9B1F" w:rsidR="00CA7A5C" w:rsidRPr="009B0F8C" w:rsidRDefault="00CA7A5C" w:rsidP="00036A3A">
      <w:pPr>
        <w:pStyle w:val="Pointss"/>
      </w:pPr>
      <w:r w:rsidRPr="009B0F8C">
        <w:t xml:space="preserve">Assignment operators store values in variables, with compound operators combining assignment with arithmetic operations to provide concise ways of updating variables based on their current values. </w:t>
      </w:r>
    </w:p>
    <w:p w14:paraId="2EB0A541" w14:textId="3CD5A914" w:rsidR="00CA7A5C" w:rsidRPr="009B0F8C" w:rsidRDefault="00CA7A5C" w:rsidP="00036A3A">
      <w:pPr>
        <w:pStyle w:val="Pointss"/>
      </w:pPr>
      <w:r w:rsidRPr="009B0F8C">
        <w:t xml:space="preserve">Unary operators work on single operands and include increment/decrement (with pre and post forms that differ in timing), sizeof for determining memory size, negation for sign change, and type casting for explicit conversions. </w:t>
      </w:r>
    </w:p>
    <w:p w14:paraId="49C0683C" w14:textId="54C046C7" w:rsidR="00CA7A5C" w:rsidRPr="009B0F8C" w:rsidRDefault="00CA7A5C" w:rsidP="00036A3A">
      <w:pPr>
        <w:pStyle w:val="Pointss"/>
      </w:pPr>
      <w:r w:rsidRPr="009B0F8C">
        <w:t xml:space="preserve">The ternary operator provides a compact conditional expression using the syntax (condition) ? true_value : false_value, useful for simple value selection but should be used judiciously to maintain code readability. </w:t>
      </w:r>
    </w:p>
    <w:p w14:paraId="756B936B" w14:textId="2127CC89" w:rsidR="00CA7A5C" w:rsidRPr="009B0F8C" w:rsidRDefault="00CA7A5C" w:rsidP="00036A3A">
      <w:pPr>
        <w:pStyle w:val="Pointss"/>
      </w:pPr>
      <w:r w:rsidRPr="009B0F8C">
        <w:t xml:space="preserve">Bitwise operators manipulate individual bits within integers and are essential for low-level programming tasks like device drivers, encryption, and optimization, with operations including AND, OR, XOR, NOT, and bit shifting. </w:t>
      </w:r>
    </w:p>
    <w:p w14:paraId="4C9BC214" w14:textId="487D44D8" w:rsidR="00036A3A" w:rsidRPr="00036A3A" w:rsidRDefault="00CA7A5C" w:rsidP="00036A3A">
      <w:pPr>
        <w:pStyle w:val="Pointss"/>
        <w:rPr>
          <w:b/>
          <w:bCs/>
          <w:lang w:val="en-US"/>
        </w:rPr>
      </w:pPr>
      <w:r w:rsidRPr="009B0F8C">
        <w:t>Operator precedence determines evaluation order in complex expressions, with parentheses having highest precedence, followed by unary operators, then arithmetic, relational, logical, and finally assignment operators, though parentheses should be used liberally for clarity.</w:t>
      </w:r>
      <w:r w:rsidR="00036A3A" w:rsidRPr="00036A3A">
        <w:rPr>
          <w:rFonts w:ascii="Amasis MT Pro" w:eastAsia="Times New Roman" w:hAnsi="Amasis MT Pro" w:cs="Times New Roman"/>
          <w:b/>
          <w:bCs/>
          <w:kern w:val="0"/>
          <w:lang w:val="en-US"/>
          <w14:ligatures w14:val="none"/>
        </w:rPr>
        <w:br w:type="page"/>
      </w:r>
    </w:p>
    <w:p w14:paraId="3A278A15" w14:textId="750FD980" w:rsidR="00436910" w:rsidRDefault="00AD51AE" w:rsidP="00436910">
      <w:pPr>
        <w:pStyle w:val="Chnao"/>
      </w:pPr>
      <w:r>
        <w:rPr>
          <w:b/>
          <w:bCs/>
          <w:noProof/>
          <w:sz w:val="36"/>
          <w:szCs w:val="36"/>
        </w:rPr>
        <mc:AlternateContent>
          <mc:Choice Requires="wps">
            <w:drawing>
              <wp:anchor distT="0" distB="0" distL="114300" distR="114300" simplePos="0" relativeHeight="251668480" behindDoc="0" locked="0" layoutInCell="1" allowOverlap="1" wp14:anchorId="4B37AD16" wp14:editId="09C4BC3C">
                <wp:simplePos x="0" y="0"/>
                <wp:positionH relativeFrom="column">
                  <wp:posOffset>505327</wp:posOffset>
                </wp:positionH>
                <wp:positionV relativeFrom="paragraph">
                  <wp:posOffset>-749969</wp:posOffset>
                </wp:positionV>
                <wp:extent cx="4908884" cy="625642"/>
                <wp:effectExtent l="0" t="0" r="6350" b="3175"/>
                <wp:wrapNone/>
                <wp:docPr id="1551198814"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615F74" id="Rectangle 1" o:spid="_x0000_s1026" style="position:absolute;margin-left:39.8pt;margin-top:-59.05pt;width:386.55pt;height:49.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" fillcolor="white [3212]" stroked="f" strokeweight="1.5pt"/>
            </w:pict>
          </mc:Fallback>
        </mc:AlternateContent>
      </w:r>
    </w:p>
    <w:p w14:paraId="20C3FE1C" w14:textId="0B19BA61" w:rsidR="00436910" w:rsidRDefault="00436910" w:rsidP="00436910">
      <w:pPr>
        <w:pStyle w:val="Chnao"/>
      </w:pPr>
    </w:p>
    <w:p w14:paraId="65CE1600" w14:textId="77777777" w:rsidR="00436910" w:rsidRDefault="00436910" w:rsidP="00436910">
      <w:pPr>
        <w:pStyle w:val="Chnao"/>
      </w:pPr>
    </w:p>
    <w:p w14:paraId="0FDD220E" w14:textId="2E2EFE5B" w:rsidR="00436910" w:rsidRDefault="003F77C7" w:rsidP="00436910">
      <w:pPr>
        <w:pStyle w:val="Chnao"/>
      </w:pPr>
      <w:bookmarkStart w:id="43" w:name="_Toc212290944"/>
      <w:r w:rsidRPr="000C493A">
        <w:t>Chapter 5</w:t>
      </w:r>
      <w:r w:rsidR="00436910">
        <w:t>:</w:t>
      </w:r>
      <w:bookmarkEnd w:id="43"/>
    </w:p>
    <w:p w14:paraId="1797D655" w14:textId="0D123DE5" w:rsidR="003F77C7" w:rsidRDefault="003F77C7" w:rsidP="00436910">
      <w:pPr>
        <w:pStyle w:val="Chanem"/>
      </w:pPr>
      <w:bookmarkStart w:id="44" w:name="_Toc212290945"/>
      <w:r w:rsidRPr="000C493A">
        <w:t>Input and Output in C</w:t>
      </w:r>
      <w:bookmarkEnd w:id="44"/>
    </w:p>
    <w:p w14:paraId="6ECA704F" w14:textId="77777777" w:rsidR="00F508A0" w:rsidRPr="00036A3A" w:rsidRDefault="00F508A0" w:rsidP="00036A3A">
      <w:pPr>
        <w:pStyle w:val="Subheadddddf"/>
      </w:pPr>
      <w:r w:rsidRPr="00036A3A">
        <w:rPr>
          <w:rFonts w:eastAsiaTheme="majorEastAsia"/>
        </w:rPr>
        <w:t>Objectives:</w:t>
      </w:r>
    </w:p>
    <w:p w14:paraId="6743791D" w14:textId="77777777" w:rsidR="00F508A0" w:rsidRPr="00F508A0" w:rsidRDefault="00F508A0" w:rsidP="00036A3A">
      <w:pPr>
        <w:pStyle w:val="Pointss"/>
      </w:pPr>
      <w:r w:rsidRPr="00F508A0">
        <w:t>Learn about standard input and output streams in C.</w:t>
      </w:r>
    </w:p>
    <w:p w14:paraId="228A3576" w14:textId="77777777" w:rsidR="00F508A0" w:rsidRPr="00F508A0" w:rsidRDefault="00F508A0" w:rsidP="00036A3A">
      <w:pPr>
        <w:pStyle w:val="Pointss"/>
      </w:pPr>
      <w:r w:rsidRPr="00F508A0">
        <w:t xml:space="preserve">Use </w:t>
      </w:r>
      <w:r w:rsidRPr="00F508A0">
        <w:rPr>
          <w:rStyle w:val="HTMLCode"/>
          <w:rFonts w:ascii="Amasis MT Pro" w:eastAsiaTheme="majorEastAsia" w:hAnsi="Amasis MT Pro"/>
          <w:sz w:val="24"/>
          <w:szCs w:val="24"/>
        </w:rPr>
        <w:t>printf()</w:t>
      </w:r>
      <w:r w:rsidRPr="00F508A0">
        <w:t xml:space="preserve"> for formatted output and understand format specifiers.</w:t>
      </w:r>
    </w:p>
    <w:p w14:paraId="2B31C73C" w14:textId="77777777" w:rsidR="00F508A0" w:rsidRPr="00F508A0" w:rsidRDefault="00F508A0" w:rsidP="00036A3A">
      <w:pPr>
        <w:pStyle w:val="Pointss"/>
      </w:pPr>
      <w:r w:rsidRPr="00F508A0">
        <w:t xml:space="preserve">Use </w:t>
      </w:r>
      <w:r w:rsidRPr="00F508A0">
        <w:rPr>
          <w:rStyle w:val="HTMLCode"/>
          <w:rFonts w:ascii="Amasis MT Pro" w:eastAsiaTheme="majorEastAsia" w:hAnsi="Amasis MT Pro"/>
          <w:sz w:val="24"/>
          <w:szCs w:val="24"/>
        </w:rPr>
        <w:t>scanf()</w:t>
      </w:r>
      <w:r w:rsidRPr="00F508A0">
        <w:t xml:space="preserve"> for formatted input and handle multiple inputs.</w:t>
      </w:r>
    </w:p>
    <w:p w14:paraId="2FB51AB2" w14:textId="77777777" w:rsidR="00F508A0" w:rsidRPr="00F508A0" w:rsidRDefault="00F508A0" w:rsidP="00036A3A">
      <w:pPr>
        <w:pStyle w:val="Pointss"/>
      </w:pPr>
      <w:r w:rsidRPr="00F508A0">
        <w:t xml:space="preserve">Explore character and string I/O using </w:t>
      </w:r>
      <w:r w:rsidRPr="00F508A0">
        <w:rPr>
          <w:rStyle w:val="HTMLCode"/>
          <w:rFonts w:ascii="Amasis MT Pro" w:eastAsiaTheme="majorEastAsia" w:hAnsi="Amasis MT Pro"/>
          <w:sz w:val="24"/>
          <w:szCs w:val="24"/>
        </w:rPr>
        <w:t>getchar()</w:t>
      </w:r>
      <w:r w:rsidRPr="00F508A0">
        <w:t xml:space="preserve">, </w:t>
      </w:r>
      <w:r w:rsidRPr="00F508A0">
        <w:rPr>
          <w:rStyle w:val="HTMLCode"/>
          <w:rFonts w:ascii="Amasis MT Pro" w:eastAsiaTheme="majorEastAsia" w:hAnsi="Amasis MT Pro"/>
          <w:sz w:val="24"/>
          <w:szCs w:val="24"/>
        </w:rPr>
        <w:t>putchar()</w:t>
      </w:r>
      <w:r w:rsidRPr="00F508A0">
        <w:t xml:space="preserve">, </w:t>
      </w:r>
      <w:r w:rsidRPr="00F508A0">
        <w:rPr>
          <w:rStyle w:val="HTMLCode"/>
          <w:rFonts w:ascii="Amasis MT Pro" w:eastAsiaTheme="majorEastAsia" w:hAnsi="Amasis MT Pro"/>
          <w:sz w:val="24"/>
          <w:szCs w:val="24"/>
        </w:rPr>
        <w:t>gets()</w:t>
      </w:r>
      <w:r w:rsidRPr="00F508A0">
        <w:t xml:space="preserve">, </w:t>
      </w:r>
      <w:r w:rsidRPr="00F508A0">
        <w:rPr>
          <w:rStyle w:val="HTMLCode"/>
          <w:rFonts w:ascii="Amasis MT Pro" w:eastAsiaTheme="majorEastAsia" w:hAnsi="Amasis MT Pro"/>
          <w:sz w:val="24"/>
          <w:szCs w:val="24"/>
        </w:rPr>
        <w:t>puts()</w:t>
      </w:r>
      <w:r w:rsidRPr="00F508A0">
        <w:t xml:space="preserve">, and </w:t>
      </w:r>
      <w:r w:rsidRPr="00F508A0">
        <w:rPr>
          <w:rStyle w:val="HTMLCode"/>
          <w:rFonts w:ascii="Amasis MT Pro" w:eastAsiaTheme="majorEastAsia" w:hAnsi="Amasis MT Pro"/>
          <w:sz w:val="24"/>
          <w:szCs w:val="24"/>
        </w:rPr>
        <w:t>fgets()</w:t>
      </w:r>
      <w:r w:rsidRPr="00F508A0">
        <w:t>.</w:t>
      </w:r>
    </w:p>
    <w:p w14:paraId="51CDE698" w14:textId="77777777" w:rsidR="00F508A0" w:rsidRPr="00F508A0" w:rsidRDefault="00F508A0" w:rsidP="00036A3A">
      <w:pPr>
        <w:pStyle w:val="Pointss"/>
      </w:pPr>
      <w:r w:rsidRPr="00F508A0">
        <w:t>Understand safe input handling and buffer management practices.</w:t>
      </w:r>
    </w:p>
    <w:p w14:paraId="370627FD" w14:textId="45293A47" w:rsidR="003F77C7" w:rsidRPr="000C493A" w:rsidRDefault="0062116E" w:rsidP="00C74C74">
      <w:pPr>
        <w:pStyle w:val="Subheadddd"/>
      </w:pPr>
      <w:bookmarkStart w:id="45" w:name="_Toc212290946"/>
      <w:r>
        <w:t xml:space="preserve">5.1 </w:t>
      </w:r>
      <w:r w:rsidR="003F77C7" w:rsidRPr="000C493A">
        <w:t>Introduction to Input/Output in C</w:t>
      </w:r>
      <w:bookmarkEnd w:id="45"/>
    </w:p>
    <w:p w14:paraId="0238D5BA" w14:textId="77777777" w:rsidR="003F77C7" w:rsidRPr="000C493A" w:rsidRDefault="003F77C7" w:rsidP="00036A3A">
      <w:pPr>
        <w:pStyle w:val="texxtt"/>
        <w:rPr>
          <w:lang w:eastAsia="en-IN"/>
        </w:rPr>
      </w:pPr>
      <w:r w:rsidRPr="000C493A">
        <w:rPr>
          <w:lang w:eastAsia="en-IN"/>
        </w:rPr>
        <w:t>Every meaningful program requires a mechanism to interact with its environment and the users who operate it. In C programming, this crucial interaction is facilitated through Input/Output (I/O) operations, which form the bridge between your program's internal logic and the external world. Without I/O capabilities, programs would exist in isolation, unable to receive data from users, process meaningful information, or display results.</w:t>
      </w:r>
    </w:p>
    <w:p w14:paraId="596BF89E" w14:textId="77777777" w:rsidR="003F77C7" w:rsidRPr="000C493A" w:rsidRDefault="003F77C7" w:rsidP="00036A3A">
      <w:pPr>
        <w:pStyle w:val="texxtt"/>
        <w:rPr>
          <w:lang w:eastAsia="en-IN"/>
        </w:rPr>
      </w:pPr>
      <w:r w:rsidRPr="000C493A">
        <w:rPr>
          <w:b/>
          <w:bCs/>
          <w:lang w:eastAsia="en-IN"/>
        </w:rPr>
        <w:t>Understanding Input:</w:t>
      </w:r>
      <w:r w:rsidRPr="000C493A">
        <w:rPr>
          <w:lang w:eastAsia="en-IN"/>
        </w:rPr>
        <w:t xml:space="preserve"> Input refers to the process of receiving data from various sources. The most common source is user input through the keyboard, but input can also come from files stored on disk, network connections, sensors in embedded systems, or other hardware devices. When a user types their age, enters a calculation, or provides their name, they are supplying input to the program. This data becomes the raw material that your program processes and transforms.</w:t>
      </w:r>
    </w:p>
    <w:p w14:paraId="1E2D9A26" w14:textId="77777777" w:rsidR="003F77C7" w:rsidRPr="000C493A" w:rsidRDefault="003F77C7" w:rsidP="00036A3A">
      <w:pPr>
        <w:pStyle w:val="texxtt"/>
        <w:rPr>
          <w:lang w:eastAsia="en-IN"/>
        </w:rPr>
      </w:pPr>
      <w:r w:rsidRPr="000C493A">
        <w:rPr>
          <w:b/>
          <w:bCs/>
          <w:lang w:eastAsia="en-IN"/>
        </w:rPr>
        <w:t>Understanding Output:</w:t>
      </w:r>
      <w:r w:rsidRPr="000C493A">
        <w:rPr>
          <w:lang w:eastAsia="en-IN"/>
        </w:rPr>
        <w:t xml:space="preserve"> Output is the complementary process of sending data from your program to external destinations. The most familiar form of output is displaying information on the screen, allowing users to see results, messages, or prompts. However, output can also be directed to files for permanent storage, sent over networks to other computers, or transmitted to hardware devices like printers or displays in embedded systems.</w:t>
      </w:r>
    </w:p>
    <w:p w14:paraId="567F58A1" w14:textId="77777777" w:rsidR="003F77C7" w:rsidRPr="000C493A" w:rsidRDefault="003F77C7" w:rsidP="00036A3A">
      <w:pPr>
        <w:pStyle w:val="texxtt"/>
        <w:rPr>
          <w:lang w:eastAsia="en-IN"/>
        </w:rPr>
      </w:pPr>
      <w:r w:rsidRPr="000C493A">
        <w:rPr>
          <w:lang w:eastAsia="en-IN"/>
        </w:rPr>
        <w:t xml:space="preserve">The beauty of C's I/O system lies in its versatility and efficiency. C provides a comprehensive set of built-in functions specifically designed for handling various types of input and output operations. These functions are organized in the </w:t>
      </w:r>
      <w:r w:rsidRPr="000C493A">
        <w:rPr>
          <w:b/>
          <w:bCs/>
          <w:lang w:eastAsia="en-IN"/>
        </w:rPr>
        <w:t xml:space="preserve">standard library </w:t>
      </w:r>
      <w:r w:rsidRPr="000C493A">
        <w:rPr>
          <w:rFonts w:cs="Courier New"/>
          <w:b/>
          <w:bCs/>
          <w:lang w:eastAsia="en-IN"/>
        </w:rPr>
        <w:t>&lt;stdio.h&gt;</w:t>
      </w:r>
      <w:r w:rsidRPr="000C493A">
        <w:rPr>
          <w:lang w:eastAsia="en-IN"/>
        </w:rPr>
        <w:t xml:space="preserve"> (Standard Input/Output Header), which must be included at the beginning of any program that performs I/O operations.</w:t>
      </w:r>
    </w:p>
    <w:p w14:paraId="6E77F47F" w14:textId="77777777" w:rsidR="003F77C7" w:rsidRPr="000C493A" w:rsidRDefault="003F77C7" w:rsidP="00036A3A">
      <w:pPr>
        <w:pStyle w:val="Subheadddddf"/>
      </w:pPr>
      <w:r w:rsidRPr="000C493A">
        <w:t>The Role of stdio.h</w:t>
      </w:r>
    </w:p>
    <w:p w14:paraId="0AEBAE71"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&lt;stdio.h&gt;</w:t>
      </w:r>
      <w:r w:rsidRPr="000C493A">
        <w:rPr>
          <w:lang w:eastAsia="en-IN"/>
        </w:rPr>
        <w:t xml:space="preserve"> header file is one of the most fundamental and frequently used header files in C programming. It contains declarations for a wide array of functions that handle input and output operations. By including this header at the start of your program with </w:t>
      </w:r>
      <w:r w:rsidRPr="000C493A">
        <w:rPr>
          <w:rFonts w:cs="Courier New"/>
          <w:lang w:eastAsia="en-IN"/>
        </w:rPr>
        <w:t>#include &lt;stdio.h&gt;</w:t>
      </w:r>
      <w:r w:rsidRPr="000C493A">
        <w:rPr>
          <w:lang w:eastAsia="en-IN"/>
        </w:rPr>
        <w:t xml:space="preserve">, you gain access to powerful functions like </w:t>
      </w:r>
      <w:r w:rsidRPr="000C493A">
        <w:rPr>
          <w:rFonts w:cs="Courier New"/>
          <w:lang w:eastAsia="en-IN"/>
        </w:rPr>
        <w:t>printf()</w:t>
      </w:r>
      <w:r w:rsidRPr="000C493A">
        <w:rPr>
          <w:lang w:eastAsia="en-IN"/>
        </w:rPr>
        <w:t xml:space="preserve">, </w:t>
      </w:r>
      <w:r w:rsidRPr="000C493A">
        <w:rPr>
          <w:rFonts w:cs="Courier New"/>
          <w:lang w:eastAsia="en-IN"/>
        </w:rPr>
        <w:t>scanf()</w:t>
      </w:r>
      <w:r w:rsidRPr="000C493A">
        <w:rPr>
          <w:lang w:eastAsia="en-IN"/>
        </w:rPr>
        <w:t xml:space="preserve">, </w:t>
      </w:r>
      <w:r w:rsidRPr="000C493A">
        <w:rPr>
          <w:rFonts w:cs="Courier New"/>
          <w:lang w:eastAsia="en-IN"/>
        </w:rPr>
        <w:t>getchar()</w:t>
      </w:r>
      <w:r w:rsidRPr="000C493A">
        <w:rPr>
          <w:lang w:eastAsia="en-IN"/>
        </w:rPr>
        <w:t xml:space="preserve">, </w:t>
      </w:r>
      <w:r w:rsidRPr="000C493A">
        <w:rPr>
          <w:rFonts w:cs="Courier New"/>
          <w:lang w:eastAsia="en-IN"/>
        </w:rPr>
        <w:t>putchar()</w:t>
      </w:r>
      <w:r w:rsidRPr="000C493A">
        <w:rPr>
          <w:lang w:eastAsia="en-IN"/>
        </w:rPr>
        <w:t>, and many others.</w:t>
      </w:r>
    </w:p>
    <w:p w14:paraId="0E8FD3BC" w14:textId="77777777" w:rsidR="003F77C7" w:rsidRPr="000C493A" w:rsidRDefault="003F77C7" w:rsidP="00036A3A">
      <w:pPr>
        <w:pStyle w:val="texxtt"/>
        <w:rPr>
          <w:lang w:eastAsia="en-IN"/>
        </w:rPr>
      </w:pPr>
      <w:r w:rsidRPr="000C493A">
        <w:rPr>
          <w:lang w:eastAsia="en-IN"/>
        </w:rPr>
        <w:t xml:space="preserve">This header file also defines important constants and data types used in I/O operations, such as EOF (End Of File marker), NULL, and the FILE type for file handling. Understanding how to effectively use the functions provided by </w:t>
      </w:r>
      <w:r w:rsidRPr="000C493A">
        <w:rPr>
          <w:rFonts w:cs="Courier New"/>
          <w:lang w:eastAsia="en-IN"/>
        </w:rPr>
        <w:t>&lt;stdio.h&gt;</w:t>
      </w:r>
      <w:r w:rsidRPr="000C493A">
        <w:rPr>
          <w:lang w:eastAsia="en-IN"/>
        </w:rPr>
        <w:t xml:space="preserve"> is essential for creating interactive, user-friendly programs that can communicate effectively with users and other systems.</w:t>
      </w:r>
    </w:p>
    <w:p w14:paraId="3EBA8CFE" w14:textId="77777777" w:rsidR="003F77C7" w:rsidRPr="000C493A" w:rsidRDefault="00000000" w:rsidP="00036A3A">
      <w:pPr>
        <w:pStyle w:val="texxtt"/>
        <w:rPr>
          <w:lang w:eastAsia="en-IN"/>
        </w:rPr>
      </w:pPr>
      <w:r>
        <w:rPr>
          <w:lang w:eastAsia="en-IN"/>
        </w:rPr>
        <w:pict w14:anchorId="0CFAAE13">
          <v:rect id="_x0000_i1056" style="width:0;height:1.5pt" o:hralign="center" o:hrstd="t" o:hr="t" fillcolor="#a0a0a0" stroked="f"/>
        </w:pict>
      </w:r>
    </w:p>
    <w:p w14:paraId="15BFC0DF" w14:textId="672C1D1E" w:rsidR="003F77C7" w:rsidRPr="000C493A" w:rsidRDefault="0062116E" w:rsidP="00C74C74">
      <w:pPr>
        <w:pStyle w:val="Subheadddd"/>
      </w:pPr>
      <w:bookmarkStart w:id="46" w:name="_Toc212290947"/>
      <w:r>
        <w:t xml:space="preserve">5.2 </w:t>
      </w:r>
      <w:r w:rsidR="003F77C7" w:rsidRPr="000C493A">
        <w:t>Input/Output (I/O) Functions in C</w:t>
      </w:r>
      <w:bookmarkEnd w:id="46"/>
    </w:p>
    <w:p w14:paraId="7856E142" w14:textId="77777777" w:rsidR="003F77C7" w:rsidRPr="000C493A" w:rsidRDefault="003F77C7" w:rsidP="00036A3A">
      <w:pPr>
        <w:pStyle w:val="texxtt"/>
        <w:rPr>
          <w:lang w:eastAsia="en-IN"/>
        </w:rPr>
      </w:pPr>
      <w:r w:rsidRPr="000C493A">
        <w:rPr>
          <w:lang w:eastAsia="en-IN"/>
        </w:rPr>
        <w:t>C language provides a rich ecosystem of I/O functions that cater to different needs and scenarios. These functions can be broadly categorized based on whether they provide formatted or unformatted I/O, and whether they handle single characters, strings, or more complex data structures. Understanding the distinctions between these functions and knowing when to use each one is crucial for writing efficient and maintainable code.</w:t>
      </w:r>
    </w:p>
    <w:p w14:paraId="380C8E4C" w14:textId="77777777" w:rsidR="003F77C7" w:rsidRPr="000C493A" w:rsidRDefault="003F77C7" w:rsidP="00036A3A">
      <w:pPr>
        <w:pStyle w:val="texxtt"/>
        <w:rPr>
          <w:lang w:eastAsia="en-IN"/>
        </w:rPr>
      </w:pPr>
      <w:r w:rsidRPr="000C493A">
        <w:rPr>
          <w:lang w:eastAsia="en-IN"/>
        </w:rPr>
        <w:t>The I/O functions in C can be classified into two main categories: output functions that send data from the program to external destinations, and input functions that bring data into the program from external sources. Each category contains both formatted functions (which use format specifiers to control data representation) and unformatted functions (which handle data in its raw form).</w:t>
      </w:r>
    </w:p>
    <w:p w14:paraId="54BBD40C" w14:textId="77777777" w:rsidR="003F77C7" w:rsidRPr="000C493A" w:rsidRDefault="003F77C7" w:rsidP="00036A3A">
      <w:pPr>
        <w:pStyle w:val="Subheadddddf"/>
      </w:pPr>
      <w:r w:rsidRPr="000C493A">
        <w:t>1. Output Functions</w:t>
      </w:r>
    </w:p>
    <w:p w14:paraId="44C2B36A" w14:textId="77777777" w:rsidR="003F77C7" w:rsidRPr="000C493A" w:rsidRDefault="003F77C7" w:rsidP="00036A3A">
      <w:pPr>
        <w:pStyle w:val="texxtt"/>
        <w:rPr>
          <w:lang w:eastAsia="en-IN"/>
        </w:rPr>
      </w:pPr>
      <w:r w:rsidRPr="000C493A">
        <w:rPr>
          <w:lang w:eastAsia="en-IN"/>
        </w:rPr>
        <w:t>Output functions allow programs to display information to users or write data to files. C provides several output functions, each suited for different purposes and levels of complexity.</w:t>
      </w:r>
    </w:p>
    <w:p w14:paraId="7C69C84A" w14:textId="77777777" w:rsidR="003F77C7" w:rsidRPr="000C493A" w:rsidRDefault="003F77C7" w:rsidP="00036A3A">
      <w:pPr>
        <w:pStyle w:val="Subheadddddf"/>
      </w:pPr>
      <w:r w:rsidRPr="000C493A">
        <w:t>Comprehensive Function Overview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7"/>
        <w:gridCol w:w="2626"/>
        <w:gridCol w:w="2831"/>
        <w:gridCol w:w="1349"/>
        <w:gridCol w:w="1763"/>
      </w:tblGrid>
      <w:tr w:rsidR="003F77C7" w:rsidRPr="00036A3A" w14:paraId="7DCDD38E" w14:textId="77777777" w:rsidTr="00CA7A5C">
        <w:trPr>
          <w:tblHeader/>
          <w:tblCellSpacing w:w="15" w:type="dxa"/>
        </w:trPr>
        <w:tc>
          <w:tcPr>
            <w:tcW w:w="0" w:type="auto"/>
            <w:vAlign w:val="center"/>
            <w:hideMark/>
          </w:tcPr>
          <w:p w14:paraId="0135B679"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Function</w:t>
            </w:r>
          </w:p>
        </w:tc>
        <w:tc>
          <w:tcPr>
            <w:tcW w:w="0" w:type="auto"/>
            <w:vAlign w:val="center"/>
            <w:hideMark/>
          </w:tcPr>
          <w:p w14:paraId="04A5EF8A"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Description</w:t>
            </w:r>
          </w:p>
        </w:tc>
        <w:tc>
          <w:tcPr>
            <w:tcW w:w="0" w:type="auto"/>
            <w:vAlign w:val="center"/>
            <w:hideMark/>
          </w:tcPr>
          <w:p w14:paraId="6CE341B8"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Primary Use Case</w:t>
            </w:r>
          </w:p>
        </w:tc>
        <w:tc>
          <w:tcPr>
            <w:tcW w:w="0" w:type="auto"/>
            <w:vAlign w:val="center"/>
            <w:hideMark/>
          </w:tcPr>
          <w:p w14:paraId="655D2B35"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Formatting</w:t>
            </w:r>
          </w:p>
        </w:tc>
        <w:tc>
          <w:tcPr>
            <w:tcW w:w="0" w:type="auto"/>
            <w:vAlign w:val="center"/>
            <w:hideMark/>
          </w:tcPr>
          <w:p w14:paraId="424F787B"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w:t>
            </w:r>
          </w:p>
        </w:tc>
      </w:tr>
      <w:tr w:rsidR="003F77C7" w:rsidRPr="00036A3A" w14:paraId="0293D1FC" w14:textId="77777777" w:rsidTr="00CA7A5C">
        <w:trPr>
          <w:tblCellSpacing w:w="15" w:type="dxa"/>
        </w:trPr>
        <w:tc>
          <w:tcPr>
            <w:tcW w:w="0" w:type="auto"/>
            <w:vAlign w:val="center"/>
            <w:hideMark/>
          </w:tcPr>
          <w:p w14:paraId="5C39FCB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printf()</w:t>
            </w:r>
          </w:p>
        </w:tc>
        <w:tc>
          <w:tcPr>
            <w:tcW w:w="0" w:type="auto"/>
            <w:vAlign w:val="center"/>
            <w:hideMark/>
          </w:tcPr>
          <w:p w14:paraId="37A1351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Prints formatted output to standard output (screen)</w:t>
            </w:r>
          </w:p>
        </w:tc>
        <w:tc>
          <w:tcPr>
            <w:tcW w:w="0" w:type="auto"/>
            <w:vAlign w:val="center"/>
            <w:hideMark/>
          </w:tcPr>
          <w:p w14:paraId="3E7DFB0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General-purpose output with precise formatting control</w:t>
            </w:r>
          </w:p>
        </w:tc>
        <w:tc>
          <w:tcPr>
            <w:tcW w:w="0" w:type="auto"/>
            <w:vAlign w:val="center"/>
            <w:hideMark/>
          </w:tcPr>
          <w:p w14:paraId="0213652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Yes</w:t>
            </w:r>
          </w:p>
        </w:tc>
        <w:tc>
          <w:tcPr>
            <w:tcW w:w="0" w:type="auto"/>
            <w:vAlign w:val="center"/>
            <w:hideMark/>
          </w:tcPr>
          <w:p w14:paraId="3D1C527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printf("Sum = %d", x+y);</w:t>
            </w:r>
          </w:p>
        </w:tc>
      </w:tr>
      <w:tr w:rsidR="003F77C7" w:rsidRPr="00036A3A" w14:paraId="70BC5D4A" w14:textId="77777777" w:rsidTr="00CA7A5C">
        <w:trPr>
          <w:tblCellSpacing w:w="15" w:type="dxa"/>
        </w:trPr>
        <w:tc>
          <w:tcPr>
            <w:tcW w:w="0" w:type="auto"/>
            <w:vAlign w:val="center"/>
            <w:hideMark/>
          </w:tcPr>
          <w:p w14:paraId="7BEB709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putchar()</w:t>
            </w:r>
          </w:p>
        </w:tc>
        <w:tc>
          <w:tcPr>
            <w:tcW w:w="0" w:type="auto"/>
            <w:vAlign w:val="center"/>
            <w:hideMark/>
          </w:tcPr>
          <w:p w14:paraId="124BF62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Prints a single character to standard output</w:t>
            </w:r>
          </w:p>
        </w:tc>
        <w:tc>
          <w:tcPr>
            <w:tcW w:w="0" w:type="auto"/>
            <w:vAlign w:val="center"/>
            <w:hideMark/>
          </w:tcPr>
          <w:p w14:paraId="072E184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Quick character output, building strings character by character</w:t>
            </w:r>
          </w:p>
        </w:tc>
        <w:tc>
          <w:tcPr>
            <w:tcW w:w="0" w:type="auto"/>
            <w:vAlign w:val="center"/>
            <w:hideMark/>
          </w:tcPr>
          <w:p w14:paraId="0E66D9F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w:t>
            </w:r>
          </w:p>
        </w:tc>
        <w:tc>
          <w:tcPr>
            <w:tcW w:w="0" w:type="auto"/>
            <w:vAlign w:val="center"/>
            <w:hideMark/>
          </w:tcPr>
          <w:p w14:paraId="1AC41DE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putchar('A');</w:t>
            </w:r>
          </w:p>
        </w:tc>
      </w:tr>
      <w:tr w:rsidR="003F77C7" w:rsidRPr="00036A3A" w14:paraId="37529151" w14:textId="77777777" w:rsidTr="00CA7A5C">
        <w:trPr>
          <w:tblCellSpacing w:w="15" w:type="dxa"/>
        </w:trPr>
        <w:tc>
          <w:tcPr>
            <w:tcW w:w="0" w:type="auto"/>
            <w:vAlign w:val="center"/>
            <w:hideMark/>
          </w:tcPr>
          <w:p w14:paraId="0553E46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puts()</w:t>
            </w:r>
          </w:p>
        </w:tc>
        <w:tc>
          <w:tcPr>
            <w:tcW w:w="0" w:type="auto"/>
            <w:vAlign w:val="center"/>
            <w:hideMark/>
          </w:tcPr>
          <w:p w14:paraId="7E6F363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Prints a string followed by automatic newline</w:t>
            </w:r>
          </w:p>
        </w:tc>
        <w:tc>
          <w:tcPr>
            <w:tcW w:w="0" w:type="auto"/>
            <w:vAlign w:val="center"/>
            <w:hideMark/>
          </w:tcPr>
          <w:p w14:paraId="0B8099A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Fast string output when newline is desired</w:t>
            </w:r>
          </w:p>
        </w:tc>
        <w:tc>
          <w:tcPr>
            <w:tcW w:w="0" w:type="auto"/>
            <w:vAlign w:val="center"/>
            <w:hideMark/>
          </w:tcPr>
          <w:p w14:paraId="5F9461A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w:t>
            </w:r>
          </w:p>
        </w:tc>
        <w:tc>
          <w:tcPr>
            <w:tcW w:w="0" w:type="auto"/>
            <w:vAlign w:val="center"/>
            <w:hideMark/>
          </w:tcPr>
          <w:p w14:paraId="5A74364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puts("Hello, World!");</w:t>
            </w:r>
          </w:p>
        </w:tc>
      </w:tr>
    </w:tbl>
    <w:p w14:paraId="759D9642" w14:textId="77777777" w:rsidR="003F77C7" w:rsidRPr="000C493A" w:rsidRDefault="003F77C7" w:rsidP="00036A3A">
      <w:pPr>
        <w:pStyle w:val="Subheadddddf"/>
      </w:pPr>
      <w:r w:rsidRPr="000C493A">
        <w:t>Detailed Explanation of Each Function:</w:t>
      </w:r>
    </w:p>
    <w:p w14:paraId="399A46E8" w14:textId="77777777" w:rsidR="003F77C7" w:rsidRPr="000C493A" w:rsidRDefault="003F77C7" w:rsidP="00036A3A">
      <w:pPr>
        <w:pStyle w:val="texxtt"/>
        <w:rPr>
          <w:lang w:eastAsia="en-IN"/>
        </w:rPr>
      </w:pPr>
      <w:r w:rsidRPr="000C493A">
        <w:rPr>
          <w:b/>
          <w:bCs/>
          <w:lang w:eastAsia="en-IN"/>
        </w:rPr>
        <w:t>printf() Function:</w:t>
      </w:r>
      <w:r w:rsidRPr="000C493A">
        <w:rPr>
          <w:lang w:eastAsia="en-IN"/>
        </w:rPr>
        <w:t xml:space="preserve"> This is the most versatile and powerful output function in C. It provides extensive formatting capabilities through format specifiers, allowing you to control exactly how data appears on screen. You can specify field widths, precision for floating-point numbers, padding characters, alignment, and much more. The </w:t>
      </w:r>
      <w:r w:rsidRPr="000C493A">
        <w:rPr>
          <w:rFonts w:cs="Courier New"/>
          <w:lang w:eastAsia="en-IN"/>
        </w:rPr>
        <w:t>printf()</w:t>
      </w:r>
      <w:r w:rsidRPr="000C493A">
        <w:rPr>
          <w:lang w:eastAsia="en-IN"/>
        </w:rPr>
        <w:t xml:space="preserve"> function can handle multiple arguments of different types in a single call, making it ideal for displaying complex data structures and formatted reports.</w:t>
      </w:r>
    </w:p>
    <w:p w14:paraId="6E9EFF88" w14:textId="77777777" w:rsidR="003F77C7" w:rsidRPr="000C493A" w:rsidRDefault="003F77C7" w:rsidP="00036A3A">
      <w:pPr>
        <w:pStyle w:val="texxtt"/>
        <w:rPr>
          <w:lang w:eastAsia="en-IN"/>
        </w:rPr>
      </w:pPr>
      <w:r w:rsidRPr="000C493A">
        <w:rPr>
          <w:b/>
          <w:bCs/>
          <w:lang w:eastAsia="en-IN"/>
        </w:rPr>
        <w:t>putchar() Function:</w:t>
      </w:r>
      <w:r w:rsidRPr="000C493A">
        <w:rPr>
          <w:lang w:eastAsia="en-IN"/>
        </w:rPr>
        <w:t xml:space="preserve"> This function is optimized for outputting single characters. While </w:t>
      </w:r>
      <w:r w:rsidRPr="000C493A">
        <w:rPr>
          <w:rFonts w:cs="Courier New"/>
          <w:lang w:eastAsia="en-IN"/>
        </w:rPr>
        <w:t>printf()</w:t>
      </w:r>
      <w:r w:rsidRPr="000C493A">
        <w:rPr>
          <w:lang w:eastAsia="en-IN"/>
        </w:rPr>
        <w:t xml:space="preserve"> can also print single characters using the </w:t>
      </w:r>
      <w:r w:rsidRPr="000C493A">
        <w:rPr>
          <w:rFonts w:cs="Courier New"/>
          <w:lang w:eastAsia="en-IN"/>
        </w:rPr>
        <w:t>%c</w:t>
      </w:r>
      <w:r w:rsidRPr="000C493A">
        <w:rPr>
          <w:lang w:eastAsia="en-IN"/>
        </w:rPr>
        <w:t xml:space="preserve"> format specifier, </w:t>
      </w:r>
      <w:r w:rsidRPr="000C493A">
        <w:rPr>
          <w:rFonts w:cs="Courier New"/>
          <w:lang w:eastAsia="en-IN"/>
        </w:rPr>
        <w:t>putchar()</w:t>
      </w:r>
      <w:r w:rsidRPr="000C493A">
        <w:rPr>
          <w:lang w:eastAsia="en-IN"/>
        </w:rPr>
        <w:t xml:space="preserve"> is more efficient when you only need to output one character at a time. It's commonly used in loops to build strings character by character or to display character-based graphics and patterns.</w:t>
      </w:r>
    </w:p>
    <w:p w14:paraId="64BDE8A9" w14:textId="77777777" w:rsidR="003F77C7" w:rsidRPr="000C493A" w:rsidRDefault="003F77C7" w:rsidP="00036A3A">
      <w:pPr>
        <w:pStyle w:val="texxtt"/>
        <w:rPr>
          <w:lang w:eastAsia="en-IN"/>
        </w:rPr>
      </w:pPr>
      <w:r w:rsidRPr="000C493A">
        <w:rPr>
          <w:b/>
          <w:bCs/>
          <w:lang w:eastAsia="en-IN"/>
        </w:rPr>
        <w:t>puts() Function:</w:t>
      </w:r>
      <w:r w:rsidRPr="000C493A">
        <w:rPr>
          <w:lang w:eastAsia="en-IN"/>
        </w:rPr>
        <w:t xml:space="preserve"> Designed specifically for string output, </w:t>
      </w:r>
      <w:r w:rsidRPr="000C493A">
        <w:rPr>
          <w:rFonts w:cs="Courier New"/>
          <w:lang w:eastAsia="en-IN"/>
        </w:rPr>
        <w:t>puts()</w:t>
      </w:r>
      <w:r w:rsidRPr="000C493A">
        <w:rPr>
          <w:lang w:eastAsia="en-IN"/>
        </w:rPr>
        <w:t xml:space="preserve"> automatically appends a newline character after printing the string, eliminating the need to manually add </w:t>
      </w:r>
      <w:r w:rsidRPr="000C493A">
        <w:rPr>
          <w:rFonts w:cs="Courier New"/>
          <w:lang w:eastAsia="en-IN"/>
        </w:rPr>
        <w:t>\n</w:t>
      </w:r>
      <w:r w:rsidRPr="000C493A">
        <w:rPr>
          <w:lang w:eastAsia="en-IN"/>
        </w:rPr>
        <w:t xml:space="preserve">. This makes it convenient for printing complete lines of text. However, this automatic newline behavior means you should use </w:t>
      </w:r>
      <w:r w:rsidRPr="000C493A">
        <w:rPr>
          <w:rFonts w:cs="Courier New"/>
          <w:lang w:eastAsia="en-IN"/>
        </w:rPr>
        <w:t>printf()</w:t>
      </w:r>
      <w:r w:rsidRPr="000C493A">
        <w:rPr>
          <w:lang w:eastAsia="en-IN"/>
        </w:rPr>
        <w:t xml:space="preserve"> when you need more control over line breaks or want to print multiple items on the same line.</w:t>
      </w:r>
    </w:p>
    <w:p w14:paraId="649376BB" w14:textId="77777777" w:rsidR="003F77C7" w:rsidRPr="000C493A" w:rsidRDefault="003F77C7" w:rsidP="00036A3A">
      <w:pPr>
        <w:pStyle w:val="Subheadddddf"/>
      </w:pPr>
      <w:r w:rsidRPr="000C493A">
        <w:t>When to Choose Which Function</w:t>
      </w:r>
    </w:p>
    <w:p w14:paraId="083ECDE3" w14:textId="77777777" w:rsidR="003F77C7" w:rsidRPr="000C493A" w:rsidRDefault="003F77C7" w:rsidP="00036A3A">
      <w:pPr>
        <w:pStyle w:val="Pointss"/>
      </w:pPr>
      <w:r w:rsidRPr="000C493A">
        <w:t xml:space="preserve">Use </w:t>
      </w:r>
      <w:r w:rsidRPr="000C493A">
        <w:rPr>
          <w:rFonts w:cs="Courier New"/>
        </w:rPr>
        <w:t>printf()</w:t>
      </w:r>
      <w:r w:rsidRPr="000C493A">
        <w:t xml:space="preserve"> when you need formatted output, multiple values on one line, or precise control over appearance</w:t>
      </w:r>
    </w:p>
    <w:p w14:paraId="6C6D2ACB" w14:textId="77777777" w:rsidR="003F77C7" w:rsidRPr="000C493A" w:rsidRDefault="003F77C7" w:rsidP="00036A3A">
      <w:pPr>
        <w:pStyle w:val="Pointss"/>
      </w:pPr>
      <w:r w:rsidRPr="000C493A">
        <w:t xml:space="preserve">Use </w:t>
      </w:r>
      <w:r w:rsidRPr="000C493A">
        <w:rPr>
          <w:rFonts w:cs="Courier New"/>
        </w:rPr>
        <w:t>putchar()</w:t>
      </w:r>
      <w:r w:rsidRPr="000C493A">
        <w:t xml:space="preserve"> when working with individual characters, especially in loops or character processing algorithms</w:t>
      </w:r>
    </w:p>
    <w:p w14:paraId="330FA9D4" w14:textId="77777777" w:rsidR="003F77C7" w:rsidRPr="000C493A" w:rsidRDefault="003F77C7" w:rsidP="00036A3A">
      <w:pPr>
        <w:pStyle w:val="Pointss"/>
      </w:pPr>
      <w:r w:rsidRPr="000C493A">
        <w:t xml:space="preserve">Use </w:t>
      </w:r>
      <w:r w:rsidRPr="000C493A">
        <w:rPr>
          <w:rFonts w:cs="Courier New"/>
        </w:rPr>
        <w:t>puts()</w:t>
      </w:r>
      <w:r w:rsidRPr="000C493A">
        <w:t xml:space="preserve"> for simple string output when you want each string on its own line</w:t>
      </w:r>
    </w:p>
    <w:p w14:paraId="7AF2FC0F" w14:textId="77777777" w:rsidR="003F77C7" w:rsidRPr="000C493A" w:rsidRDefault="00000000" w:rsidP="00036A3A">
      <w:pPr>
        <w:pStyle w:val="texxtt"/>
        <w:rPr>
          <w:lang w:eastAsia="en-IN"/>
        </w:rPr>
      </w:pPr>
      <w:r>
        <w:rPr>
          <w:lang w:eastAsia="en-IN"/>
        </w:rPr>
        <w:pict w14:anchorId="07F4C2AE">
          <v:rect id="_x0000_i1057" style="width:0;height:1.5pt" o:hralign="center" o:hrstd="t" o:hr="t" fillcolor="#a0a0a0" stroked="f"/>
        </w:pict>
      </w:r>
    </w:p>
    <w:p w14:paraId="56BCC7AE" w14:textId="77777777" w:rsidR="003F77C7" w:rsidRPr="000C493A" w:rsidRDefault="003F77C7" w:rsidP="00036A3A">
      <w:pPr>
        <w:pStyle w:val="Subheadddddf"/>
      </w:pPr>
      <w:r w:rsidRPr="000C493A">
        <w:t>2. Input Functions</w:t>
      </w:r>
    </w:p>
    <w:p w14:paraId="23453E59" w14:textId="77777777" w:rsidR="003F77C7" w:rsidRPr="000C493A" w:rsidRDefault="003F77C7" w:rsidP="00036A3A">
      <w:pPr>
        <w:pStyle w:val="texxtt"/>
        <w:rPr>
          <w:lang w:eastAsia="en-IN"/>
        </w:rPr>
      </w:pPr>
      <w:r w:rsidRPr="000C493A">
        <w:rPr>
          <w:lang w:eastAsia="en-IN"/>
        </w:rPr>
        <w:t>Input functions allow programs to receive data from users or read information from files. Choosing the right input function depends on the type of data you're reading and the level of control you need over the input process.</w:t>
      </w:r>
    </w:p>
    <w:p w14:paraId="53BF5B7B" w14:textId="77777777" w:rsidR="00436910" w:rsidRDefault="00436910" w:rsidP="00036A3A">
      <w:pPr>
        <w:pStyle w:val="Subheadddddf"/>
      </w:pPr>
    </w:p>
    <w:p w14:paraId="0ABA71E4" w14:textId="77777777" w:rsidR="00436910" w:rsidRDefault="00436910" w:rsidP="00036A3A">
      <w:pPr>
        <w:pStyle w:val="Subheadddddf"/>
      </w:pPr>
    </w:p>
    <w:p w14:paraId="54247B81" w14:textId="77777777" w:rsidR="00436910" w:rsidRDefault="00436910" w:rsidP="00036A3A">
      <w:pPr>
        <w:pStyle w:val="Subheadddddf"/>
      </w:pPr>
    </w:p>
    <w:p w14:paraId="32759188" w14:textId="2DB00109" w:rsidR="003F77C7" w:rsidRPr="000C493A" w:rsidRDefault="003F77C7" w:rsidP="00036A3A">
      <w:pPr>
        <w:pStyle w:val="Subheadddddf"/>
      </w:pPr>
      <w:r w:rsidRPr="000C493A">
        <w:t>Comprehensive Function Overview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9"/>
        <w:gridCol w:w="3111"/>
        <w:gridCol w:w="2723"/>
        <w:gridCol w:w="1143"/>
        <w:gridCol w:w="1620"/>
      </w:tblGrid>
      <w:tr w:rsidR="003F77C7" w:rsidRPr="00036A3A" w14:paraId="45D4F0E8" w14:textId="77777777" w:rsidTr="00CA7A5C">
        <w:trPr>
          <w:tblHeader/>
          <w:tblCellSpacing w:w="15" w:type="dxa"/>
        </w:trPr>
        <w:tc>
          <w:tcPr>
            <w:tcW w:w="0" w:type="auto"/>
            <w:vAlign w:val="center"/>
            <w:hideMark/>
          </w:tcPr>
          <w:p w14:paraId="635CE6E5"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Function</w:t>
            </w:r>
          </w:p>
        </w:tc>
        <w:tc>
          <w:tcPr>
            <w:tcW w:w="0" w:type="auto"/>
            <w:vAlign w:val="center"/>
            <w:hideMark/>
          </w:tcPr>
          <w:p w14:paraId="7E12CCE2"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Description</w:t>
            </w:r>
          </w:p>
        </w:tc>
        <w:tc>
          <w:tcPr>
            <w:tcW w:w="0" w:type="auto"/>
            <w:vAlign w:val="center"/>
            <w:hideMark/>
          </w:tcPr>
          <w:p w14:paraId="324AF74F"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Primary Use Case</w:t>
            </w:r>
          </w:p>
        </w:tc>
        <w:tc>
          <w:tcPr>
            <w:tcW w:w="0" w:type="auto"/>
            <w:vAlign w:val="center"/>
            <w:hideMark/>
          </w:tcPr>
          <w:p w14:paraId="00FE5943"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Safety Level</w:t>
            </w:r>
          </w:p>
        </w:tc>
        <w:tc>
          <w:tcPr>
            <w:tcW w:w="0" w:type="auto"/>
            <w:vAlign w:val="center"/>
            <w:hideMark/>
          </w:tcPr>
          <w:p w14:paraId="38B2FE5C"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w:t>
            </w:r>
          </w:p>
        </w:tc>
      </w:tr>
      <w:tr w:rsidR="003F77C7" w:rsidRPr="00036A3A" w14:paraId="5E55CC4D" w14:textId="77777777" w:rsidTr="00CA7A5C">
        <w:trPr>
          <w:tblCellSpacing w:w="15" w:type="dxa"/>
        </w:trPr>
        <w:tc>
          <w:tcPr>
            <w:tcW w:w="0" w:type="auto"/>
            <w:vAlign w:val="center"/>
            <w:hideMark/>
          </w:tcPr>
          <w:p w14:paraId="152ABF4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scanf()</w:t>
            </w:r>
          </w:p>
        </w:tc>
        <w:tc>
          <w:tcPr>
            <w:tcW w:w="0" w:type="auto"/>
            <w:vAlign w:val="center"/>
            <w:hideMark/>
          </w:tcPr>
          <w:p w14:paraId="23F9268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formatted input from standard input</w:t>
            </w:r>
          </w:p>
        </w:tc>
        <w:tc>
          <w:tcPr>
            <w:tcW w:w="0" w:type="auto"/>
            <w:vAlign w:val="center"/>
            <w:hideMark/>
          </w:tcPr>
          <w:p w14:paraId="28485FD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Reading specific data types with format control</w:t>
            </w:r>
          </w:p>
        </w:tc>
        <w:tc>
          <w:tcPr>
            <w:tcW w:w="0" w:type="auto"/>
            <w:vAlign w:val="center"/>
            <w:hideMark/>
          </w:tcPr>
          <w:p w14:paraId="7B92720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Medium</w:t>
            </w:r>
          </w:p>
        </w:tc>
        <w:tc>
          <w:tcPr>
            <w:tcW w:w="0" w:type="auto"/>
            <w:vAlign w:val="center"/>
            <w:hideMark/>
          </w:tcPr>
          <w:p w14:paraId="3C2E7BF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scanf("%d", &amp;age);</w:t>
            </w:r>
          </w:p>
        </w:tc>
      </w:tr>
      <w:tr w:rsidR="003F77C7" w:rsidRPr="00036A3A" w14:paraId="625C3609" w14:textId="77777777" w:rsidTr="00CA7A5C">
        <w:trPr>
          <w:tblCellSpacing w:w="15" w:type="dxa"/>
        </w:trPr>
        <w:tc>
          <w:tcPr>
            <w:tcW w:w="0" w:type="auto"/>
            <w:vAlign w:val="center"/>
            <w:hideMark/>
          </w:tcPr>
          <w:p w14:paraId="1C8B9A9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getchar()</w:t>
            </w:r>
          </w:p>
        </w:tc>
        <w:tc>
          <w:tcPr>
            <w:tcW w:w="0" w:type="auto"/>
            <w:vAlign w:val="center"/>
            <w:hideMark/>
          </w:tcPr>
          <w:p w14:paraId="32B5521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a single character from standard input</w:t>
            </w:r>
          </w:p>
        </w:tc>
        <w:tc>
          <w:tcPr>
            <w:tcW w:w="0" w:type="auto"/>
            <w:vAlign w:val="center"/>
            <w:hideMark/>
          </w:tcPr>
          <w:p w14:paraId="711A222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Character-by-character input processing</w:t>
            </w:r>
          </w:p>
        </w:tc>
        <w:tc>
          <w:tcPr>
            <w:tcW w:w="0" w:type="auto"/>
            <w:vAlign w:val="center"/>
            <w:hideMark/>
          </w:tcPr>
          <w:p w14:paraId="129D130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High</w:t>
            </w:r>
          </w:p>
        </w:tc>
        <w:tc>
          <w:tcPr>
            <w:tcW w:w="0" w:type="auto"/>
            <w:vAlign w:val="center"/>
            <w:hideMark/>
          </w:tcPr>
          <w:p w14:paraId="2EF0AE5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char c = getchar();</w:t>
            </w:r>
          </w:p>
        </w:tc>
      </w:tr>
      <w:tr w:rsidR="003F77C7" w:rsidRPr="00036A3A" w14:paraId="4CCF0F9A" w14:textId="77777777" w:rsidTr="00CA7A5C">
        <w:trPr>
          <w:tblCellSpacing w:w="15" w:type="dxa"/>
        </w:trPr>
        <w:tc>
          <w:tcPr>
            <w:tcW w:w="0" w:type="auto"/>
            <w:vAlign w:val="center"/>
            <w:hideMark/>
          </w:tcPr>
          <w:p w14:paraId="0691E49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gets()</w:t>
            </w:r>
          </w:p>
        </w:tc>
        <w:tc>
          <w:tcPr>
            <w:tcW w:w="0" w:type="auto"/>
            <w:vAlign w:val="center"/>
            <w:hideMark/>
          </w:tcPr>
          <w:p w14:paraId="25FB4F3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a string until newline (DEPRECATED)</w:t>
            </w:r>
          </w:p>
        </w:tc>
        <w:tc>
          <w:tcPr>
            <w:tcW w:w="0" w:type="auto"/>
            <w:vAlign w:val="center"/>
            <w:hideMark/>
          </w:tcPr>
          <w:p w14:paraId="351AF36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None - unsafe and should never be used</w:t>
            </w:r>
          </w:p>
        </w:tc>
        <w:tc>
          <w:tcPr>
            <w:tcW w:w="0" w:type="auto"/>
            <w:vAlign w:val="center"/>
            <w:hideMark/>
          </w:tcPr>
          <w:p w14:paraId="65F9A5D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Very Low</w:t>
            </w:r>
          </w:p>
        </w:tc>
        <w:tc>
          <w:tcPr>
            <w:tcW w:w="0" w:type="auto"/>
            <w:vAlign w:val="center"/>
            <w:hideMark/>
          </w:tcPr>
          <w:p w14:paraId="355D067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gets(str); // AVOID!</w:t>
            </w:r>
          </w:p>
        </w:tc>
      </w:tr>
      <w:tr w:rsidR="003F77C7" w:rsidRPr="00036A3A" w14:paraId="0686B6B5" w14:textId="77777777" w:rsidTr="00CA7A5C">
        <w:trPr>
          <w:tblCellSpacing w:w="15" w:type="dxa"/>
        </w:trPr>
        <w:tc>
          <w:tcPr>
            <w:tcW w:w="0" w:type="auto"/>
            <w:vAlign w:val="center"/>
            <w:hideMark/>
          </w:tcPr>
          <w:p w14:paraId="3E965C2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fgets()</w:t>
            </w:r>
          </w:p>
        </w:tc>
        <w:tc>
          <w:tcPr>
            <w:tcW w:w="0" w:type="auto"/>
            <w:vAlign w:val="center"/>
            <w:hideMark/>
          </w:tcPr>
          <w:p w14:paraId="295998B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a string with size limit</w:t>
            </w:r>
          </w:p>
        </w:tc>
        <w:tc>
          <w:tcPr>
            <w:tcW w:w="0" w:type="auto"/>
            <w:vAlign w:val="center"/>
            <w:hideMark/>
          </w:tcPr>
          <w:p w14:paraId="6D444A7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Safe string input with buffer overflow protection</w:t>
            </w:r>
          </w:p>
        </w:tc>
        <w:tc>
          <w:tcPr>
            <w:tcW w:w="0" w:type="auto"/>
            <w:vAlign w:val="center"/>
            <w:hideMark/>
          </w:tcPr>
          <w:p w14:paraId="6FE9BAF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High</w:t>
            </w:r>
          </w:p>
        </w:tc>
        <w:tc>
          <w:tcPr>
            <w:tcW w:w="0" w:type="auto"/>
            <w:vAlign w:val="center"/>
            <w:hideMark/>
          </w:tcPr>
          <w:p w14:paraId="74B6091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fgets(str, size, stdin);</w:t>
            </w:r>
          </w:p>
        </w:tc>
      </w:tr>
    </w:tbl>
    <w:p w14:paraId="791BF606" w14:textId="77777777" w:rsidR="003F77C7" w:rsidRPr="000C493A" w:rsidRDefault="003F77C7" w:rsidP="00036A3A">
      <w:pPr>
        <w:pStyle w:val="Subheadddddf"/>
      </w:pPr>
      <w:r w:rsidRPr="000C493A">
        <w:t>Detailed Explanation of Each Function:</w:t>
      </w:r>
    </w:p>
    <w:p w14:paraId="40BA2DD4" w14:textId="77777777" w:rsidR="003F77C7" w:rsidRPr="000C493A" w:rsidRDefault="003F77C7" w:rsidP="00036A3A">
      <w:pPr>
        <w:pStyle w:val="texxtt"/>
        <w:rPr>
          <w:lang w:eastAsia="en-IN"/>
        </w:rPr>
      </w:pPr>
      <w:r w:rsidRPr="000C493A">
        <w:rPr>
          <w:b/>
          <w:bCs/>
          <w:lang w:eastAsia="en-IN"/>
        </w:rPr>
        <w:t>scanf() Function:</w:t>
      </w:r>
      <w:r w:rsidRPr="000C493A">
        <w:rPr>
          <w:lang w:eastAsia="en-IN"/>
        </w:rPr>
        <w:t xml:space="preserve"> This formatted input function mirrors the capabilities of </w:t>
      </w:r>
      <w:r w:rsidRPr="000C493A">
        <w:rPr>
          <w:rFonts w:cs="Courier New"/>
          <w:lang w:eastAsia="en-IN"/>
        </w:rPr>
        <w:t>printf()</w:t>
      </w:r>
      <w:r w:rsidRPr="000C493A">
        <w:rPr>
          <w:lang w:eastAsia="en-IN"/>
        </w:rPr>
        <w:t xml:space="preserve"> for input operations. It uses format specifiers to determine what type of data to read and how to interpret the input stream. The </w:t>
      </w:r>
      <w:r w:rsidRPr="000C493A">
        <w:rPr>
          <w:rFonts w:cs="Courier New"/>
          <w:lang w:eastAsia="en-IN"/>
        </w:rPr>
        <w:t>scanf()</w:t>
      </w:r>
      <w:r w:rsidRPr="000C493A">
        <w:rPr>
          <w:lang w:eastAsia="en-IN"/>
        </w:rPr>
        <w:t xml:space="preserve"> function is powerful but requires careful use, particularly regarding the address-of operator (</w:t>
      </w:r>
      <w:r w:rsidRPr="000C493A">
        <w:rPr>
          <w:rFonts w:cs="Courier New"/>
          <w:lang w:eastAsia="en-IN"/>
        </w:rPr>
        <w:t>&amp;</w:t>
      </w:r>
      <w:r w:rsidRPr="000C493A">
        <w:rPr>
          <w:lang w:eastAsia="en-IN"/>
        </w:rPr>
        <w:t>) for most data types. It also requires understanding how it handles whitespace and newline characters, which can sometimes lead to unexpected behavior if not properly managed.</w:t>
      </w:r>
    </w:p>
    <w:p w14:paraId="417CFC5A" w14:textId="77777777" w:rsidR="003F77C7" w:rsidRPr="000C493A" w:rsidRDefault="003F77C7" w:rsidP="00036A3A">
      <w:pPr>
        <w:pStyle w:val="texxtt"/>
        <w:rPr>
          <w:lang w:eastAsia="en-IN"/>
        </w:rPr>
      </w:pPr>
      <w:r w:rsidRPr="000C493A">
        <w:rPr>
          <w:b/>
          <w:bCs/>
          <w:lang w:eastAsia="en-IN"/>
        </w:rPr>
        <w:t>getchar() Function:</w:t>
      </w:r>
      <w:r w:rsidRPr="000C493A">
        <w:rPr>
          <w:lang w:eastAsia="en-IN"/>
        </w:rPr>
        <w:t xml:space="preserve"> This simple yet powerful function reads one character at a time from the input stream. It's particularly useful for building interactive programs that respond to individual keypresses, for processing text character by character, or for implementing custom input validation. The </w:t>
      </w:r>
      <w:r w:rsidRPr="000C493A">
        <w:rPr>
          <w:rFonts w:cs="Courier New"/>
          <w:lang w:eastAsia="en-IN"/>
        </w:rPr>
        <w:t>getchar()</w:t>
      </w:r>
      <w:r w:rsidRPr="000C493A">
        <w:rPr>
          <w:lang w:eastAsia="en-IN"/>
        </w:rPr>
        <w:t xml:space="preserve"> function returns an integer (specifically, the ASCII value of the character read), which allows it to also return special values like EOF (End Of File).</w:t>
      </w:r>
    </w:p>
    <w:p w14:paraId="72E9D678" w14:textId="77777777" w:rsidR="003F77C7" w:rsidRPr="000C493A" w:rsidRDefault="003F77C7" w:rsidP="00036A3A">
      <w:pPr>
        <w:pStyle w:val="texxtt"/>
        <w:rPr>
          <w:lang w:eastAsia="en-IN"/>
        </w:rPr>
      </w:pPr>
      <w:r w:rsidRPr="000C493A">
        <w:rPr>
          <w:b/>
          <w:bCs/>
          <w:lang w:eastAsia="en-IN"/>
        </w:rPr>
        <w:t>gets() Function (DEPRECATED):</w:t>
      </w:r>
      <w:r w:rsidRPr="000C493A">
        <w:rPr>
          <w:lang w:eastAsia="en-IN"/>
        </w:rPr>
        <w:t xml:space="preserve"> This function was part of older C standards but has been removed from modern C because of severe security vulnerabilities. The </w:t>
      </w:r>
      <w:r w:rsidRPr="000C493A">
        <w:rPr>
          <w:rFonts w:cs="Courier New"/>
          <w:lang w:eastAsia="en-IN"/>
        </w:rPr>
        <w:t>gets()</w:t>
      </w:r>
      <w:r w:rsidRPr="000C493A">
        <w:rPr>
          <w:lang w:eastAsia="en-IN"/>
        </w:rPr>
        <w:t xml:space="preserve"> function has no way to limit the number of characters it reads, making it susceptible to buffer overflow attacks where malicious users can write beyond the boundaries of allocated memory. Modern compilers will issue warnings or errors if you attempt to use </w:t>
      </w:r>
      <w:r w:rsidRPr="000C493A">
        <w:rPr>
          <w:rFonts w:cs="Courier New"/>
          <w:lang w:eastAsia="en-IN"/>
        </w:rPr>
        <w:t>gets()</w:t>
      </w:r>
      <w:r w:rsidRPr="000C493A">
        <w:rPr>
          <w:lang w:eastAsia="en-IN"/>
        </w:rPr>
        <w:t>, and it should never be used in any new code.</w:t>
      </w:r>
    </w:p>
    <w:p w14:paraId="0FD5A844" w14:textId="77777777" w:rsidR="003F77C7" w:rsidRPr="000C493A" w:rsidRDefault="003F77C7" w:rsidP="00036A3A">
      <w:pPr>
        <w:pStyle w:val="texxtt"/>
        <w:rPr>
          <w:lang w:eastAsia="en-IN"/>
        </w:rPr>
      </w:pPr>
      <w:r w:rsidRPr="000C493A">
        <w:rPr>
          <w:b/>
          <w:bCs/>
          <w:lang w:eastAsia="en-IN"/>
        </w:rPr>
        <w:t>fgets() Function:</w:t>
      </w:r>
      <w:r w:rsidRPr="000C493A">
        <w:rPr>
          <w:lang w:eastAsia="en-IN"/>
        </w:rPr>
        <w:t xml:space="preserve"> This is the modern, safe alternative to </w:t>
      </w:r>
      <w:r w:rsidRPr="000C493A">
        <w:rPr>
          <w:rFonts w:cs="Courier New"/>
          <w:lang w:eastAsia="en-IN"/>
        </w:rPr>
        <w:t>gets()</w:t>
      </w:r>
      <w:r w:rsidRPr="000C493A">
        <w:rPr>
          <w:lang w:eastAsia="en-IN"/>
        </w:rPr>
        <w:t xml:space="preserve">. The </w:t>
      </w:r>
      <w:r w:rsidRPr="000C493A">
        <w:rPr>
          <w:rFonts w:cs="Courier New"/>
          <w:lang w:eastAsia="en-IN"/>
        </w:rPr>
        <w:t>fgets()</w:t>
      </w:r>
      <w:r w:rsidRPr="000C493A">
        <w:rPr>
          <w:lang w:eastAsia="en-IN"/>
        </w:rPr>
        <w:t xml:space="preserve"> function allows you to specify the maximum number of characters to read, preventing buffer overflows. It reads characters until it encounters a newline, reaches the specified limit, or hits end-of-file. Importantly, </w:t>
      </w:r>
      <w:r w:rsidRPr="000C493A">
        <w:rPr>
          <w:rFonts w:cs="Courier New"/>
          <w:lang w:eastAsia="en-IN"/>
        </w:rPr>
        <w:t>fgets()</w:t>
      </w:r>
      <w:r w:rsidRPr="000C493A">
        <w:rPr>
          <w:lang w:eastAsia="en-IN"/>
        </w:rPr>
        <w:t xml:space="preserve"> preserves the newline character in the input buffer, which can be both useful and something to be aware of when processing the input.</w:t>
      </w:r>
    </w:p>
    <w:p w14:paraId="12A4F71F" w14:textId="77777777" w:rsidR="003F77C7" w:rsidRPr="000C493A" w:rsidRDefault="00000000" w:rsidP="00036A3A">
      <w:pPr>
        <w:pStyle w:val="texxtt"/>
        <w:rPr>
          <w:lang w:eastAsia="en-IN"/>
        </w:rPr>
      </w:pPr>
      <w:r>
        <w:rPr>
          <w:lang w:eastAsia="en-IN"/>
        </w:rPr>
        <w:pict w14:anchorId="53DD5464">
          <v:rect id="_x0000_i1058" style="width:0;height:1.5pt" o:hralign="center" o:hrstd="t" o:hr="t" fillcolor="#a0a0a0" stroked="f"/>
        </w:pict>
      </w:r>
    </w:p>
    <w:p w14:paraId="002E9EEE" w14:textId="77777777" w:rsidR="00436910" w:rsidRDefault="00436910" w:rsidP="00036A3A">
      <w:pPr>
        <w:pStyle w:val="Subheadddddf"/>
      </w:pPr>
    </w:p>
    <w:p w14:paraId="1AE1DF16" w14:textId="77777777" w:rsidR="00436910" w:rsidRDefault="00436910" w:rsidP="00036A3A">
      <w:pPr>
        <w:pStyle w:val="Subheadddddf"/>
      </w:pPr>
    </w:p>
    <w:p w14:paraId="5DA91F80" w14:textId="1793C464" w:rsidR="003F77C7" w:rsidRPr="000C493A" w:rsidRDefault="003F77C7" w:rsidP="00036A3A">
      <w:pPr>
        <w:pStyle w:val="Subheadddddf"/>
      </w:pPr>
      <w:r w:rsidRPr="000C493A">
        <w:t>3. Safer Alternatives and Modern Best Practices</w:t>
      </w:r>
    </w:p>
    <w:p w14:paraId="3C2A5707" w14:textId="77777777" w:rsidR="003F77C7" w:rsidRPr="000C493A" w:rsidRDefault="003F77C7" w:rsidP="00036A3A">
      <w:pPr>
        <w:pStyle w:val="texxtt"/>
        <w:rPr>
          <w:lang w:eastAsia="en-IN"/>
        </w:rPr>
      </w:pPr>
      <w:r w:rsidRPr="000C493A">
        <w:rPr>
          <w:lang w:eastAsia="en-IN"/>
        </w:rPr>
        <w:t>As C programming has evolved, the community has recognized certain practices and functions as unsafe or problematic. Modern C programming emphasizes security and robustness, leading to recommended alternatives for several older functions.</w:t>
      </w:r>
    </w:p>
    <w:p w14:paraId="3F59861A" w14:textId="77777777" w:rsidR="003F77C7" w:rsidRPr="000C493A" w:rsidRDefault="003F77C7" w:rsidP="00036A3A">
      <w:pPr>
        <w:pStyle w:val="texxtt"/>
        <w:rPr>
          <w:lang w:eastAsia="en-IN"/>
        </w:rPr>
      </w:pPr>
      <w:r w:rsidRPr="000C493A">
        <w:rPr>
          <w:b/>
          <w:bCs/>
          <w:lang w:eastAsia="en-IN"/>
        </w:rPr>
        <w:t>Why Safety Matters:</w:t>
      </w:r>
      <w:r w:rsidRPr="000C493A">
        <w:rPr>
          <w:lang w:eastAsia="en-IN"/>
        </w:rPr>
        <w:t xml:space="preserve"> Buffer overflows and input validation failures are among the most common security vulnerabilities in software. Functions that don't properly check input boundaries can be exploited by attackers to execute arbitrary code, crash programs, or access unauthorized data. Using safer alternatives isn't just good practice; it's essential for writing secure, production-quality code.</w:t>
      </w:r>
    </w:p>
    <w:p w14:paraId="687A7620" w14:textId="77777777" w:rsidR="003F77C7" w:rsidRPr="000C493A" w:rsidRDefault="003F77C7" w:rsidP="00036A3A">
      <w:pPr>
        <w:pStyle w:val="Subheadddddf"/>
      </w:pPr>
      <w:r w:rsidRPr="000C493A">
        <w:t>Recommended Safe Practices:</w:t>
      </w:r>
    </w:p>
    <w:p w14:paraId="0B8F0F4B" w14:textId="7838DF31" w:rsidR="003F77C7" w:rsidRPr="00CA7A5C" w:rsidRDefault="003F77C7" w:rsidP="00036A3A">
      <w:pPr>
        <w:pStyle w:val="Pointss"/>
      </w:pPr>
      <w:r w:rsidRPr="000C493A">
        <w:rPr>
          <w:b/>
          <w:bCs/>
        </w:rPr>
        <w:t>Always use fgets() instead of gets()</w:t>
      </w:r>
      <w:r w:rsidRPr="000C493A">
        <w:t xml:space="preserve"> for string input. The ability to specify a maximum input size prevents buffer overflow vulnerabilities.</w:t>
      </w:r>
    </w:p>
    <w:p w14:paraId="0A4A5DF5" w14:textId="77777777" w:rsidR="003F77C7" w:rsidRPr="000C493A" w:rsidRDefault="003F77C7" w:rsidP="00CA7A5C">
      <w:pPr>
        <w:pStyle w:val="Code"/>
        <w:rPr>
          <w:lang w:eastAsia="en-IN"/>
        </w:rPr>
      </w:pPr>
      <w:r w:rsidRPr="000C493A">
        <w:rPr>
          <w:color w:val="A626A4"/>
          <w:lang w:eastAsia="en-IN"/>
        </w:rPr>
        <w:t>char</w:t>
      </w:r>
      <w:r w:rsidRPr="000C493A">
        <w:rPr>
          <w:lang w:eastAsia="en-IN"/>
        </w:rPr>
        <w:t xml:space="preserve"> buffer[</w:t>
      </w:r>
      <w:r w:rsidRPr="000C493A">
        <w:rPr>
          <w:color w:val="B76B01"/>
          <w:lang w:eastAsia="en-IN"/>
        </w:rPr>
        <w:t>100</w:t>
      </w:r>
      <w:r w:rsidRPr="000C493A">
        <w:rPr>
          <w:lang w:eastAsia="en-IN"/>
        </w:rPr>
        <w:t>];</w:t>
      </w:r>
    </w:p>
    <w:p w14:paraId="62032BD6" w14:textId="77777777" w:rsidR="003F77C7" w:rsidRPr="000C493A" w:rsidRDefault="003F77C7" w:rsidP="00CA7A5C">
      <w:pPr>
        <w:pStyle w:val="Code"/>
        <w:rPr>
          <w:lang w:eastAsia="en-IN"/>
        </w:rPr>
      </w:pPr>
      <w:r w:rsidRPr="000C493A">
        <w:rPr>
          <w:color w:val="4078F2"/>
          <w:lang w:eastAsia="en-IN"/>
        </w:rPr>
        <w:t>fgets</w:t>
      </w:r>
      <w:r w:rsidRPr="000C493A">
        <w:rPr>
          <w:lang w:eastAsia="en-IN"/>
        </w:rPr>
        <w:t xml:space="preserve">(buffer, </w:t>
      </w:r>
      <w:r w:rsidRPr="000C493A">
        <w:rPr>
          <w:color w:val="A626A4"/>
          <w:lang w:eastAsia="en-IN"/>
        </w:rPr>
        <w:t>sizeof</w:t>
      </w:r>
      <w:r w:rsidRPr="000C493A">
        <w:rPr>
          <w:lang w:eastAsia="en-IN"/>
        </w:rPr>
        <w:t xml:space="preserve">(buffer), </w:t>
      </w:r>
      <w:r w:rsidRPr="000C493A">
        <w:rPr>
          <w:color w:val="B76B01"/>
          <w:lang w:eastAsia="en-IN"/>
        </w:rPr>
        <w:t>stdin</w:t>
      </w:r>
      <w:r w:rsidRPr="000C493A">
        <w:rPr>
          <w:lang w:eastAsia="en-IN"/>
        </w:rPr>
        <w:t xml:space="preserve">); </w:t>
      </w:r>
      <w:r w:rsidRPr="000C493A">
        <w:rPr>
          <w:i/>
          <w:iCs/>
          <w:color w:val="A0A1A7"/>
          <w:lang w:eastAsia="en-IN"/>
        </w:rPr>
        <w:t>// Safe: can't overflow buffer</w:t>
      </w:r>
    </w:p>
    <w:p w14:paraId="0710969B" w14:textId="2484172A" w:rsidR="003F77C7" w:rsidRPr="00CA7A5C" w:rsidRDefault="003F77C7" w:rsidP="00036A3A">
      <w:pPr>
        <w:pStyle w:val="Pointss"/>
      </w:pPr>
      <w:r w:rsidRPr="000C493A">
        <w:rPr>
          <w:b/>
          <w:bCs/>
        </w:rPr>
        <w:t>Check return values</w:t>
      </w:r>
      <w:r w:rsidRPr="000C493A">
        <w:t xml:space="preserve"> from input functions to detect errors and end-of-file conditions.</w:t>
      </w:r>
    </w:p>
    <w:p w14:paraId="226E6053" w14:textId="77777777" w:rsidR="003F77C7" w:rsidRPr="000C493A" w:rsidRDefault="003F77C7" w:rsidP="00CA7A5C">
      <w:pPr>
        <w:pStyle w:val="Code"/>
        <w:rPr>
          <w:lang w:eastAsia="en-IN"/>
        </w:rPr>
      </w:pPr>
      <w:r w:rsidRPr="000C493A">
        <w:rPr>
          <w:color w:val="A626A4"/>
          <w:lang w:eastAsia="en-IN"/>
        </w:rPr>
        <w:t>if</w:t>
      </w:r>
      <w:r w:rsidRPr="000C493A">
        <w:rPr>
          <w:lang w:eastAsia="en-IN"/>
        </w:rPr>
        <w:t xml:space="preserve"> (</w:t>
      </w: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 xml:space="preserve">num)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w:t>
      </w:r>
    </w:p>
    <w:p w14:paraId="7F72037A" w14:textId="77777777" w:rsidR="003F77C7" w:rsidRPr="000C493A" w:rsidRDefault="003F77C7" w:rsidP="00CA7A5C">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"Invalid input\n"</w:t>
      </w:r>
      <w:r w:rsidRPr="000C493A">
        <w:rPr>
          <w:lang w:eastAsia="en-IN"/>
        </w:rPr>
        <w:t>);</w:t>
      </w:r>
    </w:p>
    <w:p w14:paraId="53FC496B" w14:textId="77777777" w:rsidR="003F77C7" w:rsidRPr="000C493A" w:rsidRDefault="003F77C7" w:rsidP="00CA7A5C">
      <w:pPr>
        <w:pStyle w:val="Code"/>
        <w:rPr>
          <w:lang w:eastAsia="en-IN"/>
        </w:rPr>
      </w:pPr>
      <w:r w:rsidRPr="000C493A">
        <w:rPr>
          <w:lang w:eastAsia="en-IN"/>
        </w:rPr>
        <w:t xml:space="preserve">    </w:t>
      </w:r>
      <w:r w:rsidRPr="000C493A">
        <w:rPr>
          <w:i/>
          <w:iCs/>
          <w:color w:val="A0A1A7"/>
          <w:lang w:eastAsia="en-IN"/>
        </w:rPr>
        <w:t>// Handle error appropriately</w:t>
      </w:r>
    </w:p>
    <w:p w14:paraId="10996F82" w14:textId="77777777" w:rsidR="003F77C7" w:rsidRPr="000C493A" w:rsidRDefault="003F77C7" w:rsidP="00CA7A5C">
      <w:pPr>
        <w:pStyle w:val="Code"/>
        <w:rPr>
          <w:lang w:eastAsia="en-IN"/>
        </w:rPr>
      </w:pPr>
      <w:r w:rsidRPr="000C493A">
        <w:rPr>
          <w:lang w:eastAsia="en-IN"/>
        </w:rPr>
        <w:t>}</w:t>
      </w:r>
    </w:p>
    <w:p w14:paraId="5B3D5D66" w14:textId="4E79D6B4" w:rsidR="003F77C7" w:rsidRPr="00CA7A5C" w:rsidRDefault="003F77C7" w:rsidP="00036A3A">
      <w:pPr>
        <w:pStyle w:val="Pointss"/>
      </w:pPr>
      <w:r w:rsidRPr="000C493A">
        <w:rPr>
          <w:b/>
          <w:bCs/>
        </w:rPr>
        <w:t>Clear the input buffer</w:t>
      </w:r>
      <w:r w:rsidRPr="000C493A">
        <w:t xml:space="preserve"> when necessary, especially after using </w:t>
      </w:r>
      <w:r w:rsidRPr="000C493A">
        <w:rPr>
          <w:rFonts w:cs="Courier New"/>
        </w:rPr>
        <w:t>scanf()</w:t>
      </w:r>
      <w:r w:rsidRPr="000C493A">
        <w:t>, to prevent residual characters from affecting subsequent input operations.</w:t>
      </w:r>
    </w:p>
    <w:p w14:paraId="5C35073E" w14:textId="77777777" w:rsidR="003F77C7" w:rsidRPr="000C493A" w:rsidRDefault="003F77C7" w:rsidP="00CA7A5C">
      <w:pPr>
        <w:pStyle w:val="Code"/>
        <w:rPr>
          <w:lang w:eastAsia="en-IN"/>
        </w:rPr>
      </w:pPr>
      <w:r w:rsidRPr="000C493A">
        <w:rPr>
          <w:color w:val="A626A4"/>
          <w:lang w:eastAsia="en-IN"/>
        </w:rPr>
        <w:t>int</w:t>
      </w:r>
      <w:r w:rsidRPr="000C493A">
        <w:rPr>
          <w:lang w:eastAsia="en-IN"/>
        </w:rPr>
        <w:t xml:space="preserve"> c;</w:t>
      </w:r>
    </w:p>
    <w:p w14:paraId="7963B2A8" w14:textId="77777777" w:rsidR="003F77C7" w:rsidRPr="000C493A" w:rsidRDefault="003F77C7" w:rsidP="00CA7A5C">
      <w:pPr>
        <w:pStyle w:val="Code"/>
        <w:rPr>
          <w:lang w:eastAsia="en-IN"/>
        </w:rPr>
      </w:pPr>
      <w:r w:rsidRPr="000C493A">
        <w:rPr>
          <w:color w:val="A626A4"/>
          <w:lang w:eastAsia="en-IN"/>
        </w:rPr>
        <w:t>while</w:t>
      </w:r>
      <w:r w:rsidRPr="000C493A">
        <w:rPr>
          <w:lang w:eastAsia="en-IN"/>
        </w:rPr>
        <w:t xml:space="preserve"> ((c </w:t>
      </w:r>
      <w:r w:rsidRPr="000C493A">
        <w:rPr>
          <w:color w:val="4078F2"/>
          <w:lang w:eastAsia="en-IN"/>
        </w:rPr>
        <w:t>=</w:t>
      </w:r>
      <w:r w:rsidRPr="000C493A">
        <w:rPr>
          <w:lang w:eastAsia="en-IN"/>
        </w:rPr>
        <w:t xml:space="preserve"> </w:t>
      </w:r>
      <w:r w:rsidRPr="000C493A">
        <w:rPr>
          <w:color w:val="4078F2"/>
          <w:lang w:eastAsia="en-IN"/>
        </w:rPr>
        <w:t>getchar</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'\n'</w:t>
      </w:r>
      <w:r w:rsidRPr="000C493A">
        <w:rPr>
          <w:lang w:eastAsia="en-IN"/>
        </w:rPr>
        <w:t xml:space="preserve"> </w:t>
      </w:r>
      <w:r w:rsidRPr="000C493A">
        <w:rPr>
          <w:color w:val="4078F2"/>
          <w:lang w:eastAsia="en-IN"/>
        </w:rPr>
        <w:t>&amp;&amp;</w:t>
      </w:r>
      <w:r w:rsidRPr="000C493A">
        <w:rPr>
          <w:lang w:eastAsia="en-IN"/>
        </w:rPr>
        <w:t xml:space="preserve"> c </w:t>
      </w:r>
      <w:r w:rsidRPr="000C493A">
        <w:rPr>
          <w:color w:val="4078F2"/>
          <w:lang w:eastAsia="en-IN"/>
        </w:rPr>
        <w:t>!=</w:t>
      </w:r>
      <w:r w:rsidRPr="000C493A">
        <w:rPr>
          <w:lang w:eastAsia="en-IN"/>
        </w:rPr>
        <w:t xml:space="preserve"> </w:t>
      </w:r>
      <w:r w:rsidRPr="000C493A">
        <w:rPr>
          <w:color w:val="B76B01"/>
          <w:lang w:eastAsia="en-IN"/>
        </w:rPr>
        <w:t>EOF</w:t>
      </w:r>
      <w:r w:rsidRPr="000C493A">
        <w:rPr>
          <w:lang w:eastAsia="en-IN"/>
        </w:rPr>
        <w:t xml:space="preserve">); </w:t>
      </w:r>
      <w:r w:rsidRPr="000C493A">
        <w:rPr>
          <w:i/>
          <w:iCs/>
          <w:color w:val="A0A1A7"/>
          <w:lang w:eastAsia="en-IN"/>
        </w:rPr>
        <w:t>// Clear buffer</w:t>
      </w:r>
    </w:p>
    <w:p w14:paraId="590E193B" w14:textId="65070ACB" w:rsidR="003F77C7" w:rsidRPr="00CA7A5C" w:rsidRDefault="003F77C7" w:rsidP="00036A3A">
      <w:pPr>
        <w:pStyle w:val="Pointss"/>
      </w:pPr>
      <w:r w:rsidRPr="000C493A">
        <w:rPr>
          <w:b/>
          <w:bCs/>
        </w:rPr>
        <w:t>Validate input data</w:t>
      </w:r>
      <w:r w:rsidRPr="000C493A">
        <w:t xml:space="preserve"> after reading it to ensure it meets your program's requirements.</w:t>
      </w:r>
    </w:p>
    <w:p w14:paraId="0CEAD916" w14:textId="77777777" w:rsidR="003F77C7" w:rsidRPr="000C493A" w:rsidRDefault="003F77C7" w:rsidP="00CA7A5C">
      <w:pPr>
        <w:pStyle w:val="Code"/>
        <w:rPr>
          <w:lang w:eastAsia="en-IN"/>
        </w:rPr>
      </w:pPr>
      <w:r w:rsidRPr="000C493A">
        <w:rPr>
          <w:color w:val="A626A4"/>
          <w:lang w:eastAsia="en-IN"/>
        </w:rPr>
        <w:t>if</w:t>
      </w:r>
      <w:r w:rsidRPr="000C493A">
        <w:rPr>
          <w:lang w:eastAsia="en-IN"/>
        </w:rPr>
        <w:t xml:space="preserve"> (age </w:t>
      </w:r>
      <w:r w:rsidRPr="000C493A">
        <w:rPr>
          <w:color w:val="4078F2"/>
          <w:lang w:eastAsia="en-IN"/>
        </w:rPr>
        <w:t>&lt;</w:t>
      </w:r>
      <w:r w:rsidRPr="000C493A">
        <w:rPr>
          <w:lang w:eastAsia="en-IN"/>
        </w:rPr>
        <w:t xml:space="preserve"> </w:t>
      </w:r>
      <w:r w:rsidRPr="000C493A">
        <w:rPr>
          <w:color w:val="B76B01"/>
          <w:lang w:eastAsia="en-IN"/>
        </w:rPr>
        <w:t>0</w:t>
      </w:r>
      <w:r w:rsidRPr="000C493A">
        <w:rPr>
          <w:lang w:eastAsia="en-IN"/>
        </w:rPr>
        <w:t xml:space="preserve"> </w:t>
      </w:r>
      <w:r w:rsidRPr="000C493A">
        <w:rPr>
          <w:color w:val="4078F2"/>
          <w:lang w:eastAsia="en-IN"/>
        </w:rPr>
        <w:t>||</w:t>
      </w:r>
      <w:r w:rsidRPr="000C493A">
        <w:rPr>
          <w:lang w:eastAsia="en-IN"/>
        </w:rPr>
        <w:t xml:space="preserve"> age </w:t>
      </w:r>
      <w:r w:rsidRPr="000C493A">
        <w:rPr>
          <w:color w:val="4078F2"/>
          <w:lang w:eastAsia="en-IN"/>
        </w:rPr>
        <w:t>&gt;</w:t>
      </w:r>
      <w:r w:rsidRPr="000C493A">
        <w:rPr>
          <w:lang w:eastAsia="en-IN"/>
        </w:rPr>
        <w:t xml:space="preserve"> </w:t>
      </w:r>
      <w:r w:rsidRPr="000C493A">
        <w:rPr>
          <w:color w:val="B76B01"/>
          <w:lang w:eastAsia="en-IN"/>
        </w:rPr>
        <w:t>150</w:t>
      </w:r>
      <w:r w:rsidRPr="000C493A">
        <w:rPr>
          <w:lang w:eastAsia="en-IN"/>
        </w:rPr>
        <w:t>) {</w:t>
      </w:r>
    </w:p>
    <w:p w14:paraId="2896C81B" w14:textId="77777777" w:rsidR="003F77C7" w:rsidRPr="000C493A" w:rsidRDefault="003F77C7" w:rsidP="00CA7A5C">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"Invalid age entered\n"</w:t>
      </w:r>
      <w:r w:rsidRPr="000C493A">
        <w:rPr>
          <w:lang w:eastAsia="en-IN"/>
        </w:rPr>
        <w:t>);</w:t>
      </w:r>
    </w:p>
    <w:p w14:paraId="3B87869B" w14:textId="77777777" w:rsidR="003F77C7" w:rsidRPr="000C493A" w:rsidRDefault="003F77C7" w:rsidP="00CA7A5C">
      <w:pPr>
        <w:pStyle w:val="Code"/>
        <w:rPr>
          <w:lang w:eastAsia="en-IN"/>
        </w:rPr>
      </w:pPr>
      <w:r w:rsidRPr="000C493A">
        <w:rPr>
          <w:lang w:eastAsia="en-IN"/>
        </w:rPr>
        <w:t xml:space="preserve">    </w:t>
      </w:r>
      <w:r w:rsidRPr="000C493A">
        <w:rPr>
          <w:i/>
          <w:iCs/>
          <w:color w:val="A0A1A7"/>
          <w:lang w:eastAsia="en-IN"/>
        </w:rPr>
        <w:t>// Handle invalid input</w:t>
      </w:r>
    </w:p>
    <w:p w14:paraId="5943B722" w14:textId="77777777" w:rsidR="003F77C7" w:rsidRPr="000C493A" w:rsidRDefault="003F77C7" w:rsidP="00CA7A5C">
      <w:pPr>
        <w:pStyle w:val="Code"/>
        <w:rPr>
          <w:lang w:eastAsia="en-IN"/>
        </w:rPr>
      </w:pPr>
      <w:r w:rsidRPr="000C493A">
        <w:rPr>
          <w:lang w:eastAsia="en-IN"/>
        </w:rPr>
        <w:t>}</w:t>
      </w:r>
    </w:p>
    <w:p w14:paraId="15D5707E" w14:textId="77777777" w:rsidR="003F77C7" w:rsidRPr="000C493A" w:rsidRDefault="003F77C7" w:rsidP="00036A3A">
      <w:pPr>
        <w:pStyle w:val="texxtt"/>
        <w:rPr>
          <w:lang w:eastAsia="en-IN"/>
        </w:rPr>
      </w:pPr>
      <w:r w:rsidRPr="000C493A">
        <w:rPr>
          <w:b/>
          <w:bCs/>
          <w:lang w:eastAsia="en-IN"/>
        </w:rPr>
        <w:t>File I/O Functions:</w:t>
      </w:r>
      <w:r w:rsidRPr="000C493A">
        <w:rPr>
          <w:lang w:eastAsia="en-IN"/>
        </w:rPr>
        <w:t xml:space="preserve"> While this chapter focuses on standard input/output (keyboard and screen), C also provides functions for file operations:</w:t>
      </w:r>
    </w:p>
    <w:p w14:paraId="38493CC8" w14:textId="77777777" w:rsidR="003F77C7" w:rsidRPr="000C493A" w:rsidRDefault="003F77C7" w:rsidP="00036A3A">
      <w:pPr>
        <w:pStyle w:val="Pointss"/>
      </w:pPr>
      <w:r w:rsidRPr="000C493A">
        <w:rPr>
          <w:rFonts w:cs="Courier New"/>
        </w:rPr>
        <w:t>fprintf()</w:t>
      </w:r>
      <w:r w:rsidRPr="000C493A">
        <w:t xml:space="preserve"> and </w:t>
      </w:r>
      <w:r w:rsidRPr="000C493A">
        <w:rPr>
          <w:rFonts w:cs="Courier New"/>
        </w:rPr>
        <w:t>fscanf()</w:t>
      </w:r>
      <w:r w:rsidRPr="000C493A">
        <w:t xml:space="preserve"> for formatted file I/O</w:t>
      </w:r>
    </w:p>
    <w:p w14:paraId="6CADA889" w14:textId="77777777" w:rsidR="003F77C7" w:rsidRPr="000C493A" w:rsidRDefault="003F77C7" w:rsidP="00036A3A">
      <w:pPr>
        <w:pStyle w:val="Pointss"/>
      </w:pPr>
      <w:r w:rsidRPr="000C493A">
        <w:rPr>
          <w:rFonts w:cs="Courier New"/>
        </w:rPr>
        <w:t>fread()</w:t>
      </w:r>
      <w:r w:rsidRPr="000C493A">
        <w:t xml:space="preserve"> and </w:t>
      </w:r>
      <w:r w:rsidRPr="000C493A">
        <w:rPr>
          <w:rFonts w:cs="Courier New"/>
        </w:rPr>
        <w:t>fwrite()</w:t>
      </w:r>
      <w:r w:rsidRPr="000C493A">
        <w:t xml:space="preserve"> for binary file I/O</w:t>
      </w:r>
    </w:p>
    <w:p w14:paraId="5D276E7A" w14:textId="77777777" w:rsidR="003F77C7" w:rsidRPr="000C493A" w:rsidRDefault="003F77C7" w:rsidP="00036A3A">
      <w:pPr>
        <w:pStyle w:val="Pointss"/>
      </w:pPr>
      <w:r w:rsidRPr="000C493A">
        <w:rPr>
          <w:rFonts w:cs="Courier New"/>
        </w:rPr>
        <w:t>fopen()</w:t>
      </w:r>
      <w:r w:rsidRPr="000C493A">
        <w:t xml:space="preserve">, </w:t>
      </w:r>
      <w:r w:rsidRPr="000C493A">
        <w:rPr>
          <w:rFonts w:cs="Courier New"/>
        </w:rPr>
        <w:t>fclose()</w:t>
      </w:r>
      <w:r w:rsidRPr="000C493A">
        <w:t xml:space="preserve"> for file management</w:t>
      </w:r>
    </w:p>
    <w:p w14:paraId="4CC62EF0" w14:textId="77777777" w:rsidR="003F77C7" w:rsidRPr="000C493A" w:rsidRDefault="003F77C7" w:rsidP="00036A3A">
      <w:pPr>
        <w:pStyle w:val="Pointss"/>
      </w:pPr>
      <w:r w:rsidRPr="000C493A">
        <w:t>These functions will be covered in detail in the file handling chapter</w:t>
      </w:r>
    </w:p>
    <w:p w14:paraId="6A038740" w14:textId="77777777" w:rsidR="003F77C7" w:rsidRPr="000C493A" w:rsidRDefault="00000000" w:rsidP="00036A3A">
      <w:pPr>
        <w:pStyle w:val="texxtt"/>
        <w:rPr>
          <w:lang w:eastAsia="en-IN"/>
        </w:rPr>
      </w:pPr>
      <w:r>
        <w:rPr>
          <w:lang w:eastAsia="en-IN"/>
        </w:rPr>
        <w:pict w14:anchorId="6CFB6F98">
          <v:rect id="_x0000_i1059" style="width:0;height:1.5pt" o:hralign="center" o:hrstd="t" o:hr="t" fillcolor="#a0a0a0" stroked="f"/>
        </w:pict>
      </w:r>
    </w:p>
    <w:p w14:paraId="246888D4" w14:textId="12C853B0" w:rsidR="003F77C7" w:rsidRPr="000C493A" w:rsidRDefault="0062116E" w:rsidP="00C74C74">
      <w:pPr>
        <w:pStyle w:val="Subheadddd"/>
      </w:pPr>
      <w:bookmarkStart w:id="47" w:name="_Toc212290948"/>
      <w:r>
        <w:t xml:space="preserve">5.3 </w:t>
      </w:r>
      <w:r w:rsidR="003F77C7" w:rsidRPr="000C493A">
        <w:t>Formatted Output – The printf() Function</w:t>
      </w:r>
      <w:bookmarkEnd w:id="47"/>
    </w:p>
    <w:p w14:paraId="5955FA0A"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printf()</w:t>
      </w:r>
      <w:r w:rsidRPr="000C493A">
        <w:rPr>
          <w:lang w:eastAsia="en-IN"/>
        </w:rPr>
        <w:t xml:space="preserve"> function is arguably the most important and frequently used output function in C programming. Its name stands for "print formatted," which perfectly describes its primary purpose: displaying data with precise control over formatting and appearance. The power of </w:t>
      </w:r>
      <w:r w:rsidRPr="000C493A">
        <w:rPr>
          <w:rFonts w:cs="Courier New"/>
          <w:lang w:eastAsia="en-IN"/>
        </w:rPr>
        <w:t>printf()</w:t>
      </w:r>
      <w:r w:rsidRPr="000C493A">
        <w:rPr>
          <w:lang w:eastAsia="en-IN"/>
        </w:rPr>
        <w:t xml:space="preserve"> lies in its format specifiers, which tell the function how to interpret and display different types of data.</w:t>
      </w:r>
    </w:p>
    <w:p w14:paraId="52664758" w14:textId="77777777" w:rsidR="003F77C7" w:rsidRPr="000C493A" w:rsidRDefault="003F77C7" w:rsidP="00036A3A">
      <w:pPr>
        <w:pStyle w:val="texxtt"/>
        <w:rPr>
          <w:lang w:eastAsia="en-IN"/>
        </w:rPr>
      </w:pPr>
      <w:r w:rsidRPr="000C493A">
        <w:rPr>
          <w:lang w:eastAsia="en-IN"/>
        </w:rPr>
        <w:t xml:space="preserve">Understanding </w:t>
      </w:r>
      <w:r w:rsidRPr="000C493A">
        <w:rPr>
          <w:rFonts w:cs="Courier New"/>
          <w:lang w:eastAsia="en-IN"/>
        </w:rPr>
        <w:t>printf()</w:t>
      </w:r>
      <w:r w:rsidRPr="000C493A">
        <w:rPr>
          <w:lang w:eastAsia="en-IN"/>
        </w:rPr>
        <w:t xml:space="preserve"> thoroughly is essential because it's not just about making output appear on screen – it's about making that output readable, meaningful, and professional-looking. Well-formatted output makes programs more user-friendly and helps developers debug their code more effectively.</w:t>
      </w:r>
    </w:p>
    <w:p w14:paraId="38CBE285" w14:textId="77777777" w:rsidR="003F77C7" w:rsidRPr="000C493A" w:rsidRDefault="003F77C7" w:rsidP="00036A3A">
      <w:pPr>
        <w:pStyle w:val="Subheadddddf"/>
      </w:pPr>
      <w:r w:rsidRPr="000C493A">
        <w:t>The Anatomy of printf()</w:t>
      </w:r>
    </w:p>
    <w:p w14:paraId="00BDE335" w14:textId="77777777" w:rsidR="003F77C7" w:rsidRPr="000C493A" w:rsidRDefault="003F77C7" w:rsidP="00036A3A">
      <w:pPr>
        <w:pStyle w:val="texxtt"/>
        <w:rPr>
          <w:lang w:eastAsia="en-IN"/>
        </w:rPr>
      </w:pPr>
      <w:r w:rsidRPr="000C493A">
        <w:rPr>
          <w:lang w:eastAsia="en-IN"/>
        </w:rPr>
        <w:t xml:space="preserve">The basic structure of a </w:t>
      </w:r>
      <w:r w:rsidRPr="000C493A">
        <w:rPr>
          <w:rFonts w:cs="Courier New"/>
          <w:lang w:eastAsia="en-IN"/>
        </w:rPr>
        <w:t>printf()</w:t>
      </w:r>
      <w:r w:rsidRPr="000C493A">
        <w:rPr>
          <w:lang w:eastAsia="en-IN"/>
        </w:rPr>
        <w:t xml:space="preserve"> call consists of two parts:</w:t>
      </w:r>
    </w:p>
    <w:p w14:paraId="0FC22865" w14:textId="77777777" w:rsidR="003F77C7" w:rsidRPr="000C493A" w:rsidRDefault="003F77C7" w:rsidP="00036A3A">
      <w:pPr>
        <w:pStyle w:val="Pointss"/>
      </w:pPr>
      <w:r w:rsidRPr="000C493A">
        <w:t>A format string containing text and format specifiers</w:t>
      </w:r>
    </w:p>
    <w:p w14:paraId="27B654B9" w14:textId="5845F7EE" w:rsidR="003F77C7" w:rsidRPr="00CA7A5C" w:rsidRDefault="003F77C7" w:rsidP="00036A3A">
      <w:pPr>
        <w:pStyle w:val="Pointss"/>
      </w:pPr>
      <w:r w:rsidRPr="000C493A">
        <w:t>A variable number of arguments corresponding to the format specifiers</w:t>
      </w:r>
    </w:p>
    <w:p w14:paraId="18DD0CAC" w14:textId="77777777" w:rsidR="003F77C7" w:rsidRPr="000C493A" w:rsidRDefault="003F77C7" w:rsidP="00CA7A5C">
      <w:pPr>
        <w:pStyle w:val="Code"/>
        <w:rPr>
          <w:color w:val="383A42"/>
          <w:lang w:eastAsia="en-IN"/>
        </w:rPr>
      </w:pPr>
      <w:r w:rsidRPr="000C493A">
        <w:rPr>
          <w:color w:val="4078F2"/>
          <w:lang w:eastAsia="en-IN"/>
        </w:rPr>
        <w:t>printf</w:t>
      </w:r>
      <w:r w:rsidRPr="000C493A">
        <w:rPr>
          <w:color w:val="383A42"/>
          <w:lang w:eastAsia="en-IN"/>
        </w:rPr>
        <w:t>(</w:t>
      </w:r>
      <w:r w:rsidRPr="000C493A">
        <w:rPr>
          <w:lang w:eastAsia="en-IN"/>
        </w:rPr>
        <w:t>"format string with %specifiers"</w:t>
      </w:r>
      <w:r w:rsidRPr="000C493A">
        <w:rPr>
          <w:color w:val="383A42"/>
          <w:lang w:eastAsia="en-IN"/>
        </w:rPr>
        <w:t>, variable1, variable2, ...);</w:t>
      </w:r>
    </w:p>
    <w:p w14:paraId="733BDAF1" w14:textId="77777777" w:rsidR="003F77C7" w:rsidRPr="000C493A" w:rsidRDefault="003F77C7" w:rsidP="00036A3A">
      <w:pPr>
        <w:pStyle w:val="texxtt"/>
        <w:rPr>
          <w:lang w:eastAsia="en-IN"/>
        </w:rPr>
      </w:pPr>
      <w:r w:rsidRPr="000C493A">
        <w:rPr>
          <w:lang w:eastAsia="en-IN"/>
        </w:rPr>
        <w:t>The format string can contain three types of elements:</w:t>
      </w:r>
    </w:p>
    <w:p w14:paraId="5A4B3770" w14:textId="77777777" w:rsidR="003F77C7" w:rsidRPr="000C493A" w:rsidRDefault="003F77C7" w:rsidP="00036A3A">
      <w:pPr>
        <w:pStyle w:val="Pointss"/>
      </w:pPr>
      <w:r w:rsidRPr="000C493A">
        <w:t>Plain text that is printed exactly as written</w:t>
      </w:r>
    </w:p>
    <w:p w14:paraId="129AAADE" w14:textId="77777777" w:rsidR="003F77C7" w:rsidRPr="000C493A" w:rsidRDefault="003F77C7" w:rsidP="00036A3A">
      <w:pPr>
        <w:pStyle w:val="Pointss"/>
      </w:pPr>
      <w:r w:rsidRPr="000C493A">
        <w:t xml:space="preserve">Escape sequences (like </w:t>
      </w:r>
      <w:r w:rsidRPr="000C493A">
        <w:rPr>
          <w:rFonts w:cs="Courier New"/>
        </w:rPr>
        <w:t>\n</w:t>
      </w:r>
      <w:r w:rsidRPr="000C493A">
        <w:t xml:space="preserve"> for newline) that represent special characters</w:t>
      </w:r>
    </w:p>
    <w:p w14:paraId="5299BEB2" w14:textId="77777777" w:rsidR="003F77C7" w:rsidRPr="000C493A" w:rsidRDefault="003F77C7" w:rsidP="00036A3A">
      <w:pPr>
        <w:pStyle w:val="Pointss"/>
      </w:pPr>
      <w:r w:rsidRPr="000C493A">
        <w:t xml:space="preserve">Format specifiers (like </w:t>
      </w:r>
      <w:r w:rsidRPr="000C493A">
        <w:rPr>
          <w:rFonts w:cs="Courier New"/>
        </w:rPr>
        <w:t>%d</w:t>
      </w:r>
      <w:r w:rsidRPr="000C493A">
        <w:t xml:space="preserve"> for integers) that indicate where and how to insert variable values</w:t>
      </w:r>
    </w:p>
    <w:p w14:paraId="6F358768" w14:textId="77777777" w:rsidR="003F77C7" w:rsidRPr="000C493A" w:rsidRDefault="003F77C7" w:rsidP="00036A3A">
      <w:pPr>
        <w:pStyle w:val="Subheadddddf"/>
      </w:pPr>
      <w:r w:rsidRPr="000C493A">
        <w:t>1. Formatting Integer Output</w:t>
      </w:r>
    </w:p>
    <w:p w14:paraId="73988B54" w14:textId="77777777" w:rsidR="003F77C7" w:rsidRPr="000C493A" w:rsidRDefault="003F77C7" w:rsidP="00036A3A">
      <w:pPr>
        <w:pStyle w:val="texxtt"/>
        <w:rPr>
          <w:lang w:eastAsia="en-IN"/>
        </w:rPr>
      </w:pPr>
      <w:r w:rsidRPr="000C493A">
        <w:rPr>
          <w:lang w:eastAsia="en-IN"/>
        </w:rPr>
        <w:t>Integer formatting in C offers extensive control over how whole numbers appear in your output. Understanding these options allows you to create well-aligned tables, properly formatted reports, and output that meets specific requirements.</w:t>
      </w:r>
    </w:p>
    <w:p w14:paraId="3E25FABF" w14:textId="77777777" w:rsidR="003F77C7" w:rsidRPr="000C493A" w:rsidRDefault="003F77C7" w:rsidP="00036A3A">
      <w:pPr>
        <w:pStyle w:val="Subheadddddf"/>
      </w:pPr>
      <w:r w:rsidRPr="000C493A">
        <w:t>Basic Integer Format Specifiers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8"/>
        <w:gridCol w:w="2461"/>
        <w:gridCol w:w="2645"/>
        <w:gridCol w:w="1663"/>
        <w:gridCol w:w="1859"/>
      </w:tblGrid>
      <w:tr w:rsidR="003F77C7" w:rsidRPr="00036A3A" w14:paraId="39471C68" w14:textId="77777777" w:rsidTr="00CA7A5C">
        <w:trPr>
          <w:tblHeader/>
          <w:tblCellSpacing w:w="15" w:type="dxa"/>
        </w:trPr>
        <w:tc>
          <w:tcPr>
            <w:tcW w:w="0" w:type="auto"/>
            <w:vAlign w:val="center"/>
            <w:hideMark/>
          </w:tcPr>
          <w:p w14:paraId="52113426"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Specifier</w:t>
            </w:r>
          </w:p>
        </w:tc>
        <w:tc>
          <w:tcPr>
            <w:tcW w:w="0" w:type="auto"/>
            <w:vAlign w:val="center"/>
            <w:hideMark/>
          </w:tcPr>
          <w:p w14:paraId="790A6992"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Type</w:t>
            </w:r>
          </w:p>
        </w:tc>
        <w:tc>
          <w:tcPr>
            <w:tcW w:w="0" w:type="auto"/>
            <w:vAlign w:val="center"/>
            <w:hideMark/>
          </w:tcPr>
          <w:p w14:paraId="1F810917"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Description</w:t>
            </w:r>
          </w:p>
        </w:tc>
        <w:tc>
          <w:tcPr>
            <w:tcW w:w="0" w:type="auto"/>
            <w:vAlign w:val="center"/>
            <w:hideMark/>
          </w:tcPr>
          <w:p w14:paraId="3446855B"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 Input</w:t>
            </w:r>
          </w:p>
        </w:tc>
        <w:tc>
          <w:tcPr>
            <w:tcW w:w="0" w:type="auto"/>
            <w:vAlign w:val="center"/>
            <w:hideMark/>
          </w:tcPr>
          <w:p w14:paraId="1076D146"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 Output</w:t>
            </w:r>
          </w:p>
        </w:tc>
      </w:tr>
      <w:tr w:rsidR="003F77C7" w:rsidRPr="00036A3A" w14:paraId="5B46C117" w14:textId="77777777" w:rsidTr="00CA7A5C">
        <w:trPr>
          <w:tblCellSpacing w:w="15" w:type="dxa"/>
        </w:trPr>
        <w:tc>
          <w:tcPr>
            <w:tcW w:w="0" w:type="auto"/>
            <w:vAlign w:val="center"/>
            <w:hideMark/>
          </w:tcPr>
          <w:p w14:paraId="7819A18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%d</w:t>
            </w:r>
          </w:p>
        </w:tc>
        <w:tc>
          <w:tcPr>
            <w:tcW w:w="0" w:type="auto"/>
            <w:vAlign w:val="center"/>
            <w:hideMark/>
          </w:tcPr>
          <w:p w14:paraId="0A570A3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Signed decimal integer</w:t>
            </w:r>
          </w:p>
        </w:tc>
        <w:tc>
          <w:tcPr>
            <w:tcW w:w="0" w:type="auto"/>
            <w:vAlign w:val="center"/>
            <w:hideMark/>
          </w:tcPr>
          <w:p w14:paraId="482FCD2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Standard integer display</w:t>
            </w:r>
          </w:p>
        </w:tc>
        <w:tc>
          <w:tcPr>
            <w:tcW w:w="0" w:type="auto"/>
            <w:vAlign w:val="center"/>
            <w:hideMark/>
          </w:tcPr>
          <w:p w14:paraId="6CDE1D9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2022348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r>
      <w:tr w:rsidR="003F77C7" w:rsidRPr="00036A3A" w14:paraId="7DE272E4" w14:textId="77777777" w:rsidTr="00CA7A5C">
        <w:trPr>
          <w:tblCellSpacing w:w="15" w:type="dxa"/>
        </w:trPr>
        <w:tc>
          <w:tcPr>
            <w:tcW w:w="0" w:type="auto"/>
            <w:vAlign w:val="center"/>
            <w:hideMark/>
          </w:tcPr>
          <w:p w14:paraId="446A6E3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%i</w:t>
            </w:r>
          </w:p>
        </w:tc>
        <w:tc>
          <w:tcPr>
            <w:tcW w:w="0" w:type="auto"/>
            <w:vAlign w:val="center"/>
            <w:hideMark/>
          </w:tcPr>
          <w:p w14:paraId="42130C2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Signed integer</w:t>
            </w:r>
          </w:p>
        </w:tc>
        <w:tc>
          <w:tcPr>
            <w:tcW w:w="0" w:type="auto"/>
            <w:vAlign w:val="center"/>
            <w:hideMark/>
          </w:tcPr>
          <w:p w14:paraId="6FC6C5C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Identical to %d</w:t>
            </w:r>
          </w:p>
        </w:tc>
        <w:tc>
          <w:tcPr>
            <w:tcW w:w="0" w:type="auto"/>
            <w:vAlign w:val="center"/>
            <w:hideMark/>
          </w:tcPr>
          <w:p w14:paraId="379F572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76DFAC5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r>
      <w:tr w:rsidR="003F77C7" w:rsidRPr="00036A3A" w14:paraId="66A20037" w14:textId="77777777" w:rsidTr="00CA7A5C">
        <w:trPr>
          <w:tblCellSpacing w:w="15" w:type="dxa"/>
        </w:trPr>
        <w:tc>
          <w:tcPr>
            <w:tcW w:w="0" w:type="auto"/>
            <w:vAlign w:val="center"/>
            <w:hideMark/>
          </w:tcPr>
          <w:p w14:paraId="735EA28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%u</w:t>
            </w:r>
          </w:p>
        </w:tc>
        <w:tc>
          <w:tcPr>
            <w:tcW w:w="0" w:type="auto"/>
            <w:vAlign w:val="center"/>
            <w:hideMark/>
          </w:tcPr>
          <w:p w14:paraId="108D8E6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decimal integer</w:t>
            </w:r>
          </w:p>
        </w:tc>
        <w:tc>
          <w:tcPr>
            <w:tcW w:w="0" w:type="auto"/>
            <w:vAlign w:val="center"/>
            <w:hideMark/>
          </w:tcPr>
          <w:p w14:paraId="219BCC6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Non-negative integers only</w:t>
            </w:r>
          </w:p>
        </w:tc>
        <w:tc>
          <w:tcPr>
            <w:tcW w:w="0" w:type="auto"/>
            <w:vAlign w:val="center"/>
            <w:hideMark/>
          </w:tcPr>
          <w:p w14:paraId="70FE130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5E2C5AB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r>
      <w:tr w:rsidR="003F77C7" w:rsidRPr="00036A3A" w14:paraId="2CB59832" w14:textId="77777777" w:rsidTr="00CA7A5C">
        <w:trPr>
          <w:tblCellSpacing w:w="15" w:type="dxa"/>
        </w:trPr>
        <w:tc>
          <w:tcPr>
            <w:tcW w:w="0" w:type="auto"/>
            <w:vAlign w:val="center"/>
            <w:hideMark/>
          </w:tcPr>
          <w:p w14:paraId="6FEF2BF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%o</w:t>
            </w:r>
          </w:p>
        </w:tc>
        <w:tc>
          <w:tcPr>
            <w:tcW w:w="0" w:type="auto"/>
            <w:vAlign w:val="center"/>
            <w:hideMark/>
          </w:tcPr>
          <w:p w14:paraId="4576E22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octal</w:t>
            </w:r>
          </w:p>
        </w:tc>
        <w:tc>
          <w:tcPr>
            <w:tcW w:w="0" w:type="auto"/>
            <w:vAlign w:val="center"/>
            <w:hideMark/>
          </w:tcPr>
          <w:p w14:paraId="7CCF8F6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Base-8 representation</w:t>
            </w:r>
          </w:p>
        </w:tc>
        <w:tc>
          <w:tcPr>
            <w:tcW w:w="0" w:type="auto"/>
            <w:vAlign w:val="center"/>
            <w:hideMark/>
          </w:tcPr>
          <w:p w14:paraId="41BDE91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2DA4F77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52</w:t>
            </w:r>
          </w:p>
        </w:tc>
      </w:tr>
      <w:tr w:rsidR="003F77C7" w:rsidRPr="00036A3A" w14:paraId="05219373" w14:textId="77777777" w:rsidTr="00CA7A5C">
        <w:trPr>
          <w:tblCellSpacing w:w="15" w:type="dxa"/>
        </w:trPr>
        <w:tc>
          <w:tcPr>
            <w:tcW w:w="0" w:type="auto"/>
            <w:vAlign w:val="center"/>
            <w:hideMark/>
          </w:tcPr>
          <w:p w14:paraId="4D9C907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%x</w:t>
            </w:r>
          </w:p>
        </w:tc>
        <w:tc>
          <w:tcPr>
            <w:tcW w:w="0" w:type="auto"/>
            <w:vAlign w:val="center"/>
            <w:hideMark/>
          </w:tcPr>
          <w:p w14:paraId="0A5E874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hexadecimal</w:t>
            </w:r>
          </w:p>
        </w:tc>
        <w:tc>
          <w:tcPr>
            <w:tcW w:w="0" w:type="auto"/>
            <w:vAlign w:val="center"/>
            <w:hideMark/>
          </w:tcPr>
          <w:p w14:paraId="6777D60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Base-16 (lowercase)</w:t>
            </w:r>
          </w:p>
        </w:tc>
        <w:tc>
          <w:tcPr>
            <w:tcW w:w="0" w:type="auto"/>
            <w:vAlign w:val="center"/>
            <w:hideMark/>
          </w:tcPr>
          <w:p w14:paraId="7B59B4D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3B7B52B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2a</w:t>
            </w:r>
          </w:p>
        </w:tc>
      </w:tr>
      <w:tr w:rsidR="003F77C7" w:rsidRPr="00036A3A" w14:paraId="3F101EC2" w14:textId="77777777" w:rsidTr="00CA7A5C">
        <w:trPr>
          <w:tblCellSpacing w:w="15" w:type="dxa"/>
        </w:trPr>
        <w:tc>
          <w:tcPr>
            <w:tcW w:w="0" w:type="auto"/>
            <w:vAlign w:val="center"/>
            <w:hideMark/>
          </w:tcPr>
          <w:p w14:paraId="7422492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%X</w:t>
            </w:r>
          </w:p>
        </w:tc>
        <w:tc>
          <w:tcPr>
            <w:tcW w:w="0" w:type="auto"/>
            <w:vAlign w:val="center"/>
            <w:hideMark/>
          </w:tcPr>
          <w:p w14:paraId="625CC3E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hexadecimal</w:t>
            </w:r>
          </w:p>
        </w:tc>
        <w:tc>
          <w:tcPr>
            <w:tcW w:w="0" w:type="auto"/>
            <w:vAlign w:val="center"/>
            <w:hideMark/>
          </w:tcPr>
          <w:p w14:paraId="1BD4E01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Base-16 (uppercase)</w:t>
            </w:r>
          </w:p>
        </w:tc>
        <w:tc>
          <w:tcPr>
            <w:tcW w:w="0" w:type="auto"/>
            <w:vAlign w:val="center"/>
            <w:hideMark/>
          </w:tcPr>
          <w:p w14:paraId="50A6BF4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c>
          <w:tcPr>
            <w:tcW w:w="0" w:type="auto"/>
            <w:vAlign w:val="center"/>
            <w:hideMark/>
          </w:tcPr>
          <w:p w14:paraId="2804111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2A</w:t>
            </w:r>
          </w:p>
        </w:tc>
      </w:tr>
    </w:tbl>
    <w:p w14:paraId="7B8E5D19" w14:textId="3E4F8BDA" w:rsidR="003F77C7" w:rsidRPr="000C493A" w:rsidRDefault="003F77C7" w:rsidP="00036A3A">
      <w:pPr>
        <w:pStyle w:val="Subheadddddf"/>
      </w:pPr>
      <w:r w:rsidRPr="000C493A">
        <w:t>Example Program:</w:t>
      </w:r>
    </w:p>
    <w:p w14:paraId="1F9684D7" w14:textId="77777777" w:rsidR="003F77C7" w:rsidRPr="000C493A" w:rsidRDefault="003F77C7" w:rsidP="00CA7A5C">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C72F037" w14:textId="77777777" w:rsidR="003F77C7" w:rsidRPr="000C493A" w:rsidRDefault="003F77C7" w:rsidP="00CA7A5C">
      <w:pPr>
        <w:pStyle w:val="Code"/>
        <w:rPr>
          <w:color w:val="383A42"/>
          <w:lang w:eastAsia="en-IN"/>
        </w:rPr>
      </w:pPr>
    </w:p>
    <w:p w14:paraId="10764C18" w14:textId="77777777" w:rsidR="003F77C7" w:rsidRPr="000C493A" w:rsidRDefault="003F77C7" w:rsidP="00CA7A5C">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551ED97"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53148E86" w14:textId="77777777" w:rsidR="003F77C7" w:rsidRPr="000C493A" w:rsidRDefault="003F77C7" w:rsidP="00CA7A5C">
      <w:pPr>
        <w:pStyle w:val="Code"/>
        <w:rPr>
          <w:color w:val="383A42"/>
          <w:lang w:eastAsia="en-IN"/>
        </w:rPr>
      </w:pPr>
      <w:r w:rsidRPr="000C493A">
        <w:rPr>
          <w:color w:val="383A42"/>
          <w:lang w:eastAsia="en-IN"/>
        </w:rPr>
        <w:t xml:space="preserve">    </w:t>
      </w:r>
    </w:p>
    <w:p w14:paraId="56AC8E42"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Arithmetic Operations ===\n"</w:t>
      </w:r>
      <w:r w:rsidRPr="000C493A">
        <w:rPr>
          <w:color w:val="383A42"/>
          <w:lang w:eastAsia="en-IN"/>
        </w:rPr>
        <w:t>);</w:t>
      </w:r>
    </w:p>
    <w:p w14:paraId="34DA632D"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391B9016"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173748E"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754B603F"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67B84A0B"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 %d\n"</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i/>
          <w:iCs/>
          <w:color w:val="A0A1A7"/>
          <w:lang w:eastAsia="en-IN"/>
        </w:rPr>
        <w:t>// %% used to print %</w:t>
      </w:r>
    </w:p>
    <w:p w14:paraId="23FD7D43" w14:textId="77777777" w:rsidR="003F77C7" w:rsidRPr="000C493A" w:rsidRDefault="003F77C7" w:rsidP="00CA7A5C">
      <w:pPr>
        <w:pStyle w:val="Code"/>
        <w:rPr>
          <w:color w:val="383A42"/>
          <w:lang w:eastAsia="en-IN"/>
        </w:rPr>
      </w:pPr>
      <w:r w:rsidRPr="000C493A">
        <w:rPr>
          <w:color w:val="383A42"/>
          <w:lang w:eastAsia="en-IN"/>
        </w:rPr>
        <w:t xml:space="preserve">    </w:t>
      </w:r>
    </w:p>
    <w:p w14:paraId="4EBB3115"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i/>
          <w:iCs/>
          <w:color w:val="A0A1A7"/>
          <w:lang w:eastAsia="en-IN"/>
        </w:rPr>
        <w:t>// Demonstrating floating-point division</w:t>
      </w:r>
    </w:p>
    <w:p w14:paraId="7E56BFE0"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Floating-Point Division ===\n"</w:t>
      </w:r>
      <w:r w:rsidRPr="000C493A">
        <w:rPr>
          <w:color w:val="383A42"/>
          <w:lang w:eastAsia="en-IN"/>
        </w:rPr>
        <w:t>);</w:t>
      </w:r>
    </w:p>
    <w:p w14:paraId="610BFEFE"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 / b (float) = %.2f\n"</w:t>
      </w:r>
      <w:r w:rsidRPr="000C493A">
        <w:rPr>
          <w:color w:val="383A42"/>
          <w:lang w:eastAsia="en-IN"/>
        </w:rPr>
        <w:t>, (</w:t>
      </w:r>
      <w:r w:rsidRPr="000C493A">
        <w:rPr>
          <w:color w:val="A626A4"/>
          <w:lang w:eastAsia="en-IN"/>
        </w:rPr>
        <w:t>float</w:t>
      </w:r>
      <w:r w:rsidRPr="000C493A">
        <w:rPr>
          <w:color w:val="383A42"/>
          <w:lang w:eastAsia="en-IN"/>
        </w:rPr>
        <w:t xml:space="preserve">)a </w:t>
      </w:r>
      <w:r w:rsidRPr="000C493A">
        <w:rPr>
          <w:color w:val="4078F2"/>
          <w:lang w:eastAsia="en-IN"/>
        </w:rPr>
        <w:t>/</w:t>
      </w:r>
      <w:r w:rsidRPr="000C493A">
        <w:rPr>
          <w:color w:val="383A42"/>
          <w:lang w:eastAsia="en-IN"/>
        </w:rPr>
        <w:t xml:space="preserve"> b);</w:t>
      </w:r>
    </w:p>
    <w:p w14:paraId="2442319D" w14:textId="77777777" w:rsidR="003F77C7" w:rsidRPr="000C493A" w:rsidRDefault="003F77C7" w:rsidP="00CA7A5C">
      <w:pPr>
        <w:pStyle w:val="Code"/>
        <w:rPr>
          <w:color w:val="383A42"/>
          <w:lang w:eastAsia="en-IN"/>
        </w:rPr>
      </w:pPr>
      <w:r w:rsidRPr="000C493A">
        <w:rPr>
          <w:color w:val="383A42"/>
          <w:lang w:eastAsia="en-IN"/>
        </w:rPr>
        <w:t xml:space="preserve">    </w:t>
      </w:r>
    </w:p>
    <w:p w14:paraId="1A7617A0"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F750275" w14:textId="77777777" w:rsidR="003F77C7" w:rsidRPr="000C493A" w:rsidRDefault="003F77C7" w:rsidP="00CA7A5C">
      <w:pPr>
        <w:pStyle w:val="Code"/>
        <w:rPr>
          <w:color w:val="383A42"/>
          <w:lang w:eastAsia="en-IN"/>
        </w:rPr>
      </w:pPr>
      <w:r w:rsidRPr="000C493A">
        <w:rPr>
          <w:color w:val="383A42"/>
          <w:lang w:eastAsia="en-IN"/>
        </w:rPr>
        <w:t>}</w:t>
      </w:r>
    </w:p>
    <w:p w14:paraId="06EC183A" w14:textId="77777777" w:rsidR="003F77C7" w:rsidRPr="000C493A" w:rsidRDefault="003F77C7" w:rsidP="00036A3A">
      <w:pPr>
        <w:pStyle w:val="Subheadddddf"/>
      </w:pPr>
      <w:r w:rsidRPr="000C493A">
        <w:t>Output:</w:t>
      </w:r>
    </w:p>
    <w:p w14:paraId="2A6A14C1" w14:textId="77777777" w:rsidR="003F77C7" w:rsidRPr="000C493A" w:rsidRDefault="003F77C7" w:rsidP="00CA7A5C">
      <w:pPr>
        <w:pStyle w:val="Code"/>
        <w:rPr>
          <w:lang w:eastAsia="en-IN"/>
        </w:rPr>
      </w:pPr>
      <w:r w:rsidRPr="000C493A">
        <w:rPr>
          <w:lang w:eastAsia="en-IN"/>
        </w:rPr>
        <w:t>=== Arithmetic Operations ===</w:t>
      </w:r>
    </w:p>
    <w:p w14:paraId="42AB05FB" w14:textId="77777777" w:rsidR="003F77C7" w:rsidRPr="000C493A" w:rsidRDefault="003F77C7" w:rsidP="00CA7A5C">
      <w:pPr>
        <w:pStyle w:val="Code"/>
        <w:rPr>
          <w:lang w:eastAsia="en-IN"/>
        </w:rPr>
      </w:pPr>
      <w:r w:rsidRPr="000C493A">
        <w:rPr>
          <w:lang w:eastAsia="en-IN"/>
        </w:rPr>
        <w:t>a + b = 13</w:t>
      </w:r>
    </w:p>
    <w:p w14:paraId="36114E2B" w14:textId="77777777" w:rsidR="003F77C7" w:rsidRPr="000C493A" w:rsidRDefault="003F77C7" w:rsidP="00CA7A5C">
      <w:pPr>
        <w:pStyle w:val="Code"/>
        <w:rPr>
          <w:lang w:eastAsia="en-IN"/>
        </w:rPr>
      </w:pPr>
      <w:r w:rsidRPr="000C493A">
        <w:rPr>
          <w:lang w:eastAsia="en-IN"/>
        </w:rPr>
        <w:t>a - b = 7</w:t>
      </w:r>
    </w:p>
    <w:p w14:paraId="50F0953F" w14:textId="77777777" w:rsidR="003F77C7" w:rsidRPr="000C493A" w:rsidRDefault="003F77C7" w:rsidP="00CA7A5C">
      <w:pPr>
        <w:pStyle w:val="Code"/>
        <w:rPr>
          <w:lang w:eastAsia="en-IN"/>
        </w:rPr>
      </w:pPr>
      <w:r w:rsidRPr="000C493A">
        <w:rPr>
          <w:lang w:eastAsia="en-IN"/>
        </w:rPr>
        <w:t>a * b = 30</w:t>
      </w:r>
    </w:p>
    <w:p w14:paraId="389A729F" w14:textId="77777777" w:rsidR="003F77C7" w:rsidRPr="000C493A" w:rsidRDefault="003F77C7" w:rsidP="00CA7A5C">
      <w:pPr>
        <w:pStyle w:val="Code"/>
        <w:rPr>
          <w:lang w:eastAsia="en-IN"/>
        </w:rPr>
      </w:pPr>
      <w:r w:rsidRPr="000C493A">
        <w:rPr>
          <w:lang w:eastAsia="en-IN"/>
        </w:rPr>
        <w:t>a / b = 3</w:t>
      </w:r>
    </w:p>
    <w:p w14:paraId="182C0459" w14:textId="77777777" w:rsidR="003F77C7" w:rsidRPr="000C493A" w:rsidRDefault="003F77C7" w:rsidP="00CA7A5C">
      <w:pPr>
        <w:pStyle w:val="Code"/>
        <w:rPr>
          <w:lang w:eastAsia="en-IN"/>
        </w:rPr>
      </w:pPr>
      <w:r w:rsidRPr="000C493A">
        <w:rPr>
          <w:lang w:eastAsia="en-IN"/>
        </w:rPr>
        <w:t>a % b = 1</w:t>
      </w:r>
    </w:p>
    <w:p w14:paraId="6BAF81DA" w14:textId="77777777" w:rsidR="003F77C7" w:rsidRPr="000C493A" w:rsidRDefault="003F77C7" w:rsidP="00CA7A5C">
      <w:pPr>
        <w:pStyle w:val="Code"/>
        <w:rPr>
          <w:lang w:eastAsia="en-IN"/>
        </w:rPr>
      </w:pPr>
    </w:p>
    <w:p w14:paraId="471578E3" w14:textId="77777777" w:rsidR="003F77C7" w:rsidRPr="000C493A" w:rsidRDefault="003F77C7" w:rsidP="00CA7A5C">
      <w:pPr>
        <w:pStyle w:val="Code"/>
        <w:rPr>
          <w:lang w:eastAsia="en-IN"/>
        </w:rPr>
      </w:pPr>
      <w:r w:rsidRPr="000C493A">
        <w:rPr>
          <w:lang w:eastAsia="en-IN"/>
        </w:rPr>
        <w:t>=== Floating-Point Division ===</w:t>
      </w:r>
    </w:p>
    <w:p w14:paraId="1DCB7D80" w14:textId="77777777" w:rsidR="003F77C7" w:rsidRPr="000C493A" w:rsidRDefault="003F77C7" w:rsidP="00CA7A5C">
      <w:pPr>
        <w:pStyle w:val="Code"/>
        <w:rPr>
          <w:lang w:eastAsia="en-IN"/>
        </w:rPr>
      </w:pPr>
      <w:r w:rsidRPr="000C493A">
        <w:rPr>
          <w:lang w:eastAsia="en-IN"/>
        </w:rPr>
        <w:t>a / b (float) = 3.33</w:t>
      </w:r>
    </w:p>
    <w:p w14:paraId="229A5398" w14:textId="77777777" w:rsidR="003F77C7" w:rsidRPr="000C493A" w:rsidRDefault="00000000" w:rsidP="00036A3A">
      <w:pPr>
        <w:pStyle w:val="texxtt"/>
        <w:rPr>
          <w:lang w:eastAsia="en-IN"/>
        </w:rPr>
      </w:pPr>
      <w:r>
        <w:rPr>
          <w:lang w:eastAsia="en-IN"/>
        </w:rPr>
        <w:pict w14:anchorId="04F5104F">
          <v:rect id="_x0000_i1060" style="width:0;height:1.5pt" o:hralign="center" o:hrstd="t" o:hr="t" fillcolor="#a0a0a0" stroked="f"/>
        </w:pict>
      </w:r>
    </w:p>
    <w:p w14:paraId="1585BB9F" w14:textId="77777777" w:rsidR="003F77C7" w:rsidRPr="000C493A" w:rsidRDefault="003F77C7" w:rsidP="00036A3A">
      <w:pPr>
        <w:pStyle w:val="Subheadddddf"/>
      </w:pPr>
      <w:r w:rsidRPr="000C493A">
        <w:t>Key Differences Between Output Functions</w:t>
      </w:r>
    </w:p>
    <w:p w14:paraId="467B8E97" w14:textId="77777777" w:rsidR="003F77C7" w:rsidRPr="000C493A" w:rsidRDefault="003F77C7" w:rsidP="00036A3A">
      <w:pPr>
        <w:pStyle w:val="texxtt"/>
        <w:rPr>
          <w:lang w:eastAsia="en-IN"/>
        </w:rPr>
      </w:pPr>
      <w:r w:rsidRPr="000C493A">
        <w:rPr>
          <w:lang w:eastAsia="en-IN"/>
        </w:rPr>
        <w:t xml:space="preserve">Understanding the differences between </w:t>
      </w:r>
      <w:r w:rsidRPr="000C493A">
        <w:rPr>
          <w:rFonts w:cs="Courier New"/>
          <w:lang w:eastAsia="en-IN"/>
        </w:rPr>
        <w:t>printf()</w:t>
      </w:r>
      <w:r w:rsidRPr="000C493A">
        <w:rPr>
          <w:lang w:eastAsia="en-IN"/>
        </w:rPr>
        <w:t xml:space="preserve">, </w:t>
      </w:r>
      <w:r w:rsidRPr="000C493A">
        <w:rPr>
          <w:rFonts w:cs="Courier New"/>
          <w:lang w:eastAsia="en-IN"/>
        </w:rPr>
        <w:t>putchar()</w:t>
      </w:r>
      <w:r w:rsidRPr="000C493A">
        <w:rPr>
          <w:lang w:eastAsia="en-IN"/>
        </w:rPr>
        <w:t xml:space="preserve">, and </w:t>
      </w:r>
      <w:r w:rsidRPr="000C493A">
        <w:rPr>
          <w:rFonts w:cs="Courier New"/>
          <w:lang w:eastAsia="en-IN"/>
        </w:rPr>
        <w:t>puts()</w:t>
      </w:r>
      <w:r w:rsidRPr="000C493A">
        <w:rPr>
          <w:lang w:eastAsia="en-IN"/>
        </w:rPr>
        <w:t xml:space="preserve"> helps you choose the right function for each situation.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4"/>
        <w:gridCol w:w="2502"/>
        <w:gridCol w:w="2610"/>
        <w:gridCol w:w="2700"/>
      </w:tblGrid>
      <w:tr w:rsidR="003F77C7" w:rsidRPr="00036A3A" w14:paraId="0CC62813" w14:textId="77777777" w:rsidTr="00CA7A5C">
        <w:trPr>
          <w:tblHeader/>
          <w:tblCellSpacing w:w="15" w:type="dxa"/>
        </w:trPr>
        <w:tc>
          <w:tcPr>
            <w:tcW w:w="0" w:type="auto"/>
            <w:vAlign w:val="center"/>
            <w:hideMark/>
          </w:tcPr>
          <w:p w14:paraId="0D1A09CE"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Feature</w:t>
            </w:r>
          </w:p>
        </w:tc>
        <w:tc>
          <w:tcPr>
            <w:tcW w:w="0" w:type="auto"/>
            <w:vAlign w:val="center"/>
            <w:hideMark/>
          </w:tcPr>
          <w:p w14:paraId="3AF6DA3C"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printf()</w:t>
            </w:r>
          </w:p>
        </w:tc>
        <w:tc>
          <w:tcPr>
            <w:tcW w:w="0" w:type="auto"/>
            <w:vAlign w:val="center"/>
            <w:hideMark/>
          </w:tcPr>
          <w:p w14:paraId="2B1F04B1"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putchar()</w:t>
            </w:r>
          </w:p>
        </w:tc>
        <w:tc>
          <w:tcPr>
            <w:tcW w:w="0" w:type="auto"/>
            <w:vAlign w:val="center"/>
            <w:hideMark/>
          </w:tcPr>
          <w:p w14:paraId="6003CC6C"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puts()</w:t>
            </w:r>
          </w:p>
        </w:tc>
      </w:tr>
      <w:tr w:rsidR="003F77C7" w:rsidRPr="00036A3A" w14:paraId="09EAAFDB" w14:textId="77777777" w:rsidTr="00CA7A5C">
        <w:trPr>
          <w:tblCellSpacing w:w="15" w:type="dxa"/>
        </w:trPr>
        <w:tc>
          <w:tcPr>
            <w:tcW w:w="0" w:type="auto"/>
            <w:vAlign w:val="center"/>
            <w:hideMark/>
          </w:tcPr>
          <w:p w14:paraId="28FC166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Data Type</w:t>
            </w:r>
          </w:p>
        </w:tc>
        <w:tc>
          <w:tcPr>
            <w:tcW w:w="0" w:type="auto"/>
            <w:vAlign w:val="center"/>
            <w:hideMark/>
          </w:tcPr>
          <w:p w14:paraId="69F43B6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Any type (formatted)</w:t>
            </w:r>
          </w:p>
        </w:tc>
        <w:tc>
          <w:tcPr>
            <w:tcW w:w="0" w:type="auto"/>
            <w:vAlign w:val="center"/>
            <w:hideMark/>
          </w:tcPr>
          <w:p w14:paraId="5998551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Single character</w:t>
            </w:r>
          </w:p>
        </w:tc>
        <w:tc>
          <w:tcPr>
            <w:tcW w:w="0" w:type="auto"/>
            <w:vAlign w:val="center"/>
            <w:hideMark/>
          </w:tcPr>
          <w:p w14:paraId="4404DEF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String only</w:t>
            </w:r>
          </w:p>
        </w:tc>
      </w:tr>
      <w:tr w:rsidR="003F77C7" w:rsidRPr="00036A3A" w14:paraId="676770E0" w14:textId="77777777" w:rsidTr="00CA7A5C">
        <w:trPr>
          <w:tblCellSpacing w:w="15" w:type="dxa"/>
        </w:trPr>
        <w:tc>
          <w:tcPr>
            <w:tcW w:w="0" w:type="auto"/>
            <w:vAlign w:val="center"/>
            <w:hideMark/>
          </w:tcPr>
          <w:p w14:paraId="0B691D4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Formatting</w:t>
            </w:r>
          </w:p>
        </w:tc>
        <w:tc>
          <w:tcPr>
            <w:tcW w:w="0" w:type="auto"/>
            <w:vAlign w:val="center"/>
            <w:hideMark/>
          </w:tcPr>
          <w:p w14:paraId="5A9519E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Full control via format specifiers</w:t>
            </w:r>
          </w:p>
        </w:tc>
        <w:tc>
          <w:tcPr>
            <w:tcW w:w="0" w:type="auto"/>
            <w:vAlign w:val="center"/>
            <w:hideMark/>
          </w:tcPr>
          <w:p w14:paraId="250F054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None</w:t>
            </w:r>
          </w:p>
        </w:tc>
        <w:tc>
          <w:tcPr>
            <w:tcW w:w="0" w:type="auto"/>
            <w:vAlign w:val="center"/>
            <w:hideMark/>
          </w:tcPr>
          <w:p w14:paraId="4C4AA9F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None</w:t>
            </w:r>
          </w:p>
        </w:tc>
      </w:tr>
      <w:tr w:rsidR="003F77C7" w:rsidRPr="00036A3A" w14:paraId="04F71218" w14:textId="77777777" w:rsidTr="00CA7A5C">
        <w:trPr>
          <w:tblCellSpacing w:w="15" w:type="dxa"/>
        </w:trPr>
        <w:tc>
          <w:tcPr>
            <w:tcW w:w="0" w:type="auto"/>
            <w:vAlign w:val="center"/>
            <w:hideMark/>
          </w:tcPr>
          <w:p w14:paraId="06621CC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Newline Behavior</w:t>
            </w:r>
          </w:p>
        </w:tc>
        <w:tc>
          <w:tcPr>
            <w:tcW w:w="0" w:type="auto"/>
            <w:vAlign w:val="center"/>
            <w:hideMark/>
          </w:tcPr>
          <w:p w14:paraId="7CF73BE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Manual (</w:t>
            </w:r>
            <w:r w:rsidRPr="00036A3A">
              <w:rPr>
                <w:rFonts w:ascii="Bembo" w:eastAsia="Times New Roman" w:hAnsi="Bembo" w:cs="Courier New"/>
                <w:kern w:val="0"/>
                <w:sz w:val="25"/>
                <w:szCs w:val="25"/>
                <w:lang w:eastAsia="en-IN"/>
                <w14:ligatures w14:val="none"/>
              </w:rPr>
              <w:t>\n</w:t>
            </w:r>
            <w:r w:rsidRPr="00036A3A">
              <w:rPr>
                <w:rFonts w:ascii="Bembo" w:eastAsia="Times New Roman" w:hAnsi="Bembo" w:cs="Times New Roman"/>
                <w:kern w:val="0"/>
                <w:sz w:val="25"/>
                <w:szCs w:val="25"/>
                <w:lang w:eastAsia="en-IN"/>
                <w14:ligatures w14:val="none"/>
              </w:rPr>
              <w:t xml:space="preserve"> required)</w:t>
            </w:r>
          </w:p>
        </w:tc>
        <w:tc>
          <w:tcPr>
            <w:tcW w:w="0" w:type="auto"/>
            <w:vAlign w:val="center"/>
            <w:hideMark/>
          </w:tcPr>
          <w:p w14:paraId="33C335C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Manual</w:t>
            </w:r>
          </w:p>
        </w:tc>
        <w:tc>
          <w:tcPr>
            <w:tcW w:w="0" w:type="auto"/>
            <w:vAlign w:val="center"/>
            <w:hideMark/>
          </w:tcPr>
          <w:p w14:paraId="62F2501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Automatic</w:t>
            </w:r>
          </w:p>
        </w:tc>
      </w:tr>
      <w:tr w:rsidR="003F77C7" w:rsidRPr="00036A3A" w14:paraId="46FC8CD3" w14:textId="77777777" w:rsidTr="00CA7A5C">
        <w:trPr>
          <w:tblCellSpacing w:w="15" w:type="dxa"/>
        </w:trPr>
        <w:tc>
          <w:tcPr>
            <w:tcW w:w="0" w:type="auto"/>
            <w:vAlign w:val="center"/>
            <w:hideMark/>
          </w:tcPr>
          <w:p w14:paraId="157DDBB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Performance</w:t>
            </w:r>
          </w:p>
        </w:tc>
        <w:tc>
          <w:tcPr>
            <w:tcW w:w="0" w:type="auto"/>
            <w:vAlign w:val="center"/>
            <w:hideMark/>
          </w:tcPr>
          <w:p w14:paraId="1863C44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Slower (format parsing)</w:t>
            </w:r>
          </w:p>
        </w:tc>
        <w:tc>
          <w:tcPr>
            <w:tcW w:w="0" w:type="auto"/>
            <w:vAlign w:val="center"/>
            <w:hideMark/>
          </w:tcPr>
          <w:p w14:paraId="466D400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Very fast</w:t>
            </w:r>
          </w:p>
        </w:tc>
        <w:tc>
          <w:tcPr>
            <w:tcW w:w="0" w:type="auto"/>
            <w:vAlign w:val="center"/>
            <w:hideMark/>
          </w:tcPr>
          <w:p w14:paraId="683EA99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Fast</w:t>
            </w:r>
          </w:p>
        </w:tc>
      </w:tr>
      <w:tr w:rsidR="003F77C7" w:rsidRPr="00036A3A" w14:paraId="3CECB645" w14:textId="77777777" w:rsidTr="00CA7A5C">
        <w:trPr>
          <w:tblCellSpacing w:w="15" w:type="dxa"/>
        </w:trPr>
        <w:tc>
          <w:tcPr>
            <w:tcW w:w="0" w:type="auto"/>
            <w:vAlign w:val="center"/>
            <w:hideMark/>
          </w:tcPr>
          <w:p w14:paraId="61B3505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Complexity</w:t>
            </w:r>
          </w:p>
        </w:tc>
        <w:tc>
          <w:tcPr>
            <w:tcW w:w="0" w:type="auto"/>
            <w:vAlign w:val="center"/>
            <w:hideMark/>
          </w:tcPr>
          <w:p w14:paraId="371F1E8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High</w:t>
            </w:r>
          </w:p>
        </w:tc>
        <w:tc>
          <w:tcPr>
            <w:tcW w:w="0" w:type="auto"/>
            <w:vAlign w:val="center"/>
            <w:hideMark/>
          </w:tcPr>
          <w:p w14:paraId="3FE429D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Very low</w:t>
            </w:r>
          </w:p>
        </w:tc>
        <w:tc>
          <w:tcPr>
            <w:tcW w:w="0" w:type="auto"/>
            <w:vAlign w:val="center"/>
            <w:hideMark/>
          </w:tcPr>
          <w:p w14:paraId="2F2516E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Low</w:t>
            </w:r>
          </w:p>
        </w:tc>
      </w:tr>
      <w:tr w:rsidR="003F77C7" w:rsidRPr="00036A3A" w14:paraId="368A780E" w14:textId="77777777" w:rsidTr="00CA7A5C">
        <w:trPr>
          <w:tblCellSpacing w:w="15" w:type="dxa"/>
        </w:trPr>
        <w:tc>
          <w:tcPr>
            <w:tcW w:w="0" w:type="auto"/>
            <w:vAlign w:val="center"/>
            <w:hideMark/>
          </w:tcPr>
          <w:p w14:paraId="601955C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Best Use Case</w:t>
            </w:r>
          </w:p>
        </w:tc>
        <w:tc>
          <w:tcPr>
            <w:tcW w:w="0" w:type="auto"/>
            <w:vAlign w:val="center"/>
            <w:hideMark/>
          </w:tcPr>
          <w:p w14:paraId="46FD600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Complex formatted output</w:t>
            </w:r>
          </w:p>
        </w:tc>
        <w:tc>
          <w:tcPr>
            <w:tcW w:w="0" w:type="auto"/>
            <w:vAlign w:val="center"/>
            <w:hideMark/>
          </w:tcPr>
          <w:p w14:paraId="015AD6F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Character-by-character processing</w:t>
            </w:r>
          </w:p>
        </w:tc>
        <w:tc>
          <w:tcPr>
            <w:tcW w:w="0" w:type="auto"/>
            <w:vAlign w:val="center"/>
            <w:hideMark/>
          </w:tcPr>
          <w:p w14:paraId="14F5D8C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Simple string output with newline</w:t>
            </w:r>
          </w:p>
        </w:tc>
      </w:tr>
      <w:tr w:rsidR="003F77C7" w:rsidRPr="00036A3A" w14:paraId="761412BB" w14:textId="77777777" w:rsidTr="00CA7A5C">
        <w:trPr>
          <w:tblCellSpacing w:w="15" w:type="dxa"/>
        </w:trPr>
        <w:tc>
          <w:tcPr>
            <w:tcW w:w="0" w:type="auto"/>
            <w:vAlign w:val="center"/>
            <w:hideMark/>
          </w:tcPr>
          <w:p w14:paraId="792C78A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w:t>
            </w:r>
          </w:p>
        </w:tc>
        <w:tc>
          <w:tcPr>
            <w:tcW w:w="0" w:type="auto"/>
            <w:vAlign w:val="center"/>
            <w:hideMark/>
          </w:tcPr>
          <w:p w14:paraId="3A1E873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printf("Age: %d", 25)</w:t>
            </w:r>
          </w:p>
        </w:tc>
        <w:tc>
          <w:tcPr>
            <w:tcW w:w="0" w:type="auto"/>
            <w:vAlign w:val="center"/>
            <w:hideMark/>
          </w:tcPr>
          <w:p w14:paraId="403671A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putchar('A')</w:t>
            </w:r>
          </w:p>
        </w:tc>
        <w:tc>
          <w:tcPr>
            <w:tcW w:w="0" w:type="auto"/>
            <w:vAlign w:val="center"/>
            <w:hideMark/>
          </w:tcPr>
          <w:p w14:paraId="03B29BE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puts("Hello")</w:t>
            </w:r>
          </w:p>
        </w:tc>
      </w:tr>
    </w:tbl>
    <w:p w14:paraId="7B1F8F02" w14:textId="58FD2799" w:rsidR="003F77C7" w:rsidRPr="000C493A" w:rsidRDefault="003F77C7" w:rsidP="00036A3A">
      <w:pPr>
        <w:pStyle w:val="Subheadddddf"/>
      </w:pPr>
      <w:r w:rsidRPr="000C493A">
        <w:t>Performance Considerations</w:t>
      </w:r>
    </w:p>
    <w:p w14:paraId="04BE4255" w14:textId="77777777" w:rsidR="003F77C7" w:rsidRPr="000C493A" w:rsidRDefault="003F77C7" w:rsidP="00036A3A">
      <w:pPr>
        <w:pStyle w:val="texxtt"/>
        <w:rPr>
          <w:lang w:eastAsia="en-IN"/>
        </w:rPr>
      </w:pPr>
      <w:r w:rsidRPr="000C493A">
        <w:rPr>
          <w:lang w:eastAsia="en-IN"/>
        </w:rPr>
        <w:t>When working with large amounts of output or in performance-critical code, choosing the right function matters:</w:t>
      </w:r>
    </w:p>
    <w:p w14:paraId="12035B13" w14:textId="77777777" w:rsidR="003F77C7" w:rsidRPr="000C493A" w:rsidRDefault="003F77C7" w:rsidP="00036A3A">
      <w:pPr>
        <w:pStyle w:val="Pointss"/>
      </w:pPr>
      <w:r w:rsidRPr="000C493A">
        <w:rPr>
          <w:b/>
          <w:bCs/>
        </w:rPr>
        <w:t>putchar()</w:t>
      </w:r>
      <w:r w:rsidRPr="000C493A">
        <w:t xml:space="preserve"> is the fastest for single characters</w:t>
      </w:r>
    </w:p>
    <w:p w14:paraId="25C9911D" w14:textId="77777777" w:rsidR="003F77C7" w:rsidRPr="000C493A" w:rsidRDefault="003F77C7" w:rsidP="00036A3A">
      <w:pPr>
        <w:pStyle w:val="Pointss"/>
      </w:pPr>
      <w:r w:rsidRPr="000C493A">
        <w:rPr>
          <w:b/>
          <w:bCs/>
        </w:rPr>
        <w:t>puts()</w:t>
      </w:r>
      <w:r w:rsidRPr="000C493A">
        <w:t xml:space="preserve"> is faster than printf() for simple strings</w:t>
      </w:r>
    </w:p>
    <w:p w14:paraId="40D0DBA1" w14:textId="77777777" w:rsidR="003F77C7" w:rsidRPr="000C493A" w:rsidRDefault="003F77C7" w:rsidP="00036A3A">
      <w:pPr>
        <w:pStyle w:val="Pointss"/>
      </w:pPr>
      <w:r w:rsidRPr="000C493A">
        <w:rPr>
          <w:b/>
          <w:bCs/>
        </w:rPr>
        <w:t>printf()</w:t>
      </w:r>
      <w:r w:rsidRPr="000C493A">
        <w:t xml:space="preserve"> should be used only when formatting is needed</w:t>
      </w:r>
    </w:p>
    <w:p w14:paraId="6D9D20B7" w14:textId="65DE087A" w:rsidR="003F77C7" w:rsidRPr="000C493A" w:rsidRDefault="003F77C7" w:rsidP="00036A3A">
      <w:pPr>
        <w:pStyle w:val="texxtt"/>
        <w:rPr>
          <w:lang w:eastAsia="en-IN"/>
        </w:rPr>
      </w:pPr>
      <w:r w:rsidRPr="000C493A">
        <w:rPr>
          <w:lang w:eastAsia="en-IN"/>
        </w:rPr>
        <w:t>Example demonstrating efficiency:</w:t>
      </w:r>
    </w:p>
    <w:p w14:paraId="3FFCEE56" w14:textId="77777777" w:rsidR="003F77C7" w:rsidRPr="000C493A" w:rsidRDefault="003F77C7" w:rsidP="00CA7A5C">
      <w:pPr>
        <w:pStyle w:val="Code"/>
        <w:rPr>
          <w:color w:val="383A42"/>
          <w:lang w:eastAsia="en-IN"/>
        </w:rPr>
      </w:pPr>
      <w:r w:rsidRPr="000C493A">
        <w:rPr>
          <w:lang w:eastAsia="en-IN"/>
        </w:rPr>
        <w:t>// Less efficient - parsing format string unnecessarily</w:t>
      </w:r>
    </w:p>
    <w:p w14:paraId="65503BC5" w14:textId="77777777" w:rsidR="003F77C7" w:rsidRPr="000C493A" w:rsidRDefault="003F77C7" w:rsidP="00CA7A5C">
      <w:pPr>
        <w:pStyle w:val="Code"/>
        <w:rPr>
          <w:color w:val="383A42"/>
          <w:lang w:eastAsia="en-IN"/>
        </w:rPr>
      </w:pP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1000</w:t>
      </w:r>
      <w:r w:rsidRPr="000C493A">
        <w:rPr>
          <w:color w:val="383A42"/>
          <w:lang w:eastAsia="en-IN"/>
        </w:rPr>
        <w:t>; i</w:t>
      </w:r>
      <w:r w:rsidRPr="000C493A">
        <w:rPr>
          <w:color w:val="4078F2"/>
          <w:lang w:eastAsia="en-IN"/>
        </w:rPr>
        <w:t>++</w:t>
      </w:r>
      <w:r w:rsidRPr="000C493A">
        <w:rPr>
          <w:color w:val="383A42"/>
          <w:lang w:eastAsia="en-IN"/>
        </w:rPr>
        <w:t>) {</w:t>
      </w:r>
    </w:p>
    <w:p w14:paraId="5211EF4C"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"%s\n"</w:t>
      </w:r>
      <w:r w:rsidRPr="000C493A">
        <w:rPr>
          <w:color w:val="383A42"/>
          <w:lang w:eastAsia="en-IN"/>
        </w:rPr>
        <w:t xml:space="preserve">, </w:t>
      </w:r>
      <w:r w:rsidRPr="000C493A">
        <w:rPr>
          <w:color w:val="50A14F"/>
          <w:lang w:eastAsia="en-IN"/>
        </w:rPr>
        <w:t>"Hello"</w:t>
      </w:r>
      <w:r w:rsidRPr="000C493A">
        <w:rPr>
          <w:color w:val="383A42"/>
          <w:lang w:eastAsia="en-IN"/>
        </w:rPr>
        <w:t>);</w:t>
      </w:r>
    </w:p>
    <w:p w14:paraId="151624AF" w14:textId="77777777" w:rsidR="003F77C7" w:rsidRPr="000C493A" w:rsidRDefault="003F77C7" w:rsidP="00CA7A5C">
      <w:pPr>
        <w:pStyle w:val="Code"/>
        <w:rPr>
          <w:color w:val="383A42"/>
          <w:lang w:eastAsia="en-IN"/>
        </w:rPr>
      </w:pPr>
      <w:r w:rsidRPr="000C493A">
        <w:rPr>
          <w:color w:val="383A42"/>
          <w:lang w:eastAsia="en-IN"/>
        </w:rPr>
        <w:t>}</w:t>
      </w:r>
    </w:p>
    <w:p w14:paraId="0D89FA89" w14:textId="77777777" w:rsidR="003F77C7" w:rsidRPr="000C493A" w:rsidRDefault="003F77C7" w:rsidP="00CA7A5C">
      <w:pPr>
        <w:pStyle w:val="Code"/>
        <w:rPr>
          <w:color w:val="383A42"/>
          <w:lang w:eastAsia="en-IN"/>
        </w:rPr>
      </w:pPr>
    </w:p>
    <w:p w14:paraId="015D0CA6" w14:textId="77777777" w:rsidR="003F77C7" w:rsidRPr="000C493A" w:rsidRDefault="003F77C7" w:rsidP="00CA7A5C">
      <w:pPr>
        <w:pStyle w:val="Code"/>
        <w:rPr>
          <w:color w:val="383A42"/>
          <w:lang w:eastAsia="en-IN"/>
        </w:rPr>
      </w:pPr>
      <w:r w:rsidRPr="000C493A">
        <w:rPr>
          <w:lang w:eastAsia="en-IN"/>
        </w:rPr>
        <w:t>// More efficient - no format parsing</w:t>
      </w:r>
    </w:p>
    <w:p w14:paraId="69BAFC97" w14:textId="77777777" w:rsidR="003F77C7" w:rsidRPr="000C493A" w:rsidRDefault="003F77C7" w:rsidP="00CA7A5C">
      <w:pPr>
        <w:pStyle w:val="Code"/>
        <w:rPr>
          <w:color w:val="383A42"/>
          <w:lang w:eastAsia="en-IN"/>
        </w:rPr>
      </w:pP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1000</w:t>
      </w:r>
      <w:r w:rsidRPr="000C493A">
        <w:rPr>
          <w:color w:val="383A42"/>
          <w:lang w:eastAsia="en-IN"/>
        </w:rPr>
        <w:t>; i</w:t>
      </w:r>
      <w:r w:rsidRPr="000C493A">
        <w:rPr>
          <w:color w:val="4078F2"/>
          <w:lang w:eastAsia="en-IN"/>
        </w:rPr>
        <w:t>++</w:t>
      </w:r>
      <w:r w:rsidRPr="000C493A">
        <w:rPr>
          <w:color w:val="383A42"/>
          <w:lang w:eastAsia="en-IN"/>
        </w:rPr>
        <w:t>) {</w:t>
      </w:r>
    </w:p>
    <w:p w14:paraId="45792737"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puts</w:t>
      </w:r>
      <w:r w:rsidRPr="000C493A">
        <w:rPr>
          <w:color w:val="383A42"/>
          <w:lang w:eastAsia="en-IN"/>
        </w:rPr>
        <w:t>(</w:t>
      </w:r>
      <w:r w:rsidRPr="000C493A">
        <w:rPr>
          <w:color w:val="50A14F"/>
          <w:lang w:eastAsia="en-IN"/>
        </w:rPr>
        <w:t>"Hello"</w:t>
      </w:r>
      <w:r w:rsidRPr="000C493A">
        <w:rPr>
          <w:color w:val="383A42"/>
          <w:lang w:eastAsia="en-IN"/>
        </w:rPr>
        <w:t>);</w:t>
      </w:r>
    </w:p>
    <w:p w14:paraId="53E23FAC" w14:textId="77777777" w:rsidR="003F77C7" w:rsidRPr="000C493A" w:rsidRDefault="003F77C7" w:rsidP="00CA7A5C">
      <w:pPr>
        <w:pStyle w:val="Code"/>
        <w:rPr>
          <w:color w:val="383A42"/>
          <w:lang w:eastAsia="en-IN"/>
        </w:rPr>
      </w:pPr>
      <w:r w:rsidRPr="000C493A">
        <w:rPr>
          <w:color w:val="383A42"/>
          <w:lang w:eastAsia="en-IN"/>
        </w:rPr>
        <w:t>}</w:t>
      </w:r>
    </w:p>
    <w:p w14:paraId="29B18965" w14:textId="77777777" w:rsidR="003F77C7" w:rsidRPr="000C493A" w:rsidRDefault="003F77C7" w:rsidP="00CA7A5C">
      <w:pPr>
        <w:pStyle w:val="Code"/>
        <w:rPr>
          <w:color w:val="383A42"/>
          <w:lang w:eastAsia="en-IN"/>
        </w:rPr>
      </w:pPr>
    </w:p>
    <w:p w14:paraId="1AF0AE5A" w14:textId="77777777" w:rsidR="003F77C7" w:rsidRPr="000C493A" w:rsidRDefault="003F77C7" w:rsidP="00CA7A5C">
      <w:pPr>
        <w:pStyle w:val="Code"/>
        <w:rPr>
          <w:color w:val="383A42"/>
          <w:lang w:eastAsia="en-IN"/>
        </w:rPr>
      </w:pPr>
      <w:r w:rsidRPr="000C493A">
        <w:rPr>
          <w:lang w:eastAsia="en-IN"/>
        </w:rPr>
        <w:t>// Most efficient for characters</w:t>
      </w:r>
    </w:p>
    <w:p w14:paraId="1E5D7130" w14:textId="77777777" w:rsidR="003F77C7" w:rsidRPr="000C493A" w:rsidRDefault="003F77C7" w:rsidP="00CA7A5C">
      <w:pPr>
        <w:pStyle w:val="Code"/>
        <w:rPr>
          <w:color w:val="383A42"/>
          <w:lang w:eastAsia="en-IN"/>
        </w:rPr>
      </w:pP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1000</w:t>
      </w:r>
      <w:r w:rsidRPr="000C493A">
        <w:rPr>
          <w:color w:val="383A42"/>
          <w:lang w:eastAsia="en-IN"/>
        </w:rPr>
        <w:t>; i</w:t>
      </w:r>
      <w:r w:rsidRPr="000C493A">
        <w:rPr>
          <w:color w:val="4078F2"/>
          <w:lang w:eastAsia="en-IN"/>
        </w:rPr>
        <w:t>++</w:t>
      </w:r>
      <w:r w:rsidRPr="000C493A">
        <w:rPr>
          <w:color w:val="383A42"/>
          <w:lang w:eastAsia="en-IN"/>
        </w:rPr>
        <w:t>) {</w:t>
      </w:r>
    </w:p>
    <w:p w14:paraId="01CC04A6" w14:textId="77777777" w:rsidR="003F77C7" w:rsidRPr="000C493A" w:rsidRDefault="003F77C7" w:rsidP="00CA7A5C">
      <w:pPr>
        <w:pStyle w:val="Code"/>
        <w:rPr>
          <w:color w:val="383A42"/>
          <w:lang w:eastAsia="en-IN"/>
        </w:rPr>
      </w:pPr>
      <w:r w:rsidRPr="000C493A">
        <w:rPr>
          <w:color w:val="383A42"/>
          <w:lang w:eastAsia="en-IN"/>
        </w:rPr>
        <w:t xml:space="preserve">    </w:t>
      </w:r>
      <w:r w:rsidRPr="000C493A">
        <w:rPr>
          <w:color w:val="4078F2"/>
          <w:lang w:eastAsia="en-IN"/>
        </w:rPr>
        <w:t>putchar</w:t>
      </w:r>
      <w:r w:rsidRPr="000C493A">
        <w:rPr>
          <w:color w:val="383A42"/>
          <w:lang w:eastAsia="en-IN"/>
        </w:rPr>
        <w:t>(</w:t>
      </w:r>
      <w:r w:rsidRPr="000C493A">
        <w:rPr>
          <w:color w:val="50A14F"/>
          <w:lang w:eastAsia="en-IN"/>
        </w:rPr>
        <w:t>'*'</w:t>
      </w:r>
      <w:r w:rsidRPr="000C493A">
        <w:rPr>
          <w:color w:val="383A42"/>
          <w:lang w:eastAsia="en-IN"/>
        </w:rPr>
        <w:t>);</w:t>
      </w:r>
    </w:p>
    <w:p w14:paraId="0ADB0F5A" w14:textId="77777777" w:rsidR="003F77C7" w:rsidRPr="000C493A" w:rsidRDefault="003F77C7" w:rsidP="00CA7A5C">
      <w:pPr>
        <w:pStyle w:val="Code"/>
        <w:rPr>
          <w:color w:val="383A42"/>
          <w:lang w:eastAsia="en-IN"/>
        </w:rPr>
      </w:pPr>
      <w:r w:rsidRPr="000C493A">
        <w:rPr>
          <w:color w:val="383A42"/>
          <w:lang w:eastAsia="en-IN"/>
        </w:rPr>
        <w:t>}</w:t>
      </w:r>
    </w:p>
    <w:p w14:paraId="10E8A846" w14:textId="77777777" w:rsidR="003F77C7" w:rsidRPr="000C493A" w:rsidRDefault="00000000" w:rsidP="00036A3A">
      <w:pPr>
        <w:pStyle w:val="texxtt"/>
        <w:rPr>
          <w:lang w:eastAsia="en-IN"/>
        </w:rPr>
      </w:pPr>
      <w:r>
        <w:rPr>
          <w:lang w:eastAsia="en-IN"/>
        </w:rPr>
        <w:pict w14:anchorId="487F645D">
          <v:rect id="_x0000_i1061" style="width:0;height:1.5pt" o:hralign="center" o:hrstd="t" o:hr="t" fillcolor="#a0a0a0" stroked="f"/>
        </w:pict>
      </w:r>
    </w:p>
    <w:p w14:paraId="488C2EDB" w14:textId="1FD926C5" w:rsidR="003F77C7" w:rsidRPr="000C493A" w:rsidRDefault="0062116E" w:rsidP="00C74C74">
      <w:pPr>
        <w:pStyle w:val="Subheadddd"/>
      </w:pPr>
      <w:bookmarkStart w:id="48" w:name="_Toc212290949"/>
      <w:r>
        <w:t xml:space="preserve">5.4 </w:t>
      </w:r>
      <w:r w:rsidR="003F77C7" w:rsidRPr="000C493A">
        <w:t>Formatted Input – The scanf() Function</w:t>
      </w:r>
      <w:bookmarkEnd w:id="48"/>
    </w:p>
    <w:p w14:paraId="44EE634F"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scanf()</w:t>
      </w:r>
      <w:r w:rsidRPr="000C493A">
        <w:rPr>
          <w:lang w:eastAsia="en-IN"/>
        </w:rPr>
        <w:t xml:space="preserve"> function is the input counterpart to </w:t>
      </w:r>
      <w:r w:rsidRPr="000C493A">
        <w:rPr>
          <w:rFonts w:cs="Courier New"/>
          <w:lang w:eastAsia="en-IN"/>
        </w:rPr>
        <w:t>printf()</w:t>
      </w:r>
      <w:r w:rsidRPr="000C493A">
        <w:rPr>
          <w:lang w:eastAsia="en-IN"/>
        </w:rPr>
        <w:t xml:space="preserve">. It reads data from standard input (keyboard) and stores it in variables according to format specifiers. Understanding </w:t>
      </w:r>
      <w:r w:rsidRPr="000C493A">
        <w:rPr>
          <w:rFonts w:cs="Courier New"/>
          <w:lang w:eastAsia="en-IN"/>
        </w:rPr>
        <w:t>scanf()</w:t>
      </w:r>
      <w:r w:rsidRPr="000C493A">
        <w:rPr>
          <w:lang w:eastAsia="en-IN"/>
        </w:rPr>
        <w:t xml:space="preserve"> is crucial for creating interactive programs that respond to user input.</w:t>
      </w:r>
    </w:p>
    <w:p w14:paraId="0864A478" w14:textId="77777777" w:rsidR="003F77C7" w:rsidRPr="000C493A" w:rsidRDefault="003F77C7" w:rsidP="00036A3A">
      <w:pPr>
        <w:pStyle w:val="texxtt"/>
        <w:rPr>
          <w:lang w:eastAsia="en-IN"/>
        </w:rPr>
      </w:pPr>
      <w:r w:rsidRPr="000C493A">
        <w:rPr>
          <w:lang w:eastAsia="en-IN"/>
        </w:rPr>
        <w:t xml:space="preserve">The name </w:t>
      </w:r>
      <w:r w:rsidRPr="000C493A">
        <w:rPr>
          <w:rFonts w:cs="Courier New"/>
          <w:lang w:eastAsia="en-IN"/>
        </w:rPr>
        <w:t>scanf</w:t>
      </w:r>
      <w:r w:rsidRPr="000C493A">
        <w:rPr>
          <w:lang w:eastAsia="en-IN"/>
        </w:rPr>
        <w:t xml:space="preserve"> stands for "scan formatted," which describes its operation: it scans the input stream looking for data that matches the format specifiers you provide. This function is powerful but requires careful use, as improper usage can lead to bugs or security vulnerabilities.</w:t>
      </w:r>
    </w:p>
    <w:p w14:paraId="453C04B5" w14:textId="380C84D1" w:rsidR="003F77C7" w:rsidRPr="00CA7A5C" w:rsidRDefault="003F77C7" w:rsidP="00036A3A">
      <w:pPr>
        <w:pStyle w:val="Subheadddddf"/>
      </w:pPr>
      <w:r w:rsidRPr="000C493A">
        <w:t>Function Specification</w:t>
      </w:r>
    </w:p>
    <w:p w14:paraId="2A8D78FC" w14:textId="77777777" w:rsidR="003F77C7" w:rsidRPr="000C493A" w:rsidRDefault="003F77C7" w:rsidP="00CA7A5C">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scanf</w:t>
      </w:r>
      <w:r w:rsidRPr="000C493A">
        <w:rPr>
          <w:lang w:eastAsia="en-IN"/>
        </w:rPr>
        <w:t>(</w:t>
      </w:r>
      <w:r w:rsidRPr="000C493A">
        <w:rPr>
          <w:color w:val="A626A4"/>
          <w:lang w:eastAsia="en-IN"/>
        </w:rPr>
        <w:t>const</w:t>
      </w:r>
      <w:r w:rsidRPr="000C493A">
        <w:rPr>
          <w:lang w:eastAsia="en-IN"/>
        </w:rPr>
        <w:t xml:space="preserve"> </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format, ...);</w:t>
      </w:r>
    </w:p>
    <w:p w14:paraId="10671E3C" w14:textId="77777777" w:rsidR="003F77C7" w:rsidRPr="000C493A" w:rsidRDefault="003F77C7" w:rsidP="00036A3A">
      <w:pPr>
        <w:pStyle w:val="Pointss"/>
      </w:pPr>
      <w:r w:rsidRPr="000C493A">
        <w:t xml:space="preserve">Header Required: </w:t>
      </w:r>
      <w:r w:rsidRPr="000C493A">
        <w:rPr>
          <w:rFonts w:cs="Courier New"/>
        </w:rPr>
        <w:t>&lt;stdio.h&gt;</w:t>
      </w:r>
    </w:p>
    <w:p w14:paraId="5EFFB099" w14:textId="77777777" w:rsidR="003F77C7" w:rsidRPr="000C493A" w:rsidRDefault="003F77C7" w:rsidP="00036A3A">
      <w:pPr>
        <w:pStyle w:val="Pointss"/>
      </w:pPr>
      <w:r w:rsidRPr="000C493A">
        <w:t>Parameters: Format string followed by addresses of variables</w:t>
      </w:r>
    </w:p>
    <w:p w14:paraId="1226BE64" w14:textId="77777777" w:rsidR="003F77C7" w:rsidRPr="000C493A" w:rsidRDefault="003F77C7" w:rsidP="00036A3A">
      <w:pPr>
        <w:pStyle w:val="Pointss"/>
      </w:pPr>
      <w:r w:rsidRPr="000C493A">
        <w:t>Return Value: Number of successfully read items, or EOF on error</w:t>
      </w:r>
    </w:p>
    <w:p w14:paraId="7362CFE0" w14:textId="77777777" w:rsidR="003F77C7" w:rsidRPr="000C493A" w:rsidRDefault="003F77C7" w:rsidP="00036A3A">
      <w:pPr>
        <w:pStyle w:val="Pointss"/>
      </w:pPr>
      <w:r w:rsidRPr="000C493A">
        <w:t xml:space="preserve">Critical Requirement: Must use the address-of operator </w:t>
      </w:r>
      <w:r w:rsidRPr="000C493A">
        <w:rPr>
          <w:rFonts w:cs="Courier New"/>
        </w:rPr>
        <w:t>&amp;</w:t>
      </w:r>
      <w:r w:rsidRPr="000C493A">
        <w:t xml:space="preserve"> for most data types</w:t>
      </w:r>
    </w:p>
    <w:p w14:paraId="30CDC481" w14:textId="77777777" w:rsidR="003F77C7" w:rsidRPr="000C493A" w:rsidRDefault="003F77C7" w:rsidP="00036A3A">
      <w:pPr>
        <w:pStyle w:val="Subheadddddf"/>
      </w:pPr>
      <w:r w:rsidRPr="000C493A">
        <w:t>Understanding the Address-Of Operator (&amp;)</w:t>
      </w:r>
    </w:p>
    <w:p w14:paraId="31B07EEE" w14:textId="139E0820" w:rsidR="003F77C7" w:rsidRPr="000C493A" w:rsidRDefault="003F77C7" w:rsidP="00036A3A">
      <w:pPr>
        <w:pStyle w:val="texxtt"/>
        <w:rPr>
          <w:lang w:eastAsia="en-IN"/>
        </w:rPr>
      </w:pPr>
      <w:r w:rsidRPr="000C493A">
        <w:rPr>
          <w:lang w:eastAsia="en-IN"/>
        </w:rPr>
        <w:t xml:space="preserve">One of the most important aspects of </w:t>
      </w:r>
      <w:r w:rsidRPr="000C493A">
        <w:rPr>
          <w:rFonts w:cs="Courier New"/>
          <w:lang w:eastAsia="en-IN"/>
        </w:rPr>
        <w:t>scanf()</w:t>
      </w:r>
      <w:r w:rsidRPr="000C493A">
        <w:rPr>
          <w:lang w:eastAsia="en-IN"/>
        </w:rPr>
        <w:t xml:space="preserve"> is the use of the </w:t>
      </w:r>
      <w:r w:rsidRPr="000C493A">
        <w:rPr>
          <w:rFonts w:cs="Courier New"/>
          <w:lang w:eastAsia="en-IN"/>
        </w:rPr>
        <w:t>&amp;</w:t>
      </w:r>
      <w:r w:rsidRPr="000C493A">
        <w:rPr>
          <w:lang w:eastAsia="en-IN"/>
        </w:rPr>
        <w:t xml:space="preserve"> operator before variable names. This operator gets the memory address of a variable, allowing </w:t>
      </w:r>
      <w:r w:rsidRPr="000C493A">
        <w:rPr>
          <w:rFonts w:cs="Courier New"/>
          <w:lang w:eastAsia="en-IN"/>
        </w:rPr>
        <w:t>scanf()</w:t>
      </w:r>
      <w:r w:rsidRPr="000C493A">
        <w:rPr>
          <w:lang w:eastAsia="en-IN"/>
        </w:rPr>
        <w:t xml:space="preserve"> to store the input value directly in that memory location.</w:t>
      </w:r>
    </w:p>
    <w:p w14:paraId="5B023611" w14:textId="77777777" w:rsidR="003F77C7" w:rsidRPr="000C493A" w:rsidRDefault="003F77C7" w:rsidP="00CA7A5C">
      <w:pPr>
        <w:pStyle w:val="Code"/>
        <w:rPr>
          <w:lang w:eastAsia="en-IN"/>
        </w:rPr>
      </w:pPr>
      <w:r w:rsidRPr="000C493A">
        <w:rPr>
          <w:color w:val="A626A4"/>
          <w:lang w:eastAsia="en-IN"/>
        </w:rPr>
        <w:t>int</w:t>
      </w:r>
      <w:r w:rsidRPr="000C493A">
        <w:rPr>
          <w:lang w:eastAsia="en-IN"/>
        </w:rPr>
        <w:t xml:space="preserve"> age;</w:t>
      </w:r>
    </w:p>
    <w:p w14:paraId="7EE1208F" w14:textId="77777777" w:rsidR="003F77C7" w:rsidRPr="000C493A" w:rsidRDefault="003F77C7" w:rsidP="00CA7A5C">
      <w:pPr>
        <w:pStyle w:val="Code"/>
        <w:rPr>
          <w:lang w:eastAsia="en-IN"/>
        </w:rPr>
      </w:pP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 xml:space="preserve">age); </w:t>
      </w:r>
      <w:r w:rsidRPr="000C493A">
        <w:rPr>
          <w:i/>
          <w:iCs/>
          <w:color w:val="A0A1A7"/>
          <w:lang w:eastAsia="en-IN"/>
        </w:rPr>
        <w:t>// Correct - passes address of age</w:t>
      </w:r>
    </w:p>
    <w:p w14:paraId="1DAB0DDB" w14:textId="77777777" w:rsidR="003F77C7" w:rsidRPr="000C493A" w:rsidRDefault="003F77C7" w:rsidP="00CA7A5C">
      <w:pPr>
        <w:pStyle w:val="Code"/>
        <w:rPr>
          <w:lang w:eastAsia="en-IN"/>
        </w:rPr>
      </w:pP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age);  </w:t>
      </w:r>
      <w:r w:rsidRPr="000C493A">
        <w:rPr>
          <w:i/>
          <w:iCs/>
          <w:color w:val="A0A1A7"/>
          <w:lang w:eastAsia="en-IN"/>
        </w:rPr>
        <w:t>// WRONG - passes value of age (undefined behavior)</w:t>
      </w:r>
    </w:p>
    <w:p w14:paraId="0397ACCF" w14:textId="4E16EF6D" w:rsidR="003F77C7" w:rsidRPr="000C493A" w:rsidRDefault="003F77C7" w:rsidP="00036A3A">
      <w:pPr>
        <w:pStyle w:val="texxtt"/>
        <w:rPr>
          <w:lang w:eastAsia="en-IN"/>
        </w:rPr>
      </w:pPr>
      <w:r w:rsidRPr="000C493A">
        <w:rPr>
          <w:b/>
          <w:bCs/>
          <w:lang w:eastAsia="en-IN"/>
        </w:rPr>
        <w:t>Exception:</w:t>
      </w:r>
      <w:r w:rsidRPr="000C493A">
        <w:rPr>
          <w:lang w:eastAsia="en-IN"/>
        </w:rPr>
        <w:t xml:space="preserve"> Arrays and strings don't need </w:t>
      </w:r>
      <w:r w:rsidRPr="000C493A">
        <w:rPr>
          <w:rFonts w:cs="Courier New"/>
          <w:lang w:eastAsia="en-IN"/>
        </w:rPr>
        <w:t>&amp;</w:t>
      </w:r>
      <w:r w:rsidRPr="000C493A">
        <w:rPr>
          <w:lang w:eastAsia="en-IN"/>
        </w:rPr>
        <w:t xml:space="preserve"> because the array name itself is already an address:</w:t>
      </w:r>
    </w:p>
    <w:p w14:paraId="6CCD2370" w14:textId="77777777" w:rsidR="003F77C7" w:rsidRPr="000C493A" w:rsidRDefault="003F77C7" w:rsidP="00CA7A5C">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50</w:t>
      </w:r>
      <w:r w:rsidRPr="000C493A">
        <w:rPr>
          <w:lang w:eastAsia="en-IN"/>
        </w:rPr>
        <w:t>];</w:t>
      </w:r>
    </w:p>
    <w:p w14:paraId="14D58044" w14:textId="77777777" w:rsidR="003F77C7" w:rsidRPr="000C493A" w:rsidRDefault="003F77C7" w:rsidP="00CA7A5C">
      <w:pPr>
        <w:pStyle w:val="Code"/>
        <w:rPr>
          <w:lang w:eastAsia="en-IN"/>
        </w:rPr>
      </w:pPr>
      <w:r w:rsidRPr="000C493A">
        <w:rPr>
          <w:color w:val="4078F2"/>
          <w:lang w:eastAsia="en-IN"/>
        </w:rPr>
        <w:t>scanf</w:t>
      </w:r>
      <w:r w:rsidRPr="000C493A">
        <w:rPr>
          <w:lang w:eastAsia="en-IN"/>
        </w:rPr>
        <w:t>(</w:t>
      </w:r>
      <w:r w:rsidRPr="000C493A">
        <w:rPr>
          <w:color w:val="50A14F"/>
          <w:lang w:eastAsia="en-IN"/>
        </w:rPr>
        <w:t>"%s"</w:t>
      </w:r>
      <w:r w:rsidRPr="000C493A">
        <w:rPr>
          <w:lang w:eastAsia="en-IN"/>
        </w:rPr>
        <w:t xml:space="preserve">, name); </w:t>
      </w:r>
      <w:r w:rsidRPr="000C493A">
        <w:rPr>
          <w:i/>
          <w:iCs/>
          <w:color w:val="A0A1A7"/>
          <w:lang w:eastAsia="en-IN"/>
        </w:rPr>
        <w:t>// Correct - name is already an address</w:t>
      </w:r>
    </w:p>
    <w:p w14:paraId="5DA67EDA" w14:textId="77777777" w:rsidR="003F77C7" w:rsidRPr="000C493A" w:rsidRDefault="003F77C7" w:rsidP="00036A3A">
      <w:pPr>
        <w:pStyle w:val="Subheadddddf"/>
      </w:pPr>
      <w:r w:rsidRPr="000C493A">
        <w:t>1. Integer Input</w:t>
      </w:r>
    </w:p>
    <w:p w14:paraId="575D5C57" w14:textId="77777777" w:rsidR="003F77C7" w:rsidRPr="000C493A" w:rsidRDefault="003F77C7" w:rsidP="00036A3A">
      <w:pPr>
        <w:pStyle w:val="texxtt"/>
        <w:rPr>
          <w:lang w:eastAsia="en-IN"/>
        </w:rPr>
      </w:pPr>
      <w:r w:rsidRPr="000C493A">
        <w:rPr>
          <w:lang w:eastAsia="en-IN"/>
        </w:rPr>
        <w:t>Reading integer values from users is one of the most common input operations in C programs.</w:t>
      </w:r>
    </w:p>
    <w:p w14:paraId="11E49FBA" w14:textId="77777777" w:rsidR="00436910" w:rsidRDefault="00436910" w:rsidP="00036A3A">
      <w:pPr>
        <w:pStyle w:val="Subheadddddf"/>
      </w:pPr>
    </w:p>
    <w:p w14:paraId="33AC6C11" w14:textId="0AD06A5B" w:rsidR="003F77C7" w:rsidRPr="000C493A" w:rsidRDefault="003F77C7" w:rsidP="00036A3A">
      <w:pPr>
        <w:pStyle w:val="Subheadddddf"/>
      </w:pPr>
      <w:r w:rsidRPr="000C493A">
        <w:t>Format Specifiers for Integers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7"/>
        <w:gridCol w:w="5112"/>
        <w:gridCol w:w="2786"/>
      </w:tblGrid>
      <w:tr w:rsidR="003F77C7" w:rsidRPr="00036A3A" w14:paraId="5F3C4798" w14:textId="77777777" w:rsidTr="008F0831">
        <w:trPr>
          <w:tblHeader/>
          <w:tblCellSpacing w:w="15" w:type="dxa"/>
        </w:trPr>
        <w:tc>
          <w:tcPr>
            <w:tcW w:w="0" w:type="auto"/>
            <w:vAlign w:val="center"/>
            <w:hideMark/>
          </w:tcPr>
          <w:p w14:paraId="78BAA8AE"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Specifier</w:t>
            </w:r>
          </w:p>
        </w:tc>
        <w:tc>
          <w:tcPr>
            <w:tcW w:w="0" w:type="auto"/>
            <w:vAlign w:val="center"/>
            <w:hideMark/>
          </w:tcPr>
          <w:p w14:paraId="2BE6199E"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Description</w:t>
            </w:r>
          </w:p>
        </w:tc>
        <w:tc>
          <w:tcPr>
            <w:tcW w:w="0" w:type="auto"/>
            <w:vAlign w:val="center"/>
            <w:hideMark/>
          </w:tcPr>
          <w:p w14:paraId="3571865C"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 Input</w:t>
            </w:r>
          </w:p>
        </w:tc>
      </w:tr>
      <w:tr w:rsidR="003F77C7" w:rsidRPr="00036A3A" w14:paraId="601814CC" w14:textId="77777777" w:rsidTr="008F0831">
        <w:trPr>
          <w:tblCellSpacing w:w="15" w:type="dxa"/>
        </w:trPr>
        <w:tc>
          <w:tcPr>
            <w:tcW w:w="0" w:type="auto"/>
            <w:vAlign w:val="center"/>
            <w:hideMark/>
          </w:tcPr>
          <w:p w14:paraId="269379B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%d</w:t>
            </w:r>
          </w:p>
        </w:tc>
        <w:tc>
          <w:tcPr>
            <w:tcW w:w="0" w:type="auto"/>
            <w:vAlign w:val="center"/>
            <w:hideMark/>
          </w:tcPr>
          <w:p w14:paraId="02B0759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Signed decimal integer</w:t>
            </w:r>
          </w:p>
        </w:tc>
        <w:tc>
          <w:tcPr>
            <w:tcW w:w="0" w:type="auto"/>
            <w:vAlign w:val="center"/>
            <w:hideMark/>
          </w:tcPr>
          <w:p w14:paraId="469BBFC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 -17</w:t>
            </w:r>
          </w:p>
        </w:tc>
      </w:tr>
      <w:tr w:rsidR="003F77C7" w:rsidRPr="00036A3A" w14:paraId="4289C9E4" w14:textId="77777777" w:rsidTr="008F0831">
        <w:trPr>
          <w:tblCellSpacing w:w="15" w:type="dxa"/>
        </w:trPr>
        <w:tc>
          <w:tcPr>
            <w:tcW w:w="0" w:type="auto"/>
            <w:vAlign w:val="center"/>
            <w:hideMark/>
          </w:tcPr>
          <w:p w14:paraId="16E2C41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%i</w:t>
            </w:r>
          </w:p>
        </w:tc>
        <w:tc>
          <w:tcPr>
            <w:tcW w:w="0" w:type="auto"/>
            <w:vAlign w:val="center"/>
            <w:hideMark/>
          </w:tcPr>
          <w:p w14:paraId="148A0C2A"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Signed integer (auto-detects octal/hex with prefix)</w:t>
            </w:r>
          </w:p>
        </w:tc>
        <w:tc>
          <w:tcPr>
            <w:tcW w:w="0" w:type="auto"/>
            <w:vAlign w:val="center"/>
            <w:hideMark/>
          </w:tcPr>
          <w:p w14:paraId="0F015E4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 052 (octal), 0x2A (hex)</w:t>
            </w:r>
          </w:p>
        </w:tc>
      </w:tr>
      <w:tr w:rsidR="003F77C7" w:rsidRPr="00036A3A" w14:paraId="72CD4DA7" w14:textId="77777777" w:rsidTr="008F0831">
        <w:trPr>
          <w:tblCellSpacing w:w="15" w:type="dxa"/>
        </w:trPr>
        <w:tc>
          <w:tcPr>
            <w:tcW w:w="0" w:type="auto"/>
            <w:vAlign w:val="center"/>
            <w:hideMark/>
          </w:tcPr>
          <w:p w14:paraId="3B13075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%u</w:t>
            </w:r>
          </w:p>
        </w:tc>
        <w:tc>
          <w:tcPr>
            <w:tcW w:w="0" w:type="auto"/>
            <w:vAlign w:val="center"/>
            <w:hideMark/>
          </w:tcPr>
          <w:p w14:paraId="640D9AC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decimal integer</w:t>
            </w:r>
          </w:p>
        </w:tc>
        <w:tc>
          <w:tcPr>
            <w:tcW w:w="0" w:type="auto"/>
            <w:vAlign w:val="center"/>
            <w:hideMark/>
          </w:tcPr>
          <w:p w14:paraId="78F8908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42</w:t>
            </w:r>
          </w:p>
        </w:tc>
      </w:tr>
      <w:tr w:rsidR="003F77C7" w:rsidRPr="00036A3A" w14:paraId="25A886EA" w14:textId="77777777" w:rsidTr="008F0831">
        <w:trPr>
          <w:tblCellSpacing w:w="15" w:type="dxa"/>
        </w:trPr>
        <w:tc>
          <w:tcPr>
            <w:tcW w:w="0" w:type="auto"/>
            <w:vAlign w:val="center"/>
            <w:hideMark/>
          </w:tcPr>
          <w:p w14:paraId="4928EBF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%o</w:t>
            </w:r>
          </w:p>
        </w:tc>
        <w:tc>
          <w:tcPr>
            <w:tcW w:w="0" w:type="auto"/>
            <w:vAlign w:val="center"/>
            <w:hideMark/>
          </w:tcPr>
          <w:p w14:paraId="41F0422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octal integer</w:t>
            </w:r>
          </w:p>
        </w:tc>
        <w:tc>
          <w:tcPr>
            <w:tcW w:w="0" w:type="auto"/>
            <w:vAlign w:val="center"/>
            <w:hideMark/>
          </w:tcPr>
          <w:p w14:paraId="3926EEE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52</w:t>
            </w:r>
          </w:p>
        </w:tc>
      </w:tr>
      <w:tr w:rsidR="003F77C7" w:rsidRPr="00036A3A" w14:paraId="248E0E4F" w14:textId="77777777" w:rsidTr="008F0831">
        <w:trPr>
          <w:tblCellSpacing w:w="15" w:type="dxa"/>
        </w:trPr>
        <w:tc>
          <w:tcPr>
            <w:tcW w:w="0" w:type="auto"/>
            <w:vAlign w:val="center"/>
            <w:hideMark/>
          </w:tcPr>
          <w:p w14:paraId="4D4C74C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%x</w:t>
            </w:r>
            <w:r w:rsidRPr="00036A3A">
              <w:rPr>
                <w:rFonts w:ascii="Bembo" w:eastAsia="Times New Roman" w:hAnsi="Bembo" w:cs="Times New Roman"/>
                <w:kern w:val="0"/>
                <w:sz w:val="25"/>
                <w:szCs w:val="25"/>
                <w:lang w:eastAsia="en-IN"/>
                <w14:ligatures w14:val="none"/>
              </w:rPr>
              <w:t xml:space="preserve"> / </w:t>
            </w:r>
            <w:r w:rsidRPr="00036A3A">
              <w:rPr>
                <w:rFonts w:ascii="Bembo" w:eastAsia="Times New Roman" w:hAnsi="Bembo" w:cs="Courier New"/>
                <w:kern w:val="0"/>
                <w:sz w:val="25"/>
                <w:szCs w:val="25"/>
                <w:lang w:eastAsia="en-IN"/>
                <w14:ligatures w14:val="none"/>
              </w:rPr>
              <w:t>%X</w:t>
            </w:r>
          </w:p>
        </w:tc>
        <w:tc>
          <w:tcPr>
            <w:tcW w:w="0" w:type="auto"/>
            <w:vAlign w:val="center"/>
            <w:hideMark/>
          </w:tcPr>
          <w:p w14:paraId="0929ECB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Unsigned hexadecimal</w:t>
            </w:r>
          </w:p>
        </w:tc>
        <w:tc>
          <w:tcPr>
            <w:tcW w:w="0" w:type="auto"/>
            <w:vAlign w:val="center"/>
            <w:hideMark/>
          </w:tcPr>
          <w:p w14:paraId="286ACED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2a, 2A</w:t>
            </w:r>
          </w:p>
        </w:tc>
      </w:tr>
    </w:tbl>
    <w:p w14:paraId="21DF1BE7" w14:textId="3C1AA8A4" w:rsidR="003F77C7" w:rsidRPr="000C493A" w:rsidRDefault="003F77C7" w:rsidP="00036A3A">
      <w:pPr>
        <w:pStyle w:val="Subheadddddf"/>
      </w:pPr>
      <w:r w:rsidRPr="000C493A">
        <w:t>Basic Integer Input Example</w:t>
      </w:r>
    </w:p>
    <w:p w14:paraId="073E3B39"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972A610" w14:textId="77777777" w:rsidR="003F77C7" w:rsidRPr="000C493A" w:rsidRDefault="003F77C7" w:rsidP="008F0831">
      <w:pPr>
        <w:pStyle w:val="Code"/>
        <w:rPr>
          <w:color w:val="383A42"/>
          <w:lang w:eastAsia="en-IN"/>
        </w:rPr>
      </w:pPr>
    </w:p>
    <w:p w14:paraId="3E59A208"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FA9EE3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w:t>
      </w:r>
    </w:p>
    <w:p w14:paraId="05257221" w14:textId="77777777" w:rsidR="003F77C7" w:rsidRPr="000C493A" w:rsidRDefault="003F77C7" w:rsidP="008F0831">
      <w:pPr>
        <w:pStyle w:val="Code"/>
        <w:rPr>
          <w:color w:val="383A42"/>
          <w:lang w:eastAsia="en-IN"/>
        </w:rPr>
      </w:pPr>
      <w:r w:rsidRPr="000C493A">
        <w:rPr>
          <w:color w:val="383A42"/>
          <w:lang w:eastAsia="en-IN"/>
        </w:rPr>
        <w:t xml:space="preserve">    </w:t>
      </w:r>
    </w:p>
    <w:p w14:paraId="089818E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age: "</w:t>
      </w:r>
      <w:r w:rsidRPr="000C493A">
        <w:rPr>
          <w:color w:val="383A42"/>
          <w:lang w:eastAsia="en-IN"/>
        </w:rPr>
        <w:t>);</w:t>
      </w:r>
    </w:p>
    <w:p w14:paraId="4E00499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age);</w:t>
      </w:r>
    </w:p>
    <w:p w14:paraId="7C14AA87" w14:textId="77777777" w:rsidR="003F77C7" w:rsidRPr="000C493A" w:rsidRDefault="003F77C7" w:rsidP="008F0831">
      <w:pPr>
        <w:pStyle w:val="Code"/>
        <w:rPr>
          <w:color w:val="383A42"/>
          <w:lang w:eastAsia="en-IN"/>
        </w:rPr>
      </w:pPr>
      <w:r w:rsidRPr="000C493A">
        <w:rPr>
          <w:color w:val="383A42"/>
          <w:lang w:eastAsia="en-IN"/>
        </w:rPr>
        <w:t xml:space="preserve">    </w:t>
      </w:r>
    </w:p>
    <w:p w14:paraId="3FDEFA7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 %d\n"</w:t>
      </w:r>
      <w:r w:rsidRPr="000C493A">
        <w:rPr>
          <w:color w:val="383A42"/>
          <w:lang w:eastAsia="en-IN"/>
        </w:rPr>
        <w:t>, age);</w:t>
      </w:r>
    </w:p>
    <w:p w14:paraId="683BD07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"Next year you will be %d years old.\n"</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59BA5820" w14:textId="77777777" w:rsidR="003F77C7" w:rsidRPr="000C493A" w:rsidRDefault="003F77C7" w:rsidP="008F0831">
      <w:pPr>
        <w:pStyle w:val="Code"/>
        <w:rPr>
          <w:color w:val="383A42"/>
          <w:lang w:eastAsia="en-IN"/>
        </w:rPr>
      </w:pPr>
      <w:r w:rsidRPr="000C493A">
        <w:rPr>
          <w:color w:val="383A42"/>
          <w:lang w:eastAsia="en-IN"/>
        </w:rPr>
        <w:t xml:space="preserve">    </w:t>
      </w:r>
    </w:p>
    <w:p w14:paraId="5CD3A21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DFEE7E2" w14:textId="77777777" w:rsidR="003F77C7" w:rsidRPr="000C493A" w:rsidRDefault="003F77C7" w:rsidP="008F0831">
      <w:pPr>
        <w:pStyle w:val="Code"/>
        <w:rPr>
          <w:color w:val="383A42"/>
          <w:lang w:eastAsia="en-IN"/>
        </w:rPr>
      </w:pPr>
      <w:r w:rsidRPr="000C493A">
        <w:rPr>
          <w:color w:val="383A42"/>
          <w:lang w:eastAsia="en-IN"/>
        </w:rPr>
        <w:t>}</w:t>
      </w:r>
    </w:p>
    <w:p w14:paraId="7712AF87" w14:textId="77777777" w:rsidR="003F77C7" w:rsidRPr="000C493A" w:rsidRDefault="003F77C7" w:rsidP="00036A3A">
      <w:pPr>
        <w:pStyle w:val="Subheadddddf"/>
      </w:pPr>
      <w:r w:rsidRPr="000C493A">
        <w:t>Sample Run:</w:t>
      </w:r>
    </w:p>
    <w:p w14:paraId="22E4B37F" w14:textId="77777777" w:rsidR="003F77C7" w:rsidRPr="000C493A" w:rsidRDefault="003F77C7" w:rsidP="008F0831">
      <w:pPr>
        <w:pStyle w:val="Code"/>
        <w:rPr>
          <w:lang w:eastAsia="en-IN"/>
        </w:rPr>
      </w:pPr>
      <w:r w:rsidRPr="000C493A">
        <w:rPr>
          <w:lang w:eastAsia="en-IN"/>
        </w:rPr>
        <w:t>Enter your age: 25</w:t>
      </w:r>
    </w:p>
    <w:p w14:paraId="3AC6E6E1" w14:textId="77777777" w:rsidR="003F77C7" w:rsidRPr="000C493A" w:rsidRDefault="003F77C7" w:rsidP="008F0831">
      <w:pPr>
        <w:pStyle w:val="Code"/>
        <w:rPr>
          <w:lang w:eastAsia="en-IN"/>
        </w:rPr>
      </w:pPr>
      <w:r w:rsidRPr="000C493A">
        <w:rPr>
          <w:lang w:eastAsia="en-IN"/>
        </w:rPr>
        <w:t>You entered: 25</w:t>
      </w:r>
    </w:p>
    <w:p w14:paraId="7B94141C" w14:textId="77777777" w:rsidR="003F77C7" w:rsidRPr="000C493A" w:rsidRDefault="003F77C7" w:rsidP="008F0831">
      <w:pPr>
        <w:pStyle w:val="Code"/>
        <w:rPr>
          <w:lang w:eastAsia="en-IN"/>
        </w:rPr>
      </w:pPr>
      <w:r w:rsidRPr="000C493A">
        <w:rPr>
          <w:lang w:eastAsia="en-IN"/>
        </w:rPr>
        <w:t>Next year you will be 26 years old.</w:t>
      </w:r>
    </w:p>
    <w:p w14:paraId="7AD47639" w14:textId="77777777" w:rsidR="003F77C7" w:rsidRPr="000C493A" w:rsidRDefault="003F77C7" w:rsidP="00036A3A">
      <w:pPr>
        <w:pStyle w:val="Subheadddddf"/>
      </w:pPr>
      <w:r w:rsidRPr="000C493A">
        <w:t>Reading Multiple Integers</w:t>
      </w:r>
    </w:p>
    <w:p w14:paraId="77206A69" w14:textId="7BAD3587" w:rsidR="003F77C7" w:rsidRPr="000C493A" w:rsidRDefault="003F77C7" w:rsidP="00036A3A">
      <w:pPr>
        <w:pStyle w:val="texxtt"/>
        <w:rPr>
          <w:lang w:eastAsia="en-IN"/>
        </w:rPr>
      </w:pPr>
      <w:r w:rsidRPr="000C493A">
        <w:rPr>
          <w:lang w:eastAsia="en-IN"/>
        </w:rPr>
        <w:t xml:space="preserve">You can read multiple values in a single </w:t>
      </w:r>
      <w:r w:rsidRPr="000C493A">
        <w:rPr>
          <w:rFonts w:cs="Courier New"/>
          <w:lang w:eastAsia="en-IN"/>
        </w:rPr>
        <w:t>scanf()</w:t>
      </w:r>
      <w:r w:rsidRPr="000C493A">
        <w:rPr>
          <w:lang w:eastAsia="en-IN"/>
        </w:rPr>
        <w:t xml:space="preserve"> call:</w:t>
      </w:r>
    </w:p>
    <w:p w14:paraId="319F34D5"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3BA9E6E" w14:textId="77777777" w:rsidR="003F77C7" w:rsidRPr="000C493A" w:rsidRDefault="003F77C7" w:rsidP="008F0831">
      <w:pPr>
        <w:pStyle w:val="Code"/>
        <w:rPr>
          <w:color w:val="383A42"/>
          <w:lang w:eastAsia="en-IN"/>
        </w:rPr>
      </w:pPr>
    </w:p>
    <w:p w14:paraId="695CADA3"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37E3197"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day, month, year;</w:t>
      </w:r>
    </w:p>
    <w:p w14:paraId="3B412C7F" w14:textId="77777777" w:rsidR="003F77C7" w:rsidRPr="000C493A" w:rsidRDefault="003F77C7" w:rsidP="008F0831">
      <w:pPr>
        <w:pStyle w:val="Code"/>
        <w:rPr>
          <w:color w:val="383A42"/>
          <w:lang w:eastAsia="en-IN"/>
        </w:rPr>
      </w:pPr>
      <w:r w:rsidRPr="000C493A">
        <w:rPr>
          <w:color w:val="383A42"/>
          <w:lang w:eastAsia="en-IN"/>
        </w:rPr>
        <w:t xml:space="preserve">    </w:t>
      </w:r>
    </w:p>
    <w:p w14:paraId="4E54D848"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date (DD MM YYYY): "</w:t>
      </w:r>
      <w:r w:rsidRPr="000C493A">
        <w:rPr>
          <w:color w:val="383A42"/>
          <w:lang w:eastAsia="en-IN"/>
        </w:rPr>
        <w:t>);</w:t>
      </w:r>
    </w:p>
    <w:p w14:paraId="27FA1B5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 %d %d"</w:t>
      </w:r>
      <w:r w:rsidRPr="000C493A">
        <w:rPr>
          <w:color w:val="383A42"/>
          <w:lang w:eastAsia="en-IN"/>
        </w:rPr>
        <w:t xml:space="preserve">, </w:t>
      </w:r>
      <w:r w:rsidRPr="000C493A">
        <w:rPr>
          <w:color w:val="4078F2"/>
          <w:lang w:eastAsia="en-IN"/>
        </w:rPr>
        <w:t>&amp;</w:t>
      </w:r>
      <w:r w:rsidRPr="000C493A">
        <w:rPr>
          <w:color w:val="383A42"/>
          <w:lang w:eastAsia="en-IN"/>
        </w:rPr>
        <w:t xml:space="preserve">day, </w:t>
      </w:r>
      <w:r w:rsidRPr="000C493A">
        <w:rPr>
          <w:color w:val="4078F2"/>
          <w:lang w:eastAsia="en-IN"/>
        </w:rPr>
        <w:t>&amp;</w:t>
      </w:r>
      <w:r w:rsidRPr="000C493A">
        <w:rPr>
          <w:color w:val="383A42"/>
          <w:lang w:eastAsia="en-IN"/>
        </w:rPr>
        <w:t xml:space="preserve">month, </w:t>
      </w:r>
      <w:r w:rsidRPr="000C493A">
        <w:rPr>
          <w:color w:val="4078F2"/>
          <w:lang w:eastAsia="en-IN"/>
        </w:rPr>
        <w:t>&amp;</w:t>
      </w:r>
      <w:r w:rsidRPr="000C493A">
        <w:rPr>
          <w:color w:val="383A42"/>
          <w:lang w:eastAsia="en-IN"/>
        </w:rPr>
        <w:t>year);</w:t>
      </w:r>
    </w:p>
    <w:p w14:paraId="40F6F879" w14:textId="77777777" w:rsidR="003F77C7" w:rsidRPr="000C493A" w:rsidRDefault="003F77C7" w:rsidP="008F0831">
      <w:pPr>
        <w:pStyle w:val="Code"/>
        <w:rPr>
          <w:color w:val="383A42"/>
          <w:lang w:eastAsia="en-IN"/>
        </w:rPr>
      </w:pPr>
      <w:r w:rsidRPr="000C493A">
        <w:rPr>
          <w:color w:val="383A42"/>
          <w:lang w:eastAsia="en-IN"/>
        </w:rPr>
        <w:t xml:space="preserve">    </w:t>
      </w:r>
    </w:p>
    <w:p w14:paraId="5DA7121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 %02d/%02d/%d\n"</w:t>
      </w:r>
      <w:r w:rsidRPr="000C493A">
        <w:rPr>
          <w:color w:val="383A42"/>
          <w:lang w:eastAsia="en-IN"/>
        </w:rPr>
        <w:t>, day, month, year);</w:t>
      </w:r>
    </w:p>
    <w:p w14:paraId="6D6D2DC1" w14:textId="77777777" w:rsidR="003F77C7" w:rsidRPr="000C493A" w:rsidRDefault="003F77C7" w:rsidP="008F0831">
      <w:pPr>
        <w:pStyle w:val="Code"/>
        <w:rPr>
          <w:color w:val="383A42"/>
          <w:lang w:eastAsia="en-IN"/>
        </w:rPr>
      </w:pPr>
      <w:r w:rsidRPr="000C493A">
        <w:rPr>
          <w:color w:val="383A42"/>
          <w:lang w:eastAsia="en-IN"/>
        </w:rPr>
        <w:t xml:space="preserve">    </w:t>
      </w:r>
    </w:p>
    <w:p w14:paraId="1081309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730CA12" w14:textId="77777777" w:rsidR="003F77C7" w:rsidRPr="000C493A" w:rsidRDefault="003F77C7" w:rsidP="008F0831">
      <w:pPr>
        <w:pStyle w:val="Code"/>
        <w:rPr>
          <w:color w:val="383A42"/>
          <w:lang w:eastAsia="en-IN"/>
        </w:rPr>
      </w:pPr>
      <w:r w:rsidRPr="000C493A">
        <w:rPr>
          <w:color w:val="383A42"/>
          <w:lang w:eastAsia="en-IN"/>
        </w:rPr>
        <w:t>}</w:t>
      </w:r>
    </w:p>
    <w:p w14:paraId="35C4F280" w14:textId="77777777" w:rsidR="003F77C7" w:rsidRPr="000C493A" w:rsidRDefault="003F77C7" w:rsidP="00036A3A">
      <w:pPr>
        <w:pStyle w:val="Subheadddddf"/>
      </w:pPr>
      <w:r w:rsidRPr="000C493A">
        <w:t>Sample Run:</w:t>
      </w:r>
    </w:p>
    <w:p w14:paraId="5F97E9CC" w14:textId="77777777" w:rsidR="003F77C7" w:rsidRPr="000C493A" w:rsidRDefault="003F77C7" w:rsidP="008F0831">
      <w:pPr>
        <w:pStyle w:val="Code"/>
        <w:rPr>
          <w:lang w:eastAsia="en-IN"/>
        </w:rPr>
      </w:pPr>
      <w:r w:rsidRPr="000C493A">
        <w:rPr>
          <w:lang w:eastAsia="en-IN"/>
        </w:rPr>
        <w:t>Enter date (DD MM YYYY): 15 8 2024</w:t>
      </w:r>
    </w:p>
    <w:p w14:paraId="61F11405" w14:textId="77777777" w:rsidR="003F77C7" w:rsidRPr="000C493A" w:rsidRDefault="003F77C7" w:rsidP="008F0831">
      <w:pPr>
        <w:pStyle w:val="Code"/>
        <w:rPr>
          <w:lang w:eastAsia="en-IN"/>
        </w:rPr>
      </w:pPr>
      <w:r w:rsidRPr="000C493A">
        <w:rPr>
          <w:lang w:eastAsia="en-IN"/>
        </w:rPr>
        <w:t>You entered: 15/08/2024</w:t>
      </w:r>
    </w:p>
    <w:p w14:paraId="7899E6A5" w14:textId="77777777" w:rsidR="003F77C7" w:rsidRPr="000C493A" w:rsidRDefault="00000000" w:rsidP="00036A3A">
      <w:pPr>
        <w:pStyle w:val="texxtt"/>
        <w:rPr>
          <w:lang w:eastAsia="en-IN"/>
        </w:rPr>
      </w:pPr>
      <w:r>
        <w:rPr>
          <w:lang w:eastAsia="en-IN"/>
        </w:rPr>
        <w:pict w14:anchorId="5A3A306E">
          <v:rect id="_x0000_i1062" style="width:0;height:1.5pt" o:hralign="center" o:hrstd="t" o:hr="t" fillcolor="#a0a0a0" stroked="f"/>
        </w:pict>
      </w:r>
    </w:p>
    <w:p w14:paraId="4332382F" w14:textId="77777777" w:rsidR="003F77C7" w:rsidRPr="000C493A" w:rsidRDefault="003F77C7" w:rsidP="00036A3A">
      <w:pPr>
        <w:pStyle w:val="Subheadddddf"/>
      </w:pPr>
      <w:r w:rsidRPr="000C493A">
        <w:t>2. Floating-Point Input</w:t>
      </w:r>
    </w:p>
    <w:p w14:paraId="78A240CE" w14:textId="77777777" w:rsidR="003F77C7" w:rsidRPr="000C493A" w:rsidRDefault="003F77C7" w:rsidP="00036A3A">
      <w:pPr>
        <w:pStyle w:val="texxtt"/>
        <w:rPr>
          <w:lang w:eastAsia="en-IN"/>
        </w:rPr>
      </w:pPr>
      <w:r w:rsidRPr="000C493A">
        <w:rPr>
          <w:lang w:eastAsia="en-IN"/>
        </w:rPr>
        <w:t>Floating-point input allows programs to work with decimal numbers, essential for scientific calculations, financial applications, and any scenario requiring fractional values.</w:t>
      </w:r>
    </w:p>
    <w:p w14:paraId="039D27F5" w14:textId="129EDA1F" w:rsidR="003F77C7" w:rsidRPr="000C493A" w:rsidRDefault="003F77C7" w:rsidP="00036A3A">
      <w:pPr>
        <w:pStyle w:val="Subheadddddf"/>
      </w:pPr>
      <w:r w:rsidRPr="000C493A">
        <w:t>Format Specifiers for Floating-Point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6"/>
        <w:gridCol w:w="1964"/>
        <w:gridCol w:w="2121"/>
      </w:tblGrid>
      <w:tr w:rsidR="003F77C7" w:rsidRPr="00036A3A" w14:paraId="3CB4692E" w14:textId="77777777" w:rsidTr="008F0831">
        <w:trPr>
          <w:tblHeader/>
          <w:tblCellSpacing w:w="15" w:type="dxa"/>
        </w:trPr>
        <w:tc>
          <w:tcPr>
            <w:tcW w:w="0" w:type="auto"/>
            <w:vAlign w:val="center"/>
            <w:hideMark/>
          </w:tcPr>
          <w:p w14:paraId="3F12A511"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Data Type</w:t>
            </w:r>
          </w:p>
        </w:tc>
        <w:tc>
          <w:tcPr>
            <w:tcW w:w="0" w:type="auto"/>
            <w:vAlign w:val="center"/>
            <w:hideMark/>
          </w:tcPr>
          <w:p w14:paraId="49534675"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Format Specifier</w:t>
            </w:r>
          </w:p>
        </w:tc>
        <w:tc>
          <w:tcPr>
            <w:tcW w:w="0" w:type="auto"/>
            <w:vAlign w:val="center"/>
            <w:hideMark/>
          </w:tcPr>
          <w:p w14:paraId="1AC2C2B5"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Example Input</w:t>
            </w:r>
          </w:p>
        </w:tc>
      </w:tr>
      <w:tr w:rsidR="003F77C7" w:rsidRPr="00036A3A" w14:paraId="2FD9A53E" w14:textId="77777777" w:rsidTr="008F0831">
        <w:trPr>
          <w:tblCellSpacing w:w="15" w:type="dxa"/>
        </w:trPr>
        <w:tc>
          <w:tcPr>
            <w:tcW w:w="0" w:type="auto"/>
            <w:vAlign w:val="center"/>
            <w:hideMark/>
          </w:tcPr>
          <w:p w14:paraId="7033D1DD" w14:textId="7DDABADA" w:rsidR="003F77C7" w:rsidRPr="00036A3A" w:rsidRDefault="008F0831"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w:t>
            </w:r>
            <w:r w:rsidR="003F77C7" w:rsidRPr="00036A3A">
              <w:rPr>
                <w:rFonts w:ascii="Bembo" w:eastAsia="Times New Roman" w:hAnsi="Bembo" w:cs="Times New Roman"/>
                <w:kern w:val="0"/>
                <w:sz w:val="25"/>
                <w:szCs w:val="25"/>
                <w:lang w:eastAsia="en-IN"/>
                <w14:ligatures w14:val="none"/>
              </w:rPr>
              <w:t>loat</w:t>
            </w:r>
          </w:p>
        </w:tc>
        <w:tc>
          <w:tcPr>
            <w:tcW w:w="0" w:type="auto"/>
            <w:vAlign w:val="center"/>
            <w:hideMark/>
          </w:tcPr>
          <w:p w14:paraId="0F07086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%f</w:t>
            </w:r>
          </w:p>
        </w:tc>
        <w:tc>
          <w:tcPr>
            <w:tcW w:w="0" w:type="auto"/>
            <w:vAlign w:val="center"/>
            <w:hideMark/>
          </w:tcPr>
          <w:p w14:paraId="1BDAB18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3.14, -2.5</w:t>
            </w:r>
          </w:p>
        </w:tc>
      </w:tr>
      <w:tr w:rsidR="003F77C7" w:rsidRPr="00036A3A" w14:paraId="4B4376EF" w14:textId="77777777" w:rsidTr="008F0831">
        <w:trPr>
          <w:tblCellSpacing w:w="15" w:type="dxa"/>
        </w:trPr>
        <w:tc>
          <w:tcPr>
            <w:tcW w:w="0" w:type="auto"/>
            <w:vAlign w:val="center"/>
            <w:hideMark/>
          </w:tcPr>
          <w:p w14:paraId="4BA51882" w14:textId="50B96B1E" w:rsidR="003F77C7" w:rsidRPr="00036A3A" w:rsidRDefault="008F0831"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D</w:t>
            </w:r>
            <w:r w:rsidR="003F77C7" w:rsidRPr="00036A3A">
              <w:rPr>
                <w:rFonts w:ascii="Bembo" w:eastAsia="Times New Roman" w:hAnsi="Bembo" w:cs="Times New Roman"/>
                <w:kern w:val="0"/>
                <w:sz w:val="25"/>
                <w:szCs w:val="25"/>
                <w:lang w:eastAsia="en-IN"/>
                <w14:ligatures w14:val="none"/>
              </w:rPr>
              <w:t>ouble</w:t>
            </w:r>
          </w:p>
        </w:tc>
        <w:tc>
          <w:tcPr>
            <w:tcW w:w="0" w:type="auto"/>
            <w:vAlign w:val="center"/>
            <w:hideMark/>
          </w:tcPr>
          <w:p w14:paraId="17AA1D0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%lf</w:t>
            </w:r>
          </w:p>
        </w:tc>
        <w:tc>
          <w:tcPr>
            <w:tcW w:w="0" w:type="auto"/>
            <w:vAlign w:val="center"/>
            <w:hideMark/>
          </w:tcPr>
          <w:p w14:paraId="74285B4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3.14159265, -0.001</w:t>
            </w:r>
          </w:p>
        </w:tc>
      </w:tr>
      <w:tr w:rsidR="003F77C7" w:rsidRPr="00036A3A" w14:paraId="6AC35FF3" w14:textId="77777777" w:rsidTr="008F0831">
        <w:trPr>
          <w:tblCellSpacing w:w="15" w:type="dxa"/>
        </w:trPr>
        <w:tc>
          <w:tcPr>
            <w:tcW w:w="0" w:type="auto"/>
            <w:vAlign w:val="center"/>
            <w:hideMark/>
          </w:tcPr>
          <w:p w14:paraId="76368045"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long double</w:t>
            </w:r>
          </w:p>
        </w:tc>
        <w:tc>
          <w:tcPr>
            <w:tcW w:w="0" w:type="auto"/>
            <w:vAlign w:val="center"/>
            <w:hideMark/>
          </w:tcPr>
          <w:p w14:paraId="23E3C1E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Courier New"/>
                <w:kern w:val="0"/>
                <w:sz w:val="25"/>
                <w:szCs w:val="25"/>
                <w:lang w:eastAsia="en-IN"/>
                <w14:ligatures w14:val="none"/>
              </w:rPr>
              <w:t>%Lf</w:t>
            </w:r>
          </w:p>
        </w:tc>
        <w:tc>
          <w:tcPr>
            <w:tcW w:w="0" w:type="auto"/>
            <w:vAlign w:val="center"/>
            <w:hideMark/>
          </w:tcPr>
          <w:p w14:paraId="739308B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3.141592653589793</w:t>
            </w:r>
          </w:p>
        </w:tc>
      </w:tr>
    </w:tbl>
    <w:p w14:paraId="6444E217" w14:textId="77777777" w:rsidR="003F77C7" w:rsidRPr="000C493A" w:rsidRDefault="003F77C7" w:rsidP="00036A3A">
      <w:pPr>
        <w:pStyle w:val="Subheadddddf"/>
      </w:pPr>
      <w:r w:rsidRPr="000C493A">
        <w:t>Important Note About Format Specifiers</w:t>
      </w:r>
    </w:p>
    <w:p w14:paraId="41A26D03" w14:textId="77777777" w:rsidR="003F77C7" w:rsidRPr="000C493A" w:rsidRDefault="003F77C7" w:rsidP="00036A3A">
      <w:pPr>
        <w:pStyle w:val="texxtt"/>
        <w:rPr>
          <w:lang w:eastAsia="en-IN"/>
        </w:rPr>
      </w:pPr>
      <w:r w:rsidRPr="000C493A">
        <w:rPr>
          <w:lang w:eastAsia="en-IN"/>
        </w:rPr>
        <w:t xml:space="preserve">There's an asymmetry between </w:t>
      </w:r>
      <w:r w:rsidRPr="000C493A">
        <w:rPr>
          <w:rFonts w:cs="Courier New"/>
          <w:lang w:eastAsia="en-IN"/>
        </w:rPr>
        <w:t>printf()</w:t>
      </w:r>
      <w:r w:rsidRPr="000C493A">
        <w:rPr>
          <w:lang w:eastAsia="en-IN"/>
        </w:rPr>
        <w:t xml:space="preserve"> and </w:t>
      </w:r>
      <w:r w:rsidRPr="000C493A">
        <w:rPr>
          <w:rFonts w:cs="Courier New"/>
          <w:lang w:eastAsia="en-IN"/>
        </w:rPr>
        <w:t>scanf()</w:t>
      </w:r>
      <w:r w:rsidRPr="000C493A">
        <w:rPr>
          <w:lang w:eastAsia="en-IN"/>
        </w:rPr>
        <w:t xml:space="preserve"> for floating-point types:</w:t>
      </w:r>
    </w:p>
    <w:p w14:paraId="0F3CF212" w14:textId="77777777" w:rsidR="003F77C7" w:rsidRPr="000C493A" w:rsidRDefault="003F77C7" w:rsidP="00036A3A">
      <w:pPr>
        <w:pStyle w:val="Pointss"/>
      </w:pPr>
      <w:r w:rsidRPr="000C493A">
        <w:t xml:space="preserve">In </w:t>
      </w:r>
      <w:r w:rsidRPr="000C493A">
        <w:rPr>
          <w:rFonts w:cs="Courier New"/>
        </w:rPr>
        <w:t>printf()</w:t>
      </w:r>
      <w:r w:rsidRPr="000C493A">
        <w:t xml:space="preserve">: Use </w:t>
      </w:r>
      <w:r w:rsidRPr="000C493A">
        <w:rPr>
          <w:rFonts w:cs="Courier New"/>
        </w:rPr>
        <w:t>%f</w:t>
      </w:r>
      <w:r w:rsidRPr="000C493A">
        <w:t xml:space="preserve"> for both float and double</w:t>
      </w:r>
    </w:p>
    <w:p w14:paraId="301F582F" w14:textId="77777777" w:rsidR="003F77C7" w:rsidRPr="000C493A" w:rsidRDefault="003F77C7" w:rsidP="00036A3A">
      <w:pPr>
        <w:pStyle w:val="Pointss"/>
      </w:pPr>
      <w:r w:rsidRPr="000C493A">
        <w:t xml:space="preserve">In </w:t>
      </w:r>
      <w:r w:rsidRPr="000C493A">
        <w:rPr>
          <w:rFonts w:cs="Courier New"/>
        </w:rPr>
        <w:t>scanf()</w:t>
      </w:r>
      <w:r w:rsidRPr="000C493A">
        <w:t xml:space="preserve">: Use </w:t>
      </w:r>
      <w:r w:rsidRPr="000C493A">
        <w:rPr>
          <w:rFonts w:cs="Courier New"/>
        </w:rPr>
        <w:t>%f</w:t>
      </w:r>
      <w:r w:rsidRPr="000C493A">
        <w:t xml:space="preserve"> for float and </w:t>
      </w:r>
      <w:r w:rsidRPr="000C493A">
        <w:rPr>
          <w:rFonts w:cs="Courier New"/>
        </w:rPr>
        <w:t>%lf</w:t>
      </w:r>
      <w:r w:rsidRPr="000C493A">
        <w:t xml:space="preserve"> for double</w:t>
      </w:r>
    </w:p>
    <w:p w14:paraId="3D86CD07" w14:textId="77777777" w:rsidR="003F77C7" w:rsidRPr="000C493A" w:rsidRDefault="003F77C7" w:rsidP="00036A3A">
      <w:pPr>
        <w:pStyle w:val="texxtt"/>
        <w:rPr>
          <w:lang w:eastAsia="en-IN"/>
        </w:rPr>
      </w:pPr>
      <w:r w:rsidRPr="000C493A">
        <w:rPr>
          <w:lang w:eastAsia="en-IN"/>
        </w:rPr>
        <w:t>This is a common source of errors for beginners!</w:t>
      </w:r>
    </w:p>
    <w:p w14:paraId="481711C8" w14:textId="1D1A4AD8" w:rsidR="003F77C7" w:rsidRPr="000C493A" w:rsidRDefault="003F77C7" w:rsidP="00036A3A">
      <w:pPr>
        <w:pStyle w:val="Subheadddddf"/>
      </w:pPr>
      <w:r w:rsidRPr="000C493A">
        <w:t>Basic Floating-Point Input</w:t>
      </w:r>
    </w:p>
    <w:p w14:paraId="3811F142"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3615562" w14:textId="77777777" w:rsidR="003F77C7" w:rsidRPr="000C493A" w:rsidRDefault="003F77C7" w:rsidP="008F0831">
      <w:pPr>
        <w:pStyle w:val="Code"/>
        <w:rPr>
          <w:color w:val="383A42"/>
          <w:lang w:eastAsia="en-IN"/>
        </w:rPr>
      </w:pPr>
    </w:p>
    <w:p w14:paraId="6815535C"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52BEA8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height;</w:t>
      </w:r>
    </w:p>
    <w:p w14:paraId="50D2264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pi;</w:t>
      </w:r>
    </w:p>
    <w:p w14:paraId="2913195B" w14:textId="77777777" w:rsidR="003F77C7" w:rsidRPr="000C493A" w:rsidRDefault="003F77C7" w:rsidP="008F0831">
      <w:pPr>
        <w:pStyle w:val="Code"/>
        <w:rPr>
          <w:color w:val="383A42"/>
          <w:lang w:eastAsia="en-IN"/>
        </w:rPr>
      </w:pPr>
      <w:r w:rsidRPr="000C493A">
        <w:rPr>
          <w:color w:val="383A42"/>
          <w:lang w:eastAsia="en-IN"/>
        </w:rPr>
        <w:t xml:space="preserve">    </w:t>
      </w:r>
    </w:p>
    <w:p w14:paraId="5CC08E4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height in meters: "</w:t>
      </w:r>
      <w:r w:rsidRPr="000C493A">
        <w:rPr>
          <w:color w:val="383A42"/>
          <w:lang w:eastAsia="en-IN"/>
        </w:rPr>
        <w:t>);</w:t>
      </w:r>
    </w:p>
    <w:p w14:paraId="621FFC6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height);</w:t>
      </w:r>
    </w:p>
    <w:p w14:paraId="00240DB6" w14:textId="77777777" w:rsidR="003F77C7" w:rsidRPr="000C493A" w:rsidRDefault="003F77C7" w:rsidP="008F0831">
      <w:pPr>
        <w:pStyle w:val="Code"/>
        <w:rPr>
          <w:color w:val="383A42"/>
          <w:lang w:eastAsia="en-IN"/>
        </w:rPr>
      </w:pPr>
      <w:r w:rsidRPr="000C493A">
        <w:rPr>
          <w:color w:val="383A42"/>
          <w:lang w:eastAsia="en-IN"/>
        </w:rPr>
        <w:t xml:space="preserve">    </w:t>
      </w:r>
    </w:p>
    <w:p w14:paraId="022EBB5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value of pi: "</w:t>
      </w:r>
      <w:r w:rsidRPr="000C493A">
        <w:rPr>
          <w:color w:val="383A42"/>
          <w:lang w:eastAsia="en-IN"/>
        </w:rPr>
        <w:t>);</w:t>
      </w:r>
    </w:p>
    <w:p w14:paraId="55D693C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"%lf"</w:t>
      </w:r>
      <w:r w:rsidRPr="000C493A">
        <w:rPr>
          <w:color w:val="383A42"/>
          <w:lang w:eastAsia="en-IN"/>
        </w:rPr>
        <w:t xml:space="preserve">, </w:t>
      </w:r>
      <w:r w:rsidRPr="000C493A">
        <w:rPr>
          <w:color w:val="4078F2"/>
          <w:lang w:eastAsia="en-IN"/>
        </w:rPr>
        <w:t>&amp;</w:t>
      </w:r>
      <w:r w:rsidRPr="000C493A">
        <w:rPr>
          <w:color w:val="383A42"/>
          <w:lang w:eastAsia="en-IN"/>
        </w:rPr>
        <w:t>pi);</w:t>
      </w:r>
    </w:p>
    <w:p w14:paraId="23EF71CD" w14:textId="77777777" w:rsidR="003F77C7" w:rsidRPr="000C493A" w:rsidRDefault="003F77C7" w:rsidP="008F0831">
      <w:pPr>
        <w:pStyle w:val="Code"/>
        <w:rPr>
          <w:color w:val="383A42"/>
          <w:lang w:eastAsia="en-IN"/>
        </w:rPr>
      </w:pPr>
      <w:r w:rsidRPr="000C493A">
        <w:rPr>
          <w:color w:val="383A42"/>
          <w:lang w:eastAsia="en-IN"/>
        </w:rPr>
        <w:t xml:space="preserve">    </w:t>
      </w:r>
    </w:p>
    <w:p w14:paraId="33ED947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"\nYou entered:\n"</w:t>
      </w:r>
      <w:r w:rsidRPr="000C493A">
        <w:rPr>
          <w:color w:val="383A42"/>
          <w:lang w:eastAsia="en-IN"/>
        </w:rPr>
        <w:t>);</w:t>
      </w:r>
    </w:p>
    <w:p w14:paraId="3C64C47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"Height: %.2f meters\n"</w:t>
      </w:r>
      <w:r w:rsidRPr="000C493A">
        <w:rPr>
          <w:color w:val="383A42"/>
          <w:lang w:eastAsia="en-IN"/>
        </w:rPr>
        <w:t>, height);</w:t>
      </w:r>
    </w:p>
    <w:p w14:paraId="00D2B88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%.10lf\n"</w:t>
      </w:r>
      <w:r w:rsidRPr="000C493A">
        <w:rPr>
          <w:color w:val="383A42"/>
          <w:lang w:eastAsia="en-IN"/>
        </w:rPr>
        <w:t>, pi);</w:t>
      </w:r>
    </w:p>
    <w:p w14:paraId="2EFE6AC3" w14:textId="77777777" w:rsidR="003F77C7" w:rsidRPr="000C493A" w:rsidRDefault="003F77C7" w:rsidP="008F0831">
      <w:pPr>
        <w:pStyle w:val="Code"/>
        <w:rPr>
          <w:color w:val="383A42"/>
          <w:lang w:eastAsia="en-IN"/>
        </w:rPr>
      </w:pPr>
      <w:r w:rsidRPr="000C493A">
        <w:rPr>
          <w:color w:val="383A42"/>
          <w:lang w:eastAsia="en-IN"/>
        </w:rPr>
        <w:t xml:space="preserve">    </w:t>
      </w:r>
    </w:p>
    <w:p w14:paraId="71529281"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7CB5823" w14:textId="77777777" w:rsidR="003F77C7" w:rsidRPr="000C493A" w:rsidRDefault="003F77C7" w:rsidP="008F0831">
      <w:pPr>
        <w:pStyle w:val="Code"/>
        <w:rPr>
          <w:color w:val="383A42"/>
          <w:lang w:eastAsia="en-IN"/>
        </w:rPr>
      </w:pPr>
      <w:r w:rsidRPr="000C493A">
        <w:rPr>
          <w:color w:val="383A42"/>
          <w:lang w:eastAsia="en-IN"/>
        </w:rPr>
        <w:t>}</w:t>
      </w:r>
    </w:p>
    <w:p w14:paraId="1F00FCED" w14:textId="77777777" w:rsidR="003F77C7" w:rsidRPr="000C493A" w:rsidRDefault="003F77C7" w:rsidP="00036A3A">
      <w:pPr>
        <w:pStyle w:val="Subheadddddf"/>
      </w:pPr>
      <w:r w:rsidRPr="000C493A">
        <w:t>Sample Run:</w:t>
      </w:r>
    </w:p>
    <w:p w14:paraId="03F3CB25" w14:textId="77777777" w:rsidR="003F77C7" w:rsidRPr="000C493A" w:rsidRDefault="003F77C7" w:rsidP="008F0831">
      <w:pPr>
        <w:pStyle w:val="Code"/>
        <w:rPr>
          <w:lang w:eastAsia="en-IN"/>
        </w:rPr>
      </w:pPr>
      <w:r w:rsidRPr="000C493A">
        <w:rPr>
          <w:lang w:eastAsia="en-IN"/>
        </w:rPr>
        <w:t>Enter your height in meters: 1.75</w:t>
      </w:r>
    </w:p>
    <w:p w14:paraId="3AC50303" w14:textId="77777777" w:rsidR="003F77C7" w:rsidRPr="000C493A" w:rsidRDefault="003F77C7" w:rsidP="008F0831">
      <w:pPr>
        <w:pStyle w:val="Code"/>
        <w:rPr>
          <w:lang w:eastAsia="en-IN"/>
        </w:rPr>
      </w:pPr>
      <w:r w:rsidRPr="000C493A">
        <w:rPr>
          <w:lang w:eastAsia="en-IN"/>
        </w:rPr>
        <w:t>Enter value of pi: 3.14159265358979</w:t>
      </w:r>
    </w:p>
    <w:p w14:paraId="33116940" w14:textId="77777777" w:rsidR="003F77C7" w:rsidRPr="000C493A" w:rsidRDefault="003F77C7" w:rsidP="008F0831">
      <w:pPr>
        <w:pStyle w:val="Code"/>
        <w:rPr>
          <w:lang w:eastAsia="en-IN"/>
        </w:rPr>
      </w:pPr>
    </w:p>
    <w:p w14:paraId="3DFF89F3" w14:textId="77777777" w:rsidR="003F77C7" w:rsidRPr="000C493A" w:rsidRDefault="003F77C7" w:rsidP="008F0831">
      <w:pPr>
        <w:pStyle w:val="Code"/>
        <w:rPr>
          <w:lang w:eastAsia="en-IN"/>
        </w:rPr>
      </w:pPr>
      <w:r w:rsidRPr="000C493A">
        <w:rPr>
          <w:lang w:eastAsia="en-IN"/>
        </w:rPr>
        <w:t>You entered:</w:t>
      </w:r>
    </w:p>
    <w:p w14:paraId="0F5C16FB" w14:textId="77777777" w:rsidR="003F77C7" w:rsidRPr="000C493A" w:rsidRDefault="003F77C7" w:rsidP="008F0831">
      <w:pPr>
        <w:pStyle w:val="Code"/>
        <w:rPr>
          <w:lang w:eastAsia="en-IN"/>
        </w:rPr>
      </w:pPr>
      <w:r w:rsidRPr="000C493A">
        <w:rPr>
          <w:lang w:eastAsia="en-IN"/>
        </w:rPr>
        <w:t>Height: 1.75 meters</w:t>
      </w:r>
    </w:p>
    <w:p w14:paraId="5AEA5DA5" w14:textId="77777777" w:rsidR="003F77C7" w:rsidRPr="000C493A" w:rsidRDefault="003F77C7" w:rsidP="008F0831">
      <w:pPr>
        <w:pStyle w:val="Code"/>
        <w:rPr>
          <w:lang w:eastAsia="en-IN"/>
        </w:rPr>
      </w:pPr>
      <w:r w:rsidRPr="000C493A">
        <w:rPr>
          <w:lang w:eastAsia="en-IN"/>
        </w:rPr>
        <w:t>Pi: 3.1415926536</w:t>
      </w:r>
    </w:p>
    <w:p w14:paraId="6C176133" w14:textId="77777777" w:rsidR="003F77C7" w:rsidRPr="000C493A" w:rsidRDefault="00000000" w:rsidP="00036A3A">
      <w:pPr>
        <w:pStyle w:val="texxtt"/>
        <w:rPr>
          <w:lang w:eastAsia="en-IN"/>
        </w:rPr>
      </w:pPr>
      <w:r>
        <w:rPr>
          <w:lang w:eastAsia="en-IN"/>
        </w:rPr>
        <w:pict w14:anchorId="0560D457">
          <v:rect id="_x0000_i1063" style="width:0;height:1.5pt" o:hralign="center" o:hrstd="t" o:hr="t" fillcolor="#a0a0a0" stroked="f"/>
        </w:pict>
      </w:r>
    </w:p>
    <w:p w14:paraId="57F8CEB2" w14:textId="77777777" w:rsidR="003F77C7" w:rsidRPr="000C493A" w:rsidRDefault="003F77C7" w:rsidP="00036A3A">
      <w:pPr>
        <w:pStyle w:val="Subheadddddf"/>
      </w:pPr>
      <w:r w:rsidRPr="000C493A">
        <w:t>3. Character Input</w:t>
      </w:r>
    </w:p>
    <w:p w14:paraId="7F1E7587" w14:textId="77777777" w:rsidR="003F77C7" w:rsidRPr="000C493A" w:rsidRDefault="003F77C7" w:rsidP="00036A3A">
      <w:pPr>
        <w:pStyle w:val="texxtt"/>
        <w:rPr>
          <w:lang w:eastAsia="en-IN"/>
        </w:rPr>
      </w:pPr>
      <w:r w:rsidRPr="000C493A">
        <w:rPr>
          <w:lang w:eastAsia="en-IN"/>
        </w:rPr>
        <w:t>Character input is used for reading single characters, menu selections, yes/no responses, and other single-character data.</w:t>
      </w:r>
    </w:p>
    <w:p w14:paraId="4E8FA757" w14:textId="77777777" w:rsidR="003F77C7" w:rsidRPr="000C493A" w:rsidRDefault="003F77C7" w:rsidP="00036A3A">
      <w:pPr>
        <w:pStyle w:val="Subheadddddf"/>
      </w:pPr>
      <w:r w:rsidRPr="000C493A">
        <w:t>The Character Format Specifier: %c</w:t>
      </w:r>
    </w:p>
    <w:p w14:paraId="781392A3"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%c</w:t>
      </w:r>
      <w:r w:rsidRPr="000C493A">
        <w:rPr>
          <w:lang w:eastAsia="en-IN"/>
        </w:rPr>
        <w:t xml:space="preserve"> format specifier reads a single character, including whitespace characters like spaces, tabs, and newlines.</w:t>
      </w:r>
    </w:p>
    <w:p w14:paraId="2DCEB869" w14:textId="5F4D9F84" w:rsidR="003F77C7" w:rsidRPr="000C493A" w:rsidRDefault="003F77C7" w:rsidP="00036A3A">
      <w:pPr>
        <w:pStyle w:val="Subheadddddf"/>
      </w:pPr>
      <w:r w:rsidRPr="000C493A">
        <w:t>Basic Character Input</w:t>
      </w:r>
    </w:p>
    <w:p w14:paraId="6E855EEC"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D976837" w14:textId="77777777" w:rsidR="003F77C7" w:rsidRPr="000C493A" w:rsidRDefault="003F77C7" w:rsidP="008F0831">
      <w:pPr>
        <w:pStyle w:val="Code"/>
        <w:rPr>
          <w:color w:val="383A42"/>
          <w:lang w:eastAsia="en-IN"/>
        </w:rPr>
      </w:pPr>
    </w:p>
    <w:p w14:paraId="0485CFCA"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C8128A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grade;</w:t>
      </w:r>
    </w:p>
    <w:p w14:paraId="2200CE28" w14:textId="77777777" w:rsidR="003F77C7" w:rsidRPr="000C493A" w:rsidRDefault="003F77C7" w:rsidP="008F0831">
      <w:pPr>
        <w:pStyle w:val="Code"/>
        <w:rPr>
          <w:color w:val="383A42"/>
          <w:lang w:eastAsia="en-IN"/>
        </w:rPr>
      </w:pPr>
      <w:r w:rsidRPr="000C493A">
        <w:rPr>
          <w:color w:val="383A42"/>
          <w:lang w:eastAsia="en-IN"/>
        </w:rPr>
        <w:t xml:space="preserve">    </w:t>
      </w:r>
    </w:p>
    <w:p w14:paraId="13F19F5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grade (A, B, C, D, F): "</w:t>
      </w:r>
      <w:r w:rsidRPr="000C493A">
        <w:rPr>
          <w:color w:val="383A42"/>
          <w:lang w:eastAsia="en-IN"/>
        </w:rPr>
        <w:t>);</w:t>
      </w:r>
    </w:p>
    <w:p w14:paraId="37797E2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"%c"</w:t>
      </w:r>
      <w:r w:rsidRPr="000C493A">
        <w:rPr>
          <w:color w:val="383A42"/>
          <w:lang w:eastAsia="en-IN"/>
        </w:rPr>
        <w:t xml:space="preserve">, </w:t>
      </w:r>
      <w:r w:rsidRPr="000C493A">
        <w:rPr>
          <w:color w:val="4078F2"/>
          <w:lang w:eastAsia="en-IN"/>
        </w:rPr>
        <w:t>&amp;</w:t>
      </w:r>
      <w:r w:rsidRPr="000C493A">
        <w:rPr>
          <w:color w:val="383A42"/>
          <w:lang w:eastAsia="en-IN"/>
        </w:rPr>
        <w:t>grade);</w:t>
      </w:r>
    </w:p>
    <w:p w14:paraId="4AEA7471" w14:textId="77777777" w:rsidR="003F77C7" w:rsidRPr="000C493A" w:rsidRDefault="003F77C7" w:rsidP="008F0831">
      <w:pPr>
        <w:pStyle w:val="Code"/>
        <w:rPr>
          <w:color w:val="383A42"/>
          <w:lang w:eastAsia="en-IN"/>
        </w:rPr>
      </w:pPr>
      <w:r w:rsidRPr="000C493A">
        <w:rPr>
          <w:color w:val="383A42"/>
          <w:lang w:eastAsia="en-IN"/>
        </w:rPr>
        <w:t xml:space="preserve">    </w:t>
      </w:r>
    </w:p>
    <w:p w14:paraId="1F81E2B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"Your grade is: %c\n"</w:t>
      </w:r>
      <w:r w:rsidRPr="000C493A">
        <w:rPr>
          <w:color w:val="383A42"/>
          <w:lang w:eastAsia="en-IN"/>
        </w:rPr>
        <w:t>, grade);</w:t>
      </w:r>
    </w:p>
    <w:p w14:paraId="54E2CA16" w14:textId="77777777" w:rsidR="003F77C7" w:rsidRPr="000C493A" w:rsidRDefault="003F77C7" w:rsidP="008F0831">
      <w:pPr>
        <w:pStyle w:val="Code"/>
        <w:rPr>
          <w:color w:val="383A42"/>
          <w:lang w:eastAsia="en-IN"/>
        </w:rPr>
      </w:pPr>
      <w:r w:rsidRPr="000C493A">
        <w:rPr>
          <w:color w:val="383A42"/>
          <w:lang w:eastAsia="en-IN"/>
        </w:rPr>
        <w:t xml:space="preserve">    </w:t>
      </w:r>
    </w:p>
    <w:p w14:paraId="1B6F9EC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42A607B" w14:textId="77777777" w:rsidR="003F77C7" w:rsidRPr="000C493A" w:rsidRDefault="003F77C7" w:rsidP="008F0831">
      <w:pPr>
        <w:pStyle w:val="Code"/>
        <w:rPr>
          <w:color w:val="383A42"/>
          <w:lang w:eastAsia="en-IN"/>
        </w:rPr>
      </w:pPr>
      <w:r w:rsidRPr="000C493A">
        <w:rPr>
          <w:color w:val="383A42"/>
          <w:lang w:eastAsia="en-IN"/>
        </w:rPr>
        <w:t>}</w:t>
      </w:r>
    </w:p>
    <w:p w14:paraId="08C406A9" w14:textId="77777777" w:rsidR="003F77C7" w:rsidRPr="000C493A" w:rsidRDefault="003F77C7" w:rsidP="00036A3A">
      <w:pPr>
        <w:pStyle w:val="Subheadddddf"/>
      </w:pPr>
      <w:r w:rsidRPr="000C493A">
        <w:t>Sample Run:</w:t>
      </w:r>
    </w:p>
    <w:p w14:paraId="634028CE" w14:textId="77777777" w:rsidR="003F77C7" w:rsidRPr="000C493A" w:rsidRDefault="003F77C7" w:rsidP="008F0831">
      <w:pPr>
        <w:pStyle w:val="Code"/>
        <w:rPr>
          <w:lang w:eastAsia="en-IN"/>
        </w:rPr>
      </w:pPr>
      <w:r w:rsidRPr="000C493A">
        <w:rPr>
          <w:lang w:eastAsia="en-IN"/>
        </w:rPr>
        <w:t>Enter your grade (A, B, C, D, F): A</w:t>
      </w:r>
    </w:p>
    <w:p w14:paraId="2F6A5582" w14:textId="77777777" w:rsidR="003F77C7" w:rsidRPr="000C493A" w:rsidRDefault="003F77C7" w:rsidP="008F0831">
      <w:pPr>
        <w:pStyle w:val="Code"/>
        <w:rPr>
          <w:lang w:eastAsia="en-IN"/>
        </w:rPr>
      </w:pPr>
      <w:r w:rsidRPr="000C493A">
        <w:rPr>
          <w:lang w:eastAsia="en-IN"/>
        </w:rPr>
        <w:t>Your grade is: A</w:t>
      </w:r>
    </w:p>
    <w:p w14:paraId="1D5F1A92" w14:textId="77777777" w:rsidR="003F77C7" w:rsidRPr="000C493A" w:rsidRDefault="003F77C7" w:rsidP="00036A3A">
      <w:pPr>
        <w:pStyle w:val="Subheadddddf"/>
      </w:pPr>
      <w:r w:rsidRPr="000C493A">
        <w:t>The Whitespace Problem with %c</w:t>
      </w:r>
    </w:p>
    <w:p w14:paraId="453DBF59" w14:textId="08311355" w:rsidR="003F77C7" w:rsidRPr="000C493A" w:rsidRDefault="003F77C7" w:rsidP="00036A3A">
      <w:pPr>
        <w:pStyle w:val="texxtt"/>
        <w:rPr>
          <w:lang w:eastAsia="en-IN"/>
        </w:rPr>
      </w:pPr>
      <w:r w:rsidRPr="000C493A">
        <w:rPr>
          <w:lang w:eastAsia="en-IN"/>
        </w:rPr>
        <w:t xml:space="preserve">One common issue with </w:t>
      </w:r>
      <w:r w:rsidRPr="000C493A">
        <w:rPr>
          <w:rFonts w:cs="Courier New"/>
          <w:lang w:eastAsia="en-IN"/>
        </w:rPr>
        <w:t>scanf("%c", ...)</w:t>
      </w:r>
      <w:r w:rsidRPr="000C493A">
        <w:rPr>
          <w:lang w:eastAsia="en-IN"/>
        </w:rPr>
        <w:t xml:space="preserve"> is that it reads ALL characters, including the newline character left in the input buffer from previous inputs:</w:t>
      </w:r>
    </w:p>
    <w:p w14:paraId="6CE29784"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BDB8928" w14:textId="77777777" w:rsidR="003F77C7" w:rsidRPr="000C493A" w:rsidRDefault="003F77C7" w:rsidP="008F0831">
      <w:pPr>
        <w:pStyle w:val="Code"/>
        <w:rPr>
          <w:color w:val="383A42"/>
          <w:lang w:eastAsia="en-IN"/>
        </w:rPr>
      </w:pPr>
    </w:p>
    <w:p w14:paraId="40299414"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622A73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w:t>
      </w:r>
    </w:p>
    <w:p w14:paraId="4A75F505"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initial;</w:t>
      </w:r>
    </w:p>
    <w:p w14:paraId="2A45AD50" w14:textId="77777777" w:rsidR="003F77C7" w:rsidRPr="000C493A" w:rsidRDefault="003F77C7" w:rsidP="008F0831">
      <w:pPr>
        <w:pStyle w:val="Code"/>
        <w:rPr>
          <w:color w:val="383A42"/>
          <w:lang w:eastAsia="en-IN"/>
        </w:rPr>
      </w:pPr>
      <w:r w:rsidRPr="000C493A">
        <w:rPr>
          <w:color w:val="383A42"/>
          <w:lang w:eastAsia="en-IN"/>
        </w:rPr>
        <w:t xml:space="preserve">    </w:t>
      </w:r>
    </w:p>
    <w:p w14:paraId="4E16B08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age: "</w:t>
      </w:r>
      <w:r w:rsidRPr="000C493A">
        <w:rPr>
          <w:color w:val="383A42"/>
          <w:lang w:eastAsia="en-IN"/>
        </w:rPr>
        <w:t>);</w:t>
      </w:r>
    </w:p>
    <w:p w14:paraId="577E018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 xml:space="preserve">age);  </w:t>
      </w:r>
      <w:r w:rsidRPr="000C493A">
        <w:rPr>
          <w:i/>
          <w:iCs/>
          <w:color w:val="A0A1A7"/>
          <w:lang w:eastAsia="en-IN"/>
        </w:rPr>
        <w:t>// Reads number, leaves newline in buffer</w:t>
      </w:r>
    </w:p>
    <w:p w14:paraId="180E835F" w14:textId="77777777" w:rsidR="003F77C7" w:rsidRPr="000C493A" w:rsidRDefault="003F77C7" w:rsidP="008F0831">
      <w:pPr>
        <w:pStyle w:val="Code"/>
        <w:rPr>
          <w:color w:val="383A42"/>
          <w:lang w:eastAsia="en-IN"/>
        </w:rPr>
      </w:pPr>
      <w:r w:rsidRPr="000C493A">
        <w:rPr>
          <w:color w:val="383A42"/>
          <w:lang w:eastAsia="en-IN"/>
        </w:rPr>
        <w:t xml:space="preserve">    </w:t>
      </w:r>
    </w:p>
    <w:p w14:paraId="7FD2A4B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initial: "</w:t>
      </w:r>
      <w:r w:rsidRPr="000C493A">
        <w:rPr>
          <w:color w:val="383A42"/>
          <w:lang w:eastAsia="en-IN"/>
        </w:rPr>
        <w:t>);</w:t>
      </w:r>
    </w:p>
    <w:p w14:paraId="4F06963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"%c"</w:t>
      </w:r>
      <w:r w:rsidRPr="000C493A">
        <w:rPr>
          <w:color w:val="383A42"/>
          <w:lang w:eastAsia="en-IN"/>
        </w:rPr>
        <w:t xml:space="preserve">, </w:t>
      </w:r>
      <w:r w:rsidRPr="000C493A">
        <w:rPr>
          <w:color w:val="4078F2"/>
          <w:lang w:eastAsia="en-IN"/>
        </w:rPr>
        <w:t>&amp;</w:t>
      </w:r>
      <w:r w:rsidRPr="000C493A">
        <w:rPr>
          <w:color w:val="383A42"/>
          <w:lang w:eastAsia="en-IN"/>
        </w:rPr>
        <w:t xml:space="preserve">initial);  </w:t>
      </w:r>
      <w:r w:rsidRPr="000C493A">
        <w:rPr>
          <w:i/>
          <w:iCs/>
          <w:color w:val="A0A1A7"/>
          <w:lang w:eastAsia="en-IN"/>
        </w:rPr>
        <w:t>// Reads the leftover newline!</w:t>
      </w:r>
    </w:p>
    <w:p w14:paraId="4ABE8930" w14:textId="77777777" w:rsidR="003F77C7" w:rsidRPr="000C493A" w:rsidRDefault="003F77C7" w:rsidP="008F0831">
      <w:pPr>
        <w:pStyle w:val="Code"/>
        <w:rPr>
          <w:color w:val="383A42"/>
          <w:lang w:eastAsia="en-IN"/>
        </w:rPr>
      </w:pPr>
      <w:r w:rsidRPr="000C493A">
        <w:rPr>
          <w:color w:val="383A42"/>
          <w:lang w:eastAsia="en-IN"/>
        </w:rPr>
        <w:t xml:space="preserve">    </w:t>
      </w:r>
    </w:p>
    <w:p w14:paraId="0AA1C6EA"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%d, Initial: %c\n"</w:t>
      </w:r>
      <w:r w:rsidRPr="000C493A">
        <w:rPr>
          <w:color w:val="383A42"/>
          <w:lang w:eastAsia="en-IN"/>
        </w:rPr>
        <w:t>, age, initial);</w:t>
      </w:r>
    </w:p>
    <w:p w14:paraId="7B58B5A1" w14:textId="77777777" w:rsidR="003F77C7" w:rsidRPr="000C493A" w:rsidRDefault="003F77C7" w:rsidP="008F0831">
      <w:pPr>
        <w:pStyle w:val="Code"/>
        <w:rPr>
          <w:color w:val="383A42"/>
          <w:lang w:eastAsia="en-IN"/>
        </w:rPr>
      </w:pPr>
      <w:r w:rsidRPr="000C493A">
        <w:rPr>
          <w:color w:val="383A42"/>
          <w:lang w:eastAsia="en-IN"/>
        </w:rPr>
        <w:t xml:space="preserve">    </w:t>
      </w:r>
    </w:p>
    <w:p w14:paraId="153CCB4A"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84F9BA4" w14:textId="77777777" w:rsidR="003F77C7" w:rsidRPr="000C493A" w:rsidRDefault="003F77C7" w:rsidP="008F0831">
      <w:pPr>
        <w:pStyle w:val="Code"/>
        <w:rPr>
          <w:color w:val="383A42"/>
          <w:lang w:eastAsia="en-IN"/>
        </w:rPr>
      </w:pPr>
      <w:r w:rsidRPr="000C493A">
        <w:rPr>
          <w:color w:val="383A42"/>
          <w:lang w:eastAsia="en-IN"/>
        </w:rPr>
        <w:t>}</w:t>
      </w:r>
    </w:p>
    <w:p w14:paraId="0112C08B" w14:textId="77777777" w:rsidR="003F77C7" w:rsidRPr="000C493A" w:rsidRDefault="003F77C7" w:rsidP="00036A3A">
      <w:pPr>
        <w:pStyle w:val="Subheadddddf"/>
      </w:pPr>
      <w:r w:rsidRPr="000C493A">
        <w:t>Solution: Skip Whitespace</w:t>
      </w:r>
    </w:p>
    <w:p w14:paraId="5E9B3BDF" w14:textId="45DC13D8" w:rsidR="003F77C7" w:rsidRPr="000C493A" w:rsidRDefault="003F77C7" w:rsidP="00036A3A">
      <w:pPr>
        <w:pStyle w:val="texxtt"/>
        <w:rPr>
          <w:lang w:eastAsia="en-IN"/>
        </w:rPr>
      </w:pPr>
      <w:r w:rsidRPr="000C493A">
        <w:rPr>
          <w:lang w:eastAsia="en-IN"/>
        </w:rPr>
        <w:t xml:space="preserve">Add a space before </w:t>
      </w:r>
      <w:r w:rsidRPr="000C493A">
        <w:rPr>
          <w:rFonts w:cs="Courier New"/>
          <w:lang w:eastAsia="en-IN"/>
        </w:rPr>
        <w:t>%c</w:t>
      </w:r>
      <w:r w:rsidRPr="000C493A">
        <w:rPr>
          <w:lang w:eastAsia="en-IN"/>
        </w:rPr>
        <w:t xml:space="preserve"> to skip any whitespace characters:</w:t>
      </w:r>
    </w:p>
    <w:p w14:paraId="0454C84F" w14:textId="77777777" w:rsidR="003F77C7" w:rsidRPr="000C493A" w:rsidRDefault="003F77C7" w:rsidP="008F0831">
      <w:pPr>
        <w:pStyle w:val="Code"/>
        <w:rPr>
          <w:color w:val="383A42"/>
          <w:lang w:eastAsia="en-IN"/>
        </w:rPr>
      </w:pPr>
      <w:r w:rsidRPr="000C493A">
        <w:rPr>
          <w:color w:val="4078F2"/>
          <w:lang w:eastAsia="en-IN"/>
        </w:rPr>
        <w:t>scanf</w:t>
      </w:r>
      <w:r w:rsidRPr="000C493A">
        <w:rPr>
          <w:color w:val="383A42"/>
          <w:lang w:eastAsia="en-IN"/>
        </w:rPr>
        <w:t>(</w:t>
      </w:r>
      <w:r w:rsidRPr="000C493A">
        <w:rPr>
          <w:color w:val="50A14F"/>
          <w:lang w:eastAsia="en-IN"/>
        </w:rPr>
        <w:t>" %c"</w:t>
      </w:r>
      <w:r w:rsidRPr="000C493A">
        <w:rPr>
          <w:color w:val="383A42"/>
          <w:lang w:eastAsia="en-IN"/>
        </w:rPr>
        <w:t xml:space="preserve">, </w:t>
      </w:r>
      <w:r w:rsidRPr="000C493A">
        <w:rPr>
          <w:color w:val="4078F2"/>
          <w:lang w:eastAsia="en-IN"/>
        </w:rPr>
        <w:t>&amp;</w:t>
      </w:r>
      <w:r w:rsidRPr="000C493A">
        <w:rPr>
          <w:color w:val="383A42"/>
          <w:lang w:eastAsia="en-IN"/>
        </w:rPr>
        <w:t xml:space="preserve">initial); </w:t>
      </w:r>
      <w:r w:rsidRPr="000C493A">
        <w:rPr>
          <w:lang w:eastAsia="en-IN"/>
        </w:rPr>
        <w:t>// Space before %c skips whitespace</w:t>
      </w:r>
    </w:p>
    <w:p w14:paraId="43954090" w14:textId="77777777" w:rsidR="003F77C7" w:rsidRPr="000C493A" w:rsidRDefault="00000000" w:rsidP="00036A3A">
      <w:pPr>
        <w:pStyle w:val="texxtt"/>
        <w:rPr>
          <w:lang w:eastAsia="en-IN"/>
        </w:rPr>
      </w:pPr>
      <w:r>
        <w:rPr>
          <w:lang w:eastAsia="en-IN"/>
        </w:rPr>
        <w:pict w14:anchorId="6EBEC20E">
          <v:rect id="_x0000_i1064" style="width:0;height:1.5pt" o:hralign="center" o:hrstd="t" o:hr="t" fillcolor="#a0a0a0" stroked="f"/>
        </w:pict>
      </w:r>
    </w:p>
    <w:p w14:paraId="492530C9" w14:textId="77777777" w:rsidR="00436910" w:rsidRDefault="00436910" w:rsidP="00036A3A">
      <w:pPr>
        <w:pStyle w:val="Subheadddddf"/>
      </w:pPr>
    </w:p>
    <w:p w14:paraId="4FDAA130" w14:textId="32CD5F7E" w:rsidR="003F77C7" w:rsidRPr="000C493A" w:rsidRDefault="003F77C7" w:rsidP="00036A3A">
      <w:pPr>
        <w:pStyle w:val="Subheadddddf"/>
      </w:pPr>
      <w:r w:rsidRPr="000C493A">
        <w:t>Common scanf() Pitfalls and Solutions</w:t>
      </w:r>
    </w:p>
    <w:p w14:paraId="279D8569" w14:textId="5F769F59" w:rsidR="003F77C7" w:rsidRPr="008F0831" w:rsidRDefault="003F77C7" w:rsidP="00036A3A">
      <w:pPr>
        <w:pStyle w:val="Subheadddddf"/>
      </w:pPr>
      <w:r w:rsidRPr="000C493A">
        <w:t>1. Buffer Overflow with String Input</w:t>
      </w:r>
    </w:p>
    <w:p w14:paraId="6113E748" w14:textId="77777777" w:rsidR="003F77C7" w:rsidRPr="000C493A" w:rsidRDefault="003F77C7" w:rsidP="008F0831">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10</w:t>
      </w:r>
      <w:r w:rsidRPr="000C493A">
        <w:rPr>
          <w:lang w:eastAsia="en-IN"/>
        </w:rPr>
        <w:t>];</w:t>
      </w:r>
    </w:p>
    <w:p w14:paraId="539CA2B3" w14:textId="77777777" w:rsidR="003F77C7" w:rsidRPr="000C493A" w:rsidRDefault="003F77C7" w:rsidP="008F0831">
      <w:pPr>
        <w:pStyle w:val="Code"/>
        <w:rPr>
          <w:lang w:eastAsia="en-IN"/>
        </w:rPr>
      </w:pPr>
      <w:r w:rsidRPr="000C493A">
        <w:rPr>
          <w:color w:val="4078F2"/>
          <w:lang w:eastAsia="en-IN"/>
        </w:rPr>
        <w:t>scanf</w:t>
      </w:r>
      <w:r w:rsidRPr="000C493A">
        <w:rPr>
          <w:lang w:eastAsia="en-IN"/>
        </w:rPr>
        <w:t>(</w:t>
      </w:r>
      <w:r w:rsidRPr="000C493A">
        <w:rPr>
          <w:color w:val="50A14F"/>
          <w:lang w:eastAsia="en-IN"/>
        </w:rPr>
        <w:t>"%s"</w:t>
      </w:r>
      <w:r w:rsidRPr="000C493A">
        <w:rPr>
          <w:lang w:eastAsia="en-IN"/>
        </w:rPr>
        <w:t xml:space="preserve">, name);     </w:t>
      </w:r>
      <w:r w:rsidRPr="000C493A">
        <w:rPr>
          <w:i/>
          <w:iCs/>
          <w:color w:val="A0A1A7"/>
          <w:lang w:eastAsia="en-IN"/>
        </w:rPr>
        <w:t>// Dangerous - no length limit</w:t>
      </w:r>
    </w:p>
    <w:p w14:paraId="3B1A9C4C" w14:textId="77777777" w:rsidR="003F77C7" w:rsidRPr="000C493A" w:rsidRDefault="003F77C7" w:rsidP="008F0831">
      <w:pPr>
        <w:pStyle w:val="Code"/>
        <w:rPr>
          <w:lang w:eastAsia="en-IN"/>
        </w:rPr>
      </w:pPr>
      <w:r w:rsidRPr="000C493A">
        <w:rPr>
          <w:color w:val="4078F2"/>
          <w:lang w:eastAsia="en-IN"/>
        </w:rPr>
        <w:t>scanf</w:t>
      </w:r>
      <w:r w:rsidRPr="000C493A">
        <w:rPr>
          <w:lang w:eastAsia="en-IN"/>
        </w:rPr>
        <w:t>(</w:t>
      </w:r>
      <w:r w:rsidRPr="000C493A">
        <w:rPr>
          <w:color w:val="50A14F"/>
          <w:lang w:eastAsia="en-IN"/>
        </w:rPr>
        <w:t>"%9s"</w:t>
      </w:r>
      <w:r w:rsidRPr="000C493A">
        <w:rPr>
          <w:lang w:eastAsia="en-IN"/>
        </w:rPr>
        <w:t xml:space="preserve">, name);    </w:t>
      </w:r>
      <w:r w:rsidRPr="000C493A">
        <w:rPr>
          <w:i/>
          <w:iCs/>
          <w:color w:val="A0A1A7"/>
          <w:lang w:eastAsia="en-IN"/>
        </w:rPr>
        <w:t>// Better - limits to 9 chars (+ null terminator)</w:t>
      </w:r>
    </w:p>
    <w:p w14:paraId="7B86A3E8" w14:textId="5CD6F9D5" w:rsidR="003F77C7" w:rsidRPr="008F0831" w:rsidRDefault="003F77C7" w:rsidP="00036A3A">
      <w:pPr>
        <w:pStyle w:val="Subheadddddf"/>
      </w:pPr>
      <w:r w:rsidRPr="000C493A">
        <w:t>2. Not Checking Return Value</w:t>
      </w:r>
    </w:p>
    <w:p w14:paraId="774AE7ED" w14:textId="77777777" w:rsidR="003F77C7" w:rsidRPr="000C493A" w:rsidRDefault="003F77C7" w:rsidP="008F0831">
      <w:pPr>
        <w:pStyle w:val="Code"/>
        <w:rPr>
          <w:color w:val="383A42"/>
          <w:lang w:eastAsia="en-IN"/>
        </w:rPr>
      </w:pPr>
      <w:r w:rsidRPr="000C493A">
        <w:rPr>
          <w:lang w:eastAsia="en-IN"/>
        </w:rPr>
        <w:t>// Bad practice</w:t>
      </w:r>
    </w:p>
    <w:p w14:paraId="0FB057A0" w14:textId="77777777" w:rsidR="003F77C7" w:rsidRPr="000C493A" w:rsidRDefault="003F77C7" w:rsidP="008F0831">
      <w:pPr>
        <w:pStyle w:val="Code"/>
        <w:rPr>
          <w:color w:val="383A42"/>
          <w:lang w:eastAsia="en-IN"/>
        </w:rPr>
      </w:pPr>
      <w:r w:rsidRPr="000C493A">
        <w:rPr>
          <w:color w:val="4078F2"/>
          <w:lang w:eastAsia="en-IN"/>
        </w:rPr>
        <w:t>scanf</w:t>
      </w:r>
      <w:r w:rsidRPr="000C493A">
        <w:rPr>
          <w:color w:val="383A42"/>
          <w:lang w:eastAsia="en-IN"/>
        </w:rPr>
        <w:t>(</w:t>
      </w:r>
      <w:r w:rsidRPr="000C493A">
        <w:rPr>
          <w:color w:val="50A14F"/>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7B1E5795" w14:textId="77777777" w:rsidR="003F77C7" w:rsidRPr="000C493A" w:rsidRDefault="003F77C7" w:rsidP="008F0831">
      <w:pPr>
        <w:rPr>
          <w:lang w:eastAsia="en-IN"/>
        </w:rPr>
      </w:pPr>
    </w:p>
    <w:p w14:paraId="5612F3C0" w14:textId="77777777" w:rsidR="003F77C7" w:rsidRPr="000C493A" w:rsidRDefault="003F77C7" w:rsidP="008F0831">
      <w:pPr>
        <w:pStyle w:val="Code"/>
        <w:rPr>
          <w:color w:val="383A42"/>
          <w:lang w:eastAsia="en-IN"/>
        </w:rPr>
      </w:pPr>
      <w:r w:rsidRPr="000C493A">
        <w:rPr>
          <w:lang w:eastAsia="en-IN"/>
        </w:rPr>
        <w:t>// Good practice</w:t>
      </w:r>
    </w:p>
    <w:p w14:paraId="301DFA12" w14:textId="77777777" w:rsidR="003F77C7" w:rsidRPr="000C493A" w:rsidRDefault="003F77C7" w:rsidP="008F0831">
      <w:pPr>
        <w:pStyle w:val="Code"/>
        <w:rPr>
          <w:color w:val="383A42"/>
          <w:lang w:eastAsia="en-IN"/>
        </w:rPr>
      </w:pPr>
      <w:r w:rsidRPr="000C493A">
        <w:rPr>
          <w:color w:val="A626A4"/>
          <w:lang w:eastAsia="en-IN"/>
        </w:rPr>
        <w:t>if</w:t>
      </w:r>
      <w:r w:rsidRPr="000C493A">
        <w:rPr>
          <w:color w:val="383A42"/>
          <w:lang w:eastAsia="en-IN"/>
        </w:rPr>
        <w:t xml:space="preserve"> (</w:t>
      </w:r>
      <w:r w:rsidRPr="000C493A">
        <w:rPr>
          <w:color w:val="4078F2"/>
          <w:lang w:eastAsia="en-IN"/>
        </w:rPr>
        <w:t>scanf</w:t>
      </w:r>
      <w:r w:rsidRPr="000C493A">
        <w:rPr>
          <w:color w:val="383A42"/>
          <w:lang w:eastAsia="en-IN"/>
        </w:rPr>
        <w:t>(</w:t>
      </w:r>
      <w:r w:rsidRPr="000C493A">
        <w:rPr>
          <w:color w:val="50A14F"/>
          <w:lang w:eastAsia="en-IN"/>
        </w:rPr>
        <w:t>"%d"</w:t>
      </w:r>
      <w:r w:rsidRPr="000C493A">
        <w:rPr>
          <w:color w:val="383A42"/>
          <w:lang w:eastAsia="en-IN"/>
        </w:rPr>
        <w:t xml:space="preserve">, </w:t>
      </w:r>
      <w:r w:rsidRPr="000C493A">
        <w:rPr>
          <w:color w:val="4078F2"/>
          <w:lang w:eastAsia="en-IN"/>
        </w:rPr>
        <w:t>&amp;</w:t>
      </w:r>
      <w:r w:rsidRPr="000C493A">
        <w:rPr>
          <w:color w:val="383A42"/>
          <w:lang w:eastAsia="en-IN"/>
        </w:rPr>
        <w:t xml:space="preserve">num)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090F5EE8"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"Invalid input\n"</w:t>
      </w:r>
      <w:r w:rsidRPr="000C493A">
        <w:rPr>
          <w:color w:val="383A42"/>
          <w:lang w:eastAsia="en-IN"/>
        </w:rPr>
        <w:t>);</w:t>
      </w:r>
    </w:p>
    <w:p w14:paraId="2DB8A00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 Clear input buffer</w:t>
      </w:r>
    </w:p>
    <w:p w14:paraId="1EDF2945"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getchar</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'\n'</w:t>
      </w:r>
      <w:r w:rsidRPr="000C493A">
        <w:rPr>
          <w:color w:val="383A42"/>
          <w:lang w:eastAsia="en-IN"/>
        </w:rPr>
        <w:t>);</w:t>
      </w:r>
    </w:p>
    <w:p w14:paraId="723F0CE9" w14:textId="77777777" w:rsidR="003F77C7" w:rsidRPr="000C493A" w:rsidRDefault="003F77C7" w:rsidP="008F0831">
      <w:pPr>
        <w:pStyle w:val="Code"/>
        <w:rPr>
          <w:color w:val="383A42"/>
          <w:lang w:eastAsia="en-IN"/>
        </w:rPr>
      </w:pPr>
      <w:r w:rsidRPr="000C493A">
        <w:rPr>
          <w:color w:val="383A42"/>
          <w:lang w:eastAsia="en-IN"/>
        </w:rPr>
        <w:t>}</w:t>
      </w:r>
    </w:p>
    <w:p w14:paraId="4B9F654D" w14:textId="4BA003BF" w:rsidR="003F77C7" w:rsidRPr="008F0831" w:rsidRDefault="003F77C7" w:rsidP="00036A3A">
      <w:pPr>
        <w:pStyle w:val="Subheadddddf"/>
      </w:pPr>
      <w:r w:rsidRPr="000C493A">
        <w:t>3. Mixed Input Types</w:t>
      </w:r>
    </w:p>
    <w:p w14:paraId="3CFE109E" w14:textId="77777777" w:rsidR="003F77C7" w:rsidRPr="000C493A" w:rsidRDefault="003F77C7" w:rsidP="008F0831">
      <w:pPr>
        <w:pStyle w:val="Code"/>
        <w:rPr>
          <w:lang w:eastAsia="en-IN"/>
        </w:rPr>
      </w:pPr>
      <w:r w:rsidRPr="000C493A">
        <w:rPr>
          <w:color w:val="A626A4"/>
          <w:lang w:eastAsia="en-IN"/>
        </w:rPr>
        <w:t>int</w:t>
      </w:r>
      <w:r w:rsidRPr="000C493A">
        <w:rPr>
          <w:lang w:eastAsia="en-IN"/>
        </w:rPr>
        <w:t xml:space="preserve"> num;</w:t>
      </w:r>
    </w:p>
    <w:p w14:paraId="79D04879" w14:textId="77777777" w:rsidR="003F77C7" w:rsidRPr="000C493A" w:rsidRDefault="003F77C7" w:rsidP="008F0831">
      <w:pPr>
        <w:pStyle w:val="Code"/>
        <w:rPr>
          <w:lang w:eastAsia="en-IN"/>
        </w:rPr>
      </w:pPr>
      <w:r w:rsidRPr="000C493A">
        <w:rPr>
          <w:color w:val="A626A4"/>
          <w:lang w:eastAsia="en-IN"/>
        </w:rPr>
        <w:t>char</w:t>
      </w:r>
      <w:r w:rsidRPr="000C493A">
        <w:rPr>
          <w:lang w:eastAsia="en-IN"/>
        </w:rPr>
        <w:t xml:space="preserve"> ch;</w:t>
      </w:r>
    </w:p>
    <w:p w14:paraId="46794A4F" w14:textId="77777777" w:rsidR="003F77C7" w:rsidRPr="000C493A" w:rsidRDefault="003F77C7" w:rsidP="008F0831">
      <w:pPr>
        <w:pStyle w:val="Code"/>
        <w:rPr>
          <w:lang w:eastAsia="en-IN"/>
        </w:rPr>
      </w:pPr>
    </w:p>
    <w:p w14:paraId="36249862" w14:textId="77777777" w:rsidR="003F77C7" w:rsidRPr="000C493A" w:rsidRDefault="003F77C7" w:rsidP="008F0831">
      <w:pPr>
        <w:pStyle w:val="Code"/>
        <w:rPr>
          <w:lang w:eastAsia="en-IN"/>
        </w:rPr>
      </w:pP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 xml:space="preserve">num);     </w:t>
      </w:r>
      <w:r w:rsidRPr="000C493A">
        <w:rPr>
          <w:i/>
          <w:iCs/>
          <w:color w:val="A0A1A7"/>
          <w:lang w:eastAsia="en-IN"/>
        </w:rPr>
        <w:t>// Reads number, leaves newline</w:t>
      </w:r>
    </w:p>
    <w:p w14:paraId="34F6BFB8" w14:textId="77777777" w:rsidR="003F77C7" w:rsidRPr="000C493A" w:rsidRDefault="003F77C7" w:rsidP="008F0831">
      <w:pPr>
        <w:pStyle w:val="Code"/>
        <w:rPr>
          <w:lang w:eastAsia="en-IN"/>
        </w:rPr>
      </w:pPr>
      <w:r w:rsidRPr="000C493A">
        <w:rPr>
          <w:color w:val="4078F2"/>
          <w:lang w:eastAsia="en-IN"/>
        </w:rPr>
        <w:t>scanf</w:t>
      </w:r>
      <w:r w:rsidRPr="000C493A">
        <w:rPr>
          <w:lang w:eastAsia="en-IN"/>
        </w:rPr>
        <w:t>(</w:t>
      </w:r>
      <w:r w:rsidRPr="000C493A">
        <w:rPr>
          <w:color w:val="50A14F"/>
          <w:lang w:eastAsia="en-IN"/>
        </w:rPr>
        <w:t>" %c"</w:t>
      </w:r>
      <w:r w:rsidRPr="000C493A">
        <w:rPr>
          <w:lang w:eastAsia="en-IN"/>
        </w:rPr>
        <w:t xml:space="preserve">, </w:t>
      </w:r>
      <w:r w:rsidRPr="000C493A">
        <w:rPr>
          <w:color w:val="4078F2"/>
          <w:lang w:eastAsia="en-IN"/>
        </w:rPr>
        <w:t>&amp;</w:t>
      </w:r>
      <w:r w:rsidRPr="000C493A">
        <w:rPr>
          <w:lang w:eastAsia="en-IN"/>
        </w:rPr>
        <w:t xml:space="preserve">ch);     </w:t>
      </w:r>
      <w:r w:rsidRPr="000C493A">
        <w:rPr>
          <w:i/>
          <w:iCs/>
          <w:color w:val="A0A1A7"/>
          <w:lang w:eastAsia="en-IN"/>
        </w:rPr>
        <w:t>// Space before %c skips newline</w:t>
      </w:r>
    </w:p>
    <w:p w14:paraId="385E581D" w14:textId="74F13978" w:rsidR="003F77C7" w:rsidRPr="008F0831" w:rsidRDefault="003F77C7" w:rsidP="00036A3A">
      <w:pPr>
        <w:pStyle w:val="Subheadddddf"/>
      </w:pPr>
      <w:r w:rsidRPr="000C493A">
        <w:t>4. Clearing the Input Buffer</w:t>
      </w:r>
    </w:p>
    <w:p w14:paraId="1667164C" w14:textId="77777777" w:rsidR="003F77C7" w:rsidRPr="000C493A" w:rsidRDefault="003F77C7" w:rsidP="008F0831">
      <w:pPr>
        <w:pStyle w:val="Code"/>
        <w:rPr>
          <w:color w:val="383A42"/>
          <w:lang w:eastAsia="en-IN"/>
        </w:rPr>
      </w:pPr>
      <w:r w:rsidRPr="000C493A">
        <w:rPr>
          <w:color w:val="A626A4"/>
          <w:lang w:eastAsia="en-IN"/>
        </w:rPr>
        <w:t>void</w:t>
      </w:r>
      <w:r w:rsidRPr="000C493A">
        <w:rPr>
          <w:color w:val="383A42"/>
          <w:lang w:eastAsia="en-IN"/>
        </w:rPr>
        <w:t xml:space="preserve"> </w:t>
      </w:r>
      <w:r w:rsidRPr="000C493A">
        <w:rPr>
          <w:lang w:eastAsia="en-IN"/>
        </w:rPr>
        <w:t>clearInputBuffer</w:t>
      </w:r>
      <w:r w:rsidRPr="000C493A">
        <w:rPr>
          <w:color w:val="383A42"/>
          <w:lang w:eastAsia="en-IN"/>
        </w:rPr>
        <w:t>() {</w:t>
      </w:r>
    </w:p>
    <w:p w14:paraId="0BCF193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w:t>
      </w:r>
    </w:p>
    <w:p w14:paraId="2306D78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((c </w:t>
      </w:r>
      <w:r w:rsidRPr="000C493A">
        <w:rPr>
          <w:lang w:eastAsia="en-IN"/>
        </w:rPr>
        <w:t>=</w:t>
      </w:r>
      <w:r w:rsidRPr="000C493A">
        <w:rPr>
          <w:color w:val="383A42"/>
          <w:lang w:eastAsia="en-IN"/>
        </w:rPr>
        <w:t xml:space="preserve"> </w:t>
      </w:r>
      <w:r w:rsidRPr="000C493A">
        <w:rPr>
          <w:lang w:eastAsia="en-IN"/>
        </w:rPr>
        <w:t>getchar</w:t>
      </w:r>
      <w:r w:rsidRPr="000C493A">
        <w:rPr>
          <w:color w:val="383A42"/>
          <w:lang w:eastAsia="en-IN"/>
        </w:rPr>
        <w:t xml:space="preserve">()) </w:t>
      </w:r>
      <w:r w:rsidRPr="000C493A">
        <w:rPr>
          <w:lang w:eastAsia="en-IN"/>
        </w:rPr>
        <w:t>!=</w:t>
      </w:r>
      <w:r w:rsidRPr="000C493A">
        <w:rPr>
          <w:color w:val="383A42"/>
          <w:lang w:eastAsia="en-IN"/>
        </w:rPr>
        <w:t xml:space="preserve"> </w:t>
      </w:r>
      <w:r w:rsidRPr="000C493A">
        <w:rPr>
          <w:color w:val="50A14F"/>
          <w:lang w:eastAsia="en-IN"/>
        </w:rPr>
        <w:t>'\n'</w:t>
      </w:r>
      <w:r w:rsidRPr="000C493A">
        <w:rPr>
          <w:color w:val="383A42"/>
          <w:lang w:eastAsia="en-IN"/>
        </w:rPr>
        <w:t xml:space="preserve"> </w:t>
      </w:r>
      <w:r w:rsidRPr="000C493A">
        <w:rPr>
          <w:lang w:eastAsia="en-IN"/>
        </w:rPr>
        <w:t>&amp;&amp;</w:t>
      </w:r>
      <w:r w:rsidRPr="000C493A">
        <w:rPr>
          <w:color w:val="383A42"/>
          <w:lang w:eastAsia="en-IN"/>
        </w:rPr>
        <w:t xml:space="preserve"> c </w:t>
      </w:r>
      <w:r w:rsidRPr="000C493A">
        <w:rPr>
          <w:lang w:eastAsia="en-IN"/>
        </w:rPr>
        <w:t>!=</w:t>
      </w:r>
      <w:r w:rsidRPr="000C493A">
        <w:rPr>
          <w:color w:val="383A42"/>
          <w:lang w:eastAsia="en-IN"/>
        </w:rPr>
        <w:t xml:space="preserve"> </w:t>
      </w:r>
      <w:r w:rsidRPr="000C493A">
        <w:rPr>
          <w:color w:val="B76B01"/>
          <w:lang w:eastAsia="en-IN"/>
        </w:rPr>
        <w:t>EOF</w:t>
      </w:r>
      <w:r w:rsidRPr="000C493A">
        <w:rPr>
          <w:color w:val="383A42"/>
          <w:lang w:eastAsia="en-IN"/>
        </w:rPr>
        <w:t>);</w:t>
      </w:r>
    </w:p>
    <w:p w14:paraId="58881922" w14:textId="77777777" w:rsidR="003F77C7" w:rsidRPr="000C493A" w:rsidRDefault="003F77C7" w:rsidP="008F0831">
      <w:pPr>
        <w:pStyle w:val="Code"/>
        <w:rPr>
          <w:color w:val="383A42"/>
          <w:lang w:eastAsia="en-IN"/>
        </w:rPr>
      </w:pPr>
      <w:r w:rsidRPr="000C493A">
        <w:rPr>
          <w:color w:val="383A42"/>
          <w:lang w:eastAsia="en-IN"/>
        </w:rPr>
        <w:t>}</w:t>
      </w:r>
    </w:p>
    <w:p w14:paraId="7839102E" w14:textId="77777777" w:rsidR="003F77C7" w:rsidRPr="000C493A" w:rsidRDefault="003F77C7" w:rsidP="008F0831">
      <w:pPr>
        <w:pStyle w:val="Code"/>
        <w:rPr>
          <w:color w:val="383A42"/>
          <w:lang w:eastAsia="en-IN"/>
        </w:rPr>
      </w:pPr>
    </w:p>
    <w:p w14:paraId="402EA4F4"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main</w:t>
      </w:r>
      <w:r w:rsidRPr="000C493A">
        <w:rPr>
          <w:color w:val="383A42"/>
          <w:lang w:eastAsia="en-IN"/>
        </w:rPr>
        <w:t>() {</w:t>
      </w:r>
    </w:p>
    <w:p w14:paraId="587B026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0216FFA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w:t>
      </w:r>
      <w:r w:rsidRPr="000C493A">
        <w:rPr>
          <w:color w:val="B76B01"/>
          <w:lang w:eastAsia="en-IN"/>
        </w:rPr>
        <w:t>50</w:t>
      </w:r>
      <w:r w:rsidRPr="000C493A">
        <w:rPr>
          <w:color w:val="383A42"/>
          <w:lang w:eastAsia="en-IN"/>
        </w:rPr>
        <w:t>];</w:t>
      </w:r>
    </w:p>
    <w:p w14:paraId="4759ACC3" w14:textId="77777777" w:rsidR="003F77C7" w:rsidRPr="000C493A" w:rsidRDefault="003F77C7" w:rsidP="008F0831">
      <w:pPr>
        <w:pStyle w:val="Code"/>
        <w:rPr>
          <w:color w:val="383A42"/>
          <w:lang w:eastAsia="en-IN"/>
        </w:rPr>
      </w:pPr>
      <w:r w:rsidRPr="000C493A">
        <w:rPr>
          <w:color w:val="383A42"/>
          <w:lang w:eastAsia="en-IN"/>
        </w:rPr>
        <w:t xml:space="preserve">    </w:t>
      </w:r>
    </w:p>
    <w:p w14:paraId="5645968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"Enter number: "</w:t>
      </w:r>
      <w:r w:rsidRPr="000C493A">
        <w:rPr>
          <w:color w:val="383A42"/>
          <w:lang w:eastAsia="en-IN"/>
        </w:rPr>
        <w:t>);</w:t>
      </w:r>
    </w:p>
    <w:p w14:paraId="46AD644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scanf</w:t>
      </w:r>
      <w:r w:rsidRPr="000C493A">
        <w:rPr>
          <w:color w:val="383A42"/>
          <w:lang w:eastAsia="en-IN"/>
        </w:rPr>
        <w:t>(</w:t>
      </w:r>
      <w:r w:rsidRPr="000C493A">
        <w:rPr>
          <w:color w:val="50A14F"/>
          <w:lang w:eastAsia="en-IN"/>
        </w:rPr>
        <w:t>"%d"</w:t>
      </w:r>
      <w:r w:rsidRPr="000C493A">
        <w:rPr>
          <w:color w:val="383A42"/>
          <w:lang w:eastAsia="en-IN"/>
        </w:rPr>
        <w:t xml:space="preserve">, </w:t>
      </w:r>
      <w:r w:rsidRPr="000C493A">
        <w:rPr>
          <w:lang w:eastAsia="en-IN"/>
        </w:rPr>
        <w:t>&amp;</w:t>
      </w:r>
      <w:r w:rsidRPr="000C493A">
        <w:rPr>
          <w:color w:val="383A42"/>
          <w:lang w:eastAsia="en-IN"/>
        </w:rPr>
        <w:t>num);</w:t>
      </w:r>
    </w:p>
    <w:p w14:paraId="04EDF050" w14:textId="77777777" w:rsidR="003F77C7" w:rsidRPr="000C493A" w:rsidRDefault="003F77C7" w:rsidP="008F0831">
      <w:pPr>
        <w:pStyle w:val="Code"/>
        <w:rPr>
          <w:color w:val="383A42"/>
          <w:lang w:eastAsia="en-IN"/>
        </w:rPr>
      </w:pPr>
      <w:r w:rsidRPr="000C493A">
        <w:rPr>
          <w:color w:val="383A42"/>
          <w:lang w:eastAsia="en-IN"/>
        </w:rPr>
        <w:t xml:space="preserve">    </w:t>
      </w:r>
    </w:p>
    <w:p w14:paraId="3728D6B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clearInputBuffer</w:t>
      </w:r>
      <w:r w:rsidRPr="000C493A">
        <w:rPr>
          <w:color w:val="383A42"/>
          <w:lang w:eastAsia="en-IN"/>
        </w:rPr>
        <w:t xml:space="preserve">();  </w:t>
      </w:r>
      <w:r w:rsidRPr="000C493A">
        <w:rPr>
          <w:i/>
          <w:iCs/>
          <w:color w:val="A0A1A7"/>
          <w:lang w:eastAsia="en-IN"/>
        </w:rPr>
        <w:t>// Clear leftover characters</w:t>
      </w:r>
    </w:p>
    <w:p w14:paraId="34C250BF" w14:textId="77777777" w:rsidR="003F77C7" w:rsidRPr="000C493A" w:rsidRDefault="003F77C7" w:rsidP="008F0831">
      <w:pPr>
        <w:pStyle w:val="Code"/>
        <w:rPr>
          <w:color w:val="383A42"/>
          <w:lang w:eastAsia="en-IN"/>
        </w:rPr>
      </w:pPr>
      <w:r w:rsidRPr="000C493A">
        <w:rPr>
          <w:color w:val="383A42"/>
          <w:lang w:eastAsia="en-IN"/>
        </w:rPr>
        <w:t xml:space="preserve">    </w:t>
      </w:r>
    </w:p>
    <w:p w14:paraId="1DA08B8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"Enter string: "</w:t>
      </w:r>
      <w:r w:rsidRPr="000C493A">
        <w:rPr>
          <w:color w:val="383A42"/>
          <w:lang w:eastAsia="en-IN"/>
        </w:rPr>
        <w:t>);</w:t>
      </w:r>
    </w:p>
    <w:p w14:paraId="331663B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lang w:eastAsia="en-IN"/>
        </w:rPr>
        <w:t>fgets</w:t>
      </w:r>
      <w:r w:rsidRPr="000C493A">
        <w:rPr>
          <w:color w:val="383A42"/>
          <w:lang w:eastAsia="en-IN"/>
        </w:rPr>
        <w:t xml:space="preserve">(str, </w:t>
      </w:r>
      <w:r w:rsidRPr="000C493A">
        <w:rPr>
          <w:color w:val="A626A4"/>
          <w:lang w:eastAsia="en-IN"/>
        </w:rPr>
        <w:t>sizeof</w:t>
      </w:r>
      <w:r w:rsidRPr="000C493A">
        <w:rPr>
          <w:color w:val="383A42"/>
          <w:lang w:eastAsia="en-IN"/>
        </w:rPr>
        <w:t xml:space="preserve">(str), </w:t>
      </w:r>
      <w:r w:rsidRPr="000C493A">
        <w:rPr>
          <w:color w:val="B76B01"/>
          <w:lang w:eastAsia="en-IN"/>
        </w:rPr>
        <w:t>stdin</w:t>
      </w:r>
      <w:r w:rsidRPr="000C493A">
        <w:rPr>
          <w:color w:val="383A42"/>
          <w:lang w:eastAsia="en-IN"/>
        </w:rPr>
        <w:t>);</w:t>
      </w:r>
    </w:p>
    <w:p w14:paraId="7CFCF005" w14:textId="77777777" w:rsidR="003F77C7" w:rsidRPr="000C493A" w:rsidRDefault="003F77C7" w:rsidP="008F0831">
      <w:pPr>
        <w:pStyle w:val="Code"/>
        <w:rPr>
          <w:color w:val="383A42"/>
          <w:lang w:eastAsia="en-IN"/>
        </w:rPr>
      </w:pPr>
      <w:r w:rsidRPr="000C493A">
        <w:rPr>
          <w:color w:val="383A42"/>
          <w:lang w:eastAsia="en-IN"/>
        </w:rPr>
        <w:t xml:space="preserve">    </w:t>
      </w:r>
    </w:p>
    <w:p w14:paraId="0E90F00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954C190" w14:textId="77777777" w:rsidR="003F77C7" w:rsidRPr="000C493A" w:rsidRDefault="003F77C7" w:rsidP="008F0831">
      <w:pPr>
        <w:pStyle w:val="Code"/>
        <w:rPr>
          <w:color w:val="383A42"/>
          <w:lang w:eastAsia="en-IN"/>
        </w:rPr>
      </w:pPr>
      <w:r w:rsidRPr="000C493A">
        <w:rPr>
          <w:color w:val="383A42"/>
          <w:lang w:eastAsia="en-IN"/>
        </w:rPr>
        <w:t>}</w:t>
      </w:r>
    </w:p>
    <w:p w14:paraId="739291AB" w14:textId="77777777" w:rsidR="003F77C7" w:rsidRPr="000C493A" w:rsidRDefault="00000000" w:rsidP="00036A3A">
      <w:pPr>
        <w:pStyle w:val="texxtt"/>
        <w:rPr>
          <w:lang w:eastAsia="en-IN"/>
        </w:rPr>
      </w:pPr>
      <w:r>
        <w:rPr>
          <w:lang w:eastAsia="en-IN"/>
        </w:rPr>
        <w:pict w14:anchorId="2727729F">
          <v:rect id="_x0000_i1065" style="width:0;height:1.5pt" o:hralign="center" o:hrstd="t" o:hr="t" fillcolor="#a0a0a0" stroked="f"/>
        </w:pict>
      </w:r>
    </w:p>
    <w:p w14:paraId="58EB3D96" w14:textId="549AE365" w:rsidR="003F77C7" w:rsidRPr="000C493A" w:rsidRDefault="0068062E" w:rsidP="00C74C74">
      <w:pPr>
        <w:pStyle w:val="Subheadddd"/>
      </w:pPr>
      <w:bookmarkStart w:id="49" w:name="_Toc212290950"/>
      <w:r>
        <w:t xml:space="preserve">5.5 </w:t>
      </w:r>
      <w:r w:rsidR="003F77C7" w:rsidRPr="000C493A">
        <w:t>Unformatted Input – getchar() and Alternative Functions</w:t>
      </w:r>
      <w:bookmarkEnd w:id="49"/>
    </w:p>
    <w:p w14:paraId="6DE18EBE" w14:textId="0F489947" w:rsidR="00036A3A" w:rsidRPr="000C493A" w:rsidRDefault="003F77C7" w:rsidP="00036A3A">
      <w:pPr>
        <w:pStyle w:val="texxtt"/>
        <w:rPr>
          <w:lang w:eastAsia="en-IN"/>
        </w:rPr>
      </w:pPr>
      <w:r w:rsidRPr="000C493A">
        <w:rPr>
          <w:lang w:eastAsia="en-IN"/>
        </w:rPr>
        <w:t xml:space="preserve">While </w:t>
      </w:r>
      <w:r w:rsidRPr="000C493A">
        <w:rPr>
          <w:rFonts w:cs="Courier New"/>
          <w:lang w:eastAsia="en-IN"/>
        </w:rPr>
        <w:t>scanf()</w:t>
      </w:r>
      <w:r w:rsidRPr="000C493A">
        <w:rPr>
          <w:lang w:eastAsia="en-IN"/>
        </w:rPr>
        <w:t xml:space="preserve"> provides powerful formatted input capabilities, sometimes you need simpler, more direct methods of reading input. Unformatted input functions provide this simplicity, though they come with their own considerations.</w:t>
      </w:r>
    </w:p>
    <w:p w14:paraId="38D78CE0" w14:textId="77777777" w:rsidR="003F77C7" w:rsidRPr="000C493A" w:rsidRDefault="003F77C7" w:rsidP="00036A3A">
      <w:pPr>
        <w:pStyle w:val="Subheadddddf"/>
      </w:pPr>
      <w:r w:rsidRPr="000C493A">
        <w:t>1. Single Character Input – The getchar() Function</w:t>
      </w:r>
    </w:p>
    <w:p w14:paraId="40443588"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getchar()</w:t>
      </w:r>
      <w:r w:rsidRPr="000C493A">
        <w:rPr>
          <w:lang w:eastAsia="en-IN"/>
        </w:rPr>
        <w:t xml:space="preserve"> function is the input counterpart to </w:t>
      </w:r>
      <w:r w:rsidRPr="000C493A">
        <w:rPr>
          <w:rFonts w:cs="Courier New"/>
          <w:lang w:eastAsia="en-IN"/>
        </w:rPr>
        <w:t>putchar()</w:t>
      </w:r>
      <w:r w:rsidRPr="000C493A">
        <w:rPr>
          <w:lang w:eastAsia="en-IN"/>
        </w:rPr>
        <w:t>, designed for reading one character at a time from standard input.</w:t>
      </w:r>
    </w:p>
    <w:p w14:paraId="402373DC" w14:textId="62347FF8" w:rsidR="003F77C7" w:rsidRPr="008F0831" w:rsidRDefault="003F77C7" w:rsidP="00036A3A">
      <w:pPr>
        <w:pStyle w:val="Subheadddddf"/>
      </w:pPr>
      <w:r w:rsidRPr="000C493A">
        <w:t>Function Specification</w:t>
      </w:r>
    </w:p>
    <w:p w14:paraId="2B20A7D3" w14:textId="77777777" w:rsidR="003F77C7" w:rsidRPr="000C493A" w:rsidRDefault="003F77C7" w:rsidP="008F0831">
      <w:pPr>
        <w:pStyle w:val="Code"/>
        <w:rPr>
          <w:color w:val="383A42"/>
          <w:lang w:eastAsia="en-IN"/>
        </w:rPr>
      </w:pPr>
      <w:r w:rsidRPr="000C493A">
        <w:rPr>
          <w:lang w:eastAsia="en-IN"/>
        </w:rPr>
        <w:t>int</w:t>
      </w:r>
      <w:r w:rsidRPr="000C493A">
        <w:rPr>
          <w:color w:val="383A42"/>
          <w:lang w:eastAsia="en-IN"/>
        </w:rPr>
        <w:t xml:space="preserve"> </w:t>
      </w:r>
      <w:r w:rsidRPr="000C493A">
        <w:rPr>
          <w:color w:val="4078F2"/>
          <w:lang w:eastAsia="en-IN"/>
        </w:rPr>
        <w:t>getchar</w:t>
      </w:r>
      <w:r w:rsidRPr="000C493A">
        <w:rPr>
          <w:color w:val="383A42"/>
          <w:lang w:eastAsia="en-IN"/>
        </w:rPr>
        <w:t>(</w:t>
      </w:r>
      <w:r w:rsidRPr="000C493A">
        <w:rPr>
          <w:lang w:eastAsia="en-IN"/>
        </w:rPr>
        <w:t>void</w:t>
      </w:r>
      <w:r w:rsidRPr="000C493A">
        <w:rPr>
          <w:color w:val="383A42"/>
          <w:lang w:eastAsia="en-IN"/>
        </w:rPr>
        <w:t>);</w:t>
      </w:r>
    </w:p>
    <w:p w14:paraId="1ED30885" w14:textId="77777777" w:rsidR="003F77C7" w:rsidRPr="000C493A" w:rsidRDefault="003F77C7" w:rsidP="00036A3A">
      <w:pPr>
        <w:pStyle w:val="Pointss"/>
      </w:pPr>
      <w:r w:rsidRPr="000C493A">
        <w:t xml:space="preserve">Header Required: </w:t>
      </w:r>
      <w:r w:rsidRPr="000C493A">
        <w:rPr>
          <w:rFonts w:cs="Courier New"/>
        </w:rPr>
        <w:t>&lt;stdio.h&gt;</w:t>
      </w:r>
    </w:p>
    <w:p w14:paraId="20FA9901" w14:textId="77777777" w:rsidR="003F77C7" w:rsidRPr="000C493A" w:rsidRDefault="003F77C7" w:rsidP="00036A3A">
      <w:pPr>
        <w:pStyle w:val="Pointss"/>
      </w:pPr>
      <w:r w:rsidRPr="000C493A">
        <w:t>Parameters: None</w:t>
      </w:r>
    </w:p>
    <w:p w14:paraId="48CC882A" w14:textId="77777777" w:rsidR="003F77C7" w:rsidRPr="000C493A" w:rsidRDefault="003F77C7" w:rsidP="00036A3A">
      <w:pPr>
        <w:pStyle w:val="Pointss"/>
      </w:pPr>
      <w:r w:rsidRPr="000C493A">
        <w:t>Return Value: The ASCII value of the character read, or EOF on end-of-file or error</w:t>
      </w:r>
    </w:p>
    <w:p w14:paraId="69909410" w14:textId="77777777" w:rsidR="003F77C7" w:rsidRPr="000C493A" w:rsidRDefault="003F77C7" w:rsidP="00036A3A">
      <w:pPr>
        <w:pStyle w:val="Pointss"/>
      </w:pPr>
      <w:r w:rsidRPr="000C493A">
        <w:t>Blocking: Waits for user input (line-buffered on most systems)</w:t>
      </w:r>
    </w:p>
    <w:p w14:paraId="6A8D1DB9" w14:textId="77777777" w:rsidR="003F77C7" w:rsidRPr="000C493A" w:rsidRDefault="003F77C7" w:rsidP="00036A3A">
      <w:pPr>
        <w:pStyle w:val="Subheadddddf"/>
      </w:pPr>
      <w:r w:rsidRPr="000C493A">
        <w:t>Why getchar() Returns int, Not char</w:t>
      </w:r>
    </w:p>
    <w:p w14:paraId="7E8FA7F1" w14:textId="2E6E9E11" w:rsidR="003F77C7" w:rsidRPr="000C493A" w:rsidRDefault="003F77C7" w:rsidP="00036A3A">
      <w:pPr>
        <w:pStyle w:val="texxtt"/>
        <w:rPr>
          <w:lang w:eastAsia="en-IN"/>
        </w:rPr>
      </w:pPr>
      <w:r w:rsidRPr="000C493A">
        <w:rPr>
          <w:lang w:eastAsia="en-IN"/>
        </w:rPr>
        <w:t xml:space="preserve">Like </w:t>
      </w:r>
      <w:r w:rsidRPr="000C493A">
        <w:rPr>
          <w:rFonts w:cs="Courier New"/>
          <w:lang w:eastAsia="en-IN"/>
        </w:rPr>
        <w:t>putchar()</w:t>
      </w:r>
      <w:r w:rsidRPr="000C493A">
        <w:rPr>
          <w:lang w:eastAsia="en-IN"/>
        </w:rPr>
        <w:t xml:space="preserve">, </w:t>
      </w:r>
      <w:r w:rsidRPr="000C493A">
        <w:rPr>
          <w:rFonts w:cs="Courier New"/>
          <w:lang w:eastAsia="en-IN"/>
        </w:rPr>
        <w:t>getchar()</w:t>
      </w:r>
      <w:r w:rsidRPr="000C493A">
        <w:rPr>
          <w:lang w:eastAsia="en-IN"/>
        </w:rPr>
        <w:t xml:space="preserve"> returns an </w:t>
      </w:r>
      <w:r w:rsidRPr="000C493A">
        <w:rPr>
          <w:rFonts w:cs="Courier New"/>
          <w:lang w:eastAsia="en-IN"/>
        </w:rPr>
        <w:t>int</w:t>
      </w:r>
      <w:r w:rsidRPr="000C493A">
        <w:rPr>
          <w:lang w:eastAsia="en-IN"/>
        </w:rPr>
        <w:t xml:space="preserve"> rather than a </w:t>
      </w:r>
      <w:r w:rsidRPr="000C493A">
        <w:rPr>
          <w:rFonts w:cs="Courier New"/>
          <w:lang w:eastAsia="en-IN"/>
        </w:rPr>
        <w:t>char</w:t>
      </w:r>
      <w:r w:rsidRPr="000C493A">
        <w:rPr>
          <w:lang w:eastAsia="en-IN"/>
        </w:rPr>
        <w:t xml:space="preserve"> so it can represent both all possible character values (0-255) and the special EOF value (typically -1). This allows for proper error detection:</w:t>
      </w:r>
    </w:p>
    <w:p w14:paraId="682ACC6C"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c;  </w:t>
      </w:r>
      <w:r w:rsidRPr="000C493A">
        <w:rPr>
          <w:lang w:eastAsia="en-IN"/>
        </w:rPr>
        <w:t>// Must be int, not char</w:t>
      </w:r>
    </w:p>
    <w:p w14:paraId="4CF13F73" w14:textId="77777777" w:rsidR="003F77C7" w:rsidRPr="000C493A" w:rsidRDefault="003F77C7" w:rsidP="008F0831">
      <w:pPr>
        <w:pStyle w:val="Code"/>
        <w:rPr>
          <w:color w:val="383A42"/>
          <w:lang w:eastAsia="en-IN"/>
        </w:rPr>
      </w:pPr>
      <w:r w:rsidRPr="000C493A">
        <w:rPr>
          <w:color w:val="383A42"/>
          <w:lang w:eastAsia="en-IN"/>
        </w:rPr>
        <w:t xml:space="preserve">c </w:t>
      </w:r>
      <w:r w:rsidRPr="000C493A">
        <w:rPr>
          <w:color w:val="4078F2"/>
          <w:lang w:eastAsia="en-IN"/>
        </w:rPr>
        <w:t>=</w:t>
      </w:r>
      <w:r w:rsidRPr="000C493A">
        <w:rPr>
          <w:color w:val="383A42"/>
          <w:lang w:eastAsia="en-IN"/>
        </w:rPr>
        <w:t xml:space="preserve"> </w:t>
      </w:r>
      <w:r w:rsidRPr="000C493A">
        <w:rPr>
          <w:color w:val="4078F2"/>
          <w:lang w:eastAsia="en-IN"/>
        </w:rPr>
        <w:t>getchar</w:t>
      </w:r>
      <w:r w:rsidRPr="000C493A">
        <w:rPr>
          <w:color w:val="383A42"/>
          <w:lang w:eastAsia="en-IN"/>
        </w:rPr>
        <w:t>();</w:t>
      </w:r>
    </w:p>
    <w:p w14:paraId="5E1BEE0D" w14:textId="77777777" w:rsidR="003F77C7" w:rsidRPr="000C493A" w:rsidRDefault="003F77C7" w:rsidP="008F0831">
      <w:pPr>
        <w:pStyle w:val="Code"/>
        <w:rPr>
          <w:color w:val="383A42"/>
          <w:lang w:eastAsia="en-IN"/>
        </w:rPr>
      </w:pPr>
    </w:p>
    <w:p w14:paraId="7088494D" w14:textId="77777777" w:rsidR="003F77C7" w:rsidRPr="000C493A" w:rsidRDefault="003F77C7" w:rsidP="008F0831">
      <w:pPr>
        <w:pStyle w:val="Code"/>
        <w:rPr>
          <w:color w:val="383A42"/>
          <w:lang w:eastAsia="en-IN"/>
        </w:rPr>
      </w:pPr>
      <w:r w:rsidRPr="000C493A">
        <w:rPr>
          <w:color w:val="A626A4"/>
          <w:lang w:eastAsia="en-IN"/>
        </w:rPr>
        <w:t>if</w:t>
      </w:r>
      <w:r w:rsidRPr="000C493A">
        <w:rPr>
          <w:color w:val="383A42"/>
          <w:lang w:eastAsia="en-IN"/>
        </w:rPr>
        <w:t xml:space="preserve"> (c </w:t>
      </w:r>
      <w:r w:rsidRPr="000C493A">
        <w:rPr>
          <w:color w:val="4078F2"/>
          <w:lang w:eastAsia="en-IN"/>
        </w:rPr>
        <w:t>==</w:t>
      </w:r>
      <w:r w:rsidRPr="000C493A">
        <w:rPr>
          <w:color w:val="383A42"/>
          <w:lang w:eastAsia="en-IN"/>
        </w:rPr>
        <w:t xml:space="preserve"> </w:t>
      </w:r>
      <w:r w:rsidRPr="000C493A">
        <w:rPr>
          <w:color w:val="B76B01"/>
          <w:lang w:eastAsia="en-IN"/>
        </w:rPr>
        <w:t>EOF</w:t>
      </w:r>
      <w:r w:rsidRPr="000C493A">
        <w:rPr>
          <w:color w:val="383A42"/>
          <w:lang w:eastAsia="en-IN"/>
        </w:rPr>
        <w:t>) {</w:t>
      </w:r>
    </w:p>
    <w:p w14:paraId="3771145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"End of input\n"</w:t>
      </w:r>
      <w:r w:rsidRPr="000C493A">
        <w:rPr>
          <w:color w:val="383A42"/>
          <w:lang w:eastAsia="en-IN"/>
        </w:rPr>
        <w:t>);</w:t>
      </w:r>
    </w:p>
    <w:p w14:paraId="08265A1A" w14:textId="77777777" w:rsidR="003F77C7" w:rsidRPr="000C493A" w:rsidRDefault="003F77C7" w:rsidP="008F0831">
      <w:pPr>
        <w:pStyle w:val="Code"/>
        <w:rPr>
          <w:color w:val="383A42"/>
          <w:lang w:eastAsia="en-IN"/>
        </w:rPr>
      </w:pPr>
      <w:r w:rsidRPr="000C493A">
        <w:rPr>
          <w:color w:val="383A42"/>
          <w:lang w:eastAsia="en-IN"/>
        </w:rPr>
        <w:t>}</w:t>
      </w:r>
    </w:p>
    <w:p w14:paraId="40E64D78" w14:textId="55EE762D" w:rsidR="003F77C7" w:rsidRPr="000C493A" w:rsidRDefault="003F77C7" w:rsidP="00036A3A">
      <w:pPr>
        <w:pStyle w:val="Subheadddddf"/>
      </w:pPr>
      <w:r w:rsidRPr="000C493A">
        <w:t>Basic getchar() Usage</w:t>
      </w:r>
    </w:p>
    <w:p w14:paraId="5E36D9E5"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9521635" w14:textId="77777777" w:rsidR="003F77C7" w:rsidRPr="000C493A" w:rsidRDefault="003F77C7" w:rsidP="008F0831">
      <w:pPr>
        <w:pStyle w:val="Code"/>
        <w:rPr>
          <w:color w:val="383A42"/>
          <w:lang w:eastAsia="en-IN"/>
        </w:rPr>
      </w:pPr>
    </w:p>
    <w:p w14:paraId="5D2ADE4C"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09EEAF1"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w:t>
      </w:r>
    </w:p>
    <w:p w14:paraId="7BA7F783" w14:textId="77777777" w:rsidR="003F77C7" w:rsidRPr="000C493A" w:rsidRDefault="003F77C7" w:rsidP="008F0831">
      <w:pPr>
        <w:pStyle w:val="Code"/>
        <w:rPr>
          <w:color w:val="383A42"/>
          <w:lang w:eastAsia="en-IN"/>
        </w:rPr>
      </w:pPr>
      <w:r w:rsidRPr="000C493A">
        <w:rPr>
          <w:color w:val="383A42"/>
          <w:lang w:eastAsia="en-IN"/>
        </w:rPr>
        <w:t xml:space="preserve">    </w:t>
      </w:r>
    </w:p>
    <w:p w14:paraId="75CF663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character: "</w:t>
      </w:r>
      <w:r w:rsidRPr="000C493A">
        <w:rPr>
          <w:color w:val="383A42"/>
          <w:lang w:eastAsia="en-IN"/>
        </w:rPr>
        <w:t>);</w:t>
      </w:r>
    </w:p>
    <w:p w14:paraId="3091D933" w14:textId="77777777" w:rsidR="003F77C7" w:rsidRPr="000C493A" w:rsidRDefault="003F77C7" w:rsidP="008F0831">
      <w:pPr>
        <w:pStyle w:val="Code"/>
        <w:rPr>
          <w:color w:val="383A42"/>
          <w:lang w:eastAsia="en-IN"/>
        </w:rPr>
      </w:pP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4078F2"/>
          <w:lang w:eastAsia="en-IN"/>
        </w:rPr>
        <w:t>getchar</w:t>
      </w:r>
      <w:r w:rsidRPr="000C493A">
        <w:rPr>
          <w:color w:val="383A42"/>
          <w:lang w:eastAsia="en-IN"/>
        </w:rPr>
        <w:t>();</w:t>
      </w:r>
    </w:p>
    <w:p w14:paraId="6646456D" w14:textId="77777777" w:rsidR="003F77C7" w:rsidRPr="000C493A" w:rsidRDefault="003F77C7" w:rsidP="008F0831">
      <w:pPr>
        <w:pStyle w:val="Code"/>
        <w:rPr>
          <w:color w:val="383A42"/>
          <w:lang w:eastAsia="en-IN"/>
        </w:rPr>
      </w:pPr>
      <w:r w:rsidRPr="000C493A">
        <w:rPr>
          <w:color w:val="383A42"/>
          <w:lang w:eastAsia="en-IN"/>
        </w:rPr>
        <w:t xml:space="preserve">    </w:t>
      </w:r>
    </w:p>
    <w:p w14:paraId="30E266E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 %c\n"</w:t>
      </w:r>
      <w:r w:rsidRPr="000C493A">
        <w:rPr>
          <w:color w:val="383A42"/>
          <w:lang w:eastAsia="en-IN"/>
        </w:rPr>
        <w:t>, ch);</w:t>
      </w:r>
    </w:p>
    <w:p w14:paraId="7891780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"ASCII value: %d\n"</w:t>
      </w:r>
      <w:r w:rsidRPr="000C493A">
        <w:rPr>
          <w:color w:val="383A42"/>
          <w:lang w:eastAsia="en-IN"/>
        </w:rPr>
        <w:t>, ch);</w:t>
      </w:r>
    </w:p>
    <w:p w14:paraId="7FB606B8" w14:textId="77777777" w:rsidR="003F77C7" w:rsidRPr="000C493A" w:rsidRDefault="003F77C7" w:rsidP="008F0831">
      <w:pPr>
        <w:pStyle w:val="Code"/>
        <w:rPr>
          <w:color w:val="383A42"/>
          <w:lang w:eastAsia="en-IN"/>
        </w:rPr>
      </w:pPr>
      <w:r w:rsidRPr="000C493A">
        <w:rPr>
          <w:color w:val="383A42"/>
          <w:lang w:eastAsia="en-IN"/>
        </w:rPr>
        <w:t xml:space="preserve">    </w:t>
      </w:r>
    </w:p>
    <w:p w14:paraId="052CB5F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F4D4E40" w14:textId="77777777" w:rsidR="003F77C7" w:rsidRPr="000C493A" w:rsidRDefault="003F77C7" w:rsidP="008F0831">
      <w:pPr>
        <w:pStyle w:val="Code"/>
        <w:rPr>
          <w:color w:val="383A42"/>
          <w:lang w:eastAsia="en-IN"/>
        </w:rPr>
      </w:pPr>
      <w:r w:rsidRPr="000C493A">
        <w:rPr>
          <w:color w:val="383A42"/>
          <w:lang w:eastAsia="en-IN"/>
        </w:rPr>
        <w:t>}</w:t>
      </w:r>
    </w:p>
    <w:p w14:paraId="73BFA358" w14:textId="77777777" w:rsidR="003F77C7" w:rsidRPr="000C493A" w:rsidRDefault="003F77C7" w:rsidP="00036A3A">
      <w:pPr>
        <w:pStyle w:val="Subheadddddf"/>
      </w:pPr>
      <w:r w:rsidRPr="000C493A">
        <w:t>Sample Run:</w:t>
      </w:r>
    </w:p>
    <w:p w14:paraId="19EA6CB8" w14:textId="77777777" w:rsidR="003F77C7" w:rsidRPr="000C493A" w:rsidRDefault="003F77C7" w:rsidP="008F0831">
      <w:pPr>
        <w:pStyle w:val="Code"/>
        <w:rPr>
          <w:lang w:eastAsia="en-IN"/>
        </w:rPr>
      </w:pPr>
      <w:r w:rsidRPr="000C493A">
        <w:rPr>
          <w:lang w:eastAsia="en-IN"/>
        </w:rPr>
        <w:t>Enter a character: A</w:t>
      </w:r>
    </w:p>
    <w:p w14:paraId="51598B29" w14:textId="77777777" w:rsidR="003F77C7" w:rsidRPr="000C493A" w:rsidRDefault="003F77C7" w:rsidP="008F0831">
      <w:pPr>
        <w:pStyle w:val="Code"/>
        <w:rPr>
          <w:lang w:eastAsia="en-IN"/>
        </w:rPr>
      </w:pPr>
      <w:r w:rsidRPr="000C493A">
        <w:rPr>
          <w:lang w:eastAsia="en-IN"/>
        </w:rPr>
        <w:t>You entered: A</w:t>
      </w:r>
    </w:p>
    <w:p w14:paraId="733C8633" w14:textId="77777777" w:rsidR="003F77C7" w:rsidRPr="000C493A" w:rsidRDefault="003F77C7" w:rsidP="008F0831">
      <w:pPr>
        <w:pStyle w:val="Code"/>
        <w:rPr>
          <w:lang w:eastAsia="en-IN"/>
        </w:rPr>
      </w:pPr>
      <w:r w:rsidRPr="000C493A">
        <w:rPr>
          <w:lang w:eastAsia="en-IN"/>
        </w:rPr>
        <w:t>ASCII value: 65</w:t>
      </w:r>
    </w:p>
    <w:p w14:paraId="217FCF35" w14:textId="2CAE5068" w:rsidR="003F77C7" w:rsidRPr="000C493A" w:rsidRDefault="003F77C7" w:rsidP="00036A3A">
      <w:pPr>
        <w:pStyle w:val="Subheadddddf"/>
      </w:pPr>
      <w:r w:rsidRPr="000C493A">
        <w:t>Reading Multiple Characters</w:t>
      </w:r>
    </w:p>
    <w:p w14:paraId="3F3CD721"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C15F3A4" w14:textId="77777777" w:rsidR="003F77C7" w:rsidRPr="000C493A" w:rsidRDefault="003F77C7" w:rsidP="008F0831">
      <w:pPr>
        <w:pStyle w:val="Code"/>
        <w:rPr>
          <w:color w:val="383A42"/>
          <w:lang w:eastAsia="en-IN"/>
        </w:rPr>
      </w:pPr>
    </w:p>
    <w:p w14:paraId="1130AE93"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3A608A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w:t>
      </w:r>
    </w:p>
    <w:p w14:paraId="63A5F06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count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004E9DF" w14:textId="77777777" w:rsidR="003F77C7" w:rsidRPr="000C493A" w:rsidRDefault="003F77C7" w:rsidP="008F0831">
      <w:pPr>
        <w:pStyle w:val="Code"/>
        <w:rPr>
          <w:color w:val="383A42"/>
          <w:lang w:eastAsia="en-IN"/>
        </w:rPr>
      </w:pPr>
      <w:r w:rsidRPr="000C493A">
        <w:rPr>
          <w:color w:val="383A42"/>
          <w:lang w:eastAsia="en-IN"/>
        </w:rPr>
        <w:t xml:space="preserve">    </w:t>
      </w:r>
    </w:p>
    <w:p w14:paraId="078D0847"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text (press Enter to finish):\n"</w:t>
      </w:r>
      <w:r w:rsidRPr="000C493A">
        <w:rPr>
          <w:color w:val="383A42"/>
          <w:lang w:eastAsia="en-IN"/>
        </w:rPr>
        <w:t>);</w:t>
      </w:r>
    </w:p>
    <w:p w14:paraId="48832D70" w14:textId="77777777" w:rsidR="003F77C7" w:rsidRPr="000C493A" w:rsidRDefault="003F77C7" w:rsidP="008F0831">
      <w:pPr>
        <w:pStyle w:val="Code"/>
        <w:rPr>
          <w:color w:val="383A42"/>
          <w:lang w:eastAsia="en-IN"/>
        </w:rPr>
      </w:pPr>
      <w:r w:rsidRPr="000C493A">
        <w:rPr>
          <w:color w:val="383A42"/>
          <w:lang w:eastAsia="en-IN"/>
        </w:rPr>
        <w:t xml:space="preserve">    </w:t>
      </w:r>
    </w:p>
    <w:p w14:paraId="6B72EA8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4078F2"/>
          <w:lang w:eastAsia="en-IN"/>
        </w:rPr>
        <w:t>getchar</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'\n'</w:t>
      </w:r>
      <w:r w:rsidRPr="000C493A">
        <w:rPr>
          <w:color w:val="383A42"/>
          <w:lang w:eastAsia="en-IN"/>
        </w:rPr>
        <w:t>) {</w:t>
      </w:r>
    </w:p>
    <w:p w14:paraId="329BB91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 %d: '%c' (ASCII: %d)\n"</w:t>
      </w:r>
      <w:r w:rsidRPr="000C493A">
        <w:rPr>
          <w:color w:val="383A42"/>
          <w:lang w:eastAsia="en-IN"/>
        </w:rPr>
        <w:t xml:space="preserve">, </w:t>
      </w:r>
      <w:r w:rsidRPr="000C493A">
        <w:rPr>
          <w:color w:val="4078F2"/>
          <w:lang w:eastAsia="en-IN"/>
        </w:rPr>
        <w:t>++</w:t>
      </w:r>
      <w:r w:rsidRPr="000C493A">
        <w:rPr>
          <w:color w:val="383A42"/>
          <w:lang w:eastAsia="en-IN"/>
        </w:rPr>
        <w:t>count, ch, ch);</w:t>
      </w:r>
    </w:p>
    <w:p w14:paraId="1B17CFC4" w14:textId="77777777" w:rsidR="003F77C7" w:rsidRPr="000C493A" w:rsidRDefault="003F77C7" w:rsidP="008F0831">
      <w:pPr>
        <w:pStyle w:val="Code"/>
        <w:rPr>
          <w:color w:val="383A42"/>
          <w:lang w:eastAsia="en-IN"/>
        </w:rPr>
      </w:pPr>
      <w:r w:rsidRPr="000C493A">
        <w:rPr>
          <w:color w:val="383A42"/>
          <w:lang w:eastAsia="en-IN"/>
        </w:rPr>
        <w:t xml:space="preserve">    }</w:t>
      </w:r>
    </w:p>
    <w:p w14:paraId="7B8A5F14" w14:textId="77777777" w:rsidR="003F77C7" w:rsidRPr="000C493A" w:rsidRDefault="003F77C7" w:rsidP="008F0831">
      <w:pPr>
        <w:pStyle w:val="Code"/>
        <w:rPr>
          <w:color w:val="383A42"/>
          <w:lang w:eastAsia="en-IN"/>
        </w:rPr>
      </w:pPr>
      <w:r w:rsidRPr="000C493A">
        <w:rPr>
          <w:color w:val="383A42"/>
          <w:lang w:eastAsia="en-IN"/>
        </w:rPr>
        <w:t xml:space="preserve">    </w:t>
      </w:r>
    </w:p>
    <w:p w14:paraId="066E6A0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"\nTotal characters read: %d\n"</w:t>
      </w:r>
      <w:r w:rsidRPr="000C493A">
        <w:rPr>
          <w:color w:val="383A42"/>
          <w:lang w:eastAsia="en-IN"/>
        </w:rPr>
        <w:t>, count);</w:t>
      </w:r>
    </w:p>
    <w:p w14:paraId="54E6F180" w14:textId="77777777" w:rsidR="003F77C7" w:rsidRPr="000C493A" w:rsidRDefault="003F77C7" w:rsidP="008F0831">
      <w:pPr>
        <w:pStyle w:val="Code"/>
        <w:rPr>
          <w:color w:val="383A42"/>
          <w:lang w:eastAsia="en-IN"/>
        </w:rPr>
      </w:pPr>
      <w:r w:rsidRPr="000C493A">
        <w:rPr>
          <w:color w:val="383A42"/>
          <w:lang w:eastAsia="en-IN"/>
        </w:rPr>
        <w:t xml:space="preserve">    </w:t>
      </w:r>
    </w:p>
    <w:p w14:paraId="3ACB9C9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043CFBC" w14:textId="77777777" w:rsidR="003F77C7" w:rsidRPr="000C493A" w:rsidRDefault="003F77C7" w:rsidP="008F0831">
      <w:pPr>
        <w:pStyle w:val="Code"/>
        <w:rPr>
          <w:color w:val="383A42"/>
          <w:lang w:eastAsia="en-IN"/>
        </w:rPr>
      </w:pPr>
      <w:r w:rsidRPr="000C493A">
        <w:rPr>
          <w:color w:val="383A42"/>
          <w:lang w:eastAsia="en-IN"/>
        </w:rPr>
        <w:t>}</w:t>
      </w:r>
    </w:p>
    <w:p w14:paraId="34852894" w14:textId="77777777" w:rsidR="003F77C7" w:rsidRPr="000C493A" w:rsidRDefault="00000000" w:rsidP="00036A3A">
      <w:pPr>
        <w:pStyle w:val="texxtt"/>
        <w:rPr>
          <w:lang w:eastAsia="en-IN"/>
        </w:rPr>
      </w:pPr>
      <w:r>
        <w:rPr>
          <w:lang w:eastAsia="en-IN"/>
        </w:rPr>
        <w:pict w14:anchorId="2F650804">
          <v:rect id="_x0000_i1066" style="width:0;height:1.5pt" o:hralign="center" o:hrstd="t" o:hr="t" fillcolor="#a0a0a0" stroked="f"/>
        </w:pict>
      </w:r>
    </w:p>
    <w:p w14:paraId="737281F7" w14:textId="77777777" w:rsidR="003F77C7" w:rsidRPr="000C493A" w:rsidRDefault="003F77C7" w:rsidP="00036A3A">
      <w:pPr>
        <w:pStyle w:val="Subheadddddf"/>
      </w:pPr>
      <w:r w:rsidRPr="000C493A">
        <w:t>2. String Input – The gets() Function (DEPRECATED)</w:t>
      </w:r>
    </w:p>
    <w:p w14:paraId="0AF0D685" w14:textId="77777777" w:rsidR="003F77C7" w:rsidRPr="000C493A" w:rsidRDefault="003F77C7" w:rsidP="00036A3A">
      <w:pPr>
        <w:pStyle w:val="Subheadddddf"/>
      </w:pPr>
      <w:r w:rsidRPr="000C493A">
        <w:t>Critical Security Warning</w:t>
      </w:r>
    </w:p>
    <w:p w14:paraId="54627479"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gets()</w:t>
      </w:r>
      <w:r w:rsidRPr="000C493A">
        <w:rPr>
          <w:lang w:eastAsia="en-IN"/>
        </w:rPr>
        <w:t xml:space="preserve"> function is fundamentally unsafe and has been removed from modern C standards (as of C11). It should NEVER be used in any program, old or new.</w:t>
      </w:r>
    </w:p>
    <w:p w14:paraId="0B29CC16" w14:textId="4A9833B4" w:rsidR="003F77C7" w:rsidRPr="008F0831" w:rsidRDefault="003F77C7" w:rsidP="00036A3A">
      <w:pPr>
        <w:pStyle w:val="Subheadddddf"/>
      </w:pPr>
      <w:r w:rsidRPr="000C493A">
        <w:t>Why gets() is Dangerous</w:t>
      </w:r>
    </w:p>
    <w:p w14:paraId="5D872A87" w14:textId="77777777" w:rsidR="003F77C7" w:rsidRPr="000C493A" w:rsidRDefault="003F77C7" w:rsidP="008F0831">
      <w:pPr>
        <w:pStyle w:val="Code"/>
        <w:rPr>
          <w:lang w:eastAsia="en-IN"/>
        </w:rPr>
      </w:pPr>
      <w:r w:rsidRPr="000C493A">
        <w:rPr>
          <w:color w:val="A626A4"/>
          <w:lang w:eastAsia="en-IN"/>
        </w:rPr>
        <w:t>char</w:t>
      </w:r>
      <w:r w:rsidRPr="000C493A">
        <w:rPr>
          <w:lang w:eastAsia="en-IN"/>
        </w:rPr>
        <w:t xml:space="preserve"> buffer[</w:t>
      </w:r>
      <w:r w:rsidRPr="000C493A">
        <w:rPr>
          <w:color w:val="B76B01"/>
          <w:lang w:eastAsia="en-IN"/>
        </w:rPr>
        <w:t>10</w:t>
      </w:r>
      <w:r w:rsidRPr="000C493A">
        <w:rPr>
          <w:lang w:eastAsia="en-IN"/>
        </w:rPr>
        <w:t>];</w:t>
      </w:r>
    </w:p>
    <w:p w14:paraId="25776246" w14:textId="77777777" w:rsidR="003F77C7" w:rsidRPr="000C493A" w:rsidRDefault="003F77C7" w:rsidP="008F0831">
      <w:pPr>
        <w:pStyle w:val="Code"/>
        <w:rPr>
          <w:lang w:eastAsia="en-IN"/>
        </w:rPr>
      </w:pPr>
      <w:r w:rsidRPr="000C493A">
        <w:rPr>
          <w:color w:val="4078F2"/>
          <w:lang w:eastAsia="en-IN"/>
        </w:rPr>
        <w:t>gets</w:t>
      </w:r>
      <w:r w:rsidRPr="000C493A">
        <w:rPr>
          <w:lang w:eastAsia="en-IN"/>
        </w:rPr>
        <w:t xml:space="preserve">(buffer);  </w:t>
      </w:r>
      <w:r w:rsidRPr="000C493A">
        <w:rPr>
          <w:i/>
          <w:iCs/>
          <w:color w:val="A0A1A7"/>
          <w:lang w:eastAsia="en-IN"/>
        </w:rPr>
        <w:t>// EXTREMELY DANGEROUS</w:t>
      </w:r>
    </w:p>
    <w:p w14:paraId="7001DA1D" w14:textId="77777777" w:rsidR="003F77C7" w:rsidRPr="000C493A" w:rsidRDefault="003F77C7" w:rsidP="00036A3A">
      <w:pPr>
        <w:pStyle w:val="texxtt"/>
        <w:rPr>
          <w:lang w:eastAsia="en-IN"/>
        </w:rPr>
      </w:pPr>
      <w:r w:rsidRPr="000C493A">
        <w:rPr>
          <w:lang w:eastAsia="en-IN"/>
        </w:rPr>
        <w:t xml:space="preserve">If a user enters more than 9 characters, </w:t>
      </w:r>
      <w:r w:rsidRPr="000C493A">
        <w:rPr>
          <w:rFonts w:cs="Courier New"/>
          <w:lang w:eastAsia="en-IN"/>
        </w:rPr>
        <w:t>gets()</w:t>
      </w:r>
      <w:r w:rsidRPr="000C493A">
        <w:rPr>
          <w:lang w:eastAsia="en-IN"/>
        </w:rPr>
        <w:t xml:space="preserve"> will write beyond the buffer boundaries, causing a buffer overflow. This can:</w:t>
      </w:r>
    </w:p>
    <w:p w14:paraId="12197DB4" w14:textId="77777777" w:rsidR="003F77C7" w:rsidRPr="000C493A" w:rsidRDefault="003F77C7" w:rsidP="00036A3A">
      <w:pPr>
        <w:pStyle w:val="Pointss"/>
      </w:pPr>
      <w:r w:rsidRPr="000C493A">
        <w:t>Crash your program</w:t>
      </w:r>
    </w:p>
    <w:p w14:paraId="76F81CE8" w14:textId="77777777" w:rsidR="003F77C7" w:rsidRPr="000C493A" w:rsidRDefault="003F77C7" w:rsidP="00036A3A">
      <w:pPr>
        <w:pStyle w:val="Pointss"/>
      </w:pPr>
      <w:r w:rsidRPr="000C493A">
        <w:t>Corrupt other data in memory</w:t>
      </w:r>
    </w:p>
    <w:p w14:paraId="2779EB2A" w14:textId="77777777" w:rsidR="003F77C7" w:rsidRPr="000C493A" w:rsidRDefault="003F77C7" w:rsidP="00036A3A">
      <w:pPr>
        <w:pStyle w:val="Pointss"/>
      </w:pPr>
      <w:r w:rsidRPr="000C493A">
        <w:t>Create security vulnerabilities that attackers can exploit</w:t>
      </w:r>
    </w:p>
    <w:p w14:paraId="0B3F7FE8" w14:textId="77777777" w:rsidR="003F77C7" w:rsidRPr="000C493A" w:rsidRDefault="003F77C7" w:rsidP="00036A3A">
      <w:pPr>
        <w:pStyle w:val="Pointss"/>
      </w:pPr>
      <w:r w:rsidRPr="000C493A">
        <w:t>Lead to undefined behavior</w:t>
      </w:r>
    </w:p>
    <w:p w14:paraId="1E1A8C00" w14:textId="77777777" w:rsidR="003F77C7" w:rsidRPr="000C493A" w:rsidRDefault="00000000" w:rsidP="00036A3A">
      <w:pPr>
        <w:pStyle w:val="texxtt"/>
        <w:rPr>
          <w:lang w:eastAsia="en-IN"/>
        </w:rPr>
      </w:pPr>
      <w:r>
        <w:rPr>
          <w:lang w:eastAsia="en-IN"/>
        </w:rPr>
        <w:pict w14:anchorId="51F15B84">
          <v:rect id="_x0000_i1067" style="width:0;height:1.5pt" o:hralign="center" o:hrstd="t" o:hr="t" fillcolor="#a0a0a0" stroked="f"/>
        </w:pict>
      </w:r>
    </w:p>
    <w:p w14:paraId="7B798F9F" w14:textId="77777777" w:rsidR="003F77C7" w:rsidRPr="000C493A" w:rsidRDefault="003F77C7" w:rsidP="00036A3A">
      <w:pPr>
        <w:pStyle w:val="Subheadddddf"/>
      </w:pPr>
      <w:r w:rsidRPr="000C493A">
        <w:t>3. Safe String Input – The fgets() Function</w:t>
      </w:r>
    </w:p>
    <w:p w14:paraId="0187CCBD" w14:textId="77777777" w:rsidR="003F77C7" w:rsidRPr="000C493A" w:rsidRDefault="003F77C7" w:rsidP="00036A3A">
      <w:pPr>
        <w:pStyle w:val="texxtt"/>
        <w:rPr>
          <w:lang w:eastAsia="en-IN"/>
        </w:rPr>
      </w:pPr>
      <w:r w:rsidRPr="000C493A">
        <w:rPr>
          <w:lang w:eastAsia="en-IN"/>
        </w:rPr>
        <w:t xml:space="preserve">The </w:t>
      </w:r>
      <w:r w:rsidRPr="000C493A">
        <w:rPr>
          <w:rFonts w:cs="Courier New"/>
          <w:lang w:eastAsia="en-IN"/>
        </w:rPr>
        <w:t>fgets()</w:t>
      </w:r>
      <w:r w:rsidRPr="000C493A">
        <w:rPr>
          <w:lang w:eastAsia="en-IN"/>
        </w:rPr>
        <w:t xml:space="preserve"> function is the modern, safe alternative for reading strings. It prevents buffer overflows by limiting the number of characters read.</w:t>
      </w:r>
    </w:p>
    <w:p w14:paraId="37CAF964" w14:textId="366DB555" w:rsidR="003F77C7" w:rsidRPr="008F0831" w:rsidRDefault="003F77C7" w:rsidP="00036A3A">
      <w:pPr>
        <w:pStyle w:val="Subheadddddf"/>
      </w:pPr>
      <w:r w:rsidRPr="000C493A">
        <w:t>Function Specification</w:t>
      </w:r>
    </w:p>
    <w:p w14:paraId="00CE4181" w14:textId="77777777" w:rsidR="003F77C7" w:rsidRPr="000C493A" w:rsidRDefault="003F77C7" w:rsidP="008F0831">
      <w:pPr>
        <w:pStyle w:val="Code"/>
        <w:rPr>
          <w:lang w:eastAsia="en-IN"/>
        </w:rPr>
      </w:pPr>
      <w:r w:rsidRPr="000C493A">
        <w:rPr>
          <w:color w:val="A626A4"/>
          <w:lang w:eastAsia="en-IN"/>
        </w:rPr>
        <w:t>char</w:t>
      </w:r>
      <w:r w:rsidRPr="000C493A">
        <w:rPr>
          <w:lang w:eastAsia="en-IN"/>
        </w:rPr>
        <w:t xml:space="preserve"> </w:t>
      </w:r>
      <w:r w:rsidRPr="000C493A">
        <w:rPr>
          <w:color w:val="4078F2"/>
          <w:lang w:eastAsia="en-IN"/>
        </w:rPr>
        <w:t>*fgets</w:t>
      </w:r>
      <w:r w:rsidRPr="000C493A">
        <w:rPr>
          <w:lang w:eastAsia="en-IN"/>
        </w:rPr>
        <w:t>(</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 xml:space="preserve">str, </w:t>
      </w:r>
      <w:r w:rsidRPr="000C493A">
        <w:rPr>
          <w:color w:val="A626A4"/>
          <w:lang w:eastAsia="en-IN"/>
        </w:rPr>
        <w:t>int</w:t>
      </w:r>
      <w:r w:rsidRPr="000C493A">
        <w:rPr>
          <w:lang w:eastAsia="en-IN"/>
        </w:rPr>
        <w:t xml:space="preserve"> n, FILE </w:t>
      </w:r>
      <w:r w:rsidRPr="000C493A">
        <w:rPr>
          <w:color w:val="4078F2"/>
          <w:lang w:eastAsia="en-IN"/>
        </w:rPr>
        <w:t>*</w:t>
      </w:r>
      <w:r w:rsidRPr="000C493A">
        <w:rPr>
          <w:lang w:eastAsia="en-IN"/>
        </w:rPr>
        <w:t>stream);</w:t>
      </w:r>
    </w:p>
    <w:p w14:paraId="03B3B2FB" w14:textId="77777777" w:rsidR="003F77C7" w:rsidRPr="00036A3A" w:rsidRDefault="003F77C7" w:rsidP="00036A3A">
      <w:pPr>
        <w:pStyle w:val="Pointss"/>
        <w:rPr>
          <w:b/>
          <w:bCs/>
        </w:rPr>
      </w:pPr>
      <w:r w:rsidRPr="00036A3A">
        <w:rPr>
          <w:b/>
          <w:bCs/>
        </w:rPr>
        <w:t xml:space="preserve">Parameters: </w:t>
      </w:r>
    </w:p>
    <w:p w14:paraId="1FE5F4BE" w14:textId="77777777" w:rsidR="003F77C7" w:rsidRPr="000C493A" w:rsidRDefault="003F77C7" w:rsidP="00036A3A">
      <w:pPr>
        <w:pStyle w:val="texxttsdfdsf"/>
      </w:pPr>
      <w:r w:rsidRPr="000C493A">
        <w:t>str: Pointer to buffer where input will be stored</w:t>
      </w:r>
    </w:p>
    <w:p w14:paraId="53EAECC7" w14:textId="77777777" w:rsidR="003F77C7" w:rsidRPr="000C493A" w:rsidRDefault="003F77C7" w:rsidP="00036A3A">
      <w:pPr>
        <w:pStyle w:val="texxttsdfdsf"/>
      </w:pPr>
      <w:r w:rsidRPr="000C493A">
        <w:t>n: Maximum number of characters to read (including null terminator)</w:t>
      </w:r>
    </w:p>
    <w:p w14:paraId="768A8158" w14:textId="77777777" w:rsidR="003F77C7" w:rsidRPr="000C493A" w:rsidRDefault="003F77C7" w:rsidP="00036A3A">
      <w:pPr>
        <w:pStyle w:val="texxttsdfdsf"/>
      </w:pPr>
      <w:r w:rsidRPr="000C493A">
        <w:t>stream: Input stream (use stdin for keyboard input)</w:t>
      </w:r>
    </w:p>
    <w:p w14:paraId="3A90F678" w14:textId="77777777" w:rsidR="003F77C7" w:rsidRPr="000C493A" w:rsidRDefault="003F77C7" w:rsidP="00036A3A">
      <w:pPr>
        <w:pStyle w:val="Pointss"/>
      </w:pPr>
      <w:r w:rsidRPr="000C493A">
        <w:rPr>
          <w:b/>
          <w:bCs/>
        </w:rPr>
        <w:t>Return Value:</w:t>
      </w:r>
      <w:r w:rsidRPr="000C493A">
        <w:t xml:space="preserve"> Returns str on success, NULL on error or EOF</w:t>
      </w:r>
    </w:p>
    <w:p w14:paraId="664C29D7" w14:textId="5D59B32F" w:rsidR="003F77C7" w:rsidRPr="000C493A" w:rsidRDefault="008F0831" w:rsidP="00036A3A">
      <w:pPr>
        <w:pStyle w:val="Pointss"/>
      </w:pPr>
      <w:r w:rsidRPr="000C493A">
        <w:rPr>
          <w:b/>
          <w:bCs/>
        </w:rPr>
        <w:t>Behaviour</w:t>
      </w:r>
      <w:r w:rsidR="003F77C7" w:rsidRPr="000C493A">
        <w:rPr>
          <w:b/>
          <w:bCs/>
        </w:rPr>
        <w:t>:</w:t>
      </w:r>
      <w:r w:rsidR="003F77C7" w:rsidRPr="000C493A">
        <w:t xml:space="preserve"> Reads until newline, EOF, or n-1 characters (reserves space for null terminator)</w:t>
      </w:r>
    </w:p>
    <w:p w14:paraId="513DF005" w14:textId="76F30062" w:rsidR="003F77C7" w:rsidRPr="000C493A" w:rsidRDefault="003F77C7" w:rsidP="00036A3A">
      <w:pPr>
        <w:pStyle w:val="Subheadddddf"/>
      </w:pPr>
      <w:r w:rsidRPr="000C493A">
        <w:t>Basic fgets() Usage</w:t>
      </w:r>
    </w:p>
    <w:p w14:paraId="502DDAD0"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A304617" w14:textId="77777777" w:rsidR="003F77C7" w:rsidRPr="000C493A" w:rsidRDefault="003F77C7" w:rsidP="008F0831">
      <w:pPr>
        <w:pStyle w:val="Code"/>
        <w:rPr>
          <w:color w:val="383A42"/>
          <w:lang w:eastAsia="en-IN"/>
        </w:rPr>
      </w:pPr>
    </w:p>
    <w:p w14:paraId="78FDA2BD"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5592A51"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38B9306E" w14:textId="77777777" w:rsidR="003F77C7" w:rsidRPr="000C493A" w:rsidRDefault="003F77C7" w:rsidP="008F0831">
      <w:pPr>
        <w:pStyle w:val="Code"/>
        <w:rPr>
          <w:color w:val="383A42"/>
          <w:lang w:eastAsia="en-IN"/>
        </w:rPr>
      </w:pPr>
      <w:r w:rsidRPr="000C493A">
        <w:rPr>
          <w:color w:val="383A42"/>
          <w:lang w:eastAsia="en-IN"/>
        </w:rPr>
        <w:t xml:space="preserve">    </w:t>
      </w:r>
    </w:p>
    <w:p w14:paraId="3383BEF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name: "</w:t>
      </w:r>
      <w:r w:rsidRPr="000C493A">
        <w:rPr>
          <w:color w:val="383A42"/>
          <w:lang w:eastAsia="en-IN"/>
        </w:rPr>
        <w:t>);</w:t>
      </w:r>
    </w:p>
    <w:p w14:paraId="604286E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(name, </w:t>
      </w:r>
      <w:r w:rsidRPr="000C493A">
        <w:rPr>
          <w:color w:val="A626A4"/>
          <w:lang w:eastAsia="en-IN"/>
        </w:rPr>
        <w:t>sizeof</w:t>
      </w:r>
      <w:r w:rsidRPr="000C493A">
        <w:rPr>
          <w:color w:val="383A42"/>
          <w:lang w:eastAsia="en-IN"/>
        </w:rPr>
        <w:t xml:space="preserve">(name), </w:t>
      </w:r>
      <w:r w:rsidRPr="000C493A">
        <w:rPr>
          <w:color w:val="B76B01"/>
          <w:lang w:eastAsia="en-IN"/>
        </w:rPr>
        <w:t>stdin</w:t>
      </w:r>
      <w:r w:rsidRPr="000C493A">
        <w:rPr>
          <w:color w:val="383A42"/>
          <w:lang w:eastAsia="en-IN"/>
        </w:rPr>
        <w:t>);</w:t>
      </w:r>
    </w:p>
    <w:p w14:paraId="733E8FC7" w14:textId="77777777" w:rsidR="003F77C7" w:rsidRPr="000C493A" w:rsidRDefault="003F77C7" w:rsidP="008F0831">
      <w:pPr>
        <w:pStyle w:val="Code"/>
        <w:rPr>
          <w:color w:val="383A42"/>
          <w:lang w:eastAsia="en-IN"/>
        </w:rPr>
      </w:pPr>
      <w:r w:rsidRPr="000C493A">
        <w:rPr>
          <w:color w:val="383A42"/>
          <w:lang w:eastAsia="en-IN"/>
        </w:rPr>
        <w:t xml:space="preserve">    </w:t>
      </w:r>
    </w:p>
    <w:p w14:paraId="421EBE27"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"Hello, %s"</w:t>
      </w:r>
      <w:r w:rsidRPr="000C493A">
        <w:rPr>
          <w:color w:val="383A42"/>
          <w:lang w:eastAsia="en-IN"/>
        </w:rPr>
        <w:t xml:space="preserve">, name);  </w:t>
      </w:r>
      <w:r w:rsidRPr="000C493A">
        <w:rPr>
          <w:i/>
          <w:iCs/>
          <w:color w:val="A0A1A7"/>
          <w:lang w:eastAsia="en-IN"/>
        </w:rPr>
        <w:t>// Note: fgets includes the newline</w:t>
      </w:r>
    </w:p>
    <w:p w14:paraId="3071B78F" w14:textId="77777777" w:rsidR="003F77C7" w:rsidRPr="000C493A" w:rsidRDefault="003F77C7" w:rsidP="008F0831">
      <w:pPr>
        <w:pStyle w:val="Code"/>
        <w:rPr>
          <w:color w:val="383A42"/>
          <w:lang w:eastAsia="en-IN"/>
        </w:rPr>
      </w:pPr>
      <w:r w:rsidRPr="000C493A">
        <w:rPr>
          <w:color w:val="383A42"/>
          <w:lang w:eastAsia="en-IN"/>
        </w:rPr>
        <w:t xml:space="preserve">    </w:t>
      </w:r>
    </w:p>
    <w:p w14:paraId="159BB72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1CF051A" w14:textId="77777777" w:rsidR="003F77C7" w:rsidRPr="000C493A" w:rsidRDefault="003F77C7" w:rsidP="008F0831">
      <w:pPr>
        <w:pStyle w:val="Code"/>
        <w:rPr>
          <w:color w:val="383A42"/>
          <w:lang w:eastAsia="en-IN"/>
        </w:rPr>
      </w:pPr>
      <w:r w:rsidRPr="000C493A">
        <w:rPr>
          <w:color w:val="383A42"/>
          <w:lang w:eastAsia="en-IN"/>
        </w:rPr>
        <w:t>}</w:t>
      </w:r>
    </w:p>
    <w:p w14:paraId="4E03826C" w14:textId="77777777" w:rsidR="003F77C7" w:rsidRPr="000C493A" w:rsidRDefault="003F77C7" w:rsidP="00036A3A">
      <w:pPr>
        <w:pStyle w:val="Subheadddddf"/>
      </w:pPr>
      <w:r w:rsidRPr="000C493A">
        <w:t>Sample Run:</w:t>
      </w:r>
    </w:p>
    <w:p w14:paraId="77AF4A1D" w14:textId="77777777" w:rsidR="003F77C7" w:rsidRPr="000C493A" w:rsidRDefault="003F77C7" w:rsidP="008F0831">
      <w:pPr>
        <w:pStyle w:val="Code"/>
        <w:rPr>
          <w:lang w:eastAsia="en-IN"/>
        </w:rPr>
      </w:pPr>
      <w:r w:rsidRPr="000C493A">
        <w:rPr>
          <w:lang w:eastAsia="en-IN"/>
        </w:rPr>
        <w:t>Enter your name: Anurag Chakravorty</w:t>
      </w:r>
    </w:p>
    <w:p w14:paraId="1ABB356C" w14:textId="77777777" w:rsidR="003F77C7" w:rsidRPr="000C493A" w:rsidRDefault="003F77C7" w:rsidP="008F0831">
      <w:pPr>
        <w:pStyle w:val="Code"/>
        <w:rPr>
          <w:lang w:eastAsia="en-IN"/>
        </w:rPr>
      </w:pPr>
      <w:r w:rsidRPr="000C493A">
        <w:rPr>
          <w:lang w:eastAsia="en-IN"/>
        </w:rPr>
        <w:t>Hello, Anurag Chakravorty</w:t>
      </w:r>
    </w:p>
    <w:p w14:paraId="1AFD1F84" w14:textId="77777777" w:rsidR="003F77C7" w:rsidRPr="000C493A" w:rsidRDefault="00000000" w:rsidP="00036A3A">
      <w:pPr>
        <w:pStyle w:val="texxtt"/>
        <w:rPr>
          <w:lang w:eastAsia="en-IN"/>
        </w:rPr>
      </w:pPr>
      <w:r>
        <w:rPr>
          <w:lang w:eastAsia="en-IN"/>
        </w:rPr>
        <w:pict w14:anchorId="3350BD88">
          <v:rect id="_x0000_i1068" style="width:0;height:1.5pt" o:hralign="center" o:hrstd="t" o:hr="t" fillcolor="#a0a0a0" stroked="f"/>
        </w:pict>
      </w:r>
    </w:p>
    <w:p w14:paraId="7BAED607" w14:textId="77777777" w:rsidR="003F77C7" w:rsidRPr="000C493A" w:rsidRDefault="003F77C7" w:rsidP="00036A3A">
      <w:pPr>
        <w:pStyle w:val="Subheadddddf"/>
      </w:pPr>
      <w:r w:rsidRPr="000C493A">
        <w:t>Comparison of Input Functions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8"/>
        <w:gridCol w:w="2428"/>
        <w:gridCol w:w="1807"/>
        <w:gridCol w:w="1282"/>
        <w:gridCol w:w="1541"/>
      </w:tblGrid>
      <w:tr w:rsidR="003F77C7" w:rsidRPr="00036A3A" w14:paraId="4E389937" w14:textId="77777777" w:rsidTr="008F0831">
        <w:trPr>
          <w:tblHeader/>
          <w:tblCellSpacing w:w="15" w:type="dxa"/>
        </w:trPr>
        <w:tc>
          <w:tcPr>
            <w:tcW w:w="0" w:type="auto"/>
            <w:vAlign w:val="center"/>
            <w:hideMark/>
          </w:tcPr>
          <w:p w14:paraId="7D55CAE4"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Feature</w:t>
            </w:r>
          </w:p>
        </w:tc>
        <w:tc>
          <w:tcPr>
            <w:tcW w:w="0" w:type="auto"/>
            <w:vAlign w:val="center"/>
            <w:hideMark/>
          </w:tcPr>
          <w:p w14:paraId="5F5592E0"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scanf()</w:t>
            </w:r>
          </w:p>
        </w:tc>
        <w:tc>
          <w:tcPr>
            <w:tcW w:w="0" w:type="auto"/>
            <w:vAlign w:val="center"/>
            <w:hideMark/>
          </w:tcPr>
          <w:p w14:paraId="70F07390"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getchar()</w:t>
            </w:r>
          </w:p>
        </w:tc>
        <w:tc>
          <w:tcPr>
            <w:tcW w:w="0" w:type="auto"/>
            <w:vAlign w:val="center"/>
            <w:hideMark/>
          </w:tcPr>
          <w:p w14:paraId="538E537F"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gets()</w:t>
            </w:r>
          </w:p>
        </w:tc>
        <w:tc>
          <w:tcPr>
            <w:tcW w:w="0" w:type="auto"/>
            <w:vAlign w:val="center"/>
            <w:hideMark/>
          </w:tcPr>
          <w:p w14:paraId="16261677"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fgets()</w:t>
            </w:r>
          </w:p>
        </w:tc>
      </w:tr>
      <w:tr w:rsidR="003F77C7" w:rsidRPr="00036A3A" w14:paraId="24200FF7" w14:textId="77777777" w:rsidTr="008F0831">
        <w:trPr>
          <w:tblCellSpacing w:w="15" w:type="dxa"/>
        </w:trPr>
        <w:tc>
          <w:tcPr>
            <w:tcW w:w="0" w:type="auto"/>
            <w:vAlign w:val="center"/>
            <w:hideMark/>
          </w:tcPr>
          <w:p w14:paraId="6C5A9F7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Data Type</w:t>
            </w:r>
          </w:p>
        </w:tc>
        <w:tc>
          <w:tcPr>
            <w:tcW w:w="0" w:type="auto"/>
            <w:vAlign w:val="center"/>
            <w:hideMark/>
          </w:tcPr>
          <w:p w14:paraId="6BA51CF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Formatted (any type)</w:t>
            </w:r>
          </w:p>
        </w:tc>
        <w:tc>
          <w:tcPr>
            <w:tcW w:w="0" w:type="auto"/>
            <w:vAlign w:val="center"/>
            <w:hideMark/>
          </w:tcPr>
          <w:p w14:paraId="3855A73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Single character</w:t>
            </w:r>
          </w:p>
        </w:tc>
        <w:tc>
          <w:tcPr>
            <w:tcW w:w="0" w:type="auto"/>
            <w:vAlign w:val="center"/>
            <w:hideMark/>
          </w:tcPr>
          <w:p w14:paraId="48FCE7AF"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String</w:t>
            </w:r>
          </w:p>
        </w:tc>
        <w:tc>
          <w:tcPr>
            <w:tcW w:w="0" w:type="auto"/>
            <w:vAlign w:val="center"/>
            <w:hideMark/>
          </w:tcPr>
          <w:p w14:paraId="2951045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String</w:t>
            </w:r>
          </w:p>
        </w:tc>
      </w:tr>
      <w:tr w:rsidR="003F77C7" w:rsidRPr="00036A3A" w14:paraId="18402EF9" w14:textId="77777777" w:rsidTr="008F0831">
        <w:trPr>
          <w:tblCellSpacing w:w="15" w:type="dxa"/>
        </w:trPr>
        <w:tc>
          <w:tcPr>
            <w:tcW w:w="0" w:type="auto"/>
            <w:vAlign w:val="center"/>
            <w:hideMark/>
          </w:tcPr>
          <w:p w14:paraId="7D113D7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Buffer Overflow Protection</w:t>
            </w:r>
          </w:p>
        </w:tc>
        <w:tc>
          <w:tcPr>
            <w:tcW w:w="0" w:type="auto"/>
            <w:vAlign w:val="center"/>
            <w:hideMark/>
          </w:tcPr>
          <w:p w14:paraId="196FC3B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Partial (with width specifier)</w:t>
            </w:r>
          </w:p>
        </w:tc>
        <w:tc>
          <w:tcPr>
            <w:tcW w:w="0" w:type="auto"/>
            <w:vAlign w:val="center"/>
            <w:hideMark/>
          </w:tcPr>
          <w:p w14:paraId="6FB31F7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N/A</w:t>
            </w:r>
          </w:p>
        </w:tc>
        <w:tc>
          <w:tcPr>
            <w:tcW w:w="0" w:type="auto"/>
            <w:vAlign w:val="center"/>
            <w:hideMark/>
          </w:tcPr>
          <w:p w14:paraId="45CADA9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None</w:t>
            </w:r>
          </w:p>
        </w:tc>
        <w:tc>
          <w:tcPr>
            <w:tcW w:w="0" w:type="auto"/>
            <w:vAlign w:val="center"/>
            <w:hideMark/>
          </w:tcPr>
          <w:p w14:paraId="1231B6D8"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Yes</w:t>
            </w:r>
          </w:p>
        </w:tc>
      </w:tr>
      <w:tr w:rsidR="003F77C7" w:rsidRPr="00036A3A" w14:paraId="31B894DF" w14:textId="77777777" w:rsidTr="008F0831">
        <w:trPr>
          <w:tblCellSpacing w:w="15" w:type="dxa"/>
        </w:trPr>
        <w:tc>
          <w:tcPr>
            <w:tcW w:w="0" w:type="auto"/>
            <w:vAlign w:val="center"/>
            <w:hideMark/>
          </w:tcPr>
          <w:p w14:paraId="7156CA4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Whitespace Handling</w:t>
            </w:r>
          </w:p>
        </w:tc>
        <w:tc>
          <w:tcPr>
            <w:tcW w:w="0" w:type="auto"/>
            <w:vAlign w:val="center"/>
            <w:hideMark/>
          </w:tcPr>
          <w:p w14:paraId="299A7B4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Skips leading whitespace (except %c)</w:t>
            </w:r>
          </w:p>
        </w:tc>
        <w:tc>
          <w:tcPr>
            <w:tcW w:w="0" w:type="auto"/>
            <w:vAlign w:val="center"/>
            <w:hideMark/>
          </w:tcPr>
          <w:p w14:paraId="267928B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all characters</w:t>
            </w:r>
          </w:p>
        </w:tc>
        <w:tc>
          <w:tcPr>
            <w:tcW w:w="0" w:type="auto"/>
            <w:vAlign w:val="center"/>
            <w:hideMark/>
          </w:tcPr>
          <w:p w14:paraId="111AE17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Stops at newline</w:t>
            </w:r>
          </w:p>
        </w:tc>
        <w:tc>
          <w:tcPr>
            <w:tcW w:w="0" w:type="auto"/>
            <w:vAlign w:val="center"/>
            <w:hideMark/>
          </w:tcPr>
          <w:p w14:paraId="4F48AA4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Reads until newline</w:t>
            </w:r>
          </w:p>
        </w:tc>
      </w:tr>
      <w:tr w:rsidR="003F77C7" w:rsidRPr="00036A3A" w14:paraId="7C0D3F0E" w14:textId="77777777" w:rsidTr="008F0831">
        <w:trPr>
          <w:tblCellSpacing w:w="15" w:type="dxa"/>
        </w:trPr>
        <w:tc>
          <w:tcPr>
            <w:tcW w:w="0" w:type="auto"/>
            <w:vAlign w:val="center"/>
            <w:hideMark/>
          </w:tcPr>
          <w:p w14:paraId="11340243"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Includes Newline</w:t>
            </w:r>
          </w:p>
        </w:tc>
        <w:tc>
          <w:tcPr>
            <w:tcW w:w="0" w:type="auto"/>
            <w:vAlign w:val="center"/>
            <w:hideMark/>
          </w:tcPr>
          <w:p w14:paraId="1347704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w:t>
            </w:r>
          </w:p>
        </w:tc>
        <w:tc>
          <w:tcPr>
            <w:tcW w:w="0" w:type="auto"/>
            <w:vAlign w:val="center"/>
            <w:hideMark/>
          </w:tcPr>
          <w:p w14:paraId="36AA0BA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Depends on input</w:t>
            </w:r>
          </w:p>
        </w:tc>
        <w:tc>
          <w:tcPr>
            <w:tcW w:w="0" w:type="auto"/>
            <w:vAlign w:val="center"/>
            <w:hideMark/>
          </w:tcPr>
          <w:p w14:paraId="348E260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No</w:t>
            </w:r>
          </w:p>
        </w:tc>
        <w:tc>
          <w:tcPr>
            <w:tcW w:w="0" w:type="auto"/>
            <w:vAlign w:val="center"/>
            <w:hideMark/>
          </w:tcPr>
          <w:p w14:paraId="4C553634"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Yes</w:t>
            </w:r>
          </w:p>
        </w:tc>
      </w:tr>
      <w:tr w:rsidR="003F77C7" w:rsidRPr="00036A3A" w14:paraId="36258C4F" w14:textId="77777777" w:rsidTr="008F0831">
        <w:trPr>
          <w:tblCellSpacing w:w="15" w:type="dxa"/>
        </w:trPr>
        <w:tc>
          <w:tcPr>
            <w:tcW w:w="0" w:type="auto"/>
            <w:vAlign w:val="center"/>
            <w:hideMark/>
          </w:tcPr>
          <w:p w14:paraId="2338F7F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Safety Level</w:t>
            </w:r>
          </w:p>
        </w:tc>
        <w:tc>
          <w:tcPr>
            <w:tcW w:w="0" w:type="auto"/>
            <w:vAlign w:val="center"/>
            <w:hideMark/>
          </w:tcPr>
          <w:p w14:paraId="5B8CBC2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Medium</w:t>
            </w:r>
          </w:p>
        </w:tc>
        <w:tc>
          <w:tcPr>
            <w:tcW w:w="0" w:type="auto"/>
            <w:vAlign w:val="center"/>
            <w:hideMark/>
          </w:tcPr>
          <w:p w14:paraId="411A2730"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High</w:t>
            </w:r>
          </w:p>
        </w:tc>
        <w:tc>
          <w:tcPr>
            <w:tcW w:w="0" w:type="auto"/>
            <w:vAlign w:val="center"/>
            <w:hideMark/>
          </w:tcPr>
          <w:p w14:paraId="235E372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Very Low</w:t>
            </w:r>
          </w:p>
        </w:tc>
        <w:tc>
          <w:tcPr>
            <w:tcW w:w="0" w:type="auto"/>
            <w:vAlign w:val="center"/>
            <w:hideMark/>
          </w:tcPr>
          <w:p w14:paraId="707791E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High</w:t>
            </w:r>
          </w:p>
        </w:tc>
      </w:tr>
      <w:tr w:rsidR="003F77C7" w:rsidRPr="00036A3A" w14:paraId="0E86D78F" w14:textId="77777777" w:rsidTr="008F0831">
        <w:trPr>
          <w:tblCellSpacing w:w="15" w:type="dxa"/>
        </w:trPr>
        <w:tc>
          <w:tcPr>
            <w:tcW w:w="0" w:type="auto"/>
            <w:vAlign w:val="center"/>
            <w:hideMark/>
          </w:tcPr>
          <w:p w14:paraId="5984857E"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Modern Recommendation</w:t>
            </w:r>
          </w:p>
        </w:tc>
        <w:tc>
          <w:tcPr>
            <w:tcW w:w="0" w:type="auto"/>
            <w:vAlign w:val="center"/>
            <w:hideMark/>
          </w:tcPr>
          <w:p w14:paraId="4C0227F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Use with care</w:t>
            </w:r>
          </w:p>
        </w:tc>
        <w:tc>
          <w:tcPr>
            <w:tcW w:w="0" w:type="auto"/>
            <w:vAlign w:val="center"/>
            <w:hideMark/>
          </w:tcPr>
          <w:p w14:paraId="09C3E58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Good for character input</w:t>
            </w:r>
          </w:p>
        </w:tc>
        <w:tc>
          <w:tcPr>
            <w:tcW w:w="0" w:type="auto"/>
            <w:vAlign w:val="center"/>
            <w:hideMark/>
          </w:tcPr>
          <w:p w14:paraId="3B48573C"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Never use</w:t>
            </w:r>
          </w:p>
        </w:tc>
        <w:tc>
          <w:tcPr>
            <w:tcW w:w="0" w:type="auto"/>
            <w:vAlign w:val="center"/>
            <w:hideMark/>
          </w:tcPr>
          <w:p w14:paraId="61477CA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Preferred for strings</w:t>
            </w:r>
          </w:p>
        </w:tc>
      </w:tr>
    </w:tbl>
    <w:p w14:paraId="66085333" w14:textId="77777777" w:rsidR="003F77C7" w:rsidRPr="000C493A" w:rsidRDefault="00000000" w:rsidP="00036A3A">
      <w:pPr>
        <w:pStyle w:val="texxtt"/>
        <w:rPr>
          <w:lang w:eastAsia="en-IN"/>
        </w:rPr>
      </w:pPr>
      <w:r>
        <w:rPr>
          <w:lang w:eastAsia="en-IN"/>
        </w:rPr>
        <w:pict w14:anchorId="3B83D76F">
          <v:rect id="_x0000_i1069" style="width:0;height:1.5pt" o:hralign="center" o:hrstd="t" o:hr="t" fillcolor="#a0a0a0" stroked="f"/>
        </w:pict>
      </w:r>
    </w:p>
    <w:p w14:paraId="2C2E452F" w14:textId="77777777" w:rsidR="00436910" w:rsidRDefault="00436910" w:rsidP="00036A3A">
      <w:pPr>
        <w:pStyle w:val="Subheadddddf"/>
      </w:pPr>
    </w:p>
    <w:p w14:paraId="3844F22A" w14:textId="77777777" w:rsidR="00436910" w:rsidRDefault="00436910" w:rsidP="00036A3A">
      <w:pPr>
        <w:pStyle w:val="Subheadddddf"/>
      </w:pPr>
    </w:p>
    <w:p w14:paraId="6B6BC275" w14:textId="77777777" w:rsidR="00436910" w:rsidRDefault="00436910" w:rsidP="00036A3A">
      <w:pPr>
        <w:pStyle w:val="Subheadddddf"/>
      </w:pPr>
    </w:p>
    <w:p w14:paraId="686CCBF4" w14:textId="480B0FD9" w:rsidR="003F77C7" w:rsidRPr="000C493A" w:rsidRDefault="003F77C7" w:rsidP="00036A3A">
      <w:pPr>
        <w:pStyle w:val="Subheadddddf"/>
      </w:pPr>
      <w:r w:rsidRPr="000C493A">
        <w:t>Practical Exercises:</w:t>
      </w:r>
    </w:p>
    <w:p w14:paraId="30D93638" w14:textId="77777777" w:rsidR="003F77C7" w:rsidRPr="000C493A" w:rsidRDefault="003F77C7" w:rsidP="00036A3A">
      <w:pPr>
        <w:pStyle w:val="Subheadddddf"/>
      </w:pPr>
      <w:r w:rsidRPr="000C493A">
        <w:t>Q1. Formatted Output with printf()</w:t>
      </w:r>
    </w:p>
    <w:p w14:paraId="1801CF5F" w14:textId="77777777" w:rsidR="003F77C7" w:rsidRPr="000C493A" w:rsidRDefault="003F77C7" w:rsidP="00036A3A">
      <w:pPr>
        <w:pStyle w:val="texxtt"/>
        <w:rPr>
          <w:lang w:eastAsia="en-IN"/>
        </w:rPr>
      </w:pPr>
      <w:r w:rsidRPr="000C493A">
        <w:rPr>
          <w:b/>
          <w:bCs/>
          <w:lang w:eastAsia="en-IN"/>
        </w:rPr>
        <w:t>Task:</w:t>
      </w:r>
      <w:r w:rsidRPr="000C493A">
        <w:rPr>
          <w:lang w:eastAsia="en-IN"/>
        </w:rPr>
        <w:t xml:space="preserve"> Display user information with proper formatting.</w:t>
      </w:r>
    </w:p>
    <w:p w14:paraId="17E1657A" w14:textId="60184B9F" w:rsidR="003F77C7" w:rsidRPr="000C493A" w:rsidRDefault="003F77C7" w:rsidP="00036A3A">
      <w:pPr>
        <w:pStyle w:val="Subheadddddf"/>
      </w:pPr>
      <w:r w:rsidRPr="000C493A">
        <w:t>Program:</w:t>
      </w:r>
    </w:p>
    <w:p w14:paraId="3CFEADD8"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1601DF9" w14:textId="77777777" w:rsidR="003F77C7" w:rsidRPr="000C493A" w:rsidRDefault="003F77C7" w:rsidP="008F0831">
      <w:pPr>
        <w:pStyle w:val="Code"/>
        <w:rPr>
          <w:color w:val="383A42"/>
          <w:lang w:eastAsia="en-IN"/>
        </w:rPr>
      </w:pPr>
    </w:p>
    <w:p w14:paraId="2F6A9F84"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8765E6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w:t>
      </w:r>
    </w:p>
    <w:p w14:paraId="60113C6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color w:val="B76B01"/>
          <w:lang w:eastAsia="en-IN"/>
        </w:rPr>
        <w:t>3.14159</w:t>
      </w:r>
      <w:r w:rsidRPr="000C493A">
        <w:rPr>
          <w:color w:val="383A42"/>
          <w:lang w:eastAsia="en-IN"/>
        </w:rPr>
        <w:t>;</w:t>
      </w:r>
    </w:p>
    <w:p w14:paraId="1047668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grade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1E362A55"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 </w:t>
      </w:r>
      <w:r w:rsidRPr="000C493A">
        <w:rPr>
          <w:color w:val="4078F2"/>
          <w:lang w:eastAsia="en-IN"/>
        </w:rPr>
        <w:t>=</w:t>
      </w:r>
      <w:r w:rsidRPr="000C493A">
        <w:rPr>
          <w:color w:val="383A42"/>
          <w:lang w:eastAsia="en-IN"/>
        </w:rPr>
        <w:t xml:space="preserve"> </w:t>
      </w:r>
      <w:r w:rsidRPr="000C493A">
        <w:rPr>
          <w:lang w:eastAsia="en-IN"/>
        </w:rPr>
        <w:t>"Anurag"</w:t>
      </w:r>
      <w:r w:rsidRPr="000C493A">
        <w:rPr>
          <w:color w:val="383A42"/>
          <w:lang w:eastAsia="en-IN"/>
        </w:rPr>
        <w:t>;</w:t>
      </w:r>
    </w:p>
    <w:p w14:paraId="1F02C311" w14:textId="77777777" w:rsidR="003F77C7" w:rsidRPr="000C493A" w:rsidRDefault="003F77C7" w:rsidP="008F0831">
      <w:pPr>
        <w:pStyle w:val="Code"/>
        <w:rPr>
          <w:color w:val="383A42"/>
          <w:lang w:eastAsia="en-IN"/>
        </w:rPr>
      </w:pPr>
      <w:r w:rsidRPr="000C493A">
        <w:rPr>
          <w:color w:val="383A42"/>
          <w:lang w:eastAsia="en-IN"/>
        </w:rPr>
        <w:t xml:space="preserve">    </w:t>
      </w:r>
    </w:p>
    <w:p w14:paraId="480221E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User Details ====\n"</w:t>
      </w:r>
      <w:r w:rsidRPr="000C493A">
        <w:rPr>
          <w:color w:val="383A42"/>
          <w:lang w:eastAsia="en-IN"/>
        </w:rPr>
        <w:t>);</w:t>
      </w:r>
    </w:p>
    <w:p w14:paraId="14DB02F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  : %s\n"</w:t>
      </w:r>
      <w:r w:rsidRPr="000C493A">
        <w:rPr>
          <w:color w:val="383A42"/>
          <w:lang w:eastAsia="en-IN"/>
        </w:rPr>
        <w:t>, name);</w:t>
      </w:r>
    </w:p>
    <w:p w14:paraId="310CAC98"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 %d years\n"</w:t>
      </w:r>
      <w:r w:rsidRPr="000C493A">
        <w:rPr>
          <w:color w:val="383A42"/>
          <w:lang w:eastAsia="en-IN"/>
        </w:rPr>
        <w:t>, age);</w:t>
      </w:r>
    </w:p>
    <w:p w14:paraId="4E462347"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 %c\n"</w:t>
      </w:r>
      <w:r w:rsidRPr="000C493A">
        <w:rPr>
          <w:color w:val="383A42"/>
          <w:lang w:eastAsia="en-IN"/>
        </w:rPr>
        <w:t>, grade);</w:t>
      </w:r>
    </w:p>
    <w:p w14:paraId="73C42F6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    : %.2f\n"</w:t>
      </w:r>
      <w:r w:rsidRPr="000C493A">
        <w:rPr>
          <w:color w:val="383A42"/>
          <w:lang w:eastAsia="en-IN"/>
        </w:rPr>
        <w:t>, pi);</w:t>
      </w:r>
    </w:p>
    <w:p w14:paraId="485AC593" w14:textId="77777777" w:rsidR="003F77C7" w:rsidRPr="000C493A" w:rsidRDefault="003F77C7" w:rsidP="008F0831">
      <w:pPr>
        <w:pStyle w:val="Code"/>
        <w:rPr>
          <w:color w:val="383A42"/>
          <w:lang w:eastAsia="en-IN"/>
        </w:rPr>
      </w:pPr>
      <w:r w:rsidRPr="000C493A">
        <w:rPr>
          <w:color w:val="383A42"/>
          <w:lang w:eastAsia="en-IN"/>
        </w:rPr>
        <w:t xml:space="preserve">    </w:t>
      </w:r>
    </w:p>
    <w:p w14:paraId="5D5A85B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"\nWith tab spacing:\n"</w:t>
      </w:r>
      <w:r w:rsidRPr="000C493A">
        <w:rPr>
          <w:color w:val="383A42"/>
          <w:lang w:eastAsia="en-IN"/>
        </w:rPr>
        <w:t>);</w:t>
      </w:r>
    </w:p>
    <w:p w14:paraId="74C8E491"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"Name\t: %s\n"</w:t>
      </w:r>
      <w:r w:rsidRPr="000C493A">
        <w:rPr>
          <w:color w:val="383A42"/>
          <w:lang w:eastAsia="en-IN"/>
        </w:rPr>
        <w:t>, name);</w:t>
      </w:r>
    </w:p>
    <w:p w14:paraId="59F5912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"Age\t: %d\n"</w:t>
      </w:r>
      <w:r w:rsidRPr="000C493A">
        <w:rPr>
          <w:color w:val="383A42"/>
          <w:lang w:eastAsia="en-IN"/>
        </w:rPr>
        <w:t>, age);</w:t>
      </w:r>
    </w:p>
    <w:p w14:paraId="3CCD5B9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"Grade\t: %c\n"</w:t>
      </w:r>
      <w:r w:rsidRPr="000C493A">
        <w:rPr>
          <w:color w:val="383A42"/>
          <w:lang w:eastAsia="en-IN"/>
        </w:rPr>
        <w:t>, grade);</w:t>
      </w:r>
    </w:p>
    <w:p w14:paraId="2D40212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"Pi\t: %.2f\n"</w:t>
      </w:r>
      <w:r w:rsidRPr="000C493A">
        <w:rPr>
          <w:color w:val="383A42"/>
          <w:lang w:eastAsia="en-IN"/>
        </w:rPr>
        <w:t>, pi);</w:t>
      </w:r>
    </w:p>
    <w:p w14:paraId="10439DF9" w14:textId="77777777" w:rsidR="003F77C7" w:rsidRPr="000C493A" w:rsidRDefault="003F77C7" w:rsidP="008F0831">
      <w:pPr>
        <w:pStyle w:val="Code"/>
        <w:rPr>
          <w:color w:val="383A42"/>
          <w:lang w:eastAsia="en-IN"/>
        </w:rPr>
      </w:pPr>
      <w:r w:rsidRPr="000C493A">
        <w:rPr>
          <w:color w:val="383A42"/>
          <w:lang w:eastAsia="en-IN"/>
        </w:rPr>
        <w:t xml:space="preserve">    </w:t>
      </w:r>
    </w:p>
    <w:p w14:paraId="0D1008AA"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B2925DE" w14:textId="77777777" w:rsidR="003F77C7" w:rsidRPr="000C493A" w:rsidRDefault="003F77C7" w:rsidP="008F0831">
      <w:pPr>
        <w:pStyle w:val="Code"/>
        <w:rPr>
          <w:color w:val="383A42"/>
          <w:lang w:eastAsia="en-IN"/>
        </w:rPr>
      </w:pPr>
      <w:r w:rsidRPr="000C493A">
        <w:rPr>
          <w:color w:val="383A42"/>
          <w:lang w:eastAsia="en-IN"/>
        </w:rPr>
        <w:t>}</w:t>
      </w:r>
    </w:p>
    <w:p w14:paraId="349E93C2" w14:textId="77777777" w:rsidR="003F77C7" w:rsidRPr="000C493A" w:rsidRDefault="003F77C7" w:rsidP="00036A3A">
      <w:pPr>
        <w:pStyle w:val="Subheadddddf"/>
      </w:pPr>
      <w:r w:rsidRPr="000C493A">
        <w:t>Output:</w:t>
      </w:r>
    </w:p>
    <w:p w14:paraId="429758B6" w14:textId="77777777" w:rsidR="003F77C7" w:rsidRPr="000C493A" w:rsidRDefault="003F77C7" w:rsidP="008F0831">
      <w:pPr>
        <w:pStyle w:val="Code"/>
        <w:rPr>
          <w:lang w:eastAsia="en-IN"/>
        </w:rPr>
      </w:pPr>
      <w:r w:rsidRPr="000C493A">
        <w:rPr>
          <w:lang w:eastAsia="en-IN"/>
        </w:rPr>
        <w:t>==== User Details ====</w:t>
      </w:r>
    </w:p>
    <w:p w14:paraId="433312C9" w14:textId="77777777" w:rsidR="003F77C7" w:rsidRPr="000C493A" w:rsidRDefault="003F77C7" w:rsidP="008F0831">
      <w:pPr>
        <w:pStyle w:val="Code"/>
        <w:rPr>
          <w:lang w:eastAsia="en-IN"/>
        </w:rPr>
      </w:pPr>
      <w:r w:rsidRPr="000C493A">
        <w:rPr>
          <w:lang w:eastAsia="en-IN"/>
        </w:rPr>
        <w:t>Name  : Anurag</w:t>
      </w:r>
    </w:p>
    <w:p w14:paraId="19648C9A" w14:textId="77777777" w:rsidR="003F77C7" w:rsidRPr="000C493A" w:rsidRDefault="003F77C7" w:rsidP="008F0831">
      <w:pPr>
        <w:pStyle w:val="Code"/>
        <w:rPr>
          <w:lang w:eastAsia="en-IN"/>
        </w:rPr>
      </w:pPr>
      <w:r w:rsidRPr="000C493A">
        <w:rPr>
          <w:lang w:eastAsia="en-IN"/>
        </w:rPr>
        <w:t>Age   : 25 years</w:t>
      </w:r>
    </w:p>
    <w:p w14:paraId="4172B2C8" w14:textId="77777777" w:rsidR="003F77C7" w:rsidRPr="000C493A" w:rsidRDefault="003F77C7" w:rsidP="008F0831">
      <w:pPr>
        <w:pStyle w:val="Code"/>
        <w:rPr>
          <w:lang w:eastAsia="en-IN"/>
        </w:rPr>
      </w:pPr>
      <w:r w:rsidRPr="000C493A">
        <w:rPr>
          <w:lang w:eastAsia="en-IN"/>
        </w:rPr>
        <w:t>Grade : A</w:t>
      </w:r>
    </w:p>
    <w:p w14:paraId="68417D64" w14:textId="77777777" w:rsidR="003F77C7" w:rsidRPr="000C493A" w:rsidRDefault="003F77C7" w:rsidP="008F0831">
      <w:pPr>
        <w:pStyle w:val="Code"/>
        <w:rPr>
          <w:lang w:eastAsia="en-IN"/>
        </w:rPr>
      </w:pPr>
      <w:r w:rsidRPr="000C493A">
        <w:rPr>
          <w:lang w:eastAsia="en-IN"/>
        </w:rPr>
        <w:t>Pi    : 3.14</w:t>
      </w:r>
    </w:p>
    <w:p w14:paraId="33746442" w14:textId="77777777" w:rsidR="003F77C7" w:rsidRPr="000C493A" w:rsidRDefault="003F77C7" w:rsidP="008F0831">
      <w:pPr>
        <w:pStyle w:val="Code"/>
        <w:rPr>
          <w:lang w:eastAsia="en-IN"/>
        </w:rPr>
      </w:pPr>
    </w:p>
    <w:p w14:paraId="13370648" w14:textId="77777777" w:rsidR="003F77C7" w:rsidRPr="000C493A" w:rsidRDefault="003F77C7" w:rsidP="008F0831">
      <w:pPr>
        <w:pStyle w:val="Code"/>
        <w:rPr>
          <w:lang w:eastAsia="en-IN"/>
        </w:rPr>
      </w:pPr>
      <w:r w:rsidRPr="000C493A">
        <w:rPr>
          <w:lang w:eastAsia="en-IN"/>
        </w:rPr>
        <w:t>With tab spacing:</w:t>
      </w:r>
    </w:p>
    <w:p w14:paraId="40F8A484" w14:textId="77777777" w:rsidR="003F77C7" w:rsidRPr="000C493A" w:rsidRDefault="003F77C7" w:rsidP="008F0831">
      <w:pPr>
        <w:pStyle w:val="Code"/>
        <w:rPr>
          <w:lang w:eastAsia="en-IN"/>
        </w:rPr>
      </w:pPr>
      <w:r w:rsidRPr="000C493A">
        <w:rPr>
          <w:lang w:eastAsia="en-IN"/>
        </w:rPr>
        <w:t>Name</w:t>
      </w:r>
      <w:r w:rsidRPr="000C493A">
        <w:rPr>
          <w:lang w:eastAsia="en-IN"/>
        </w:rPr>
        <w:tab/>
        <w:t>: Anurag</w:t>
      </w:r>
    </w:p>
    <w:p w14:paraId="1DCC23D0" w14:textId="77777777" w:rsidR="003F77C7" w:rsidRPr="000C493A" w:rsidRDefault="003F77C7" w:rsidP="008F0831">
      <w:pPr>
        <w:pStyle w:val="Code"/>
        <w:rPr>
          <w:lang w:eastAsia="en-IN"/>
        </w:rPr>
      </w:pPr>
      <w:r w:rsidRPr="000C493A">
        <w:rPr>
          <w:lang w:eastAsia="en-IN"/>
        </w:rPr>
        <w:t>Age</w:t>
      </w:r>
      <w:r w:rsidRPr="000C493A">
        <w:rPr>
          <w:lang w:eastAsia="en-IN"/>
        </w:rPr>
        <w:tab/>
        <w:t>: 25</w:t>
      </w:r>
    </w:p>
    <w:p w14:paraId="3B869D75" w14:textId="77777777" w:rsidR="003F77C7" w:rsidRPr="000C493A" w:rsidRDefault="003F77C7" w:rsidP="008F0831">
      <w:pPr>
        <w:pStyle w:val="Code"/>
        <w:rPr>
          <w:lang w:eastAsia="en-IN"/>
        </w:rPr>
      </w:pPr>
      <w:r w:rsidRPr="000C493A">
        <w:rPr>
          <w:lang w:eastAsia="en-IN"/>
        </w:rPr>
        <w:t>Grade</w:t>
      </w:r>
      <w:r w:rsidRPr="000C493A">
        <w:rPr>
          <w:lang w:eastAsia="en-IN"/>
        </w:rPr>
        <w:tab/>
        <w:t>: A</w:t>
      </w:r>
    </w:p>
    <w:p w14:paraId="36536281" w14:textId="77777777" w:rsidR="003F77C7" w:rsidRPr="000C493A" w:rsidRDefault="003F77C7" w:rsidP="008F0831">
      <w:pPr>
        <w:pStyle w:val="Code"/>
        <w:rPr>
          <w:lang w:eastAsia="en-IN"/>
        </w:rPr>
      </w:pPr>
      <w:r w:rsidRPr="000C493A">
        <w:rPr>
          <w:lang w:eastAsia="en-IN"/>
        </w:rPr>
        <w:t>Pi</w:t>
      </w:r>
      <w:r w:rsidRPr="000C493A">
        <w:rPr>
          <w:lang w:eastAsia="en-IN"/>
        </w:rPr>
        <w:tab/>
        <w:t>: 3.14</w:t>
      </w:r>
    </w:p>
    <w:p w14:paraId="37F6AFE7" w14:textId="77777777" w:rsidR="003F77C7" w:rsidRPr="000C493A" w:rsidRDefault="003F77C7" w:rsidP="00036A3A">
      <w:pPr>
        <w:pStyle w:val="Subheadddddf"/>
      </w:pPr>
      <w:r w:rsidRPr="000C493A">
        <w:t>Key Points:</w:t>
      </w:r>
    </w:p>
    <w:p w14:paraId="0DC6FDDF" w14:textId="77777777" w:rsidR="003F77C7" w:rsidRPr="000C493A" w:rsidRDefault="003F77C7" w:rsidP="00036A3A">
      <w:pPr>
        <w:pStyle w:val="Pointss"/>
      </w:pPr>
      <w:r w:rsidRPr="000C493A">
        <w:rPr>
          <w:rFonts w:cs="Courier New"/>
        </w:rPr>
        <w:t>%d</w:t>
      </w:r>
      <w:r w:rsidRPr="000C493A">
        <w:t xml:space="preserve"> for integers</w:t>
      </w:r>
    </w:p>
    <w:p w14:paraId="26061C65" w14:textId="77777777" w:rsidR="003F77C7" w:rsidRPr="000C493A" w:rsidRDefault="003F77C7" w:rsidP="00036A3A">
      <w:pPr>
        <w:pStyle w:val="Pointss"/>
      </w:pPr>
      <w:r w:rsidRPr="000C493A">
        <w:rPr>
          <w:rFonts w:cs="Courier New"/>
        </w:rPr>
        <w:t>%f</w:t>
      </w:r>
      <w:r w:rsidRPr="000C493A">
        <w:t xml:space="preserve"> for floats, </w:t>
      </w:r>
      <w:r w:rsidRPr="000C493A">
        <w:rPr>
          <w:rFonts w:cs="Courier New"/>
        </w:rPr>
        <w:t>%.2f</w:t>
      </w:r>
      <w:r w:rsidRPr="000C493A">
        <w:t xml:space="preserve"> for 2 decimal places</w:t>
      </w:r>
    </w:p>
    <w:p w14:paraId="537C1400" w14:textId="77777777" w:rsidR="003F77C7" w:rsidRPr="000C493A" w:rsidRDefault="003F77C7" w:rsidP="00036A3A">
      <w:pPr>
        <w:pStyle w:val="Pointss"/>
      </w:pPr>
      <w:r w:rsidRPr="000C493A">
        <w:rPr>
          <w:rFonts w:cs="Courier New"/>
        </w:rPr>
        <w:t>%c</w:t>
      </w:r>
      <w:r w:rsidRPr="000C493A">
        <w:t xml:space="preserve"> for characters</w:t>
      </w:r>
    </w:p>
    <w:p w14:paraId="5A181E83" w14:textId="77777777" w:rsidR="003F77C7" w:rsidRPr="000C493A" w:rsidRDefault="003F77C7" w:rsidP="00036A3A">
      <w:pPr>
        <w:pStyle w:val="Pointss"/>
      </w:pPr>
      <w:r w:rsidRPr="000C493A">
        <w:rPr>
          <w:rFonts w:cs="Courier New"/>
        </w:rPr>
        <w:t>%s</w:t>
      </w:r>
      <w:r w:rsidRPr="000C493A">
        <w:t xml:space="preserve"> for strings</w:t>
      </w:r>
    </w:p>
    <w:p w14:paraId="6A57719C" w14:textId="77777777" w:rsidR="003F77C7" w:rsidRPr="000C493A" w:rsidRDefault="003F77C7" w:rsidP="00036A3A">
      <w:pPr>
        <w:pStyle w:val="Pointss"/>
      </w:pPr>
      <w:r w:rsidRPr="000C493A">
        <w:rPr>
          <w:rFonts w:cs="Courier New"/>
        </w:rPr>
        <w:t>\n</w:t>
      </w:r>
      <w:r w:rsidRPr="000C493A">
        <w:t xml:space="preserve"> for newline, </w:t>
      </w:r>
      <w:r w:rsidRPr="000C493A">
        <w:rPr>
          <w:rFonts w:cs="Courier New"/>
        </w:rPr>
        <w:t>\t</w:t>
      </w:r>
      <w:r w:rsidRPr="000C493A">
        <w:t xml:space="preserve"> for tab</w:t>
      </w:r>
    </w:p>
    <w:p w14:paraId="37AE6EB3" w14:textId="77777777" w:rsidR="003F77C7" w:rsidRPr="000C493A" w:rsidRDefault="00000000" w:rsidP="00036A3A">
      <w:pPr>
        <w:pStyle w:val="texxtt"/>
        <w:rPr>
          <w:lang w:eastAsia="en-IN"/>
        </w:rPr>
      </w:pPr>
      <w:r>
        <w:rPr>
          <w:lang w:eastAsia="en-IN"/>
        </w:rPr>
        <w:pict w14:anchorId="4BEC8CAC">
          <v:rect id="_x0000_i1070" style="width:0;height:1.5pt" o:hralign="center" o:hrstd="t" o:hr="t" fillcolor="#a0a0a0" stroked="f"/>
        </w:pict>
      </w:r>
    </w:p>
    <w:p w14:paraId="39D99AA0" w14:textId="257EC837" w:rsidR="003F77C7" w:rsidRPr="000C493A" w:rsidRDefault="003F77C7" w:rsidP="00036A3A">
      <w:pPr>
        <w:pStyle w:val="Subheadddddf"/>
      </w:pPr>
      <w:r w:rsidRPr="000C493A">
        <w:t>Q2. Using scanf() for Input</w:t>
      </w:r>
    </w:p>
    <w:p w14:paraId="6C0DBE8B" w14:textId="77777777" w:rsidR="003F77C7" w:rsidRPr="000C493A" w:rsidRDefault="003F77C7" w:rsidP="00036A3A">
      <w:pPr>
        <w:pStyle w:val="texxtt"/>
      </w:pPr>
      <w:r w:rsidRPr="000C493A">
        <w:rPr>
          <w:b/>
          <w:bCs/>
        </w:rPr>
        <w:t>Task:</w:t>
      </w:r>
      <w:r w:rsidRPr="000C493A">
        <w:t xml:space="preserve"> Read user information and display it.</w:t>
      </w:r>
    </w:p>
    <w:p w14:paraId="38DA63B5" w14:textId="39A8209A" w:rsidR="003F77C7" w:rsidRPr="000C493A" w:rsidRDefault="003F77C7" w:rsidP="00036A3A">
      <w:pPr>
        <w:pStyle w:val="Subheadddddf"/>
      </w:pPr>
      <w:r w:rsidRPr="000C493A">
        <w:t>Program:</w:t>
      </w:r>
    </w:p>
    <w:p w14:paraId="2D2FED39"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2AC6EB6" w14:textId="77777777" w:rsidR="003F77C7" w:rsidRPr="000C493A" w:rsidRDefault="003F77C7" w:rsidP="008F0831">
      <w:pPr>
        <w:pStyle w:val="Code"/>
        <w:rPr>
          <w:color w:val="383A42"/>
          <w:lang w:eastAsia="en-IN"/>
        </w:rPr>
      </w:pPr>
    </w:p>
    <w:p w14:paraId="4C200F23"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4F19573"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42FF073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w:t>
      </w:r>
    </w:p>
    <w:p w14:paraId="4CC38EE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height;</w:t>
      </w:r>
    </w:p>
    <w:p w14:paraId="054F4025" w14:textId="77777777" w:rsidR="003F77C7" w:rsidRPr="000C493A" w:rsidRDefault="003F77C7" w:rsidP="008F0831">
      <w:pPr>
        <w:pStyle w:val="Code"/>
        <w:rPr>
          <w:color w:val="383A42"/>
          <w:lang w:eastAsia="en-IN"/>
        </w:rPr>
      </w:pPr>
      <w:r w:rsidRPr="000C493A">
        <w:rPr>
          <w:color w:val="383A42"/>
          <w:lang w:eastAsia="en-IN"/>
        </w:rPr>
        <w:t xml:space="preserve">    </w:t>
      </w:r>
    </w:p>
    <w:p w14:paraId="4C5C6C5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name: "</w:t>
      </w:r>
      <w:r w:rsidRPr="000C493A">
        <w:rPr>
          <w:color w:val="383A42"/>
          <w:lang w:eastAsia="en-IN"/>
        </w:rPr>
        <w:t>);</w:t>
      </w:r>
    </w:p>
    <w:p w14:paraId="10B4EF1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"%s"</w:t>
      </w:r>
      <w:r w:rsidRPr="000C493A">
        <w:rPr>
          <w:color w:val="383A42"/>
          <w:lang w:eastAsia="en-IN"/>
        </w:rPr>
        <w:t>, name);</w:t>
      </w:r>
    </w:p>
    <w:p w14:paraId="08461D81" w14:textId="77777777" w:rsidR="003F77C7" w:rsidRPr="000C493A" w:rsidRDefault="003F77C7" w:rsidP="008F0831">
      <w:pPr>
        <w:pStyle w:val="Code"/>
        <w:rPr>
          <w:color w:val="383A42"/>
          <w:lang w:eastAsia="en-IN"/>
        </w:rPr>
      </w:pPr>
      <w:r w:rsidRPr="000C493A">
        <w:rPr>
          <w:color w:val="383A42"/>
          <w:lang w:eastAsia="en-IN"/>
        </w:rPr>
        <w:t xml:space="preserve">    </w:t>
      </w:r>
    </w:p>
    <w:p w14:paraId="04E69BE8"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age: "</w:t>
      </w:r>
      <w:r w:rsidRPr="000C493A">
        <w:rPr>
          <w:color w:val="383A42"/>
          <w:lang w:eastAsia="en-IN"/>
        </w:rPr>
        <w:t>);</w:t>
      </w:r>
    </w:p>
    <w:p w14:paraId="1DF7D60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age);</w:t>
      </w:r>
    </w:p>
    <w:p w14:paraId="47DB37C4" w14:textId="77777777" w:rsidR="003F77C7" w:rsidRPr="000C493A" w:rsidRDefault="003F77C7" w:rsidP="008F0831">
      <w:pPr>
        <w:pStyle w:val="Code"/>
        <w:rPr>
          <w:color w:val="383A42"/>
          <w:lang w:eastAsia="en-IN"/>
        </w:rPr>
      </w:pPr>
      <w:r w:rsidRPr="000C493A">
        <w:rPr>
          <w:color w:val="383A42"/>
          <w:lang w:eastAsia="en-IN"/>
        </w:rPr>
        <w:t xml:space="preserve">    </w:t>
      </w:r>
    </w:p>
    <w:p w14:paraId="3FF736E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height (in meters): "</w:t>
      </w:r>
      <w:r w:rsidRPr="000C493A">
        <w:rPr>
          <w:color w:val="383A42"/>
          <w:lang w:eastAsia="en-IN"/>
        </w:rPr>
        <w:t>);</w:t>
      </w:r>
    </w:p>
    <w:p w14:paraId="0A0196C2"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height);</w:t>
      </w:r>
    </w:p>
    <w:p w14:paraId="7A01405A" w14:textId="77777777" w:rsidR="003F77C7" w:rsidRPr="000C493A" w:rsidRDefault="003F77C7" w:rsidP="008F0831">
      <w:pPr>
        <w:pStyle w:val="Code"/>
        <w:rPr>
          <w:color w:val="383A42"/>
          <w:lang w:eastAsia="en-IN"/>
        </w:rPr>
      </w:pPr>
      <w:r w:rsidRPr="000C493A">
        <w:rPr>
          <w:color w:val="383A42"/>
          <w:lang w:eastAsia="en-IN"/>
        </w:rPr>
        <w:t xml:space="preserve">    </w:t>
      </w:r>
    </w:p>
    <w:p w14:paraId="1D0EBF8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User Details ====\n"</w:t>
      </w:r>
      <w:r w:rsidRPr="000C493A">
        <w:rPr>
          <w:color w:val="383A42"/>
          <w:lang w:eastAsia="en-IN"/>
        </w:rPr>
        <w:t>);</w:t>
      </w:r>
    </w:p>
    <w:p w14:paraId="59D630D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   : %s\n"</w:t>
      </w:r>
      <w:r w:rsidRPr="000C493A">
        <w:rPr>
          <w:color w:val="383A42"/>
          <w:lang w:eastAsia="en-IN"/>
        </w:rPr>
        <w:t>, name);</w:t>
      </w:r>
    </w:p>
    <w:p w14:paraId="091CE561"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"Age    : %d years\n"</w:t>
      </w:r>
      <w:r w:rsidRPr="000C493A">
        <w:rPr>
          <w:color w:val="383A42"/>
          <w:lang w:eastAsia="en-IN"/>
        </w:rPr>
        <w:t>, age);</w:t>
      </w:r>
    </w:p>
    <w:p w14:paraId="349866F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"Height : %.2f meters\n"</w:t>
      </w:r>
      <w:r w:rsidRPr="000C493A">
        <w:rPr>
          <w:color w:val="383A42"/>
          <w:lang w:eastAsia="en-IN"/>
        </w:rPr>
        <w:t>, height);</w:t>
      </w:r>
    </w:p>
    <w:p w14:paraId="55B322CA" w14:textId="77777777" w:rsidR="003F77C7" w:rsidRPr="000C493A" w:rsidRDefault="003F77C7" w:rsidP="008F0831">
      <w:pPr>
        <w:pStyle w:val="Code"/>
        <w:rPr>
          <w:color w:val="383A42"/>
          <w:lang w:eastAsia="en-IN"/>
        </w:rPr>
      </w:pPr>
      <w:r w:rsidRPr="000C493A">
        <w:rPr>
          <w:color w:val="383A42"/>
          <w:lang w:eastAsia="en-IN"/>
        </w:rPr>
        <w:t xml:space="preserve">    </w:t>
      </w:r>
    </w:p>
    <w:p w14:paraId="544A926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BDF25ED" w14:textId="77777777" w:rsidR="003F77C7" w:rsidRPr="000C493A" w:rsidRDefault="003F77C7" w:rsidP="008F0831">
      <w:pPr>
        <w:pStyle w:val="Code"/>
        <w:rPr>
          <w:color w:val="383A42"/>
          <w:lang w:eastAsia="en-IN"/>
        </w:rPr>
      </w:pPr>
      <w:r w:rsidRPr="000C493A">
        <w:rPr>
          <w:color w:val="383A42"/>
          <w:lang w:eastAsia="en-IN"/>
        </w:rPr>
        <w:t>}</w:t>
      </w:r>
    </w:p>
    <w:p w14:paraId="4ABECAE4" w14:textId="77777777" w:rsidR="003F77C7" w:rsidRPr="000C493A" w:rsidRDefault="003F77C7" w:rsidP="00036A3A">
      <w:pPr>
        <w:pStyle w:val="Subheadddddf"/>
      </w:pPr>
      <w:r w:rsidRPr="000C493A">
        <w:t>Sample Run:</w:t>
      </w:r>
    </w:p>
    <w:p w14:paraId="147A65D9" w14:textId="77777777" w:rsidR="003F77C7" w:rsidRPr="000C493A" w:rsidRDefault="003F77C7" w:rsidP="008F0831">
      <w:pPr>
        <w:pStyle w:val="Code"/>
        <w:rPr>
          <w:lang w:eastAsia="en-IN"/>
        </w:rPr>
      </w:pPr>
      <w:r w:rsidRPr="000C493A">
        <w:rPr>
          <w:lang w:eastAsia="en-IN"/>
        </w:rPr>
        <w:t>Enter your name: Anurag</w:t>
      </w:r>
    </w:p>
    <w:p w14:paraId="36A1E137" w14:textId="77777777" w:rsidR="003F77C7" w:rsidRPr="000C493A" w:rsidRDefault="003F77C7" w:rsidP="008F0831">
      <w:pPr>
        <w:pStyle w:val="Code"/>
        <w:rPr>
          <w:lang w:eastAsia="en-IN"/>
        </w:rPr>
      </w:pPr>
      <w:r w:rsidRPr="000C493A">
        <w:rPr>
          <w:lang w:eastAsia="en-IN"/>
        </w:rPr>
        <w:t>Enter your age: 34</w:t>
      </w:r>
    </w:p>
    <w:p w14:paraId="7B49DB56" w14:textId="77777777" w:rsidR="003F77C7" w:rsidRPr="000C493A" w:rsidRDefault="003F77C7" w:rsidP="008F0831">
      <w:pPr>
        <w:pStyle w:val="Code"/>
        <w:rPr>
          <w:lang w:eastAsia="en-IN"/>
        </w:rPr>
      </w:pPr>
      <w:r w:rsidRPr="000C493A">
        <w:rPr>
          <w:lang w:eastAsia="en-IN"/>
        </w:rPr>
        <w:t>Enter your height (in meters): 1.75</w:t>
      </w:r>
    </w:p>
    <w:p w14:paraId="5B7062B5" w14:textId="77777777" w:rsidR="003F77C7" w:rsidRPr="000C493A" w:rsidRDefault="003F77C7" w:rsidP="008F0831">
      <w:pPr>
        <w:pStyle w:val="Code"/>
        <w:rPr>
          <w:lang w:eastAsia="en-IN"/>
        </w:rPr>
      </w:pPr>
    </w:p>
    <w:p w14:paraId="0187AC53" w14:textId="77777777" w:rsidR="003F77C7" w:rsidRPr="000C493A" w:rsidRDefault="003F77C7" w:rsidP="008F0831">
      <w:pPr>
        <w:pStyle w:val="Code"/>
        <w:rPr>
          <w:lang w:eastAsia="en-IN"/>
        </w:rPr>
      </w:pPr>
      <w:r w:rsidRPr="000C493A">
        <w:rPr>
          <w:lang w:eastAsia="en-IN"/>
        </w:rPr>
        <w:t>==== User Details ====</w:t>
      </w:r>
    </w:p>
    <w:p w14:paraId="4CEA9536" w14:textId="77777777" w:rsidR="003F77C7" w:rsidRPr="000C493A" w:rsidRDefault="003F77C7" w:rsidP="008F0831">
      <w:pPr>
        <w:pStyle w:val="Code"/>
        <w:rPr>
          <w:lang w:eastAsia="en-IN"/>
        </w:rPr>
      </w:pPr>
      <w:r w:rsidRPr="000C493A">
        <w:rPr>
          <w:lang w:eastAsia="en-IN"/>
        </w:rPr>
        <w:t>Name   : Anurag</w:t>
      </w:r>
    </w:p>
    <w:p w14:paraId="5E6B2723" w14:textId="77777777" w:rsidR="003F77C7" w:rsidRPr="000C493A" w:rsidRDefault="003F77C7" w:rsidP="008F0831">
      <w:pPr>
        <w:pStyle w:val="Code"/>
        <w:rPr>
          <w:lang w:eastAsia="en-IN"/>
        </w:rPr>
      </w:pPr>
      <w:r w:rsidRPr="000C493A">
        <w:rPr>
          <w:lang w:eastAsia="en-IN"/>
        </w:rPr>
        <w:t>Age    : 34 years</w:t>
      </w:r>
    </w:p>
    <w:p w14:paraId="4FC94BF2" w14:textId="77777777" w:rsidR="003F77C7" w:rsidRPr="000C493A" w:rsidRDefault="003F77C7" w:rsidP="008F0831">
      <w:pPr>
        <w:pStyle w:val="Code"/>
        <w:rPr>
          <w:lang w:eastAsia="en-IN"/>
        </w:rPr>
      </w:pPr>
      <w:r w:rsidRPr="000C493A">
        <w:rPr>
          <w:lang w:eastAsia="en-IN"/>
        </w:rPr>
        <w:t>Height : 1.75 meters</w:t>
      </w:r>
    </w:p>
    <w:p w14:paraId="787361C5" w14:textId="77777777" w:rsidR="003F77C7" w:rsidRPr="000C493A" w:rsidRDefault="003F77C7" w:rsidP="00036A3A">
      <w:pPr>
        <w:pStyle w:val="Subheadddddf"/>
      </w:pPr>
      <w:r w:rsidRPr="000C493A">
        <w:t>Important:</w:t>
      </w:r>
    </w:p>
    <w:p w14:paraId="7D7AC11E" w14:textId="77777777" w:rsidR="003F77C7" w:rsidRPr="000C493A" w:rsidRDefault="003F77C7" w:rsidP="00036A3A">
      <w:pPr>
        <w:pStyle w:val="Pointss"/>
      </w:pPr>
      <w:r w:rsidRPr="000C493A">
        <w:t xml:space="preserve">Use </w:t>
      </w:r>
      <w:r w:rsidRPr="000C493A">
        <w:rPr>
          <w:rFonts w:cs="Courier New"/>
        </w:rPr>
        <w:t>&amp;</w:t>
      </w:r>
      <w:r w:rsidRPr="000C493A">
        <w:t xml:space="preserve"> before variable names (except for strings)</w:t>
      </w:r>
    </w:p>
    <w:p w14:paraId="694F9428" w14:textId="77777777" w:rsidR="003F77C7" w:rsidRPr="000C493A" w:rsidRDefault="003F77C7" w:rsidP="00036A3A">
      <w:pPr>
        <w:pStyle w:val="Pointss"/>
      </w:pPr>
      <w:r w:rsidRPr="000C493A">
        <w:rPr>
          <w:rFonts w:cs="Courier New"/>
        </w:rPr>
        <w:t>scanf("%s", ...)</w:t>
      </w:r>
      <w:r w:rsidRPr="000C493A">
        <w:t xml:space="preserve"> reads only one word (stops at space)</w:t>
      </w:r>
    </w:p>
    <w:p w14:paraId="2CF3B0E7" w14:textId="77777777" w:rsidR="003F77C7" w:rsidRPr="000C493A" w:rsidRDefault="003F77C7" w:rsidP="00036A3A">
      <w:pPr>
        <w:pStyle w:val="Pointss"/>
      </w:pPr>
      <w:r w:rsidRPr="000C493A">
        <w:t xml:space="preserve">For full names with spaces, use </w:t>
      </w:r>
      <w:r w:rsidRPr="000C493A">
        <w:rPr>
          <w:rFonts w:cs="Courier New"/>
        </w:rPr>
        <w:t>fgets()</w:t>
      </w:r>
      <w:r w:rsidRPr="000C493A">
        <w:t xml:space="preserve"> instead</w:t>
      </w:r>
    </w:p>
    <w:p w14:paraId="1BD656C0" w14:textId="77777777" w:rsidR="003F77C7" w:rsidRPr="000C493A" w:rsidRDefault="00000000" w:rsidP="00036A3A">
      <w:pPr>
        <w:pStyle w:val="texxtt"/>
        <w:rPr>
          <w:lang w:eastAsia="en-IN"/>
        </w:rPr>
      </w:pPr>
      <w:r>
        <w:rPr>
          <w:lang w:eastAsia="en-IN"/>
        </w:rPr>
        <w:pict w14:anchorId="4CDD8A09">
          <v:rect id="_x0000_i1071" style="width:0;height:1.5pt" o:hralign="center" o:hrstd="t" o:hr="t" fillcolor="#a0a0a0" stroked="f"/>
        </w:pict>
      </w:r>
    </w:p>
    <w:p w14:paraId="08CACC82" w14:textId="77777777" w:rsidR="003F77C7" w:rsidRPr="000C493A" w:rsidRDefault="003F77C7" w:rsidP="00036A3A">
      <w:pPr>
        <w:pStyle w:val="Subheadddddf"/>
      </w:pPr>
      <w:r w:rsidRPr="000C493A">
        <w:t>Q3. Character I/O with putchar() and getchar()</w:t>
      </w:r>
    </w:p>
    <w:p w14:paraId="67145903" w14:textId="77777777" w:rsidR="003F77C7" w:rsidRPr="000C493A" w:rsidRDefault="003F77C7" w:rsidP="00036A3A">
      <w:pPr>
        <w:pStyle w:val="texxtt"/>
        <w:rPr>
          <w:lang w:eastAsia="en-IN"/>
        </w:rPr>
      </w:pPr>
      <w:r w:rsidRPr="000C493A">
        <w:rPr>
          <w:b/>
          <w:bCs/>
          <w:lang w:eastAsia="en-IN"/>
        </w:rPr>
        <w:t>Task:</w:t>
      </w:r>
      <w:r w:rsidRPr="000C493A">
        <w:rPr>
          <w:lang w:eastAsia="en-IN"/>
        </w:rPr>
        <w:t xml:space="preserve"> Read a character and print it back.</w:t>
      </w:r>
    </w:p>
    <w:p w14:paraId="46BF1952" w14:textId="42862660" w:rsidR="003F77C7" w:rsidRPr="000C493A" w:rsidRDefault="003F77C7" w:rsidP="00036A3A">
      <w:pPr>
        <w:pStyle w:val="Subheadddddf"/>
      </w:pPr>
      <w:r w:rsidRPr="000C493A">
        <w:t>Program:</w:t>
      </w:r>
    </w:p>
    <w:p w14:paraId="2C3B27D8"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4746720" w14:textId="77777777" w:rsidR="003F77C7" w:rsidRPr="000C493A" w:rsidRDefault="003F77C7" w:rsidP="008F0831">
      <w:pPr>
        <w:pStyle w:val="Code"/>
        <w:rPr>
          <w:color w:val="383A42"/>
          <w:lang w:eastAsia="en-IN"/>
        </w:rPr>
      </w:pPr>
    </w:p>
    <w:p w14:paraId="30A538C7"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D7FF166"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w:t>
      </w:r>
    </w:p>
    <w:p w14:paraId="405CBE5B" w14:textId="77777777" w:rsidR="003F77C7" w:rsidRPr="000C493A" w:rsidRDefault="003F77C7" w:rsidP="008F0831">
      <w:pPr>
        <w:pStyle w:val="Code"/>
        <w:rPr>
          <w:color w:val="383A42"/>
          <w:lang w:eastAsia="en-IN"/>
        </w:rPr>
      </w:pPr>
      <w:r w:rsidRPr="000C493A">
        <w:rPr>
          <w:color w:val="383A42"/>
          <w:lang w:eastAsia="en-IN"/>
        </w:rPr>
        <w:t xml:space="preserve">    </w:t>
      </w:r>
    </w:p>
    <w:p w14:paraId="40FF7CE7"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character: "</w:t>
      </w:r>
      <w:r w:rsidRPr="000C493A">
        <w:rPr>
          <w:color w:val="383A42"/>
          <w:lang w:eastAsia="en-IN"/>
        </w:rPr>
        <w:t>);</w:t>
      </w:r>
    </w:p>
    <w:p w14:paraId="24678D93" w14:textId="77777777" w:rsidR="003F77C7" w:rsidRPr="000C493A" w:rsidRDefault="003F77C7" w:rsidP="008F0831">
      <w:pPr>
        <w:pStyle w:val="Code"/>
        <w:rPr>
          <w:color w:val="383A42"/>
          <w:lang w:eastAsia="en-IN"/>
        </w:rPr>
      </w:pP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4078F2"/>
          <w:lang w:eastAsia="en-IN"/>
        </w:rPr>
        <w:t>getchar</w:t>
      </w:r>
      <w:r w:rsidRPr="000C493A">
        <w:rPr>
          <w:color w:val="383A42"/>
          <w:lang w:eastAsia="en-IN"/>
        </w:rPr>
        <w:t>();</w:t>
      </w:r>
    </w:p>
    <w:p w14:paraId="33AF0A35" w14:textId="77777777" w:rsidR="003F77C7" w:rsidRPr="000C493A" w:rsidRDefault="003F77C7" w:rsidP="008F0831">
      <w:pPr>
        <w:pStyle w:val="Code"/>
        <w:rPr>
          <w:color w:val="383A42"/>
          <w:lang w:eastAsia="en-IN"/>
        </w:rPr>
      </w:pPr>
      <w:r w:rsidRPr="000C493A">
        <w:rPr>
          <w:color w:val="383A42"/>
          <w:lang w:eastAsia="en-IN"/>
        </w:rPr>
        <w:t xml:space="preserve">    </w:t>
      </w:r>
    </w:p>
    <w:p w14:paraId="5D2769D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 "</w:t>
      </w:r>
      <w:r w:rsidRPr="000C493A">
        <w:rPr>
          <w:color w:val="383A42"/>
          <w:lang w:eastAsia="en-IN"/>
        </w:rPr>
        <w:t>);</w:t>
      </w:r>
    </w:p>
    <w:p w14:paraId="4C1568F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putchar</w:t>
      </w:r>
      <w:r w:rsidRPr="000C493A">
        <w:rPr>
          <w:color w:val="383A42"/>
          <w:lang w:eastAsia="en-IN"/>
        </w:rPr>
        <w:t>(ch);</w:t>
      </w:r>
    </w:p>
    <w:p w14:paraId="6C68236B"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putchar</w:t>
      </w:r>
      <w:r w:rsidRPr="000C493A">
        <w:rPr>
          <w:color w:val="383A42"/>
          <w:lang w:eastAsia="en-IN"/>
        </w:rPr>
        <w:t>(</w:t>
      </w:r>
      <w:r w:rsidRPr="000C493A">
        <w:rPr>
          <w:lang w:eastAsia="en-IN"/>
        </w:rPr>
        <w:t>'\n'</w:t>
      </w:r>
      <w:r w:rsidRPr="000C493A">
        <w:rPr>
          <w:color w:val="383A42"/>
          <w:lang w:eastAsia="en-IN"/>
        </w:rPr>
        <w:t>);</w:t>
      </w:r>
    </w:p>
    <w:p w14:paraId="7223A459" w14:textId="77777777" w:rsidR="003F77C7" w:rsidRPr="000C493A" w:rsidRDefault="003F77C7" w:rsidP="008F0831">
      <w:pPr>
        <w:pStyle w:val="Code"/>
        <w:rPr>
          <w:color w:val="383A42"/>
          <w:lang w:eastAsia="en-IN"/>
        </w:rPr>
      </w:pPr>
      <w:r w:rsidRPr="000C493A">
        <w:rPr>
          <w:color w:val="383A42"/>
          <w:lang w:eastAsia="en-IN"/>
        </w:rPr>
        <w:t xml:space="preserve">    </w:t>
      </w:r>
    </w:p>
    <w:p w14:paraId="5C64DA8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41F3732" w14:textId="77777777" w:rsidR="003F77C7" w:rsidRPr="000C493A" w:rsidRDefault="003F77C7" w:rsidP="008F0831">
      <w:pPr>
        <w:pStyle w:val="Code"/>
        <w:rPr>
          <w:color w:val="383A42"/>
          <w:lang w:eastAsia="en-IN"/>
        </w:rPr>
      </w:pPr>
      <w:r w:rsidRPr="000C493A">
        <w:rPr>
          <w:color w:val="383A42"/>
          <w:lang w:eastAsia="en-IN"/>
        </w:rPr>
        <w:t>}</w:t>
      </w:r>
    </w:p>
    <w:p w14:paraId="5C9532B5" w14:textId="77777777" w:rsidR="003F77C7" w:rsidRPr="000C493A" w:rsidRDefault="003F77C7" w:rsidP="00036A3A">
      <w:pPr>
        <w:pStyle w:val="Subheadddddf"/>
      </w:pPr>
      <w:r w:rsidRPr="000C493A">
        <w:t>Output:</w:t>
      </w:r>
    </w:p>
    <w:p w14:paraId="62C736C6" w14:textId="77777777" w:rsidR="003F77C7" w:rsidRPr="000C493A" w:rsidRDefault="003F77C7" w:rsidP="008F0831">
      <w:pPr>
        <w:pStyle w:val="Code"/>
        <w:rPr>
          <w:lang w:eastAsia="en-IN"/>
        </w:rPr>
      </w:pPr>
      <w:r w:rsidRPr="000C493A">
        <w:rPr>
          <w:lang w:eastAsia="en-IN"/>
        </w:rPr>
        <w:t>Enter a character: A</w:t>
      </w:r>
    </w:p>
    <w:p w14:paraId="0F8D2EC9" w14:textId="77777777" w:rsidR="003F77C7" w:rsidRPr="000C493A" w:rsidRDefault="003F77C7" w:rsidP="008F0831">
      <w:pPr>
        <w:pStyle w:val="Code"/>
        <w:rPr>
          <w:lang w:eastAsia="en-IN"/>
        </w:rPr>
      </w:pPr>
      <w:r w:rsidRPr="000C493A">
        <w:rPr>
          <w:lang w:eastAsia="en-IN"/>
        </w:rPr>
        <w:t>You entered: A</w:t>
      </w:r>
    </w:p>
    <w:p w14:paraId="36489B3A" w14:textId="77777777" w:rsidR="003F77C7" w:rsidRPr="000C493A" w:rsidRDefault="003F77C7" w:rsidP="00036A3A">
      <w:pPr>
        <w:pStyle w:val="Subheadddddf"/>
      </w:pPr>
      <w:r w:rsidRPr="000C493A">
        <w:t>Remember:</w:t>
      </w:r>
    </w:p>
    <w:p w14:paraId="1A77E17B" w14:textId="77777777" w:rsidR="003F77C7" w:rsidRPr="000C493A" w:rsidRDefault="003F77C7" w:rsidP="00036A3A">
      <w:pPr>
        <w:pStyle w:val="Pointss"/>
      </w:pPr>
      <w:r w:rsidRPr="000C493A">
        <w:rPr>
          <w:rFonts w:cs="Courier New"/>
        </w:rPr>
        <w:t>getchar()</w:t>
      </w:r>
      <w:r w:rsidRPr="000C493A">
        <w:t xml:space="preserve"> reads one character</w:t>
      </w:r>
    </w:p>
    <w:p w14:paraId="0411E442" w14:textId="77777777" w:rsidR="003F77C7" w:rsidRPr="000C493A" w:rsidRDefault="003F77C7" w:rsidP="00036A3A">
      <w:pPr>
        <w:pStyle w:val="Pointss"/>
      </w:pPr>
      <w:r w:rsidRPr="000C493A">
        <w:rPr>
          <w:rFonts w:cs="Courier New"/>
        </w:rPr>
        <w:t>putchar()</w:t>
      </w:r>
      <w:r w:rsidRPr="000C493A">
        <w:t xml:space="preserve"> prints one character</w:t>
      </w:r>
    </w:p>
    <w:p w14:paraId="3D6E70C6" w14:textId="77777777" w:rsidR="003F77C7" w:rsidRPr="000C493A" w:rsidRDefault="00000000" w:rsidP="00036A3A">
      <w:pPr>
        <w:pStyle w:val="texxtt"/>
        <w:rPr>
          <w:lang w:eastAsia="en-IN"/>
        </w:rPr>
      </w:pPr>
      <w:r>
        <w:rPr>
          <w:lang w:eastAsia="en-IN"/>
        </w:rPr>
        <w:pict w14:anchorId="6A055628">
          <v:rect id="_x0000_i1072" style="width:0;height:1.5pt" o:hralign="center" o:hrstd="t" o:hr="t" fillcolor="#a0a0a0" stroked="f"/>
        </w:pict>
      </w:r>
    </w:p>
    <w:p w14:paraId="50E929A1" w14:textId="77777777" w:rsidR="003F77C7" w:rsidRPr="000C493A" w:rsidRDefault="003F77C7" w:rsidP="00036A3A">
      <w:pPr>
        <w:pStyle w:val="Subheadddddf"/>
      </w:pPr>
      <w:r w:rsidRPr="000C493A">
        <w:t>Q4. String Input with fgets() and Output with puts()</w:t>
      </w:r>
    </w:p>
    <w:p w14:paraId="1BEEED31" w14:textId="77777777" w:rsidR="003F77C7" w:rsidRPr="000C493A" w:rsidRDefault="003F77C7" w:rsidP="00036A3A">
      <w:pPr>
        <w:pStyle w:val="texxtt"/>
        <w:rPr>
          <w:lang w:eastAsia="en-IN"/>
        </w:rPr>
      </w:pPr>
      <w:r w:rsidRPr="000C493A">
        <w:rPr>
          <w:b/>
          <w:bCs/>
          <w:lang w:eastAsia="en-IN"/>
        </w:rPr>
        <w:t>Task:</w:t>
      </w:r>
      <w:r w:rsidRPr="000C493A">
        <w:rPr>
          <w:lang w:eastAsia="en-IN"/>
        </w:rPr>
        <w:t xml:space="preserve"> Safely read and display a sentence with spaces.</w:t>
      </w:r>
    </w:p>
    <w:p w14:paraId="13D16F9A" w14:textId="2F11FA69" w:rsidR="003F77C7" w:rsidRPr="000C493A" w:rsidRDefault="003F77C7" w:rsidP="00036A3A">
      <w:pPr>
        <w:pStyle w:val="Subheadddddf"/>
      </w:pPr>
      <w:r w:rsidRPr="000C493A">
        <w:t>Program:</w:t>
      </w:r>
    </w:p>
    <w:p w14:paraId="64B32DC0"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8EF118A" w14:textId="77777777" w:rsidR="003F77C7" w:rsidRPr="000C493A" w:rsidRDefault="003F77C7" w:rsidP="008F0831">
      <w:pPr>
        <w:pStyle w:val="Code"/>
        <w:rPr>
          <w:color w:val="383A42"/>
          <w:lang w:eastAsia="en-IN"/>
        </w:rPr>
      </w:pPr>
    </w:p>
    <w:p w14:paraId="1680BF77"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43DF405"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sentence[</w:t>
      </w:r>
      <w:r w:rsidRPr="000C493A">
        <w:rPr>
          <w:color w:val="B76B01"/>
          <w:lang w:eastAsia="en-IN"/>
        </w:rPr>
        <w:t>100</w:t>
      </w:r>
      <w:r w:rsidRPr="000C493A">
        <w:rPr>
          <w:color w:val="383A42"/>
          <w:lang w:eastAsia="en-IN"/>
        </w:rPr>
        <w:t>];</w:t>
      </w:r>
    </w:p>
    <w:p w14:paraId="37C76212" w14:textId="77777777" w:rsidR="003F77C7" w:rsidRPr="000C493A" w:rsidRDefault="003F77C7" w:rsidP="008F0831">
      <w:pPr>
        <w:pStyle w:val="Code"/>
        <w:rPr>
          <w:color w:val="383A42"/>
          <w:lang w:eastAsia="en-IN"/>
        </w:rPr>
      </w:pPr>
      <w:r w:rsidRPr="000C493A">
        <w:rPr>
          <w:color w:val="383A42"/>
          <w:lang w:eastAsia="en-IN"/>
        </w:rPr>
        <w:t xml:space="preserve">    </w:t>
      </w:r>
    </w:p>
    <w:p w14:paraId="770A28D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sentence: "</w:t>
      </w:r>
      <w:r w:rsidRPr="000C493A">
        <w:rPr>
          <w:color w:val="383A42"/>
          <w:lang w:eastAsia="en-IN"/>
        </w:rPr>
        <w:t>);</w:t>
      </w:r>
    </w:p>
    <w:p w14:paraId="5BCE04A4"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(sentence, </w:t>
      </w:r>
      <w:r w:rsidRPr="000C493A">
        <w:rPr>
          <w:color w:val="A626A4"/>
          <w:lang w:eastAsia="en-IN"/>
        </w:rPr>
        <w:t>sizeof</w:t>
      </w:r>
      <w:r w:rsidRPr="000C493A">
        <w:rPr>
          <w:color w:val="383A42"/>
          <w:lang w:eastAsia="en-IN"/>
        </w:rPr>
        <w:t xml:space="preserve">(sentence), </w:t>
      </w:r>
      <w:r w:rsidRPr="000C493A">
        <w:rPr>
          <w:color w:val="B76B01"/>
          <w:lang w:eastAsia="en-IN"/>
        </w:rPr>
        <w:t>stdin</w:t>
      </w:r>
      <w:r w:rsidRPr="000C493A">
        <w:rPr>
          <w:color w:val="383A42"/>
          <w:lang w:eastAsia="en-IN"/>
        </w:rPr>
        <w:t>);</w:t>
      </w:r>
    </w:p>
    <w:p w14:paraId="0994F281" w14:textId="77777777" w:rsidR="003F77C7" w:rsidRPr="000C493A" w:rsidRDefault="003F77C7" w:rsidP="008F0831">
      <w:pPr>
        <w:pStyle w:val="Code"/>
        <w:rPr>
          <w:color w:val="383A42"/>
          <w:lang w:eastAsia="en-IN"/>
        </w:rPr>
      </w:pPr>
      <w:r w:rsidRPr="000C493A">
        <w:rPr>
          <w:color w:val="383A42"/>
          <w:lang w:eastAsia="en-IN"/>
        </w:rPr>
        <w:t xml:space="preserve">    </w:t>
      </w:r>
    </w:p>
    <w:p w14:paraId="3227FA0F"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entered:\n"</w:t>
      </w:r>
      <w:r w:rsidRPr="000C493A">
        <w:rPr>
          <w:color w:val="383A42"/>
          <w:lang w:eastAsia="en-IN"/>
        </w:rPr>
        <w:t>);</w:t>
      </w:r>
    </w:p>
    <w:p w14:paraId="42B0D7F5"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puts</w:t>
      </w:r>
      <w:r w:rsidRPr="000C493A">
        <w:rPr>
          <w:color w:val="383A42"/>
          <w:lang w:eastAsia="en-IN"/>
        </w:rPr>
        <w:t>(sentence);</w:t>
      </w:r>
    </w:p>
    <w:p w14:paraId="1559A8EC" w14:textId="77777777" w:rsidR="003F77C7" w:rsidRPr="000C493A" w:rsidRDefault="003F77C7" w:rsidP="008F0831">
      <w:pPr>
        <w:pStyle w:val="Code"/>
        <w:rPr>
          <w:color w:val="383A42"/>
          <w:lang w:eastAsia="en-IN"/>
        </w:rPr>
      </w:pPr>
      <w:r w:rsidRPr="000C493A">
        <w:rPr>
          <w:color w:val="383A42"/>
          <w:lang w:eastAsia="en-IN"/>
        </w:rPr>
        <w:t xml:space="preserve">    </w:t>
      </w:r>
    </w:p>
    <w:p w14:paraId="2BB23430"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E88CFBB" w14:textId="77777777" w:rsidR="003F77C7" w:rsidRPr="000C493A" w:rsidRDefault="003F77C7" w:rsidP="008F0831">
      <w:pPr>
        <w:pStyle w:val="Code"/>
        <w:rPr>
          <w:color w:val="383A42"/>
          <w:lang w:eastAsia="en-IN"/>
        </w:rPr>
      </w:pPr>
      <w:r w:rsidRPr="000C493A">
        <w:rPr>
          <w:color w:val="383A42"/>
          <w:lang w:eastAsia="en-IN"/>
        </w:rPr>
        <w:t>}</w:t>
      </w:r>
    </w:p>
    <w:p w14:paraId="11961EEA" w14:textId="77777777" w:rsidR="003F77C7" w:rsidRPr="000C493A" w:rsidRDefault="003F77C7" w:rsidP="00036A3A">
      <w:pPr>
        <w:pStyle w:val="Subheadddddf"/>
      </w:pPr>
      <w:r w:rsidRPr="000C493A">
        <w:t>Output:</w:t>
      </w:r>
    </w:p>
    <w:p w14:paraId="472CB2BA" w14:textId="77777777" w:rsidR="003F77C7" w:rsidRPr="000C493A" w:rsidRDefault="003F77C7" w:rsidP="008F0831">
      <w:pPr>
        <w:pStyle w:val="Code"/>
        <w:rPr>
          <w:lang w:eastAsia="en-IN"/>
        </w:rPr>
      </w:pPr>
      <w:r w:rsidRPr="000C493A">
        <w:rPr>
          <w:lang w:eastAsia="en-IN"/>
        </w:rPr>
        <w:t>Enter a sentence: I love learning C programming!</w:t>
      </w:r>
    </w:p>
    <w:p w14:paraId="18D15A7F" w14:textId="77777777" w:rsidR="003F77C7" w:rsidRPr="000C493A" w:rsidRDefault="003F77C7" w:rsidP="008F0831">
      <w:pPr>
        <w:pStyle w:val="Code"/>
        <w:rPr>
          <w:lang w:eastAsia="en-IN"/>
        </w:rPr>
      </w:pPr>
      <w:r w:rsidRPr="000C493A">
        <w:rPr>
          <w:lang w:eastAsia="en-IN"/>
        </w:rPr>
        <w:t>You entered:</w:t>
      </w:r>
    </w:p>
    <w:p w14:paraId="32897435" w14:textId="77777777" w:rsidR="003F77C7" w:rsidRPr="000C493A" w:rsidRDefault="003F77C7" w:rsidP="008F0831">
      <w:pPr>
        <w:pStyle w:val="Code"/>
        <w:rPr>
          <w:lang w:eastAsia="en-IN"/>
        </w:rPr>
      </w:pPr>
      <w:r w:rsidRPr="000C493A">
        <w:rPr>
          <w:lang w:eastAsia="en-IN"/>
        </w:rPr>
        <w:t>I love learning C programming!</w:t>
      </w:r>
    </w:p>
    <w:p w14:paraId="5E3BE653" w14:textId="77777777" w:rsidR="003F77C7" w:rsidRPr="000C493A" w:rsidRDefault="003F77C7" w:rsidP="00036A3A">
      <w:pPr>
        <w:pStyle w:val="Subheadddddf"/>
      </w:pPr>
      <w:r w:rsidRPr="000C493A">
        <w:t>Why use fgets()?</w:t>
      </w:r>
    </w:p>
    <w:p w14:paraId="3AFFEC86" w14:textId="77777777" w:rsidR="003F77C7" w:rsidRPr="000C493A" w:rsidRDefault="003F77C7" w:rsidP="00036A3A">
      <w:pPr>
        <w:pStyle w:val="Pointss"/>
      </w:pPr>
      <w:r w:rsidRPr="000C493A">
        <w:t>Safe (prevents buffer overflow)</w:t>
      </w:r>
    </w:p>
    <w:p w14:paraId="07219984" w14:textId="77777777" w:rsidR="003F77C7" w:rsidRPr="000C493A" w:rsidRDefault="003F77C7" w:rsidP="00036A3A">
      <w:pPr>
        <w:pStyle w:val="Pointss"/>
      </w:pPr>
      <w:r w:rsidRPr="000C493A">
        <w:t>Reads spaces in input</w:t>
      </w:r>
    </w:p>
    <w:p w14:paraId="2F0AFF59" w14:textId="77777777" w:rsidR="003F77C7" w:rsidRPr="000C493A" w:rsidRDefault="003F77C7" w:rsidP="00036A3A">
      <w:pPr>
        <w:pStyle w:val="Pointss"/>
      </w:pPr>
      <w:r w:rsidRPr="000C493A">
        <w:t xml:space="preserve">Better than </w:t>
      </w:r>
      <w:r w:rsidRPr="000C493A">
        <w:rPr>
          <w:rFonts w:cs="Courier New"/>
        </w:rPr>
        <w:t>scanf()</w:t>
      </w:r>
      <w:r w:rsidRPr="000C493A">
        <w:t xml:space="preserve"> for strings with spaces</w:t>
      </w:r>
    </w:p>
    <w:p w14:paraId="53F2BB1E" w14:textId="77777777" w:rsidR="003F77C7" w:rsidRPr="000C493A" w:rsidRDefault="00000000" w:rsidP="00036A3A">
      <w:pPr>
        <w:pStyle w:val="texxtt"/>
        <w:rPr>
          <w:lang w:eastAsia="en-IN"/>
        </w:rPr>
      </w:pPr>
      <w:r>
        <w:rPr>
          <w:lang w:eastAsia="en-IN"/>
        </w:rPr>
        <w:pict w14:anchorId="69C72308">
          <v:rect id="_x0000_i1073" style="width:0;height:1.5pt" o:hralign="center" o:hrstd="t" o:hr="t" fillcolor="#a0a0a0" stroked="f"/>
        </w:pict>
      </w:r>
    </w:p>
    <w:p w14:paraId="22015A2C" w14:textId="77777777" w:rsidR="003F77C7" w:rsidRPr="000C493A" w:rsidRDefault="003F77C7" w:rsidP="00036A3A">
      <w:pPr>
        <w:pStyle w:val="Subheadddddf"/>
      </w:pPr>
      <w:r w:rsidRPr="000C493A">
        <w:t>Q5. Even or Odd Checker</w:t>
      </w:r>
    </w:p>
    <w:p w14:paraId="28ED0F85" w14:textId="77777777" w:rsidR="003F77C7" w:rsidRPr="000C493A" w:rsidRDefault="003F77C7" w:rsidP="00036A3A">
      <w:pPr>
        <w:pStyle w:val="texxtt"/>
        <w:rPr>
          <w:lang w:eastAsia="en-IN"/>
        </w:rPr>
      </w:pPr>
      <w:r w:rsidRPr="000C493A">
        <w:rPr>
          <w:b/>
          <w:bCs/>
          <w:lang w:eastAsia="en-IN"/>
        </w:rPr>
        <w:t>Task:</w:t>
      </w:r>
      <w:r w:rsidRPr="000C493A">
        <w:rPr>
          <w:lang w:eastAsia="en-IN"/>
        </w:rPr>
        <w:t xml:space="preserve"> Check if a number is even or odd using ternary operator.</w:t>
      </w:r>
    </w:p>
    <w:p w14:paraId="285B5C2D" w14:textId="64B41ADC" w:rsidR="003F77C7" w:rsidRPr="000C493A" w:rsidRDefault="003F77C7" w:rsidP="00036A3A">
      <w:pPr>
        <w:pStyle w:val="Subheadddddf"/>
      </w:pPr>
      <w:r w:rsidRPr="000C493A">
        <w:t>Program:</w:t>
      </w:r>
    </w:p>
    <w:p w14:paraId="53EBDFC5" w14:textId="77777777" w:rsidR="003F77C7" w:rsidRPr="000C493A" w:rsidRDefault="003F77C7" w:rsidP="008F0831">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AF475F7" w14:textId="77777777" w:rsidR="003F77C7" w:rsidRPr="000C493A" w:rsidRDefault="003F77C7" w:rsidP="008F0831">
      <w:pPr>
        <w:pStyle w:val="Code"/>
        <w:rPr>
          <w:color w:val="383A42"/>
          <w:lang w:eastAsia="en-IN"/>
        </w:rPr>
      </w:pPr>
    </w:p>
    <w:p w14:paraId="2F5E3FB3" w14:textId="77777777" w:rsidR="003F77C7" w:rsidRPr="000C493A" w:rsidRDefault="003F77C7" w:rsidP="008F0831">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DBE8DF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225A2C8E" w14:textId="77777777" w:rsidR="003F77C7" w:rsidRPr="000C493A" w:rsidRDefault="003F77C7" w:rsidP="008F0831">
      <w:pPr>
        <w:pStyle w:val="Code"/>
        <w:rPr>
          <w:color w:val="383A42"/>
          <w:lang w:eastAsia="en-IN"/>
        </w:rPr>
      </w:pPr>
      <w:r w:rsidRPr="000C493A">
        <w:rPr>
          <w:color w:val="383A42"/>
          <w:lang w:eastAsia="en-IN"/>
        </w:rPr>
        <w:t xml:space="preserve">    </w:t>
      </w:r>
    </w:p>
    <w:p w14:paraId="786C10E9"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an integer: "</w:t>
      </w:r>
      <w:r w:rsidRPr="000C493A">
        <w:rPr>
          <w:color w:val="383A42"/>
          <w:lang w:eastAsia="en-IN"/>
        </w:rPr>
        <w:t>);</w:t>
      </w:r>
    </w:p>
    <w:p w14:paraId="64D1A5DD"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59D50CCA" w14:textId="77777777" w:rsidR="003F77C7" w:rsidRPr="000C493A" w:rsidRDefault="003F77C7" w:rsidP="008F0831">
      <w:pPr>
        <w:pStyle w:val="Code"/>
        <w:rPr>
          <w:color w:val="383A42"/>
          <w:lang w:eastAsia="en-IN"/>
        </w:rPr>
      </w:pPr>
      <w:r w:rsidRPr="000C493A">
        <w:rPr>
          <w:color w:val="383A42"/>
          <w:lang w:eastAsia="en-IN"/>
        </w:rPr>
        <w:t xml:space="preserve">    </w:t>
      </w:r>
    </w:p>
    <w:p w14:paraId="5D5884BC"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%s\n"</w:t>
      </w:r>
      <w:r w:rsidRPr="000C493A">
        <w:rPr>
          <w:color w:val="383A42"/>
          <w:lang w:eastAsia="en-IN"/>
        </w:rPr>
        <w:t xml:space="preserve">, num, (num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"Even"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"Odd"</w:t>
      </w:r>
      <w:r w:rsidRPr="000C493A">
        <w:rPr>
          <w:color w:val="383A42"/>
          <w:lang w:eastAsia="en-IN"/>
        </w:rPr>
        <w:t>);</w:t>
      </w:r>
    </w:p>
    <w:p w14:paraId="27E91AF5" w14:textId="77777777" w:rsidR="003F77C7" w:rsidRPr="000C493A" w:rsidRDefault="003F77C7" w:rsidP="008F0831">
      <w:pPr>
        <w:pStyle w:val="Code"/>
        <w:rPr>
          <w:color w:val="383A42"/>
          <w:lang w:eastAsia="en-IN"/>
        </w:rPr>
      </w:pPr>
      <w:r w:rsidRPr="000C493A">
        <w:rPr>
          <w:color w:val="383A42"/>
          <w:lang w:eastAsia="en-IN"/>
        </w:rPr>
        <w:t xml:space="preserve">    </w:t>
      </w:r>
    </w:p>
    <w:p w14:paraId="34BBE9BE" w14:textId="77777777" w:rsidR="003F77C7" w:rsidRPr="000C493A" w:rsidRDefault="003F77C7" w:rsidP="008F0831">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802F577" w14:textId="77777777" w:rsidR="003F77C7" w:rsidRPr="000C493A" w:rsidRDefault="003F77C7" w:rsidP="008F0831">
      <w:pPr>
        <w:pStyle w:val="Code"/>
        <w:rPr>
          <w:color w:val="383A42"/>
          <w:lang w:eastAsia="en-IN"/>
        </w:rPr>
      </w:pPr>
      <w:r w:rsidRPr="000C493A">
        <w:rPr>
          <w:color w:val="383A42"/>
          <w:lang w:eastAsia="en-IN"/>
        </w:rPr>
        <w:t>}</w:t>
      </w:r>
    </w:p>
    <w:p w14:paraId="148FAF19" w14:textId="77777777" w:rsidR="003F77C7" w:rsidRPr="000C493A" w:rsidRDefault="003F77C7" w:rsidP="00036A3A">
      <w:pPr>
        <w:pStyle w:val="Subheadddddf"/>
      </w:pPr>
      <w:r w:rsidRPr="000C493A">
        <w:t>Sample Runs:</w:t>
      </w:r>
    </w:p>
    <w:p w14:paraId="673D15E4" w14:textId="77777777" w:rsidR="003F77C7" w:rsidRPr="000C493A" w:rsidRDefault="003F77C7" w:rsidP="008F0831">
      <w:pPr>
        <w:pStyle w:val="Code"/>
        <w:rPr>
          <w:lang w:eastAsia="en-IN"/>
        </w:rPr>
      </w:pPr>
      <w:r w:rsidRPr="000C493A">
        <w:rPr>
          <w:lang w:eastAsia="en-IN"/>
        </w:rPr>
        <w:t>Enter an integer: 10</w:t>
      </w:r>
    </w:p>
    <w:p w14:paraId="2D7DB46E" w14:textId="77777777" w:rsidR="003F77C7" w:rsidRPr="000C493A" w:rsidRDefault="003F77C7" w:rsidP="008F0831">
      <w:pPr>
        <w:pStyle w:val="Code"/>
        <w:rPr>
          <w:lang w:eastAsia="en-IN"/>
        </w:rPr>
      </w:pPr>
      <w:r w:rsidRPr="000C493A">
        <w:rPr>
          <w:lang w:eastAsia="en-IN"/>
        </w:rPr>
        <w:t>10 is Even</w:t>
      </w:r>
    </w:p>
    <w:p w14:paraId="4A7FA951" w14:textId="77777777" w:rsidR="003F77C7" w:rsidRPr="000C493A" w:rsidRDefault="003F77C7" w:rsidP="008F0831">
      <w:pPr>
        <w:pStyle w:val="Code"/>
        <w:rPr>
          <w:lang w:eastAsia="en-IN"/>
        </w:rPr>
      </w:pPr>
    </w:p>
    <w:p w14:paraId="1E8F5B99" w14:textId="77777777" w:rsidR="003F77C7" w:rsidRPr="000C493A" w:rsidRDefault="003F77C7" w:rsidP="008F0831">
      <w:pPr>
        <w:pStyle w:val="Code"/>
        <w:rPr>
          <w:lang w:eastAsia="en-IN"/>
        </w:rPr>
      </w:pPr>
      <w:r w:rsidRPr="000C493A">
        <w:rPr>
          <w:lang w:eastAsia="en-IN"/>
        </w:rPr>
        <w:t>Enter an integer: 7</w:t>
      </w:r>
    </w:p>
    <w:p w14:paraId="7CB9C7E2" w14:textId="77777777" w:rsidR="003F77C7" w:rsidRPr="000C493A" w:rsidRDefault="003F77C7" w:rsidP="008F0831">
      <w:pPr>
        <w:pStyle w:val="Code"/>
        <w:rPr>
          <w:lang w:eastAsia="en-IN"/>
        </w:rPr>
      </w:pPr>
      <w:r w:rsidRPr="000C493A">
        <w:rPr>
          <w:lang w:eastAsia="en-IN"/>
        </w:rPr>
        <w:t>7 is Odd</w:t>
      </w:r>
    </w:p>
    <w:p w14:paraId="5EB556C1" w14:textId="77777777" w:rsidR="00C74C74" w:rsidRDefault="00C74C74" w:rsidP="00036A3A">
      <w:pPr>
        <w:pStyle w:val="Subheadddddf"/>
      </w:pPr>
    </w:p>
    <w:p w14:paraId="7E3617FE" w14:textId="10B72FE6" w:rsidR="003F77C7" w:rsidRPr="000C493A" w:rsidRDefault="003F77C7" w:rsidP="00036A3A">
      <w:pPr>
        <w:pStyle w:val="Subheadddddf"/>
      </w:pPr>
      <w:r w:rsidRPr="000C493A">
        <w:t>Ternary Operator:</w:t>
      </w:r>
    </w:p>
    <w:p w14:paraId="7C4364E1" w14:textId="77777777" w:rsidR="003F77C7" w:rsidRPr="000C493A" w:rsidRDefault="003F77C7" w:rsidP="00036A3A">
      <w:pPr>
        <w:pStyle w:val="Pointss"/>
        <w:rPr>
          <w:rFonts w:cs="Times New Roman"/>
        </w:rPr>
      </w:pPr>
      <w:r w:rsidRPr="000C493A">
        <w:rPr>
          <w:rFonts w:cs="Times New Roman"/>
        </w:rPr>
        <w:t xml:space="preserve">Format: </w:t>
      </w:r>
      <w:r w:rsidRPr="000C493A">
        <w:t>condition ? value_if_true : value_if_false</w:t>
      </w:r>
    </w:p>
    <w:p w14:paraId="40820473" w14:textId="77777777" w:rsidR="003F77C7" w:rsidRPr="000C493A" w:rsidRDefault="003F77C7" w:rsidP="00036A3A">
      <w:pPr>
        <w:pStyle w:val="Pointss"/>
        <w:rPr>
          <w:rFonts w:cs="Times New Roman"/>
        </w:rPr>
      </w:pPr>
      <w:r w:rsidRPr="000C493A">
        <w:t>num % 2 == 0</w:t>
      </w:r>
      <w:r w:rsidRPr="000C493A">
        <w:rPr>
          <w:rFonts w:cs="Times New Roman"/>
        </w:rPr>
        <w:t xml:space="preserve"> checks if remainder is 0</w:t>
      </w:r>
    </w:p>
    <w:p w14:paraId="56F17B3B" w14:textId="77777777" w:rsidR="003F77C7" w:rsidRPr="000C493A" w:rsidRDefault="003F77C7" w:rsidP="00036A3A">
      <w:pPr>
        <w:pStyle w:val="Pointss"/>
        <w:rPr>
          <w:rFonts w:cs="Times New Roman"/>
        </w:rPr>
      </w:pPr>
      <w:r w:rsidRPr="000C493A">
        <w:rPr>
          <w:rFonts w:cs="Times New Roman"/>
        </w:rPr>
        <w:t>Even numbers have remainder 0 when divided by 2</w:t>
      </w:r>
    </w:p>
    <w:p w14:paraId="1C011F17" w14:textId="7FC79FD1" w:rsidR="003F77C7" w:rsidRDefault="008F0831" w:rsidP="00036A3A">
      <w:pPr>
        <w:pStyle w:val="Subheadddddf"/>
        <w:rPr>
          <w:lang w:val="en-US"/>
        </w:rPr>
      </w:pPr>
      <w:r>
        <w:rPr>
          <w:lang w:val="en-US"/>
        </w:rPr>
        <w:t>Summary</w:t>
      </w:r>
    </w:p>
    <w:p w14:paraId="5B29569C" w14:textId="77777777" w:rsidR="00A6011F" w:rsidRPr="00A6011F" w:rsidRDefault="00A6011F" w:rsidP="00036A3A">
      <w:pPr>
        <w:pStyle w:val="Pointss"/>
      </w:pPr>
      <w:r w:rsidRPr="00A6011F">
        <w:rPr>
          <w:rStyle w:val="Strong"/>
          <w:rFonts w:ascii="Amasis MT Pro" w:eastAsiaTheme="majorEastAsia" w:hAnsi="Amasis MT Pro"/>
        </w:rPr>
        <w:t>I/O functions require stdio.h</w:t>
      </w:r>
      <w:r w:rsidRPr="00A6011F">
        <w:t xml:space="preserve">: All input/output operations in C require including the </w:t>
      </w:r>
      <w:r w:rsidRPr="00A6011F">
        <w:rPr>
          <w:rStyle w:val="HTMLCode"/>
          <w:rFonts w:ascii="Amasis MT Pro" w:eastAsiaTheme="majorEastAsia" w:hAnsi="Amasis MT Pro"/>
          <w:sz w:val="24"/>
          <w:szCs w:val="24"/>
        </w:rPr>
        <w:t>&lt;stdio.h&gt;</w:t>
      </w:r>
      <w:r w:rsidRPr="00A6011F">
        <w:t xml:space="preserve"> header file, which contains declarations for functions like printf(), scanf(), getchar(), and fgets().</w:t>
      </w:r>
    </w:p>
    <w:p w14:paraId="5BEC8B64" w14:textId="77777777" w:rsidR="00A6011F" w:rsidRPr="00A6011F" w:rsidRDefault="00A6011F" w:rsidP="00036A3A">
      <w:pPr>
        <w:pStyle w:val="Pointss"/>
      </w:pPr>
      <w:r w:rsidRPr="00A6011F">
        <w:rPr>
          <w:rStyle w:val="Strong"/>
          <w:rFonts w:ascii="Amasis MT Pro" w:eastAsiaTheme="majorEastAsia" w:hAnsi="Amasis MT Pro"/>
        </w:rPr>
        <w:t>printf() provides formatted output</w:t>
      </w:r>
      <w:r w:rsidRPr="00A6011F">
        <w:t>: The printf() function displays formatted output to the screen using format specifiers like %d for integers, %f for floats, %c for characters, and %s for strings.</w:t>
      </w:r>
    </w:p>
    <w:p w14:paraId="1CAC6AAD" w14:textId="77777777" w:rsidR="00A6011F" w:rsidRPr="00A6011F" w:rsidRDefault="00A6011F" w:rsidP="00036A3A">
      <w:pPr>
        <w:pStyle w:val="Pointss"/>
      </w:pPr>
      <w:r w:rsidRPr="00A6011F">
        <w:rPr>
          <w:rStyle w:val="Strong"/>
          <w:rFonts w:ascii="Amasis MT Pro" w:eastAsiaTheme="majorEastAsia" w:hAnsi="Amasis MT Pro"/>
        </w:rPr>
        <w:t>scanf() reads formatted input</w:t>
      </w:r>
      <w:r w:rsidRPr="00A6011F">
        <w:t>: The scanf() function reads formatted input from the keyboard, requiring the address-of operator (&amp;) for most data types except strings, and can read multiple values in a single call.</w:t>
      </w:r>
    </w:p>
    <w:p w14:paraId="1D851F2E" w14:textId="77777777" w:rsidR="00A6011F" w:rsidRPr="00A6011F" w:rsidRDefault="00A6011F" w:rsidP="00036A3A">
      <w:pPr>
        <w:pStyle w:val="Pointss"/>
      </w:pPr>
      <w:r w:rsidRPr="00A6011F">
        <w:rPr>
          <w:rStyle w:val="Strong"/>
          <w:rFonts w:ascii="Amasis MT Pro" w:eastAsiaTheme="majorEastAsia" w:hAnsi="Amasis MT Pro"/>
        </w:rPr>
        <w:t>putchar() and getchar() handle single characters</w:t>
      </w:r>
      <w:r w:rsidRPr="00A6011F">
        <w:t>: putchar() outputs one character at a time to the screen, while getchar() reads one character from input, both useful for character-by-character processing.</w:t>
      </w:r>
    </w:p>
    <w:p w14:paraId="1709E142" w14:textId="77777777" w:rsidR="00A6011F" w:rsidRPr="00A6011F" w:rsidRDefault="00A6011F" w:rsidP="00036A3A">
      <w:pPr>
        <w:pStyle w:val="Pointss"/>
      </w:pPr>
      <w:r w:rsidRPr="00A6011F">
        <w:rPr>
          <w:rStyle w:val="Strong"/>
          <w:rFonts w:ascii="Amasis MT Pro" w:eastAsiaTheme="majorEastAsia" w:hAnsi="Amasis MT Pro"/>
        </w:rPr>
        <w:t>puts() automatically adds newlines</w:t>
      </w:r>
      <w:r w:rsidRPr="00A6011F">
        <w:t>: The puts() function outputs strings with an automatic newline character appended, making it convenient for printing complete lines of text without manual formatting.</w:t>
      </w:r>
    </w:p>
    <w:p w14:paraId="711367A2" w14:textId="77777777" w:rsidR="00A6011F" w:rsidRPr="00A6011F" w:rsidRDefault="00A6011F" w:rsidP="00036A3A">
      <w:pPr>
        <w:pStyle w:val="Pointss"/>
      </w:pPr>
      <w:r w:rsidRPr="00A6011F">
        <w:rPr>
          <w:rStyle w:val="Strong"/>
          <w:rFonts w:ascii="Amasis MT Pro" w:eastAsiaTheme="majorEastAsia" w:hAnsi="Amasis MT Pro"/>
        </w:rPr>
        <w:t>gets() is dangerous and deprecated</w:t>
      </w:r>
      <w:r w:rsidRPr="00A6011F">
        <w:t>: The gets() function lacks buffer overflow protection and should never be used; it was removed from modern C standards due to serious security vulnerabilities.</w:t>
      </w:r>
    </w:p>
    <w:p w14:paraId="107B96B5" w14:textId="77777777" w:rsidR="00A6011F" w:rsidRPr="00A6011F" w:rsidRDefault="00A6011F" w:rsidP="00036A3A">
      <w:pPr>
        <w:pStyle w:val="Pointss"/>
      </w:pPr>
      <w:r w:rsidRPr="00A6011F">
        <w:rPr>
          <w:rStyle w:val="Strong"/>
          <w:rFonts w:ascii="Amasis MT Pro" w:eastAsiaTheme="majorEastAsia" w:hAnsi="Amasis MT Pro"/>
        </w:rPr>
        <w:t>fgets() is the safe string input method</w:t>
      </w:r>
      <w:r w:rsidRPr="00A6011F">
        <w:t>: fgets() is the recommended function for reading string input as it accepts a size limit parameter, preventing buffer overflow attacks and reading entire lines including spaces.</w:t>
      </w:r>
    </w:p>
    <w:p w14:paraId="7051641C" w14:textId="77777777" w:rsidR="00A6011F" w:rsidRPr="00A6011F" w:rsidRDefault="00A6011F" w:rsidP="00036A3A">
      <w:pPr>
        <w:pStyle w:val="Pointss"/>
      </w:pPr>
      <w:r w:rsidRPr="00A6011F">
        <w:rPr>
          <w:rStyle w:val="Strong"/>
          <w:rFonts w:ascii="Amasis MT Pro" w:eastAsiaTheme="majorEastAsia" w:hAnsi="Amasis MT Pro"/>
        </w:rPr>
        <w:t>Format specifiers control data representation</w:t>
      </w:r>
      <w:r w:rsidRPr="00A6011F">
        <w:t>: Different format specifiers control how data appears in output—%d/%i for integers, %.2f for floats with 2 decimals, %c for characters, %s for strings, and modifiers like %lu for unsigned long.</w:t>
      </w:r>
    </w:p>
    <w:p w14:paraId="220F6DD8" w14:textId="257C9470" w:rsidR="00036A3A" w:rsidRPr="00C74C74" w:rsidRDefault="00A6011F" w:rsidP="00C74C74">
      <w:pPr>
        <w:pStyle w:val="Pointss"/>
      </w:pPr>
      <w:r w:rsidRPr="00A6011F">
        <w:rPr>
          <w:rStyle w:val="Strong"/>
          <w:rFonts w:ascii="Amasis MT Pro" w:eastAsiaTheme="majorEastAsia" w:hAnsi="Amasis MT Pro"/>
        </w:rPr>
        <w:t>Input validation is essential</w:t>
      </w:r>
      <w:r w:rsidRPr="00A6011F">
        <w:t>: Always check return values from input functions (scanf() returns number of successfully read items), validate input data ranges, and clear the input buffer when necessary to prevent errors.</w:t>
      </w:r>
      <w:r w:rsidR="00036A3A" w:rsidRPr="00C74C74">
        <w:rPr>
          <w:rFonts w:eastAsia="Times New Roman" w:cs="Times New Roman"/>
          <w:b/>
          <w:bCs/>
          <w:kern w:val="0"/>
          <w:lang w:val="en-US"/>
          <w14:ligatures w14:val="none"/>
        </w:rPr>
        <w:br w:type="page"/>
      </w:r>
    </w:p>
    <w:p w14:paraId="4744A382" w14:textId="7C180187" w:rsidR="00436910" w:rsidRDefault="00AD51AE" w:rsidP="00436910">
      <w:pPr>
        <w:pStyle w:val="Chnao"/>
      </w:pPr>
      <w:r>
        <w:rPr>
          <w:b/>
          <w:bCs/>
          <w:noProof/>
          <w:sz w:val="36"/>
          <w:szCs w:val="36"/>
        </w:rPr>
        <mc:AlternateContent>
          <mc:Choice Requires="wps">
            <w:drawing>
              <wp:anchor distT="0" distB="0" distL="114300" distR="114300" simplePos="0" relativeHeight="251670528" behindDoc="0" locked="0" layoutInCell="1" allowOverlap="1" wp14:anchorId="3FFF85F7" wp14:editId="68AB89D2">
                <wp:simplePos x="0" y="0"/>
                <wp:positionH relativeFrom="column">
                  <wp:posOffset>505327</wp:posOffset>
                </wp:positionH>
                <wp:positionV relativeFrom="paragraph">
                  <wp:posOffset>-770021</wp:posOffset>
                </wp:positionV>
                <wp:extent cx="4908884" cy="625642"/>
                <wp:effectExtent l="0" t="0" r="6350" b="3175"/>
                <wp:wrapNone/>
                <wp:docPr id="318775938"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F0B83" id="Rectangle 1" o:spid="_x0000_s1026" style="position:absolute;margin-left:39.8pt;margin-top:-60.65pt;width:386.55pt;height:49.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" fillcolor="white [3212]" stroked="f" strokeweight="1.5pt"/>
            </w:pict>
          </mc:Fallback>
        </mc:AlternateContent>
      </w:r>
    </w:p>
    <w:p w14:paraId="02BB01ED" w14:textId="77777777" w:rsidR="00436910" w:rsidRDefault="00436910" w:rsidP="00436910">
      <w:pPr>
        <w:pStyle w:val="Chnao"/>
      </w:pPr>
    </w:p>
    <w:p w14:paraId="180B3573" w14:textId="77777777" w:rsidR="00436910" w:rsidRDefault="00436910" w:rsidP="00436910">
      <w:pPr>
        <w:pStyle w:val="Chnao"/>
      </w:pPr>
    </w:p>
    <w:p w14:paraId="6E59FAAB" w14:textId="5B4598FE" w:rsidR="00436910" w:rsidRDefault="003F77C7" w:rsidP="00436910">
      <w:pPr>
        <w:pStyle w:val="Chnao"/>
      </w:pPr>
      <w:bookmarkStart w:id="50" w:name="_Toc212290951"/>
      <w:r w:rsidRPr="000C493A">
        <w:t>Chapter 6:</w:t>
      </w:r>
      <w:bookmarkEnd w:id="50"/>
    </w:p>
    <w:p w14:paraId="4F7B3E9A" w14:textId="20C63131" w:rsidR="003F77C7" w:rsidRDefault="00A11492" w:rsidP="00436910">
      <w:pPr>
        <w:pStyle w:val="Chanem"/>
      </w:pPr>
      <w:bookmarkStart w:id="51" w:name="_Toc212290952"/>
      <w:r w:rsidRPr="00A11492">
        <w:t>Control Statements and Loops</w:t>
      </w:r>
      <w:bookmarkEnd w:id="51"/>
    </w:p>
    <w:p w14:paraId="6A079FA4" w14:textId="77777777" w:rsidR="00F508A0" w:rsidRPr="00036A3A" w:rsidRDefault="00F508A0" w:rsidP="00036A3A">
      <w:pPr>
        <w:pStyle w:val="Subheadddddf"/>
      </w:pPr>
      <w:r w:rsidRPr="00036A3A">
        <w:rPr>
          <w:rFonts w:eastAsiaTheme="majorEastAsia"/>
        </w:rPr>
        <w:t>Objectives:</w:t>
      </w:r>
    </w:p>
    <w:p w14:paraId="41843909" w14:textId="77777777" w:rsidR="00F508A0" w:rsidRPr="00F508A0" w:rsidRDefault="00F508A0" w:rsidP="00036A3A">
      <w:pPr>
        <w:pStyle w:val="Pointss"/>
      </w:pPr>
      <w:r w:rsidRPr="00F508A0">
        <w:t>Understand the concept of control flow in program execution.</w:t>
      </w:r>
    </w:p>
    <w:p w14:paraId="088CDBAD" w14:textId="77777777" w:rsidR="00F508A0" w:rsidRPr="00F508A0" w:rsidRDefault="00F508A0" w:rsidP="00036A3A">
      <w:pPr>
        <w:pStyle w:val="Pointss"/>
      </w:pPr>
      <w:r w:rsidRPr="00F508A0">
        <w:t>Implement decision-making statements (</w:t>
      </w:r>
      <w:r w:rsidRPr="00F508A0">
        <w:rPr>
          <w:rStyle w:val="HTMLCode"/>
          <w:rFonts w:ascii="Amasis MT Pro" w:eastAsiaTheme="majorEastAsia" w:hAnsi="Amasis MT Pro"/>
          <w:sz w:val="24"/>
          <w:szCs w:val="24"/>
        </w:rPr>
        <w:t>if</w:t>
      </w:r>
      <w:r w:rsidRPr="00F508A0">
        <w:t xml:space="preserve">, </w:t>
      </w:r>
      <w:r w:rsidRPr="00F508A0">
        <w:rPr>
          <w:rStyle w:val="HTMLCode"/>
          <w:rFonts w:ascii="Amasis MT Pro" w:eastAsiaTheme="majorEastAsia" w:hAnsi="Amasis MT Pro"/>
          <w:sz w:val="24"/>
          <w:szCs w:val="24"/>
        </w:rPr>
        <w:t>if-else</w:t>
      </w:r>
      <w:r w:rsidRPr="00F508A0">
        <w:t xml:space="preserve">, </w:t>
      </w:r>
      <w:r w:rsidRPr="00F508A0">
        <w:rPr>
          <w:rStyle w:val="HTMLCode"/>
          <w:rFonts w:ascii="Amasis MT Pro" w:eastAsiaTheme="majorEastAsia" w:hAnsi="Amasis MT Pro"/>
          <w:sz w:val="24"/>
          <w:szCs w:val="24"/>
        </w:rPr>
        <w:t>switch</w:t>
      </w:r>
      <w:r w:rsidRPr="00F508A0">
        <w:t>).</w:t>
      </w:r>
    </w:p>
    <w:p w14:paraId="1ED42150" w14:textId="77777777" w:rsidR="00F508A0" w:rsidRPr="00F508A0" w:rsidRDefault="00F508A0" w:rsidP="00036A3A">
      <w:pPr>
        <w:pStyle w:val="Pointss"/>
      </w:pPr>
      <w:r w:rsidRPr="00F508A0">
        <w:t>Use looping constructs (</w:t>
      </w:r>
      <w:r w:rsidRPr="00F508A0">
        <w:rPr>
          <w:rStyle w:val="HTMLCode"/>
          <w:rFonts w:ascii="Amasis MT Pro" w:eastAsiaTheme="majorEastAsia" w:hAnsi="Amasis MT Pro"/>
          <w:sz w:val="24"/>
          <w:szCs w:val="24"/>
        </w:rPr>
        <w:t>for</w:t>
      </w:r>
      <w:r w:rsidRPr="00F508A0">
        <w:t xml:space="preserve">, </w:t>
      </w:r>
      <w:r w:rsidRPr="00F508A0">
        <w:rPr>
          <w:rStyle w:val="HTMLCode"/>
          <w:rFonts w:ascii="Amasis MT Pro" w:eastAsiaTheme="majorEastAsia" w:hAnsi="Amasis MT Pro"/>
          <w:sz w:val="24"/>
          <w:szCs w:val="24"/>
        </w:rPr>
        <w:t>while</w:t>
      </w:r>
      <w:r w:rsidRPr="00F508A0">
        <w:t xml:space="preserve">, </w:t>
      </w:r>
      <w:r w:rsidRPr="00F508A0">
        <w:rPr>
          <w:rStyle w:val="HTMLCode"/>
          <w:rFonts w:ascii="Amasis MT Pro" w:eastAsiaTheme="majorEastAsia" w:hAnsi="Amasis MT Pro"/>
          <w:sz w:val="24"/>
          <w:szCs w:val="24"/>
        </w:rPr>
        <w:t>do-while</w:t>
      </w:r>
      <w:r w:rsidRPr="00F508A0">
        <w:t>) effectively.</w:t>
      </w:r>
    </w:p>
    <w:p w14:paraId="4B0ECD02" w14:textId="77777777" w:rsidR="00F508A0" w:rsidRPr="00F508A0" w:rsidRDefault="00F508A0" w:rsidP="00036A3A">
      <w:pPr>
        <w:pStyle w:val="Pointss"/>
      </w:pPr>
      <w:r w:rsidRPr="00F508A0">
        <w:t>Learn the use of jump statements (</w:t>
      </w:r>
      <w:r w:rsidRPr="00F508A0">
        <w:rPr>
          <w:rStyle w:val="HTMLCode"/>
          <w:rFonts w:ascii="Amasis MT Pro" w:eastAsiaTheme="majorEastAsia" w:hAnsi="Amasis MT Pro"/>
          <w:sz w:val="24"/>
          <w:szCs w:val="24"/>
        </w:rPr>
        <w:t>break</w:t>
      </w:r>
      <w:r w:rsidRPr="00F508A0">
        <w:t xml:space="preserve">, </w:t>
      </w:r>
      <w:r w:rsidRPr="00F508A0">
        <w:rPr>
          <w:rStyle w:val="HTMLCode"/>
          <w:rFonts w:ascii="Amasis MT Pro" w:eastAsiaTheme="majorEastAsia" w:hAnsi="Amasis MT Pro"/>
          <w:sz w:val="24"/>
          <w:szCs w:val="24"/>
        </w:rPr>
        <w:t>continue</w:t>
      </w:r>
      <w:r w:rsidRPr="00F508A0">
        <w:t xml:space="preserve">, </w:t>
      </w:r>
      <w:r w:rsidRPr="00F508A0">
        <w:rPr>
          <w:rStyle w:val="HTMLCode"/>
          <w:rFonts w:ascii="Amasis MT Pro" w:eastAsiaTheme="majorEastAsia" w:hAnsi="Amasis MT Pro"/>
          <w:sz w:val="24"/>
          <w:szCs w:val="24"/>
        </w:rPr>
        <w:t>goto</w:t>
      </w:r>
      <w:r w:rsidRPr="00F508A0">
        <w:t xml:space="preserve">, </w:t>
      </w:r>
      <w:r w:rsidRPr="00F508A0">
        <w:rPr>
          <w:rStyle w:val="HTMLCode"/>
          <w:rFonts w:ascii="Amasis MT Pro" w:eastAsiaTheme="majorEastAsia" w:hAnsi="Amasis MT Pro"/>
          <w:sz w:val="24"/>
          <w:szCs w:val="24"/>
        </w:rPr>
        <w:t>return</w:t>
      </w:r>
      <w:r w:rsidRPr="00F508A0">
        <w:t>).</w:t>
      </w:r>
    </w:p>
    <w:p w14:paraId="11DBA27E" w14:textId="77777777" w:rsidR="00F508A0" w:rsidRPr="00F508A0" w:rsidRDefault="00F508A0" w:rsidP="00036A3A">
      <w:pPr>
        <w:pStyle w:val="Pointss"/>
      </w:pPr>
      <w:r w:rsidRPr="00F508A0">
        <w:t>Develop programs that make decisions and repeat actions dynamically.</w:t>
      </w:r>
    </w:p>
    <w:p w14:paraId="461D8252" w14:textId="77777777" w:rsidR="003F77C7" w:rsidRPr="000C493A" w:rsidRDefault="003F77C7" w:rsidP="00036A3A">
      <w:pPr>
        <w:pStyle w:val="Subheadddddf"/>
      </w:pPr>
      <w:r w:rsidRPr="000C493A">
        <w:t>Introduction to Control Flow</w:t>
      </w:r>
    </w:p>
    <w:p w14:paraId="751D5E99" w14:textId="77777777" w:rsidR="003F77C7" w:rsidRPr="000C493A" w:rsidRDefault="003F77C7" w:rsidP="00036A3A">
      <w:pPr>
        <w:pStyle w:val="texxtt"/>
        <w:rPr>
          <w:lang w:eastAsia="en-IN"/>
        </w:rPr>
      </w:pPr>
      <w:r w:rsidRPr="000C493A">
        <w:rPr>
          <w:lang w:eastAsia="en-IN"/>
        </w:rPr>
        <w:t>Up to this point in our journey through C programming, we have been writing programs that execute statements in a sequential, linear fashion—one statement after another, from top to bottom. While this straightforward approach works well for simple programs, real-world programming scenarios demand much more flexibility and sophistication. We frequently encounter situations where our programs need to make intelligent decisions based on varying conditions (for instance, determining whether a number is positive, negative, or zero), or where we need to repeat certain actions multiple times (such as printing all numbers from 1 to 100, or processing each element in a dataset).</w:t>
      </w:r>
    </w:p>
    <w:p w14:paraId="02C3197C" w14:textId="77777777" w:rsidR="003F77C7" w:rsidRPr="000C493A" w:rsidRDefault="003F77C7" w:rsidP="00036A3A">
      <w:pPr>
        <w:pStyle w:val="texxtt"/>
        <w:rPr>
          <w:lang w:eastAsia="en-IN"/>
        </w:rPr>
      </w:pPr>
      <w:r w:rsidRPr="000C493A">
        <w:rPr>
          <w:lang w:eastAsia="en-IN"/>
        </w:rPr>
        <w:t xml:space="preserve">This is precisely where </w:t>
      </w:r>
      <w:r w:rsidRPr="000C493A">
        <w:rPr>
          <w:b/>
          <w:bCs/>
          <w:lang w:eastAsia="en-IN"/>
        </w:rPr>
        <w:t>control flow statements</w:t>
      </w:r>
      <w:r w:rsidRPr="000C493A">
        <w:rPr>
          <w:lang w:eastAsia="en-IN"/>
        </w:rPr>
        <w:t xml:space="preserve"> become indispensable tools in a programmer's arsenal. Control flow is the mechanism that determines </w:t>
      </w:r>
      <w:r w:rsidRPr="000C493A">
        <w:rPr>
          <w:b/>
          <w:bCs/>
          <w:lang w:eastAsia="en-IN"/>
        </w:rPr>
        <w:t>the precise order in which statements are executed</w:t>
      </w:r>
      <w:r w:rsidRPr="000C493A">
        <w:rPr>
          <w:lang w:eastAsia="en-IN"/>
        </w:rPr>
        <w:t xml:space="preserve"> within a program. Rather than being limited to a simple top-to-bottom execution pattern, control flow statements give us the power to create programs that can branch in different directions, repeat operations efficiently, and respond dynamically to different inputs and conditions.</w:t>
      </w:r>
    </w:p>
    <w:p w14:paraId="11B54DF1" w14:textId="77777777" w:rsidR="003F77C7" w:rsidRPr="000C493A" w:rsidRDefault="003F77C7" w:rsidP="00036A3A">
      <w:pPr>
        <w:pStyle w:val="texxtt"/>
        <w:rPr>
          <w:lang w:eastAsia="en-IN"/>
        </w:rPr>
      </w:pPr>
      <w:r w:rsidRPr="000C493A">
        <w:rPr>
          <w:lang w:eastAsia="en-IN"/>
        </w:rPr>
        <w:t>The C programming language provides programmers with a comprehensive set of control flow constructs that can be organized into three main categories:</w:t>
      </w:r>
    </w:p>
    <w:p w14:paraId="737BCA40" w14:textId="77777777" w:rsidR="003F77C7" w:rsidRPr="000C493A" w:rsidRDefault="003F77C7" w:rsidP="00036A3A">
      <w:pPr>
        <w:pStyle w:val="Pointss"/>
      </w:pPr>
      <w:r w:rsidRPr="000C493A">
        <w:rPr>
          <w:b/>
          <w:bCs/>
        </w:rPr>
        <w:t>Decision-making statements</w:t>
      </w:r>
      <w:r w:rsidRPr="000C493A">
        <w:t xml:space="preserve"> – These include if, if-else, nested if, and switch statements that allow programs to choose between different execution paths</w:t>
      </w:r>
    </w:p>
    <w:p w14:paraId="6F0AF6D4" w14:textId="77777777" w:rsidR="003F77C7" w:rsidRPr="000C493A" w:rsidRDefault="003F77C7" w:rsidP="00036A3A">
      <w:pPr>
        <w:pStyle w:val="Pointss"/>
      </w:pPr>
      <w:r w:rsidRPr="000C493A">
        <w:rPr>
          <w:b/>
          <w:bCs/>
        </w:rPr>
        <w:t>Looping statements</w:t>
      </w:r>
      <w:r w:rsidRPr="000C493A">
        <w:t xml:space="preserve"> – These include for, while, and do-while loops that enable programs to repeat operations efficiently</w:t>
      </w:r>
    </w:p>
    <w:p w14:paraId="12AC0D58" w14:textId="77777777" w:rsidR="003F77C7" w:rsidRPr="000C493A" w:rsidRDefault="003F77C7" w:rsidP="00036A3A">
      <w:pPr>
        <w:pStyle w:val="Pointss"/>
      </w:pPr>
      <w:r w:rsidRPr="000C493A">
        <w:rPr>
          <w:b/>
          <w:bCs/>
        </w:rPr>
        <w:t>Jump statements</w:t>
      </w:r>
      <w:r w:rsidRPr="000C493A">
        <w:t xml:space="preserve"> – These include break, continue, goto, and return statements that provide fine-grained control over program execution flow</w:t>
      </w:r>
    </w:p>
    <w:p w14:paraId="6D8892DA" w14:textId="77777777" w:rsidR="003F77C7" w:rsidRPr="000C493A" w:rsidRDefault="003F77C7" w:rsidP="00036A3A">
      <w:pPr>
        <w:pStyle w:val="texxtt"/>
        <w:rPr>
          <w:lang w:eastAsia="en-IN"/>
        </w:rPr>
      </w:pPr>
      <w:r w:rsidRPr="000C493A">
        <w:rPr>
          <w:lang w:eastAsia="en-IN"/>
        </w:rPr>
        <w:t>In this comprehensive chapter, we will explore each of these control flow mechanisms in detail, examining their syntax, understanding their behavior through practical examples, and learning when and how to use them effectively in your programs.</w:t>
      </w:r>
    </w:p>
    <w:p w14:paraId="2B76A3A4" w14:textId="77777777" w:rsidR="003F77C7" w:rsidRPr="000C493A" w:rsidRDefault="003F77C7" w:rsidP="00C74C74">
      <w:pPr>
        <w:pStyle w:val="Subheadddd"/>
      </w:pPr>
      <w:bookmarkStart w:id="52" w:name="_Toc212290953"/>
      <w:r w:rsidRPr="000C493A">
        <w:t>6.1 Decision-Making Statements</w:t>
      </w:r>
      <w:bookmarkEnd w:id="52"/>
    </w:p>
    <w:p w14:paraId="01709A88" w14:textId="77777777" w:rsidR="003F77C7" w:rsidRPr="000C493A" w:rsidRDefault="003F77C7" w:rsidP="00036A3A">
      <w:pPr>
        <w:pStyle w:val="texxtt"/>
        <w:rPr>
          <w:lang w:eastAsia="en-IN"/>
        </w:rPr>
      </w:pPr>
      <w:r w:rsidRPr="000C493A">
        <w:rPr>
          <w:lang w:eastAsia="en-IN"/>
        </w:rPr>
        <w:t xml:space="preserve">Decision-making statements form the foundation of intelligent program behavior. They allow a program to </w:t>
      </w:r>
      <w:r w:rsidRPr="000C493A">
        <w:rPr>
          <w:b/>
          <w:bCs/>
          <w:lang w:eastAsia="en-IN"/>
        </w:rPr>
        <w:t>evaluate conditions and choose different paths of execution</w:t>
      </w:r>
      <w:r w:rsidRPr="000C493A">
        <w:rPr>
          <w:lang w:eastAsia="en-IN"/>
        </w:rPr>
        <w:t xml:space="preserve"> based on whether those conditions are true or false. Think of these statements as the decision points in a flowchart—places where your program examines the current state and decides which direction to proceed.</w:t>
      </w:r>
    </w:p>
    <w:p w14:paraId="57E4FF9D" w14:textId="77777777" w:rsidR="003F77C7" w:rsidRPr="000C493A" w:rsidRDefault="003F77C7" w:rsidP="00036A3A">
      <w:pPr>
        <w:pStyle w:val="texxtt"/>
        <w:rPr>
          <w:lang w:eastAsia="en-IN"/>
        </w:rPr>
      </w:pPr>
      <w:r w:rsidRPr="000C493A">
        <w:rPr>
          <w:lang w:eastAsia="en-IN"/>
        </w:rPr>
        <w:t>The C programming language provides several powerful decision-making constructs:</w:t>
      </w:r>
    </w:p>
    <w:p w14:paraId="072F0A53" w14:textId="77777777" w:rsidR="003F77C7" w:rsidRPr="000C493A" w:rsidRDefault="003F77C7" w:rsidP="00036A3A">
      <w:pPr>
        <w:pStyle w:val="Pointss"/>
      </w:pPr>
      <w:r w:rsidRPr="000C493A">
        <w:t>if statement – for single-condition testing</w:t>
      </w:r>
    </w:p>
    <w:p w14:paraId="32ABBA64" w14:textId="77777777" w:rsidR="003F77C7" w:rsidRPr="000C493A" w:rsidRDefault="003F77C7" w:rsidP="00036A3A">
      <w:pPr>
        <w:pStyle w:val="Pointss"/>
      </w:pPr>
      <w:r w:rsidRPr="000C493A">
        <w:t>if-else statement – for binary decision-making</w:t>
      </w:r>
    </w:p>
    <w:p w14:paraId="011A5690" w14:textId="77777777" w:rsidR="003F77C7" w:rsidRPr="000C493A" w:rsidRDefault="003F77C7" w:rsidP="00036A3A">
      <w:pPr>
        <w:pStyle w:val="Pointss"/>
      </w:pPr>
      <w:r w:rsidRPr="000C493A">
        <w:t>Nested if statements – for complex, multi-level decision trees</w:t>
      </w:r>
    </w:p>
    <w:p w14:paraId="6A7789AF" w14:textId="77777777" w:rsidR="003F77C7" w:rsidRPr="000C493A" w:rsidRDefault="003F77C7" w:rsidP="00036A3A">
      <w:pPr>
        <w:pStyle w:val="Pointss"/>
      </w:pPr>
      <w:r w:rsidRPr="000C493A">
        <w:t>switch statement – for multi-way branching based on discrete values</w:t>
      </w:r>
    </w:p>
    <w:p w14:paraId="06E9E156" w14:textId="77777777" w:rsidR="003F77C7" w:rsidRPr="000C493A" w:rsidRDefault="003F77C7" w:rsidP="00036A3A">
      <w:pPr>
        <w:pStyle w:val="texxtt"/>
        <w:rPr>
          <w:lang w:eastAsia="en-IN"/>
        </w:rPr>
      </w:pPr>
      <w:r w:rsidRPr="000C493A">
        <w:rPr>
          <w:lang w:eastAsia="en-IN"/>
        </w:rPr>
        <w:t>Let's examine each of these constructs in detail, understanding not just how they work, but also when to use them for maximum effectiveness.</w:t>
      </w:r>
    </w:p>
    <w:p w14:paraId="55764841" w14:textId="77777777" w:rsidR="003F77C7" w:rsidRPr="000C493A" w:rsidRDefault="003F77C7" w:rsidP="00036A3A">
      <w:pPr>
        <w:pStyle w:val="Subheadddddf"/>
      </w:pPr>
      <w:r w:rsidRPr="000C493A">
        <w:t>6.1.1 The if Statement</w:t>
      </w:r>
    </w:p>
    <w:p w14:paraId="35BEBF4E" w14:textId="77777777" w:rsidR="003F77C7" w:rsidRPr="000C493A" w:rsidRDefault="003F77C7" w:rsidP="00036A3A">
      <w:pPr>
        <w:pStyle w:val="texxtt"/>
        <w:rPr>
          <w:lang w:eastAsia="en-IN"/>
        </w:rPr>
      </w:pPr>
      <w:r w:rsidRPr="000C493A">
        <w:rPr>
          <w:lang w:eastAsia="en-IN"/>
        </w:rPr>
        <w:t xml:space="preserve">The if statement represents the simplest form of decision-making in C. It executes a block of code </w:t>
      </w:r>
      <w:r w:rsidRPr="000C493A">
        <w:rPr>
          <w:b/>
          <w:bCs/>
          <w:lang w:eastAsia="en-IN"/>
        </w:rPr>
        <w:t>only when a specified condition evaluates to true</w:t>
      </w:r>
      <w:r w:rsidRPr="000C493A">
        <w:rPr>
          <w:lang w:eastAsia="en-IN"/>
        </w:rPr>
        <w:t>. If the condition is false, the program simply skips over the code block and continues with the next statement after the if block.</w:t>
      </w:r>
    </w:p>
    <w:p w14:paraId="71BDD712" w14:textId="77777777" w:rsidR="003F77C7" w:rsidRPr="000C493A" w:rsidRDefault="003F77C7" w:rsidP="00036A3A">
      <w:pPr>
        <w:pStyle w:val="Subheadddddf"/>
      </w:pPr>
      <w:r w:rsidRPr="000C493A">
        <w:t>Syntax:</w:t>
      </w:r>
    </w:p>
    <w:p w14:paraId="1E7CF88A" w14:textId="77777777" w:rsidR="003F77C7" w:rsidRPr="000C493A" w:rsidRDefault="003F77C7" w:rsidP="00A57549">
      <w:pPr>
        <w:pStyle w:val="Code"/>
        <w:rPr>
          <w:lang w:eastAsia="en-IN"/>
        </w:rPr>
      </w:pPr>
      <w:r w:rsidRPr="000C493A">
        <w:rPr>
          <w:color w:val="A626A4"/>
          <w:lang w:eastAsia="en-IN"/>
        </w:rPr>
        <w:t>if</w:t>
      </w:r>
      <w:r w:rsidRPr="000C493A">
        <w:rPr>
          <w:lang w:eastAsia="en-IN"/>
        </w:rPr>
        <w:t xml:space="preserve"> (condition) {</w:t>
      </w:r>
    </w:p>
    <w:p w14:paraId="3B577989" w14:textId="77777777" w:rsidR="003F77C7" w:rsidRPr="000C493A" w:rsidRDefault="003F77C7" w:rsidP="00A57549">
      <w:pPr>
        <w:pStyle w:val="Code"/>
        <w:rPr>
          <w:lang w:eastAsia="en-IN"/>
        </w:rPr>
      </w:pPr>
      <w:r w:rsidRPr="000C493A">
        <w:rPr>
          <w:lang w:eastAsia="en-IN"/>
        </w:rPr>
        <w:t xml:space="preserve">    </w:t>
      </w:r>
      <w:r w:rsidRPr="000C493A">
        <w:rPr>
          <w:i/>
          <w:iCs/>
          <w:color w:val="A0A1A7"/>
          <w:lang w:eastAsia="en-IN"/>
        </w:rPr>
        <w:t>// statements to execute if condition is true</w:t>
      </w:r>
    </w:p>
    <w:p w14:paraId="25DE477A" w14:textId="77777777" w:rsidR="003F77C7" w:rsidRPr="000C493A" w:rsidRDefault="003F77C7" w:rsidP="00A57549">
      <w:pPr>
        <w:pStyle w:val="Code"/>
        <w:rPr>
          <w:lang w:eastAsia="en-IN"/>
        </w:rPr>
      </w:pPr>
      <w:r w:rsidRPr="000C493A">
        <w:rPr>
          <w:lang w:eastAsia="en-IN"/>
        </w:rPr>
        <w:t>}</w:t>
      </w:r>
    </w:p>
    <w:p w14:paraId="5B68CA77" w14:textId="77777777" w:rsidR="003F77C7" w:rsidRPr="000C493A" w:rsidRDefault="003F77C7" w:rsidP="00036A3A">
      <w:pPr>
        <w:pStyle w:val="texxtt"/>
        <w:rPr>
          <w:lang w:eastAsia="en-IN"/>
        </w:rPr>
      </w:pPr>
      <w:r w:rsidRPr="000C493A">
        <w:rPr>
          <w:lang w:eastAsia="en-IN"/>
        </w:rPr>
        <w:t>The condition inside the parentheses must be an expression that evaluates to either true (non-zero) or false (zero). When the condition is true, all statements within the curly braces are executed. When the condition is false, execution jumps directly to the first statement after the closing brace.</w:t>
      </w:r>
    </w:p>
    <w:p w14:paraId="5F8B83B0" w14:textId="7A82DFAA" w:rsidR="003F77C7" w:rsidRPr="000C493A" w:rsidRDefault="003F77C7" w:rsidP="00036A3A">
      <w:pPr>
        <w:pStyle w:val="Subheadddddf"/>
      </w:pPr>
      <w:r w:rsidRPr="000C493A">
        <w:t>Detailed Example:</w:t>
      </w:r>
    </w:p>
    <w:p w14:paraId="0647D786" w14:textId="77777777" w:rsidR="003F77C7" w:rsidRPr="000C493A" w:rsidRDefault="003F77C7" w:rsidP="008A5AB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D23E854" w14:textId="77777777" w:rsidR="003F77C7" w:rsidRPr="000C493A" w:rsidRDefault="003F77C7" w:rsidP="008A5AB8">
      <w:pPr>
        <w:pStyle w:val="Code"/>
        <w:rPr>
          <w:color w:val="383A42"/>
          <w:lang w:eastAsia="en-IN"/>
        </w:rPr>
      </w:pPr>
    </w:p>
    <w:p w14:paraId="35949E48" w14:textId="77777777" w:rsidR="003F77C7" w:rsidRPr="000C493A" w:rsidRDefault="003F77C7" w:rsidP="008A5AB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188F9BD" w14:textId="77777777" w:rsidR="003F77C7" w:rsidRPr="000C493A" w:rsidRDefault="003F77C7" w:rsidP="008A5AB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1EE18960" w14:textId="77777777" w:rsidR="003F77C7" w:rsidRPr="000C493A" w:rsidRDefault="003F77C7" w:rsidP="008A5AB8">
      <w:pPr>
        <w:pStyle w:val="Code"/>
        <w:rPr>
          <w:color w:val="383A42"/>
          <w:lang w:eastAsia="en-IN"/>
        </w:rPr>
      </w:pPr>
      <w:r w:rsidRPr="000C493A">
        <w:rPr>
          <w:color w:val="383A42"/>
          <w:lang w:eastAsia="en-IN"/>
        </w:rPr>
        <w:t xml:space="preserve">    </w:t>
      </w:r>
    </w:p>
    <w:p w14:paraId="4D5FE6D0" w14:textId="77777777" w:rsidR="003F77C7" w:rsidRPr="000C493A" w:rsidRDefault="003F77C7" w:rsidP="008A5AB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7326A994" w14:textId="77777777" w:rsidR="003F77C7" w:rsidRPr="000C493A" w:rsidRDefault="003F77C7" w:rsidP="008A5AB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positive\n"</w:t>
      </w:r>
      <w:r w:rsidRPr="000C493A">
        <w:rPr>
          <w:color w:val="383A42"/>
          <w:lang w:eastAsia="en-IN"/>
        </w:rPr>
        <w:t>);</w:t>
      </w:r>
    </w:p>
    <w:p w14:paraId="2D4481D0" w14:textId="77777777" w:rsidR="003F77C7" w:rsidRPr="000C493A" w:rsidRDefault="003F77C7" w:rsidP="008A5AB8">
      <w:pPr>
        <w:pStyle w:val="Code"/>
        <w:rPr>
          <w:color w:val="383A42"/>
          <w:lang w:eastAsia="en-IN"/>
        </w:rPr>
      </w:pPr>
      <w:r w:rsidRPr="000C493A">
        <w:rPr>
          <w:color w:val="383A42"/>
          <w:lang w:eastAsia="en-IN"/>
        </w:rPr>
        <w:t xml:space="preserve">    }</w:t>
      </w:r>
    </w:p>
    <w:p w14:paraId="3834C388" w14:textId="77777777" w:rsidR="003F77C7" w:rsidRPr="000C493A" w:rsidRDefault="003F77C7" w:rsidP="008A5AB8">
      <w:pPr>
        <w:pStyle w:val="Code"/>
        <w:rPr>
          <w:color w:val="383A42"/>
          <w:lang w:eastAsia="en-IN"/>
        </w:rPr>
      </w:pPr>
      <w:r w:rsidRPr="000C493A">
        <w:rPr>
          <w:color w:val="383A42"/>
          <w:lang w:eastAsia="en-IN"/>
        </w:rPr>
        <w:t xml:space="preserve">    </w:t>
      </w:r>
    </w:p>
    <w:p w14:paraId="5B3E105F" w14:textId="77777777" w:rsidR="003F77C7" w:rsidRPr="000C493A" w:rsidRDefault="003F77C7" w:rsidP="008A5AB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706EFCA" w14:textId="77777777" w:rsidR="003F77C7" w:rsidRPr="000C493A" w:rsidRDefault="003F77C7" w:rsidP="008A5AB8">
      <w:pPr>
        <w:pStyle w:val="Code"/>
        <w:rPr>
          <w:color w:val="383A42"/>
          <w:lang w:eastAsia="en-IN"/>
        </w:rPr>
      </w:pPr>
      <w:r w:rsidRPr="000C493A">
        <w:rPr>
          <w:color w:val="383A42"/>
          <w:lang w:eastAsia="en-IN"/>
        </w:rPr>
        <w:t>}</w:t>
      </w:r>
    </w:p>
    <w:p w14:paraId="602A0C12" w14:textId="77777777" w:rsidR="003F77C7" w:rsidRPr="000C493A" w:rsidRDefault="003F77C7" w:rsidP="00036A3A">
      <w:pPr>
        <w:pStyle w:val="texxtt"/>
        <w:rPr>
          <w:lang w:eastAsia="en-IN"/>
        </w:rPr>
      </w:pPr>
      <w:r w:rsidRPr="000C493A">
        <w:rPr>
          <w:lang w:eastAsia="en-IN"/>
        </w:rPr>
        <w:t>In this example, the program declares an integer variable called number and initializes it with the value 5. The if statement then checks whether this number is greater than zero. Since 5 is indeed greater than 0, the condition evaluates to true, and the printf statement executes, displaying the message "The number is positive" to the console.</w:t>
      </w:r>
    </w:p>
    <w:p w14:paraId="481DF9C3" w14:textId="77777777" w:rsidR="003F77C7" w:rsidRPr="000C493A" w:rsidRDefault="003F77C7" w:rsidP="00036A3A">
      <w:pPr>
        <w:pStyle w:val="Subheadddddf"/>
      </w:pPr>
      <w:r w:rsidRPr="000C493A">
        <w:t>Output:</w:t>
      </w:r>
    </w:p>
    <w:p w14:paraId="410384E8" w14:textId="77777777" w:rsidR="003F77C7" w:rsidRPr="000C493A" w:rsidRDefault="003F77C7" w:rsidP="006B087E">
      <w:pPr>
        <w:pStyle w:val="Code"/>
        <w:rPr>
          <w:lang w:eastAsia="en-IN"/>
        </w:rPr>
      </w:pPr>
      <w:r w:rsidRPr="000C493A">
        <w:rPr>
          <w:lang w:eastAsia="en-IN"/>
        </w:rPr>
        <w:t>The number is positive</w:t>
      </w:r>
    </w:p>
    <w:p w14:paraId="3F0E94AB" w14:textId="77777777" w:rsidR="003F77C7" w:rsidRPr="000C493A" w:rsidRDefault="003F77C7" w:rsidP="00036A3A">
      <w:pPr>
        <w:pStyle w:val="texxtt"/>
        <w:rPr>
          <w:lang w:eastAsia="en-IN"/>
        </w:rPr>
      </w:pPr>
      <w:r w:rsidRPr="000C493A">
        <w:rPr>
          <w:b/>
          <w:bCs/>
          <w:lang w:eastAsia="en-IN"/>
        </w:rPr>
        <w:t>Important Note:</w:t>
      </w:r>
      <w:r w:rsidRPr="000C493A">
        <w:rPr>
          <w:lang w:eastAsia="en-IN"/>
        </w:rPr>
        <w:t xml:space="preserve"> If the number variable had been initialized with zero or a negative value, the condition would have been false, and the printf statement would have been skipped entirely. The program would proceed directly to the return statement without printing anything.</w:t>
      </w:r>
    </w:p>
    <w:p w14:paraId="2D6A3C8A" w14:textId="77777777" w:rsidR="003F77C7" w:rsidRPr="000C493A" w:rsidRDefault="003F77C7" w:rsidP="00036A3A">
      <w:pPr>
        <w:pStyle w:val="Subheadddddf"/>
      </w:pPr>
      <w:r w:rsidRPr="000C493A">
        <w:t>6.1.2 The if-else Statement</w:t>
      </w:r>
    </w:p>
    <w:p w14:paraId="5FA13A7F" w14:textId="77777777" w:rsidR="003F77C7" w:rsidRPr="000C493A" w:rsidRDefault="003F77C7" w:rsidP="00036A3A">
      <w:pPr>
        <w:pStyle w:val="texxtt"/>
        <w:rPr>
          <w:lang w:eastAsia="en-IN"/>
        </w:rPr>
      </w:pPr>
      <w:r w:rsidRPr="000C493A">
        <w:rPr>
          <w:lang w:eastAsia="en-IN"/>
        </w:rPr>
        <w:t xml:space="preserve">While the simple if statement allows us to execute code conditionally, the if-else statement takes decision-making a step further by allowing us to choose between </w:t>
      </w:r>
      <w:r w:rsidRPr="000C493A">
        <w:rPr>
          <w:b/>
          <w:bCs/>
          <w:lang w:eastAsia="en-IN"/>
        </w:rPr>
        <w:t>two alternative paths of execution</w:t>
      </w:r>
      <w:r w:rsidRPr="000C493A">
        <w:rPr>
          <w:lang w:eastAsia="en-IN"/>
        </w:rPr>
        <w:t>. This construct is particularly useful when we need to perform one action when a condition is true and a different action when the condition is false.</w:t>
      </w:r>
    </w:p>
    <w:p w14:paraId="14C0AD8E" w14:textId="3FE625AF" w:rsidR="003F77C7" w:rsidRPr="000C493A" w:rsidRDefault="003F77C7" w:rsidP="00036A3A">
      <w:pPr>
        <w:pStyle w:val="Subheadddddf"/>
      </w:pPr>
      <w:r w:rsidRPr="000C493A">
        <w:t>Syntax:</w:t>
      </w:r>
    </w:p>
    <w:p w14:paraId="3ECEE286" w14:textId="77777777" w:rsidR="003F77C7" w:rsidRPr="000C493A" w:rsidRDefault="003F77C7" w:rsidP="00C81335">
      <w:pPr>
        <w:pStyle w:val="Code"/>
        <w:rPr>
          <w:lang w:eastAsia="en-IN"/>
        </w:rPr>
      </w:pPr>
      <w:r w:rsidRPr="000C493A">
        <w:rPr>
          <w:color w:val="A626A4"/>
          <w:lang w:eastAsia="en-IN"/>
        </w:rPr>
        <w:t>if</w:t>
      </w:r>
      <w:r w:rsidRPr="000C493A">
        <w:rPr>
          <w:lang w:eastAsia="en-IN"/>
        </w:rPr>
        <w:t xml:space="preserve"> (condition) {</w:t>
      </w:r>
    </w:p>
    <w:p w14:paraId="21D50287" w14:textId="77777777" w:rsidR="003F77C7" w:rsidRPr="000C493A" w:rsidRDefault="003F77C7" w:rsidP="00C81335">
      <w:pPr>
        <w:pStyle w:val="Code"/>
        <w:rPr>
          <w:lang w:eastAsia="en-IN"/>
        </w:rPr>
      </w:pPr>
      <w:r w:rsidRPr="000C493A">
        <w:rPr>
          <w:lang w:eastAsia="en-IN"/>
        </w:rPr>
        <w:t xml:space="preserve">    </w:t>
      </w:r>
      <w:r w:rsidRPr="000C493A">
        <w:rPr>
          <w:i/>
          <w:iCs/>
          <w:color w:val="A0A1A7"/>
          <w:lang w:eastAsia="en-IN"/>
        </w:rPr>
        <w:t>// executes if condition is true</w:t>
      </w:r>
    </w:p>
    <w:p w14:paraId="03CEB257" w14:textId="77777777" w:rsidR="003F77C7" w:rsidRPr="000C493A" w:rsidRDefault="003F77C7" w:rsidP="00C81335">
      <w:pPr>
        <w:pStyle w:val="Code"/>
        <w:rPr>
          <w:lang w:eastAsia="en-IN"/>
        </w:rPr>
      </w:pPr>
      <w:r w:rsidRPr="000C493A">
        <w:rPr>
          <w:lang w:eastAsia="en-IN"/>
        </w:rPr>
        <w:t xml:space="preserve">} </w:t>
      </w:r>
      <w:r w:rsidRPr="000C493A">
        <w:rPr>
          <w:color w:val="A626A4"/>
          <w:lang w:eastAsia="en-IN"/>
        </w:rPr>
        <w:t>else</w:t>
      </w:r>
      <w:r w:rsidRPr="000C493A">
        <w:rPr>
          <w:lang w:eastAsia="en-IN"/>
        </w:rPr>
        <w:t xml:space="preserve"> {</w:t>
      </w:r>
    </w:p>
    <w:p w14:paraId="2B9C570C" w14:textId="77777777" w:rsidR="003F77C7" w:rsidRPr="000C493A" w:rsidRDefault="003F77C7" w:rsidP="00C81335">
      <w:pPr>
        <w:pStyle w:val="Code"/>
        <w:rPr>
          <w:lang w:eastAsia="en-IN"/>
        </w:rPr>
      </w:pPr>
      <w:r w:rsidRPr="000C493A">
        <w:rPr>
          <w:lang w:eastAsia="en-IN"/>
        </w:rPr>
        <w:t xml:space="preserve">    </w:t>
      </w:r>
      <w:r w:rsidRPr="000C493A">
        <w:rPr>
          <w:i/>
          <w:iCs/>
          <w:color w:val="A0A1A7"/>
          <w:lang w:eastAsia="en-IN"/>
        </w:rPr>
        <w:t>// executes if condition is false</w:t>
      </w:r>
    </w:p>
    <w:p w14:paraId="27C43DFA" w14:textId="77777777" w:rsidR="003F77C7" w:rsidRPr="000C493A" w:rsidRDefault="003F77C7" w:rsidP="00C81335">
      <w:pPr>
        <w:pStyle w:val="Code"/>
        <w:rPr>
          <w:lang w:eastAsia="en-IN"/>
        </w:rPr>
      </w:pPr>
      <w:r w:rsidRPr="000C493A">
        <w:rPr>
          <w:lang w:eastAsia="en-IN"/>
        </w:rPr>
        <w:t>}</w:t>
      </w:r>
    </w:p>
    <w:p w14:paraId="2E8A78C3" w14:textId="77777777" w:rsidR="003F77C7" w:rsidRPr="000C493A" w:rsidRDefault="003F77C7" w:rsidP="00036A3A">
      <w:pPr>
        <w:pStyle w:val="texxtt"/>
        <w:rPr>
          <w:lang w:eastAsia="en-IN"/>
        </w:rPr>
      </w:pPr>
      <w:r w:rsidRPr="000C493A">
        <w:rPr>
          <w:lang w:eastAsia="en-IN"/>
        </w:rPr>
        <w:t>The if-else statement ensures that exactly one of the two code blocks will always execute. There is no possibility of both blocks executing, nor is there a possibility of neither block executing (unlike the simple if statement, where the code block might be skipped entirely).</w:t>
      </w:r>
    </w:p>
    <w:p w14:paraId="0329E0E2" w14:textId="451409CB" w:rsidR="003F77C7" w:rsidRPr="000C493A" w:rsidRDefault="003F77C7" w:rsidP="00036A3A">
      <w:pPr>
        <w:pStyle w:val="Subheadddddf"/>
      </w:pPr>
      <w:r w:rsidRPr="000C493A">
        <w:t>Comprehensive Example:</w:t>
      </w:r>
    </w:p>
    <w:p w14:paraId="78A4E177" w14:textId="77777777" w:rsidR="003F77C7" w:rsidRPr="000C493A" w:rsidRDefault="003F77C7" w:rsidP="00C8133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86A883E" w14:textId="77777777" w:rsidR="003F77C7" w:rsidRPr="000C493A" w:rsidRDefault="003F77C7" w:rsidP="00C81335">
      <w:pPr>
        <w:pStyle w:val="Code"/>
        <w:rPr>
          <w:color w:val="383A42"/>
          <w:lang w:eastAsia="en-IN"/>
        </w:rPr>
      </w:pPr>
    </w:p>
    <w:p w14:paraId="59F9A696" w14:textId="77777777" w:rsidR="003F77C7" w:rsidRPr="000C493A" w:rsidRDefault="003F77C7" w:rsidP="00C8133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978B031" w14:textId="77777777" w:rsidR="003F77C7" w:rsidRPr="000C493A" w:rsidRDefault="003F77C7" w:rsidP="00C8133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B76B01"/>
          <w:lang w:eastAsia="en-IN"/>
        </w:rPr>
        <w:t>3</w:t>
      </w:r>
      <w:r w:rsidRPr="000C493A">
        <w:rPr>
          <w:color w:val="383A42"/>
          <w:lang w:eastAsia="en-IN"/>
        </w:rPr>
        <w:t>;</w:t>
      </w:r>
    </w:p>
    <w:p w14:paraId="060C30A1" w14:textId="77777777" w:rsidR="003F77C7" w:rsidRPr="000C493A" w:rsidRDefault="003F77C7" w:rsidP="00C81335">
      <w:pPr>
        <w:pStyle w:val="Code"/>
        <w:rPr>
          <w:color w:val="383A42"/>
          <w:lang w:eastAsia="en-IN"/>
        </w:rPr>
      </w:pPr>
      <w:r w:rsidRPr="000C493A">
        <w:rPr>
          <w:color w:val="383A42"/>
          <w:lang w:eastAsia="en-IN"/>
        </w:rPr>
        <w:t xml:space="preserve">    </w:t>
      </w:r>
    </w:p>
    <w:p w14:paraId="1CB24863" w14:textId="77777777" w:rsidR="003F77C7" w:rsidRPr="000C493A" w:rsidRDefault="003F77C7" w:rsidP="00C81335">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7E8FC4C5" w14:textId="77777777" w:rsidR="003F77C7" w:rsidRPr="000C493A" w:rsidRDefault="003F77C7" w:rsidP="00C8133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non-negative\n"</w:t>
      </w:r>
      <w:r w:rsidRPr="000C493A">
        <w:rPr>
          <w:color w:val="383A42"/>
          <w:lang w:eastAsia="en-IN"/>
        </w:rPr>
        <w:t>);</w:t>
      </w:r>
    </w:p>
    <w:p w14:paraId="6C7CAC5B" w14:textId="77777777" w:rsidR="003F77C7" w:rsidRPr="000C493A" w:rsidRDefault="003F77C7" w:rsidP="00C81335">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05ED0364" w14:textId="77777777" w:rsidR="003F77C7" w:rsidRPr="000C493A" w:rsidRDefault="003F77C7" w:rsidP="00C8133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negative\n"</w:t>
      </w:r>
      <w:r w:rsidRPr="000C493A">
        <w:rPr>
          <w:color w:val="383A42"/>
          <w:lang w:eastAsia="en-IN"/>
        </w:rPr>
        <w:t>);</w:t>
      </w:r>
    </w:p>
    <w:p w14:paraId="70A7CF31" w14:textId="77777777" w:rsidR="003F77C7" w:rsidRPr="000C493A" w:rsidRDefault="003F77C7" w:rsidP="00C81335">
      <w:pPr>
        <w:pStyle w:val="Code"/>
        <w:rPr>
          <w:color w:val="383A42"/>
          <w:lang w:eastAsia="en-IN"/>
        </w:rPr>
      </w:pPr>
      <w:r w:rsidRPr="000C493A">
        <w:rPr>
          <w:color w:val="383A42"/>
          <w:lang w:eastAsia="en-IN"/>
        </w:rPr>
        <w:t xml:space="preserve">    }</w:t>
      </w:r>
    </w:p>
    <w:p w14:paraId="70C49005" w14:textId="77777777" w:rsidR="003F77C7" w:rsidRPr="000C493A" w:rsidRDefault="003F77C7" w:rsidP="00C81335">
      <w:pPr>
        <w:pStyle w:val="Code"/>
        <w:rPr>
          <w:color w:val="383A42"/>
          <w:lang w:eastAsia="en-IN"/>
        </w:rPr>
      </w:pPr>
      <w:r w:rsidRPr="000C493A">
        <w:rPr>
          <w:color w:val="383A42"/>
          <w:lang w:eastAsia="en-IN"/>
        </w:rPr>
        <w:t xml:space="preserve">    </w:t>
      </w:r>
    </w:p>
    <w:p w14:paraId="3FD60E85" w14:textId="77777777" w:rsidR="003F77C7" w:rsidRPr="000C493A" w:rsidRDefault="003F77C7" w:rsidP="00C8133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1F7E427" w14:textId="77777777" w:rsidR="003F77C7" w:rsidRPr="000C493A" w:rsidRDefault="003F77C7" w:rsidP="00C81335">
      <w:pPr>
        <w:pStyle w:val="Code"/>
        <w:rPr>
          <w:color w:val="383A42"/>
          <w:lang w:eastAsia="en-IN"/>
        </w:rPr>
      </w:pPr>
      <w:r w:rsidRPr="000C493A">
        <w:rPr>
          <w:color w:val="383A42"/>
          <w:lang w:eastAsia="en-IN"/>
        </w:rPr>
        <w:t>}</w:t>
      </w:r>
    </w:p>
    <w:p w14:paraId="6DF86BDB" w14:textId="77777777" w:rsidR="003F77C7" w:rsidRPr="000C493A" w:rsidRDefault="003F77C7" w:rsidP="00036A3A">
      <w:pPr>
        <w:pStyle w:val="texxtt"/>
        <w:rPr>
          <w:lang w:eastAsia="en-IN"/>
        </w:rPr>
      </w:pPr>
      <w:r w:rsidRPr="000C493A">
        <w:rPr>
          <w:lang w:eastAsia="en-IN"/>
        </w:rPr>
        <w:t>In this program, we initialize a variable with the value -3. The if statement checks whether this number is greater than or equal to zero. Since -3 is less than zero, the condition evaluates to false. Consequently, the program skips the first printf statement and instead executes the code in the else block, printing "The number is negative" to the console.</w:t>
      </w:r>
    </w:p>
    <w:p w14:paraId="6E4E9988" w14:textId="77777777" w:rsidR="003F77C7" w:rsidRPr="000C493A" w:rsidRDefault="003F77C7" w:rsidP="00036A3A">
      <w:pPr>
        <w:pStyle w:val="Subheadddddf"/>
      </w:pPr>
      <w:r w:rsidRPr="000C493A">
        <w:t>Output:</w:t>
      </w:r>
    </w:p>
    <w:p w14:paraId="5864E2AD" w14:textId="77777777" w:rsidR="003F77C7" w:rsidRPr="000C493A" w:rsidRDefault="003F77C7" w:rsidP="006B087E">
      <w:pPr>
        <w:pStyle w:val="Code"/>
        <w:rPr>
          <w:lang w:eastAsia="en-IN"/>
        </w:rPr>
      </w:pPr>
      <w:r w:rsidRPr="000C493A">
        <w:rPr>
          <w:lang w:eastAsia="en-IN"/>
        </w:rPr>
        <w:t>The number is negative</w:t>
      </w:r>
    </w:p>
    <w:p w14:paraId="3158F2D2" w14:textId="77777777" w:rsidR="003F77C7" w:rsidRPr="000C493A" w:rsidRDefault="003F77C7" w:rsidP="00036A3A">
      <w:pPr>
        <w:pStyle w:val="texxtt"/>
        <w:rPr>
          <w:lang w:eastAsia="en-IN"/>
        </w:rPr>
      </w:pPr>
      <w:r w:rsidRPr="000C493A">
        <w:rPr>
          <w:b/>
          <w:bCs/>
          <w:lang w:eastAsia="en-IN"/>
        </w:rPr>
        <w:t>Real-World Application:</w:t>
      </w:r>
      <w:r w:rsidRPr="000C493A">
        <w:rPr>
          <w:lang w:eastAsia="en-IN"/>
        </w:rPr>
        <w:t xml:space="preserve"> The if-else statement is commonly used in scenarios such as validating user input (valid or invalid), checking permissions (authorized or unauthorized), or determining the status of operations (success or failure).</w:t>
      </w:r>
    </w:p>
    <w:p w14:paraId="3C683250" w14:textId="77777777" w:rsidR="003F77C7" w:rsidRPr="000C493A" w:rsidRDefault="003F77C7" w:rsidP="00036A3A">
      <w:pPr>
        <w:pStyle w:val="Subheadddddf"/>
      </w:pPr>
      <w:r w:rsidRPr="000C493A">
        <w:t>6.1.3 Nested if Statements</w:t>
      </w:r>
    </w:p>
    <w:p w14:paraId="045F009B" w14:textId="77777777" w:rsidR="003F77C7" w:rsidRPr="000C493A" w:rsidRDefault="003F77C7" w:rsidP="00036A3A">
      <w:pPr>
        <w:pStyle w:val="texxtt"/>
        <w:rPr>
          <w:lang w:eastAsia="en-IN"/>
        </w:rPr>
      </w:pPr>
      <w:r w:rsidRPr="000C493A">
        <w:rPr>
          <w:lang w:eastAsia="en-IN"/>
        </w:rPr>
        <w:t xml:space="preserve">As programs grow more complex, we often need to make decisions that depend on multiple conditions evaluated in sequence. This is where </w:t>
      </w:r>
      <w:r w:rsidRPr="000C493A">
        <w:rPr>
          <w:b/>
          <w:bCs/>
          <w:lang w:eastAsia="en-IN"/>
        </w:rPr>
        <w:t>nested if statements</w:t>
      </w:r>
      <w:r w:rsidRPr="000C493A">
        <w:rPr>
          <w:lang w:eastAsia="en-IN"/>
        </w:rPr>
        <w:t xml:space="preserve"> become valuable. A nested if occurs when you place one if statement inside another if or else block, creating a hierarchical decision-making structure.</w:t>
      </w:r>
    </w:p>
    <w:p w14:paraId="5E5625AE" w14:textId="30E57FBE" w:rsidR="003F77C7" w:rsidRPr="000C493A" w:rsidRDefault="003F77C7" w:rsidP="00036A3A">
      <w:pPr>
        <w:pStyle w:val="Subheadddddf"/>
      </w:pPr>
      <w:r w:rsidRPr="000C493A">
        <w:t>Syntax:</w:t>
      </w:r>
    </w:p>
    <w:p w14:paraId="29F0774D" w14:textId="77777777" w:rsidR="003F77C7" w:rsidRPr="000C493A" w:rsidRDefault="003F77C7" w:rsidP="006B087E">
      <w:pPr>
        <w:pStyle w:val="Code"/>
        <w:rPr>
          <w:lang w:eastAsia="en-IN"/>
        </w:rPr>
      </w:pPr>
      <w:r w:rsidRPr="000C493A">
        <w:rPr>
          <w:color w:val="A626A4"/>
          <w:lang w:eastAsia="en-IN"/>
        </w:rPr>
        <w:t>if</w:t>
      </w:r>
      <w:r w:rsidRPr="000C493A">
        <w:rPr>
          <w:lang w:eastAsia="en-IN"/>
        </w:rPr>
        <w:t xml:space="preserve"> (condition1) {</w:t>
      </w:r>
    </w:p>
    <w:p w14:paraId="091D9ED1"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if</w:t>
      </w:r>
      <w:r w:rsidRPr="000C493A">
        <w:rPr>
          <w:lang w:eastAsia="en-IN"/>
        </w:rPr>
        <w:t xml:space="preserve"> (condition2) {</w:t>
      </w:r>
    </w:p>
    <w:p w14:paraId="5062633C"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executes if both condition1 and condition2 are true</w:t>
      </w:r>
    </w:p>
    <w:p w14:paraId="6985CE2F" w14:textId="77777777" w:rsidR="003F77C7" w:rsidRPr="000C493A" w:rsidRDefault="003F77C7" w:rsidP="006B087E">
      <w:pPr>
        <w:pStyle w:val="Code"/>
        <w:rPr>
          <w:lang w:eastAsia="en-IN"/>
        </w:rPr>
      </w:pPr>
      <w:r w:rsidRPr="000C493A">
        <w:rPr>
          <w:lang w:eastAsia="en-IN"/>
        </w:rPr>
        <w:t xml:space="preserve">    }</w:t>
      </w:r>
    </w:p>
    <w:p w14:paraId="4D43D5AA" w14:textId="77777777" w:rsidR="003F77C7" w:rsidRPr="000C493A" w:rsidRDefault="003F77C7" w:rsidP="006B087E">
      <w:pPr>
        <w:pStyle w:val="Code"/>
        <w:rPr>
          <w:lang w:eastAsia="en-IN"/>
        </w:rPr>
      </w:pPr>
      <w:r w:rsidRPr="000C493A">
        <w:rPr>
          <w:lang w:eastAsia="en-IN"/>
        </w:rPr>
        <w:t>}</w:t>
      </w:r>
    </w:p>
    <w:p w14:paraId="3E68A683" w14:textId="77777777" w:rsidR="003F77C7" w:rsidRPr="000C493A" w:rsidRDefault="003F77C7" w:rsidP="00036A3A">
      <w:pPr>
        <w:pStyle w:val="texxtt"/>
        <w:rPr>
          <w:lang w:eastAsia="en-IN"/>
        </w:rPr>
      </w:pPr>
      <w:r w:rsidRPr="000C493A">
        <w:rPr>
          <w:lang w:eastAsia="en-IN"/>
        </w:rPr>
        <w:t>Nested if statements allow us to create sophisticated logic where the evaluation of one condition depends on the outcome of a previous condition. This creates a tree-like decision structure where each branch can lead to further branching.</w:t>
      </w:r>
    </w:p>
    <w:p w14:paraId="62D08A8E" w14:textId="16188799" w:rsidR="003F77C7" w:rsidRPr="000C493A" w:rsidRDefault="003F77C7" w:rsidP="00036A3A">
      <w:pPr>
        <w:pStyle w:val="Subheadddddf"/>
      </w:pPr>
      <w:r w:rsidRPr="000C493A">
        <w:t>Detailed Example:</w:t>
      </w:r>
    </w:p>
    <w:p w14:paraId="75606477"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DFB253D" w14:textId="77777777" w:rsidR="003F77C7" w:rsidRPr="000C493A" w:rsidRDefault="003F77C7" w:rsidP="006B087E">
      <w:pPr>
        <w:pStyle w:val="Code"/>
        <w:rPr>
          <w:color w:val="383A42"/>
          <w:lang w:eastAsia="en-IN"/>
        </w:rPr>
      </w:pPr>
    </w:p>
    <w:p w14:paraId="76D0604F"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30BBE05"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485A174" w14:textId="77777777" w:rsidR="003F77C7" w:rsidRPr="000C493A" w:rsidRDefault="003F77C7" w:rsidP="006B087E">
      <w:pPr>
        <w:pStyle w:val="Code"/>
        <w:rPr>
          <w:color w:val="383A42"/>
          <w:lang w:eastAsia="en-IN"/>
        </w:rPr>
      </w:pPr>
      <w:r w:rsidRPr="000C493A">
        <w:rPr>
          <w:color w:val="383A42"/>
          <w:lang w:eastAsia="en-IN"/>
        </w:rPr>
        <w:t xml:space="preserve">    </w:t>
      </w:r>
    </w:p>
    <w:p w14:paraId="758FBE9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268FDD28"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78241ED2"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zero\n"</w:t>
      </w:r>
      <w:r w:rsidRPr="000C493A">
        <w:rPr>
          <w:color w:val="383A42"/>
          <w:lang w:eastAsia="en-IN"/>
        </w:rPr>
        <w:t>);</w:t>
      </w:r>
    </w:p>
    <w:p w14:paraId="1CBF4F95"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725CD32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positive\n"</w:t>
      </w:r>
      <w:r w:rsidRPr="000C493A">
        <w:rPr>
          <w:color w:val="383A42"/>
          <w:lang w:eastAsia="en-IN"/>
        </w:rPr>
        <w:t>);</w:t>
      </w:r>
    </w:p>
    <w:p w14:paraId="6E1E738F" w14:textId="77777777" w:rsidR="003F77C7" w:rsidRPr="000C493A" w:rsidRDefault="003F77C7" w:rsidP="006B087E">
      <w:pPr>
        <w:pStyle w:val="Code"/>
        <w:rPr>
          <w:color w:val="383A42"/>
          <w:lang w:eastAsia="en-IN"/>
        </w:rPr>
      </w:pPr>
      <w:r w:rsidRPr="000C493A">
        <w:rPr>
          <w:color w:val="383A42"/>
          <w:lang w:eastAsia="en-IN"/>
        </w:rPr>
        <w:t xml:space="preserve">        }</w:t>
      </w:r>
    </w:p>
    <w:p w14:paraId="21442BDD"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4F537AF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negative\n"</w:t>
      </w:r>
      <w:r w:rsidRPr="000C493A">
        <w:rPr>
          <w:color w:val="383A42"/>
          <w:lang w:eastAsia="en-IN"/>
        </w:rPr>
        <w:t>);</w:t>
      </w:r>
    </w:p>
    <w:p w14:paraId="50A0A8EC" w14:textId="77777777" w:rsidR="003F77C7" w:rsidRPr="000C493A" w:rsidRDefault="003F77C7" w:rsidP="006B087E">
      <w:pPr>
        <w:pStyle w:val="Code"/>
        <w:rPr>
          <w:color w:val="383A42"/>
          <w:lang w:eastAsia="en-IN"/>
        </w:rPr>
      </w:pPr>
      <w:r w:rsidRPr="000C493A">
        <w:rPr>
          <w:color w:val="383A42"/>
          <w:lang w:eastAsia="en-IN"/>
        </w:rPr>
        <w:t xml:space="preserve">    }</w:t>
      </w:r>
    </w:p>
    <w:p w14:paraId="3E7D4E1C" w14:textId="77777777" w:rsidR="003F77C7" w:rsidRPr="000C493A" w:rsidRDefault="003F77C7" w:rsidP="006B087E">
      <w:pPr>
        <w:pStyle w:val="Code"/>
        <w:rPr>
          <w:color w:val="383A42"/>
          <w:lang w:eastAsia="en-IN"/>
        </w:rPr>
      </w:pPr>
      <w:r w:rsidRPr="000C493A">
        <w:rPr>
          <w:color w:val="383A42"/>
          <w:lang w:eastAsia="en-IN"/>
        </w:rPr>
        <w:t xml:space="preserve">    </w:t>
      </w:r>
    </w:p>
    <w:p w14:paraId="682A62F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D243D15" w14:textId="77777777" w:rsidR="003F77C7" w:rsidRPr="000C493A" w:rsidRDefault="003F77C7" w:rsidP="006B087E">
      <w:pPr>
        <w:pStyle w:val="Code"/>
        <w:rPr>
          <w:color w:val="383A42"/>
          <w:lang w:eastAsia="en-IN"/>
        </w:rPr>
      </w:pPr>
      <w:r w:rsidRPr="000C493A">
        <w:rPr>
          <w:color w:val="383A42"/>
          <w:lang w:eastAsia="en-IN"/>
        </w:rPr>
        <w:t>}</w:t>
      </w:r>
    </w:p>
    <w:p w14:paraId="324818CF" w14:textId="77777777" w:rsidR="003F77C7" w:rsidRPr="000C493A" w:rsidRDefault="003F77C7" w:rsidP="00036A3A">
      <w:pPr>
        <w:pStyle w:val="texxtt"/>
        <w:rPr>
          <w:lang w:eastAsia="en-IN"/>
        </w:rPr>
      </w:pPr>
      <w:r w:rsidRPr="000C493A">
        <w:rPr>
          <w:lang w:eastAsia="en-IN"/>
        </w:rPr>
        <w:t>This example demonstrates a two-level nested if structure. The program first checks whether the number is greater than or equal to zero. If this condition is true, it proceeds to check a second condition: whether the number is exactly zero. Based on this second check, it prints either "The number is zero" or "The number is positive". If the first condition had been false, the program would have taken the outer else branch and printed "The number is negative".</w:t>
      </w:r>
    </w:p>
    <w:p w14:paraId="12EC904C" w14:textId="77777777" w:rsidR="003F77C7" w:rsidRPr="000C493A" w:rsidRDefault="003F77C7" w:rsidP="00036A3A">
      <w:pPr>
        <w:pStyle w:val="Subheadddddf"/>
      </w:pPr>
      <w:r w:rsidRPr="000C493A">
        <w:t>Output:</w:t>
      </w:r>
    </w:p>
    <w:p w14:paraId="186877F2" w14:textId="77777777" w:rsidR="003F77C7" w:rsidRPr="000C493A" w:rsidRDefault="003F77C7" w:rsidP="006B087E">
      <w:pPr>
        <w:pStyle w:val="Code"/>
        <w:rPr>
          <w:lang w:eastAsia="en-IN"/>
        </w:rPr>
      </w:pPr>
      <w:r w:rsidRPr="000C493A">
        <w:rPr>
          <w:lang w:eastAsia="en-IN"/>
        </w:rPr>
        <w:t>The number is zero</w:t>
      </w:r>
    </w:p>
    <w:p w14:paraId="7ACE4B90" w14:textId="77777777" w:rsidR="003F77C7" w:rsidRPr="000C493A" w:rsidRDefault="003F77C7" w:rsidP="00036A3A">
      <w:pPr>
        <w:pStyle w:val="texxtt"/>
        <w:rPr>
          <w:lang w:eastAsia="en-IN"/>
        </w:rPr>
      </w:pPr>
      <w:r w:rsidRPr="000C493A">
        <w:rPr>
          <w:b/>
          <w:bCs/>
          <w:lang w:eastAsia="en-IN"/>
        </w:rPr>
        <w:t>Best Practice:</w:t>
      </w:r>
      <w:r w:rsidRPr="000C493A">
        <w:rPr>
          <w:lang w:eastAsia="en-IN"/>
        </w:rPr>
        <w:t xml:space="preserve"> While nested if statements are powerful, excessive nesting (more than 3-4 levels deep) can make code difficult to read and maintain. In such cases, consider refactoring your logic or using other control structures like switch statements or separate functions.</w:t>
      </w:r>
    </w:p>
    <w:p w14:paraId="5735CC8C" w14:textId="77777777" w:rsidR="003F77C7" w:rsidRPr="000C493A" w:rsidRDefault="003F77C7" w:rsidP="00036A3A">
      <w:pPr>
        <w:pStyle w:val="Subheadddddf"/>
      </w:pPr>
      <w:r w:rsidRPr="000C493A">
        <w:t>6.1.4 The switch Statement</w:t>
      </w:r>
    </w:p>
    <w:p w14:paraId="45F4ECCD" w14:textId="77777777" w:rsidR="003F77C7" w:rsidRPr="000C493A" w:rsidRDefault="003F77C7" w:rsidP="00036A3A">
      <w:pPr>
        <w:pStyle w:val="texxtt"/>
        <w:rPr>
          <w:lang w:eastAsia="en-IN"/>
        </w:rPr>
      </w:pPr>
      <w:r w:rsidRPr="000C493A">
        <w:rPr>
          <w:lang w:eastAsia="en-IN"/>
        </w:rPr>
        <w:t>When you need to choose between multiple distinct options based on the value of a single expression, the switch statement provides a cleaner, more readable alternative to writing multiple if-else-if statements. The switch statement is particularly well-suited for situations where you're comparing a variable against several constant values, such as processing menu selections, handling different commands, or responding to various status codes.</w:t>
      </w:r>
    </w:p>
    <w:p w14:paraId="47192E1A" w14:textId="362FA25B" w:rsidR="003F77C7" w:rsidRPr="000C493A" w:rsidRDefault="003F77C7" w:rsidP="00036A3A">
      <w:pPr>
        <w:pStyle w:val="Subheadddddf"/>
      </w:pPr>
      <w:r w:rsidRPr="000C493A">
        <w:t>Syntax:</w:t>
      </w:r>
    </w:p>
    <w:p w14:paraId="2C0A7C8E" w14:textId="77777777" w:rsidR="003F77C7" w:rsidRPr="000C493A" w:rsidRDefault="003F77C7" w:rsidP="006B087E">
      <w:pPr>
        <w:pStyle w:val="Code"/>
        <w:rPr>
          <w:lang w:eastAsia="en-IN"/>
        </w:rPr>
      </w:pPr>
      <w:r w:rsidRPr="000C493A">
        <w:rPr>
          <w:color w:val="A626A4"/>
          <w:lang w:eastAsia="en-IN"/>
        </w:rPr>
        <w:t>switch</w:t>
      </w:r>
      <w:r w:rsidRPr="000C493A">
        <w:rPr>
          <w:lang w:eastAsia="en-IN"/>
        </w:rPr>
        <w:t xml:space="preserve"> (expression) {</w:t>
      </w:r>
    </w:p>
    <w:p w14:paraId="295916A6"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case</w:t>
      </w:r>
      <w:r w:rsidRPr="000C493A">
        <w:rPr>
          <w:lang w:eastAsia="en-IN"/>
        </w:rPr>
        <w:t xml:space="preserve"> value1</w:t>
      </w:r>
      <w:r w:rsidRPr="000C493A">
        <w:rPr>
          <w:color w:val="4078F2"/>
          <w:lang w:eastAsia="en-IN"/>
        </w:rPr>
        <w:t>:</w:t>
      </w:r>
    </w:p>
    <w:p w14:paraId="59C6A795"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w:t>
      </w:r>
    </w:p>
    <w:p w14:paraId="3517F1B2"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break</w:t>
      </w:r>
      <w:r w:rsidRPr="000C493A">
        <w:rPr>
          <w:lang w:eastAsia="en-IN"/>
        </w:rPr>
        <w:t>;</w:t>
      </w:r>
    </w:p>
    <w:p w14:paraId="72A00916"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case</w:t>
      </w:r>
      <w:r w:rsidRPr="000C493A">
        <w:rPr>
          <w:lang w:eastAsia="en-IN"/>
        </w:rPr>
        <w:t xml:space="preserve"> value2</w:t>
      </w:r>
      <w:r w:rsidRPr="000C493A">
        <w:rPr>
          <w:color w:val="4078F2"/>
          <w:lang w:eastAsia="en-IN"/>
        </w:rPr>
        <w:t>:</w:t>
      </w:r>
    </w:p>
    <w:p w14:paraId="00897F84"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w:t>
      </w:r>
    </w:p>
    <w:p w14:paraId="35ED9B6F"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break</w:t>
      </w:r>
      <w:r w:rsidRPr="000C493A">
        <w:rPr>
          <w:lang w:eastAsia="en-IN"/>
        </w:rPr>
        <w:t>;</w:t>
      </w:r>
    </w:p>
    <w:p w14:paraId="7770B8CE" w14:textId="77777777" w:rsidR="003F77C7" w:rsidRPr="000C493A" w:rsidRDefault="003F77C7" w:rsidP="006B087E">
      <w:pPr>
        <w:pStyle w:val="Code"/>
        <w:rPr>
          <w:lang w:eastAsia="en-IN"/>
        </w:rPr>
      </w:pPr>
      <w:r w:rsidRPr="000C493A">
        <w:rPr>
          <w:lang w:eastAsia="en-IN"/>
        </w:rPr>
        <w:t xml:space="preserve">    ...</w:t>
      </w:r>
    </w:p>
    <w:p w14:paraId="3A6EA714"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default</w:t>
      </w:r>
      <w:r w:rsidRPr="000C493A">
        <w:rPr>
          <w:color w:val="4078F2"/>
          <w:lang w:eastAsia="en-IN"/>
        </w:rPr>
        <w:t>:</w:t>
      </w:r>
    </w:p>
    <w:p w14:paraId="420C8800"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 if no case matches</w:t>
      </w:r>
    </w:p>
    <w:p w14:paraId="75CA4AC1" w14:textId="77777777" w:rsidR="003F77C7" w:rsidRPr="000C493A" w:rsidRDefault="003F77C7" w:rsidP="006B087E">
      <w:pPr>
        <w:pStyle w:val="Code"/>
        <w:rPr>
          <w:lang w:eastAsia="en-IN"/>
        </w:rPr>
      </w:pPr>
      <w:r w:rsidRPr="000C493A">
        <w:rPr>
          <w:lang w:eastAsia="en-IN"/>
        </w:rPr>
        <w:t>}</w:t>
      </w:r>
    </w:p>
    <w:p w14:paraId="6CA2B763" w14:textId="77777777" w:rsidR="003F77C7" w:rsidRPr="000C493A" w:rsidRDefault="003F77C7" w:rsidP="00036A3A">
      <w:pPr>
        <w:pStyle w:val="texxtt"/>
        <w:rPr>
          <w:lang w:eastAsia="en-IN"/>
        </w:rPr>
      </w:pPr>
      <w:r w:rsidRPr="000C493A">
        <w:rPr>
          <w:lang w:eastAsia="en-IN"/>
        </w:rPr>
        <w:t>The switch statement evaluates the expression once and then compares its value against each case label. When a match is found, execution begins at that case and continues until a break statement is encountered or the switch block ends. The optional default case handles situations where none of the specified cases match.</w:t>
      </w:r>
    </w:p>
    <w:p w14:paraId="0741A4E1" w14:textId="11111DEE" w:rsidR="003F77C7" w:rsidRPr="000C493A" w:rsidRDefault="003F77C7" w:rsidP="00036A3A">
      <w:pPr>
        <w:pStyle w:val="Subheadddddf"/>
      </w:pPr>
      <w:r w:rsidRPr="000C493A">
        <w:t>Comprehensive Example:</w:t>
      </w:r>
    </w:p>
    <w:p w14:paraId="7C5EF6E5"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232A101" w14:textId="77777777" w:rsidR="003F77C7" w:rsidRPr="000C493A" w:rsidRDefault="003F77C7" w:rsidP="006B087E">
      <w:pPr>
        <w:pStyle w:val="Code"/>
        <w:rPr>
          <w:color w:val="383A42"/>
          <w:lang w:eastAsia="en-IN"/>
        </w:rPr>
      </w:pPr>
    </w:p>
    <w:p w14:paraId="4B57A045"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BAC490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day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1B7AD389" w14:textId="77777777" w:rsidR="003F77C7" w:rsidRPr="000C493A" w:rsidRDefault="003F77C7" w:rsidP="006B087E">
      <w:pPr>
        <w:pStyle w:val="Code"/>
        <w:rPr>
          <w:color w:val="383A42"/>
          <w:lang w:eastAsia="en-IN"/>
        </w:rPr>
      </w:pPr>
      <w:r w:rsidRPr="000C493A">
        <w:rPr>
          <w:color w:val="383A42"/>
          <w:lang w:eastAsia="en-IN"/>
        </w:rPr>
        <w:t xml:space="preserve">    </w:t>
      </w:r>
    </w:p>
    <w:p w14:paraId="5211EC96"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switch</w:t>
      </w:r>
      <w:r w:rsidRPr="000C493A">
        <w:rPr>
          <w:color w:val="383A42"/>
          <w:lang w:eastAsia="en-IN"/>
        </w:rPr>
        <w:t xml:space="preserve"> (day) {</w:t>
      </w:r>
    </w:p>
    <w:p w14:paraId="14AE0AB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1</w:t>
      </w:r>
      <w:r w:rsidRPr="000C493A">
        <w:rPr>
          <w:color w:val="4078F2"/>
          <w:lang w:eastAsia="en-IN"/>
        </w:rPr>
        <w:t>:</w:t>
      </w:r>
    </w:p>
    <w:p w14:paraId="73DDC83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"Monday\n"</w:t>
      </w:r>
      <w:r w:rsidRPr="000C493A">
        <w:rPr>
          <w:color w:val="383A42"/>
          <w:lang w:eastAsia="en-IN"/>
        </w:rPr>
        <w:t>);</w:t>
      </w:r>
    </w:p>
    <w:p w14:paraId="1E581AD1"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35097634"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2</w:t>
      </w:r>
      <w:r w:rsidRPr="000C493A">
        <w:rPr>
          <w:color w:val="4078F2"/>
          <w:lang w:eastAsia="en-IN"/>
        </w:rPr>
        <w:t>:</w:t>
      </w:r>
    </w:p>
    <w:p w14:paraId="47087E2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"Tuesday\n"</w:t>
      </w:r>
      <w:r w:rsidRPr="000C493A">
        <w:rPr>
          <w:color w:val="383A42"/>
          <w:lang w:eastAsia="en-IN"/>
        </w:rPr>
        <w:t>);</w:t>
      </w:r>
    </w:p>
    <w:p w14:paraId="2BDCB97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DC5055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3</w:t>
      </w:r>
      <w:r w:rsidRPr="000C493A">
        <w:rPr>
          <w:color w:val="4078F2"/>
          <w:lang w:eastAsia="en-IN"/>
        </w:rPr>
        <w:t>:</w:t>
      </w:r>
    </w:p>
    <w:p w14:paraId="1A6BC4E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"Wednesday\n"</w:t>
      </w:r>
      <w:r w:rsidRPr="000C493A">
        <w:rPr>
          <w:color w:val="383A42"/>
          <w:lang w:eastAsia="en-IN"/>
        </w:rPr>
        <w:t>);</w:t>
      </w:r>
    </w:p>
    <w:p w14:paraId="336CF4D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5FA5ED4"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4</w:t>
      </w:r>
      <w:r w:rsidRPr="000C493A">
        <w:rPr>
          <w:color w:val="4078F2"/>
          <w:lang w:eastAsia="en-IN"/>
        </w:rPr>
        <w:t>:</w:t>
      </w:r>
    </w:p>
    <w:p w14:paraId="2114F316"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"Thursday\n"</w:t>
      </w:r>
      <w:r w:rsidRPr="000C493A">
        <w:rPr>
          <w:color w:val="383A42"/>
          <w:lang w:eastAsia="en-IN"/>
        </w:rPr>
        <w:t>);</w:t>
      </w:r>
    </w:p>
    <w:p w14:paraId="3BBE677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1293025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5</w:t>
      </w:r>
      <w:r w:rsidRPr="000C493A">
        <w:rPr>
          <w:color w:val="4078F2"/>
          <w:lang w:eastAsia="en-IN"/>
        </w:rPr>
        <w:t>:</w:t>
      </w:r>
    </w:p>
    <w:p w14:paraId="2CCE78F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"Friday\n"</w:t>
      </w:r>
      <w:r w:rsidRPr="000C493A">
        <w:rPr>
          <w:color w:val="383A42"/>
          <w:lang w:eastAsia="en-IN"/>
        </w:rPr>
        <w:t>);</w:t>
      </w:r>
    </w:p>
    <w:p w14:paraId="0804352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2478490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6</w:t>
      </w:r>
      <w:r w:rsidRPr="000C493A">
        <w:rPr>
          <w:color w:val="4078F2"/>
          <w:lang w:eastAsia="en-IN"/>
        </w:rPr>
        <w:t>:</w:t>
      </w:r>
    </w:p>
    <w:p w14:paraId="359650E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"Saturday\n"</w:t>
      </w:r>
      <w:r w:rsidRPr="000C493A">
        <w:rPr>
          <w:color w:val="383A42"/>
          <w:lang w:eastAsia="en-IN"/>
        </w:rPr>
        <w:t>);</w:t>
      </w:r>
    </w:p>
    <w:p w14:paraId="62ABADE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6F3C336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7</w:t>
      </w:r>
      <w:r w:rsidRPr="000C493A">
        <w:rPr>
          <w:color w:val="4078F2"/>
          <w:lang w:eastAsia="en-IN"/>
        </w:rPr>
        <w:t>:</w:t>
      </w:r>
    </w:p>
    <w:p w14:paraId="738D4CE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"Sunday\n"</w:t>
      </w:r>
      <w:r w:rsidRPr="000C493A">
        <w:rPr>
          <w:color w:val="383A42"/>
          <w:lang w:eastAsia="en-IN"/>
        </w:rPr>
        <w:t>);</w:t>
      </w:r>
    </w:p>
    <w:p w14:paraId="0ECD6E8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A15F4B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default</w:t>
      </w:r>
      <w:r w:rsidRPr="000C493A">
        <w:rPr>
          <w:color w:val="4078F2"/>
          <w:lang w:eastAsia="en-IN"/>
        </w:rPr>
        <w:t>:</w:t>
      </w:r>
    </w:p>
    <w:p w14:paraId="3759780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day\n"</w:t>
      </w:r>
      <w:r w:rsidRPr="000C493A">
        <w:rPr>
          <w:color w:val="383A42"/>
          <w:lang w:eastAsia="en-IN"/>
        </w:rPr>
        <w:t>);</w:t>
      </w:r>
    </w:p>
    <w:p w14:paraId="7E5F82D4" w14:textId="77777777" w:rsidR="003F77C7" w:rsidRPr="000C493A" w:rsidRDefault="003F77C7" w:rsidP="006B087E">
      <w:pPr>
        <w:pStyle w:val="Code"/>
        <w:rPr>
          <w:color w:val="383A42"/>
          <w:lang w:eastAsia="en-IN"/>
        </w:rPr>
      </w:pPr>
      <w:r w:rsidRPr="000C493A">
        <w:rPr>
          <w:color w:val="383A42"/>
          <w:lang w:eastAsia="en-IN"/>
        </w:rPr>
        <w:t xml:space="preserve">    }</w:t>
      </w:r>
    </w:p>
    <w:p w14:paraId="312B05BD" w14:textId="77777777" w:rsidR="003F77C7" w:rsidRPr="000C493A" w:rsidRDefault="003F77C7" w:rsidP="006B087E">
      <w:pPr>
        <w:pStyle w:val="Code"/>
        <w:rPr>
          <w:color w:val="383A42"/>
          <w:lang w:eastAsia="en-IN"/>
        </w:rPr>
      </w:pPr>
      <w:r w:rsidRPr="000C493A">
        <w:rPr>
          <w:color w:val="383A42"/>
          <w:lang w:eastAsia="en-IN"/>
        </w:rPr>
        <w:t xml:space="preserve">    </w:t>
      </w:r>
    </w:p>
    <w:p w14:paraId="5A87EDE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BBF0413" w14:textId="77777777" w:rsidR="003F77C7" w:rsidRPr="000C493A" w:rsidRDefault="003F77C7" w:rsidP="006B087E">
      <w:pPr>
        <w:pStyle w:val="Code"/>
        <w:rPr>
          <w:color w:val="383A42"/>
          <w:lang w:eastAsia="en-IN"/>
        </w:rPr>
      </w:pPr>
      <w:r w:rsidRPr="000C493A">
        <w:rPr>
          <w:color w:val="383A42"/>
          <w:lang w:eastAsia="en-IN"/>
        </w:rPr>
        <w:t>}</w:t>
      </w:r>
    </w:p>
    <w:p w14:paraId="5A0C0D1D" w14:textId="77777777" w:rsidR="003F77C7" w:rsidRPr="000C493A" w:rsidRDefault="003F77C7" w:rsidP="00036A3A">
      <w:pPr>
        <w:pStyle w:val="texxtt"/>
        <w:rPr>
          <w:lang w:eastAsia="en-IN"/>
        </w:rPr>
      </w:pPr>
      <w:r w:rsidRPr="000C493A">
        <w:rPr>
          <w:lang w:eastAsia="en-IN"/>
        </w:rPr>
        <w:t>In this example, the variable day is set to 3. The switch statement compares this value against each case label. When it finds case 3:, it executes the corresponding printf statement, displaying "Wednesday", and then encounters the break statement, which causes execution to exit the switch block entirely.</w:t>
      </w:r>
    </w:p>
    <w:p w14:paraId="1B6004ED" w14:textId="77777777" w:rsidR="003F77C7" w:rsidRPr="000C493A" w:rsidRDefault="003F77C7" w:rsidP="00036A3A">
      <w:pPr>
        <w:pStyle w:val="Subheadddddf"/>
      </w:pPr>
      <w:r w:rsidRPr="000C493A">
        <w:t>Output:</w:t>
      </w:r>
    </w:p>
    <w:p w14:paraId="4DA9C772" w14:textId="77777777" w:rsidR="003F77C7" w:rsidRPr="000C493A" w:rsidRDefault="003F77C7" w:rsidP="006B087E">
      <w:pPr>
        <w:pStyle w:val="Code"/>
        <w:rPr>
          <w:lang w:eastAsia="en-IN"/>
        </w:rPr>
      </w:pPr>
      <w:r w:rsidRPr="000C493A">
        <w:rPr>
          <w:lang w:eastAsia="en-IN"/>
        </w:rPr>
        <w:t>Wednesday</w:t>
      </w:r>
    </w:p>
    <w:p w14:paraId="055547F8" w14:textId="77777777" w:rsidR="003F77C7" w:rsidRPr="000C493A" w:rsidRDefault="003F77C7" w:rsidP="00036A3A">
      <w:pPr>
        <w:pStyle w:val="texxtt"/>
        <w:rPr>
          <w:lang w:eastAsia="en-IN"/>
        </w:rPr>
      </w:pPr>
      <w:r w:rsidRPr="000C493A">
        <w:rPr>
          <w:b/>
          <w:bCs/>
          <w:lang w:eastAsia="en-IN"/>
        </w:rPr>
        <w:t>Important:</w:t>
      </w:r>
      <w:r w:rsidRPr="000C493A">
        <w:rPr>
          <w:lang w:eastAsia="en-IN"/>
        </w:rPr>
        <w:t xml:space="preserve"> The break statements are crucial. Without them, execution would "fall through" to subsequent cases, potentially executing unwanted code. This fall-through behavior can be intentionally used in some scenarios, but it should be clearly documented to avoid confusion.</w:t>
      </w:r>
    </w:p>
    <w:p w14:paraId="19CDEEBC" w14:textId="77777777" w:rsidR="00436910" w:rsidRDefault="00436910" w:rsidP="00036A3A">
      <w:pPr>
        <w:pStyle w:val="Subheadddd"/>
      </w:pPr>
    </w:p>
    <w:p w14:paraId="68E21A53" w14:textId="77777777" w:rsidR="00436910" w:rsidRDefault="00436910" w:rsidP="00036A3A">
      <w:pPr>
        <w:pStyle w:val="Subheadddd"/>
      </w:pPr>
    </w:p>
    <w:p w14:paraId="33B6A99F" w14:textId="0C4C5EEB" w:rsidR="003F77C7" w:rsidRPr="000C493A" w:rsidRDefault="003F77C7" w:rsidP="00036A3A">
      <w:pPr>
        <w:pStyle w:val="Subheadddd"/>
      </w:pPr>
      <w:bookmarkStart w:id="53" w:name="_Toc212290954"/>
      <w:r w:rsidRPr="000C493A">
        <w:t>6.2 Looping Statements</w:t>
      </w:r>
      <w:bookmarkEnd w:id="53"/>
    </w:p>
    <w:p w14:paraId="0195F8E8" w14:textId="77777777" w:rsidR="003F77C7" w:rsidRPr="000C493A" w:rsidRDefault="003F77C7" w:rsidP="00036A3A">
      <w:pPr>
        <w:pStyle w:val="texxtt"/>
        <w:rPr>
          <w:lang w:eastAsia="en-IN"/>
        </w:rPr>
      </w:pPr>
      <w:r w:rsidRPr="000C493A">
        <w:rPr>
          <w:lang w:eastAsia="en-IN"/>
        </w:rPr>
        <w:t xml:space="preserve">Repetition is one of the most powerful capabilities of computer programs. Rather than writing the same code multiple times manually, we can use </w:t>
      </w:r>
      <w:r w:rsidRPr="000C493A">
        <w:rPr>
          <w:b/>
          <w:bCs/>
          <w:lang w:eastAsia="en-IN"/>
        </w:rPr>
        <w:t>loops</w:t>
      </w:r>
      <w:r w:rsidRPr="000C493A">
        <w:rPr>
          <w:lang w:eastAsia="en-IN"/>
        </w:rPr>
        <w:t xml:space="preserve"> to </w:t>
      </w:r>
      <w:r w:rsidRPr="000C493A">
        <w:rPr>
          <w:b/>
          <w:bCs/>
          <w:lang w:eastAsia="en-IN"/>
        </w:rPr>
        <w:t>execute a block of code repeatedly</w:t>
      </w:r>
      <w:r w:rsidRPr="000C493A">
        <w:rPr>
          <w:lang w:eastAsia="en-IN"/>
        </w:rPr>
        <w:t xml:space="preserve"> based on certain conditions. Loops are essential for tasks like processing arrays, reading files, generating sequences, and performing iterative calculations.</w:t>
      </w:r>
    </w:p>
    <w:p w14:paraId="717A7BF9" w14:textId="77777777" w:rsidR="003F77C7" w:rsidRPr="000C493A" w:rsidRDefault="003F77C7" w:rsidP="00036A3A">
      <w:pPr>
        <w:pStyle w:val="texxtt"/>
      </w:pPr>
      <w:r w:rsidRPr="000C493A">
        <w:t>The C programming language provides three fundamental types of loops, each suited to different scenarios:</w:t>
      </w:r>
    </w:p>
    <w:p w14:paraId="02F2F94C" w14:textId="77777777" w:rsidR="003F77C7" w:rsidRPr="000C493A" w:rsidRDefault="003F77C7" w:rsidP="00036A3A">
      <w:pPr>
        <w:pStyle w:val="Pointss"/>
      </w:pPr>
      <w:r w:rsidRPr="000C493A">
        <w:t>for loop – ideal when the number of iterations is known in advance</w:t>
      </w:r>
    </w:p>
    <w:p w14:paraId="3E527E99" w14:textId="77777777" w:rsidR="003F77C7" w:rsidRPr="000C493A" w:rsidRDefault="003F77C7" w:rsidP="00036A3A">
      <w:pPr>
        <w:pStyle w:val="Pointss"/>
      </w:pPr>
      <w:r w:rsidRPr="000C493A">
        <w:t>while loop – best for situations where you repeat until a condition becomes false</w:t>
      </w:r>
    </w:p>
    <w:p w14:paraId="7DCF90F1" w14:textId="77777777" w:rsidR="003F77C7" w:rsidRPr="000C493A" w:rsidRDefault="003F77C7" w:rsidP="00036A3A">
      <w:pPr>
        <w:pStyle w:val="Pointss"/>
      </w:pPr>
      <w:r w:rsidRPr="000C493A">
        <w:t>do-while loop – similar to while, but guarantees at least one execution</w:t>
      </w:r>
    </w:p>
    <w:p w14:paraId="1EF86AD5" w14:textId="77777777" w:rsidR="003F77C7" w:rsidRPr="000C493A" w:rsidRDefault="003F77C7" w:rsidP="00036A3A">
      <w:pPr>
        <w:pStyle w:val="texxtt"/>
        <w:rPr>
          <w:lang w:eastAsia="en-IN"/>
        </w:rPr>
      </w:pPr>
      <w:r w:rsidRPr="000C493A">
        <w:rPr>
          <w:lang w:eastAsia="en-IN"/>
        </w:rPr>
        <w:t>Let's explore each loop type in depth, understanding their mechanics, appropriate use cases, and potential pitfalls.</w:t>
      </w:r>
    </w:p>
    <w:p w14:paraId="3B273BD4" w14:textId="77777777" w:rsidR="003F77C7" w:rsidRPr="000C493A" w:rsidRDefault="003F77C7" w:rsidP="00036A3A">
      <w:pPr>
        <w:pStyle w:val="Subheadddddf"/>
      </w:pPr>
      <w:r w:rsidRPr="000C493A">
        <w:t>6.2.1 The for Loop</w:t>
      </w:r>
    </w:p>
    <w:p w14:paraId="6B2F14AC" w14:textId="114EF7CD" w:rsidR="003F77C7" w:rsidRPr="000C493A" w:rsidRDefault="003F77C7" w:rsidP="00036A3A">
      <w:pPr>
        <w:pStyle w:val="texxtt"/>
        <w:rPr>
          <w:lang w:eastAsia="en-IN"/>
        </w:rPr>
      </w:pPr>
      <w:r w:rsidRPr="000C493A">
        <w:rPr>
          <w:lang w:eastAsia="en-IN"/>
        </w:rPr>
        <w:t xml:space="preserve">The </w:t>
      </w:r>
      <w:r w:rsidRPr="000C493A">
        <w:rPr>
          <w:b/>
          <w:bCs/>
          <w:lang w:eastAsia="en-IN"/>
        </w:rPr>
        <w:t>for loop</w:t>
      </w:r>
      <w:r w:rsidRPr="000C493A">
        <w:rPr>
          <w:lang w:eastAsia="en-IN"/>
        </w:rPr>
        <w:t xml:space="preserve"> is the </w:t>
      </w:r>
      <w:r w:rsidR="006B087E" w:rsidRPr="000C493A">
        <w:rPr>
          <w:lang w:eastAsia="en-IN"/>
        </w:rPr>
        <w:t>most used</w:t>
      </w:r>
      <w:r w:rsidRPr="000C493A">
        <w:rPr>
          <w:lang w:eastAsia="en-IN"/>
        </w:rPr>
        <w:t xml:space="preserve"> loop in C programming. It's specifically designed for situations where you know exactly how many times you want to execute a block of code. The for loop is particularly elegant because it consolidates the loop's initialization, condition checking, and update logic into a single, compact line.</w:t>
      </w:r>
    </w:p>
    <w:p w14:paraId="0B6DC0F4" w14:textId="61408C95" w:rsidR="003F77C7" w:rsidRPr="000C493A" w:rsidRDefault="003F77C7" w:rsidP="00036A3A">
      <w:pPr>
        <w:pStyle w:val="Subheadddddf"/>
      </w:pPr>
      <w:r w:rsidRPr="000C493A">
        <w:t>Syntax:</w:t>
      </w:r>
    </w:p>
    <w:p w14:paraId="0C8FFB34" w14:textId="77777777" w:rsidR="003F77C7" w:rsidRPr="000C493A" w:rsidRDefault="003F77C7" w:rsidP="006B087E">
      <w:pPr>
        <w:pStyle w:val="Code"/>
        <w:rPr>
          <w:lang w:eastAsia="en-IN"/>
        </w:rPr>
      </w:pPr>
      <w:r w:rsidRPr="000C493A">
        <w:rPr>
          <w:color w:val="A626A4"/>
          <w:lang w:eastAsia="en-IN"/>
        </w:rPr>
        <w:t>for</w:t>
      </w:r>
      <w:r w:rsidRPr="000C493A">
        <w:rPr>
          <w:lang w:eastAsia="en-IN"/>
        </w:rPr>
        <w:t xml:space="preserve"> (initialization; condition; update) {</w:t>
      </w:r>
    </w:p>
    <w:p w14:paraId="0AA4B3F7"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w:t>
      </w:r>
    </w:p>
    <w:p w14:paraId="6B98B570" w14:textId="77777777" w:rsidR="003F77C7" w:rsidRPr="000C493A" w:rsidRDefault="003F77C7" w:rsidP="006B087E">
      <w:pPr>
        <w:pStyle w:val="Code"/>
        <w:rPr>
          <w:lang w:eastAsia="en-IN"/>
        </w:rPr>
      </w:pPr>
      <w:r w:rsidRPr="000C493A">
        <w:rPr>
          <w:lang w:eastAsia="en-IN"/>
        </w:rPr>
        <w:t>}</w:t>
      </w:r>
    </w:p>
    <w:p w14:paraId="5C75780E" w14:textId="77777777" w:rsidR="003F77C7" w:rsidRPr="000C493A" w:rsidRDefault="003F77C7" w:rsidP="00036A3A">
      <w:pPr>
        <w:pStyle w:val="texxtt"/>
        <w:rPr>
          <w:lang w:eastAsia="en-IN"/>
        </w:rPr>
      </w:pPr>
      <w:r w:rsidRPr="000C493A">
        <w:rPr>
          <w:lang w:eastAsia="en-IN"/>
        </w:rPr>
        <w:t>The for loop consists of three components separated by semicolons:</w:t>
      </w:r>
    </w:p>
    <w:p w14:paraId="218BA05B" w14:textId="77777777" w:rsidR="003F77C7" w:rsidRPr="000C493A" w:rsidRDefault="003F77C7" w:rsidP="00036A3A">
      <w:pPr>
        <w:pStyle w:val="Pointss"/>
      </w:pPr>
      <w:r w:rsidRPr="000C493A">
        <w:rPr>
          <w:b/>
          <w:bCs/>
        </w:rPr>
        <w:t>initialization</w:t>
      </w:r>
      <w:r w:rsidRPr="000C493A">
        <w:t xml:space="preserve"> </w:t>
      </w:r>
      <w:r w:rsidRPr="000C493A">
        <w:rPr>
          <w:rFonts w:ascii="Times New Roman" w:hAnsi="Times New Roman"/>
        </w:rPr>
        <w:t>→</w:t>
      </w:r>
      <w:r w:rsidRPr="000C493A">
        <w:t xml:space="preserve"> This expression sets up the loop control variable and executes only once before the loop begins (e.g., i = 1)</w:t>
      </w:r>
    </w:p>
    <w:p w14:paraId="049392C9" w14:textId="18CC6319" w:rsidR="003F77C7" w:rsidRPr="000C493A" w:rsidRDefault="003F77C7" w:rsidP="00036A3A">
      <w:pPr>
        <w:pStyle w:val="Pointss"/>
      </w:pPr>
      <w:r w:rsidRPr="000C493A">
        <w:rPr>
          <w:b/>
          <w:bCs/>
        </w:rPr>
        <w:t>condition</w:t>
      </w:r>
      <w:r w:rsidRPr="000C493A">
        <w:t xml:space="preserve"> </w:t>
      </w:r>
      <w:r w:rsidRPr="000C493A">
        <w:rPr>
          <w:rFonts w:ascii="Times New Roman" w:hAnsi="Times New Roman"/>
        </w:rPr>
        <w:t>→</w:t>
      </w:r>
      <w:r w:rsidRPr="000C493A">
        <w:t xml:space="preserve"> This </w:t>
      </w:r>
      <w:r w:rsidR="006B087E" w:rsidRPr="000C493A">
        <w:t>Boolean</w:t>
      </w:r>
      <w:r w:rsidRPr="000C493A">
        <w:t xml:space="preserve"> expression is evaluated before each iteration; the loop continues as long as this condition remains true</w:t>
      </w:r>
    </w:p>
    <w:p w14:paraId="2C72E6B0" w14:textId="77777777" w:rsidR="003F77C7" w:rsidRPr="000C493A" w:rsidRDefault="003F77C7" w:rsidP="00036A3A">
      <w:pPr>
        <w:pStyle w:val="Pointss"/>
      </w:pPr>
      <w:r w:rsidRPr="000C493A">
        <w:rPr>
          <w:b/>
          <w:bCs/>
        </w:rPr>
        <w:t>update</w:t>
      </w:r>
      <w:r w:rsidRPr="000C493A">
        <w:t xml:space="preserve"> </w:t>
      </w:r>
      <w:r w:rsidRPr="000C493A">
        <w:rPr>
          <w:rFonts w:ascii="Times New Roman" w:hAnsi="Times New Roman"/>
        </w:rPr>
        <w:t>→</w:t>
      </w:r>
      <w:r w:rsidRPr="000C493A">
        <w:t xml:space="preserve"> This expression modifies the loop control variable after each iteration (e.g., i++)</w:t>
      </w:r>
    </w:p>
    <w:p w14:paraId="1BF6B0B9" w14:textId="1D4A7118" w:rsidR="003F77C7" w:rsidRPr="000C493A" w:rsidRDefault="003F77C7" w:rsidP="00036A3A">
      <w:pPr>
        <w:pStyle w:val="Subheadddddf"/>
      </w:pPr>
      <w:r w:rsidRPr="000C493A">
        <w:t>Example: Print numbers 1 to 5</w:t>
      </w:r>
    </w:p>
    <w:p w14:paraId="61E65DA8"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DA3D590" w14:textId="77777777" w:rsidR="003F77C7" w:rsidRPr="000C493A" w:rsidRDefault="003F77C7" w:rsidP="006B087E">
      <w:pPr>
        <w:pStyle w:val="Code"/>
        <w:rPr>
          <w:color w:val="383A42"/>
          <w:lang w:eastAsia="en-IN"/>
        </w:rPr>
      </w:pPr>
    </w:p>
    <w:p w14:paraId="7144E5DA"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B32D5A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683B527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46D68CBF" w14:textId="77777777" w:rsidR="003F77C7" w:rsidRPr="000C493A" w:rsidRDefault="003F77C7" w:rsidP="006B087E">
      <w:pPr>
        <w:pStyle w:val="Code"/>
        <w:rPr>
          <w:color w:val="383A42"/>
          <w:lang w:eastAsia="en-IN"/>
        </w:rPr>
      </w:pPr>
      <w:r w:rsidRPr="000C493A">
        <w:rPr>
          <w:color w:val="383A42"/>
          <w:lang w:eastAsia="en-IN"/>
        </w:rPr>
        <w:t xml:space="preserve">    }</w:t>
      </w:r>
    </w:p>
    <w:p w14:paraId="2FE2511B" w14:textId="77777777" w:rsidR="003F77C7" w:rsidRPr="000C493A" w:rsidRDefault="003F77C7" w:rsidP="006B087E">
      <w:pPr>
        <w:pStyle w:val="Code"/>
        <w:rPr>
          <w:color w:val="383A42"/>
          <w:lang w:eastAsia="en-IN"/>
        </w:rPr>
      </w:pPr>
      <w:r w:rsidRPr="000C493A">
        <w:rPr>
          <w:color w:val="383A42"/>
          <w:lang w:eastAsia="en-IN"/>
        </w:rPr>
        <w:t xml:space="preserve">    </w:t>
      </w:r>
    </w:p>
    <w:p w14:paraId="184E4AD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E9A896E" w14:textId="77777777" w:rsidR="003F77C7" w:rsidRPr="000C493A" w:rsidRDefault="003F77C7" w:rsidP="006B087E">
      <w:pPr>
        <w:pStyle w:val="Code"/>
        <w:rPr>
          <w:color w:val="383A42"/>
          <w:lang w:eastAsia="en-IN"/>
        </w:rPr>
      </w:pPr>
      <w:r w:rsidRPr="000C493A">
        <w:rPr>
          <w:color w:val="383A42"/>
          <w:lang w:eastAsia="en-IN"/>
        </w:rPr>
        <w:t>}</w:t>
      </w:r>
    </w:p>
    <w:p w14:paraId="5996FA94" w14:textId="77777777" w:rsidR="003F77C7" w:rsidRPr="000C493A" w:rsidRDefault="003F77C7" w:rsidP="00036A3A">
      <w:pPr>
        <w:pStyle w:val="texxtt"/>
        <w:rPr>
          <w:lang w:eastAsia="en-IN"/>
        </w:rPr>
      </w:pPr>
      <w:r w:rsidRPr="000C493A">
        <w:rPr>
          <w:lang w:eastAsia="en-IN"/>
        </w:rPr>
        <w:t>Let's trace through this loop's execution step by step:</w:t>
      </w:r>
    </w:p>
    <w:p w14:paraId="1017F3C2" w14:textId="77777777" w:rsidR="003F77C7" w:rsidRPr="000C493A" w:rsidRDefault="003F77C7" w:rsidP="00036A3A">
      <w:pPr>
        <w:pStyle w:val="Pointss"/>
      </w:pPr>
      <w:r w:rsidRPr="000C493A">
        <w:t>Initialize: i is set to 1</w:t>
      </w:r>
    </w:p>
    <w:p w14:paraId="01EF13DA" w14:textId="77777777" w:rsidR="003F77C7" w:rsidRPr="000C493A" w:rsidRDefault="003F77C7" w:rsidP="00036A3A">
      <w:pPr>
        <w:pStyle w:val="Pointss"/>
      </w:pPr>
      <w:r w:rsidRPr="000C493A">
        <w:t>Check condition: Is i &lt;= 5? Yes (1 &lt;= 5), so enter the loop</w:t>
      </w:r>
    </w:p>
    <w:p w14:paraId="4BD9326A" w14:textId="77777777" w:rsidR="003F77C7" w:rsidRPr="000C493A" w:rsidRDefault="003F77C7" w:rsidP="00036A3A">
      <w:pPr>
        <w:pStyle w:val="Pointss"/>
      </w:pPr>
      <w:r w:rsidRPr="000C493A">
        <w:t>Execute: Print "1 "</w:t>
      </w:r>
    </w:p>
    <w:p w14:paraId="666FEA65" w14:textId="77777777" w:rsidR="003F77C7" w:rsidRPr="000C493A" w:rsidRDefault="003F77C7" w:rsidP="00036A3A">
      <w:pPr>
        <w:pStyle w:val="Pointss"/>
      </w:pPr>
      <w:r w:rsidRPr="000C493A">
        <w:t>Update: Increment i to 2</w:t>
      </w:r>
    </w:p>
    <w:p w14:paraId="6E800605" w14:textId="77777777" w:rsidR="003F77C7" w:rsidRPr="000C493A" w:rsidRDefault="003F77C7" w:rsidP="00036A3A">
      <w:pPr>
        <w:pStyle w:val="Pointss"/>
      </w:pPr>
      <w:r w:rsidRPr="000C493A">
        <w:t>Check condition: Is i &lt;= 5? Yes (2 &lt;= 5), so continue</w:t>
      </w:r>
    </w:p>
    <w:p w14:paraId="4073EC25" w14:textId="77777777" w:rsidR="003F77C7" w:rsidRPr="000C493A" w:rsidRDefault="003F77C7" w:rsidP="00036A3A">
      <w:pPr>
        <w:pStyle w:val="Pointss"/>
      </w:pPr>
      <w:r w:rsidRPr="000C493A">
        <w:t>This process repeats until i becomes 6, at which point the condition fails and the loop terminates</w:t>
      </w:r>
    </w:p>
    <w:p w14:paraId="3A372ADF" w14:textId="77777777" w:rsidR="003F77C7" w:rsidRPr="000C493A" w:rsidRDefault="003F77C7" w:rsidP="00036A3A">
      <w:pPr>
        <w:pStyle w:val="Subheadddddf"/>
      </w:pPr>
      <w:r w:rsidRPr="000C493A">
        <w:t>Output:</w:t>
      </w:r>
    </w:p>
    <w:p w14:paraId="71748846" w14:textId="77777777" w:rsidR="003F77C7" w:rsidRPr="000C493A" w:rsidRDefault="003F77C7" w:rsidP="006B087E">
      <w:pPr>
        <w:pStyle w:val="Code"/>
        <w:rPr>
          <w:lang w:eastAsia="en-IN"/>
        </w:rPr>
      </w:pPr>
      <w:r w:rsidRPr="000C493A">
        <w:rPr>
          <w:lang w:eastAsia="en-IN"/>
        </w:rPr>
        <w:t>1 2 3 4 5</w:t>
      </w:r>
    </w:p>
    <w:p w14:paraId="1E9CC86A" w14:textId="77777777" w:rsidR="003F77C7" w:rsidRPr="000C493A" w:rsidRDefault="003F77C7" w:rsidP="00036A3A">
      <w:pPr>
        <w:pStyle w:val="texxtt"/>
      </w:pPr>
      <w:r w:rsidRPr="000C493A">
        <w:rPr>
          <w:b/>
          <w:bCs/>
        </w:rPr>
        <w:t>Advanced Tip:</w:t>
      </w:r>
      <w:r w:rsidRPr="000C493A">
        <w:t xml:space="preserve"> The for loop is extremely flexible. Any of the three components can be omitted, and you can even use multiple comma-separated expressions in the initialization or update sections. However, such complexity should be used judiciously to maintain code readability.</w:t>
      </w:r>
    </w:p>
    <w:p w14:paraId="7FC13C08" w14:textId="77777777" w:rsidR="003F77C7" w:rsidRPr="000C493A" w:rsidRDefault="003F77C7" w:rsidP="00036A3A">
      <w:pPr>
        <w:pStyle w:val="Subheadddddf"/>
      </w:pPr>
      <w:r w:rsidRPr="000C493A">
        <w:t>6.2.2 The while Loop</w:t>
      </w:r>
    </w:p>
    <w:p w14:paraId="33290195" w14:textId="77777777" w:rsidR="003F77C7" w:rsidRPr="000C493A" w:rsidRDefault="003F77C7" w:rsidP="00036A3A">
      <w:pPr>
        <w:pStyle w:val="texxtt"/>
        <w:rPr>
          <w:lang w:eastAsia="en-IN"/>
        </w:rPr>
      </w:pPr>
      <w:r w:rsidRPr="000C493A">
        <w:rPr>
          <w:lang w:eastAsia="en-IN"/>
        </w:rPr>
        <w:t xml:space="preserve">The </w:t>
      </w:r>
      <w:r w:rsidRPr="000C493A">
        <w:rPr>
          <w:b/>
          <w:bCs/>
          <w:lang w:eastAsia="en-IN"/>
        </w:rPr>
        <w:t>while loop</w:t>
      </w:r>
      <w:r w:rsidRPr="000C493A">
        <w:rPr>
          <w:lang w:eastAsia="en-IN"/>
        </w:rPr>
        <w:t xml:space="preserve"> provides a more flexible approach to repetition compared to the for loop. It's ideal for situations where you don't know in advance how many iterations will be needed, but you want the loop to continue </w:t>
      </w:r>
      <w:r w:rsidRPr="000C493A">
        <w:rPr>
          <w:b/>
          <w:bCs/>
          <w:lang w:eastAsia="en-IN"/>
        </w:rPr>
        <w:t>as long as a specific condition remains true</w:t>
      </w:r>
      <w:r w:rsidRPr="000C493A">
        <w:rPr>
          <w:lang w:eastAsia="en-IN"/>
        </w:rPr>
        <w:t>. The condition is evaluated before each iteration, which means the loop body might never execute if the condition is initially false.</w:t>
      </w:r>
    </w:p>
    <w:p w14:paraId="5E542C40" w14:textId="5CAF0668" w:rsidR="003F77C7" w:rsidRPr="000C493A" w:rsidRDefault="003F77C7" w:rsidP="00036A3A">
      <w:pPr>
        <w:pStyle w:val="Subheadddddf"/>
      </w:pPr>
      <w:r w:rsidRPr="000C493A">
        <w:t>Syntax:</w:t>
      </w:r>
    </w:p>
    <w:p w14:paraId="5E326DD6" w14:textId="77777777" w:rsidR="003F77C7" w:rsidRPr="000C493A" w:rsidRDefault="003F77C7" w:rsidP="006B087E">
      <w:pPr>
        <w:pStyle w:val="Code"/>
        <w:rPr>
          <w:lang w:eastAsia="en-IN"/>
        </w:rPr>
      </w:pPr>
      <w:r w:rsidRPr="000C493A">
        <w:rPr>
          <w:color w:val="A626A4"/>
          <w:lang w:eastAsia="en-IN"/>
        </w:rPr>
        <w:t>while</w:t>
      </w:r>
      <w:r w:rsidRPr="000C493A">
        <w:rPr>
          <w:lang w:eastAsia="en-IN"/>
        </w:rPr>
        <w:t xml:space="preserve"> (condition) {</w:t>
      </w:r>
    </w:p>
    <w:p w14:paraId="4FAC9BBC"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w:t>
      </w:r>
    </w:p>
    <w:p w14:paraId="2BDF51D7" w14:textId="77777777" w:rsidR="003F77C7" w:rsidRPr="000C493A" w:rsidRDefault="003F77C7" w:rsidP="006B087E">
      <w:pPr>
        <w:pStyle w:val="Code"/>
        <w:rPr>
          <w:lang w:eastAsia="en-IN"/>
        </w:rPr>
      </w:pPr>
      <w:r w:rsidRPr="000C493A">
        <w:rPr>
          <w:lang w:eastAsia="en-IN"/>
        </w:rPr>
        <w:t>}</w:t>
      </w:r>
    </w:p>
    <w:p w14:paraId="31537714" w14:textId="77777777" w:rsidR="003F77C7" w:rsidRPr="000C493A" w:rsidRDefault="003F77C7" w:rsidP="00036A3A">
      <w:pPr>
        <w:pStyle w:val="texxtt"/>
        <w:rPr>
          <w:lang w:eastAsia="en-IN"/>
        </w:rPr>
      </w:pPr>
      <w:r w:rsidRPr="000C493A">
        <w:rPr>
          <w:lang w:eastAsia="en-IN"/>
        </w:rPr>
        <w:t>The while loop is simpler in structure than the for loop. It evaluates the condition at the beginning of each iteration. If the condition is true, the loop body executes; if false, the loop terminates immediately. Unlike the for loop, the initialization and update of loop control variables must be handled explicitly within your code.</w:t>
      </w:r>
    </w:p>
    <w:p w14:paraId="6AC8745C" w14:textId="5D285864" w:rsidR="003F77C7" w:rsidRPr="000C493A" w:rsidRDefault="003F77C7" w:rsidP="00036A3A">
      <w:pPr>
        <w:pStyle w:val="Subheadddddf"/>
      </w:pPr>
      <w:r w:rsidRPr="000C493A">
        <w:t>Example: Print numbers 1 to 5</w:t>
      </w:r>
    </w:p>
    <w:p w14:paraId="2724E10A"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CD9FA99" w14:textId="77777777" w:rsidR="003F77C7" w:rsidRPr="000C493A" w:rsidRDefault="003F77C7" w:rsidP="006B087E">
      <w:pPr>
        <w:pStyle w:val="Code"/>
        <w:rPr>
          <w:color w:val="383A42"/>
          <w:lang w:eastAsia="en-IN"/>
        </w:rPr>
      </w:pPr>
    </w:p>
    <w:p w14:paraId="616FA1BD"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29CA78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ED4A889" w14:textId="77777777" w:rsidR="003F77C7" w:rsidRPr="000C493A" w:rsidRDefault="003F77C7" w:rsidP="006B087E">
      <w:pPr>
        <w:pStyle w:val="Code"/>
        <w:rPr>
          <w:color w:val="383A42"/>
          <w:lang w:eastAsia="en-IN"/>
        </w:rPr>
      </w:pPr>
      <w:r w:rsidRPr="000C493A">
        <w:rPr>
          <w:color w:val="383A42"/>
          <w:lang w:eastAsia="en-IN"/>
        </w:rPr>
        <w:t xml:space="preserve">    </w:t>
      </w:r>
    </w:p>
    <w:p w14:paraId="5F52613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w:t>
      </w:r>
    </w:p>
    <w:p w14:paraId="766865D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1E17509B" w14:textId="77777777" w:rsidR="003F77C7" w:rsidRPr="000C493A" w:rsidRDefault="003F77C7" w:rsidP="006B087E">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7F7C1502" w14:textId="77777777" w:rsidR="003F77C7" w:rsidRPr="000C493A" w:rsidRDefault="003F77C7" w:rsidP="006B087E">
      <w:pPr>
        <w:pStyle w:val="Code"/>
        <w:rPr>
          <w:color w:val="383A42"/>
          <w:lang w:eastAsia="en-IN"/>
        </w:rPr>
      </w:pPr>
      <w:r w:rsidRPr="000C493A">
        <w:rPr>
          <w:color w:val="383A42"/>
          <w:lang w:eastAsia="en-IN"/>
        </w:rPr>
        <w:t xml:space="preserve">    }</w:t>
      </w:r>
    </w:p>
    <w:p w14:paraId="563EF199" w14:textId="77777777" w:rsidR="003F77C7" w:rsidRPr="000C493A" w:rsidRDefault="003F77C7" w:rsidP="006B087E">
      <w:pPr>
        <w:pStyle w:val="Code"/>
        <w:rPr>
          <w:color w:val="383A42"/>
          <w:lang w:eastAsia="en-IN"/>
        </w:rPr>
      </w:pPr>
      <w:r w:rsidRPr="000C493A">
        <w:rPr>
          <w:color w:val="383A42"/>
          <w:lang w:eastAsia="en-IN"/>
        </w:rPr>
        <w:t xml:space="preserve">    </w:t>
      </w:r>
    </w:p>
    <w:p w14:paraId="47C76EC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8F25762" w14:textId="77777777" w:rsidR="003F77C7" w:rsidRPr="000C493A" w:rsidRDefault="003F77C7" w:rsidP="006B087E">
      <w:pPr>
        <w:pStyle w:val="Code"/>
        <w:rPr>
          <w:color w:val="383A42"/>
          <w:lang w:eastAsia="en-IN"/>
        </w:rPr>
      </w:pPr>
      <w:r w:rsidRPr="000C493A">
        <w:rPr>
          <w:color w:val="383A42"/>
          <w:lang w:eastAsia="en-IN"/>
        </w:rPr>
        <w:t>}</w:t>
      </w:r>
    </w:p>
    <w:p w14:paraId="140F2B30" w14:textId="77777777" w:rsidR="003F77C7" w:rsidRPr="000C493A" w:rsidRDefault="003F77C7" w:rsidP="00036A3A">
      <w:pPr>
        <w:pStyle w:val="texxtt"/>
        <w:rPr>
          <w:lang w:eastAsia="en-IN"/>
        </w:rPr>
      </w:pPr>
      <w:r w:rsidRPr="000C493A">
        <w:rPr>
          <w:lang w:eastAsia="en-IN"/>
        </w:rPr>
        <w:t>This while loop accomplishes the same task as the previous for loop example, but notice how the initialization (int i = 1) occurs before the loop, and the update (i++) happens inside the loop body. The condition (i &lt;= 5) is checked at the start of each iteration.</w:t>
      </w:r>
    </w:p>
    <w:p w14:paraId="24F88916" w14:textId="77777777" w:rsidR="003F77C7" w:rsidRPr="000C493A" w:rsidRDefault="003F77C7" w:rsidP="00036A3A">
      <w:pPr>
        <w:pStyle w:val="Subheadddddf"/>
      </w:pPr>
      <w:r w:rsidRPr="000C493A">
        <w:t>Output:</w:t>
      </w:r>
    </w:p>
    <w:p w14:paraId="6DAFD0C1" w14:textId="77777777" w:rsidR="003F77C7" w:rsidRPr="000C493A" w:rsidRDefault="003F77C7" w:rsidP="006B087E">
      <w:pPr>
        <w:pStyle w:val="Code"/>
        <w:rPr>
          <w:lang w:eastAsia="en-IN"/>
        </w:rPr>
      </w:pPr>
      <w:r w:rsidRPr="000C493A">
        <w:rPr>
          <w:lang w:eastAsia="en-IN"/>
        </w:rPr>
        <w:t>1 2 3 4 5</w:t>
      </w:r>
    </w:p>
    <w:p w14:paraId="0CE86C0F" w14:textId="77777777" w:rsidR="003F77C7" w:rsidRPr="000C493A" w:rsidRDefault="003F77C7" w:rsidP="00036A3A">
      <w:pPr>
        <w:pStyle w:val="texxtt"/>
        <w:rPr>
          <w:lang w:eastAsia="en-IN"/>
        </w:rPr>
      </w:pPr>
      <w:r w:rsidRPr="000C493A">
        <w:rPr>
          <w:b/>
          <w:bCs/>
          <w:lang w:eastAsia="en-IN"/>
        </w:rPr>
        <w:t>Common Use Cases:</w:t>
      </w:r>
      <w:r w:rsidRPr="000C493A">
        <w:rPr>
          <w:lang w:eastAsia="en-IN"/>
        </w:rPr>
        <w:t xml:space="preserve"> The while loop is frequently used when reading input until a sentinel value is encountered, processing data until end-of-file is reached, or implementing game loops that continue until a quit condition is met.</w:t>
      </w:r>
    </w:p>
    <w:p w14:paraId="4B863D50" w14:textId="77777777" w:rsidR="003F77C7" w:rsidRPr="000C493A" w:rsidRDefault="003F77C7" w:rsidP="00036A3A">
      <w:pPr>
        <w:pStyle w:val="texxtt"/>
        <w:rPr>
          <w:lang w:eastAsia="en-IN"/>
        </w:rPr>
      </w:pPr>
      <w:r w:rsidRPr="000C493A">
        <w:rPr>
          <w:b/>
          <w:bCs/>
          <w:lang w:eastAsia="en-IN"/>
        </w:rPr>
        <w:t>Warning:</w:t>
      </w:r>
      <w:r w:rsidRPr="000C493A">
        <w:rPr>
          <w:lang w:eastAsia="en-IN"/>
        </w:rPr>
        <w:t xml:space="preserve"> Be careful to ensure that the loop condition will eventually become false. A condition that never becomes false creates an infinite loop, causing your program to hang indefinitely.</w:t>
      </w:r>
    </w:p>
    <w:p w14:paraId="77EAF2F0" w14:textId="77777777" w:rsidR="003F77C7" w:rsidRPr="000C493A" w:rsidRDefault="003F77C7" w:rsidP="00036A3A">
      <w:pPr>
        <w:pStyle w:val="Subheadddddf"/>
      </w:pPr>
      <w:r w:rsidRPr="000C493A">
        <w:t>6.2.3 The do-while Loop</w:t>
      </w:r>
    </w:p>
    <w:p w14:paraId="0B76C8F7" w14:textId="77777777" w:rsidR="003F77C7" w:rsidRPr="000C493A" w:rsidRDefault="003F77C7" w:rsidP="00036A3A">
      <w:pPr>
        <w:pStyle w:val="texxtt"/>
        <w:rPr>
          <w:lang w:eastAsia="en-IN"/>
        </w:rPr>
      </w:pPr>
      <w:r w:rsidRPr="000C493A">
        <w:rPr>
          <w:lang w:eastAsia="en-IN"/>
        </w:rPr>
        <w:t xml:space="preserve">The </w:t>
      </w:r>
      <w:r w:rsidRPr="000C493A">
        <w:rPr>
          <w:b/>
          <w:bCs/>
          <w:lang w:eastAsia="en-IN"/>
        </w:rPr>
        <w:t>do-while loop</w:t>
      </w:r>
      <w:r w:rsidRPr="000C493A">
        <w:rPr>
          <w:lang w:eastAsia="en-IN"/>
        </w:rPr>
        <w:t xml:space="preserve"> is a unique variation of the while loop with one crucial difference: the condition is checked </w:t>
      </w:r>
      <w:r w:rsidRPr="000C493A">
        <w:rPr>
          <w:b/>
          <w:bCs/>
          <w:lang w:eastAsia="en-IN"/>
        </w:rPr>
        <w:t>after</w:t>
      </w:r>
      <w:r w:rsidRPr="000C493A">
        <w:rPr>
          <w:lang w:eastAsia="en-IN"/>
        </w:rPr>
        <w:t xml:space="preserve"> the loop body executes rather than before. This seemingly small difference has important implications—it guarantees that the loop body will </w:t>
      </w:r>
      <w:r w:rsidRPr="000C493A">
        <w:rPr>
          <w:b/>
          <w:bCs/>
          <w:lang w:eastAsia="en-IN"/>
        </w:rPr>
        <w:t>always execute at least once</w:t>
      </w:r>
      <w:r w:rsidRPr="000C493A">
        <w:rPr>
          <w:lang w:eastAsia="en-IN"/>
        </w:rPr>
        <w:t>, regardless of whether the condition is initially true or false.</w:t>
      </w:r>
    </w:p>
    <w:p w14:paraId="4A865FE7" w14:textId="4A19C5AA" w:rsidR="003F77C7" w:rsidRPr="000C493A" w:rsidRDefault="003F77C7" w:rsidP="00036A3A">
      <w:pPr>
        <w:pStyle w:val="Subheadddddf"/>
      </w:pPr>
      <w:r w:rsidRPr="000C493A">
        <w:t>Syntax:</w:t>
      </w:r>
    </w:p>
    <w:p w14:paraId="201A0A58" w14:textId="77777777" w:rsidR="003F77C7" w:rsidRPr="000C493A" w:rsidRDefault="003F77C7" w:rsidP="006B087E">
      <w:pPr>
        <w:pStyle w:val="Code"/>
        <w:rPr>
          <w:lang w:eastAsia="en-IN"/>
        </w:rPr>
      </w:pPr>
      <w:r w:rsidRPr="000C493A">
        <w:rPr>
          <w:color w:val="A626A4"/>
          <w:lang w:eastAsia="en-IN"/>
        </w:rPr>
        <w:t>do</w:t>
      </w:r>
      <w:r w:rsidRPr="000C493A">
        <w:rPr>
          <w:lang w:eastAsia="en-IN"/>
        </w:rPr>
        <w:t xml:space="preserve"> {</w:t>
      </w:r>
    </w:p>
    <w:p w14:paraId="220B9B40" w14:textId="77777777" w:rsidR="003F77C7" w:rsidRPr="000C493A" w:rsidRDefault="003F77C7" w:rsidP="006B087E">
      <w:pPr>
        <w:pStyle w:val="Code"/>
        <w:rPr>
          <w:lang w:eastAsia="en-IN"/>
        </w:rPr>
      </w:pPr>
      <w:r w:rsidRPr="000C493A">
        <w:rPr>
          <w:lang w:eastAsia="en-IN"/>
        </w:rPr>
        <w:t xml:space="preserve">    </w:t>
      </w:r>
      <w:r w:rsidRPr="000C493A">
        <w:rPr>
          <w:i/>
          <w:iCs/>
          <w:color w:val="A0A1A7"/>
          <w:lang w:eastAsia="en-IN"/>
        </w:rPr>
        <w:t>// statements</w:t>
      </w:r>
    </w:p>
    <w:p w14:paraId="324FB274" w14:textId="77777777" w:rsidR="003F77C7" w:rsidRPr="000C493A" w:rsidRDefault="003F77C7" w:rsidP="006B087E">
      <w:pPr>
        <w:pStyle w:val="Code"/>
        <w:rPr>
          <w:lang w:eastAsia="en-IN"/>
        </w:rPr>
      </w:pPr>
      <w:r w:rsidRPr="000C493A">
        <w:rPr>
          <w:lang w:eastAsia="en-IN"/>
        </w:rPr>
        <w:t xml:space="preserve">} </w:t>
      </w:r>
      <w:r w:rsidRPr="000C493A">
        <w:rPr>
          <w:color w:val="A626A4"/>
          <w:lang w:eastAsia="en-IN"/>
        </w:rPr>
        <w:t>while</w:t>
      </w:r>
      <w:r w:rsidRPr="000C493A">
        <w:rPr>
          <w:lang w:eastAsia="en-IN"/>
        </w:rPr>
        <w:t xml:space="preserve"> (condition);</w:t>
      </w:r>
    </w:p>
    <w:p w14:paraId="367DDB91" w14:textId="77777777" w:rsidR="003F77C7" w:rsidRPr="000C493A" w:rsidRDefault="003F77C7" w:rsidP="00036A3A">
      <w:pPr>
        <w:pStyle w:val="texxtt"/>
        <w:rPr>
          <w:lang w:eastAsia="en-IN"/>
        </w:rPr>
      </w:pPr>
      <w:r w:rsidRPr="000C493A">
        <w:rPr>
          <w:lang w:eastAsia="en-IN"/>
        </w:rPr>
        <w:t>Notice the semicolon after the condition—this is required syntax for the do-while loop. The loop executes the statements first, then checks the condition. If the condition is true, the loop repeats; if false, the loop terminates.</w:t>
      </w:r>
    </w:p>
    <w:p w14:paraId="2E81EF26" w14:textId="3214101E" w:rsidR="003F77C7" w:rsidRPr="000C493A" w:rsidRDefault="003F77C7" w:rsidP="00036A3A">
      <w:pPr>
        <w:pStyle w:val="Subheadddddf"/>
      </w:pPr>
      <w:r w:rsidRPr="000C493A">
        <w:t>Example: Print numbers 1 to 5</w:t>
      </w:r>
    </w:p>
    <w:p w14:paraId="49C04551"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0301D53" w14:textId="77777777" w:rsidR="003F77C7" w:rsidRPr="000C493A" w:rsidRDefault="003F77C7" w:rsidP="006B087E">
      <w:pPr>
        <w:pStyle w:val="Code"/>
        <w:rPr>
          <w:color w:val="383A42"/>
          <w:lang w:eastAsia="en-IN"/>
        </w:rPr>
      </w:pPr>
    </w:p>
    <w:p w14:paraId="00E1DE62"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41D185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B3C7B8F" w14:textId="77777777" w:rsidR="003F77C7" w:rsidRPr="000C493A" w:rsidRDefault="003F77C7" w:rsidP="006B087E">
      <w:pPr>
        <w:pStyle w:val="Code"/>
        <w:rPr>
          <w:color w:val="383A42"/>
          <w:lang w:eastAsia="en-IN"/>
        </w:rPr>
      </w:pPr>
      <w:r w:rsidRPr="000C493A">
        <w:rPr>
          <w:color w:val="383A42"/>
          <w:lang w:eastAsia="en-IN"/>
        </w:rPr>
        <w:t xml:space="preserve">    </w:t>
      </w:r>
    </w:p>
    <w:p w14:paraId="7A5CDEC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do</w:t>
      </w:r>
      <w:r w:rsidRPr="000C493A">
        <w:rPr>
          <w:color w:val="383A42"/>
          <w:lang w:eastAsia="en-IN"/>
        </w:rPr>
        <w:t xml:space="preserve"> {</w:t>
      </w:r>
    </w:p>
    <w:p w14:paraId="57DC9E7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45B7169D" w14:textId="77777777" w:rsidR="003F77C7" w:rsidRPr="000C493A" w:rsidRDefault="003F77C7" w:rsidP="006B087E">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1BEB5C67"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while</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w:t>
      </w:r>
    </w:p>
    <w:p w14:paraId="2F44AD51" w14:textId="77777777" w:rsidR="003F77C7" w:rsidRPr="000C493A" w:rsidRDefault="003F77C7" w:rsidP="006B087E">
      <w:pPr>
        <w:pStyle w:val="Code"/>
        <w:rPr>
          <w:color w:val="383A42"/>
          <w:lang w:eastAsia="en-IN"/>
        </w:rPr>
      </w:pPr>
      <w:r w:rsidRPr="000C493A">
        <w:rPr>
          <w:color w:val="383A42"/>
          <w:lang w:eastAsia="en-IN"/>
        </w:rPr>
        <w:t xml:space="preserve">    </w:t>
      </w:r>
    </w:p>
    <w:p w14:paraId="78B9C45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9AEBF4A" w14:textId="77777777" w:rsidR="003F77C7" w:rsidRPr="000C493A" w:rsidRDefault="003F77C7" w:rsidP="006B087E">
      <w:pPr>
        <w:pStyle w:val="Code"/>
        <w:rPr>
          <w:color w:val="383A42"/>
          <w:lang w:eastAsia="en-IN"/>
        </w:rPr>
      </w:pPr>
      <w:r w:rsidRPr="000C493A">
        <w:rPr>
          <w:color w:val="383A42"/>
          <w:lang w:eastAsia="en-IN"/>
        </w:rPr>
        <w:t>}</w:t>
      </w:r>
    </w:p>
    <w:p w14:paraId="0FED2079" w14:textId="77777777" w:rsidR="003F77C7" w:rsidRPr="000C493A" w:rsidRDefault="003F77C7" w:rsidP="00036A3A">
      <w:pPr>
        <w:pStyle w:val="texxtt"/>
        <w:rPr>
          <w:lang w:eastAsia="en-IN"/>
        </w:rPr>
      </w:pPr>
      <w:r w:rsidRPr="000C493A">
        <w:rPr>
          <w:lang w:eastAsia="en-IN"/>
        </w:rPr>
        <w:t>Although this produces the same output as our previous examples, the execution order is different. The printf and increment statements execute first, then the condition is evaluated to determine whether to repeat the loop.</w:t>
      </w:r>
    </w:p>
    <w:p w14:paraId="17038A57" w14:textId="77777777" w:rsidR="003F77C7" w:rsidRPr="000C493A" w:rsidRDefault="003F77C7" w:rsidP="00036A3A">
      <w:pPr>
        <w:pStyle w:val="Subheadddddf"/>
      </w:pPr>
      <w:r w:rsidRPr="000C493A">
        <w:t>Output:</w:t>
      </w:r>
    </w:p>
    <w:p w14:paraId="7DDEF0E9" w14:textId="77777777" w:rsidR="003F77C7" w:rsidRPr="000C493A" w:rsidRDefault="003F77C7" w:rsidP="006B087E">
      <w:pPr>
        <w:pStyle w:val="Code"/>
        <w:rPr>
          <w:lang w:eastAsia="en-IN"/>
        </w:rPr>
      </w:pPr>
      <w:r w:rsidRPr="000C493A">
        <w:rPr>
          <w:lang w:eastAsia="en-IN"/>
        </w:rPr>
        <w:t>1 2 3 4 5</w:t>
      </w:r>
    </w:p>
    <w:p w14:paraId="6CCD1B85" w14:textId="77777777" w:rsidR="003F77C7" w:rsidRPr="000C493A" w:rsidRDefault="003F77C7" w:rsidP="00036A3A">
      <w:pPr>
        <w:pStyle w:val="texxtt"/>
        <w:rPr>
          <w:lang w:eastAsia="en-IN"/>
        </w:rPr>
      </w:pPr>
      <w:r w:rsidRPr="000C493A">
        <w:rPr>
          <w:b/>
          <w:bCs/>
          <w:lang w:eastAsia="en-IN"/>
        </w:rPr>
        <w:t>When to Use do-while:</w:t>
      </w:r>
      <w:r w:rsidRPr="000C493A">
        <w:rPr>
          <w:lang w:eastAsia="en-IN"/>
        </w:rPr>
        <w:t xml:space="preserve"> This loop type is particularly useful for input validation scenarios where you want to prompt the user at least once and continue prompting until valid input is received. For example, displaying a menu and requiring the user to select an option is a perfect use case for a do-while loop.</w:t>
      </w:r>
    </w:p>
    <w:p w14:paraId="13A5A758" w14:textId="77777777" w:rsidR="003F77C7" w:rsidRPr="000C493A" w:rsidRDefault="003F77C7" w:rsidP="00036A3A">
      <w:pPr>
        <w:pStyle w:val="Subheadddddf"/>
      </w:pPr>
      <w:r w:rsidRPr="000C493A">
        <w:t>Comparison of Loop Types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7"/>
        <w:gridCol w:w="2456"/>
        <w:gridCol w:w="1896"/>
        <w:gridCol w:w="4327"/>
      </w:tblGrid>
      <w:tr w:rsidR="003F77C7" w:rsidRPr="00036A3A" w14:paraId="2AC39033" w14:textId="77777777" w:rsidTr="006B087E">
        <w:trPr>
          <w:tblHeader/>
          <w:tblCellSpacing w:w="15" w:type="dxa"/>
        </w:trPr>
        <w:tc>
          <w:tcPr>
            <w:tcW w:w="0" w:type="auto"/>
            <w:vAlign w:val="center"/>
            <w:hideMark/>
          </w:tcPr>
          <w:p w14:paraId="55118F58"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Loop Type</w:t>
            </w:r>
          </w:p>
        </w:tc>
        <w:tc>
          <w:tcPr>
            <w:tcW w:w="0" w:type="auto"/>
            <w:vAlign w:val="center"/>
            <w:hideMark/>
          </w:tcPr>
          <w:p w14:paraId="1DB4FB89"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When Condition is Checked</w:t>
            </w:r>
          </w:p>
        </w:tc>
        <w:tc>
          <w:tcPr>
            <w:tcW w:w="0" w:type="auto"/>
            <w:vAlign w:val="center"/>
            <w:hideMark/>
          </w:tcPr>
          <w:p w14:paraId="43228512"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Minimum Executions</w:t>
            </w:r>
          </w:p>
        </w:tc>
        <w:tc>
          <w:tcPr>
            <w:tcW w:w="0" w:type="auto"/>
            <w:vAlign w:val="center"/>
            <w:hideMark/>
          </w:tcPr>
          <w:p w14:paraId="1E57D643"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Best Used When</w:t>
            </w:r>
          </w:p>
        </w:tc>
      </w:tr>
      <w:tr w:rsidR="003F77C7" w:rsidRPr="00036A3A" w14:paraId="28F8280C" w14:textId="77777777" w:rsidTr="006B087E">
        <w:trPr>
          <w:tblCellSpacing w:w="15" w:type="dxa"/>
        </w:trPr>
        <w:tc>
          <w:tcPr>
            <w:tcW w:w="0" w:type="auto"/>
            <w:vAlign w:val="center"/>
            <w:hideMark/>
          </w:tcPr>
          <w:p w14:paraId="2B7FAF6C" w14:textId="344AEF8D"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w:t>
            </w:r>
            <w:r w:rsidR="003F77C7" w:rsidRPr="00036A3A">
              <w:rPr>
                <w:rFonts w:ascii="Bembo" w:eastAsia="Times New Roman" w:hAnsi="Bembo" w:cs="Times New Roman"/>
                <w:kern w:val="0"/>
                <w:sz w:val="25"/>
                <w:szCs w:val="25"/>
                <w:lang w:eastAsia="en-IN"/>
                <w14:ligatures w14:val="none"/>
              </w:rPr>
              <w:t>or</w:t>
            </w:r>
          </w:p>
        </w:tc>
        <w:tc>
          <w:tcPr>
            <w:tcW w:w="0" w:type="auto"/>
            <w:vAlign w:val="center"/>
            <w:hideMark/>
          </w:tcPr>
          <w:p w14:paraId="5C79933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Before each iteration (including first)</w:t>
            </w:r>
          </w:p>
        </w:tc>
        <w:tc>
          <w:tcPr>
            <w:tcW w:w="0" w:type="auto"/>
            <w:vAlign w:val="center"/>
            <w:hideMark/>
          </w:tcPr>
          <w:p w14:paraId="3F1225D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0 times</w:t>
            </w:r>
          </w:p>
        </w:tc>
        <w:tc>
          <w:tcPr>
            <w:tcW w:w="0" w:type="auto"/>
            <w:vAlign w:val="center"/>
            <w:hideMark/>
          </w:tcPr>
          <w:p w14:paraId="36424FB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The number of iterations is known beforehand</w:t>
            </w:r>
          </w:p>
        </w:tc>
      </w:tr>
      <w:tr w:rsidR="003F77C7" w:rsidRPr="00036A3A" w14:paraId="06FF083C" w14:textId="77777777" w:rsidTr="006B087E">
        <w:trPr>
          <w:tblCellSpacing w:w="15" w:type="dxa"/>
        </w:trPr>
        <w:tc>
          <w:tcPr>
            <w:tcW w:w="0" w:type="auto"/>
            <w:vAlign w:val="center"/>
            <w:hideMark/>
          </w:tcPr>
          <w:p w14:paraId="532519AB" w14:textId="22EB9848"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W</w:t>
            </w:r>
            <w:r w:rsidR="003F77C7" w:rsidRPr="00036A3A">
              <w:rPr>
                <w:rFonts w:ascii="Bembo" w:eastAsia="Times New Roman" w:hAnsi="Bembo" w:cs="Times New Roman"/>
                <w:kern w:val="0"/>
                <w:sz w:val="25"/>
                <w:szCs w:val="25"/>
                <w:lang w:eastAsia="en-IN"/>
                <w14:ligatures w14:val="none"/>
              </w:rPr>
              <w:t>hile</w:t>
            </w:r>
          </w:p>
        </w:tc>
        <w:tc>
          <w:tcPr>
            <w:tcW w:w="0" w:type="auto"/>
            <w:vAlign w:val="center"/>
            <w:hideMark/>
          </w:tcPr>
          <w:p w14:paraId="51568FA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Before each iteration (including first)</w:t>
            </w:r>
          </w:p>
        </w:tc>
        <w:tc>
          <w:tcPr>
            <w:tcW w:w="0" w:type="auto"/>
            <w:vAlign w:val="center"/>
            <w:hideMark/>
          </w:tcPr>
          <w:p w14:paraId="00D123E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0 times</w:t>
            </w:r>
          </w:p>
        </w:tc>
        <w:tc>
          <w:tcPr>
            <w:tcW w:w="0" w:type="auto"/>
            <w:vAlign w:val="center"/>
            <w:hideMark/>
          </w:tcPr>
          <w:p w14:paraId="725A230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You need to repeat until a specific condition becomes false</w:t>
            </w:r>
          </w:p>
        </w:tc>
      </w:tr>
      <w:tr w:rsidR="003F77C7" w:rsidRPr="00036A3A" w14:paraId="7BFE83B8" w14:textId="77777777" w:rsidTr="006B087E">
        <w:trPr>
          <w:tblCellSpacing w:w="15" w:type="dxa"/>
        </w:trPr>
        <w:tc>
          <w:tcPr>
            <w:tcW w:w="0" w:type="auto"/>
            <w:vAlign w:val="center"/>
            <w:hideMark/>
          </w:tcPr>
          <w:p w14:paraId="00EB9D7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do-while</w:t>
            </w:r>
          </w:p>
        </w:tc>
        <w:tc>
          <w:tcPr>
            <w:tcW w:w="0" w:type="auto"/>
            <w:vAlign w:val="center"/>
            <w:hideMark/>
          </w:tcPr>
          <w:p w14:paraId="6A04DCD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After each iteration</w:t>
            </w:r>
          </w:p>
        </w:tc>
        <w:tc>
          <w:tcPr>
            <w:tcW w:w="0" w:type="auto"/>
            <w:vAlign w:val="center"/>
            <w:hideMark/>
          </w:tcPr>
          <w:p w14:paraId="5799BCB6"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At least 1 time</w:t>
            </w:r>
          </w:p>
        </w:tc>
        <w:tc>
          <w:tcPr>
            <w:tcW w:w="0" w:type="auto"/>
            <w:vAlign w:val="center"/>
            <w:hideMark/>
          </w:tcPr>
          <w:p w14:paraId="3FE980C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The loop body must execute at least once regardless of the initial condition</w:t>
            </w:r>
          </w:p>
        </w:tc>
      </w:tr>
    </w:tbl>
    <w:p w14:paraId="6E102ED7" w14:textId="77777777" w:rsidR="003F77C7" w:rsidRPr="000C493A" w:rsidRDefault="003F77C7" w:rsidP="00036A3A">
      <w:pPr>
        <w:pStyle w:val="Subheadddd"/>
      </w:pPr>
      <w:bookmarkStart w:id="54" w:name="_Toc212290955"/>
      <w:r w:rsidRPr="000C493A">
        <w:t>6.3 Jump Statements</w:t>
      </w:r>
      <w:bookmarkEnd w:id="54"/>
    </w:p>
    <w:p w14:paraId="7DE1D7D3" w14:textId="77777777" w:rsidR="003F77C7" w:rsidRPr="000C493A" w:rsidRDefault="003F77C7" w:rsidP="00036A3A">
      <w:pPr>
        <w:pStyle w:val="texxtt"/>
        <w:rPr>
          <w:lang w:eastAsia="en-IN"/>
        </w:rPr>
      </w:pPr>
      <w:r w:rsidRPr="000C493A">
        <w:rPr>
          <w:lang w:eastAsia="en-IN"/>
        </w:rPr>
        <w:t xml:space="preserve">While decision-making statements and loops provide structured control flow, jump statements offer a way to </w:t>
      </w:r>
      <w:r w:rsidRPr="000C493A">
        <w:rPr>
          <w:b/>
          <w:bCs/>
          <w:lang w:eastAsia="en-IN"/>
        </w:rPr>
        <w:t>alter the normal, sequential flow of execution</w:t>
      </w:r>
      <w:r w:rsidRPr="000C493A">
        <w:rPr>
          <w:lang w:eastAsia="en-IN"/>
        </w:rPr>
        <w:t xml:space="preserve"> in more dramatic ways. Jump statements allow programs to exit from loops prematurely, skip specific iterations, transfer control to different parts of code, or return from functions. While powerful, these statements should be used judiciously, as overuse can make code harder to understand and maintain.</w:t>
      </w:r>
    </w:p>
    <w:p w14:paraId="5C21C53E" w14:textId="77777777" w:rsidR="003F77C7" w:rsidRPr="000C493A" w:rsidRDefault="003F77C7" w:rsidP="00036A3A">
      <w:pPr>
        <w:pStyle w:val="texxtt"/>
        <w:rPr>
          <w:lang w:eastAsia="en-IN"/>
        </w:rPr>
      </w:pPr>
      <w:r w:rsidRPr="000C493A">
        <w:rPr>
          <w:lang w:eastAsia="en-IN"/>
        </w:rPr>
        <w:t>C provides four distinct jump statements:</w:t>
      </w:r>
    </w:p>
    <w:p w14:paraId="1698C4A7" w14:textId="77777777" w:rsidR="003F77C7" w:rsidRPr="000C493A" w:rsidRDefault="003F77C7" w:rsidP="00036A3A">
      <w:pPr>
        <w:pStyle w:val="Pointss"/>
      </w:pPr>
      <w:r w:rsidRPr="000C493A">
        <w:t>break – exits from a loop or switch statement immediately</w:t>
      </w:r>
    </w:p>
    <w:p w14:paraId="7DBCE812" w14:textId="77777777" w:rsidR="003F77C7" w:rsidRPr="000C493A" w:rsidRDefault="003F77C7" w:rsidP="00036A3A">
      <w:pPr>
        <w:pStyle w:val="Pointss"/>
      </w:pPr>
      <w:r w:rsidRPr="000C493A">
        <w:t>continue – skips the remainder of the current loop iteration</w:t>
      </w:r>
    </w:p>
    <w:p w14:paraId="531FFD96" w14:textId="77777777" w:rsidR="003F77C7" w:rsidRPr="000C493A" w:rsidRDefault="003F77C7" w:rsidP="00036A3A">
      <w:pPr>
        <w:pStyle w:val="Pointss"/>
      </w:pPr>
      <w:r w:rsidRPr="000C493A">
        <w:t>goto – transfers control to a labeled statement (use with extreme caution)</w:t>
      </w:r>
    </w:p>
    <w:p w14:paraId="0D5057DC" w14:textId="77777777" w:rsidR="003F77C7" w:rsidRPr="000C493A" w:rsidRDefault="003F77C7" w:rsidP="00036A3A">
      <w:pPr>
        <w:pStyle w:val="Pointss"/>
      </w:pPr>
      <w:r w:rsidRPr="000C493A">
        <w:t>return – exits from a function and optionally returns a value</w:t>
      </w:r>
    </w:p>
    <w:p w14:paraId="5E4749C5" w14:textId="0A1F4612" w:rsidR="003F77C7" w:rsidRPr="000C493A" w:rsidRDefault="003F77C7" w:rsidP="00036A3A">
      <w:pPr>
        <w:pStyle w:val="Subheadddddf"/>
      </w:pPr>
      <w:r w:rsidRPr="000C493A">
        <w:t>6.3.1 The break Statement</w:t>
      </w:r>
    </w:p>
    <w:p w14:paraId="6FE5E2E7" w14:textId="77777777" w:rsidR="003F77C7" w:rsidRPr="000C493A" w:rsidRDefault="003F77C7" w:rsidP="00036A3A">
      <w:pPr>
        <w:pStyle w:val="texxtt"/>
        <w:rPr>
          <w:lang w:eastAsia="en-IN"/>
        </w:rPr>
      </w:pPr>
      <w:r w:rsidRPr="000C493A">
        <w:rPr>
          <w:lang w:eastAsia="en-IN"/>
        </w:rPr>
        <w:t xml:space="preserve">The </w:t>
      </w:r>
      <w:r w:rsidRPr="000C493A">
        <w:rPr>
          <w:b/>
          <w:bCs/>
          <w:lang w:eastAsia="en-IN"/>
        </w:rPr>
        <w:t>break</w:t>
      </w:r>
      <w:r w:rsidRPr="000C493A">
        <w:rPr>
          <w:lang w:eastAsia="en-IN"/>
        </w:rPr>
        <w:t xml:space="preserve"> statement provides a mechanism to </w:t>
      </w:r>
      <w:r w:rsidRPr="000C493A">
        <w:rPr>
          <w:b/>
          <w:bCs/>
          <w:lang w:eastAsia="en-IN"/>
        </w:rPr>
        <w:t>exit immediately</w:t>
      </w:r>
      <w:r w:rsidRPr="000C493A">
        <w:rPr>
          <w:lang w:eastAsia="en-IN"/>
        </w:rPr>
        <w:t xml:space="preserve"> from a loop (for, while, or do-while) or from a switch statement, regardless of whether the normal termination condition has been met. When a break statement is encountered, control transfers immediately to the first statement following the loop or switch block.</w:t>
      </w:r>
    </w:p>
    <w:p w14:paraId="3F0D64DE" w14:textId="5BB7ED68" w:rsidR="003F77C7" w:rsidRPr="000C493A" w:rsidRDefault="003F77C7" w:rsidP="00036A3A">
      <w:pPr>
        <w:pStyle w:val="Subheadddddf"/>
      </w:pPr>
      <w:r w:rsidRPr="000C493A">
        <w:t>Practical Example: Exit loop when number is 3</w:t>
      </w:r>
    </w:p>
    <w:p w14:paraId="7FE36D50"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2E5A001" w14:textId="77777777" w:rsidR="003F77C7" w:rsidRPr="000C493A" w:rsidRDefault="003F77C7" w:rsidP="006B087E">
      <w:pPr>
        <w:pStyle w:val="Code"/>
        <w:rPr>
          <w:color w:val="383A42"/>
          <w:lang w:eastAsia="en-IN"/>
        </w:rPr>
      </w:pPr>
    </w:p>
    <w:p w14:paraId="4E382FA3"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C8861E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77216F2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w:t>
      </w:r>
    </w:p>
    <w:p w14:paraId="58B30662"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6708D350" w14:textId="77777777" w:rsidR="003F77C7" w:rsidRPr="000C493A" w:rsidRDefault="003F77C7" w:rsidP="006B087E">
      <w:pPr>
        <w:pStyle w:val="Code"/>
        <w:rPr>
          <w:color w:val="383A42"/>
          <w:lang w:eastAsia="en-IN"/>
        </w:rPr>
      </w:pPr>
      <w:r w:rsidRPr="000C493A">
        <w:rPr>
          <w:color w:val="383A42"/>
          <w:lang w:eastAsia="en-IN"/>
        </w:rPr>
        <w:t xml:space="preserve">        }</w:t>
      </w:r>
    </w:p>
    <w:p w14:paraId="589F8B9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7BBBE0EB" w14:textId="77777777" w:rsidR="003F77C7" w:rsidRPr="000C493A" w:rsidRDefault="003F77C7" w:rsidP="006B087E">
      <w:pPr>
        <w:pStyle w:val="Code"/>
        <w:rPr>
          <w:color w:val="383A42"/>
          <w:lang w:eastAsia="en-IN"/>
        </w:rPr>
      </w:pPr>
      <w:r w:rsidRPr="000C493A">
        <w:rPr>
          <w:color w:val="383A42"/>
          <w:lang w:eastAsia="en-IN"/>
        </w:rPr>
        <w:t xml:space="preserve">    }</w:t>
      </w:r>
    </w:p>
    <w:p w14:paraId="71B0A43C" w14:textId="77777777" w:rsidR="003F77C7" w:rsidRPr="000C493A" w:rsidRDefault="003F77C7" w:rsidP="006B087E">
      <w:pPr>
        <w:pStyle w:val="Code"/>
        <w:rPr>
          <w:color w:val="383A42"/>
          <w:lang w:eastAsia="en-IN"/>
        </w:rPr>
      </w:pPr>
      <w:r w:rsidRPr="000C493A">
        <w:rPr>
          <w:color w:val="383A42"/>
          <w:lang w:eastAsia="en-IN"/>
        </w:rPr>
        <w:t xml:space="preserve">    </w:t>
      </w:r>
    </w:p>
    <w:p w14:paraId="20997E38"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B8BFDE4" w14:textId="77777777" w:rsidR="003F77C7" w:rsidRPr="000C493A" w:rsidRDefault="003F77C7" w:rsidP="006B087E">
      <w:pPr>
        <w:pStyle w:val="Code"/>
        <w:rPr>
          <w:color w:val="383A42"/>
          <w:lang w:eastAsia="en-IN"/>
        </w:rPr>
      </w:pPr>
      <w:r w:rsidRPr="000C493A">
        <w:rPr>
          <w:color w:val="383A42"/>
          <w:lang w:eastAsia="en-IN"/>
        </w:rPr>
        <w:t>}</w:t>
      </w:r>
    </w:p>
    <w:p w14:paraId="0497DB9D" w14:textId="77777777" w:rsidR="003F77C7" w:rsidRPr="000C493A" w:rsidRDefault="003F77C7" w:rsidP="00036A3A">
      <w:pPr>
        <w:pStyle w:val="texxtt"/>
        <w:rPr>
          <w:lang w:eastAsia="en-IN"/>
        </w:rPr>
      </w:pPr>
      <w:r w:rsidRPr="000C493A">
        <w:rPr>
          <w:lang w:eastAsia="en-IN"/>
        </w:rPr>
        <w:t>In this example, the loop is designed to iterate from 1 to 5. However, when i reaches the value 3, the if condition becomes true, and the break statement executes. This causes the program to exit the loop immediately, skipping the remaining iterations. As a result, only the values 1 and 2 are printed before the loop terminates.</w:t>
      </w:r>
    </w:p>
    <w:p w14:paraId="50D0C9F6" w14:textId="77777777" w:rsidR="003F77C7" w:rsidRPr="000C493A" w:rsidRDefault="003F77C7" w:rsidP="00036A3A">
      <w:pPr>
        <w:pStyle w:val="Subheadddddf"/>
      </w:pPr>
      <w:r w:rsidRPr="000C493A">
        <w:t>Output:</w:t>
      </w:r>
    </w:p>
    <w:p w14:paraId="74E0B77C" w14:textId="77777777" w:rsidR="003F77C7" w:rsidRPr="000C493A" w:rsidRDefault="003F77C7" w:rsidP="006B087E">
      <w:pPr>
        <w:pStyle w:val="Code"/>
        <w:rPr>
          <w:lang w:eastAsia="en-IN"/>
        </w:rPr>
      </w:pPr>
      <w:r w:rsidRPr="000C493A">
        <w:rPr>
          <w:lang w:eastAsia="en-IN"/>
        </w:rPr>
        <w:t>1 2</w:t>
      </w:r>
    </w:p>
    <w:p w14:paraId="6BEBF712" w14:textId="77777777" w:rsidR="003F77C7" w:rsidRPr="000C493A" w:rsidRDefault="003F77C7" w:rsidP="00036A3A">
      <w:pPr>
        <w:pStyle w:val="texxtt"/>
        <w:rPr>
          <w:lang w:eastAsia="en-IN"/>
        </w:rPr>
      </w:pPr>
      <w:r w:rsidRPr="000C493A">
        <w:rPr>
          <w:b/>
          <w:bCs/>
          <w:lang w:eastAsia="en-IN"/>
        </w:rPr>
        <w:t>Common Use Cases:</w:t>
      </w:r>
      <w:r w:rsidRPr="000C493A">
        <w:rPr>
          <w:lang w:eastAsia="en-IN"/>
        </w:rPr>
        <w:t xml:space="preserve"> The break statement is frequently used to exit a loop when a specific condition is met (such as finding a target value in a search), to handle error conditions that require abandoning a process, or to exit from switch statements after processing a specific case.</w:t>
      </w:r>
    </w:p>
    <w:p w14:paraId="56726473" w14:textId="77777777" w:rsidR="003F77C7" w:rsidRPr="000C493A" w:rsidRDefault="003F77C7" w:rsidP="00036A3A">
      <w:pPr>
        <w:pStyle w:val="texxtt"/>
        <w:rPr>
          <w:lang w:eastAsia="en-IN"/>
        </w:rPr>
      </w:pPr>
      <w:r w:rsidRPr="000C493A">
        <w:rPr>
          <w:b/>
          <w:bCs/>
          <w:lang w:eastAsia="en-IN"/>
        </w:rPr>
        <w:t>Important Note:</w:t>
      </w:r>
      <w:r w:rsidRPr="000C493A">
        <w:rPr>
          <w:lang w:eastAsia="en-IN"/>
        </w:rPr>
        <w:t xml:space="preserve"> In nested loops, a break statement only exits from the innermost loop in which it appears. It does not affect outer loops.</w:t>
      </w:r>
    </w:p>
    <w:p w14:paraId="7D8473CE" w14:textId="77777777" w:rsidR="003F77C7" w:rsidRPr="000C493A" w:rsidRDefault="003F77C7" w:rsidP="00036A3A">
      <w:pPr>
        <w:pStyle w:val="Subheadddddf"/>
      </w:pPr>
      <w:r w:rsidRPr="000C493A">
        <w:t>6.3.2 The continue Statement</w:t>
      </w:r>
    </w:p>
    <w:p w14:paraId="5D5B927B" w14:textId="77777777" w:rsidR="003F77C7" w:rsidRPr="000C493A" w:rsidRDefault="003F77C7" w:rsidP="00036A3A">
      <w:pPr>
        <w:pStyle w:val="texxtt"/>
        <w:rPr>
          <w:lang w:eastAsia="en-IN"/>
        </w:rPr>
      </w:pPr>
      <w:r w:rsidRPr="000C493A">
        <w:rPr>
          <w:lang w:eastAsia="en-IN"/>
        </w:rPr>
        <w:t xml:space="preserve">Unlike break, which exits a loop entirely, the </w:t>
      </w:r>
      <w:r w:rsidRPr="000C493A">
        <w:rPr>
          <w:b/>
          <w:bCs/>
          <w:lang w:eastAsia="en-IN"/>
        </w:rPr>
        <w:t>continue</w:t>
      </w:r>
      <w:r w:rsidRPr="000C493A">
        <w:rPr>
          <w:lang w:eastAsia="en-IN"/>
        </w:rPr>
        <w:t xml:space="preserve"> statement provides a way to skip the </w:t>
      </w:r>
      <w:r w:rsidRPr="000C493A">
        <w:rPr>
          <w:b/>
          <w:bCs/>
          <w:lang w:eastAsia="en-IN"/>
        </w:rPr>
        <w:t>current iteration</w:t>
      </w:r>
      <w:r w:rsidRPr="000C493A">
        <w:rPr>
          <w:lang w:eastAsia="en-IN"/>
        </w:rPr>
        <w:t xml:space="preserve"> of a loop and immediately move to the next iteration. When a continue statement is encountered, the remaining statements in the loop body are skipped, and control jumps to the loop's update expression (in a for loop) or condition check (in a while or do-while loop).</w:t>
      </w:r>
    </w:p>
    <w:p w14:paraId="72111700" w14:textId="0DD6D114" w:rsidR="003F77C7" w:rsidRPr="000C493A" w:rsidRDefault="003F77C7" w:rsidP="00036A3A">
      <w:pPr>
        <w:pStyle w:val="Subheadddddf"/>
      </w:pPr>
      <w:r w:rsidRPr="000C493A">
        <w:t>Practical Example: Skip number 3</w:t>
      </w:r>
    </w:p>
    <w:p w14:paraId="14AC58A8"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2D1F009" w14:textId="77777777" w:rsidR="003F77C7" w:rsidRPr="000C493A" w:rsidRDefault="003F77C7" w:rsidP="006B087E">
      <w:pPr>
        <w:pStyle w:val="Code"/>
        <w:rPr>
          <w:color w:val="383A42"/>
          <w:lang w:eastAsia="en-IN"/>
        </w:rPr>
      </w:pPr>
    </w:p>
    <w:p w14:paraId="3AF25C4A"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ECB669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5C2C65C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w:t>
      </w:r>
    </w:p>
    <w:p w14:paraId="2E4A88D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continue</w:t>
      </w:r>
      <w:r w:rsidRPr="000C493A">
        <w:rPr>
          <w:color w:val="383A42"/>
          <w:lang w:eastAsia="en-IN"/>
        </w:rPr>
        <w:t>;</w:t>
      </w:r>
    </w:p>
    <w:p w14:paraId="7C70ADB7" w14:textId="77777777" w:rsidR="003F77C7" w:rsidRPr="000C493A" w:rsidRDefault="003F77C7" w:rsidP="006B087E">
      <w:pPr>
        <w:pStyle w:val="Code"/>
        <w:rPr>
          <w:color w:val="383A42"/>
          <w:lang w:eastAsia="en-IN"/>
        </w:rPr>
      </w:pPr>
      <w:r w:rsidRPr="000C493A">
        <w:rPr>
          <w:color w:val="383A42"/>
          <w:lang w:eastAsia="en-IN"/>
        </w:rPr>
        <w:t xml:space="preserve">        }</w:t>
      </w:r>
    </w:p>
    <w:p w14:paraId="09C5513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71C9C867" w14:textId="77777777" w:rsidR="003F77C7" w:rsidRPr="000C493A" w:rsidRDefault="003F77C7" w:rsidP="006B087E">
      <w:pPr>
        <w:pStyle w:val="Code"/>
        <w:rPr>
          <w:color w:val="383A42"/>
          <w:lang w:eastAsia="en-IN"/>
        </w:rPr>
      </w:pPr>
      <w:r w:rsidRPr="000C493A">
        <w:rPr>
          <w:color w:val="383A42"/>
          <w:lang w:eastAsia="en-IN"/>
        </w:rPr>
        <w:t xml:space="preserve">    }</w:t>
      </w:r>
    </w:p>
    <w:p w14:paraId="651A094F" w14:textId="77777777" w:rsidR="003F77C7" w:rsidRPr="000C493A" w:rsidRDefault="003F77C7" w:rsidP="006B087E">
      <w:pPr>
        <w:pStyle w:val="Code"/>
        <w:rPr>
          <w:color w:val="383A42"/>
          <w:lang w:eastAsia="en-IN"/>
        </w:rPr>
      </w:pPr>
      <w:r w:rsidRPr="000C493A">
        <w:rPr>
          <w:color w:val="383A42"/>
          <w:lang w:eastAsia="en-IN"/>
        </w:rPr>
        <w:t xml:space="preserve">    </w:t>
      </w:r>
    </w:p>
    <w:p w14:paraId="32E3F92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ED97A98" w14:textId="77777777" w:rsidR="003F77C7" w:rsidRPr="000C493A" w:rsidRDefault="003F77C7" w:rsidP="006B087E">
      <w:pPr>
        <w:pStyle w:val="Code"/>
        <w:rPr>
          <w:color w:val="383A42"/>
          <w:lang w:eastAsia="en-IN"/>
        </w:rPr>
      </w:pPr>
      <w:r w:rsidRPr="000C493A">
        <w:rPr>
          <w:color w:val="383A42"/>
          <w:lang w:eastAsia="en-IN"/>
        </w:rPr>
        <w:t>}</w:t>
      </w:r>
    </w:p>
    <w:p w14:paraId="284112FB" w14:textId="77777777" w:rsidR="003F77C7" w:rsidRPr="000C493A" w:rsidRDefault="003F77C7" w:rsidP="00036A3A">
      <w:pPr>
        <w:pStyle w:val="texxtt"/>
        <w:rPr>
          <w:lang w:eastAsia="en-IN"/>
        </w:rPr>
      </w:pPr>
      <w:r w:rsidRPr="000C493A">
        <w:rPr>
          <w:lang w:eastAsia="en-IN"/>
        </w:rPr>
        <w:t>This example is similar to the break example above, but with a crucial difference. When i equals 3, instead of exiting the loop entirely, the continue statement causes the program to skip the printf statement for that iteration only and proceed directly to the next iteration (where i becomes 4). This results in all numbers except 3 being printed.</w:t>
      </w:r>
    </w:p>
    <w:p w14:paraId="6381E11A" w14:textId="77777777" w:rsidR="003F77C7" w:rsidRPr="000C493A" w:rsidRDefault="003F77C7" w:rsidP="00036A3A">
      <w:pPr>
        <w:pStyle w:val="Subheadddddf"/>
      </w:pPr>
      <w:r w:rsidRPr="000C493A">
        <w:t>Output:</w:t>
      </w:r>
    </w:p>
    <w:p w14:paraId="08A58BF3" w14:textId="77777777" w:rsidR="003F77C7" w:rsidRPr="000C493A" w:rsidRDefault="003F77C7" w:rsidP="006B087E">
      <w:pPr>
        <w:pStyle w:val="Code"/>
        <w:rPr>
          <w:lang w:eastAsia="en-IN"/>
        </w:rPr>
      </w:pPr>
      <w:r w:rsidRPr="000C493A">
        <w:rPr>
          <w:lang w:eastAsia="en-IN"/>
        </w:rPr>
        <w:t>1 2 4 5</w:t>
      </w:r>
    </w:p>
    <w:p w14:paraId="51F69329" w14:textId="77777777" w:rsidR="003F77C7" w:rsidRPr="000C493A" w:rsidRDefault="003F77C7" w:rsidP="00036A3A">
      <w:pPr>
        <w:pStyle w:val="texxtt"/>
        <w:rPr>
          <w:lang w:eastAsia="en-IN"/>
        </w:rPr>
      </w:pPr>
      <w:r w:rsidRPr="000C493A">
        <w:rPr>
          <w:b/>
          <w:bCs/>
          <w:lang w:eastAsia="en-IN"/>
        </w:rPr>
        <w:t>Common Applications:</w:t>
      </w:r>
      <w:r w:rsidRPr="000C493A">
        <w:rPr>
          <w:lang w:eastAsia="en-IN"/>
        </w:rPr>
        <w:t xml:space="preserve"> The continue statement is useful for skipping invalid or unwanted data (such as filtering even numbers from a sequence), implementing conditional processing within loops, or avoiding deeply nested if statements by handling special cases early and continuing to the next iteration.</w:t>
      </w:r>
    </w:p>
    <w:p w14:paraId="7B787A56" w14:textId="77777777" w:rsidR="003F77C7" w:rsidRPr="000C493A" w:rsidRDefault="003F77C7" w:rsidP="00036A3A">
      <w:pPr>
        <w:pStyle w:val="Subheadddddf"/>
      </w:pPr>
      <w:r w:rsidRPr="000C493A">
        <w:t>6.3.3 The goto Statement</w:t>
      </w:r>
    </w:p>
    <w:p w14:paraId="57FA2B67" w14:textId="77777777" w:rsidR="003F77C7" w:rsidRPr="000C493A" w:rsidRDefault="003F77C7" w:rsidP="00036A3A">
      <w:pPr>
        <w:pStyle w:val="texxtt"/>
        <w:rPr>
          <w:lang w:eastAsia="en-IN"/>
        </w:rPr>
      </w:pPr>
      <w:r w:rsidRPr="000C493A">
        <w:rPr>
          <w:lang w:eastAsia="en-IN"/>
        </w:rPr>
        <w:t xml:space="preserve">The </w:t>
      </w:r>
      <w:r w:rsidRPr="000C493A">
        <w:rPr>
          <w:b/>
          <w:bCs/>
          <w:lang w:eastAsia="en-IN"/>
        </w:rPr>
        <w:t>goto</w:t>
      </w:r>
      <w:r w:rsidRPr="000C493A">
        <w:rPr>
          <w:lang w:eastAsia="en-IN"/>
        </w:rPr>
        <w:t xml:space="preserve"> statement is perhaps the most controversial feature in C programming. It provides an unconditional transfer of control to a </w:t>
      </w:r>
      <w:r w:rsidRPr="000C493A">
        <w:rPr>
          <w:b/>
          <w:bCs/>
          <w:lang w:eastAsia="en-IN"/>
        </w:rPr>
        <w:t>labeled statement</w:t>
      </w:r>
      <w:r w:rsidRPr="000C493A">
        <w:rPr>
          <w:lang w:eastAsia="en-IN"/>
        </w:rPr>
        <w:t xml:space="preserve"> anywhere within the same function. While goto can occasionally simplify complex control flow (particularly for error handling with multiple cleanup steps or breaking out of nested loops), it has largely fallen out of favor in modern programming practice.</w:t>
      </w:r>
    </w:p>
    <w:p w14:paraId="335FF97E" w14:textId="77777777" w:rsidR="003F77C7" w:rsidRPr="000C493A" w:rsidRDefault="003F77C7" w:rsidP="00036A3A">
      <w:pPr>
        <w:pStyle w:val="texxtt"/>
        <w:rPr>
          <w:lang w:eastAsia="en-IN"/>
        </w:rPr>
      </w:pPr>
      <w:r w:rsidRPr="000C493A">
        <w:rPr>
          <w:rFonts w:ascii="Segoe UI Symbol" w:hAnsi="Segoe UI Symbol" w:cs="Segoe UI Symbol"/>
          <w:lang w:eastAsia="en-IN"/>
        </w:rPr>
        <w:t>⚠</w:t>
      </w:r>
      <w:r w:rsidRPr="000C493A">
        <w:rPr>
          <w:lang w:eastAsia="en-IN"/>
        </w:rPr>
        <w:t xml:space="preserve"> </w:t>
      </w:r>
      <w:r w:rsidRPr="000C493A">
        <w:rPr>
          <w:b/>
          <w:bCs/>
          <w:lang w:eastAsia="en-IN"/>
        </w:rPr>
        <w:t>Warning:</w:t>
      </w:r>
      <w:r w:rsidRPr="000C493A">
        <w:rPr>
          <w:lang w:eastAsia="en-IN"/>
        </w:rPr>
        <w:t xml:space="preserve"> The goto statement should be used extremely sparingly, if at all. Excessive use of goto can create "spaghetti code" that is difficult to understand, debug, and maintain. Most control flow requirements can be better addressed using structured constructs like loops and functions.</w:t>
      </w:r>
    </w:p>
    <w:p w14:paraId="211BC58D" w14:textId="46E20A06" w:rsidR="003F77C7" w:rsidRPr="000C493A" w:rsidRDefault="003F77C7" w:rsidP="00036A3A">
      <w:pPr>
        <w:pStyle w:val="Subheadddddf"/>
      </w:pPr>
      <w:r w:rsidRPr="000C493A">
        <w:t>Example: Using goto for repetition</w:t>
      </w:r>
    </w:p>
    <w:p w14:paraId="41766387"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5D4F972" w14:textId="77777777" w:rsidR="003F77C7" w:rsidRPr="000C493A" w:rsidRDefault="003F77C7" w:rsidP="006B087E">
      <w:pPr>
        <w:pStyle w:val="Code"/>
        <w:rPr>
          <w:color w:val="383A42"/>
          <w:lang w:eastAsia="en-IN"/>
        </w:rPr>
      </w:pPr>
    </w:p>
    <w:p w14:paraId="06728E97"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3D4FA3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C8FF522" w14:textId="77777777" w:rsidR="003F77C7" w:rsidRPr="000C493A" w:rsidRDefault="003F77C7" w:rsidP="006B087E">
      <w:pPr>
        <w:pStyle w:val="Code"/>
        <w:rPr>
          <w:color w:val="383A42"/>
          <w:lang w:eastAsia="en-IN"/>
        </w:rPr>
      </w:pPr>
      <w:r w:rsidRPr="000C493A">
        <w:rPr>
          <w:color w:val="383A42"/>
          <w:lang w:eastAsia="en-IN"/>
        </w:rPr>
        <w:t xml:space="preserve">    </w:t>
      </w:r>
    </w:p>
    <w:p w14:paraId="49BBFB95" w14:textId="77777777" w:rsidR="003F77C7" w:rsidRPr="000C493A" w:rsidRDefault="003F77C7" w:rsidP="006B087E">
      <w:pPr>
        <w:pStyle w:val="Code"/>
        <w:rPr>
          <w:color w:val="383A42"/>
          <w:lang w:eastAsia="en-IN"/>
        </w:rPr>
      </w:pPr>
      <w:r w:rsidRPr="000C493A">
        <w:rPr>
          <w:color w:val="383A42"/>
          <w:lang w:eastAsia="en-IN"/>
        </w:rPr>
        <w:t>start</w:t>
      </w:r>
      <w:r w:rsidRPr="000C493A">
        <w:rPr>
          <w:color w:val="4078F2"/>
          <w:lang w:eastAsia="en-IN"/>
        </w:rPr>
        <w:t>:</w:t>
      </w:r>
    </w:p>
    <w:p w14:paraId="4BAF61F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224EFF1A" w14:textId="77777777" w:rsidR="003F77C7" w:rsidRPr="000C493A" w:rsidRDefault="003F77C7" w:rsidP="006B087E">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4B9D5A44"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w:t>
      </w:r>
    </w:p>
    <w:p w14:paraId="6E9CCA0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goto</w:t>
      </w:r>
      <w:r w:rsidRPr="000C493A">
        <w:rPr>
          <w:color w:val="383A42"/>
          <w:lang w:eastAsia="en-IN"/>
        </w:rPr>
        <w:t xml:space="preserve"> start;</w:t>
      </w:r>
    </w:p>
    <w:p w14:paraId="0FFF5AE4" w14:textId="77777777" w:rsidR="003F77C7" w:rsidRPr="000C493A" w:rsidRDefault="003F77C7" w:rsidP="006B087E">
      <w:pPr>
        <w:pStyle w:val="Code"/>
        <w:rPr>
          <w:color w:val="383A42"/>
          <w:lang w:eastAsia="en-IN"/>
        </w:rPr>
      </w:pPr>
      <w:r w:rsidRPr="000C493A">
        <w:rPr>
          <w:color w:val="383A42"/>
          <w:lang w:eastAsia="en-IN"/>
        </w:rPr>
        <w:t xml:space="preserve">    }</w:t>
      </w:r>
    </w:p>
    <w:p w14:paraId="524EA97B" w14:textId="77777777" w:rsidR="003F77C7" w:rsidRPr="000C493A" w:rsidRDefault="003F77C7" w:rsidP="006B087E">
      <w:pPr>
        <w:pStyle w:val="Code"/>
        <w:rPr>
          <w:color w:val="383A42"/>
          <w:lang w:eastAsia="en-IN"/>
        </w:rPr>
      </w:pPr>
      <w:r w:rsidRPr="000C493A">
        <w:rPr>
          <w:color w:val="383A42"/>
          <w:lang w:eastAsia="en-IN"/>
        </w:rPr>
        <w:t xml:space="preserve">    </w:t>
      </w:r>
    </w:p>
    <w:p w14:paraId="2EC8A68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2AA6B61" w14:textId="77777777" w:rsidR="003F77C7" w:rsidRPr="000C493A" w:rsidRDefault="003F77C7" w:rsidP="006B087E">
      <w:pPr>
        <w:pStyle w:val="Code"/>
        <w:rPr>
          <w:color w:val="383A42"/>
          <w:lang w:eastAsia="en-IN"/>
        </w:rPr>
      </w:pPr>
      <w:r w:rsidRPr="000C493A">
        <w:rPr>
          <w:color w:val="383A42"/>
          <w:lang w:eastAsia="en-IN"/>
        </w:rPr>
        <w:t>}</w:t>
      </w:r>
    </w:p>
    <w:p w14:paraId="3EE64141" w14:textId="77777777" w:rsidR="003F77C7" w:rsidRPr="000C493A" w:rsidRDefault="003F77C7" w:rsidP="00036A3A">
      <w:pPr>
        <w:pStyle w:val="texxtt"/>
        <w:rPr>
          <w:lang w:eastAsia="en-IN"/>
        </w:rPr>
      </w:pPr>
      <w:r w:rsidRPr="000C493A">
        <w:rPr>
          <w:lang w:eastAsia="en-IN"/>
        </w:rPr>
        <w:t>In this example, a label called start is defined, and the goto statement transfers control back to this label as long as i is less than or equal to 5. While this demonstrates the mechanism, this particular use case would be much better implemented with a standard loop.</w:t>
      </w:r>
    </w:p>
    <w:p w14:paraId="22622C5D" w14:textId="77777777" w:rsidR="003F77C7" w:rsidRPr="000C493A" w:rsidRDefault="003F77C7" w:rsidP="00036A3A">
      <w:pPr>
        <w:pStyle w:val="Subheadddddf"/>
      </w:pPr>
      <w:r w:rsidRPr="000C493A">
        <w:t>Output:</w:t>
      </w:r>
    </w:p>
    <w:p w14:paraId="2B4CA5C8" w14:textId="77777777" w:rsidR="003F77C7" w:rsidRPr="000C493A" w:rsidRDefault="003F77C7" w:rsidP="006B087E">
      <w:pPr>
        <w:pStyle w:val="Code"/>
        <w:rPr>
          <w:lang w:eastAsia="en-IN"/>
        </w:rPr>
      </w:pPr>
      <w:r w:rsidRPr="000C493A">
        <w:rPr>
          <w:lang w:eastAsia="en-IN"/>
        </w:rPr>
        <w:t>1 2 3 4 5</w:t>
      </w:r>
    </w:p>
    <w:p w14:paraId="3680B3C3" w14:textId="77777777" w:rsidR="003F77C7" w:rsidRPr="000C493A" w:rsidRDefault="003F77C7" w:rsidP="00036A3A">
      <w:pPr>
        <w:pStyle w:val="texxtt"/>
        <w:rPr>
          <w:lang w:eastAsia="en-IN"/>
        </w:rPr>
      </w:pPr>
      <w:r w:rsidRPr="000C493A">
        <w:rPr>
          <w:b/>
          <w:bCs/>
          <w:lang w:eastAsia="en-IN"/>
        </w:rPr>
        <w:t>Legitimate Use Cases:</w:t>
      </w:r>
      <w:r w:rsidRPr="000C493A">
        <w:rPr>
          <w:lang w:eastAsia="en-IN"/>
        </w:rPr>
        <w:t xml:space="preserve"> There are rare scenarios where goto can actually improve code clarity, such as breaking out of deeply nested loops or implementing centralized error handling and resource cleanup in functions with multiple exit points. However, even these situations can often be better handled with alternative approaches.</w:t>
      </w:r>
    </w:p>
    <w:p w14:paraId="027D0BF9" w14:textId="77777777" w:rsidR="003F77C7" w:rsidRPr="000C493A" w:rsidRDefault="003F77C7" w:rsidP="00036A3A">
      <w:pPr>
        <w:pStyle w:val="Subheadddddf"/>
      </w:pPr>
      <w:r w:rsidRPr="000C493A">
        <w:t>6.3.4 The return Statement</w:t>
      </w:r>
    </w:p>
    <w:p w14:paraId="1240F18D" w14:textId="77777777" w:rsidR="003F77C7" w:rsidRPr="000C493A" w:rsidRDefault="003F77C7" w:rsidP="00036A3A">
      <w:pPr>
        <w:pStyle w:val="texxtt"/>
      </w:pPr>
      <w:r w:rsidRPr="000C493A">
        <w:t xml:space="preserve">The </w:t>
      </w:r>
      <w:r w:rsidRPr="000C493A">
        <w:rPr>
          <w:b/>
          <w:bCs/>
        </w:rPr>
        <w:t>return</w:t>
      </w:r>
      <w:r w:rsidRPr="000C493A">
        <w:t xml:space="preserve"> statement serves two critical purposes in C programming: it </w:t>
      </w:r>
      <w:r w:rsidRPr="000C493A">
        <w:rPr>
          <w:b/>
          <w:bCs/>
        </w:rPr>
        <w:t>exits from the current function</w:t>
      </w:r>
      <w:r w:rsidRPr="000C493A">
        <w:t xml:space="preserve"> and optionally </w:t>
      </w:r>
      <w:r w:rsidRPr="000C493A">
        <w:rPr>
          <w:b/>
          <w:bCs/>
        </w:rPr>
        <w:t>sends a value back to the function's caller</w:t>
      </w:r>
      <w:r w:rsidRPr="000C493A">
        <w:t>. Every function in C (except those declared with void return type) should return an appropriate value using a return statement.</w:t>
      </w:r>
    </w:p>
    <w:p w14:paraId="607F7A80" w14:textId="77777777" w:rsidR="003F77C7" w:rsidRPr="000C493A" w:rsidRDefault="003F77C7" w:rsidP="00036A3A">
      <w:pPr>
        <w:pStyle w:val="texxtt"/>
      </w:pPr>
      <w:r w:rsidRPr="000C493A">
        <w:t>In the case of the main() function, which serves as the entry point for C programs, returning 0 conventionally indicates successful program execution, while non-zero values typically indicate various error conditions.</w:t>
      </w:r>
    </w:p>
    <w:p w14:paraId="2103CB87" w14:textId="22E05513" w:rsidR="003F77C7" w:rsidRPr="000C493A" w:rsidRDefault="003F77C7" w:rsidP="00036A3A">
      <w:pPr>
        <w:pStyle w:val="Subheadddddf"/>
      </w:pPr>
      <w:r w:rsidRPr="000C493A">
        <w:t>Detailed Example: Returning a calculated value</w:t>
      </w:r>
    </w:p>
    <w:p w14:paraId="29A3ABA6"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6FCBC3A" w14:textId="77777777" w:rsidR="003F77C7" w:rsidRPr="000C493A" w:rsidRDefault="003F77C7" w:rsidP="006B087E">
      <w:pPr>
        <w:pStyle w:val="Code"/>
        <w:rPr>
          <w:color w:val="383A42"/>
          <w:lang w:eastAsia="en-IN"/>
        </w:rPr>
      </w:pPr>
    </w:p>
    <w:p w14:paraId="28CDA409"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741AB22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i/>
          <w:iCs/>
          <w:color w:val="A0A1A7"/>
          <w:lang w:eastAsia="en-IN"/>
        </w:rPr>
        <w:t>// calculates sum and returns it to caller</w:t>
      </w:r>
    </w:p>
    <w:p w14:paraId="3F30730E" w14:textId="77777777" w:rsidR="003F77C7" w:rsidRPr="000C493A" w:rsidRDefault="003F77C7" w:rsidP="006B087E">
      <w:pPr>
        <w:pStyle w:val="Code"/>
        <w:rPr>
          <w:color w:val="383A42"/>
          <w:lang w:eastAsia="en-IN"/>
        </w:rPr>
      </w:pPr>
      <w:r w:rsidRPr="000C493A">
        <w:rPr>
          <w:color w:val="383A42"/>
          <w:lang w:eastAsia="en-IN"/>
        </w:rPr>
        <w:t>}</w:t>
      </w:r>
    </w:p>
    <w:p w14:paraId="40BABC9F" w14:textId="77777777" w:rsidR="003F77C7" w:rsidRPr="000C493A" w:rsidRDefault="003F77C7" w:rsidP="006B087E">
      <w:pPr>
        <w:pStyle w:val="Code"/>
        <w:rPr>
          <w:color w:val="383A42"/>
          <w:lang w:eastAsia="en-IN"/>
        </w:rPr>
      </w:pPr>
    </w:p>
    <w:p w14:paraId="56E3061D"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E6E6505"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B76B01"/>
          <w:lang w:eastAsia="en-IN"/>
        </w:rPr>
        <w:t>5</w:t>
      </w:r>
      <w:r w:rsidRPr="000C493A">
        <w:rPr>
          <w:color w:val="383A42"/>
          <w:lang w:eastAsia="en-IN"/>
        </w:rPr>
        <w:t xml:space="preserve">, </w:t>
      </w:r>
      <w:r w:rsidRPr="000C493A">
        <w:rPr>
          <w:color w:val="B76B01"/>
          <w:lang w:eastAsia="en-IN"/>
        </w:rPr>
        <w:t>7</w:t>
      </w:r>
      <w:r w:rsidRPr="000C493A">
        <w:rPr>
          <w:color w:val="383A42"/>
          <w:lang w:eastAsia="en-IN"/>
        </w:rPr>
        <w:t>);</w:t>
      </w:r>
    </w:p>
    <w:p w14:paraId="4C264C8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 %d\n"</w:t>
      </w:r>
      <w:r w:rsidRPr="000C493A">
        <w:rPr>
          <w:color w:val="383A42"/>
          <w:lang w:eastAsia="en-IN"/>
        </w:rPr>
        <w:t>, result);</w:t>
      </w:r>
    </w:p>
    <w:p w14:paraId="7452BD78" w14:textId="77777777" w:rsidR="003F77C7" w:rsidRPr="000C493A" w:rsidRDefault="003F77C7" w:rsidP="006B087E">
      <w:pPr>
        <w:pStyle w:val="Code"/>
        <w:rPr>
          <w:color w:val="383A42"/>
          <w:lang w:eastAsia="en-IN"/>
        </w:rPr>
      </w:pPr>
      <w:r w:rsidRPr="000C493A">
        <w:rPr>
          <w:color w:val="383A42"/>
          <w:lang w:eastAsia="en-IN"/>
        </w:rPr>
        <w:t xml:space="preserve">    </w:t>
      </w:r>
    </w:p>
    <w:p w14:paraId="253B8A0C"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indicates successful program completion</w:t>
      </w:r>
    </w:p>
    <w:p w14:paraId="782BC619" w14:textId="77777777" w:rsidR="003F77C7" w:rsidRPr="000C493A" w:rsidRDefault="003F77C7" w:rsidP="006B087E">
      <w:pPr>
        <w:pStyle w:val="Code"/>
        <w:rPr>
          <w:color w:val="383A42"/>
          <w:lang w:eastAsia="en-IN"/>
        </w:rPr>
      </w:pPr>
      <w:r w:rsidRPr="000C493A">
        <w:rPr>
          <w:color w:val="383A42"/>
          <w:lang w:eastAsia="en-IN"/>
        </w:rPr>
        <w:t>}</w:t>
      </w:r>
    </w:p>
    <w:p w14:paraId="425BA1D2" w14:textId="77777777" w:rsidR="003F77C7" w:rsidRPr="000C493A" w:rsidRDefault="003F77C7" w:rsidP="00036A3A">
      <w:pPr>
        <w:pStyle w:val="texxtt"/>
        <w:rPr>
          <w:lang w:eastAsia="en-IN"/>
        </w:rPr>
      </w:pPr>
      <w:r w:rsidRPr="000C493A">
        <w:rPr>
          <w:lang w:eastAsia="en-IN"/>
        </w:rPr>
        <w:t>This example demonstrates a user-defined function called add that takes two integer parameters, calculates their sum, and returns the result using a return statement. In the main() function, we call add(5, 7), and the returned value (12) is stored in the result variable and then printed.</w:t>
      </w:r>
    </w:p>
    <w:p w14:paraId="505BCF21" w14:textId="77777777" w:rsidR="003F77C7" w:rsidRPr="000C493A" w:rsidRDefault="003F77C7" w:rsidP="00036A3A">
      <w:pPr>
        <w:pStyle w:val="Subheadddddf"/>
      </w:pPr>
      <w:r w:rsidRPr="000C493A">
        <w:t>Output:</w:t>
      </w:r>
    </w:p>
    <w:p w14:paraId="6D25F6A8" w14:textId="77777777" w:rsidR="003F77C7" w:rsidRPr="000C493A" w:rsidRDefault="003F77C7" w:rsidP="006B087E">
      <w:pPr>
        <w:pStyle w:val="Code"/>
        <w:rPr>
          <w:lang w:eastAsia="en-IN"/>
        </w:rPr>
      </w:pPr>
      <w:r w:rsidRPr="000C493A">
        <w:rPr>
          <w:lang w:eastAsia="en-IN"/>
        </w:rPr>
        <w:t>Result = 12</w:t>
      </w:r>
    </w:p>
    <w:p w14:paraId="64748AC8" w14:textId="77777777" w:rsidR="003F77C7" w:rsidRPr="000C493A" w:rsidRDefault="003F77C7" w:rsidP="00036A3A">
      <w:pPr>
        <w:pStyle w:val="Subheadddddf"/>
      </w:pPr>
      <w:r w:rsidRPr="000C493A">
        <w:t>Important Concepts:</w:t>
      </w:r>
    </w:p>
    <w:p w14:paraId="65FD0F51" w14:textId="77777777" w:rsidR="003F77C7" w:rsidRPr="000C493A" w:rsidRDefault="003F77C7" w:rsidP="00036A3A">
      <w:pPr>
        <w:pStyle w:val="Pointss"/>
      </w:pPr>
      <w:r w:rsidRPr="000C493A">
        <w:t>Functions can have multiple return statements, though only one will execute for any given function call</w:t>
      </w:r>
    </w:p>
    <w:p w14:paraId="38418F83" w14:textId="77777777" w:rsidR="003F77C7" w:rsidRPr="000C493A" w:rsidRDefault="003F77C7" w:rsidP="00036A3A">
      <w:pPr>
        <w:pStyle w:val="Pointss"/>
      </w:pPr>
      <w:r w:rsidRPr="000C493A">
        <w:t>When a return statement is executed, the function terminates immediately, even if there are more statements below it</w:t>
      </w:r>
    </w:p>
    <w:p w14:paraId="462B5C72" w14:textId="77777777" w:rsidR="003F77C7" w:rsidRPr="000C493A" w:rsidRDefault="003F77C7" w:rsidP="00036A3A">
      <w:pPr>
        <w:pStyle w:val="Pointss"/>
      </w:pPr>
      <w:r w:rsidRPr="000C493A">
        <w:t>The value returned must match the function's declared return type</w:t>
      </w:r>
    </w:p>
    <w:p w14:paraId="088662AD" w14:textId="77777777" w:rsidR="003F77C7" w:rsidRPr="000C493A" w:rsidRDefault="003F77C7" w:rsidP="00036A3A">
      <w:pPr>
        <w:pStyle w:val="Pointss"/>
      </w:pPr>
      <w:r w:rsidRPr="000C493A">
        <w:t>Functions declared with void return type use return; without a value, or can simply reach the end of the function</w:t>
      </w:r>
    </w:p>
    <w:p w14:paraId="2684317C" w14:textId="77777777" w:rsidR="003F77C7" w:rsidRPr="000C493A" w:rsidRDefault="003F77C7" w:rsidP="00036A3A">
      <w:pPr>
        <w:pStyle w:val="Subheadddddf"/>
      </w:pPr>
      <w:r w:rsidRPr="000C493A">
        <w:t>Comparison of Jump Statements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9"/>
        <w:gridCol w:w="2803"/>
        <w:gridCol w:w="5664"/>
      </w:tblGrid>
      <w:tr w:rsidR="003F77C7" w:rsidRPr="00036A3A" w14:paraId="737C0BEB" w14:textId="77777777" w:rsidTr="006B087E">
        <w:trPr>
          <w:tblHeader/>
          <w:tblCellSpacing w:w="15" w:type="dxa"/>
        </w:trPr>
        <w:tc>
          <w:tcPr>
            <w:tcW w:w="0" w:type="auto"/>
            <w:vAlign w:val="center"/>
            <w:hideMark/>
          </w:tcPr>
          <w:p w14:paraId="386B2316"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Statement</w:t>
            </w:r>
          </w:p>
        </w:tc>
        <w:tc>
          <w:tcPr>
            <w:tcW w:w="0" w:type="auto"/>
            <w:vAlign w:val="center"/>
            <w:hideMark/>
          </w:tcPr>
          <w:p w14:paraId="012DCFF3"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Primary Purpose</w:t>
            </w:r>
          </w:p>
        </w:tc>
        <w:tc>
          <w:tcPr>
            <w:tcW w:w="0" w:type="auto"/>
            <w:vAlign w:val="center"/>
            <w:hideMark/>
          </w:tcPr>
          <w:p w14:paraId="558F3F4B" w14:textId="77777777" w:rsidR="003F77C7" w:rsidRPr="00036A3A" w:rsidRDefault="003F77C7" w:rsidP="003F77C7">
            <w:pPr>
              <w:spacing w:after="0" w:line="240" w:lineRule="auto"/>
              <w:jc w:val="center"/>
              <w:rPr>
                <w:rFonts w:ascii="Bembo" w:eastAsia="Times New Roman" w:hAnsi="Bembo" w:cs="Times New Roman"/>
                <w:b/>
                <w:bCs/>
                <w:kern w:val="0"/>
                <w:sz w:val="25"/>
                <w:szCs w:val="25"/>
                <w:lang w:eastAsia="en-IN"/>
                <w14:ligatures w14:val="none"/>
              </w:rPr>
            </w:pPr>
            <w:r w:rsidRPr="00036A3A">
              <w:rPr>
                <w:rFonts w:ascii="Bembo" w:eastAsia="Times New Roman" w:hAnsi="Bembo" w:cs="Times New Roman"/>
                <w:b/>
                <w:bCs/>
                <w:kern w:val="0"/>
                <w:sz w:val="25"/>
                <w:szCs w:val="25"/>
                <w:lang w:eastAsia="en-IN"/>
                <w14:ligatures w14:val="none"/>
              </w:rPr>
              <w:t>Common Applications</w:t>
            </w:r>
          </w:p>
        </w:tc>
      </w:tr>
      <w:tr w:rsidR="003F77C7" w:rsidRPr="00036A3A" w14:paraId="3857C744" w14:textId="77777777" w:rsidTr="006B087E">
        <w:trPr>
          <w:tblCellSpacing w:w="15" w:type="dxa"/>
        </w:trPr>
        <w:tc>
          <w:tcPr>
            <w:tcW w:w="0" w:type="auto"/>
            <w:vAlign w:val="center"/>
            <w:hideMark/>
          </w:tcPr>
          <w:p w14:paraId="78E21C58" w14:textId="774DE70B"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B</w:t>
            </w:r>
            <w:r w:rsidR="003F77C7" w:rsidRPr="00036A3A">
              <w:rPr>
                <w:rFonts w:ascii="Bembo" w:eastAsia="Times New Roman" w:hAnsi="Bembo" w:cs="Times New Roman"/>
                <w:kern w:val="0"/>
                <w:sz w:val="25"/>
                <w:szCs w:val="25"/>
                <w:lang w:eastAsia="en-IN"/>
                <w14:ligatures w14:val="none"/>
              </w:rPr>
              <w:t>reak</w:t>
            </w:r>
          </w:p>
        </w:tc>
        <w:tc>
          <w:tcPr>
            <w:tcW w:w="0" w:type="auto"/>
            <w:vAlign w:val="center"/>
            <w:hideMark/>
          </w:tcPr>
          <w:p w14:paraId="1566646B"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Exits loop or switch immediately</w:t>
            </w:r>
          </w:p>
        </w:tc>
        <w:tc>
          <w:tcPr>
            <w:tcW w:w="0" w:type="auto"/>
            <w:vAlign w:val="center"/>
            <w:hideMark/>
          </w:tcPr>
          <w:p w14:paraId="14270782"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Terminating search loops when target is found; exiting switch cases</w:t>
            </w:r>
          </w:p>
        </w:tc>
      </w:tr>
      <w:tr w:rsidR="003F77C7" w:rsidRPr="00036A3A" w14:paraId="0BE29C71" w14:textId="77777777" w:rsidTr="006B087E">
        <w:trPr>
          <w:tblCellSpacing w:w="15" w:type="dxa"/>
        </w:trPr>
        <w:tc>
          <w:tcPr>
            <w:tcW w:w="0" w:type="auto"/>
            <w:vAlign w:val="center"/>
            <w:hideMark/>
          </w:tcPr>
          <w:p w14:paraId="1A8448A8" w14:textId="4AD7C31A"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C</w:t>
            </w:r>
            <w:r w:rsidR="003F77C7" w:rsidRPr="00036A3A">
              <w:rPr>
                <w:rFonts w:ascii="Bembo" w:eastAsia="Times New Roman" w:hAnsi="Bembo" w:cs="Times New Roman"/>
                <w:kern w:val="0"/>
                <w:sz w:val="25"/>
                <w:szCs w:val="25"/>
                <w:lang w:eastAsia="en-IN"/>
                <w14:ligatures w14:val="none"/>
              </w:rPr>
              <w:t>ontinue</w:t>
            </w:r>
          </w:p>
        </w:tc>
        <w:tc>
          <w:tcPr>
            <w:tcW w:w="0" w:type="auto"/>
            <w:vAlign w:val="center"/>
            <w:hideMark/>
          </w:tcPr>
          <w:p w14:paraId="5FE41D6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Skips to next loop iteration</w:t>
            </w:r>
          </w:p>
        </w:tc>
        <w:tc>
          <w:tcPr>
            <w:tcW w:w="0" w:type="auto"/>
            <w:vAlign w:val="center"/>
            <w:hideMark/>
          </w:tcPr>
          <w:p w14:paraId="4D4930D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Filtering data; skipping invalid entries; conditional processing</w:t>
            </w:r>
          </w:p>
        </w:tc>
      </w:tr>
      <w:tr w:rsidR="003F77C7" w:rsidRPr="00036A3A" w14:paraId="7728E808" w14:textId="77777777" w:rsidTr="006B087E">
        <w:trPr>
          <w:tblCellSpacing w:w="15" w:type="dxa"/>
        </w:trPr>
        <w:tc>
          <w:tcPr>
            <w:tcW w:w="0" w:type="auto"/>
            <w:vAlign w:val="center"/>
            <w:hideMark/>
          </w:tcPr>
          <w:p w14:paraId="0F985EB7" w14:textId="0090EADD"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G</w:t>
            </w:r>
            <w:r w:rsidR="003F77C7" w:rsidRPr="00036A3A">
              <w:rPr>
                <w:rFonts w:ascii="Bembo" w:eastAsia="Times New Roman" w:hAnsi="Bembo" w:cs="Times New Roman"/>
                <w:kern w:val="0"/>
                <w:sz w:val="25"/>
                <w:szCs w:val="25"/>
                <w:lang w:eastAsia="en-IN"/>
                <w14:ligatures w14:val="none"/>
              </w:rPr>
              <w:t>oto</w:t>
            </w:r>
          </w:p>
        </w:tc>
        <w:tc>
          <w:tcPr>
            <w:tcW w:w="0" w:type="auto"/>
            <w:vAlign w:val="center"/>
            <w:hideMark/>
          </w:tcPr>
          <w:p w14:paraId="637646C7"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Jumps to labeled code</w:t>
            </w:r>
          </w:p>
        </w:tc>
        <w:tc>
          <w:tcPr>
            <w:tcW w:w="0" w:type="auto"/>
            <w:vAlign w:val="center"/>
            <w:hideMark/>
          </w:tcPr>
          <w:p w14:paraId="4B863841"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Error handling with cleanup (use sparingly); breaking from nested loops</w:t>
            </w:r>
          </w:p>
        </w:tc>
      </w:tr>
      <w:tr w:rsidR="003F77C7" w:rsidRPr="00036A3A" w14:paraId="47AD78A2" w14:textId="77777777" w:rsidTr="006B087E">
        <w:trPr>
          <w:tblCellSpacing w:w="15" w:type="dxa"/>
        </w:trPr>
        <w:tc>
          <w:tcPr>
            <w:tcW w:w="0" w:type="auto"/>
            <w:vAlign w:val="center"/>
            <w:hideMark/>
          </w:tcPr>
          <w:p w14:paraId="775A739D" w14:textId="18A83BE3" w:rsidR="003F77C7" w:rsidRPr="00036A3A" w:rsidRDefault="000642B2"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R</w:t>
            </w:r>
            <w:r w:rsidR="003F77C7" w:rsidRPr="00036A3A">
              <w:rPr>
                <w:rFonts w:ascii="Bembo" w:eastAsia="Times New Roman" w:hAnsi="Bembo" w:cs="Times New Roman"/>
                <w:kern w:val="0"/>
                <w:sz w:val="25"/>
                <w:szCs w:val="25"/>
                <w:lang w:eastAsia="en-IN"/>
                <w14:ligatures w14:val="none"/>
              </w:rPr>
              <w:t>eturn</w:t>
            </w:r>
          </w:p>
        </w:tc>
        <w:tc>
          <w:tcPr>
            <w:tcW w:w="0" w:type="auto"/>
            <w:vAlign w:val="center"/>
            <w:hideMark/>
          </w:tcPr>
          <w:p w14:paraId="64123FD9"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Exits function and returns value</w:t>
            </w:r>
          </w:p>
        </w:tc>
        <w:tc>
          <w:tcPr>
            <w:tcW w:w="0" w:type="auto"/>
            <w:vAlign w:val="center"/>
            <w:hideMark/>
          </w:tcPr>
          <w:p w14:paraId="2B2864BD" w14:textId="77777777" w:rsidR="003F77C7" w:rsidRPr="00036A3A" w:rsidRDefault="003F77C7" w:rsidP="003F77C7">
            <w:pPr>
              <w:spacing w:after="0" w:line="240" w:lineRule="auto"/>
              <w:rPr>
                <w:rFonts w:ascii="Bembo" w:eastAsia="Times New Roman" w:hAnsi="Bembo" w:cs="Times New Roman"/>
                <w:kern w:val="0"/>
                <w:sz w:val="25"/>
                <w:szCs w:val="25"/>
                <w:lang w:eastAsia="en-IN"/>
                <w14:ligatures w14:val="none"/>
              </w:rPr>
            </w:pPr>
            <w:r w:rsidRPr="00036A3A">
              <w:rPr>
                <w:rFonts w:ascii="Bembo" w:eastAsia="Times New Roman" w:hAnsi="Bembo" w:cs="Times New Roman"/>
                <w:kern w:val="0"/>
                <w:sz w:val="25"/>
                <w:szCs w:val="25"/>
                <w:lang w:eastAsia="en-IN"/>
                <w14:ligatures w14:val="none"/>
              </w:rPr>
              <w:t>Providing function results; indicating function completion status</w:t>
            </w:r>
          </w:p>
        </w:tc>
      </w:tr>
    </w:tbl>
    <w:p w14:paraId="64F9ADC0" w14:textId="77777777" w:rsidR="003F77C7" w:rsidRPr="000C493A" w:rsidRDefault="003F77C7" w:rsidP="00036A3A">
      <w:pPr>
        <w:pStyle w:val="Subheadddddf"/>
      </w:pPr>
      <w:r w:rsidRPr="000C493A">
        <w:t>Conclusion</w:t>
      </w:r>
    </w:p>
    <w:p w14:paraId="598B82DA" w14:textId="77777777" w:rsidR="003F77C7" w:rsidRPr="000C493A" w:rsidRDefault="003F77C7" w:rsidP="00036A3A">
      <w:pPr>
        <w:pStyle w:val="texxtt"/>
        <w:rPr>
          <w:lang w:eastAsia="en-IN"/>
        </w:rPr>
      </w:pPr>
      <w:r w:rsidRPr="000C493A">
        <w:rPr>
          <w:lang w:eastAsia="en-IN"/>
        </w:rPr>
        <w:t>Control flow statements are fundamental building blocks that transform C from a simple sequential programming language into a powerful tool capable of solving complex problems. By mastering decision-making statements (if, if-else, nested if, switch), looping constructs (for, while, do-while), and jump statements (break, continue, goto, return), you gain the ability to write programs that can make intelligent decisions, repeat operations efficiently, and manage execution flow precisely.</w:t>
      </w:r>
    </w:p>
    <w:p w14:paraId="5827D8CF" w14:textId="77777777" w:rsidR="003F77C7" w:rsidRPr="000C493A" w:rsidRDefault="003F77C7" w:rsidP="00036A3A">
      <w:pPr>
        <w:pStyle w:val="texxtt"/>
        <w:rPr>
          <w:lang w:eastAsia="en-IN"/>
        </w:rPr>
      </w:pPr>
      <w:r w:rsidRPr="000C493A">
        <w:rPr>
          <w:lang w:eastAsia="en-IN"/>
        </w:rPr>
        <w:t>As you continue developing your programming skills, you'll discover that choosing the right control flow construct for each situation is as important as understanding the syntax. Well-structured control flow makes programs more readable, maintainable, and less prone to errors. Practice applying these concepts through coding exercises and real-world projects to develop an intuitive sense for which construct best fits each programming challenge you encounter.</w:t>
      </w:r>
    </w:p>
    <w:p w14:paraId="410ED4C1" w14:textId="77777777" w:rsidR="003F77C7" w:rsidRPr="000C493A" w:rsidRDefault="003F77C7" w:rsidP="00036A3A">
      <w:pPr>
        <w:pStyle w:val="Subheadddddf"/>
      </w:pPr>
      <w:r w:rsidRPr="000C493A">
        <w:t>Practical Exercises:</w:t>
      </w:r>
    </w:p>
    <w:p w14:paraId="7104CAD9" w14:textId="77777777" w:rsidR="003F77C7" w:rsidRPr="000C493A" w:rsidRDefault="003F77C7" w:rsidP="00036A3A">
      <w:pPr>
        <w:pStyle w:val="texxtt"/>
        <w:rPr>
          <w:lang w:eastAsia="en-IN"/>
        </w:rPr>
      </w:pPr>
      <w:r w:rsidRPr="000C493A">
        <w:rPr>
          <w:lang w:eastAsia="en-IN"/>
        </w:rPr>
        <w:t>These exercises will help you practice the basics of control flow in C programming. Try writing each program yourself before looking at the solutions!</w:t>
      </w:r>
    </w:p>
    <w:p w14:paraId="5FE6E5C2" w14:textId="77777777" w:rsidR="003F77C7" w:rsidRPr="000C493A" w:rsidRDefault="003F77C7" w:rsidP="00036A3A">
      <w:pPr>
        <w:pStyle w:val="Subheadddddf"/>
      </w:pPr>
      <w:r w:rsidRPr="000C493A">
        <w:t>Exercise 1: Check if Number is Positive, Negative, or Zero</w:t>
      </w:r>
    </w:p>
    <w:p w14:paraId="3809384A" w14:textId="77777777" w:rsidR="003F77C7" w:rsidRPr="000C493A" w:rsidRDefault="003F77C7" w:rsidP="00036A3A">
      <w:pPr>
        <w:pStyle w:val="texxtt"/>
        <w:rPr>
          <w:lang w:eastAsia="en-IN"/>
        </w:rPr>
      </w:pPr>
      <w:r w:rsidRPr="000C493A">
        <w:rPr>
          <w:b/>
          <w:bCs/>
          <w:lang w:eastAsia="en-IN"/>
        </w:rPr>
        <w:t>Goal:</w:t>
      </w:r>
      <w:r w:rsidRPr="000C493A">
        <w:rPr>
          <w:lang w:eastAsia="en-IN"/>
        </w:rPr>
        <w:t xml:space="preserve"> Write a program that asks the user for a number and tells them if it's positive, negative, or zero.</w:t>
      </w:r>
    </w:p>
    <w:p w14:paraId="54C14F8A" w14:textId="77777777" w:rsidR="003F77C7" w:rsidRPr="000C493A" w:rsidRDefault="003F77C7" w:rsidP="00036A3A">
      <w:pPr>
        <w:pStyle w:val="texxtt"/>
        <w:rPr>
          <w:lang w:eastAsia="en-IN"/>
        </w:rPr>
      </w:pPr>
      <w:r w:rsidRPr="000C493A">
        <w:rPr>
          <w:b/>
          <w:bCs/>
          <w:lang w:eastAsia="en-IN"/>
        </w:rPr>
        <w:t>What you'll learn:</w:t>
      </w:r>
      <w:r w:rsidRPr="000C493A">
        <w:rPr>
          <w:lang w:eastAsia="en-IN"/>
        </w:rPr>
        <w:t xml:space="preserve"> Using if-else statements to make decisions</w:t>
      </w:r>
    </w:p>
    <w:p w14:paraId="2655DF2E" w14:textId="5C455A31" w:rsidR="003F77C7" w:rsidRPr="000C493A" w:rsidRDefault="003F77C7" w:rsidP="00036A3A">
      <w:pPr>
        <w:pStyle w:val="Subheadddddf"/>
      </w:pPr>
      <w:r w:rsidRPr="000C493A">
        <w:t>Code:</w:t>
      </w:r>
    </w:p>
    <w:p w14:paraId="475FB1AA"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D2FAB50" w14:textId="77777777" w:rsidR="003F77C7" w:rsidRPr="000C493A" w:rsidRDefault="003F77C7" w:rsidP="006B087E">
      <w:pPr>
        <w:pStyle w:val="Code"/>
        <w:rPr>
          <w:color w:val="383A42"/>
          <w:lang w:eastAsia="en-IN"/>
        </w:rPr>
      </w:pPr>
    </w:p>
    <w:p w14:paraId="68CBECC2"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246C05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1F4EB396" w14:textId="77777777" w:rsidR="003F77C7" w:rsidRPr="000C493A" w:rsidRDefault="003F77C7" w:rsidP="006B087E">
      <w:pPr>
        <w:pStyle w:val="Code"/>
        <w:rPr>
          <w:color w:val="383A42"/>
          <w:lang w:eastAsia="en-IN"/>
        </w:rPr>
      </w:pPr>
      <w:r w:rsidRPr="000C493A">
        <w:rPr>
          <w:color w:val="383A42"/>
          <w:lang w:eastAsia="en-IN"/>
        </w:rPr>
        <w:t xml:space="preserve">    </w:t>
      </w:r>
    </w:p>
    <w:p w14:paraId="294C487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number: "</w:t>
      </w:r>
      <w:r w:rsidRPr="000C493A">
        <w:rPr>
          <w:color w:val="383A42"/>
          <w:lang w:eastAsia="en-IN"/>
        </w:rPr>
        <w:t>);</w:t>
      </w:r>
    </w:p>
    <w:p w14:paraId="6E843E2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6250C72A" w14:textId="77777777" w:rsidR="003F77C7" w:rsidRPr="000C493A" w:rsidRDefault="003F77C7" w:rsidP="006B087E">
      <w:pPr>
        <w:pStyle w:val="Code"/>
        <w:rPr>
          <w:color w:val="383A42"/>
          <w:lang w:eastAsia="en-IN"/>
        </w:rPr>
      </w:pPr>
      <w:r w:rsidRPr="000C493A">
        <w:rPr>
          <w:color w:val="383A42"/>
          <w:lang w:eastAsia="en-IN"/>
        </w:rPr>
        <w:t xml:space="preserve">    </w:t>
      </w:r>
    </w:p>
    <w:p w14:paraId="4FF5793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1738F0F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Positive\n"</w:t>
      </w:r>
      <w:r w:rsidRPr="000C493A">
        <w:rPr>
          <w:color w:val="383A42"/>
          <w:lang w:eastAsia="en-IN"/>
        </w:rPr>
        <w:t>, num);</w:t>
      </w:r>
    </w:p>
    <w:p w14:paraId="7E817C29"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r w:rsidRPr="000C493A">
        <w:rPr>
          <w:color w:val="A626A4"/>
          <w:lang w:eastAsia="en-IN"/>
        </w:rPr>
        <w:t>if</w:t>
      </w:r>
      <w:r w:rsidRPr="000C493A">
        <w:rPr>
          <w:color w:val="383A42"/>
          <w:lang w:eastAsia="en-IN"/>
        </w:rPr>
        <w:t xml:space="preserve"> (num </w:t>
      </w:r>
      <w:r w:rsidRPr="000C493A">
        <w:rPr>
          <w:color w:val="4078F2"/>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48852CD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Negative\n"</w:t>
      </w:r>
      <w:r w:rsidRPr="000C493A">
        <w:rPr>
          <w:color w:val="383A42"/>
          <w:lang w:eastAsia="en-IN"/>
        </w:rPr>
        <w:t>, num);</w:t>
      </w:r>
    </w:p>
    <w:p w14:paraId="38158547"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2CA6BA7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number is Zero\n"</w:t>
      </w:r>
      <w:r w:rsidRPr="000C493A">
        <w:rPr>
          <w:color w:val="383A42"/>
          <w:lang w:eastAsia="en-IN"/>
        </w:rPr>
        <w:t>);</w:t>
      </w:r>
    </w:p>
    <w:p w14:paraId="134CB151" w14:textId="77777777" w:rsidR="003F77C7" w:rsidRPr="000C493A" w:rsidRDefault="003F77C7" w:rsidP="006B087E">
      <w:pPr>
        <w:pStyle w:val="Code"/>
        <w:rPr>
          <w:color w:val="383A42"/>
          <w:lang w:eastAsia="en-IN"/>
        </w:rPr>
      </w:pPr>
      <w:r w:rsidRPr="000C493A">
        <w:rPr>
          <w:color w:val="383A42"/>
          <w:lang w:eastAsia="en-IN"/>
        </w:rPr>
        <w:t xml:space="preserve">    }</w:t>
      </w:r>
    </w:p>
    <w:p w14:paraId="003B1F7C" w14:textId="77777777" w:rsidR="003F77C7" w:rsidRPr="000C493A" w:rsidRDefault="003F77C7" w:rsidP="006B087E">
      <w:pPr>
        <w:pStyle w:val="Code"/>
        <w:rPr>
          <w:color w:val="383A42"/>
          <w:lang w:eastAsia="en-IN"/>
        </w:rPr>
      </w:pPr>
      <w:r w:rsidRPr="000C493A">
        <w:rPr>
          <w:color w:val="383A42"/>
          <w:lang w:eastAsia="en-IN"/>
        </w:rPr>
        <w:t xml:space="preserve">    </w:t>
      </w:r>
    </w:p>
    <w:p w14:paraId="77338E38"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FE3E0B3" w14:textId="77777777" w:rsidR="003F77C7" w:rsidRPr="000C493A" w:rsidRDefault="003F77C7" w:rsidP="006B087E">
      <w:pPr>
        <w:pStyle w:val="Code"/>
        <w:rPr>
          <w:color w:val="383A42"/>
          <w:lang w:eastAsia="en-IN"/>
        </w:rPr>
      </w:pPr>
      <w:r w:rsidRPr="000C493A">
        <w:rPr>
          <w:color w:val="383A42"/>
          <w:lang w:eastAsia="en-IN"/>
        </w:rPr>
        <w:t>}</w:t>
      </w:r>
    </w:p>
    <w:p w14:paraId="342FF989" w14:textId="77777777" w:rsidR="003F77C7" w:rsidRPr="000C493A" w:rsidRDefault="003F77C7" w:rsidP="00036A3A">
      <w:pPr>
        <w:pStyle w:val="Subheadddddf"/>
      </w:pPr>
      <w:r w:rsidRPr="000C493A">
        <w:t>Example Output:</w:t>
      </w:r>
    </w:p>
    <w:p w14:paraId="2F84D3B0" w14:textId="77777777" w:rsidR="003F77C7" w:rsidRPr="000C493A" w:rsidRDefault="003F77C7" w:rsidP="006B087E">
      <w:pPr>
        <w:pStyle w:val="Code"/>
        <w:rPr>
          <w:lang w:eastAsia="en-IN"/>
        </w:rPr>
      </w:pPr>
      <w:r w:rsidRPr="000C493A">
        <w:rPr>
          <w:lang w:eastAsia="en-IN"/>
        </w:rPr>
        <w:t>Enter a number: 15</w:t>
      </w:r>
    </w:p>
    <w:p w14:paraId="15B9D564" w14:textId="77777777" w:rsidR="003F77C7" w:rsidRPr="000C493A" w:rsidRDefault="003F77C7" w:rsidP="006B087E">
      <w:pPr>
        <w:pStyle w:val="Code"/>
        <w:rPr>
          <w:lang w:eastAsia="en-IN"/>
        </w:rPr>
      </w:pPr>
      <w:r w:rsidRPr="000C493A">
        <w:rPr>
          <w:lang w:eastAsia="en-IN"/>
        </w:rPr>
        <w:t>15 is Positive</w:t>
      </w:r>
    </w:p>
    <w:p w14:paraId="153C17A0" w14:textId="77777777" w:rsidR="003F77C7" w:rsidRPr="000C493A" w:rsidRDefault="003F77C7" w:rsidP="006B087E">
      <w:pPr>
        <w:pStyle w:val="Code"/>
        <w:rPr>
          <w:lang w:eastAsia="en-IN"/>
        </w:rPr>
      </w:pPr>
    </w:p>
    <w:p w14:paraId="3D6314BD" w14:textId="77777777" w:rsidR="003F77C7" w:rsidRPr="000C493A" w:rsidRDefault="003F77C7" w:rsidP="006B087E">
      <w:pPr>
        <w:pStyle w:val="Code"/>
        <w:rPr>
          <w:lang w:eastAsia="en-IN"/>
        </w:rPr>
      </w:pPr>
      <w:r w:rsidRPr="000C493A">
        <w:rPr>
          <w:lang w:eastAsia="en-IN"/>
        </w:rPr>
        <w:t>Enter a number: -8</w:t>
      </w:r>
    </w:p>
    <w:p w14:paraId="1D1F78AB" w14:textId="77777777" w:rsidR="003F77C7" w:rsidRPr="000C493A" w:rsidRDefault="003F77C7" w:rsidP="006B087E">
      <w:pPr>
        <w:pStyle w:val="Code"/>
        <w:rPr>
          <w:lang w:eastAsia="en-IN"/>
        </w:rPr>
      </w:pPr>
      <w:r w:rsidRPr="000C493A">
        <w:rPr>
          <w:lang w:eastAsia="en-IN"/>
        </w:rPr>
        <w:t>-8 is Negative</w:t>
      </w:r>
    </w:p>
    <w:p w14:paraId="5B650213" w14:textId="77777777" w:rsidR="003F77C7" w:rsidRPr="000C493A" w:rsidRDefault="003F77C7" w:rsidP="006B087E">
      <w:pPr>
        <w:pStyle w:val="Code"/>
        <w:rPr>
          <w:lang w:eastAsia="en-IN"/>
        </w:rPr>
      </w:pPr>
    </w:p>
    <w:p w14:paraId="4D0D7775" w14:textId="77777777" w:rsidR="003F77C7" w:rsidRPr="000C493A" w:rsidRDefault="003F77C7" w:rsidP="006B087E">
      <w:pPr>
        <w:pStyle w:val="Code"/>
        <w:rPr>
          <w:lang w:eastAsia="en-IN"/>
        </w:rPr>
      </w:pPr>
      <w:r w:rsidRPr="000C493A">
        <w:rPr>
          <w:lang w:eastAsia="en-IN"/>
        </w:rPr>
        <w:t>Enter a number: 0</w:t>
      </w:r>
    </w:p>
    <w:p w14:paraId="18AC9434" w14:textId="77777777" w:rsidR="003F77C7" w:rsidRPr="000C493A" w:rsidRDefault="003F77C7" w:rsidP="006B087E">
      <w:pPr>
        <w:pStyle w:val="Code"/>
        <w:rPr>
          <w:lang w:eastAsia="en-IN"/>
        </w:rPr>
      </w:pPr>
      <w:r w:rsidRPr="000C493A">
        <w:rPr>
          <w:lang w:eastAsia="en-IN"/>
        </w:rPr>
        <w:t>The number is Zero</w:t>
      </w:r>
    </w:p>
    <w:p w14:paraId="2FBE5A6B" w14:textId="77777777" w:rsidR="003F77C7" w:rsidRPr="000C493A" w:rsidRDefault="00000000" w:rsidP="00036A3A">
      <w:pPr>
        <w:pStyle w:val="texxtt"/>
        <w:rPr>
          <w:lang w:eastAsia="en-IN"/>
        </w:rPr>
      </w:pPr>
      <w:r>
        <w:rPr>
          <w:lang w:eastAsia="en-IN"/>
        </w:rPr>
        <w:pict w14:anchorId="1D80899C">
          <v:rect id="_x0000_i1074" style="width:0;height:1.5pt" o:hralign="center" o:hrstd="t" o:hr="t" fillcolor="#a0a0a0" stroked="f"/>
        </w:pict>
      </w:r>
    </w:p>
    <w:p w14:paraId="349F984F" w14:textId="77777777" w:rsidR="003F77C7" w:rsidRPr="000C493A" w:rsidRDefault="003F77C7" w:rsidP="00036A3A">
      <w:pPr>
        <w:pStyle w:val="Subheadddddf"/>
      </w:pPr>
      <w:r w:rsidRPr="000C493A">
        <w:t>Exercise 2: Grade Calculator</w:t>
      </w:r>
    </w:p>
    <w:p w14:paraId="69A2D594" w14:textId="77777777" w:rsidR="003F77C7" w:rsidRPr="000C493A" w:rsidRDefault="003F77C7" w:rsidP="00036A3A">
      <w:pPr>
        <w:pStyle w:val="texxtt"/>
        <w:rPr>
          <w:lang w:eastAsia="en-IN"/>
        </w:rPr>
      </w:pPr>
      <w:r w:rsidRPr="000C493A">
        <w:rPr>
          <w:b/>
          <w:bCs/>
          <w:lang w:eastAsia="en-IN"/>
        </w:rPr>
        <w:t>Goal:</w:t>
      </w:r>
      <w:r w:rsidRPr="000C493A">
        <w:rPr>
          <w:lang w:eastAsia="en-IN"/>
        </w:rPr>
        <w:t xml:space="preserve"> Write a program that takes marks (0-100) and assigns a grade:</w:t>
      </w:r>
    </w:p>
    <w:p w14:paraId="26E88887" w14:textId="77777777" w:rsidR="003F77C7" w:rsidRPr="000C493A" w:rsidRDefault="003F77C7" w:rsidP="00036A3A">
      <w:pPr>
        <w:pStyle w:val="Pointss"/>
      </w:pPr>
      <w:r w:rsidRPr="000C493A">
        <w:t xml:space="preserve">90-100 </w:t>
      </w:r>
      <w:r w:rsidRPr="000C493A">
        <w:rPr>
          <w:rFonts w:ascii="Times New Roman" w:hAnsi="Times New Roman"/>
        </w:rPr>
        <w:t>→</w:t>
      </w:r>
      <w:r w:rsidRPr="000C493A">
        <w:t xml:space="preserve"> A</w:t>
      </w:r>
    </w:p>
    <w:p w14:paraId="41CA5CE3" w14:textId="77777777" w:rsidR="003F77C7" w:rsidRPr="000C493A" w:rsidRDefault="003F77C7" w:rsidP="00036A3A">
      <w:pPr>
        <w:pStyle w:val="Pointss"/>
      </w:pPr>
      <w:r w:rsidRPr="000C493A">
        <w:t xml:space="preserve">75-89 </w:t>
      </w:r>
      <w:r w:rsidRPr="000C493A">
        <w:rPr>
          <w:rFonts w:ascii="Times New Roman" w:hAnsi="Times New Roman"/>
        </w:rPr>
        <w:t>→</w:t>
      </w:r>
      <w:r w:rsidRPr="000C493A">
        <w:t xml:space="preserve"> B</w:t>
      </w:r>
    </w:p>
    <w:p w14:paraId="0B5A5300" w14:textId="77777777" w:rsidR="003F77C7" w:rsidRPr="000C493A" w:rsidRDefault="003F77C7" w:rsidP="00036A3A">
      <w:pPr>
        <w:pStyle w:val="Pointss"/>
      </w:pPr>
      <w:r w:rsidRPr="000C493A">
        <w:t xml:space="preserve">50-74 </w:t>
      </w:r>
      <w:r w:rsidRPr="000C493A">
        <w:rPr>
          <w:rFonts w:ascii="Times New Roman" w:hAnsi="Times New Roman"/>
        </w:rPr>
        <w:t>→</w:t>
      </w:r>
      <w:r w:rsidRPr="000C493A">
        <w:t xml:space="preserve"> C</w:t>
      </w:r>
    </w:p>
    <w:p w14:paraId="232ED502" w14:textId="77777777" w:rsidR="003F77C7" w:rsidRPr="000C493A" w:rsidRDefault="003F77C7" w:rsidP="00036A3A">
      <w:pPr>
        <w:pStyle w:val="Pointss"/>
      </w:pPr>
      <w:r w:rsidRPr="000C493A">
        <w:t xml:space="preserve">Below 50 </w:t>
      </w:r>
      <w:r w:rsidRPr="000C493A">
        <w:rPr>
          <w:rFonts w:ascii="Times New Roman" w:hAnsi="Times New Roman"/>
        </w:rPr>
        <w:t>→</w:t>
      </w:r>
      <w:r w:rsidRPr="000C493A">
        <w:t xml:space="preserve"> Fail</w:t>
      </w:r>
    </w:p>
    <w:p w14:paraId="56AE756F" w14:textId="77777777" w:rsidR="003F77C7" w:rsidRPr="000C493A" w:rsidRDefault="003F77C7" w:rsidP="00036A3A">
      <w:pPr>
        <w:pStyle w:val="texxtt"/>
        <w:rPr>
          <w:lang w:eastAsia="en-IN"/>
        </w:rPr>
      </w:pPr>
      <w:r w:rsidRPr="000C493A">
        <w:rPr>
          <w:b/>
          <w:bCs/>
          <w:lang w:eastAsia="en-IN"/>
        </w:rPr>
        <w:t>What you'll learn:</w:t>
      </w:r>
      <w:r w:rsidRPr="000C493A">
        <w:rPr>
          <w:lang w:eastAsia="en-IN"/>
        </w:rPr>
        <w:t xml:space="preserve"> Using nested if statements for range checking</w:t>
      </w:r>
    </w:p>
    <w:p w14:paraId="7A91F12E" w14:textId="44F6BC2A" w:rsidR="003F77C7" w:rsidRPr="000C493A" w:rsidRDefault="003F77C7" w:rsidP="00036A3A">
      <w:pPr>
        <w:pStyle w:val="Subheadddddf"/>
      </w:pPr>
      <w:r w:rsidRPr="000C493A">
        <w:t>Code:</w:t>
      </w:r>
    </w:p>
    <w:p w14:paraId="4BDE5870"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BF39BBA" w14:textId="77777777" w:rsidR="003F77C7" w:rsidRPr="000C493A" w:rsidRDefault="003F77C7" w:rsidP="006B087E">
      <w:pPr>
        <w:pStyle w:val="Code"/>
        <w:rPr>
          <w:color w:val="383A42"/>
          <w:lang w:eastAsia="en-IN"/>
        </w:rPr>
      </w:pPr>
    </w:p>
    <w:p w14:paraId="3BA9FCA5"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34E2A2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marks;</w:t>
      </w:r>
    </w:p>
    <w:p w14:paraId="68B2BB7B" w14:textId="77777777" w:rsidR="003F77C7" w:rsidRPr="000C493A" w:rsidRDefault="003F77C7" w:rsidP="006B087E">
      <w:pPr>
        <w:pStyle w:val="Code"/>
        <w:rPr>
          <w:color w:val="383A42"/>
          <w:lang w:eastAsia="en-IN"/>
        </w:rPr>
      </w:pPr>
      <w:r w:rsidRPr="000C493A">
        <w:rPr>
          <w:color w:val="383A42"/>
          <w:lang w:eastAsia="en-IN"/>
        </w:rPr>
        <w:t xml:space="preserve">    </w:t>
      </w:r>
    </w:p>
    <w:p w14:paraId="2BCF3DD2"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marks (0-100): "</w:t>
      </w:r>
      <w:r w:rsidRPr="000C493A">
        <w:rPr>
          <w:color w:val="383A42"/>
          <w:lang w:eastAsia="en-IN"/>
        </w:rPr>
        <w:t>);</w:t>
      </w:r>
    </w:p>
    <w:p w14:paraId="48836D7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marks);</w:t>
      </w:r>
    </w:p>
    <w:p w14:paraId="750C4A32" w14:textId="77777777" w:rsidR="003F77C7" w:rsidRPr="000C493A" w:rsidRDefault="003F77C7" w:rsidP="006B087E">
      <w:pPr>
        <w:pStyle w:val="Code"/>
        <w:rPr>
          <w:color w:val="383A42"/>
          <w:lang w:eastAsia="en-IN"/>
        </w:rPr>
      </w:pPr>
      <w:r w:rsidRPr="000C493A">
        <w:rPr>
          <w:color w:val="383A42"/>
          <w:lang w:eastAsia="en-IN"/>
        </w:rPr>
        <w:t xml:space="preserve">    </w:t>
      </w:r>
    </w:p>
    <w:p w14:paraId="73874EA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&amp;&amp;</w:t>
      </w:r>
      <w:r w:rsidRPr="000C493A">
        <w:rPr>
          <w:color w:val="383A42"/>
          <w:lang w:eastAsia="en-IN"/>
        </w:rPr>
        <w:t xml:space="preserve"> marks </w:t>
      </w:r>
      <w:r w:rsidRPr="000C493A">
        <w:rPr>
          <w:color w:val="4078F2"/>
          <w:lang w:eastAsia="en-IN"/>
        </w:rPr>
        <w:t>&lt;=</w:t>
      </w:r>
      <w:r w:rsidRPr="000C493A">
        <w:rPr>
          <w:color w:val="383A42"/>
          <w:lang w:eastAsia="en-IN"/>
        </w:rPr>
        <w:t xml:space="preserve"> </w:t>
      </w:r>
      <w:r w:rsidRPr="000C493A">
        <w:rPr>
          <w:color w:val="B76B01"/>
          <w:lang w:eastAsia="en-IN"/>
        </w:rPr>
        <w:t>100</w:t>
      </w:r>
      <w:r w:rsidRPr="000C493A">
        <w:rPr>
          <w:color w:val="383A42"/>
          <w:lang w:eastAsia="en-IN"/>
        </w:rPr>
        <w:t>) {</w:t>
      </w:r>
    </w:p>
    <w:p w14:paraId="28E2666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90</w:t>
      </w:r>
      <w:r w:rsidRPr="000C493A">
        <w:rPr>
          <w:color w:val="383A42"/>
          <w:lang w:eastAsia="en-IN"/>
        </w:rPr>
        <w:t>) {</w:t>
      </w:r>
    </w:p>
    <w:p w14:paraId="107FDE6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A\n"</w:t>
      </w:r>
      <w:r w:rsidRPr="000C493A">
        <w:rPr>
          <w:color w:val="383A42"/>
          <w:lang w:eastAsia="en-IN"/>
        </w:rPr>
        <w:t>);</w:t>
      </w:r>
    </w:p>
    <w:p w14:paraId="1484E759"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49ABFC7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75</w:t>
      </w:r>
      <w:r w:rsidRPr="000C493A">
        <w:rPr>
          <w:color w:val="383A42"/>
          <w:lang w:eastAsia="en-IN"/>
        </w:rPr>
        <w:t>) {</w:t>
      </w:r>
    </w:p>
    <w:p w14:paraId="6600ADA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B\n"</w:t>
      </w:r>
      <w:r w:rsidRPr="000C493A">
        <w:rPr>
          <w:color w:val="383A42"/>
          <w:lang w:eastAsia="en-IN"/>
        </w:rPr>
        <w:t>);</w:t>
      </w:r>
    </w:p>
    <w:p w14:paraId="4313C740"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68CFB05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(marks </w:t>
      </w:r>
      <w:r w:rsidRPr="000C493A">
        <w:rPr>
          <w:color w:val="4078F2"/>
          <w:lang w:eastAsia="en-IN"/>
        </w:rPr>
        <w:t>&gt;=</w:t>
      </w:r>
      <w:r w:rsidRPr="000C493A">
        <w:rPr>
          <w:color w:val="383A42"/>
          <w:lang w:eastAsia="en-IN"/>
        </w:rPr>
        <w:t xml:space="preserve"> </w:t>
      </w:r>
      <w:r w:rsidRPr="000C493A">
        <w:rPr>
          <w:color w:val="B76B01"/>
          <w:lang w:eastAsia="en-IN"/>
        </w:rPr>
        <w:t>50</w:t>
      </w:r>
      <w:r w:rsidRPr="000C493A">
        <w:rPr>
          <w:color w:val="383A42"/>
          <w:lang w:eastAsia="en-IN"/>
        </w:rPr>
        <w:t>) {</w:t>
      </w:r>
    </w:p>
    <w:p w14:paraId="02AC4456"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C\n"</w:t>
      </w:r>
      <w:r w:rsidRPr="000C493A">
        <w:rPr>
          <w:color w:val="383A42"/>
          <w:lang w:eastAsia="en-IN"/>
        </w:rPr>
        <w:t>);</w:t>
      </w:r>
    </w:p>
    <w:p w14:paraId="25C6451A"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4255B038"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"Grade: Fail\n"</w:t>
      </w:r>
      <w:r w:rsidRPr="000C493A">
        <w:rPr>
          <w:color w:val="383A42"/>
          <w:lang w:eastAsia="en-IN"/>
        </w:rPr>
        <w:t>);</w:t>
      </w:r>
    </w:p>
    <w:p w14:paraId="6C56208B" w14:textId="77777777" w:rsidR="003F77C7" w:rsidRPr="000C493A" w:rsidRDefault="003F77C7" w:rsidP="006B087E">
      <w:pPr>
        <w:pStyle w:val="Code"/>
        <w:rPr>
          <w:color w:val="383A42"/>
          <w:lang w:eastAsia="en-IN"/>
        </w:rPr>
      </w:pPr>
      <w:r w:rsidRPr="000C493A">
        <w:rPr>
          <w:color w:val="383A42"/>
          <w:lang w:eastAsia="en-IN"/>
        </w:rPr>
        <w:t xml:space="preserve">                }</w:t>
      </w:r>
    </w:p>
    <w:p w14:paraId="3F2B6A49" w14:textId="77777777" w:rsidR="003F77C7" w:rsidRPr="000C493A" w:rsidRDefault="003F77C7" w:rsidP="006B087E">
      <w:pPr>
        <w:pStyle w:val="Code"/>
        <w:rPr>
          <w:color w:val="383A42"/>
          <w:lang w:eastAsia="en-IN"/>
        </w:rPr>
      </w:pPr>
      <w:r w:rsidRPr="000C493A">
        <w:rPr>
          <w:color w:val="383A42"/>
          <w:lang w:eastAsia="en-IN"/>
        </w:rPr>
        <w:t xml:space="preserve">            }</w:t>
      </w:r>
    </w:p>
    <w:p w14:paraId="7F993AAC" w14:textId="77777777" w:rsidR="003F77C7" w:rsidRPr="000C493A" w:rsidRDefault="003F77C7" w:rsidP="006B087E">
      <w:pPr>
        <w:pStyle w:val="Code"/>
        <w:rPr>
          <w:color w:val="383A42"/>
          <w:lang w:eastAsia="en-IN"/>
        </w:rPr>
      </w:pPr>
      <w:r w:rsidRPr="000C493A">
        <w:rPr>
          <w:color w:val="383A42"/>
          <w:lang w:eastAsia="en-IN"/>
        </w:rPr>
        <w:t xml:space="preserve">        }</w:t>
      </w:r>
    </w:p>
    <w:p w14:paraId="346CD59E"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4E4BCF1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input! Marks should be between 0 and 100.\n"</w:t>
      </w:r>
      <w:r w:rsidRPr="000C493A">
        <w:rPr>
          <w:color w:val="383A42"/>
          <w:lang w:eastAsia="en-IN"/>
        </w:rPr>
        <w:t>);</w:t>
      </w:r>
    </w:p>
    <w:p w14:paraId="4D536949" w14:textId="77777777" w:rsidR="003F77C7" w:rsidRPr="000C493A" w:rsidRDefault="003F77C7" w:rsidP="006B087E">
      <w:pPr>
        <w:pStyle w:val="Code"/>
        <w:rPr>
          <w:color w:val="383A42"/>
          <w:lang w:eastAsia="en-IN"/>
        </w:rPr>
      </w:pPr>
      <w:r w:rsidRPr="000C493A">
        <w:rPr>
          <w:color w:val="383A42"/>
          <w:lang w:eastAsia="en-IN"/>
        </w:rPr>
        <w:t xml:space="preserve">    }</w:t>
      </w:r>
    </w:p>
    <w:p w14:paraId="13FAF282" w14:textId="77777777" w:rsidR="003F77C7" w:rsidRPr="000C493A" w:rsidRDefault="003F77C7" w:rsidP="006B087E">
      <w:pPr>
        <w:pStyle w:val="Code"/>
        <w:rPr>
          <w:color w:val="383A42"/>
          <w:lang w:eastAsia="en-IN"/>
        </w:rPr>
      </w:pPr>
      <w:r w:rsidRPr="000C493A">
        <w:rPr>
          <w:color w:val="383A42"/>
          <w:lang w:eastAsia="en-IN"/>
        </w:rPr>
        <w:t xml:space="preserve">    </w:t>
      </w:r>
    </w:p>
    <w:p w14:paraId="1D3628A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1C2C784" w14:textId="77777777" w:rsidR="003F77C7" w:rsidRPr="000C493A" w:rsidRDefault="003F77C7" w:rsidP="006B087E">
      <w:pPr>
        <w:pStyle w:val="Code"/>
        <w:rPr>
          <w:color w:val="383A42"/>
          <w:lang w:eastAsia="en-IN"/>
        </w:rPr>
      </w:pPr>
      <w:r w:rsidRPr="000C493A">
        <w:rPr>
          <w:color w:val="383A42"/>
          <w:lang w:eastAsia="en-IN"/>
        </w:rPr>
        <w:t>}</w:t>
      </w:r>
    </w:p>
    <w:p w14:paraId="686CF0E9" w14:textId="77777777" w:rsidR="003F77C7" w:rsidRPr="000C493A" w:rsidRDefault="003F77C7" w:rsidP="00036A3A">
      <w:pPr>
        <w:pStyle w:val="Subheadddddf"/>
      </w:pPr>
      <w:r w:rsidRPr="000C493A">
        <w:t>Example Output:</w:t>
      </w:r>
    </w:p>
    <w:p w14:paraId="3663124E" w14:textId="77777777" w:rsidR="003F77C7" w:rsidRPr="000C493A" w:rsidRDefault="003F77C7" w:rsidP="006B087E">
      <w:pPr>
        <w:pStyle w:val="Code"/>
        <w:rPr>
          <w:lang w:eastAsia="en-IN"/>
        </w:rPr>
      </w:pPr>
      <w:r w:rsidRPr="000C493A">
        <w:rPr>
          <w:lang w:eastAsia="en-IN"/>
        </w:rPr>
        <w:t>Enter marks (0-100): 95</w:t>
      </w:r>
    </w:p>
    <w:p w14:paraId="11C21740" w14:textId="77777777" w:rsidR="003F77C7" w:rsidRPr="000C493A" w:rsidRDefault="003F77C7" w:rsidP="006B087E">
      <w:pPr>
        <w:pStyle w:val="Code"/>
        <w:rPr>
          <w:lang w:eastAsia="en-IN"/>
        </w:rPr>
      </w:pPr>
      <w:r w:rsidRPr="000C493A">
        <w:rPr>
          <w:lang w:eastAsia="en-IN"/>
        </w:rPr>
        <w:t>Grade: A</w:t>
      </w:r>
    </w:p>
    <w:p w14:paraId="5E02AEB7" w14:textId="77777777" w:rsidR="003F77C7" w:rsidRPr="000C493A" w:rsidRDefault="003F77C7" w:rsidP="006B087E">
      <w:pPr>
        <w:pStyle w:val="Code"/>
        <w:rPr>
          <w:lang w:eastAsia="en-IN"/>
        </w:rPr>
      </w:pPr>
    </w:p>
    <w:p w14:paraId="27F592BA" w14:textId="77777777" w:rsidR="003F77C7" w:rsidRPr="000C493A" w:rsidRDefault="003F77C7" w:rsidP="006B087E">
      <w:pPr>
        <w:pStyle w:val="Code"/>
        <w:rPr>
          <w:lang w:eastAsia="en-IN"/>
        </w:rPr>
      </w:pPr>
      <w:r w:rsidRPr="000C493A">
        <w:rPr>
          <w:lang w:eastAsia="en-IN"/>
        </w:rPr>
        <w:t>Enter marks (0-100): 67</w:t>
      </w:r>
    </w:p>
    <w:p w14:paraId="130AA0CC" w14:textId="77777777" w:rsidR="003F77C7" w:rsidRPr="000C493A" w:rsidRDefault="003F77C7" w:rsidP="006B087E">
      <w:pPr>
        <w:pStyle w:val="Code"/>
        <w:rPr>
          <w:lang w:eastAsia="en-IN"/>
        </w:rPr>
      </w:pPr>
      <w:r w:rsidRPr="000C493A">
        <w:rPr>
          <w:lang w:eastAsia="en-IN"/>
        </w:rPr>
        <w:t>Grade: C</w:t>
      </w:r>
    </w:p>
    <w:p w14:paraId="19C76091" w14:textId="77777777" w:rsidR="003F77C7" w:rsidRPr="000C493A" w:rsidRDefault="003F77C7" w:rsidP="006B087E">
      <w:pPr>
        <w:pStyle w:val="Code"/>
        <w:rPr>
          <w:lang w:eastAsia="en-IN"/>
        </w:rPr>
      </w:pPr>
    </w:p>
    <w:p w14:paraId="10D065D5" w14:textId="77777777" w:rsidR="003F77C7" w:rsidRPr="000C493A" w:rsidRDefault="003F77C7" w:rsidP="006B087E">
      <w:pPr>
        <w:pStyle w:val="Code"/>
        <w:rPr>
          <w:lang w:eastAsia="en-IN"/>
        </w:rPr>
      </w:pPr>
      <w:r w:rsidRPr="000C493A">
        <w:rPr>
          <w:lang w:eastAsia="en-IN"/>
        </w:rPr>
        <w:t>Enter marks (0-100): 150</w:t>
      </w:r>
    </w:p>
    <w:p w14:paraId="25DF56FA" w14:textId="77777777" w:rsidR="003F77C7" w:rsidRPr="000C493A" w:rsidRDefault="003F77C7" w:rsidP="006B087E">
      <w:pPr>
        <w:pStyle w:val="Code"/>
        <w:rPr>
          <w:lang w:eastAsia="en-IN"/>
        </w:rPr>
      </w:pPr>
      <w:r w:rsidRPr="000C493A">
        <w:rPr>
          <w:lang w:eastAsia="en-IN"/>
        </w:rPr>
        <w:t>Invalid input! Marks should be between 0 and 100.</w:t>
      </w:r>
    </w:p>
    <w:p w14:paraId="041869F3" w14:textId="77777777" w:rsidR="003F77C7" w:rsidRPr="000C493A" w:rsidRDefault="00000000" w:rsidP="003F77C7">
      <w:pPr>
        <w:spacing w:after="0" w:line="240" w:lineRule="auto"/>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pict w14:anchorId="672BDD6B">
          <v:rect id="_x0000_i1075" style="width:0;height:1.5pt" o:hralign="center" o:hrstd="t" o:hr="t" fillcolor="#a0a0a0" stroked="f"/>
        </w:pict>
      </w:r>
    </w:p>
    <w:p w14:paraId="37A53A70" w14:textId="77777777" w:rsidR="003F77C7" w:rsidRPr="000C493A" w:rsidRDefault="003F77C7" w:rsidP="00036A3A">
      <w:pPr>
        <w:pStyle w:val="Subheadddddf"/>
      </w:pPr>
      <w:r w:rsidRPr="000C493A">
        <w:t>Exercise 3: Simple Calculator</w:t>
      </w:r>
    </w:p>
    <w:p w14:paraId="58BFA624" w14:textId="77777777" w:rsidR="003F77C7" w:rsidRPr="000C493A" w:rsidRDefault="003F77C7" w:rsidP="00036A3A">
      <w:pPr>
        <w:pStyle w:val="texxtt"/>
        <w:rPr>
          <w:lang w:eastAsia="en-IN"/>
        </w:rPr>
      </w:pPr>
      <w:r w:rsidRPr="000C493A">
        <w:rPr>
          <w:b/>
          <w:bCs/>
          <w:lang w:eastAsia="en-IN"/>
        </w:rPr>
        <w:t>Goal:</w:t>
      </w:r>
      <w:r w:rsidRPr="000C493A">
        <w:rPr>
          <w:lang w:eastAsia="en-IN"/>
        </w:rPr>
        <w:t xml:space="preserve"> Create a calculator that shows a menu and performs the selected operation on two numbers.</w:t>
      </w:r>
    </w:p>
    <w:p w14:paraId="4B55898C" w14:textId="77777777" w:rsidR="003F77C7" w:rsidRPr="000C493A" w:rsidRDefault="003F77C7" w:rsidP="00036A3A">
      <w:pPr>
        <w:pStyle w:val="texxtt"/>
        <w:rPr>
          <w:lang w:eastAsia="en-IN"/>
        </w:rPr>
      </w:pPr>
      <w:r w:rsidRPr="000C493A">
        <w:rPr>
          <w:b/>
          <w:bCs/>
          <w:lang w:eastAsia="en-IN"/>
        </w:rPr>
        <w:t>What you'll learn:</w:t>
      </w:r>
      <w:r w:rsidRPr="000C493A">
        <w:rPr>
          <w:lang w:eastAsia="en-IN"/>
        </w:rPr>
        <w:t xml:space="preserve"> Using switch statement for menu selection</w:t>
      </w:r>
    </w:p>
    <w:p w14:paraId="7CFE134D" w14:textId="331D05F8" w:rsidR="003F77C7" w:rsidRPr="000C493A" w:rsidRDefault="003F77C7" w:rsidP="00036A3A">
      <w:pPr>
        <w:pStyle w:val="Subheadddddf"/>
      </w:pPr>
      <w:r w:rsidRPr="000C493A">
        <w:t>Code:</w:t>
      </w:r>
    </w:p>
    <w:p w14:paraId="3A377B11"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D790C05" w14:textId="77777777" w:rsidR="003F77C7" w:rsidRPr="000C493A" w:rsidRDefault="003F77C7" w:rsidP="006B087E">
      <w:pPr>
        <w:pStyle w:val="Code"/>
        <w:rPr>
          <w:color w:val="383A42"/>
          <w:lang w:eastAsia="en-IN"/>
        </w:rPr>
      </w:pPr>
    </w:p>
    <w:p w14:paraId="27CF1BA5"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F645E4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choice;</w:t>
      </w:r>
    </w:p>
    <w:p w14:paraId="5881EC16"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num1, num2, result;</w:t>
      </w:r>
    </w:p>
    <w:p w14:paraId="0B4AF278" w14:textId="77777777" w:rsidR="003F77C7" w:rsidRPr="000C493A" w:rsidRDefault="003F77C7" w:rsidP="006B087E">
      <w:pPr>
        <w:pStyle w:val="Code"/>
        <w:rPr>
          <w:color w:val="383A42"/>
          <w:lang w:eastAsia="en-IN"/>
        </w:rPr>
      </w:pPr>
      <w:r w:rsidRPr="000C493A">
        <w:rPr>
          <w:color w:val="383A42"/>
          <w:lang w:eastAsia="en-IN"/>
        </w:rPr>
        <w:t xml:space="preserve">    </w:t>
      </w:r>
    </w:p>
    <w:p w14:paraId="55449D5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"Simple Calculator\n"</w:t>
      </w:r>
      <w:r w:rsidRPr="000C493A">
        <w:rPr>
          <w:color w:val="383A42"/>
          <w:lang w:eastAsia="en-IN"/>
        </w:rPr>
        <w:t>);</w:t>
      </w:r>
    </w:p>
    <w:p w14:paraId="4454F1D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 Addition\n"</w:t>
      </w:r>
      <w:r w:rsidRPr="000C493A">
        <w:rPr>
          <w:color w:val="383A42"/>
          <w:lang w:eastAsia="en-IN"/>
        </w:rPr>
        <w:t>);</w:t>
      </w:r>
    </w:p>
    <w:p w14:paraId="09CE99C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Subtraction\n"</w:t>
      </w:r>
      <w:r w:rsidRPr="000C493A">
        <w:rPr>
          <w:color w:val="383A42"/>
          <w:lang w:eastAsia="en-IN"/>
        </w:rPr>
        <w:t>);</w:t>
      </w:r>
    </w:p>
    <w:p w14:paraId="55EE2482"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 Multiplication\n"</w:t>
      </w:r>
      <w:r w:rsidRPr="000C493A">
        <w:rPr>
          <w:color w:val="383A42"/>
          <w:lang w:eastAsia="en-IN"/>
        </w:rPr>
        <w:t>);</w:t>
      </w:r>
    </w:p>
    <w:p w14:paraId="2BFB786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"4. Division\n"</w:t>
      </w:r>
      <w:r w:rsidRPr="000C493A">
        <w:rPr>
          <w:color w:val="383A42"/>
          <w:lang w:eastAsia="en-IN"/>
        </w:rPr>
        <w:t>);</w:t>
      </w:r>
    </w:p>
    <w:p w14:paraId="6947C855"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choice (1-4): "</w:t>
      </w:r>
      <w:r w:rsidRPr="000C493A">
        <w:rPr>
          <w:color w:val="383A42"/>
          <w:lang w:eastAsia="en-IN"/>
        </w:rPr>
        <w:t>);</w:t>
      </w:r>
    </w:p>
    <w:p w14:paraId="01DD63D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choice);</w:t>
      </w:r>
    </w:p>
    <w:p w14:paraId="254ACA80" w14:textId="77777777" w:rsidR="003F77C7" w:rsidRPr="000C493A" w:rsidRDefault="003F77C7" w:rsidP="006B087E">
      <w:pPr>
        <w:pStyle w:val="Code"/>
        <w:rPr>
          <w:color w:val="383A42"/>
          <w:lang w:eastAsia="en-IN"/>
        </w:rPr>
      </w:pPr>
      <w:r w:rsidRPr="000C493A">
        <w:rPr>
          <w:color w:val="383A42"/>
          <w:lang w:eastAsia="en-IN"/>
        </w:rPr>
        <w:t xml:space="preserve">    </w:t>
      </w:r>
    </w:p>
    <w:p w14:paraId="4147633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two numbers: "</w:t>
      </w:r>
      <w:r w:rsidRPr="000C493A">
        <w:rPr>
          <w:color w:val="383A42"/>
          <w:lang w:eastAsia="en-IN"/>
        </w:rPr>
        <w:t>);</w:t>
      </w:r>
    </w:p>
    <w:p w14:paraId="6AB6609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"%lf %lf"</w:t>
      </w:r>
      <w:r w:rsidRPr="000C493A">
        <w:rPr>
          <w:color w:val="383A42"/>
          <w:lang w:eastAsia="en-IN"/>
        </w:rPr>
        <w:t xml:space="preserve">, </w:t>
      </w:r>
      <w:r w:rsidRPr="000C493A">
        <w:rPr>
          <w:color w:val="4078F2"/>
          <w:lang w:eastAsia="en-IN"/>
        </w:rPr>
        <w:t>&amp;</w:t>
      </w:r>
      <w:r w:rsidRPr="000C493A">
        <w:rPr>
          <w:color w:val="383A42"/>
          <w:lang w:eastAsia="en-IN"/>
        </w:rPr>
        <w:t xml:space="preserve">num1, </w:t>
      </w:r>
      <w:r w:rsidRPr="000C493A">
        <w:rPr>
          <w:color w:val="4078F2"/>
          <w:lang w:eastAsia="en-IN"/>
        </w:rPr>
        <w:t>&amp;</w:t>
      </w:r>
      <w:r w:rsidRPr="000C493A">
        <w:rPr>
          <w:color w:val="383A42"/>
          <w:lang w:eastAsia="en-IN"/>
        </w:rPr>
        <w:t>num2);</w:t>
      </w:r>
    </w:p>
    <w:p w14:paraId="71A372DD" w14:textId="77777777" w:rsidR="003F77C7" w:rsidRPr="000C493A" w:rsidRDefault="003F77C7" w:rsidP="006B087E">
      <w:pPr>
        <w:pStyle w:val="Code"/>
        <w:rPr>
          <w:color w:val="383A42"/>
          <w:lang w:eastAsia="en-IN"/>
        </w:rPr>
      </w:pPr>
      <w:r w:rsidRPr="000C493A">
        <w:rPr>
          <w:color w:val="383A42"/>
          <w:lang w:eastAsia="en-IN"/>
        </w:rPr>
        <w:t xml:space="preserve">    </w:t>
      </w:r>
    </w:p>
    <w:p w14:paraId="267A807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switch</w:t>
      </w:r>
      <w:r w:rsidRPr="000C493A">
        <w:rPr>
          <w:color w:val="383A42"/>
          <w:lang w:eastAsia="en-IN"/>
        </w:rPr>
        <w:t xml:space="preserve"> (choice) {</w:t>
      </w:r>
    </w:p>
    <w:p w14:paraId="449F62E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1</w:t>
      </w:r>
      <w:r w:rsidRPr="000C493A">
        <w:rPr>
          <w:color w:val="4078F2"/>
          <w:lang w:eastAsia="en-IN"/>
        </w:rPr>
        <w:t>:</w:t>
      </w:r>
    </w:p>
    <w:p w14:paraId="31A2BDB8" w14:textId="77777777" w:rsidR="003F77C7" w:rsidRPr="000C493A" w:rsidRDefault="003F77C7" w:rsidP="006B087E">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4B550858"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%.2lf\n"</w:t>
      </w:r>
      <w:r w:rsidRPr="000C493A">
        <w:rPr>
          <w:color w:val="383A42"/>
          <w:lang w:eastAsia="en-IN"/>
        </w:rPr>
        <w:t>, result);</w:t>
      </w:r>
    </w:p>
    <w:p w14:paraId="182E0345"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384025BD"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2</w:t>
      </w:r>
      <w:r w:rsidRPr="000C493A">
        <w:rPr>
          <w:color w:val="4078F2"/>
          <w:lang w:eastAsia="en-IN"/>
        </w:rPr>
        <w:t>:</w:t>
      </w:r>
    </w:p>
    <w:p w14:paraId="0FF49BEE" w14:textId="77777777" w:rsidR="003F77C7" w:rsidRPr="000C493A" w:rsidRDefault="003F77C7" w:rsidP="006B087E">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360EABE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%.2lf\n"</w:t>
      </w:r>
      <w:r w:rsidRPr="000C493A">
        <w:rPr>
          <w:color w:val="383A42"/>
          <w:lang w:eastAsia="en-IN"/>
        </w:rPr>
        <w:t>, result);</w:t>
      </w:r>
    </w:p>
    <w:p w14:paraId="6BE506A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C3DBAD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3</w:t>
      </w:r>
      <w:r w:rsidRPr="000C493A">
        <w:rPr>
          <w:color w:val="4078F2"/>
          <w:lang w:eastAsia="en-IN"/>
        </w:rPr>
        <w:t>:</w:t>
      </w:r>
    </w:p>
    <w:p w14:paraId="7735B985" w14:textId="77777777" w:rsidR="003F77C7" w:rsidRPr="000C493A" w:rsidRDefault="003F77C7" w:rsidP="006B087E">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631B275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%.2lf\n"</w:t>
      </w:r>
      <w:r w:rsidRPr="000C493A">
        <w:rPr>
          <w:color w:val="383A42"/>
          <w:lang w:eastAsia="en-IN"/>
        </w:rPr>
        <w:t>, result);</w:t>
      </w:r>
    </w:p>
    <w:p w14:paraId="23C1108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0A4797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4</w:t>
      </w:r>
      <w:r w:rsidRPr="000C493A">
        <w:rPr>
          <w:color w:val="4078F2"/>
          <w:lang w:eastAsia="en-IN"/>
        </w:rPr>
        <w:t>:</w:t>
      </w:r>
    </w:p>
    <w:p w14:paraId="00D4A35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(num2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788A5980" w14:textId="77777777" w:rsidR="003F77C7" w:rsidRPr="000C493A" w:rsidRDefault="003F77C7" w:rsidP="006B087E">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num1 </w:t>
      </w:r>
      <w:r w:rsidRPr="000C493A">
        <w:rPr>
          <w:color w:val="4078F2"/>
          <w:lang w:eastAsia="en-IN"/>
        </w:rPr>
        <w:t>/</w:t>
      </w:r>
      <w:r w:rsidRPr="000C493A">
        <w:rPr>
          <w:color w:val="383A42"/>
          <w:lang w:eastAsia="en-IN"/>
        </w:rPr>
        <w:t xml:space="preserve"> num2;</w:t>
      </w:r>
    </w:p>
    <w:p w14:paraId="6E98861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%.2lf\n"</w:t>
      </w:r>
      <w:r w:rsidRPr="000C493A">
        <w:rPr>
          <w:color w:val="383A42"/>
          <w:lang w:eastAsia="en-IN"/>
        </w:rPr>
        <w:t>, result);</w:t>
      </w:r>
    </w:p>
    <w:p w14:paraId="6C5D6989" w14:textId="77777777" w:rsidR="003F77C7" w:rsidRPr="000C493A" w:rsidRDefault="003F77C7" w:rsidP="006B087E">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56A6A1B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"Error: Division by zero is not allowed!\n"</w:t>
      </w:r>
      <w:r w:rsidRPr="000C493A">
        <w:rPr>
          <w:color w:val="383A42"/>
          <w:lang w:eastAsia="en-IN"/>
        </w:rPr>
        <w:t>);</w:t>
      </w:r>
    </w:p>
    <w:p w14:paraId="5197719A" w14:textId="77777777" w:rsidR="003F77C7" w:rsidRPr="000C493A" w:rsidRDefault="003F77C7" w:rsidP="006B087E">
      <w:pPr>
        <w:pStyle w:val="Code"/>
        <w:rPr>
          <w:color w:val="383A42"/>
          <w:lang w:eastAsia="en-IN"/>
        </w:rPr>
      </w:pPr>
      <w:r w:rsidRPr="000C493A">
        <w:rPr>
          <w:color w:val="383A42"/>
          <w:lang w:eastAsia="en-IN"/>
        </w:rPr>
        <w:t xml:space="preserve">            }</w:t>
      </w:r>
    </w:p>
    <w:p w14:paraId="39EE05A6"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B5B8FF0"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default</w:t>
      </w:r>
      <w:r w:rsidRPr="000C493A">
        <w:rPr>
          <w:color w:val="4078F2"/>
          <w:lang w:eastAsia="en-IN"/>
        </w:rPr>
        <w:t>:</w:t>
      </w:r>
    </w:p>
    <w:p w14:paraId="02ADD3D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choice! Please select 1-4.\n"</w:t>
      </w:r>
      <w:r w:rsidRPr="000C493A">
        <w:rPr>
          <w:color w:val="383A42"/>
          <w:lang w:eastAsia="en-IN"/>
        </w:rPr>
        <w:t>);</w:t>
      </w:r>
    </w:p>
    <w:p w14:paraId="61A49713" w14:textId="77777777" w:rsidR="003F77C7" w:rsidRPr="000C493A" w:rsidRDefault="003F77C7" w:rsidP="006B087E">
      <w:pPr>
        <w:pStyle w:val="Code"/>
        <w:rPr>
          <w:color w:val="383A42"/>
          <w:lang w:eastAsia="en-IN"/>
        </w:rPr>
      </w:pPr>
      <w:r w:rsidRPr="000C493A">
        <w:rPr>
          <w:color w:val="383A42"/>
          <w:lang w:eastAsia="en-IN"/>
        </w:rPr>
        <w:t xml:space="preserve">    }</w:t>
      </w:r>
    </w:p>
    <w:p w14:paraId="0244A80C" w14:textId="77777777" w:rsidR="003F77C7" w:rsidRPr="000C493A" w:rsidRDefault="003F77C7" w:rsidP="006B087E">
      <w:pPr>
        <w:pStyle w:val="Code"/>
        <w:rPr>
          <w:color w:val="383A42"/>
          <w:lang w:eastAsia="en-IN"/>
        </w:rPr>
      </w:pPr>
      <w:r w:rsidRPr="000C493A">
        <w:rPr>
          <w:color w:val="383A42"/>
          <w:lang w:eastAsia="en-IN"/>
        </w:rPr>
        <w:t xml:space="preserve">    </w:t>
      </w:r>
    </w:p>
    <w:p w14:paraId="1EEF8D4F"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70CC4F9" w14:textId="77777777" w:rsidR="003F77C7" w:rsidRPr="000C493A" w:rsidRDefault="003F77C7" w:rsidP="006B087E">
      <w:pPr>
        <w:pStyle w:val="Code"/>
        <w:rPr>
          <w:color w:val="383A42"/>
          <w:lang w:eastAsia="en-IN"/>
        </w:rPr>
      </w:pPr>
      <w:r w:rsidRPr="000C493A">
        <w:rPr>
          <w:color w:val="383A42"/>
          <w:lang w:eastAsia="en-IN"/>
        </w:rPr>
        <w:t>}</w:t>
      </w:r>
    </w:p>
    <w:p w14:paraId="6FED7AEB" w14:textId="77777777" w:rsidR="003F77C7" w:rsidRPr="000C493A" w:rsidRDefault="003F77C7" w:rsidP="00036A3A">
      <w:pPr>
        <w:pStyle w:val="Subheadddddf"/>
      </w:pPr>
      <w:r w:rsidRPr="000C493A">
        <w:t>Example Output:</w:t>
      </w:r>
    </w:p>
    <w:p w14:paraId="049169E2" w14:textId="77777777" w:rsidR="003F77C7" w:rsidRPr="000C493A" w:rsidRDefault="003F77C7" w:rsidP="006B087E">
      <w:pPr>
        <w:pStyle w:val="Code"/>
        <w:rPr>
          <w:lang w:eastAsia="en-IN"/>
        </w:rPr>
      </w:pPr>
      <w:r w:rsidRPr="000C493A">
        <w:rPr>
          <w:lang w:eastAsia="en-IN"/>
        </w:rPr>
        <w:t>Simple Calculator</w:t>
      </w:r>
    </w:p>
    <w:p w14:paraId="5997B4C7" w14:textId="77777777" w:rsidR="003F77C7" w:rsidRPr="000C493A" w:rsidRDefault="003F77C7" w:rsidP="006B087E">
      <w:pPr>
        <w:pStyle w:val="Code"/>
        <w:rPr>
          <w:lang w:eastAsia="en-IN"/>
        </w:rPr>
      </w:pPr>
      <w:r w:rsidRPr="000C493A">
        <w:rPr>
          <w:lang w:eastAsia="en-IN"/>
        </w:rPr>
        <w:t>1. Addition</w:t>
      </w:r>
    </w:p>
    <w:p w14:paraId="2BFF208B" w14:textId="77777777" w:rsidR="003F77C7" w:rsidRPr="000C493A" w:rsidRDefault="003F77C7" w:rsidP="006B087E">
      <w:pPr>
        <w:pStyle w:val="Code"/>
        <w:rPr>
          <w:lang w:eastAsia="en-IN"/>
        </w:rPr>
      </w:pPr>
      <w:r w:rsidRPr="000C493A">
        <w:rPr>
          <w:lang w:eastAsia="en-IN"/>
        </w:rPr>
        <w:t>2. Subtraction</w:t>
      </w:r>
    </w:p>
    <w:p w14:paraId="75903DB3" w14:textId="77777777" w:rsidR="003F77C7" w:rsidRPr="000C493A" w:rsidRDefault="003F77C7" w:rsidP="006B087E">
      <w:pPr>
        <w:pStyle w:val="Code"/>
        <w:rPr>
          <w:lang w:eastAsia="en-IN"/>
        </w:rPr>
      </w:pPr>
      <w:r w:rsidRPr="000C493A">
        <w:rPr>
          <w:lang w:eastAsia="en-IN"/>
        </w:rPr>
        <w:t>3. Multiplication</w:t>
      </w:r>
    </w:p>
    <w:p w14:paraId="399BE7A0" w14:textId="77777777" w:rsidR="003F77C7" w:rsidRPr="000C493A" w:rsidRDefault="003F77C7" w:rsidP="006B087E">
      <w:pPr>
        <w:pStyle w:val="Code"/>
        <w:rPr>
          <w:lang w:eastAsia="en-IN"/>
        </w:rPr>
      </w:pPr>
      <w:r w:rsidRPr="000C493A">
        <w:rPr>
          <w:lang w:eastAsia="en-IN"/>
        </w:rPr>
        <w:t>4. Division</w:t>
      </w:r>
    </w:p>
    <w:p w14:paraId="2D11B8AC" w14:textId="77777777" w:rsidR="003F77C7" w:rsidRPr="000C493A" w:rsidRDefault="003F77C7" w:rsidP="006B087E">
      <w:pPr>
        <w:pStyle w:val="Code"/>
        <w:rPr>
          <w:lang w:eastAsia="en-IN"/>
        </w:rPr>
      </w:pPr>
      <w:r w:rsidRPr="000C493A">
        <w:rPr>
          <w:lang w:eastAsia="en-IN"/>
        </w:rPr>
        <w:t>Enter your choice (1-4): 1</w:t>
      </w:r>
    </w:p>
    <w:p w14:paraId="1BE66645" w14:textId="77777777" w:rsidR="003F77C7" w:rsidRPr="000C493A" w:rsidRDefault="003F77C7" w:rsidP="006B087E">
      <w:pPr>
        <w:pStyle w:val="Code"/>
        <w:rPr>
          <w:lang w:eastAsia="en-IN"/>
        </w:rPr>
      </w:pPr>
      <w:r w:rsidRPr="000C493A">
        <w:rPr>
          <w:lang w:eastAsia="en-IN"/>
        </w:rPr>
        <w:t>Enter two numbers: 12 8</w:t>
      </w:r>
    </w:p>
    <w:p w14:paraId="70EE18FD" w14:textId="77777777" w:rsidR="003F77C7" w:rsidRPr="000C493A" w:rsidRDefault="003F77C7" w:rsidP="006B087E">
      <w:pPr>
        <w:pStyle w:val="Code"/>
        <w:rPr>
          <w:lang w:eastAsia="en-IN"/>
        </w:rPr>
      </w:pPr>
      <w:r w:rsidRPr="000C493A">
        <w:rPr>
          <w:lang w:eastAsia="en-IN"/>
        </w:rPr>
        <w:t>Result: 20.00</w:t>
      </w:r>
    </w:p>
    <w:p w14:paraId="79419D64" w14:textId="77777777" w:rsidR="003F77C7" w:rsidRPr="000C493A" w:rsidRDefault="003F77C7" w:rsidP="006B087E">
      <w:pPr>
        <w:pStyle w:val="Code"/>
        <w:rPr>
          <w:lang w:eastAsia="en-IN"/>
        </w:rPr>
      </w:pPr>
    </w:p>
    <w:p w14:paraId="653FEC5A" w14:textId="77777777" w:rsidR="003F77C7" w:rsidRPr="000C493A" w:rsidRDefault="003F77C7" w:rsidP="006B087E">
      <w:pPr>
        <w:pStyle w:val="Code"/>
        <w:rPr>
          <w:lang w:eastAsia="en-IN"/>
        </w:rPr>
      </w:pPr>
      <w:r w:rsidRPr="000C493A">
        <w:rPr>
          <w:lang w:eastAsia="en-IN"/>
        </w:rPr>
        <w:t>Enter your choice (1-4): 4</w:t>
      </w:r>
    </w:p>
    <w:p w14:paraId="605B2F9B" w14:textId="77777777" w:rsidR="003F77C7" w:rsidRPr="000C493A" w:rsidRDefault="003F77C7" w:rsidP="006B087E">
      <w:pPr>
        <w:pStyle w:val="Code"/>
        <w:rPr>
          <w:lang w:eastAsia="en-IN"/>
        </w:rPr>
      </w:pPr>
      <w:r w:rsidRPr="000C493A">
        <w:rPr>
          <w:lang w:eastAsia="en-IN"/>
        </w:rPr>
        <w:t>Enter two numbers: 10 0</w:t>
      </w:r>
    </w:p>
    <w:p w14:paraId="253E3144" w14:textId="77777777" w:rsidR="003F77C7" w:rsidRPr="000C493A" w:rsidRDefault="003F77C7" w:rsidP="006B087E">
      <w:pPr>
        <w:pStyle w:val="Code"/>
        <w:rPr>
          <w:lang w:eastAsia="en-IN"/>
        </w:rPr>
      </w:pPr>
      <w:r w:rsidRPr="000C493A">
        <w:rPr>
          <w:lang w:eastAsia="en-IN"/>
        </w:rPr>
        <w:t>Error: Division by zero is not allowed!</w:t>
      </w:r>
    </w:p>
    <w:p w14:paraId="5DF4BD04" w14:textId="77777777" w:rsidR="003F77C7" w:rsidRPr="000C493A" w:rsidRDefault="00000000" w:rsidP="00036A3A">
      <w:pPr>
        <w:pStyle w:val="texxtt"/>
        <w:rPr>
          <w:lang w:eastAsia="en-IN"/>
        </w:rPr>
      </w:pPr>
      <w:r>
        <w:rPr>
          <w:lang w:eastAsia="en-IN"/>
        </w:rPr>
        <w:pict w14:anchorId="18DA311C">
          <v:rect id="_x0000_i1076" style="width:0;height:1.5pt" o:hralign="center" o:hrstd="t" o:hr="t" fillcolor="#a0a0a0" stroked="f"/>
        </w:pict>
      </w:r>
    </w:p>
    <w:p w14:paraId="11042EF4" w14:textId="77777777" w:rsidR="003F77C7" w:rsidRPr="000C493A" w:rsidRDefault="003F77C7" w:rsidP="00036A3A">
      <w:pPr>
        <w:pStyle w:val="Subheadddddf"/>
      </w:pPr>
      <w:r w:rsidRPr="000C493A">
        <w:t>Exercise 4: Multiplication Table</w:t>
      </w:r>
    </w:p>
    <w:p w14:paraId="6889FAB7" w14:textId="77777777" w:rsidR="003F77C7" w:rsidRPr="000C493A" w:rsidRDefault="003F77C7" w:rsidP="00036A3A">
      <w:pPr>
        <w:pStyle w:val="texxtt"/>
        <w:rPr>
          <w:lang w:eastAsia="en-IN"/>
        </w:rPr>
      </w:pPr>
      <w:r w:rsidRPr="000C493A">
        <w:rPr>
          <w:b/>
          <w:bCs/>
          <w:lang w:eastAsia="en-IN"/>
        </w:rPr>
        <w:t>Goal:</w:t>
      </w:r>
      <w:r w:rsidRPr="000C493A">
        <w:rPr>
          <w:lang w:eastAsia="en-IN"/>
        </w:rPr>
        <w:t xml:space="preserve"> Write a program that prints the multiplication table of any number up to 10.</w:t>
      </w:r>
    </w:p>
    <w:p w14:paraId="1064218A" w14:textId="77777777" w:rsidR="003F77C7" w:rsidRPr="000C493A" w:rsidRDefault="003F77C7" w:rsidP="00036A3A">
      <w:pPr>
        <w:pStyle w:val="texxtt"/>
        <w:rPr>
          <w:lang w:eastAsia="en-IN"/>
        </w:rPr>
      </w:pPr>
      <w:r w:rsidRPr="000C493A">
        <w:rPr>
          <w:b/>
          <w:bCs/>
          <w:lang w:eastAsia="en-IN"/>
        </w:rPr>
        <w:t>What you'll learn:</w:t>
      </w:r>
      <w:r w:rsidRPr="000C493A">
        <w:rPr>
          <w:lang w:eastAsia="en-IN"/>
        </w:rPr>
        <w:t xml:space="preserve"> Using for loops for repetition</w:t>
      </w:r>
    </w:p>
    <w:p w14:paraId="55630FCF" w14:textId="3737555B" w:rsidR="003F77C7" w:rsidRPr="000C493A" w:rsidRDefault="003F77C7" w:rsidP="00036A3A">
      <w:pPr>
        <w:pStyle w:val="Subheadddddf"/>
      </w:pPr>
      <w:r w:rsidRPr="000C493A">
        <w:t>Code:</w:t>
      </w:r>
    </w:p>
    <w:p w14:paraId="54624E24"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A5CA207" w14:textId="77777777" w:rsidR="003F77C7" w:rsidRPr="000C493A" w:rsidRDefault="003F77C7" w:rsidP="006B087E">
      <w:pPr>
        <w:pStyle w:val="Code"/>
        <w:rPr>
          <w:color w:val="383A42"/>
          <w:lang w:eastAsia="en-IN"/>
        </w:rPr>
      </w:pPr>
    </w:p>
    <w:p w14:paraId="2EC0D66A"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6EE5B41"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712F8FAC" w14:textId="77777777" w:rsidR="003F77C7" w:rsidRPr="000C493A" w:rsidRDefault="003F77C7" w:rsidP="006B087E">
      <w:pPr>
        <w:pStyle w:val="Code"/>
        <w:rPr>
          <w:color w:val="383A42"/>
          <w:lang w:eastAsia="en-IN"/>
        </w:rPr>
      </w:pPr>
      <w:r w:rsidRPr="000C493A">
        <w:rPr>
          <w:color w:val="383A42"/>
          <w:lang w:eastAsia="en-IN"/>
        </w:rPr>
        <w:t xml:space="preserve">    </w:t>
      </w:r>
    </w:p>
    <w:p w14:paraId="48A7A921"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number: "</w:t>
      </w:r>
      <w:r w:rsidRPr="000C493A">
        <w:rPr>
          <w:color w:val="383A42"/>
          <w:lang w:eastAsia="en-IN"/>
        </w:rPr>
        <w:t>);</w:t>
      </w:r>
    </w:p>
    <w:p w14:paraId="6310235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7D289DF6" w14:textId="77777777" w:rsidR="003F77C7" w:rsidRPr="000C493A" w:rsidRDefault="003F77C7" w:rsidP="006B087E">
      <w:pPr>
        <w:pStyle w:val="Code"/>
        <w:rPr>
          <w:color w:val="383A42"/>
          <w:lang w:eastAsia="en-IN"/>
        </w:rPr>
      </w:pPr>
      <w:r w:rsidRPr="000C493A">
        <w:rPr>
          <w:color w:val="383A42"/>
          <w:lang w:eastAsia="en-IN"/>
        </w:rPr>
        <w:t xml:space="preserve">    </w:t>
      </w:r>
    </w:p>
    <w:p w14:paraId="1A40F303"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"\nMultiplication Table of %d:\n"</w:t>
      </w:r>
      <w:r w:rsidRPr="000C493A">
        <w:rPr>
          <w:color w:val="383A42"/>
          <w:lang w:eastAsia="en-IN"/>
        </w:rPr>
        <w:t>, num);</w:t>
      </w:r>
    </w:p>
    <w:p w14:paraId="48B76B51" w14:textId="77777777" w:rsidR="003F77C7" w:rsidRPr="000C493A" w:rsidRDefault="003F77C7" w:rsidP="006B087E">
      <w:pPr>
        <w:pStyle w:val="Code"/>
        <w:rPr>
          <w:color w:val="383A42"/>
          <w:lang w:eastAsia="en-IN"/>
        </w:rPr>
      </w:pPr>
      <w:r w:rsidRPr="000C493A">
        <w:rPr>
          <w:color w:val="383A42"/>
          <w:lang w:eastAsia="en-IN"/>
        </w:rPr>
        <w:t xml:space="preserve">    </w:t>
      </w:r>
    </w:p>
    <w:p w14:paraId="3F9CE93A"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10</w:t>
      </w:r>
      <w:r w:rsidRPr="000C493A">
        <w:rPr>
          <w:color w:val="383A42"/>
          <w:lang w:eastAsia="en-IN"/>
        </w:rPr>
        <w:t>; i</w:t>
      </w:r>
      <w:r w:rsidRPr="000C493A">
        <w:rPr>
          <w:color w:val="4078F2"/>
          <w:lang w:eastAsia="en-IN"/>
        </w:rPr>
        <w:t>++</w:t>
      </w:r>
      <w:r w:rsidRPr="000C493A">
        <w:rPr>
          <w:color w:val="383A42"/>
          <w:lang w:eastAsia="en-IN"/>
        </w:rPr>
        <w:t>) {</w:t>
      </w:r>
    </w:p>
    <w:p w14:paraId="01AC3801"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x %d = %d\n"</w:t>
      </w:r>
      <w:r w:rsidRPr="000C493A">
        <w:rPr>
          <w:color w:val="383A42"/>
          <w:lang w:eastAsia="en-IN"/>
        </w:rPr>
        <w:t xml:space="preserve">, num, i, num </w:t>
      </w:r>
      <w:r w:rsidRPr="000C493A">
        <w:rPr>
          <w:color w:val="4078F2"/>
          <w:lang w:eastAsia="en-IN"/>
        </w:rPr>
        <w:t>*</w:t>
      </w:r>
      <w:r w:rsidRPr="000C493A">
        <w:rPr>
          <w:color w:val="383A42"/>
          <w:lang w:eastAsia="en-IN"/>
        </w:rPr>
        <w:t xml:space="preserve"> i);</w:t>
      </w:r>
    </w:p>
    <w:p w14:paraId="46ED4159" w14:textId="77777777" w:rsidR="003F77C7" w:rsidRPr="000C493A" w:rsidRDefault="003F77C7" w:rsidP="006B087E">
      <w:pPr>
        <w:pStyle w:val="Code"/>
        <w:rPr>
          <w:color w:val="383A42"/>
          <w:lang w:eastAsia="en-IN"/>
        </w:rPr>
      </w:pPr>
      <w:r w:rsidRPr="000C493A">
        <w:rPr>
          <w:color w:val="383A42"/>
          <w:lang w:eastAsia="en-IN"/>
        </w:rPr>
        <w:t xml:space="preserve">    }</w:t>
      </w:r>
    </w:p>
    <w:p w14:paraId="16F0DC03" w14:textId="77777777" w:rsidR="003F77C7" w:rsidRPr="000C493A" w:rsidRDefault="003F77C7" w:rsidP="006B087E">
      <w:pPr>
        <w:pStyle w:val="Code"/>
        <w:rPr>
          <w:color w:val="383A42"/>
          <w:lang w:eastAsia="en-IN"/>
        </w:rPr>
      </w:pPr>
      <w:r w:rsidRPr="000C493A">
        <w:rPr>
          <w:color w:val="383A42"/>
          <w:lang w:eastAsia="en-IN"/>
        </w:rPr>
        <w:t xml:space="preserve">    </w:t>
      </w:r>
    </w:p>
    <w:p w14:paraId="3135200E"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E1B7F11" w14:textId="77777777" w:rsidR="003F77C7" w:rsidRPr="000C493A" w:rsidRDefault="003F77C7" w:rsidP="006B087E">
      <w:pPr>
        <w:pStyle w:val="Code"/>
        <w:rPr>
          <w:color w:val="383A42"/>
          <w:lang w:eastAsia="en-IN"/>
        </w:rPr>
      </w:pPr>
      <w:r w:rsidRPr="000C493A">
        <w:rPr>
          <w:color w:val="383A42"/>
          <w:lang w:eastAsia="en-IN"/>
        </w:rPr>
        <w:t>}</w:t>
      </w:r>
    </w:p>
    <w:p w14:paraId="5FE6A20A" w14:textId="77777777" w:rsidR="003F77C7" w:rsidRPr="000C493A" w:rsidRDefault="003F77C7" w:rsidP="00036A3A">
      <w:pPr>
        <w:pStyle w:val="Subheadddddf"/>
      </w:pPr>
      <w:r w:rsidRPr="000C493A">
        <w:t>Example Output:</w:t>
      </w:r>
    </w:p>
    <w:p w14:paraId="2DE344EE" w14:textId="77777777" w:rsidR="003F77C7" w:rsidRPr="000C493A" w:rsidRDefault="003F77C7" w:rsidP="006B087E">
      <w:pPr>
        <w:pStyle w:val="Code"/>
        <w:rPr>
          <w:lang w:eastAsia="en-IN"/>
        </w:rPr>
      </w:pPr>
      <w:r w:rsidRPr="000C493A">
        <w:rPr>
          <w:lang w:eastAsia="en-IN"/>
        </w:rPr>
        <w:t>Enter a number: 7</w:t>
      </w:r>
    </w:p>
    <w:p w14:paraId="02D83C80" w14:textId="77777777" w:rsidR="003F77C7" w:rsidRPr="000C493A" w:rsidRDefault="003F77C7" w:rsidP="006B087E">
      <w:pPr>
        <w:pStyle w:val="Code"/>
        <w:rPr>
          <w:lang w:eastAsia="en-IN"/>
        </w:rPr>
      </w:pPr>
    </w:p>
    <w:p w14:paraId="3C95AC67" w14:textId="77777777" w:rsidR="003F77C7" w:rsidRPr="000C493A" w:rsidRDefault="003F77C7" w:rsidP="006B087E">
      <w:pPr>
        <w:pStyle w:val="Code"/>
        <w:rPr>
          <w:lang w:eastAsia="en-IN"/>
        </w:rPr>
      </w:pPr>
      <w:r w:rsidRPr="000C493A">
        <w:rPr>
          <w:lang w:eastAsia="en-IN"/>
        </w:rPr>
        <w:t>Multiplication Table of 7:</w:t>
      </w:r>
    </w:p>
    <w:p w14:paraId="5503C436" w14:textId="77777777" w:rsidR="003F77C7" w:rsidRPr="000C493A" w:rsidRDefault="003F77C7" w:rsidP="006B087E">
      <w:pPr>
        <w:pStyle w:val="Code"/>
        <w:rPr>
          <w:lang w:eastAsia="en-IN"/>
        </w:rPr>
      </w:pPr>
      <w:r w:rsidRPr="000C493A">
        <w:rPr>
          <w:lang w:eastAsia="en-IN"/>
        </w:rPr>
        <w:t>7 x 1 = 7</w:t>
      </w:r>
    </w:p>
    <w:p w14:paraId="0C8B1F77" w14:textId="77777777" w:rsidR="003F77C7" w:rsidRPr="000C493A" w:rsidRDefault="003F77C7" w:rsidP="006B087E">
      <w:pPr>
        <w:pStyle w:val="Code"/>
        <w:rPr>
          <w:lang w:eastAsia="en-IN"/>
        </w:rPr>
      </w:pPr>
      <w:r w:rsidRPr="000C493A">
        <w:rPr>
          <w:lang w:eastAsia="en-IN"/>
        </w:rPr>
        <w:t>7 x 2 = 14</w:t>
      </w:r>
    </w:p>
    <w:p w14:paraId="5042D585" w14:textId="77777777" w:rsidR="003F77C7" w:rsidRPr="000C493A" w:rsidRDefault="003F77C7" w:rsidP="006B087E">
      <w:pPr>
        <w:pStyle w:val="Code"/>
        <w:rPr>
          <w:lang w:eastAsia="en-IN"/>
        </w:rPr>
      </w:pPr>
      <w:r w:rsidRPr="000C493A">
        <w:rPr>
          <w:lang w:eastAsia="en-IN"/>
        </w:rPr>
        <w:t>7 x 3 = 21</w:t>
      </w:r>
    </w:p>
    <w:p w14:paraId="2F063F7C" w14:textId="77777777" w:rsidR="003F77C7" w:rsidRPr="000C493A" w:rsidRDefault="003F77C7" w:rsidP="006B087E">
      <w:pPr>
        <w:pStyle w:val="Code"/>
        <w:rPr>
          <w:lang w:eastAsia="en-IN"/>
        </w:rPr>
      </w:pPr>
      <w:r w:rsidRPr="000C493A">
        <w:rPr>
          <w:lang w:eastAsia="en-IN"/>
        </w:rPr>
        <w:t>7 x 4 = 28</w:t>
      </w:r>
    </w:p>
    <w:p w14:paraId="1DBE4EAB" w14:textId="77777777" w:rsidR="003F77C7" w:rsidRPr="000C493A" w:rsidRDefault="003F77C7" w:rsidP="006B087E">
      <w:pPr>
        <w:pStyle w:val="Code"/>
        <w:rPr>
          <w:lang w:eastAsia="en-IN"/>
        </w:rPr>
      </w:pPr>
      <w:r w:rsidRPr="000C493A">
        <w:rPr>
          <w:lang w:eastAsia="en-IN"/>
        </w:rPr>
        <w:t>7 x 5 = 35</w:t>
      </w:r>
    </w:p>
    <w:p w14:paraId="28DCA8B3" w14:textId="77777777" w:rsidR="003F77C7" w:rsidRPr="000C493A" w:rsidRDefault="003F77C7" w:rsidP="006B087E">
      <w:pPr>
        <w:pStyle w:val="Code"/>
        <w:rPr>
          <w:lang w:eastAsia="en-IN"/>
        </w:rPr>
      </w:pPr>
      <w:r w:rsidRPr="000C493A">
        <w:rPr>
          <w:lang w:eastAsia="en-IN"/>
        </w:rPr>
        <w:t>7 x 6 = 42</w:t>
      </w:r>
    </w:p>
    <w:p w14:paraId="3440A5CF" w14:textId="77777777" w:rsidR="003F77C7" w:rsidRPr="000C493A" w:rsidRDefault="003F77C7" w:rsidP="006B087E">
      <w:pPr>
        <w:pStyle w:val="Code"/>
        <w:rPr>
          <w:lang w:eastAsia="en-IN"/>
        </w:rPr>
      </w:pPr>
      <w:r w:rsidRPr="000C493A">
        <w:rPr>
          <w:lang w:eastAsia="en-IN"/>
        </w:rPr>
        <w:t>7 x 7 = 49</w:t>
      </w:r>
    </w:p>
    <w:p w14:paraId="2F25B451" w14:textId="77777777" w:rsidR="003F77C7" w:rsidRPr="000C493A" w:rsidRDefault="003F77C7" w:rsidP="006B087E">
      <w:pPr>
        <w:pStyle w:val="Code"/>
        <w:rPr>
          <w:lang w:eastAsia="en-IN"/>
        </w:rPr>
      </w:pPr>
      <w:r w:rsidRPr="000C493A">
        <w:rPr>
          <w:lang w:eastAsia="en-IN"/>
        </w:rPr>
        <w:t>7 x 8 = 56</w:t>
      </w:r>
    </w:p>
    <w:p w14:paraId="54835127" w14:textId="77777777" w:rsidR="003F77C7" w:rsidRPr="000C493A" w:rsidRDefault="003F77C7" w:rsidP="006B087E">
      <w:pPr>
        <w:pStyle w:val="Code"/>
        <w:rPr>
          <w:lang w:eastAsia="en-IN"/>
        </w:rPr>
      </w:pPr>
      <w:r w:rsidRPr="000C493A">
        <w:rPr>
          <w:lang w:eastAsia="en-IN"/>
        </w:rPr>
        <w:t>7 x 9 = 63</w:t>
      </w:r>
    </w:p>
    <w:p w14:paraId="4CCD3B2E" w14:textId="77777777" w:rsidR="003F77C7" w:rsidRPr="000C493A" w:rsidRDefault="003F77C7" w:rsidP="006B087E">
      <w:pPr>
        <w:pStyle w:val="Code"/>
        <w:rPr>
          <w:lang w:eastAsia="en-IN"/>
        </w:rPr>
      </w:pPr>
      <w:r w:rsidRPr="000C493A">
        <w:rPr>
          <w:lang w:eastAsia="en-IN"/>
        </w:rPr>
        <w:t>7 x 10 = 70</w:t>
      </w:r>
    </w:p>
    <w:p w14:paraId="1EA00080" w14:textId="4518C625" w:rsidR="00036A3A" w:rsidRDefault="00000000" w:rsidP="00436910">
      <w:pPr>
        <w:pStyle w:val="texxtt"/>
        <w:rPr>
          <w:lang w:eastAsia="en-IN"/>
        </w:rPr>
      </w:pPr>
      <w:r>
        <w:rPr>
          <w:lang w:eastAsia="en-IN"/>
        </w:rPr>
        <w:pict w14:anchorId="059AAD7B">
          <v:rect id="_x0000_i1077" style="width:0;height:1.5pt" o:hralign="center" o:hrstd="t" o:hr="t" fillcolor="#a0a0a0" stroked="f"/>
        </w:pict>
      </w:r>
    </w:p>
    <w:p w14:paraId="36AFE656" w14:textId="2D5B3228" w:rsidR="003F77C7" w:rsidRPr="000C493A" w:rsidRDefault="003F77C7" w:rsidP="00036A3A">
      <w:pPr>
        <w:pStyle w:val="Subheadddddf"/>
      </w:pPr>
      <w:r w:rsidRPr="000C493A">
        <w:t>Exercise 5: Print Odd Numbers Only</w:t>
      </w:r>
    </w:p>
    <w:p w14:paraId="152432F5" w14:textId="77777777" w:rsidR="003F77C7" w:rsidRPr="000C493A" w:rsidRDefault="003F77C7" w:rsidP="00036A3A">
      <w:pPr>
        <w:pStyle w:val="texxtt"/>
        <w:rPr>
          <w:lang w:eastAsia="en-IN"/>
        </w:rPr>
      </w:pPr>
      <w:r w:rsidRPr="000C493A">
        <w:rPr>
          <w:b/>
          <w:bCs/>
          <w:lang w:eastAsia="en-IN"/>
        </w:rPr>
        <w:t>Goal:</w:t>
      </w:r>
      <w:r w:rsidRPr="000C493A">
        <w:rPr>
          <w:lang w:eastAsia="en-IN"/>
        </w:rPr>
        <w:t xml:space="preserve"> Print numbers from 1 to 10, but skip all even numbers.</w:t>
      </w:r>
    </w:p>
    <w:p w14:paraId="28C39FF2" w14:textId="77777777" w:rsidR="003F77C7" w:rsidRPr="000C493A" w:rsidRDefault="003F77C7" w:rsidP="00036A3A">
      <w:pPr>
        <w:pStyle w:val="texxtt"/>
        <w:rPr>
          <w:lang w:eastAsia="en-IN"/>
        </w:rPr>
      </w:pPr>
      <w:r w:rsidRPr="000C493A">
        <w:rPr>
          <w:b/>
          <w:bCs/>
          <w:lang w:eastAsia="en-IN"/>
        </w:rPr>
        <w:t>What you'll learn:</w:t>
      </w:r>
      <w:r w:rsidRPr="000C493A">
        <w:rPr>
          <w:lang w:eastAsia="en-IN"/>
        </w:rPr>
        <w:t xml:space="preserve"> Using the continue statement to skip iterations</w:t>
      </w:r>
    </w:p>
    <w:p w14:paraId="52DD39B8" w14:textId="5318FA46" w:rsidR="003F77C7" w:rsidRPr="000C493A" w:rsidRDefault="003F77C7" w:rsidP="00036A3A">
      <w:pPr>
        <w:pStyle w:val="Subheadddddf"/>
      </w:pPr>
      <w:r w:rsidRPr="000C493A">
        <w:t>Code:</w:t>
      </w:r>
    </w:p>
    <w:p w14:paraId="0BFC292E" w14:textId="77777777" w:rsidR="003F77C7" w:rsidRPr="000C493A" w:rsidRDefault="003F77C7" w:rsidP="006B087E">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3C47B50" w14:textId="77777777" w:rsidR="003F77C7" w:rsidRPr="000C493A" w:rsidRDefault="003F77C7" w:rsidP="006B087E">
      <w:pPr>
        <w:pStyle w:val="Code"/>
        <w:rPr>
          <w:color w:val="383A42"/>
          <w:lang w:eastAsia="en-IN"/>
        </w:rPr>
      </w:pPr>
    </w:p>
    <w:p w14:paraId="03BB8F59" w14:textId="77777777" w:rsidR="003F77C7" w:rsidRPr="000C493A" w:rsidRDefault="003F77C7" w:rsidP="006B087E">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D76F04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10</w:t>
      </w:r>
      <w:r w:rsidRPr="000C493A">
        <w:rPr>
          <w:color w:val="383A42"/>
          <w:lang w:eastAsia="en-IN"/>
        </w:rPr>
        <w:t>; i</w:t>
      </w:r>
      <w:r w:rsidRPr="000C493A">
        <w:rPr>
          <w:color w:val="4078F2"/>
          <w:lang w:eastAsia="en-IN"/>
        </w:rPr>
        <w:t>++</w:t>
      </w:r>
      <w:r w:rsidRPr="000C493A">
        <w:rPr>
          <w:color w:val="383A42"/>
          <w:lang w:eastAsia="en-IN"/>
        </w:rPr>
        <w:t>) {</w:t>
      </w:r>
    </w:p>
    <w:p w14:paraId="66ED5877"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3A67CAA9"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continue</w:t>
      </w:r>
      <w:r w:rsidRPr="000C493A">
        <w:rPr>
          <w:color w:val="383A42"/>
          <w:lang w:eastAsia="en-IN"/>
        </w:rPr>
        <w:t>;</w:t>
      </w:r>
    </w:p>
    <w:p w14:paraId="3AD691C8" w14:textId="77777777" w:rsidR="003F77C7" w:rsidRPr="000C493A" w:rsidRDefault="003F77C7" w:rsidP="006B087E">
      <w:pPr>
        <w:pStyle w:val="Code"/>
        <w:rPr>
          <w:color w:val="383A42"/>
          <w:lang w:eastAsia="en-IN"/>
        </w:rPr>
      </w:pPr>
      <w:r w:rsidRPr="000C493A">
        <w:rPr>
          <w:color w:val="383A42"/>
          <w:lang w:eastAsia="en-IN"/>
        </w:rPr>
        <w:t xml:space="preserve">        }</w:t>
      </w:r>
    </w:p>
    <w:p w14:paraId="54A37E12"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i);</w:t>
      </w:r>
    </w:p>
    <w:p w14:paraId="1F285F45" w14:textId="77777777" w:rsidR="003F77C7" w:rsidRPr="000C493A" w:rsidRDefault="003F77C7" w:rsidP="006B087E">
      <w:pPr>
        <w:pStyle w:val="Code"/>
        <w:rPr>
          <w:color w:val="383A42"/>
          <w:lang w:eastAsia="en-IN"/>
        </w:rPr>
      </w:pPr>
      <w:r w:rsidRPr="000C493A">
        <w:rPr>
          <w:color w:val="383A42"/>
          <w:lang w:eastAsia="en-IN"/>
        </w:rPr>
        <w:t xml:space="preserve">    }</w:t>
      </w:r>
    </w:p>
    <w:p w14:paraId="6ADB8EAA" w14:textId="77777777" w:rsidR="003F77C7" w:rsidRPr="000C493A" w:rsidRDefault="003F77C7" w:rsidP="006B087E">
      <w:pPr>
        <w:pStyle w:val="Code"/>
        <w:rPr>
          <w:color w:val="383A42"/>
          <w:lang w:eastAsia="en-IN"/>
        </w:rPr>
      </w:pPr>
      <w:r w:rsidRPr="000C493A">
        <w:rPr>
          <w:color w:val="383A42"/>
          <w:lang w:eastAsia="en-IN"/>
        </w:rPr>
        <w:t xml:space="preserve">    </w:t>
      </w:r>
    </w:p>
    <w:p w14:paraId="03FCFD3B" w14:textId="77777777" w:rsidR="003F77C7" w:rsidRPr="000C493A" w:rsidRDefault="003F77C7" w:rsidP="006B087E">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B8B8273" w14:textId="77777777" w:rsidR="003F77C7" w:rsidRPr="000C493A" w:rsidRDefault="003F77C7" w:rsidP="006B087E">
      <w:pPr>
        <w:pStyle w:val="Code"/>
        <w:rPr>
          <w:color w:val="383A42"/>
          <w:lang w:eastAsia="en-IN"/>
        </w:rPr>
      </w:pPr>
      <w:r w:rsidRPr="000C493A">
        <w:rPr>
          <w:color w:val="383A42"/>
          <w:lang w:eastAsia="en-IN"/>
        </w:rPr>
        <w:t>}</w:t>
      </w:r>
    </w:p>
    <w:p w14:paraId="52182A3A" w14:textId="77777777" w:rsidR="003F77C7" w:rsidRPr="000C493A" w:rsidRDefault="003F77C7" w:rsidP="00036A3A">
      <w:pPr>
        <w:pStyle w:val="Subheadddddf"/>
      </w:pPr>
      <w:r w:rsidRPr="000C493A">
        <w:t>Example Output:</w:t>
      </w:r>
    </w:p>
    <w:p w14:paraId="0418D29C" w14:textId="77777777" w:rsidR="003F77C7" w:rsidRPr="000C493A" w:rsidRDefault="003F77C7" w:rsidP="006B087E">
      <w:pPr>
        <w:pStyle w:val="Code"/>
        <w:rPr>
          <w:lang w:eastAsia="en-IN"/>
        </w:rPr>
      </w:pPr>
      <w:r w:rsidRPr="000C493A">
        <w:rPr>
          <w:lang w:eastAsia="en-IN"/>
        </w:rPr>
        <w:t>1 3 5 7 9</w:t>
      </w:r>
    </w:p>
    <w:p w14:paraId="47544E7D" w14:textId="77777777" w:rsidR="003F77C7" w:rsidRPr="000C493A" w:rsidRDefault="003F77C7" w:rsidP="00036A3A">
      <w:pPr>
        <w:pStyle w:val="texxtt"/>
        <w:rPr>
          <w:lang w:eastAsia="en-IN"/>
        </w:rPr>
      </w:pPr>
      <w:r w:rsidRPr="000C493A">
        <w:rPr>
          <w:b/>
          <w:bCs/>
          <w:lang w:eastAsia="en-IN"/>
        </w:rPr>
        <w:t>How it works:</w:t>
      </w:r>
      <w:r w:rsidRPr="000C493A">
        <w:rPr>
          <w:lang w:eastAsia="en-IN"/>
        </w:rPr>
        <w:t xml:space="preserve"> When the number is even (i % 2 == 0), the continue statement skips the print and moves to the next number.</w:t>
      </w:r>
    </w:p>
    <w:p w14:paraId="5E373532" w14:textId="77777777" w:rsidR="00036A3A" w:rsidRDefault="00000000" w:rsidP="00036A3A">
      <w:pPr>
        <w:pStyle w:val="texxtt"/>
      </w:pPr>
      <w:r>
        <w:pict w14:anchorId="19FE04E7">
          <v:rect id="_x0000_i1078" style="width:0;height:1.5pt" o:hralign="center" o:bullet="t" o:hrstd="t" o:hr="t" fillcolor="#a0a0a0" stroked="f"/>
        </w:pict>
      </w:r>
    </w:p>
    <w:p w14:paraId="15721390" w14:textId="7B3FEB6A" w:rsidR="003F77C7" w:rsidRPr="000C493A" w:rsidRDefault="003F77C7" w:rsidP="00036A3A">
      <w:pPr>
        <w:pStyle w:val="Subheadddddf"/>
      </w:pPr>
      <w:r w:rsidRPr="000C493A">
        <w:t>Summary</w:t>
      </w:r>
    </w:p>
    <w:p w14:paraId="612CBFAC" w14:textId="77777777" w:rsidR="006B087E" w:rsidRPr="006B087E" w:rsidRDefault="006B087E" w:rsidP="00036A3A">
      <w:pPr>
        <w:pStyle w:val="Pointss"/>
      </w:pPr>
      <w:r w:rsidRPr="006B087E">
        <w:rPr>
          <w:rStyle w:val="Strong"/>
          <w:rFonts w:ascii="Amasis MT Pro" w:eastAsiaTheme="majorEastAsia" w:hAnsi="Amasis MT Pro"/>
        </w:rPr>
        <w:t>Decision-making statements enable branching logic</w:t>
      </w:r>
      <w:r w:rsidRPr="006B087E">
        <w:t>: The if statement executes code conditionally based on whether an expression evaluates to true (non-zero) or false (zero), forming the foundation of program intelligence.</w:t>
      </w:r>
    </w:p>
    <w:p w14:paraId="0CC21D67" w14:textId="77777777" w:rsidR="006B087E" w:rsidRPr="006B087E" w:rsidRDefault="006B087E" w:rsidP="00036A3A">
      <w:pPr>
        <w:pStyle w:val="Pointss"/>
      </w:pPr>
      <w:r w:rsidRPr="006B087E">
        <w:rPr>
          <w:rStyle w:val="Strong"/>
          <w:rFonts w:ascii="Amasis MT Pro" w:eastAsiaTheme="majorEastAsia" w:hAnsi="Amasis MT Pro"/>
        </w:rPr>
        <w:t>if-else provides binary decision paths</w:t>
      </w:r>
      <w:r w:rsidRPr="006B087E">
        <w:t>: The if-else construct ensures exactly one of two code blocks executes, allowing programs to choose between alternative actions based on conditions.</w:t>
      </w:r>
    </w:p>
    <w:p w14:paraId="0DEEABD2" w14:textId="77777777" w:rsidR="006B087E" w:rsidRPr="006B087E" w:rsidRDefault="006B087E" w:rsidP="00036A3A">
      <w:pPr>
        <w:pStyle w:val="Pointss"/>
      </w:pPr>
      <w:r w:rsidRPr="006B087E">
        <w:rPr>
          <w:rStyle w:val="Strong"/>
          <w:rFonts w:ascii="Amasis MT Pro" w:eastAsiaTheme="majorEastAsia" w:hAnsi="Amasis MT Pro"/>
        </w:rPr>
        <w:t>Nested if statements handle complex logic</w:t>
      </w:r>
      <w:r w:rsidRPr="006B087E">
        <w:t>: Multiple if statements can be nested within each other to create hierarchical decision structures, though excessive nesting (more than 3-4 levels) should be avoided for maintainability.</w:t>
      </w:r>
    </w:p>
    <w:p w14:paraId="184261FF" w14:textId="77777777" w:rsidR="006B087E" w:rsidRPr="006B087E" w:rsidRDefault="006B087E" w:rsidP="00036A3A">
      <w:pPr>
        <w:pStyle w:val="Pointss"/>
      </w:pPr>
      <w:r w:rsidRPr="006B087E">
        <w:rPr>
          <w:rStyle w:val="Strong"/>
          <w:rFonts w:ascii="Amasis MT Pro" w:eastAsiaTheme="majorEastAsia" w:hAnsi="Amasis MT Pro"/>
        </w:rPr>
        <w:t>switch statements handle multiple discrete values</w:t>
      </w:r>
      <w:r w:rsidRPr="006B087E">
        <w:t>: The switch statement provides cleaner multi-way branching compared to multiple if-else-if statements, requiring break statements to prevent fall-through behavior between cases.</w:t>
      </w:r>
    </w:p>
    <w:p w14:paraId="45B62AC9" w14:textId="77777777" w:rsidR="006B087E" w:rsidRPr="006B087E" w:rsidRDefault="006B087E" w:rsidP="00036A3A">
      <w:pPr>
        <w:pStyle w:val="Pointss"/>
      </w:pPr>
      <w:r w:rsidRPr="006B087E">
        <w:rPr>
          <w:rStyle w:val="Strong"/>
          <w:rFonts w:ascii="Amasis MT Pro" w:eastAsiaTheme="majorEastAsia" w:hAnsi="Amasis MT Pro"/>
        </w:rPr>
        <w:t>for loops are ideal for known iteration counts</w:t>
      </w:r>
      <w:r w:rsidRPr="006B087E">
        <w:t>: The for loop consolidates initialization, condition checking, and update expressions in one line, making it perfect for iterating a specific number of times.</w:t>
      </w:r>
    </w:p>
    <w:p w14:paraId="78942EDE" w14:textId="77777777" w:rsidR="006B087E" w:rsidRPr="006B087E" w:rsidRDefault="006B087E" w:rsidP="00036A3A">
      <w:pPr>
        <w:pStyle w:val="Pointss"/>
      </w:pPr>
      <w:r w:rsidRPr="006B087E">
        <w:rPr>
          <w:rStyle w:val="Strong"/>
          <w:rFonts w:ascii="Amasis MT Pro" w:eastAsiaTheme="majorEastAsia" w:hAnsi="Amasis MT Pro"/>
        </w:rPr>
        <w:t>while loops check conditions before execution</w:t>
      </w:r>
      <w:r w:rsidRPr="006B087E">
        <w:t>: The while loop evaluates its condition before each iteration, meaning the loop body may never execute if the condition is initially false, useful for condition-based repetition.</w:t>
      </w:r>
    </w:p>
    <w:p w14:paraId="67D6F049" w14:textId="77777777" w:rsidR="006B087E" w:rsidRPr="006B087E" w:rsidRDefault="006B087E" w:rsidP="00036A3A">
      <w:pPr>
        <w:pStyle w:val="Pointss"/>
      </w:pPr>
      <w:r w:rsidRPr="006B087E">
        <w:rPr>
          <w:rStyle w:val="Strong"/>
          <w:rFonts w:ascii="Amasis MT Pro" w:eastAsiaTheme="majorEastAsia" w:hAnsi="Amasis MT Pro"/>
        </w:rPr>
        <w:t>do-while loops guarantee at least one execution</w:t>
      </w:r>
      <w:r w:rsidRPr="006B087E">
        <w:t>: Unlike while loops, do-while loops check their condition after executing the loop body, ensuring the code runs at least once regardless of the initial condition.</w:t>
      </w:r>
    </w:p>
    <w:p w14:paraId="3BCD0141" w14:textId="77777777" w:rsidR="006B087E" w:rsidRPr="006B087E" w:rsidRDefault="006B087E" w:rsidP="00036A3A">
      <w:pPr>
        <w:pStyle w:val="Pointss"/>
      </w:pPr>
      <w:r w:rsidRPr="006B087E">
        <w:rPr>
          <w:rStyle w:val="Strong"/>
          <w:rFonts w:ascii="Amasis MT Pro" w:eastAsiaTheme="majorEastAsia" w:hAnsi="Amasis MT Pro"/>
        </w:rPr>
        <w:t>break exits loops and switch statements immediately</w:t>
      </w:r>
      <w:r w:rsidRPr="006B087E">
        <w:t>: The break statement provides immediate termination of the innermost loop or switch, transferring control to the first statement following the terminated construct.</w:t>
      </w:r>
    </w:p>
    <w:p w14:paraId="42B5E132" w14:textId="77777777" w:rsidR="006B087E" w:rsidRPr="006B087E" w:rsidRDefault="006B087E" w:rsidP="00036A3A">
      <w:pPr>
        <w:pStyle w:val="Pointss"/>
      </w:pPr>
      <w:r w:rsidRPr="006B087E">
        <w:rPr>
          <w:rStyle w:val="Strong"/>
          <w:rFonts w:ascii="Amasis MT Pro" w:eastAsiaTheme="majorEastAsia" w:hAnsi="Amasis MT Pro"/>
        </w:rPr>
        <w:t>continue skips to the next iteration</w:t>
      </w:r>
      <w:r w:rsidRPr="006B087E">
        <w:t>: The continue statement bypasses the remaining code in the current loop iteration and jumps directly to the loop's update expression (for loops) or condition check (while/do-while loops).</w:t>
      </w:r>
    </w:p>
    <w:p w14:paraId="4CA86782" w14:textId="77777777" w:rsidR="00036A3A" w:rsidRDefault="00036A3A">
      <w:pPr>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br w:type="page"/>
      </w:r>
    </w:p>
    <w:p w14:paraId="69AD3245" w14:textId="77777777" w:rsidR="00436910" w:rsidRDefault="00436910" w:rsidP="00436910">
      <w:pPr>
        <w:pStyle w:val="unittt"/>
      </w:pPr>
    </w:p>
    <w:p w14:paraId="0E1FE8B7" w14:textId="77777777" w:rsidR="00436910" w:rsidRDefault="00436910" w:rsidP="00436910">
      <w:pPr>
        <w:pStyle w:val="unittt"/>
      </w:pPr>
    </w:p>
    <w:p w14:paraId="2D577549" w14:textId="77777777" w:rsidR="00436910" w:rsidRDefault="00436910" w:rsidP="00436910">
      <w:pPr>
        <w:pStyle w:val="unittt"/>
      </w:pPr>
    </w:p>
    <w:p w14:paraId="384ACE6A" w14:textId="17E7DE53" w:rsidR="00A95DA8" w:rsidRPr="000C493A" w:rsidRDefault="00436910" w:rsidP="00436910">
      <w:pPr>
        <w:pStyle w:val="unittt"/>
      </w:pPr>
      <w:r>
        <w:br/>
      </w:r>
      <w:bookmarkStart w:id="55" w:name="_Toc212290956"/>
      <w:r w:rsidR="00A95DA8" w:rsidRPr="000C493A">
        <w:t xml:space="preserve">Unit III – </w:t>
      </w:r>
      <w:r>
        <w:br/>
      </w:r>
      <w:r w:rsidR="00A95DA8" w:rsidRPr="000C493A">
        <w:t>Advanced Topics</w:t>
      </w:r>
      <w:bookmarkEnd w:id="55"/>
    </w:p>
    <w:p w14:paraId="21062E76" w14:textId="77777777" w:rsidR="00036A3A" w:rsidRDefault="00036A3A">
      <w:pPr>
        <w:rPr>
          <w:rFonts w:ascii="Amasis MT Pro" w:eastAsia="Times New Roman" w:hAnsi="Amasis MT Pro" w:cs="Times New Roman"/>
          <w:b/>
          <w:bCs/>
          <w:kern w:val="36"/>
          <w:lang w:eastAsia="en-IN"/>
          <w14:ligatures w14:val="none"/>
        </w:rPr>
      </w:pPr>
      <w:r>
        <w:rPr>
          <w:rFonts w:ascii="Amasis MT Pro" w:eastAsia="Times New Roman" w:hAnsi="Amasis MT Pro" w:cs="Times New Roman"/>
          <w:b/>
          <w:bCs/>
          <w:kern w:val="36"/>
          <w:lang w:eastAsia="en-IN"/>
          <w14:ligatures w14:val="none"/>
        </w:rPr>
        <w:br w:type="page"/>
      </w:r>
    </w:p>
    <w:p w14:paraId="0FB121D2" w14:textId="3C4BF336" w:rsidR="00436910" w:rsidRDefault="00AD51AE" w:rsidP="00436910">
      <w:pPr>
        <w:pStyle w:val="Chnao"/>
      </w:pPr>
      <w:r>
        <w:rPr>
          <w:b/>
          <w:bCs/>
          <w:noProof/>
          <w:sz w:val="36"/>
          <w:szCs w:val="36"/>
        </w:rPr>
        <mc:AlternateContent>
          <mc:Choice Requires="wps">
            <w:drawing>
              <wp:anchor distT="0" distB="0" distL="114300" distR="114300" simplePos="0" relativeHeight="251672576" behindDoc="0" locked="0" layoutInCell="1" allowOverlap="1" wp14:anchorId="18A3D93B" wp14:editId="1782A01C">
                <wp:simplePos x="0" y="0"/>
                <wp:positionH relativeFrom="column">
                  <wp:posOffset>505327</wp:posOffset>
                </wp:positionH>
                <wp:positionV relativeFrom="paragraph">
                  <wp:posOffset>-774032</wp:posOffset>
                </wp:positionV>
                <wp:extent cx="4908884" cy="625642"/>
                <wp:effectExtent l="0" t="0" r="6350" b="3175"/>
                <wp:wrapNone/>
                <wp:docPr id="293134771"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742A73" id="Rectangle 1" o:spid="_x0000_s1026" style="position:absolute;margin-left:39.8pt;margin-top:-60.95pt;width:386.55pt;height:49.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" fillcolor="white [3212]" stroked="f" strokeweight="1.5pt"/>
            </w:pict>
          </mc:Fallback>
        </mc:AlternateContent>
      </w:r>
    </w:p>
    <w:p w14:paraId="3D2D6E37" w14:textId="78C1C267" w:rsidR="00436910" w:rsidRDefault="00436910" w:rsidP="00436910">
      <w:pPr>
        <w:pStyle w:val="Chnao"/>
      </w:pPr>
    </w:p>
    <w:p w14:paraId="367A75F9" w14:textId="77777777" w:rsidR="00436910" w:rsidRDefault="00436910" w:rsidP="00436910">
      <w:pPr>
        <w:pStyle w:val="Chnao"/>
      </w:pPr>
    </w:p>
    <w:p w14:paraId="6FD3296C" w14:textId="12EA02CF" w:rsidR="00436910" w:rsidRDefault="000642B2" w:rsidP="00436910">
      <w:pPr>
        <w:pStyle w:val="Chnao"/>
      </w:pPr>
      <w:bookmarkStart w:id="56" w:name="_Toc212290957"/>
      <w:r w:rsidRPr="000C493A">
        <w:t>Chapter 7:</w:t>
      </w:r>
      <w:bookmarkEnd w:id="56"/>
      <w:r w:rsidRPr="000C493A">
        <w:t xml:space="preserve"> </w:t>
      </w:r>
    </w:p>
    <w:p w14:paraId="60DD4904" w14:textId="62764F75" w:rsidR="000642B2" w:rsidRDefault="000642B2" w:rsidP="00436910">
      <w:pPr>
        <w:pStyle w:val="Chanem"/>
      </w:pPr>
      <w:bookmarkStart w:id="57" w:name="_Toc212290958"/>
      <w:r w:rsidRPr="000C493A">
        <w:t>Arrays in C Programming</w:t>
      </w:r>
      <w:bookmarkEnd w:id="57"/>
    </w:p>
    <w:p w14:paraId="0C8CE9C8" w14:textId="77777777" w:rsidR="00F508A0" w:rsidRPr="00036A3A" w:rsidRDefault="00F508A0" w:rsidP="00036A3A">
      <w:pPr>
        <w:pStyle w:val="Subheadddddf"/>
      </w:pPr>
      <w:r w:rsidRPr="00036A3A">
        <w:rPr>
          <w:rFonts w:eastAsiaTheme="majorEastAsia"/>
        </w:rPr>
        <w:t>Objectives:</w:t>
      </w:r>
    </w:p>
    <w:p w14:paraId="14F15A93" w14:textId="77777777" w:rsidR="00F508A0" w:rsidRPr="00F508A0" w:rsidRDefault="00F508A0" w:rsidP="00036A3A">
      <w:pPr>
        <w:pStyle w:val="Pointss"/>
      </w:pPr>
      <w:r w:rsidRPr="00F508A0">
        <w:t>Understand what arrays are and their importance in C.</w:t>
      </w:r>
    </w:p>
    <w:p w14:paraId="0A2C86BB" w14:textId="77777777" w:rsidR="00F508A0" w:rsidRPr="00F508A0" w:rsidRDefault="00F508A0" w:rsidP="00036A3A">
      <w:pPr>
        <w:pStyle w:val="Pointss"/>
      </w:pPr>
      <w:r w:rsidRPr="00F508A0">
        <w:t>Declare, initialize, and manipulate one-dimensional and two-dimensional arrays.</w:t>
      </w:r>
    </w:p>
    <w:p w14:paraId="693978CA" w14:textId="77777777" w:rsidR="00F508A0" w:rsidRPr="00F508A0" w:rsidRDefault="00F508A0" w:rsidP="00036A3A">
      <w:pPr>
        <w:pStyle w:val="Pointss"/>
      </w:pPr>
      <w:r w:rsidRPr="00F508A0">
        <w:t>Explore array indexing and memory layout.</w:t>
      </w:r>
    </w:p>
    <w:p w14:paraId="5CDBDAD0" w14:textId="77777777" w:rsidR="00F508A0" w:rsidRPr="00F508A0" w:rsidRDefault="00F508A0" w:rsidP="00036A3A">
      <w:pPr>
        <w:pStyle w:val="Pointss"/>
      </w:pPr>
      <w:r w:rsidRPr="00F508A0">
        <w:t>Learn traversal techniques using loops.</w:t>
      </w:r>
    </w:p>
    <w:p w14:paraId="796639F2" w14:textId="77777777" w:rsidR="00F508A0" w:rsidRPr="00F508A0" w:rsidRDefault="00F508A0" w:rsidP="00036A3A">
      <w:pPr>
        <w:pStyle w:val="Pointss"/>
      </w:pPr>
      <w:r w:rsidRPr="00F508A0">
        <w:t>Perform operations such as sum, maximum, and matrix multiplication.</w:t>
      </w:r>
    </w:p>
    <w:p w14:paraId="24471810" w14:textId="77777777" w:rsidR="000642B2" w:rsidRPr="000C493A" w:rsidRDefault="000642B2" w:rsidP="00036A3A">
      <w:pPr>
        <w:pStyle w:val="Subheadddddf"/>
      </w:pPr>
      <w:r w:rsidRPr="000C493A">
        <w:t>Introduction to Arrays: Moving Beyond Single Variables</w:t>
      </w:r>
    </w:p>
    <w:p w14:paraId="5672F015" w14:textId="77777777" w:rsidR="000642B2" w:rsidRPr="000C493A" w:rsidRDefault="000642B2" w:rsidP="00036A3A">
      <w:pPr>
        <w:pStyle w:val="texxtt"/>
        <w:rPr>
          <w:lang w:eastAsia="en-IN"/>
        </w:rPr>
      </w:pPr>
      <w:r w:rsidRPr="000C493A">
        <w:rPr>
          <w:lang w:eastAsia="en-IN"/>
        </w:rPr>
        <w:t xml:space="preserve">Throughout our journey in learning C programming so far, we have been working exclusively with individual variables that possess the capability to hold </w:t>
      </w:r>
      <w:r w:rsidRPr="000C493A">
        <w:rPr>
          <w:b/>
          <w:bCs/>
          <w:lang w:eastAsia="en-IN"/>
        </w:rPr>
        <w:t>only one value at a time</w:t>
      </w:r>
      <w:r w:rsidRPr="000C493A">
        <w:rPr>
          <w:lang w:eastAsia="en-IN"/>
        </w:rPr>
        <w:t>. While this approach works perfectly well for simple programs and basic computations, it quickly reveals its limitations when we need to work with larger collections of related data.</w:t>
      </w:r>
    </w:p>
    <w:p w14:paraId="1DC0830A" w14:textId="0BE7CD3C" w:rsidR="000642B2" w:rsidRPr="000C493A" w:rsidRDefault="000642B2" w:rsidP="00036A3A">
      <w:pPr>
        <w:pStyle w:val="texxtt"/>
        <w:rPr>
          <w:lang w:eastAsia="en-IN"/>
        </w:rPr>
      </w:pPr>
      <w:r w:rsidRPr="000C493A">
        <w:rPr>
          <w:lang w:eastAsia="en-IN"/>
        </w:rPr>
        <w:t xml:space="preserve">Consider a practical scenario: imagine you are developing a program to manage student records for a classroom. If you want to store the marks of just 5 students, you would need to declare 5 </w:t>
      </w:r>
      <w:r w:rsidR="0066039B" w:rsidRPr="000C493A">
        <w:rPr>
          <w:lang w:eastAsia="en-IN"/>
        </w:rPr>
        <w:t>separate</w:t>
      </w:r>
      <w:r w:rsidRPr="000C493A">
        <w:rPr>
          <w:lang w:eastAsia="en-IN"/>
        </w:rPr>
        <w:t xml:space="preserve"> variables:</w:t>
      </w:r>
    </w:p>
    <w:p w14:paraId="7D6FE561" w14:textId="77777777" w:rsidR="000642B2" w:rsidRPr="000C493A" w:rsidRDefault="000642B2" w:rsidP="0066039B">
      <w:pPr>
        <w:pStyle w:val="Code"/>
        <w:rPr>
          <w:lang w:eastAsia="en-IN"/>
        </w:rPr>
      </w:pPr>
      <w:r w:rsidRPr="000C493A">
        <w:rPr>
          <w:color w:val="A626A4"/>
          <w:lang w:eastAsia="en-IN"/>
        </w:rPr>
        <w:t>int</w:t>
      </w:r>
      <w:r w:rsidRPr="000C493A">
        <w:rPr>
          <w:lang w:eastAsia="en-IN"/>
        </w:rPr>
        <w:t xml:space="preserve"> mark1, mark2, mark3, mark4, mark5;</w:t>
      </w:r>
    </w:p>
    <w:p w14:paraId="7DD37935" w14:textId="7B046632" w:rsidR="000642B2" w:rsidRPr="000C493A" w:rsidRDefault="000642B2" w:rsidP="00036A3A">
      <w:pPr>
        <w:pStyle w:val="texxtt"/>
        <w:rPr>
          <w:lang w:eastAsia="en-IN"/>
        </w:rPr>
      </w:pPr>
      <w:r w:rsidRPr="000C493A">
        <w:rPr>
          <w:lang w:eastAsia="en-IN"/>
        </w:rPr>
        <w:t>Now, think about the challenges this creates. What if you need to calculate the average of these marks? You would have to write:</w:t>
      </w:r>
    </w:p>
    <w:p w14:paraId="34DDD7B2" w14:textId="77777777" w:rsidR="000642B2" w:rsidRPr="000C493A" w:rsidRDefault="000642B2" w:rsidP="0066039B">
      <w:pPr>
        <w:pStyle w:val="Code"/>
        <w:rPr>
          <w:lang w:eastAsia="en-IN"/>
        </w:rPr>
      </w:pPr>
      <w:r w:rsidRPr="000C493A">
        <w:rPr>
          <w:color w:val="A626A4"/>
          <w:lang w:eastAsia="en-IN"/>
        </w:rPr>
        <w:t>float</w:t>
      </w:r>
      <w:r w:rsidRPr="000C493A">
        <w:rPr>
          <w:lang w:eastAsia="en-IN"/>
        </w:rPr>
        <w:t xml:space="preserve"> average </w:t>
      </w:r>
      <w:r w:rsidRPr="000C493A">
        <w:rPr>
          <w:color w:val="4078F2"/>
          <w:lang w:eastAsia="en-IN"/>
        </w:rPr>
        <w:t>=</w:t>
      </w:r>
      <w:r w:rsidRPr="000C493A">
        <w:rPr>
          <w:lang w:eastAsia="en-IN"/>
        </w:rPr>
        <w:t xml:space="preserve"> (mark1 </w:t>
      </w:r>
      <w:r w:rsidRPr="000C493A">
        <w:rPr>
          <w:color w:val="4078F2"/>
          <w:lang w:eastAsia="en-IN"/>
        </w:rPr>
        <w:t>+</w:t>
      </w:r>
      <w:r w:rsidRPr="000C493A">
        <w:rPr>
          <w:lang w:eastAsia="en-IN"/>
        </w:rPr>
        <w:t xml:space="preserve"> mark2 </w:t>
      </w:r>
      <w:r w:rsidRPr="000C493A">
        <w:rPr>
          <w:color w:val="4078F2"/>
          <w:lang w:eastAsia="en-IN"/>
        </w:rPr>
        <w:t>+</w:t>
      </w:r>
      <w:r w:rsidRPr="000C493A">
        <w:rPr>
          <w:lang w:eastAsia="en-IN"/>
        </w:rPr>
        <w:t xml:space="preserve"> mark3 </w:t>
      </w:r>
      <w:r w:rsidRPr="000C493A">
        <w:rPr>
          <w:color w:val="4078F2"/>
          <w:lang w:eastAsia="en-IN"/>
        </w:rPr>
        <w:t>+</w:t>
      </w:r>
      <w:r w:rsidRPr="000C493A">
        <w:rPr>
          <w:lang w:eastAsia="en-IN"/>
        </w:rPr>
        <w:t xml:space="preserve"> mark4 </w:t>
      </w:r>
      <w:r w:rsidRPr="000C493A">
        <w:rPr>
          <w:color w:val="4078F2"/>
          <w:lang w:eastAsia="en-IN"/>
        </w:rPr>
        <w:t>+</w:t>
      </w:r>
      <w:r w:rsidRPr="000C493A">
        <w:rPr>
          <w:lang w:eastAsia="en-IN"/>
        </w:rPr>
        <w:t xml:space="preserve"> mark5) </w:t>
      </w:r>
      <w:r w:rsidRPr="000C493A">
        <w:rPr>
          <w:color w:val="4078F2"/>
          <w:lang w:eastAsia="en-IN"/>
        </w:rPr>
        <w:t>/</w:t>
      </w:r>
      <w:r w:rsidRPr="000C493A">
        <w:rPr>
          <w:lang w:eastAsia="en-IN"/>
        </w:rPr>
        <w:t xml:space="preserve"> </w:t>
      </w:r>
      <w:r w:rsidRPr="000C493A">
        <w:rPr>
          <w:color w:val="B76B01"/>
          <w:lang w:eastAsia="en-IN"/>
        </w:rPr>
        <w:t>5.0</w:t>
      </w:r>
      <w:r w:rsidRPr="000C493A">
        <w:rPr>
          <w:lang w:eastAsia="en-IN"/>
        </w:rPr>
        <w:t>;</w:t>
      </w:r>
    </w:p>
    <w:p w14:paraId="3DA8A1CE" w14:textId="77777777" w:rsidR="000642B2" w:rsidRPr="000C493A" w:rsidRDefault="000642B2" w:rsidP="00036A3A">
      <w:pPr>
        <w:pStyle w:val="texxtt"/>
        <w:rPr>
          <w:lang w:eastAsia="en-IN"/>
        </w:rPr>
      </w:pPr>
      <w:r w:rsidRPr="000C493A">
        <w:rPr>
          <w:lang w:eastAsia="en-IN"/>
        </w:rPr>
        <w:t>This is already becoming cumbersome with just 5 students. But what happens when you have 50 students? Or 500? Or even more? Managing individual variables for each data point would become not just impractical, but virtually impossible. You would need to declare hundreds of separate variables, each with a unique name, and then write repetitive code to process each one individually. This is clearly not an efficient or scalable solution.</w:t>
      </w:r>
    </w:p>
    <w:p w14:paraId="09542305" w14:textId="77777777" w:rsidR="000642B2" w:rsidRPr="000C493A" w:rsidRDefault="000642B2" w:rsidP="00036A3A">
      <w:pPr>
        <w:pStyle w:val="texxtt"/>
        <w:rPr>
          <w:lang w:eastAsia="en-IN"/>
        </w:rPr>
      </w:pPr>
      <w:r w:rsidRPr="000C493A">
        <w:rPr>
          <w:lang w:eastAsia="en-IN"/>
        </w:rPr>
        <w:t xml:space="preserve">This is precisely the problem that </w:t>
      </w:r>
      <w:r w:rsidRPr="000C493A">
        <w:rPr>
          <w:b/>
          <w:bCs/>
          <w:lang w:eastAsia="en-IN"/>
        </w:rPr>
        <w:t>arrays</w:t>
      </w:r>
      <w:r w:rsidRPr="000C493A">
        <w:rPr>
          <w:lang w:eastAsia="en-IN"/>
        </w:rPr>
        <w:t xml:space="preserve"> were designed to solve. Arrays provide us with a powerful mechanism to organize and manipulate collections of related data efficiently and elegantly.</w:t>
      </w:r>
    </w:p>
    <w:p w14:paraId="7BD03FB8" w14:textId="77777777" w:rsidR="000642B2" w:rsidRPr="000C493A" w:rsidRDefault="000642B2" w:rsidP="00036A3A">
      <w:pPr>
        <w:pStyle w:val="Subheadddd"/>
      </w:pPr>
      <w:bookmarkStart w:id="58" w:name="_Toc212290959"/>
      <w:r w:rsidRPr="000C493A">
        <w:t>7.1 What is an Array? Understanding the Fundamental Concept</w:t>
      </w:r>
      <w:bookmarkEnd w:id="58"/>
    </w:p>
    <w:p w14:paraId="7F296BED" w14:textId="77777777" w:rsidR="000642B2" w:rsidRPr="000C493A" w:rsidRDefault="000642B2" w:rsidP="00036A3A">
      <w:pPr>
        <w:pStyle w:val="texxtt"/>
        <w:rPr>
          <w:lang w:eastAsia="en-IN"/>
        </w:rPr>
      </w:pPr>
      <w:r w:rsidRPr="000C493A">
        <w:rPr>
          <w:lang w:eastAsia="en-IN"/>
        </w:rPr>
        <w:t xml:space="preserve">An </w:t>
      </w:r>
      <w:r w:rsidRPr="000C493A">
        <w:rPr>
          <w:b/>
          <w:bCs/>
          <w:lang w:eastAsia="en-IN"/>
        </w:rPr>
        <w:t>array</w:t>
      </w:r>
      <w:r w:rsidRPr="000C493A">
        <w:rPr>
          <w:lang w:eastAsia="en-IN"/>
        </w:rPr>
        <w:t xml:space="preserve"> is a fundamental data structure in C that represents a collection of variables, all of the </w:t>
      </w:r>
      <w:r w:rsidRPr="000C493A">
        <w:rPr>
          <w:b/>
          <w:bCs/>
          <w:lang w:eastAsia="en-IN"/>
        </w:rPr>
        <w:t>same data type</w:t>
      </w:r>
      <w:r w:rsidRPr="000C493A">
        <w:rPr>
          <w:lang w:eastAsia="en-IN"/>
        </w:rPr>
        <w:t xml:space="preserve">, stored under a single unified name and accessed using an </w:t>
      </w:r>
      <w:r w:rsidRPr="000C493A">
        <w:rPr>
          <w:b/>
          <w:bCs/>
          <w:lang w:eastAsia="en-IN"/>
        </w:rPr>
        <w:t>index</w:t>
      </w:r>
      <w:r w:rsidRPr="000C493A">
        <w:rPr>
          <w:lang w:eastAsia="en-IN"/>
        </w:rPr>
        <w:t xml:space="preserve"> or subscript. Think of an array as a series of boxes arranged in a row, where each box can hold a value, and each box is numbered sequentially starting from 0.</w:t>
      </w:r>
    </w:p>
    <w:p w14:paraId="731E6D7D" w14:textId="77777777" w:rsidR="000642B2" w:rsidRPr="000C493A" w:rsidRDefault="000642B2" w:rsidP="00036A3A">
      <w:pPr>
        <w:pStyle w:val="texxtt"/>
        <w:rPr>
          <w:lang w:eastAsia="en-IN"/>
        </w:rPr>
      </w:pPr>
      <w:r w:rsidRPr="000C493A">
        <w:rPr>
          <w:lang w:eastAsia="en-IN"/>
        </w:rPr>
        <w:t>Arrays provide several critical advantages in programming:</w:t>
      </w:r>
    </w:p>
    <w:p w14:paraId="715B4121" w14:textId="77777777" w:rsidR="000642B2" w:rsidRPr="000C493A" w:rsidRDefault="000642B2" w:rsidP="00036A3A">
      <w:pPr>
        <w:pStyle w:val="Pointss"/>
      </w:pPr>
      <w:r w:rsidRPr="000C493A">
        <w:rPr>
          <w:b/>
          <w:bCs/>
        </w:rPr>
        <w:t>Unified Storage</w:t>
      </w:r>
      <w:r w:rsidRPr="000C493A">
        <w:t xml:space="preserve">: Arrays allow us to store </w:t>
      </w:r>
      <w:r w:rsidRPr="000C493A">
        <w:rPr>
          <w:b/>
          <w:bCs/>
        </w:rPr>
        <w:t>multiple values under one variable name</w:t>
      </w:r>
      <w:r w:rsidRPr="000C493A">
        <w:t>, making data organization much simpler and more logical</w:t>
      </w:r>
    </w:p>
    <w:p w14:paraId="54DE7E68" w14:textId="77777777" w:rsidR="000642B2" w:rsidRPr="000C493A" w:rsidRDefault="000642B2" w:rsidP="00036A3A">
      <w:pPr>
        <w:pStyle w:val="Pointss"/>
      </w:pPr>
      <w:r w:rsidRPr="000C493A">
        <w:rPr>
          <w:b/>
          <w:bCs/>
        </w:rPr>
        <w:t>Elements and Indexing</w:t>
      </w:r>
      <w:r w:rsidRPr="000C493A">
        <w:t xml:space="preserve">: Each individual value stored in an array is called an </w:t>
      </w:r>
      <w:r w:rsidRPr="000C493A">
        <w:rPr>
          <w:b/>
          <w:bCs/>
        </w:rPr>
        <w:t>element</w:t>
      </w:r>
      <w:r w:rsidRPr="000C493A">
        <w:t>, and we can access any element by specifying its position (index) within the array</w:t>
      </w:r>
    </w:p>
    <w:p w14:paraId="76A43983" w14:textId="77777777" w:rsidR="000642B2" w:rsidRPr="000C493A" w:rsidRDefault="000642B2" w:rsidP="00036A3A">
      <w:pPr>
        <w:pStyle w:val="Pointss"/>
      </w:pPr>
      <w:r w:rsidRPr="000C493A">
        <w:rPr>
          <w:b/>
          <w:bCs/>
        </w:rPr>
        <w:t>Contiguous Memory</w:t>
      </w:r>
      <w:r w:rsidRPr="000C493A">
        <w:t xml:space="preserve">: Array elements are stored in </w:t>
      </w:r>
      <w:r w:rsidRPr="000C493A">
        <w:rPr>
          <w:b/>
          <w:bCs/>
        </w:rPr>
        <w:t>contiguous memory locations</w:t>
      </w:r>
      <w:r w:rsidRPr="000C493A">
        <w:t>, meaning they occupy consecutive addresses in the computer's memory. This arrangement enables efficient access and processing</w:t>
      </w:r>
    </w:p>
    <w:p w14:paraId="153F5FB6" w14:textId="77777777" w:rsidR="000642B2" w:rsidRPr="000C493A" w:rsidRDefault="000642B2" w:rsidP="00036A3A">
      <w:pPr>
        <w:pStyle w:val="Pointss"/>
      </w:pPr>
      <w:r w:rsidRPr="000C493A">
        <w:rPr>
          <w:b/>
          <w:bCs/>
        </w:rPr>
        <w:t>Zero-Based Indexing</w:t>
      </w:r>
      <w:r w:rsidRPr="000C493A">
        <w:t xml:space="preserve">: A crucial characteristic of C arrays is that their indices </w:t>
      </w:r>
      <w:r w:rsidRPr="000C493A">
        <w:rPr>
          <w:b/>
          <w:bCs/>
        </w:rPr>
        <w:t>start from 0</w:t>
      </w:r>
      <w:r w:rsidRPr="000C493A">
        <w:t>, not 1. This means the first element is at index 0, the second at index 1, and so on</w:t>
      </w:r>
    </w:p>
    <w:p w14:paraId="3B478C2E" w14:textId="77777777" w:rsidR="000642B2" w:rsidRPr="000C493A" w:rsidRDefault="000642B2" w:rsidP="00036A3A">
      <w:pPr>
        <w:pStyle w:val="texxtt"/>
        <w:rPr>
          <w:lang w:eastAsia="en-IN"/>
        </w:rPr>
      </w:pPr>
      <w:r w:rsidRPr="000C493A">
        <w:rPr>
          <w:lang w:eastAsia="en-IN"/>
        </w:rPr>
        <w:t>Understanding arrays is fundamental to becoming proficient in C programming, as they form the basis for more complex data structures and algorithms that you will encounter as you advance in your programming journey.</w:t>
      </w:r>
    </w:p>
    <w:p w14:paraId="42D989FE" w14:textId="77777777" w:rsidR="000642B2" w:rsidRPr="000C493A" w:rsidRDefault="000642B2" w:rsidP="00036A3A">
      <w:pPr>
        <w:pStyle w:val="Subheadddddf"/>
      </w:pPr>
      <w:r w:rsidRPr="000C493A">
        <w:t>Array Syntax and Declaration</w:t>
      </w:r>
    </w:p>
    <w:p w14:paraId="573294BE" w14:textId="104201DF" w:rsidR="000642B2" w:rsidRPr="000C493A" w:rsidRDefault="000642B2" w:rsidP="00036A3A">
      <w:pPr>
        <w:pStyle w:val="texxtt"/>
        <w:rPr>
          <w:lang w:eastAsia="en-IN"/>
        </w:rPr>
      </w:pPr>
      <w:r w:rsidRPr="000C493A">
        <w:rPr>
          <w:lang w:eastAsia="en-IN"/>
        </w:rPr>
        <w:t>The general syntax for declaring an array in C follows this pattern:</w:t>
      </w:r>
    </w:p>
    <w:p w14:paraId="4A812B8B" w14:textId="77777777" w:rsidR="000642B2" w:rsidRPr="000C493A" w:rsidRDefault="000642B2" w:rsidP="0066039B">
      <w:pPr>
        <w:pStyle w:val="Code"/>
        <w:rPr>
          <w:lang w:eastAsia="en-IN"/>
        </w:rPr>
      </w:pPr>
      <w:r w:rsidRPr="000C493A">
        <w:rPr>
          <w:lang w:eastAsia="en-IN"/>
        </w:rPr>
        <w:t>data_type array_name[size];</w:t>
      </w:r>
    </w:p>
    <w:p w14:paraId="58704A43" w14:textId="77777777" w:rsidR="000642B2" w:rsidRPr="000C493A" w:rsidRDefault="000642B2" w:rsidP="00036A3A">
      <w:pPr>
        <w:pStyle w:val="texxtt"/>
        <w:rPr>
          <w:lang w:eastAsia="en-IN"/>
        </w:rPr>
      </w:pPr>
      <w:r w:rsidRPr="000C493A">
        <w:rPr>
          <w:lang w:eastAsia="en-IN"/>
        </w:rPr>
        <w:t>Let's break down each component of this declaration:</w:t>
      </w:r>
    </w:p>
    <w:p w14:paraId="66DDD337" w14:textId="77777777" w:rsidR="000642B2" w:rsidRPr="000C493A" w:rsidRDefault="000642B2" w:rsidP="00036A3A">
      <w:pPr>
        <w:pStyle w:val="Pointss"/>
      </w:pPr>
      <w:r w:rsidRPr="000C493A">
        <w:rPr>
          <w:b/>
          <w:bCs/>
        </w:rPr>
        <w:t>data_type</w:t>
      </w:r>
      <w:r w:rsidRPr="000C493A">
        <w:t xml:space="preserve"> </w:t>
      </w:r>
      <w:r w:rsidRPr="000C493A">
        <w:rPr>
          <w:rFonts w:ascii="Times New Roman" w:hAnsi="Times New Roman"/>
        </w:rPr>
        <w:t>→</w:t>
      </w:r>
      <w:r w:rsidRPr="000C493A">
        <w:t xml:space="preserve"> This specifies the type of elements the array will hold (such as int, float, char, double, etc.). All elements in a single array must be of the same type</w:t>
      </w:r>
    </w:p>
    <w:p w14:paraId="66FCCDE1" w14:textId="77777777" w:rsidR="000642B2" w:rsidRPr="000C493A" w:rsidRDefault="000642B2" w:rsidP="00036A3A">
      <w:pPr>
        <w:pStyle w:val="Pointss"/>
      </w:pPr>
      <w:r w:rsidRPr="000C493A">
        <w:rPr>
          <w:b/>
          <w:bCs/>
        </w:rPr>
        <w:t>array_name</w:t>
      </w:r>
      <w:r w:rsidRPr="000C493A">
        <w:t xml:space="preserve"> </w:t>
      </w:r>
      <w:r w:rsidRPr="000C493A">
        <w:rPr>
          <w:rFonts w:ascii="Times New Roman" w:hAnsi="Times New Roman"/>
        </w:rPr>
        <w:t>→</w:t>
      </w:r>
      <w:r w:rsidRPr="000C493A">
        <w:t xml:space="preserve"> This is the identifier you choose to name your array. Like any variable name, it should be descriptive and follow C's naming conventions</w:t>
      </w:r>
    </w:p>
    <w:p w14:paraId="0B7315F8" w14:textId="77777777" w:rsidR="000642B2" w:rsidRPr="000C493A" w:rsidRDefault="000642B2" w:rsidP="00036A3A">
      <w:pPr>
        <w:pStyle w:val="Pointss"/>
      </w:pPr>
      <w:r w:rsidRPr="000C493A">
        <w:rPr>
          <w:b/>
          <w:bCs/>
        </w:rPr>
        <w:t>size</w:t>
      </w:r>
      <w:r w:rsidRPr="000C493A">
        <w:t xml:space="preserve"> </w:t>
      </w:r>
      <w:r w:rsidRPr="000C493A">
        <w:rPr>
          <w:rFonts w:ascii="Times New Roman" w:hAnsi="Times New Roman"/>
        </w:rPr>
        <w:t>→</w:t>
      </w:r>
      <w:r w:rsidRPr="000C493A">
        <w:t xml:space="preserve"> This specifies the number of elements the array can hold. In standard C, this must be a constant value known at compile time, meaning it cannot be a variable whose value is determined during program execution</w:t>
      </w:r>
    </w:p>
    <w:p w14:paraId="0431FE76" w14:textId="41E6B3D0" w:rsidR="000642B2" w:rsidRPr="000C493A" w:rsidRDefault="000642B2" w:rsidP="00036A3A">
      <w:pPr>
        <w:pStyle w:val="texxtt"/>
        <w:rPr>
          <w:lang w:eastAsia="en-IN"/>
        </w:rPr>
      </w:pPr>
      <w:r w:rsidRPr="000C493A">
        <w:rPr>
          <w:lang w:eastAsia="en-IN"/>
        </w:rPr>
        <w:t>For example:</w:t>
      </w:r>
    </w:p>
    <w:p w14:paraId="0CFBAF51"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marks[</w:t>
      </w:r>
      <w:r w:rsidRPr="000C493A">
        <w:rPr>
          <w:color w:val="B76B01"/>
          <w:lang w:eastAsia="en-IN"/>
        </w:rPr>
        <w:t>5</w:t>
      </w:r>
      <w:r w:rsidRPr="000C493A">
        <w:rPr>
          <w:color w:val="383A42"/>
          <w:lang w:eastAsia="en-IN"/>
        </w:rPr>
        <w:t xml:space="preserve">];        </w:t>
      </w:r>
      <w:r w:rsidRPr="000C493A">
        <w:rPr>
          <w:lang w:eastAsia="en-IN"/>
        </w:rPr>
        <w:t>// An array that can hold 5 integer values</w:t>
      </w:r>
    </w:p>
    <w:p w14:paraId="2E815D9D" w14:textId="77777777" w:rsidR="000642B2" w:rsidRPr="000C493A" w:rsidRDefault="000642B2" w:rsidP="0066039B">
      <w:pPr>
        <w:pStyle w:val="Code"/>
        <w:rPr>
          <w:color w:val="383A42"/>
          <w:lang w:eastAsia="en-IN"/>
        </w:rPr>
      </w:pPr>
      <w:r w:rsidRPr="000C493A">
        <w:rPr>
          <w:color w:val="A626A4"/>
          <w:lang w:eastAsia="en-IN"/>
        </w:rPr>
        <w:t>float</w:t>
      </w:r>
      <w:r w:rsidRPr="000C493A">
        <w:rPr>
          <w:color w:val="383A42"/>
          <w:lang w:eastAsia="en-IN"/>
        </w:rPr>
        <w:t xml:space="preserve"> prices[</w:t>
      </w:r>
      <w:r w:rsidRPr="000C493A">
        <w:rPr>
          <w:color w:val="B76B01"/>
          <w:lang w:eastAsia="en-IN"/>
        </w:rPr>
        <w:t>10</w:t>
      </w:r>
      <w:r w:rsidRPr="000C493A">
        <w:rPr>
          <w:color w:val="383A42"/>
          <w:lang w:eastAsia="en-IN"/>
        </w:rPr>
        <w:t xml:space="preserve">];    </w:t>
      </w:r>
      <w:r w:rsidRPr="000C493A">
        <w:rPr>
          <w:lang w:eastAsia="en-IN"/>
        </w:rPr>
        <w:t>// An array that can hold 10 floating-point values</w:t>
      </w:r>
    </w:p>
    <w:p w14:paraId="33F129CD" w14:textId="77777777" w:rsidR="000642B2" w:rsidRPr="000C493A" w:rsidRDefault="000642B2" w:rsidP="0066039B">
      <w:pPr>
        <w:pStyle w:val="Code"/>
        <w:rPr>
          <w:color w:val="383A42"/>
          <w:lang w:eastAsia="en-IN"/>
        </w:rPr>
      </w:pPr>
      <w:r w:rsidRPr="000C493A">
        <w:rPr>
          <w:color w:val="A626A4"/>
          <w:lang w:eastAsia="en-IN"/>
        </w:rPr>
        <w:t>char</w:t>
      </w:r>
      <w:r w:rsidRPr="000C493A">
        <w:rPr>
          <w:color w:val="383A42"/>
          <w:lang w:eastAsia="en-IN"/>
        </w:rPr>
        <w:t xml:space="preserve"> name[</w:t>
      </w:r>
      <w:r w:rsidRPr="000C493A">
        <w:rPr>
          <w:color w:val="B76B01"/>
          <w:lang w:eastAsia="en-IN"/>
        </w:rPr>
        <w:t>20</w:t>
      </w:r>
      <w:r w:rsidRPr="000C493A">
        <w:rPr>
          <w:color w:val="383A42"/>
          <w:lang w:eastAsia="en-IN"/>
        </w:rPr>
        <w:t xml:space="preserve">];       </w:t>
      </w:r>
      <w:r w:rsidRPr="000C493A">
        <w:rPr>
          <w:lang w:eastAsia="en-IN"/>
        </w:rPr>
        <w:t>// An array that can hold 20 character values</w:t>
      </w:r>
    </w:p>
    <w:p w14:paraId="45DD682D" w14:textId="77777777" w:rsidR="000642B2" w:rsidRPr="000C493A" w:rsidRDefault="000642B2" w:rsidP="00036A3A">
      <w:pPr>
        <w:pStyle w:val="Subheadddddf"/>
      </w:pPr>
      <w:r w:rsidRPr="000C493A">
        <w:t>Practical Example: Declaring and Using an Array</w:t>
      </w:r>
    </w:p>
    <w:p w14:paraId="42EDBCC6" w14:textId="316AECAC" w:rsidR="000642B2" w:rsidRPr="000C493A" w:rsidRDefault="000642B2" w:rsidP="00036A3A">
      <w:pPr>
        <w:pStyle w:val="texxtt"/>
        <w:rPr>
          <w:lang w:eastAsia="en-IN"/>
        </w:rPr>
      </w:pPr>
      <w:r w:rsidRPr="000C493A">
        <w:rPr>
          <w:lang w:eastAsia="en-IN"/>
        </w:rPr>
        <w:t>Let's examine a complete, working example that demonstrates how to declare an array and access its elements:</w:t>
      </w:r>
    </w:p>
    <w:p w14:paraId="356FC734"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C39F67A" w14:textId="77777777" w:rsidR="000642B2" w:rsidRPr="000C493A" w:rsidRDefault="000642B2" w:rsidP="0066039B">
      <w:pPr>
        <w:pStyle w:val="Code"/>
        <w:rPr>
          <w:color w:val="383A42"/>
          <w:lang w:eastAsia="en-IN"/>
        </w:rPr>
      </w:pPr>
    </w:p>
    <w:p w14:paraId="76B15EF7"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D950FD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marks[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90</w:t>
      </w:r>
      <w:r w:rsidRPr="000C493A">
        <w:rPr>
          <w:color w:val="383A42"/>
          <w:lang w:eastAsia="en-IN"/>
        </w:rPr>
        <w:t xml:space="preserve">, </w:t>
      </w:r>
      <w:r w:rsidRPr="000C493A">
        <w:rPr>
          <w:color w:val="B76B01"/>
          <w:lang w:eastAsia="en-IN"/>
        </w:rPr>
        <w:t>85</w:t>
      </w:r>
      <w:r w:rsidRPr="000C493A">
        <w:rPr>
          <w:color w:val="383A42"/>
          <w:lang w:eastAsia="en-IN"/>
        </w:rPr>
        <w:t xml:space="preserve">, </w:t>
      </w:r>
      <w:r w:rsidRPr="000C493A">
        <w:rPr>
          <w:color w:val="B76B01"/>
          <w:lang w:eastAsia="en-IN"/>
        </w:rPr>
        <w:t>78</w:t>
      </w:r>
      <w:r w:rsidRPr="000C493A">
        <w:rPr>
          <w:color w:val="383A42"/>
          <w:lang w:eastAsia="en-IN"/>
        </w:rPr>
        <w:t xml:space="preserve">, </w:t>
      </w:r>
      <w:r w:rsidRPr="000C493A">
        <w:rPr>
          <w:color w:val="B76B01"/>
          <w:lang w:eastAsia="en-IN"/>
        </w:rPr>
        <w:t>92</w:t>
      </w:r>
      <w:r w:rsidRPr="000C493A">
        <w:rPr>
          <w:color w:val="383A42"/>
          <w:lang w:eastAsia="en-IN"/>
        </w:rPr>
        <w:t xml:space="preserve">, </w:t>
      </w:r>
      <w:r w:rsidRPr="000C493A">
        <w:rPr>
          <w:color w:val="B76B01"/>
          <w:lang w:eastAsia="en-IN"/>
        </w:rPr>
        <w:t>88</w:t>
      </w:r>
      <w:r w:rsidRPr="000C493A">
        <w:rPr>
          <w:color w:val="383A42"/>
          <w:lang w:eastAsia="en-IN"/>
        </w:rPr>
        <w:t xml:space="preserve">};  </w:t>
      </w:r>
      <w:r w:rsidRPr="000C493A">
        <w:rPr>
          <w:i/>
          <w:iCs/>
          <w:color w:val="A0A1A7"/>
          <w:lang w:eastAsia="en-IN"/>
        </w:rPr>
        <w:t>// Declare and initialize array of 5 integers</w:t>
      </w:r>
    </w:p>
    <w:p w14:paraId="2A8E3494" w14:textId="77777777" w:rsidR="000642B2" w:rsidRPr="000C493A" w:rsidRDefault="000642B2" w:rsidP="0066039B">
      <w:pPr>
        <w:pStyle w:val="Code"/>
        <w:rPr>
          <w:color w:val="383A42"/>
          <w:lang w:eastAsia="en-IN"/>
        </w:rPr>
      </w:pPr>
      <w:r w:rsidRPr="000C493A">
        <w:rPr>
          <w:color w:val="383A42"/>
          <w:lang w:eastAsia="en-IN"/>
        </w:rPr>
        <w:t xml:space="preserve">    </w:t>
      </w:r>
    </w:p>
    <w:p w14:paraId="2C83DA73"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Accessing individual elements using their indices</w:t>
      </w:r>
    </w:p>
    <w:p w14:paraId="59602898"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"First mark = %d\n"</w:t>
      </w:r>
      <w:r w:rsidRPr="000C493A">
        <w:rPr>
          <w:color w:val="383A42"/>
          <w:lang w:eastAsia="en-IN"/>
        </w:rPr>
        <w:t>, marks[</w:t>
      </w:r>
      <w:r w:rsidRPr="000C493A">
        <w:rPr>
          <w:color w:val="B76B01"/>
          <w:lang w:eastAsia="en-IN"/>
        </w:rPr>
        <w:t>0</w:t>
      </w:r>
      <w:r w:rsidRPr="000C493A">
        <w:rPr>
          <w:color w:val="383A42"/>
          <w:lang w:eastAsia="en-IN"/>
        </w:rPr>
        <w:t xml:space="preserve">]);   </w:t>
      </w:r>
      <w:r w:rsidRPr="000C493A">
        <w:rPr>
          <w:i/>
          <w:iCs/>
          <w:color w:val="A0A1A7"/>
          <w:lang w:eastAsia="en-IN"/>
        </w:rPr>
        <w:t>// Access first element (index 0)</w:t>
      </w:r>
    </w:p>
    <w:p w14:paraId="59023F9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"Third mark = %d\n"</w:t>
      </w:r>
      <w:r w:rsidRPr="000C493A">
        <w:rPr>
          <w:color w:val="383A42"/>
          <w:lang w:eastAsia="en-IN"/>
        </w:rPr>
        <w:t>, marks[</w:t>
      </w:r>
      <w:r w:rsidRPr="000C493A">
        <w:rPr>
          <w:color w:val="B76B01"/>
          <w:lang w:eastAsia="en-IN"/>
        </w:rPr>
        <w:t>2</w:t>
      </w:r>
      <w:r w:rsidRPr="000C493A">
        <w:rPr>
          <w:color w:val="383A42"/>
          <w:lang w:eastAsia="en-IN"/>
        </w:rPr>
        <w:t xml:space="preserve">]);   </w:t>
      </w:r>
      <w:r w:rsidRPr="000C493A">
        <w:rPr>
          <w:i/>
          <w:iCs/>
          <w:color w:val="A0A1A7"/>
          <w:lang w:eastAsia="en-IN"/>
        </w:rPr>
        <w:t>// Access third element (index 2)</w:t>
      </w:r>
    </w:p>
    <w:p w14:paraId="464F2F32" w14:textId="77777777" w:rsidR="000642B2" w:rsidRPr="000C493A" w:rsidRDefault="000642B2" w:rsidP="0066039B">
      <w:pPr>
        <w:pStyle w:val="Code"/>
        <w:rPr>
          <w:color w:val="383A42"/>
          <w:lang w:eastAsia="en-IN"/>
        </w:rPr>
      </w:pPr>
      <w:r w:rsidRPr="000C493A">
        <w:rPr>
          <w:color w:val="383A42"/>
          <w:lang w:eastAsia="en-IN"/>
        </w:rPr>
        <w:t xml:space="preserve">    </w:t>
      </w:r>
    </w:p>
    <w:p w14:paraId="66D25DBD"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F630DED" w14:textId="77777777" w:rsidR="000642B2" w:rsidRPr="000C493A" w:rsidRDefault="000642B2" w:rsidP="0066039B">
      <w:pPr>
        <w:pStyle w:val="Code"/>
        <w:rPr>
          <w:color w:val="383A42"/>
          <w:lang w:eastAsia="en-IN"/>
        </w:rPr>
      </w:pPr>
      <w:r w:rsidRPr="000C493A">
        <w:rPr>
          <w:color w:val="383A42"/>
          <w:lang w:eastAsia="en-IN"/>
        </w:rPr>
        <w:t>}</w:t>
      </w:r>
    </w:p>
    <w:p w14:paraId="061A1704" w14:textId="77777777" w:rsidR="000642B2" w:rsidRPr="000C493A" w:rsidRDefault="000642B2" w:rsidP="00036A3A">
      <w:pPr>
        <w:pStyle w:val="Subheadddddf"/>
      </w:pPr>
      <w:r w:rsidRPr="000C493A">
        <w:t>Output:</w:t>
      </w:r>
    </w:p>
    <w:p w14:paraId="31F1A6BB" w14:textId="77777777" w:rsidR="000642B2" w:rsidRPr="000C493A" w:rsidRDefault="000642B2" w:rsidP="0066039B">
      <w:pPr>
        <w:pStyle w:val="Code"/>
        <w:rPr>
          <w:lang w:eastAsia="en-IN"/>
        </w:rPr>
      </w:pPr>
      <w:r w:rsidRPr="000C493A">
        <w:rPr>
          <w:lang w:eastAsia="en-IN"/>
        </w:rPr>
        <w:t>First mark = 90</w:t>
      </w:r>
    </w:p>
    <w:p w14:paraId="1E962934" w14:textId="77777777" w:rsidR="000642B2" w:rsidRPr="000C493A" w:rsidRDefault="000642B2" w:rsidP="0066039B">
      <w:pPr>
        <w:pStyle w:val="Code"/>
        <w:rPr>
          <w:lang w:eastAsia="en-IN"/>
        </w:rPr>
      </w:pPr>
      <w:r w:rsidRPr="000C493A">
        <w:rPr>
          <w:lang w:eastAsia="en-IN"/>
        </w:rPr>
        <w:t>Third mark = 78</w:t>
      </w:r>
    </w:p>
    <w:p w14:paraId="01B77E7F" w14:textId="77777777" w:rsidR="000642B2" w:rsidRPr="000C493A" w:rsidRDefault="000642B2" w:rsidP="00036A3A">
      <w:pPr>
        <w:pStyle w:val="texxtt"/>
        <w:rPr>
          <w:lang w:eastAsia="en-IN"/>
        </w:rPr>
      </w:pPr>
      <w:r w:rsidRPr="000C493A">
        <w:rPr>
          <w:lang w:eastAsia="en-IN"/>
        </w:rPr>
        <w:t>In this example, we declare an integer array named marks with a capacity of 5 elements and immediately initialize it with five values: 90, 85, 78, 92, and 88. Notice how we access the first element using index 0 (not 1) and the third element using index 2. This zero-based indexing is a fundamental characteristic of C arrays that you must always remember.</w:t>
      </w:r>
    </w:p>
    <w:p w14:paraId="777C7000" w14:textId="77777777" w:rsidR="000642B2" w:rsidRPr="000C493A" w:rsidRDefault="000642B2" w:rsidP="00036A3A">
      <w:pPr>
        <w:pStyle w:val="Subheadddddf"/>
      </w:pPr>
      <w:r w:rsidRPr="000C493A">
        <w:t>Essential Characteristics and Rules of Arrays</w:t>
      </w:r>
    </w:p>
    <w:p w14:paraId="7BE1B419" w14:textId="77777777" w:rsidR="000642B2" w:rsidRPr="000C493A" w:rsidRDefault="000642B2" w:rsidP="00036A3A">
      <w:pPr>
        <w:pStyle w:val="texxtt"/>
        <w:rPr>
          <w:lang w:eastAsia="en-IN"/>
        </w:rPr>
      </w:pPr>
      <w:r w:rsidRPr="000C493A">
        <w:rPr>
          <w:lang w:eastAsia="en-IN"/>
        </w:rPr>
        <w:t>When working with arrays in C, there are several critical rules and characteristics you must understand and follow:</w:t>
      </w:r>
    </w:p>
    <w:p w14:paraId="66CF82E5" w14:textId="77777777" w:rsidR="00436910" w:rsidRDefault="00436910" w:rsidP="00036A3A">
      <w:pPr>
        <w:pStyle w:val="Subheadddddf"/>
      </w:pPr>
    </w:p>
    <w:p w14:paraId="66348D2B" w14:textId="77777777" w:rsidR="00436910" w:rsidRDefault="00436910" w:rsidP="00036A3A">
      <w:pPr>
        <w:pStyle w:val="Subheadddddf"/>
      </w:pPr>
    </w:p>
    <w:p w14:paraId="1CC71CD8" w14:textId="41DD69E7" w:rsidR="000642B2" w:rsidRPr="000C493A" w:rsidRDefault="000642B2" w:rsidP="00036A3A">
      <w:pPr>
        <w:pStyle w:val="Subheadddddf"/>
      </w:pPr>
      <w:r w:rsidRPr="000C493A">
        <w:t>1. Type Uniformity</w:t>
      </w:r>
    </w:p>
    <w:p w14:paraId="1DAA4464" w14:textId="77777777" w:rsidR="000642B2" w:rsidRPr="000C493A" w:rsidRDefault="000642B2" w:rsidP="00036A3A">
      <w:pPr>
        <w:pStyle w:val="texxtt"/>
      </w:pPr>
      <w:r w:rsidRPr="000C493A">
        <w:t xml:space="preserve">All elements within a single array must be of the </w:t>
      </w:r>
      <w:r w:rsidRPr="000C493A">
        <w:rPr>
          <w:b/>
          <w:bCs/>
        </w:rPr>
        <w:t>same data type</w:t>
      </w:r>
      <w:r w:rsidRPr="000C493A">
        <w:t>. You cannot mix integers and floating-point numbers in the same array, for instance. If you need to store different types of data together, you'll need to use structures (which we'll cover in a later chapter).</w:t>
      </w:r>
    </w:p>
    <w:p w14:paraId="280E7377" w14:textId="77777777" w:rsidR="000642B2" w:rsidRPr="000C493A" w:rsidRDefault="000642B2" w:rsidP="00036A3A">
      <w:pPr>
        <w:pStyle w:val="Subheadddddf"/>
      </w:pPr>
      <w:r w:rsidRPr="000C493A">
        <w:t>2. Compile-Time Size Declaration</w:t>
      </w:r>
    </w:p>
    <w:p w14:paraId="4D706C7A" w14:textId="77777777" w:rsidR="000642B2" w:rsidRPr="000C493A" w:rsidRDefault="000642B2" w:rsidP="00036A3A">
      <w:pPr>
        <w:pStyle w:val="texxtt"/>
        <w:rPr>
          <w:lang w:eastAsia="en-IN"/>
        </w:rPr>
      </w:pPr>
      <w:r w:rsidRPr="000C493A">
        <w:rPr>
          <w:lang w:eastAsia="en-IN"/>
        </w:rPr>
        <w:t>In standard C, the array size must be known and specified at compile time. You cannot use a variable to specify the array size in the basic array declaration (although C99 and later versions introduce Variable Length Arrays with certain restrictions).</w:t>
      </w:r>
    </w:p>
    <w:p w14:paraId="6CFE72C3" w14:textId="77777777" w:rsidR="000642B2" w:rsidRPr="000C493A" w:rsidRDefault="000642B2" w:rsidP="00036A3A">
      <w:pPr>
        <w:pStyle w:val="Subheadddddf"/>
      </w:pPr>
      <w:r w:rsidRPr="000C493A">
        <w:t>3. Zero-Based Indexing</w:t>
      </w:r>
    </w:p>
    <w:p w14:paraId="78859900" w14:textId="77777777" w:rsidR="000642B2" w:rsidRPr="000C493A" w:rsidRDefault="000642B2" w:rsidP="00036A3A">
      <w:pPr>
        <w:pStyle w:val="texxtt"/>
        <w:rPr>
          <w:lang w:eastAsia="en-IN"/>
        </w:rPr>
      </w:pPr>
      <w:r w:rsidRPr="000C493A">
        <w:rPr>
          <w:lang w:eastAsia="en-IN"/>
        </w:rPr>
        <w:t xml:space="preserve">The </w:t>
      </w:r>
      <w:r w:rsidRPr="000C493A">
        <w:rPr>
          <w:b/>
          <w:bCs/>
          <w:lang w:eastAsia="en-IN"/>
        </w:rPr>
        <w:t>first element</w:t>
      </w:r>
      <w:r w:rsidRPr="000C493A">
        <w:rPr>
          <w:lang w:eastAsia="en-IN"/>
        </w:rPr>
        <w:t xml:space="preserve"> of any array is always accessed using index 0, not 1. This is a source of frequent confusion for beginners. Consequently, the </w:t>
      </w:r>
      <w:r w:rsidRPr="000C493A">
        <w:rPr>
          <w:b/>
          <w:bCs/>
          <w:lang w:eastAsia="en-IN"/>
        </w:rPr>
        <w:t>last element</w:t>
      </w:r>
      <w:r w:rsidRPr="000C493A">
        <w:rPr>
          <w:lang w:eastAsia="en-IN"/>
        </w:rPr>
        <w:t xml:space="preserve"> of an array is at index </w:t>
      </w:r>
      <w:r w:rsidRPr="000C493A">
        <w:rPr>
          <w:rFonts w:cs="Courier New"/>
          <w:lang w:eastAsia="en-IN"/>
        </w:rPr>
        <w:t>size - 1</w:t>
      </w:r>
      <w:r w:rsidRPr="000C493A">
        <w:rPr>
          <w:lang w:eastAsia="en-IN"/>
        </w:rPr>
        <w:t>. For an array of size 5, valid indices are 0, 1, 2, 3, and 4.</w:t>
      </w:r>
    </w:p>
    <w:p w14:paraId="384B8013" w14:textId="33297A61" w:rsidR="000642B2" w:rsidRPr="000C493A" w:rsidRDefault="000642B2" w:rsidP="00036A3A">
      <w:pPr>
        <w:pStyle w:val="Subheadddddf"/>
      </w:pPr>
      <w:r w:rsidRPr="000C493A">
        <w:t>4. Bounds Checking</w:t>
      </w:r>
    </w:p>
    <w:p w14:paraId="437D221B" w14:textId="77777777" w:rsidR="000642B2" w:rsidRPr="000C493A" w:rsidRDefault="000642B2" w:rsidP="00036A3A">
      <w:pPr>
        <w:pStyle w:val="texxtt"/>
        <w:rPr>
          <w:lang w:eastAsia="en-IN"/>
        </w:rPr>
      </w:pPr>
      <w:r w:rsidRPr="000C493A">
        <w:rPr>
          <w:lang w:eastAsia="en-IN"/>
        </w:rPr>
        <w:t xml:space="preserve">C does not automatically check array bounds. Attempting to access an element outside the valid range (for example, accessing </w:t>
      </w:r>
      <w:r w:rsidRPr="000C493A">
        <w:rPr>
          <w:rFonts w:cs="Courier New"/>
          <w:lang w:eastAsia="en-IN"/>
        </w:rPr>
        <w:t>marks[10]</w:t>
      </w:r>
      <w:r w:rsidRPr="000C493A">
        <w:rPr>
          <w:lang w:eastAsia="en-IN"/>
        </w:rPr>
        <w:t xml:space="preserve"> in an array of size 5) leads to </w:t>
      </w:r>
      <w:r w:rsidRPr="000C493A">
        <w:rPr>
          <w:b/>
          <w:bCs/>
          <w:lang w:eastAsia="en-IN"/>
        </w:rPr>
        <w:t>undefined behavior</w:t>
      </w:r>
      <w:r w:rsidRPr="000C493A">
        <w:rPr>
          <w:lang w:eastAsia="en-IN"/>
        </w:rPr>
        <w:t>. This might crash your program, corrupt data, or produce unpredictable results. It is the programmer's responsibility to ensure all array accesses are within valid bounds.</w:t>
      </w:r>
    </w:p>
    <w:p w14:paraId="32925168" w14:textId="77777777" w:rsidR="000642B2" w:rsidRPr="000C493A" w:rsidRDefault="000642B2" w:rsidP="00036A3A">
      <w:pPr>
        <w:pStyle w:val="Subheadddddf"/>
      </w:pPr>
      <w:r w:rsidRPr="000C493A">
        <w:t>5. Memory Layout</w:t>
      </w:r>
    </w:p>
    <w:p w14:paraId="3249D654" w14:textId="77777777" w:rsidR="000642B2" w:rsidRPr="000C493A" w:rsidRDefault="000642B2" w:rsidP="00036A3A">
      <w:pPr>
        <w:pStyle w:val="texxtt"/>
        <w:rPr>
          <w:lang w:eastAsia="en-IN"/>
        </w:rPr>
      </w:pPr>
      <w:r w:rsidRPr="000C493A">
        <w:rPr>
          <w:lang w:eastAsia="en-IN"/>
        </w:rPr>
        <w:t>Arrays occupy contiguous memory locations, meaning if the first element is at memory address 1000, and each integer occupies 4 bytes, the second element will be at address 1004, the third at 1008, and so on. This contiguous layout is what makes array access efficient.</w:t>
      </w:r>
    </w:p>
    <w:p w14:paraId="55B01C4C" w14:textId="77777777" w:rsidR="000642B2" w:rsidRPr="000C493A" w:rsidRDefault="000642B2" w:rsidP="00036A3A">
      <w:pPr>
        <w:pStyle w:val="Subheadddd"/>
      </w:pPr>
      <w:bookmarkStart w:id="59" w:name="_Toc212290960"/>
      <w:r w:rsidRPr="000C493A">
        <w:t>7.2 Array Initialization in C: Multiple Approaches</w:t>
      </w:r>
      <w:bookmarkEnd w:id="59"/>
    </w:p>
    <w:p w14:paraId="603A69E5" w14:textId="77777777" w:rsidR="000642B2" w:rsidRPr="000C493A" w:rsidRDefault="000642B2" w:rsidP="00036A3A">
      <w:pPr>
        <w:pStyle w:val="texxtt"/>
        <w:rPr>
          <w:lang w:eastAsia="en-IN"/>
        </w:rPr>
      </w:pPr>
      <w:r w:rsidRPr="000C493A">
        <w:rPr>
          <w:lang w:eastAsia="en-IN"/>
        </w:rPr>
        <w:t xml:space="preserve">Once you have declared an array, the next critical step is to assign values to its elements. This process is known as </w:t>
      </w:r>
      <w:r w:rsidRPr="000C493A">
        <w:rPr>
          <w:b/>
          <w:bCs/>
          <w:lang w:eastAsia="en-IN"/>
        </w:rPr>
        <w:t>array initialization</w:t>
      </w:r>
      <w:r w:rsidRPr="000C493A">
        <w:rPr>
          <w:lang w:eastAsia="en-IN"/>
        </w:rPr>
        <w:t>. C provides programmers with remarkable flexibility, offering several different methods to initialize arrays depending on the specific requirements and context of your program.</w:t>
      </w:r>
    </w:p>
    <w:p w14:paraId="3BFD71AC" w14:textId="77777777" w:rsidR="000642B2" w:rsidRPr="000C493A" w:rsidRDefault="000642B2" w:rsidP="00036A3A">
      <w:pPr>
        <w:pStyle w:val="Subheadddddf"/>
      </w:pPr>
      <w:r w:rsidRPr="000C493A">
        <w:t>Method 1: Compile-Time Initialization (Static Initialization)</w:t>
      </w:r>
    </w:p>
    <w:p w14:paraId="04FEBA84" w14:textId="77777777" w:rsidR="000642B2" w:rsidRPr="000C493A" w:rsidRDefault="000642B2" w:rsidP="00036A3A">
      <w:pPr>
        <w:pStyle w:val="texxtt"/>
        <w:rPr>
          <w:lang w:eastAsia="en-IN"/>
        </w:rPr>
      </w:pPr>
      <w:r w:rsidRPr="000C493A">
        <w:rPr>
          <w:lang w:eastAsia="en-IN"/>
        </w:rPr>
        <w:t>The most straightforward and commonly used method is to assign values to the array at the time of its declaration. This is called compile-time or static initialization because the values are fixed in your source code before the program runs.</w:t>
      </w:r>
    </w:p>
    <w:p w14:paraId="0816B6CD" w14:textId="5D892415" w:rsidR="000642B2" w:rsidRPr="000C493A" w:rsidRDefault="000642B2" w:rsidP="00036A3A">
      <w:pPr>
        <w:pStyle w:val="Subheadddddf"/>
      </w:pPr>
      <w:r w:rsidRPr="000C493A">
        <w:t>Detailed Example:</w:t>
      </w:r>
    </w:p>
    <w:p w14:paraId="6A6F99E8"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6704567" w14:textId="77777777" w:rsidR="000642B2" w:rsidRPr="000C493A" w:rsidRDefault="000642B2" w:rsidP="0066039B">
      <w:pPr>
        <w:pStyle w:val="Code"/>
        <w:rPr>
          <w:color w:val="383A42"/>
          <w:lang w:eastAsia="en-IN"/>
        </w:rPr>
      </w:pPr>
    </w:p>
    <w:p w14:paraId="2C235E61"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3E88089"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40</w:t>
      </w:r>
      <w:r w:rsidRPr="000C493A">
        <w:rPr>
          <w:color w:val="383A42"/>
          <w:lang w:eastAsia="en-IN"/>
        </w:rPr>
        <w:t xml:space="preserve">, </w:t>
      </w:r>
      <w:r w:rsidRPr="000C493A">
        <w:rPr>
          <w:color w:val="B76B01"/>
          <w:lang w:eastAsia="en-IN"/>
        </w:rPr>
        <w:t>50</w:t>
      </w:r>
      <w:r w:rsidRPr="000C493A">
        <w:rPr>
          <w:color w:val="383A42"/>
          <w:lang w:eastAsia="en-IN"/>
        </w:rPr>
        <w:t>};</w:t>
      </w:r>
    </w:p>
    <w:p w14:paraId="6997E4AE" w14:textId="77777777" w:rsidR="000642B2" w:rsidRPr="000C493A" w:rsidRDefault="000642B2" w:rsidP="0066039B">
      <w:pPr>
        <w:pStyle w:val="Code"/>
        <w:rPr>
          <w:color w:val="383A42"/>
          <w:lang w:eastAsia="en-IN"/>
        </w:rPr>
      </w:pPr>
      <w:r w:rsidRPr="000C493A">
        <w:rPr>
          <w:color w:val="383A42"/>
          <w:lang w:eastAsia="en-IN"/>
        </w:rPr>
        <w:t xml:space="preserve">    </w:t>
      </w:r>
    </w:p>
    <w:p w14:paraId="032CCA0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"First element = %d\n"</w:t>
      </w:r>
      <w:r w:rsidRPr="000C493A">
        <w:rPr>
          <w:color w:val="383A42"/>
          <w:lang w:eastAsia="en-IN"/>
        </w:rPr>
        <w:t>, numbers[</w:t>
      </w:r>
      <w:r w:rsidRPr="000C493A">
        <w:rPr>
          <w:color w:val="B76B01"/>
          <w:lang w:eastAsia="en-IN"/>
        </w:rPr>
        <w:t>0</w:t>
      </w:r>
      <w:r w:rsidRPr="000C493A">
        <w:rPr>
          <w:color w:val="383A42"/>
          <w:lang w:eastAsia="en-IN"/>
        </w:rPr>
        <w:t>]);</w:t>
      </w:r>
    </w:p>
    <w:p w14:paraId="684FD1E0"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"Last element = %d\n"</w:t>
      </w:r>
      <w:r w:rsidRPr="000C493A">
        <w:rPr>
          <w:color w:val="383A42"/>
          <w:lang w:eastAsia="en-IN"/>
        </w:rPr>
        <w:t>, numbers[</w:t>
      </w:r>
      <w:r w:rsidRPr="000C493A">
        <w:rPr>
          <w:color w:val="B76B01"/>
          <w:lang w:eastAsia="en-IN"/>
        </w:rPr>
        <w:t>4</w:t>
      </w:r>
      <w:r w:rsidRPr="000C493A">
        <w:rPr>
          <w:color w:val="383A42"/>
          <w:lang w:eastAsia="en-IN"/>
        </w:rPr>
        <w:t>]);</w:t>
      </w:r>
    </w:p>
    <w:p w14:paraId="59335BF6" w14:textId="77777777" w:rsidR="000642B2" w:rsidRPr="000C493A" w:rsidRDefault="000642B2" w:rsidP="0066039B">
      <w:pPr>
        <w:pStyle w:val="Code"/>
        <w:rPr>
          <w:color w:val="383A42"/>
          <w:lang w:eastAsia="en-IN"/>
        </w:rPr>
      </w:pPr>
      <w:r w:rsidRPr="000C493A">
        <w:rPr>
          <w:color w:val="383A42"/>
          <w:lang w:eastAsia="en-IN"/>
        </w:rPr>
        <w:t xml:space="preserve">    </w:t>
      </w:r>
    </w:p>
    <w:p w14:paraId="225BD831"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88191E3" w14:textId="77777777" w:rsidR="000642B2" w:rsidRPr="000C493A" w:rsidRDefault="000642B2" w:rsidP="0066039B">
      <w:pPr>
        <w:pStyle w:val="Code"/>
        <w:rPr>
          <w:color w:val="383A42"/>
          <w:lang w:eastAsia="en-IN"/>
        </w:rPr>
      </w:pPr>
      <w:r w:rsidRPr="000C493A">
        <w:rPr>
          <w:color w:val="383A42"/>
          <w:lang w:eastAsia="en-IN"/>
        </w:rPr>
        <w:t>}</w:t>
      </w:r>
    </w:p>
    <w:p w14:paraId="5DC6933F" w14:textId="77777777" w:rsidR="000642B2" w:rsidRPr="000C493A" w:rsidRDefault="000642B2" w:rsidP="00036A3A">
      <w:pPr>
        <w:pStyle w:val="Subheadddddf"/>
      </w:pPr>
      <w:r w:rsidRPr="000C493A">
        <w:t>Output:</w:t>
      </w:r>
    </w:p>
    <w:p w14:paraId="260BB34D" w14:textId="77777777" w:rsidR="000642B2" w:rsidRPr="000C493A" w:rsidRDefault="000642B2" w:rsidP="0066039B">
      <w:pPr>
        <w:pStyle w:val="Code"/>
        <w:rPr>
          <w:lang w:eastAsia="en-IN"/>
        </w:rPr>
      </w:pPr>
      <w:r w:rsidRPr="000C493A">
        <w:rPr>
          <w:lang w:eastAsia="en-IN"/>
        </w:rPr>
        <w:t>First element = 10</w:t>
      </w:r>
    </w:p>
    <w:p w14:paraId="29EA5B87" w14:textId="77777777" w:rsidR="000642B2" w:rsidRPr="000C493A" w:rsidRDefault="000642B2" w:rsidP="0066039B">
      <w:pPr>
        <w:pStyle w:val="Code"/>
        <w:rPr>
          <w:lang w:eastAsia="en-IN"/>
        </w:rPr>
      </w:pPr>
      <w:r w:rsidRPr="000C493A">
        <w:rPr>
          <w:lang w:eastAsia="en-IN"/>
        </w:rPr>
        <w:t>Last element = 50</w:t>
      </w:r>
    </w:p>
    <w:p w14:paraId="1EC6199F" w14:textId="77777777" w:rsidR="000642B2" w:rsidRPr="000C493A" w:rsidRDefault="000642B2" w:rsidP="000642B2">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kern w:val="0"/>
          <w:lang w:eastAsia="en-IN"/>
          <w14:ligatures w14:val="none"/>
        </w:rPr>
        <w:t xml:space="preserve">In this initialization style, you enclose the initial values in curly braces </w:t>
      </w:r>
      <w:r w:rsidRPr="000C493A">
        <w:rPr>
          <w:rFonts w:ascii="Amasis MT Pro" w:eastAsia="Times New Roman" w:hAnsi="Amasis MT Pro" w:cs="Courier New"/>
          <w:kern w:val="0"/>
          <w:lang w:eastAsia="en-IN"/>
          <w14:ligatures w14:val="none"/>
        </w:rPr>
        <w:t>{}</w:t>
      </w:r>
      <w:r w:rsidRPr="000C493A">
        <w:rPr>
          <w:rFonts w:ascii="Amasis MT Pro" w:eastAsia="Times New Roman" w:hAnsi="Amasis MT Pro" w:cs="Times New Roman"/>
          <w:kern w:val="0"/>
          <w:lang w:eastAsia="en-IN"/>
          <w14:ligatures w14:val="none"/>
        </w:rPr>
        <w:t>, separated by commas. The compiler automatically assigns these values to consecutive array elements in the order they appear. This method is convenient when you know all the values in advance and they don't need to be calculated or obtained from user input.</w:t>
      </w:r>
    </w:p>
    <w:p w14:paraId="30D1987E" w14:textId="77777777" w:rsidR="000642B2" w:rsidRPr="000C493A" w:rsidRDefault="000642B2" w:rsidP="00036A3A">
      <w:pPr>
        <w:pStyle w:val="Subheadddddf"/>
      </w:pPr>
      <w:r w:rsidRPr="000C493A">
        <w:t>Method 2: Partial Initialization with Automatic Zero-Filling</w:t>
      </w:r>
    </w:p>
    <w:p w14:paraId="73D3E84C" w14:textId="77777777" w:rsidR="000642B2" w:rsidRPr="000C493A" w:rsidRDefault="000642B2" w:rsidP="00036A3A">
      <w:pPr>
        <w:pStyle w:val="texxtt"/>
        <w:rPr>
          <w:lang w:eastAsia="en-IN"/>
        </w:rPr>
      </w:pPr>
      <w:r w:rsidRPr="000C493A">
        <w:rPr>
          <w:lang w:eastAsia="en-IN"/>
        </w:rPr>
        <w:t xml:space="preserve">C provides a convenient feature: if you initialize an array with fewer values than its declared size, the compiler automatically fills all remaining uninitialized elements with </w:t>
      </w:r>
      <w:r w:rsidRPr="000C493A">
        <w:rPr>
          <w:b/>
          <w:bCs/>
          <w:lang w:eastAsia="en-IN"/>
        </w:rPr>
        <w:t>zero</w:t>
      </w:r>
      <w:r w:rsidRPr="000C493A">
        <w:rPr>
          <w:lang w:eastAsia="en-IN"/>
        </w:rPr>
        <w:t>. This is particularly useful for initializing large arrays where you only want to set specific elements initially.</w:t>
      </w:r>
    </w:p>
    <w:p w14:paraId="09B446BB" w14:textId="44EFD06C" w:rsidR="000642B2" w:rsidRPr="000C493A" w:rsidRDefault="000642B2" w:rsidP="00036A3A">
      <w:pPr>
        <w:pStyle w:val="Subheadddddf"/>
      </w:pPr>
      <w:r w:rsidRPr="000C493A">
        <w:t>Example:</w:t>
      </w:r>
    </w:p>
    <w:p w14:paraId="640A36EB" w14:textId="77777777" w:rsidR="000642B2" w:rsidRPr="000C493A" w:rsidRDefault="000642B2" w:rsidP="0066039B">
      <w:pPr>
        <w:pStyle w:val="Code"/>
        <w:rPr>
          <w:lang w:eastAsia="en-IN"/>
        </w:rPr>
      </w:pPr>
      <w:r w:rsidRPr="000C493A">
        <w:rPr>
          <w:color w:val="A626A4"/>
          <w:lang w:eastAsia="en-IN"/>
        </w:rPr>
        <w:t>int</w:t>
      </w:r>
      <w:r w:rsidRPr="000C493A">
        <w:rPr>
          <w:lang w:eastAsia="en-IN"/>
        </w:rPr>
        <w:t xml:space="preserve"> numbers[</w:t>
      </w:r>
      <w:r w:rsidRPr="000C493A">
        <w:rPr>
          <w:color w:val="B76B01"/>
          <w:lang w:eastAsia="en-IN"/>
        </w:rPr>
        <w:t>5</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color w:val="B76B01"/>
          <w:lang w:eastAsia="en-IN"/>
        </w:rPr>
        <w:t>20</w:t>
      </w:r>
      <w:r w:rsidRPr="000C493A">
        <w:rPr>
          <w:lang w:eastAsia="en-IN"/>
        </w:rPr>
        <w:t>};</w:t>
      </w:r>
    </w:p>
    <w:p w14:paraId="76E9BE0B" w14:textId="77777777" w:rsidR="000642B2" w:rsidRPr="000C493A" w:rsidRDefault="000642B2" w:rsidP="0066039B">
      <w:pPr>
        <w:pStyle w:val="Code"/>
        <w:rPr>
          <w:lang w:eastAsia="en-IN"/>
        </w:rPr>
      </w:pPr>
      <w:r w:rsidRPr="000C493A">
        <w:rPr>
          <w:i/>
          <w:iCs/>
          <w:color w:val="A0A1A7"/>
          <w:lang w:eastAsia="en-IN"/>
        </w:rPr>
        <w:t>// This is equivalent to: {10, 20, 0, 0, 0}</w:t>
      </w:r>
    </w:p>
    <w:p w14:paraId="002CA2B0" w14:textId="77777777" w:rsidR="000642B2" w:rsidRPr="000C493A" w:rsidRDefault="000642B2" w:rsidP="00036A3A">
      <w:pPr>
        <w:pStyle w:val="texxtt"/>
        <w:rPr>
          <w:lang w:eastAsia="en-IN"/>
        </w:rPr>
      </w:pPr>
      <w:r w:rsidRPr="000C493A">
        <w:rPr>
          <w:lang w:eastAsia="en-IN"/>
        </w:rPr>
        <w:t xml:space="preserve">In this example, even though we only provided two values, the array has a size of 5. The compiler assigns 10 to </w:t>
      </w:r>
      <w:r w:rsidRPr="000C493A">
        <w:rPr>
          <w:rFonts w:cs="Courier New"/>
          <w:lang w:eastAsia="en-IN"/>
        </w:rPr>
        <w:t>numbers[0]</w:t>
      </w:r>
      <w:r w:rsidRPr="000C493A">
        <w:rPr>
          <w:lang w:eastAsia="en-IN"/>
        </w:rPr>
        <w:t xml:space="preserve"> and 20 to </w:t>
      </w:r>
      <w:r w:rsidRPr="000C493A">
        <w:rPr>
          <w:rFonts w:cs="Courier New"/>
          <w:lang w:eastAsia="en-IN"/>
        </w:rPr>
        <w:t>numbers[1]</w:t>
      </w:r>
      <w:r w:rsidRPr="000C493A">
        <w:rPr>
          <w:lang w:eastAsia="en-IN"/>
        </w:rPr>
        <w:t xml:space="preserve">, and then automatically initializes </w:t>
      </w:r>
      <w:r w:rsidRPr="000C493A">
        <w:rPr>
          <w:rFonts w:cs="Courier New"/>
          <w:lang w:eastAsia="en-IN"/>
        </w:rPr>
        <w:t>numbers[2]</w:t>
      </w:r>
      <w:r w:rsidRPr="000C493A">
        <w:rPr>
          <w:lang w:eastAsia="en-IN"/>
        </w:rPr>
        <w:t xml:space="preserve">, </w:t>
      </w:r>
      <w:r w:rsidRPr="000C493A">
        <w:rPr>
          <w:rFonts w:cs="Courier New"/>
          <w:lang w:eastAsia="en-IN"/>
        </w:rPr>
        <w:t>numbers[3]</w:t>
      </w:r>
      <w:r w:rsidRPr="000C493A">
        <w:rPr>
          <w:lang w:eastAsia="en-IN"/>
        </w:rPr>
        <w:t xml:space="preserve">, and </w:t>
      </w:r>
      <w:r w:rsidRPr="000C493A">
        <w:rPr>
          <w:rFonts w:cs="Courier New"/>
          <w:lang w:eastAsia="en-IN"/>
        </w:rPr>
        <w:t>numbers[4]</w:t>
      </w:r>
      <w:r w:rsidRPr="000C493A">
        <w:rPr>
          <w:lang w:eastAsia="en-IN"/>
        </w:rPr>
        <w:t xml:space="preserve"> to 0.</w:t>
      </w:r>
    </w:p>
    <w:p w14:paraId="3827DFCE" w14:textId="5C93AE0F" w:rsidR="000642B2" w:rsidRPr="000C493A" w:rsidRDefault="000642B2" w:rsidP="00036A3A">
      <w:pPr>
        <w:pStyle w:val="texxtt"/>
        <w:rPr>
          <w:lang w:eastAsia="en-IN"/>
        </w:rPr>
      </w:pPr>
      <w:r w:rsidRPr="000C493A">
        <w:rPr>
          <w:lang w:eastAsia="en-IN"/>
        </w:rPr>
        <w:t>This behavior is particularly useful when you want to create an array initialized to all zeros:</w:t>
      </w:r>
    </w:p>
    <w:p w14:paraId="6CC1B53B"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zeros[</w:t>
      </w:r>
      <w:r w:rsidRPr="000C493A">
        <w:rPr>
          <w:color w:val="B76B01"/>
          <w:lang w:eastAsia="en-IN"/>
        </w:rPr>
        <w:t>100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lang w:eastAsia="en-IN"/>
        </w:rPr>
        <w:t>// All 100 elements become 0</w:t>
      </w:r>
    </w:p>
    <w:p w14:paraId="5E5278A4" w14:textId="77777777" w:rsidR="000642B2" w:rsidRPr="000C493A" w:rsidRDefault="000642B2" w:rsidP="00036A3A">
      <w:pPr>
        <w:pStyle w:val="texxtt"/>
        <w:rPr>
          <w:lang w:eastAsia="en-IN"/>
        </w:rPr>
      </w:pPr>
      <w:r w:rsidRPr="000C493A">
        <w:rPr>
          <w:b/>
          <w:bCs/>
          <w:lang w:eastAsia="en-IN"/>
        </w:rPr>
        <w:t>Important Note</w:t>
      </w:r>
      <w:r w:rsidRPr="000C493A">
        <w:rPr>
          <w:lang w:eastAsia="en-IN"/>
        </w:rPr>
        <w:t>: This automatic zero-filling only occurs during initialization. If you declare an array without initializing it at all, its elements contain garbage values (whatever data happened to be in that memory location previously).</w:t>
      </w:r>
    </w:p>
    <w:p w14:paraId="1E3EAFED" w14:textId="77777777" w:rsidR="00436910" w:rsidRDefault="00436910" w:rsidP="00036A3A">
      <w:pPr>
        <w:pStyle w:val="Subheadddddf"/>
      </w:pPr>
    </w:p>
    <w:p w14:paraId="3CB3E123" w14:textId="77777777" w:rsidR="00436910" w:rsidRDefault="00436910" w:rsidP="00036A3A">
      <w:pPr>
        <w:pStyle w:val="Subheadddddf"/>
      </w:pPr>
    </w:p>
    <w:p w14:paraId="73C60F77" w14:textId="77777777" w:rsidR="00436910" w:rsidRDefault="00436910" w:rsidP="00036A3A">
      <w:pPr>
        <w:pStyle w:val="Subheadddddf"/>
      </w:pPr>
    </w:p>
    <w:p w14:paraId="1CEB0E1C" w14:textId="5BD0C944" w:rsidR="000642B2" w:rsidRPr="000C493A" w:rsidRDefault="000642B2" w:rsidP="00036A3A">
      <w:pPr>
        <w:pStyle w:val="Subheadddddf"/>
      </w:pPr>
      <w:r w:rsidRPr="000C493A">
        <w:t>Method 3: Automatic Size Determination</w:t>
      </w:r>
    </w:p>
    <w:p w14:paraId="00891C8C" w14:textId="77777777" w:rsidR="000642B2" w:rsidRPr="000C493A" w:rsidRDefault="000642B2" w:rsidP="00036A3A">
      <w:pPr>
        <w:pStyle w:val="texxtt"/>
        <w:rPr>
          <w:lang w:eastAsia="en-IN"/>
        </w:rPr>
      </w:pPr>
      <w:r w:rsidRPr="000C493A">
        <w:rPr>
          <w:lang w:eastAsia="en-IN"/>
        </w:rPr>
        <w:t>When initializing an array at declaration time, you can omit the size specification entirely, and the compiler will automatically determine the appropriate size based on the number of initializer values you provide.</w:t>
      </w:r>
    </w:p>
    <w:p w14:paraId="7CC54635" w14:textId="5C61805E" w:rsidR="000642B2" w:rsidRPr="000C493A" w:rsidRDefault="000642B2" w:rsidP="00036A3A">
      <w:pPr>
        <w:pStyle w:val="Subheadddddf"/>
      </w:pPr>
      <w:r w:rsidRPr="000C493A">
        <w:t>Example:</w:t>
      </w:r>
    </w:p>
    <w:p w14:paraId="37236A5C" w14:textId="77777777" w:rsidR="000642B2" w:rsidRPr="000C493A" w:rsidRDefault="000642B2" w:rsidP="0066039B">
      <w:pPr>
        <w:pStyle w:val="Code"/>
        <w:rPr>
          <w:lang w:eastAsia="en-IN"/>
        </w:rPr>
      </w:pPr>
      <w:r w:rsidRPr="000C493A">
        <w:rPr>
          <w:color w:val="A626A4"/>
          <w:lang w:eastAsia="en-IN"/>
        </w:rPr>
        <w:t>int</w:t>
      </w:r>
      <w:r w:rsidRPr="000C493A">
        <w:rPr>
          <w:lang w:eastAsia="en-IN"/>
        </w:rPr>
        <w:t xml:space="preserve"> numbers[]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color w:val="B76B01"/>
          <w:lang w:eastAsia="en-IN"/>
        </w:rPr>
        <w:t>3</w:t>
      </w:r>
      <w:r w:rsidRPr="000C493A">
        <w:rPr>
          <w:lang w:eastAsia="en-IN"/>
        </w:rPr>
        <w:t xml:space="preserve">, </w:t>
      </w:r>
      <w:r w:rsidRPr="000C493A">
        <w:rPr>
          <w:color w:val="B76B01"/>
          <w:lang w:eastAsia="en-IN"/>
        </w:rPr>
        <w:t>4</w:t>
      </w:r>
      <w:r w:rsidRPr="000C493A">
        <w:rPr>
          <w:lang w:eastAsia="en-IN"/>
        </w:rPr>
        <w:t>};</w:t>
      </w:r>
    </w:p>
    <w:p w14:paraId="64B41A78" w14:textId="77777777" w:rsidR="000642B2" w:rsidRPr="000C493A" w:rsidRDefault="000642B2" w:rsidP="0066039B">
      <w:pPr>
        <w:pStyle w:val="Code"/>
        <w:rPr>
          <w:lang w:eastAsia="en-IN"/>
        </w:rPr>
      </w:pPr>
      <w:r w:rsidRPr="000C493A">
        <w:rPr>
          <w:i/>
          <w:iCs/>
          <w:color w:val="A0A1A7"/>
          <w:lang w:eastAsia="en-IN"/>
        </w:rPr>
        <w:t>// Compiler automatically creates an array of size 4</w:t>
      </w:r>
    </w:p>
    <w:p w14:paraId="6C685FA2" w14:textId="77777777" w:rsidR="000642B2" w:rsidRPr="000C493A" w:rsidRDefault="000642B2" w:rsidP="00036A3A">
      <w:pPr>
        <w:pStyle w:val="texxtt"/>
        <w:rPr>
          <w:lang w:eastAsia="en-IN"/>
        </w:rPr>
      </w:pPr>
      <w:r w:rsidRPr="000C493A">
        <w:rPr>
          <w:lang w:eastAsia="en-IN"/>
        </w:rPr>
        <w:t>This approach is convenient because:</w:t>
      </w:r>
    </w:p>
    <w:p w14:paraId="7B29B538" w14:textId="77777777" w:rsidR="000642B2" w:rsidRPr="000C493A" w:rsidRDefault="000642B2" w:rsidP="00036A3A">
      <w:pPr>
        <w:pStyle w:val="Pointss"/>
      </w:pPr>
      <w:r w:rsidRPr="000C493A">
        <w:t>You don't need to manually count the number of elements</w:t>
      </w:r>
    </w:p>
    <w:p w14:paraId="0A1A30CA" w14:textId="77777777" w:rsidR="000642B2" w:rsidRPr="000C493A" w:rsidRDefault="000642B2" w:rsidP="00036A3A">
      <w:pPr>
        <w:pStyle w:val="Pointss"/>
      </w:pPr>
      <w:r w:rsidRPr="000C493A">
        <w:t>If you later add or remove values, the array size adjusts automatically</w:t>
      </w:r>
    </w:p>
    <w:p w14:paraId="29CE6A35" w14:textId="77777777" w:rsidR="000642B2" w:rsidRPr="000C493A" w:rsidRDefault="000642B2" w:rsidP="00036A3A">
      <w:pPr>
        <w:pStyle w:val="Pointss"/>
      </w:pPr>
      <w:r w:rsidRPr="000C493A">
        <w:t>There's no risk of size mismatch between the declaration and initialization</w:t>
      </w:r>
    </w:p>
    <w:p w14:paraId="6ECD4F43" w14:textId="77777777" w:rsidR="000642B2" w:rsidRPr="000C493A" w:rsidRDefault="000642B2" w:rsidP="00036A3A">
      <w:pPr>
        <w:pStyle w:val="texxtt"/>
        <w:rPr>
          <w:lang w:eastAsia="en-IN"/>
        </w:rPr>
      </w:pPr>
      <w:r w:rsidRPr="000C493A">
        <w:rPr>
          <w:lang w:eastAsia="en-IN"/>
        </w:rPr>
        <w:t>However, once the array is created this way, its size is fixed and cannot be changed during program execution.</w:t>
      </w:r>
    </w:p>
    <w:p w14:paraId="5566BFA4" w14:textId="77777777" w:rsidR="000642B2" w:rsidRPr="000C493A" w:rsidRDefault="000642B2" w:rsidP="00036A3A">
      <w:pPr>
        <w:pStyle w:val="Subheadddddf"/>
      </w:pPr>
      <w:r w:rsidRPr="000C493A">
        <w:t>Method 4: String Initialization in Character Arrays</w:t>
      </w:r>
    </w:p>
    <w:p w14:paraId="61D2CB9F" w14:textId="77777777" w:rsidR="000642B2" w:rsidRPr="000C493A" w:rsidRDefault="000642B2" w:rsidP="00036A3A">
      <w:pPr>
        <w:pStyle w:val="texxtt"/>
        <w:rPr>
          <w:lang w:eastAsia="en-IN"/>
        </w:rPr>
      </w:pPr>
      <w:r w:rsidRPr="000C493A">
        <w:rPr>
          <w:lang w:eastAsia="en-IN"/>
        </w:rPr>
        <w:t>Character arrays (used to store strings) have special initialization rules because they need to represent text. C provides two ways to initialize character arrays:</w:t>
      </w:r>
    </w:p>
    <w:p w14:paraId="4D73B6E2" w14:textId="10195BD3" w:rsidR="000642B2" w:rsidRPr="000C493A" w:rsidRDefault="000642B2" w:rsidP="00036A3A">
      <w:pPr>
        <w:pStyle w:val="Subheadddddf"/>
      </w:pPr>
      <w:r w:rsidRPr="000C493A">
        <w:t>Character-by-Character Initialization:</w:t>
      </w:r>
    </w:p>
    <w:p w14:paraId="6B3BD8C9" w14:textId="77777777" w:rsidR="000642B2" w:rsidRPr="000C493A" w:rsidRDefault="000642B2" w:rsidP="0066039B">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7</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'A'</w:t>
      </w:r>
      <w:r w:rsidRPr="000C493A">
        <w:rPr>
          <w:lang w:eastAsia="en-IN"/>
        </w:rPr>
        <w:t xml:space="preserve">, </w:t>
      </w:r>
      <w:r w:rsidRPr="000C493A">
        <w:rPr>
          <w:color w:val="50A14F"/>
          <w:lang w:eastAsia="en-IN"/>
        </w:rPr>
        <w:t>'n'</w:t>
      </w:r>
      <w:r w:rsidRPr="000C493A">
        <w:rPr>
          <w:lang w:eastAsia="en-IN"/>
        </w:rPr>
        <w:t xml:space="preserve">, </w:t>
      </w:r>
      <w:r w:rsidRPr="000C493A">
        <w:rPr>
          <w:color w:val="50A14F"/>
          <w:lang w:eastAsia="en-IN"/>
        </w:rPr>
        <w:t>'u'</w:t>
      </w:r>
      <w:r w:rsidRPr="000C493A">
        <w:rPr>
          <w:lang w:eastAsia="en-IN"/>
        </w:rPr>
        <w:t xml:space="preserve">, </w:t>
      </w:r>
      <w:r w:rsidRPr="000C493A">
        <w:rPr>
          <w:color w:val="50A14F"/>
          <w:lang w:eastAsia="en-IN"/>
        </w:rPr>
        <w:t>'r'</w:t>
      </w:r>
      <w:r w:rsidRPr="000C493A">
        <w:rPr>
          <w:lang w:eastAsia="en-IN"/>
        </w:rPr>
        <w:t xml:space="preserve">, </w:t>
      </w:r>
      <w:r w:rsidRPr="000C493A">
        <w:rPr>
          <w:color w:val="50A14F"/>
          <w:lang w:eastAsia="en-IN"/>
        </w:rPr>
        <w:t>'a'</w:t>
      </w:r>
      <w:r w:rsidRPr="000C493A">
        <w:rPr>
          <w:lang w:eastAsia="en-IN"/>
        </w:rPr>
        <w:t xml:space="preserve">, </w:t>
      </w:r>
      <w:r w:rsidRPr="000C493A">
        <w:rPr>
          <w:color w:val="50A14F"/>
          <w:lang w:eastAsia="en-IN"/>
        </w:rPr>
        <w:t>'g'</w:t>
      </w:r>
      <w:r w:rsidRPr="000C493A">
        <w:rPr>
          <w:lang w:eastAsia="en-IN"/>
        </w:rPr>
        <w:t xml:space="preserve">, </w:t>
      </w:r>
      <w:r w:rsidRPr="000C493A">
        <w:rPr>
          <w:color w:val="50A14F"/>
          <w:lang w:eastAsia="en-IN"/>
        </w:rPr>
        <w:t>'\0'</w:t>
      </w:r>
      <w:r w:rsidRPr="000C493A">
        <w:rPr>
          <w:lang w:eastAsia="en-IN"/>
        </w:rPr>
        <w:t>};</w:t>
      </w:r>
    </w:p>
    <w:p w14:paraId="71F88B4E" w14:textId="77777777" w:rsidR="000642B2" w:rsidRPr="000C493A" w:rsidRDefault="000642B2" w:rsidP="00036A3A">
      <w:pPr>
        <w:pStyle w:val="texxtt"/>
        <w:rPr>
          <w:lang w:eastAsia="en-IN"/>
        </w:rPr>
      </w:pPr>
      <w:r w:rsidRPr="000C493A">
        <w:rPr>
          <w:lang w:eastAsia="en-IN"/>
        </w:rPr>
        <w:t>This method explicitly assigns each character individually. However, this approach is tedious for longer strings.</w:t>
      </w:r>
    </w:p>
    <w:p w14:paraId="4C739916" w14:textId="57DCC120" w:rsidR="000642B2" w:rsidRPr="000C493A" w:rsidRDefault="000642B2" w:rsidP="00036A3A">
      <w:pPr>
        <w:pStyle w:val="Subheadddddf"/>
      </w:pPr>
      <w:r w:rsidRPr="000C493A">
        <w:t>String Literal Initialization:</w:t>
      </w:r>
    </w:p>
    <w:p w14:paraId="09C4C759" w14:textId="77777777" w:rsidR="000642B2" w:rsidRPr="000C493A" w:rsidRDefault="000642B2" w:rsidP="0066039B">
      <w:pPr>
        <w:pStyle w:val="Code"/>
        <w:rPr>
          <w:color w:val="383A42"/>
          <w:lang w:eastAsia="en-IN"/>
        </w:rPr>
      </w:pPr>
      <w:r w:rsidRPr="000C493A">
        <w:rPr>
          <w:color w:val="A626A4"/>
          <w:lang w:eastAsia="en-IN"/>
        </w:rPr>
        <w:t>char</w:t>
      </w:r>
      <w:r w:rsidRPr="000C493A">
        <w:rPr>
          <w:color w:val="383A42"/>
          <w:lang w:eastAsia="en-IN"/>
        </w:rPr>
        <w:t xml:space="preserve"> name[] </w:t>
      </w:r>
      <w:r w:rsidRPr="000C493A">
        <w:rPr>
          <w:color w:val="4078F2"/>
          <w:lang w:eastAsia="en-IN"/>
        </w:rPr>
        <w:t>=</w:t>
      </w:r>
      <w:r w:rsidRPr="000C493A">
        <w:rPr>
          <w:color w:val="383A42"/>
          <w:lang w:eastAsia="en-IN"/>
        </w:rPr>
        <w:t xml:space="preserve"> </w:t>
      </w:r>
      <w:r w:rsidRPr="000C493A">
        <w:rPr>
          <w:color w:val="50A14F"/>
          <w:lang w:eastAsia="en-IN"/>
        </w:rPr>
        <w:t>"Anurag"</w:t>
      </w:r>
      <w:r w:rsidRPr="000C493A">
        <w:rPr>
          <w:color w:val="383A42"/>
          <w:lang w:eastAsia="en-IN"/>
        </w:rPr>
        <w:t xml:space="preserve">;  </w:t>
      </w:r>
      <w:r w:rsidRPr="000C493A">
        <w:rPr>
          <w:i/>
          <w:iCs/>
          <w:lang w:eastAsia="en-IN"/>
        </w:rPr>
        <w:t>// More convenient method</w:t>
      </w:r>
    </w:p>
    <w:p w14:paraId="5D205974" w14:textId="77777777" w:rsidR="000642B2" w:rsidRPr="000C493A" w:rsidRDefault="000642B2" w:rsidP="00036A3A">
      <w:pPr>
        <w:pStyle w:val="texxtt"/>
        <w:rPr>
          <w:lang w:eastAsia="en-IN"/>
        </w:rPr>
      </w:pPr>
      <w:r w:rsidRPr="000C493A">
        <w:rPr>
          <w:lang w:eastAsia="en-IN"/>
        </w:rPr>
        <w:t xml:space="preserve">When you use double quotes </w:t>
      </w:r>
      <w:r w:rsidRPr="000C493A">
        <w:rPr>
          <w:rFonts w:cs="Courier New"/>
          <w:lang w:eastAsia="en-IN"/>
        </w:rPr>
        <w:t>" "</w:t>
      </w:r>
      <w:r w:rsidRPr="000C493A">
        <w:rPr>
          <w:lang w:eastAsia="en-IN"/>
        </w:rPr>
        <w:t>, C treats the content as a string literal and provides special handling:</w:t>
      </w:r>
    </w:p>
    <w:p w14:paraId="3D1492DA" w14:textId="77777777" w:rsidR="000642B2" w:rsidRPr="000C493A" w:rsidRDefault="000642B2" w:rsidP="00036A3A">
      <w:pPr>
        <w:pStyle w:val="Pointss"/>
      </w:pPr>
      <w:r w:rsidRPr="000C493A">
        <w:t>It automatically determines the required array size</w:t>
      </w:r>
    </w:p>
    <w:p w14:paraId="59529B9F" w14:textId="77777777" w:rsidR="000642B2" w:rsidRPr="000C493A" w:rsidRDefault="000642B2" w:rsidP="00036A3A">
      <w:pPr>
        <w:pStyle w:val="Pointss"/>
      </w:pPr>
      <w:r w:rsidRPr="000C493A">
        <w:t>It stores each character in consecutive array elements</w:t>
      </w:r>
    </w:p>
    <w:p w14:paraId="51290837" w14:textId="77777777" w:rsidR="000642B2" w:rsidRPr="000C493A" w:rsidRDefault="000642B2" w:rsidP="00036A3A">
      <w:pPr>
        <w:pStyle w:val="Pointss"/>
      </w:pPr>
      <w:r w:rsidRPr="000C493A">
        <w:t xml:space="preserve">Most importantly, it automatically appends a </w:t>
      </w:r>
      <w:r w:rsidRPr="000C493A">
        <w:rPr>
          <w:b/>
          <w:bCs/>
        </w:rPr>
        <w:t>null character (</w:t>
      </w:r>
      <w:r w:rsidRPr="000C493A">
        <w:rPr>
          <w:rFonts w:cs="Courier New"/>
          <w:b/>
          <w:bCs/>
        </w:rPr>
        <w:t>\0</w:t>
      </w:r>
      <w:r w:rsidRPr="000C493A">
        <w:rPr>
          <w:b/>
          <w:bCs/>
        </w:rPr>
        <w:t>)</w:t>
      </w:r>
      <w:r w:rsidRPr="000C493A">
        <w:t xml:space="preserve"> at the end</w:t>
      </w:r>
    </w:p>
    <w:p w14:paraId="2E2CFD93" w14:textId="77777777" w:rsidR="000642B2" w:rsidRPr="000C493A" w:rsidRDefault="000642B2" w:rsidP="00036A3A">
      <w:pPr>
        <w:pStyle w:val="texxtt"/>
      </w:pPr>
      <w:r w:rsidRPr="000C493A">
        <w:rPr>
          <w:rFonts w:ascii="Segoe UI Emoji" w:hAnsi="Segoe UI Emoji" w:cs="Segoe UI Emoji"/>
        </w:rPr>
        <w:t>⚠️</w:t>
      </w:r>
      <w:r w:rsidRPr="000C493A">
        <w:t xml:space="preserve"> </w:t>
      </w:r>
      <w:r w:rsidRPr="000C493A">
        <w:rPr>
          <w:b/>
          <w:bCs/>
        </w:rPr>
        <w:t>Critical Concept</w:t>
      </w:r>
      <w:r w:rsidRPr="000C493A">
        <w:t xml:space="preserve">: The null character </w:t>
      </w:r>
      <w:r w:rsidRPr="000C493A">
        <w:rPr>
          <w:rFonts w:cs="Courier New"/>
        </w:rPr>
        <w:t>\0</w:t>
      </w:r>
      <w:r w:rsidRPr="000C493A">
        <w:t xml:space="preserve"> is a special character with ASCII value 0 that marks the end of a string. This is essential because many C string functions rely on this null terminator to know where the string ends. When you initialize </w:t>
      </w:r>
      <w:r w:rsidRPr="000C493A">
        <w:rPr>
          <w:rFonts w:cs="Courier New"/>
        </w:rPr>
        <w:t>name</w:t>
      </w:r>
      <w:r w:rsidRPr="000C493A">
        <w:t xml:space="preserve"> with </w:t>
      </w:r>
      <w:r w:rsidRPr="000C493A">
        <w:rPr>
          <w:rFonts w:cs="Courier New"/>
        </w:rPr>
        <w:t>"Anurag"</w:t>
      </w:r>
      <w:r w:rsidRPr="000C493A">
        <w:t xml:space="preserve">, the array actually contains 7 elements: </w:t>
      </w:r>
      <w:r w:rsidRPr="000C493A">
        <w:rPr>
          <w:rFonts w:cs="Courier New"/>
        </w:rPr>
        <w:t>'A'</w:t>
      </w:r>
      <w:r w:rsidRPr="000C493A">
        <w:t xml:space="preserve">, </w:t>
      </w:r>
      <w:r w:rsidRPr="000C493A">
        <w:rPr>
          <w:rFonts w:cs="Courier New"/>
        </w:rPr>
        <w:t>'n'</w:t>
      </w:r>
      <w:r w:rsidRPr="000C493A">
        <w:t xml:space="preserve">, </w:t>
      </w:r>
      <w:r w:rsidRPr="000C493A">
        <w:rPr>
          <w:rFonts w:cs="Courier New"/>
        </w:rPr>
        <w:t>'u'</w:t>
      </w:r>
      <w:r w:rsidRPr="000C493A">
        <w:t xml:space="preserve">, </w:t>
      </w:r>
      <w:r w:rsidRPr="000C493A">
        <w:rPr>
          <w:rFonts w:cs="Courier New"/>
        </w:rPr>
        <w:t>'r'</w:t>
      </w:r>
      <w:r w:rsidRPr="000C493A">
        <w:t xml:space="preserve">, </w:t>
      </w:r>
      <w:r w:rsidRPr="000C493A">
        <w:rPr>
          <w:rFonts w:cs="Courier New"/>
        </w:rPr>
        <w:t>'a'</w:t>
      </w:r>
      <w:r w:rsidRPr="000C493A">
        <w:t xml:space="preserve">, </w:t>
      </w:r>
      <w:r w:rsidRPr="000C493A">
        <w:rPr>
          <w:rFonts w:cs="Courier New"/>
        </w:rPr>
        <w:t>'g'</w:t>
      </w:r>
      <w:r w:rsidRPr="000C493A">
        <w:t xml:space="preserve">, and </w:t>
      </w:r>
      <w:r w:rsidRPr="000C493A">
        <w:rPr>
          <w:rFonts w:cs="Courier New"/>
        </w:rPr>
        <w:t>'\0'</w:t>
      </w:r>
      <w:r w:rsidRPr="000C493A">
        <w:t>.</w:t>
      </w:r>
    </w:p>
    <w:p w14:paraId="0F08B0D8" w14:textId="77777777" w:rsidR="000642B2" w:rsidRPr="000C493A" w:rsidRDefault="000642B2" w:rsidP="00036A3A">
      <w:pPr>
        <w:pStyle w:val="Subheadddddf"/>
      </w:pPr>
      <w:r w:rsidRPr="000C493A">
        <w:t>Method 5: Run-Time Initialization (Dynamic Input)</w:t>
      </w:r>
    </w:p>
    <w:p w14:paraId="5B750A09" w14:textId="77777777" w:rsidR="000642B2" w:rsidRPr="000C493A" w:rsidRDefault="000642B2" w:rsidP="00036A3A">
      <w:pPr>
        <w:pStyle w:val="texxtt"/>
        <w:rPr>
          <w:lang w:eastAsia="en-IN"/>
        </w:rPr>
      </w:pPr>
      <w:r w:rsidRPr="000C493A">
        <w:rPr>
          <w:lang w:eastAsia="en-IN"/>
        </w:rPr>
        <w:t>In many practical applications, you don't know the array values in advance—they need to be entered by the user or calculated by the program during execution. This is where run-time initialization becomes essential.</w:t>
      </w:r>
    </w:p>
    <w:p w14:paraId="340EE49F" w14:textId="77777777" w:rsidR="000642B2" w:rsidRPr="000C493A" w:rsidRDefault="000642B2" w:rsidP="00036A3A">
      <w:pPr>
        <w:pStyle w:val="texxtt"/>
        <w:rPr>
          <w:lang w:eastAsia="en-IN"/>
        </w:rPr>
      </w:pPr>
      <w:r w:rsidRPr="000C493A">
        <w:rPr>
          <w:lang w:eastAsia="en-IN"/>
        </w:rPr>
        <w:t xml:space="preserve">You can assign values to array elements using </w:t>
      </w:r>
      <w:r w:rsidRPr="000C493A">
        <w:rPr>
          <w:b/>
          <w:bCs/>
          <w:lang w:eastAsia="en-IN"/>
        </w:rPr>
        <w:t>loops combined with user input</w:t>
      </w:r>
      <w:r w:rsidRPr="000C493A">
        <w:rPr>
          <w:lang w:eastAsia="en-IN"/>
        </w:rPr>
        <w:t xml:space="preserve"> or calculations:</w:t>
      </w:r>
    </w:p>
    <w:p w14:paraId="5FA32B39" w14:textId="6C1942A2" w:rsidR="000642B2" w:rsidRPr="000C493A" w:rsidRDefault="000642B2" w:rsidP="00036A3A">
      <w:pPr>
        <w:pStyle w:val="Subheadddddf"/>
      </w:pPr>
      <w:r w:rsidRPr="000C493A">
        <w:t>Comprehensive Example:</w:t>
      </w:r>
    </w:p>
    <w:p w14:paraId="11BE1F1F"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5BCB3F0" w14:textId="77777777" w:rsidR="000642B2" w:rsidRPr="000C493A" w:rsidRDefault="000642B2" w:rsidP="0066039B">
      <w:pPr>
        <w:pStyle w:val="Code"/>
        <w:rPr>
          <w:color w:val="383A42"/>
          <w:lang w:eastAsia="en-IN"/>
        </w:rPr>
      </w:pPr>
    </w:p>
    <w:p w14:paraId="734FE98F"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BBFF7F4"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marks[</w:t>
      </w:r>
      <w:r w:rsidRPr="000C493A">
        <w:rPr>
          <w:color w:val="B76B01"/>
          <w:lang w:eastAsia="en-IN"/>
        </w:rPr>
        <w:t>5</w:t>
      </w:r>
      <w:r w:rsidRPr="000C493A">
        <w:rPr>
          <w:color w:val="383A42"/>
          <w:lang w:eastAsia="en-IN"/>
        </w:rPr>
        <w:t>];</w:t>
      </w:r>
    </w:p>
    <w:p w14:paraId="6E981FC8" w14:textId="77777777" w:rsidR="000642B2" w:rsidRPr="000C493A" w:rsidRDefault="000642B2" w:rsidP="0066039B">
      <w:pPr>
        <w:pStyle w:val="Code"/>
        <w:rPr>
          <w:color w:val="383A42"/>
          <w:lang w:eastAsia="en-IN"/>
        </w:rPr>
      </w:pPr>
      <w:r w:rsidRPr="000C493A">
        <w:rPr>
          <w:color w:val="383A42"/>
          <w:lang w:eastAsia="en-IN"/>
        </w:rPr>
        <w:t xml:space="preserve">    </w:t>
      </w:r>
    </w:p>
    <w:p w14:paraId="5D083B2F"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Prompt user and read values into array</w:t>
      </w:r>
    </w:p>
    <w:p w14:paraId="1FD359E9"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5 marks: "</w:t>
      </w:r>
      <w:r w:rsidRPr="000C493A">
        <w:rPr>
          <w:color w:val="383A42"/>
          <w:lang w:eastAsia="en-IN"/>
        </w:rPr>
        <w:t>);</w:t>
      </w:r>
    </w:p>
    <w:p w14:paraId="0A2CFF56"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7B4C48D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marks[i]);</w:t>
      </w:r>
    </w:p>
    <w:p w14:paraId="3893BF64" w14:textId="77777777" w:rsidR="000642B2" w:rsidRPr="000C493A" w:rsidRDefault="000642B2" w:rsidP="0066039B">
      <w:pPr>
        <w:pStyle w:val="Code"/>
        <w:rPr>
          <w:color w:val="383A42"/>
          <w:lang w:eastAsia="en-IN"/>
        </w:rPr>
      </w:pPr>
      <w:r w:rsidRPr="000C493A">
        <w:rPr>
          <w:color w:val="383A42"/>
          <w:lang w:eastAsia="en-IN"/>
        </w:rPr>
        <w:t xml:space="preserve">    }</w:t>
      </w:r>
    </w:p>
    <w:p w14:paraId="17224442" w14:textId="77777777" w:rsidR="000642B2" w:rsidRPr="000C493A" w:rsidRDefault="000642B2" w:rsidP="0066039B">
      <w:pPr>
        <w:pStyle w:val="Code"/>
        <w:rPr>
          <w:color w:val="383A42"/>
          <w:lang w:eastAsia="en-IN"/>
        </w:rPr>
      </w:pPr>
      <w:r w:rsidRPr="000C493A">
        <w:rPr>
          <w:color w:val="383A42"/>
          <w:lang w:eastAsia="en-IN"/>
        </w:rPr>
        <w:t xml:space="preserve">    </w:t>
      </w:r>
    </w:p>
    <w:p w14:paraId="18A16528"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Display the entered values</w:t>
      </w:r>
    </w:p>
    <w:p w14:paraId="02B26675"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"You entered: "</w:t>
      </w:r>
      <w:r w:rsidRPr="000C493A">
        <w:rPr>
          <w:color w:val="383A42"/>
          <w:lang w:eastAsia="en-IN"/>
        </w:rPr>
        <w:t>);</w:t>
      </w:r>
    </w:p>
    <w:p w14:paraId="11114F74"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6021CA6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marks[i]);</w:t>
      </w:r>
    </w:p>
    <w:p w14:paraId="0B5F3AF9" w14:textId="77777777" w:rsidR="000642B2" w:rsidRPr="000C493A" w:rsidRDefault="000642B2" w:rsidP="0066039B">
      <w:pPr>
        <w:pStyle w:val="Code"/>
        <w:rPr>
          <w:color w:val="383A42"/>
          <w:lang w:eastAsia="en-IN"/>
        </w:rPr>
      </w:pPr>
      <w:r w:rsidRPr="000C493A">
        <w:rPr>
          <w:color w:val="383A42"/>
          <w:lang w:eastAsia="en-IN"/>
        </w:rPr>
        <w:t xml:space="preserve">    }</w:t>
      </w:r>
    </w:p>
    <w:p w14:paraId="5F661C9A" w14:textId="77777777" w:rsidR="000642B2" w:rsidRPr="000C493A" w:rsidRDefault="000642B2" w:rsidP="0066039B">
      <w:pPr>
        <w:pStyle w:val="Code"/>
        <w:rPr>
          <w:color w:val="383A42"/>
          <w:lang w:eastAsia="en-IN"/>
        </w:rPr>
      </w:pPr>
      <w:r w:rsidRPr="000C493A">
        <w:rPr>
          <w:color w:val="383A42"/>
          <w:lang w:eastAsia="en-IN"/>
        </w:rPr>
        <w:t xml:space="preserve">    </w:t>
      </w:r>
    </w:p>
    <w:p w14:paraId="6B6417F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9F908CB" w14:textId="77777777" w:rsidR="000642B2" w:rsidRPr="000C493A" w:rsidRDefault="000642B2" w:rsidP="0066039B">
      <w:pPr>
        <w:pStyle w:val="Code"/>
        <w:rPr>
          <w:color w:val="383A42"/>
          <w:lang w:eastAsia="en-IN"/>
        </w:rPr>
      </w:pPr>
      <w:r w:rsidRPr="000C493A">
        <w:rPr>
          <w:color w:val="383A42"/>
          <w:lang w:eastAsia="en-IN"/>
        </w:rPr>
        <w:t>}</w:t>
      </w:r>
    </w:p>
    <w:p w14:paraId="61D34376" w14:textId="77777777" w:rsidR="000642B2" w:rsidRPr="000C493A" w:rsidRDefault="000642B2" w:rsidP="00036A3A">
      <w:pPr>
        <w:pStyle w:val="Subheadddddf"/>
      </w:pPr>
      <w:r w:rsidRPr="000C493A">
        <w:t>Sample Run:</w:t>
      </w:r>
    </w:p>
    <w:p w14:paraId="00CFFF7B" w14:textId="77777777" w:rsidR="000642B2" w:rsidRPr="000C493A" w:rsidRDefault="000642B2" w:rsidP="0066039B">
      <w:pPr>
        <w:pStyle w:val="Code"/>
        <w:rPr>
          <w:lang w:eastAsia="en-IN"/>
        </w:rPr>
      </w:pPr>
      <w:r w:rsidRPr="000C493A">
        <w:rPr>
          <w:lang w:eastAsia="en-IN"/>
        </w:rPr>
        <w:t>Enter 5 marks: 90 85 88 92 95</w:t>
      </w:r>
    </w:p>
    <w:p w14:paraId="4688BD97" w14:textId="77777777" w:rsidR="000642B2" w:rsidRPr="000C493A" w:rsidRDefault="000642B2" w:rsidP="0066039B">
      <w:pPr>
        <w:pStyle w:val="Code"/>
        <w:rPr>
          <w:lang w:eastAsia="en-IN"/>
        </w:rPr>
      </w:pPr>
      <w:r w:rsidRPr="000C493A">
        <w:rPr>
          <w:lang w:eastAsia="en-IN"/>
        </w:rPr>
        <w:t>You entered: 90 85 88 92 95</w:t>
      </w:r>
    </w:p>
    <w:p w14:paraId="06DE34A2" w14:textId="77777777" w:rsidR="000642B2" w:rsidRPr="000C493A" w:rsidRDefault="000642B2" w:rsidP="00036A3A">
      <w:pPr>
        <w:pStyle w:val="texxtt"/>
        <w:rPr>
          <w:lang w:eastAsia="en-IN"/>
        </w:rPr>
      </w:pPr>
      <w:r w:rsidRPr="000C493A">
        <w:rPr>
          <w:lang w:eastAsia="en-IN"/>
        </w:rPr>
        <w:t>This example demonstrates several important concepts:</w:t>
      </w:r>
    </w:p>
    <w:p w14:paraId="1595E393" w14:textId="77777777" w:rsidR="000642B2" w:rsidRPr="000C493A" w:rsidRDefault="000642B2" w:rsidP="00036A3A">
      <w:pPr>
        <w:pStyle w:val="Pointss"/>
      </w:pPr>
      <w:r w:rsidRPr="000C493A">
        <w:t>Using a for loop to iterate through array indices</w:t>
      </w:r>
    </w:p>
    <w:p w14:paraId="32484523" w14:textId="77777777" w:rsidR="000642B2" w:rsidRPr="000C493A" w:rsidRDefault="000642B2" w:rsidP="00036A3A">
      <w:pPr>
        <w:pStyle w:val="Pointss"/>
      </w:pPr>
      <w:r w:rsidRPr="000C493A">
        <w:t xml:space="preserve">Reading user input directly into array elements using </w:t>
      </w:r>
      <w:r w:rsidRPr="000C493A">
        <w:rPr>
          <w:rFonts w:cs="Courier New"/>
        </w:rPr>
        <w:t>scanf()</w:t>
      </w:r>
    </w:p>
    <w:p w14:paraId="1991152D" w14:textId="77777777" w:rsidR="000642B2" w:rsidRPr="000C493A" w:rsidRDefault="000642B2" w:rsidP="00036A3A">
      <w:pPr>
        <w:pStyle w:val="Pointss"/>
      </w:pPr>
      <w:r w:rsidRPr="000C493A">
        <w:t>Accessing array elements for output</w:t>
      </w:r>
    </w:p>
    <w:p w14:paraId="6DE6216F" w14:textId="77777777" w:rsidR="000642B2" w:rsidRPr="000C493A" w:rsidRDefault="000642B2" w:rsidP="00036A3A">
      <w:pPr>
        <w:pStyle w:val="Pointss"/>
      </w:pPr>
      <w:r w:rsidRPr="000C493A">
        <w:t>The power of loops for processing arrays systematically</w:t>
      </w:r>
    </w:p>
    <w:p w14:paraId="309D811B" w14:textId="77777777" w:rsidR="000642B2" w:rsidRPr="000C493A" w:rsidRDefault="000642B2" w:rsidP="00036A3A">
      <w:pPr>
        <w:pStyle w:val="texxtt"/>
        <w:rPr>
          <w:lang w:eastAsia="en-IN"/>
        </w:rPr>
      </w:pPr>
      <w:r w:rsidRPr="000C493A">
        <w:rPr>
          <w:b/>
          <w:bCs/>
          <w:lang w:eastAsia="en-IN"/>
        </w:rPr>
        <w:t>Best Practice</w:t>
      </w:r>
      <w:r w:rsidRPr="000C493A">
        <w:rPr>
          <w:lang w:eastAsia="en-IN"/>
        </w:rPr>
        <w:t>: When accepting user input for arrays, always validate the input to ensure it falls within expected ranges and handle potential input errors gracefully.</w:t>
      </w:r>
    </w:p>
    <w:p w14:paraId="256EC44C" w14:textId="77777777" w:rsidR="000642B2" w:rsidRPr="000C493A" w:rsidRDefault="000642B2" w:rsidP="00036A3A">
      <w:pPr>
        <w:pStyle w:val="Subheadddd"/>
      </w:pPr>
      <w:bookmarkStart w:id="60" w:name="_Toc212290961"/>
      <w:r w:rsidRPr="000C493A">
        <w:t>7.3 One-Dimensional Arrays: The Foundation</w:t>
      </w:r>
      <w:bookmarkEnd w:id="60"/>
    </w:p>
    <w:p w14:paraId="256D6922" w14:textId="77777777" w:rsidR="000642B2" w:rsidRPr="000C493A" w:rsidRDefault="000642B2" w:rsidP="00036A3A">
      <w:pPr>
        <w:pStyle w:val="texxtt"/>
        <w:rPr>
          <w:lang w:eastAsia="en-IN"/>
        </w:rPr>
      </w:pPr>
      <w:r w:rsidRPr="000C493A">
        <w:rPr>
          <w:lang w:eastAsia="en-IN"/>
        </w:rPr>
        <w:t xml:space="preserve">A </w:t>
      </w:r>
      <w:r w:rsidRPr="000C493A">
        <w:rPr>
          <w:b/>
          <w:bCs/>
          <w:lang w:eastAsia="en-IN"/>
        </w:rPr>
        <w:t>one-dimensional array</w:t>
      </w:r>
      <w:r w:rsidRPr="000C493A">
        <w:rPr>
          <w:lang w:eastAsia="en-IN"/>
        </w:rPr>
        <w:t xml:space="preserve"> (commonly abbreviated as 1D array) represents the simplest and most fundamental type of array structure in C programming. You can visualize a one-dimensional array as a </w:t>
      </w:r>
      <w:r w:rsidRPr="000C493A">
        <w:rPr>
          <w:b/>
          <w:bCs/>
          <w:lang w:eastAsia="en-IN"/>
        </w:rPr>
        <w:t>linear list</w:t>
      </w:r>
      <w:r w:rsidRPr="000C493A">
        <w:rPr>
          <w:lang w:eastAsia="en-IN"/>
        </w:rPr>
        <w:t xml:space="preserve"> of elements, all of the same type, stored sequentially in consecutive memory locations and accessed using a single index.</w:t>
      </w:r>
    </w:p>
    <w:p w14:paraId="716708CD" w14:textId="77777777" w:rsidR="000642B2" w:rsidRPr="000C493A" w:rsidRDefault="000642B2" w:rsidP="00036A3A">
      <w:pPr>
        <w:pStyle w:val="texxtt"/>
        <w:rPr>
          <w:lang w:eastAsia="en-IN"/>
        </w:rPr>
      </w:pPr>
      <w:r w:rsidRPr="000C493A">
        <w:rPr>
          <w:lang w:eastAsia="en-IN"/>
        </w:rPr>
        <w:t>One-dimensional arrays form the building block for understanding more complex array structures and are used extensively in virtually every C program that deals with collections of data.</w:t>
      </w:r>
    </w:p>
    <w:p w14:paraId="18C99D4E" w14:textId="77777777" w:rsidR="000642B2" w:rsidRPr="000C493A" w:rsidRDefault="000642B2" w:rsidP="00036A3A">
      <w:pPr>
        <w:pStyle w:val="Subheadddddf"/>
      </w:pPr>
      <w:r w:rsidRPr="000C493A">
        <w:t>1. Declaration of One-Dimensional Arrays</w:t>
      </w:r>
    </w:p>
    <w:p w14:paraId="077B905F" w14:textId="193A9035" w:rsidR="000642B2" w:rsidRPr="000C493A" w:rsidRDefault="000642B2" w:rsidP="00036A3A">
      <w:pPr>
        <w:pStyle w:val="texxtt"/>
        <w:rPr>
          <w:lang w:eastAsia="en-IN"/>
        </w:rPr>
      </w:pPr>
      <w:r w:rsidRPr="000C493A">
        <w:rPr>
          <w:lang w:eastAsia="en-IN"/>
        </w:rPr>
        <w:t>The syntax for declaring a one-dimensional array follows the standard array declaration format:</w:t>
      </w:r>
    </w:p>
    <w:p w14:paraId="2A5E41A3" w14:textId="77777777" w:rsidR="000642B2" w:rsidRPr="000C493A" w:rsidRDefault="000642B2" w:rsidP="0066039B">
      <w:pPr>
        <w:pStyle w:val="Code"/>
        <w:rPr>
          <w:lang w:eastAsia="en-IN"/>
        </w:rPr>
      </w:pPr>
      <w:r w:rsidRPr="000C493A">
        <w:rPr>
          <w:lang w:eastAsia="en-IN"/>
        </w:rPr>
        <w:t>data_type array_name[size];</w:t>
      </w:r>
    </w:p>
    <w:p w14:paraId="57E2AD1D" w14:textId="632CF708" w:rsidR="000642B2" w:rsidRPr="000C493A" w:rsidRDefault="000642B2" w:rsidP="00036A3A">
      <w:pPr>
        <w:pStyle w:val="texxtt"/>
        <w:rPr>
          <w:lang w:eastAsia="en-IN"/>
        </w:rPr>
      </w:pPr>
      <w:r w:rsidRPr="000C493A">
        <w:rPr>
          <w:lang w:eastAsia="en-IN"/>
        </w:rPr>
        <w:t>Let's examine several practical examples:</w:t>
      </w:r>
    </w:p>
    <w:p w14:paraId="2E180814"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marks[</w:t>
      </w:r>
      <w:r w:rsidRPr="000C493A">
        <w:rPr>
          <w:color w:val="B76B01"/>
          <w:lang w:eastAsia="en-IN"/>
        </w:rPr>
        <w:t>5</w:t>
      </w:r>
      <w:r w:rsidRPr="000C493A">
        <w:rPr>
          <w:color w:val="383A42"/>
          <w:lang w:eastAsia="en-IN"/>
        </w:rPr>
        <w:t xml:space="preserve">];          </w:t>
      </w:r>
      <w:r w:rsidRPr="000C493A">
        <w:rPr>
          <w:lang w:eastAsia="en-IN"/>
        </w:rPr>
        <w:t>// An array capable of storing 5 integer values</w:t>
      </w:r>
    </w:p>
    <w:p w14:paraId="6AFAB93C" w14:textId="77777777" w:rsidR="000642B2" w:rsidRPr="000C493A" w:rsidRDefault="000642B2" w:rsidP="0066039B">
      <w:pPr>
        <w:pStyle w:val="Code"/>
        <w:rPr>
          <w:color w:val="383A42"/>
          <w:lang w:eastAsia="en-IN"/>
        </w:rPr>
      </w:pPr>
      <w:r w:rsidRPr="000C493A">
        <w:rPr>
          <w:color w:val="A626A4"/>
          <w:lang w:eastAsia="en-IN"/>
        </w:rPr>
        <w:t>float</w:t>
      </w:r>
      <w:r w:rsidRPr="000C493A">
        <w:rPr>
          <w:color w:val="383A42"/>
          <w:lang w:eastAsia="en-IN"/>
        </w:rPr>
        <w:t xml:space="preserve"> prices[</w:t>
      </w:r>
      <w:r w:rsidRPr="000C493A">
        <w:rPr>
          <w:color w:val="B76B01"/>
          <w:lang w:eastAsia="en-IN"/>
        </w:rPr>
        <w:t>10</w:t>
      </w:r>
      <w:r w:rsidRPr="000C493A">
        <w:rPr>
          <w:color w:val="383A42"/>
          <w:lang w:eastAsia="en-IN"/>
        </w:rPr>
        <w:t xml:space="preserve">];      </w:t>
      </w:r>
      <w:r w:rsidRPr="000C493A">
        <w:rPr>
          <w:lang w:eastAsia="en-IN"/>
        </w:rPr>
        <w:t>// An array that can hold 10 floating-point values</w:t>
      </w:r>
    </w:p>
    <w:p w14:paraId="2FA12810" w14:textId="77777777" w:rsidR="000642B2" w:rsidRPr="000C493A" w:rsidRDefault="000642B2" w:rsidP="0066039B">
      <w:pPr>
        <w:pStyle w:val="Code"/>
        <w:rPr>
          <w:color w:val="383A42"/>
          <w:lang w:eastAsia="en-IN"/>
        </w:rPr>
      </w:pPr>
      <w:r w:rsidRPr="000C493A">
        <w:rPr>
          <w:color w:val="A626A4"/>
          <w:lang w:eastAsia="en-IN"/>
        </w:rPr>
        <w:t>char</w:t>
      </w:r>
      <w:r w:rsidRPr="000C493A">
        <w:rPr>
          <w:color w:val="383A42"/>
          <w:lang w:eastAsia="en-IN"/>
        </w:rPr>
        <w:t xml:space="preserve"> name[</w:t>
      </w:r>
      <w:r w:rsidRPr="000C493A">
        <w:rPr>
          <w:color w:val="B76B01"/>
          <w:lang w:eastAsia="en-IN"/>
        </w:rPr>
        <w:t>20</w:t>
      </w:r>
      <w:r w:rsidRPr="000C493A">
        <w:rPr>
          <w:color w:val="383A42"/>
          <w:lang w:eastAsia="en-IN"/>
        </w:rPr>
        <w:t xml:space="preserve">];         </w:t>
      </w:r>
      <w:r w:rsidRPr="000C493A">
        <w:rPr>
          <w:lang w:eastAsia="en-IN"/>
        </w:rPr>
        <w:t>// An array designed to store 20 character values (useful for strings)</w:t>
      </w:r>
    </w:p>
    <w:p w14:paraId="548AABA1" w14:textId="77777777" w:rsidR="000642B2" w:rsidRPr="000C493A" w:rsidRDefault="000642B2" w:rsidP="0066039B">
      <w:pPr>
        <w:pStyle w:val="Code"/>
        <w:rPr>
          <w:color w:val="383A42"/>
          <w:lang w:eastAsia="en-IN"/>
        </w:rPr>
      </w:pPr>
      <w:r w:rsidRPr="000C493A">
        <w:rPr>
          <w:color w:val="A626A4"/>
          <w:lang w:eastAsia="en-IN"/>
        </w:rPr>
        <w:t>double</w:t>
      </w:r>
      <w:r w:rsidRPr="000C493A">
        <w:rPr>
          <w:color w:val="383A42"/>
          <w:lang w:eastAsia="en-IN"/>
        </w:rPr>
        <w:t xml:space="preserve"> salaries[</w:t>
      </w:r>
      <w:r w:rsidRPr="000C493A">
        <w:rPr>
          <w:color w:val="B76B01"/>
          <w:lang w:eastAsia="en-IN"/>
        </w:rPr>
        <w:t>50</w:t>
      </w:r>
      <w:r w:rsidRPr="000C493A">
        <w:rPr>
          <w:color w:val="383A42"/>
          <w:lang w:eastAsia="en-IN"/>
        </w:rPr>
        <w:t xml:space="preserve">];   </w:t>
      </w:r>
      <w:r w:rsidRPr="000C493A">
        <w:rPr>
          <w:lang w:eastAsia="en-IN"/>
        </w:rPr>
        <w:t>// An array for storing 50 double-precision floating-point values</w:t>
      </w:r>
    </w:p>
    <w:p w14:paraId="66E713B5" w14:textId="77777777" w:rsidR="000642B2" w:rsidRPr="000C493A" w:rsidRDefault="000642B2" w:rsidP="00036A3A">
      <w:pPr>
        <w:pStyle w:val="texxtt"/>
        <w:rPr>
          <w:lang w:eastAsia="en-IN"/>
        </w:rPr>
      </w:pPr>
      <w:r w:rsidRPr="000C493A">
        <w:rPr>
          <w:lang w:eastAsia="en-IN"/>
        </w:rPr>
        <w:t>Each of these declarations creates a contiguous block of memory large enough to hold the specified number of elements of the given type.</w:t>
      </w:r>
    </w:p>
    <w:p w14:paraId="49EBE6E3" w14:textId="77777777" w:rsidR="000642B2" w:rsidRPr="000C493A" w:rsidRDefault="000642B2" w:rsidP="00036A3A">
      <w:pPr>
        <w:pStyle w:val="Subheadddddf"/>
      </w:pPr>
      <w:r w:rsidRPr="000C493A">
        <w:t>2. Initialization Methods for One-Dimensional Arrays</w:t>
      </w:r>
    </w:p>
    <w:p w14:paraId="7A056E06" w14:textId="77777777" w:rsidR="000642B2" w:rsidRPr="000C493A" w:rsidRDefault="000642B2" w:rsidP="00036A3A">
      <w:pPr>
        <w:pStyle w:val="texxtt"/>
        <w:rPr>
          <w:lang w:eastAsia="en-IN"/>
        </w:rPr>
      </w:pPr>
      <w:r w:rsidRPr="000C493A">
        <w:rPr>
          <w:lang w:eastAsia="en-IN"/>
        </w:rPr>
        <w:t>One-dimensional arrays can be initialized using any of the methods we discussed earlier. Let's review them in the context of 1D arrays:</w:t>
      </w:r>
    </w:p>
    <w:p w14:paraId="6191AFAD" w14:textId="62B1A5EA" w:rsidR="000642B2" w:rsidRPr="000C493A" w:rsidRDefault="000642B2" w:rsidP="00036A3A">
      <w:pPr>
        <w:pStyle w:val="Subheadddddf"/>
      </w:pPr>
      <w:r w:rsidRPr="000C493A">
        <w:t>(a) Initialization at Declaration Time:</w:t>
      </w:r>
    </w:p>
    <w:p w14:paraId="2D0D5DA9" w14:textId="77777777" w:rsidR="000642B2" w:rsidRPr="000C493A" w:rsidRDefault="000642B2" w:rsidP="0066039B">
      <w:pPr>
        <w:pStyle w:val="Code"/>
        <w:rPr>
          <w:lang w:eastAsia="en-IN"/>
        </w:rPr>
      </w:pPr>
      <w:r w:rsidRPr="000C493A">
        <w:rPr>
          <w:color w:val="A626A4"/>
          <w:lang w:eastAsia="en-IN"/>
        </w:rPr>
        <w:t>int</w:t>
      </w:r>
      <w:r w:rsidRPr="000C493A">
        <w:rPr>
          <w:lang w:eastAsia="en-IN"/>
        </w:rPr>
        <w:t xml:space="preserve"> numbers[</w:t>
      </w:r>
      <w:r w:rsidRPr="000C493A">
        <w:rPr>
          <w:color w:val="B76B01"/>
          <w:lang w:eastAsia="en-IN"/>
        </w:rPr>
        <w:t>5</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10</w:t>
      </w:r>
      <w:r w:rsidRPr="000C493A">
        <w:rPr>
          <w:lang w:eastAsia="en-IN"/>
        </w:rPr>
        <w:t xml:space="preserve">, </w:t>
      </w:r>
      <w:r w:rsidRPr="000C493A">
        <w:rPr>
          <w:color w:val="B76B01"/>
          <w:lang w:eastAsia="en-IN"/>
        </w:rPr>
        <w:t>20</w:t>
      </w:r>
      <w:r w:rsidRPr="000C493A">
        <w:rPr>
          <w:lang w:eastAsia="en-IN"/>
        </w:rPr>
        <w:t xml:space="preserve">, </w:t>
      </w:r>
      <w:r w:rsidRPr="000C493A">
        <w:rPr>
          <w:color w:val="B76B01"/>
          <w:lang w:eastAsia="en-IN"/>
        </w:rPr>
        <w:t>30</w:t>
      </w:r>
      <w:r w:rsidRPr="000C493A">
        <w:rPr>
          <w:lang w:eastAsia="en-IN"/>
        </w:rPr>
        <w:t xml:space="preserve">, </w:t>
      </w:r>
      <w:r w:rsidRPr="000C493A">
        <w:rPr>
          <w:color w:val="B76B01"/>
          <w:lang w:eastAsia="en-IN"/>
        </w:rPr>
        <w:t>40</w:t>
      </w:r>
      <w:r w:rsidRPr="000C493A">
        <w:rPr>
          <w:lang w:eastAsia="en-IN"/>
        </w:rPr>
        <w:t xml:space="preserve">, </w:t>
      </w:r>
      <w:r w:rsidRPr="000C493A">
        <w:rPr>
          <w:color w:val="B76B01"/>
          <w:lang w:eastAsia="en-IN"/>
        </w:rPr>
        <w:t>50</w:t>
      </w:r>
      <w:r w:rsidRPr="000C493A">
        <w:rPr>
          <w:lang w:eastAsia="en-IN"/>
        </w:rPr>
        <w:t>};</w:t>
      </w:r>
    </w:p>
    <w:p w14:paraId="74CEDFC1" w14:textId="77777777" w:rsidR="000642B2" w:rsidRPr="000C493A" w:rsidRDefault="000642B2" w:rsidP="00036A3A">
      <w:pPr>
        <w:pStyle w:val="texxtt"/>
        <w:rPr>
          <w:lang w:eastAsia="en-IN"/>
        </w:rPr>
      </w:pPr>
      <w:r w:rsidRPr="000C493A">
        <w:rPr>
          <w:lang w:eastAsia="en-IN"/>
        </w:rPr>
        <w:t>This is the most straightforward method—you specify all values when you declare the array.</w:t>
      </w:r>
    </w:p>
    <w:p w14:paraId="005E16F0" w14:textId="01DD8193" w:rsidR="000642B2" w:rsidRPr="000C493A" w:rsidRDefault="000642B2" w:rsidP="00036A3A">
      <w:pPr>
        <w:pStyle w:val="Subheadddddf"/>
      </w:pPr>
      <w:r w:rsidRPr="000C493A">
        <w:t>(b) Partial Initialization with Zero-Filling:</w:t>
      </w:r>
    </w:p>
    <w:p w14:paraId="34A2ADAF"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lang w:eastAsia="en-IN"/>
        </w:rPr>
        <w:t>// Results in {10, 20, 0, 0, 0}</w:t>
      </w:r>
    </w:p>
    <w:p w14:paraId="5FEDEAC4" w14:textId="77777777" w:rsidR="000642B2" w:rsidRPr="000C493A" w:rsidRDefault="000642B2" w:rsidP="00036A3A">
      <w:pPr>
        <w:pStyle w:val="texxtt"/>
        <w:rPr>
          <w:lang w:eastAsia="en-IN"/>
        </w:rPr>
      </w:pPr>
      <w:r w:rsidRPr="000C493A">
        <w:rPr>
          <w:lang w:eastAsia="en-IN"/>
        </w:rPr>
        <w:t>Only the first two elements are explicitly set; the compiler initializes the remaining three elements to zero.</w:t>
      </w:r>
    </w:p>
    <w:p w14:paraId="573EF632" w14:textId="77777777" w:rsidR="00436910" w:rsidRDefault="00436910" w:rsidP="00036A3A">
      <w:pPr>
        <w:pStyle w:val="Subheadddddf"/>
      </w:pPr>
    </w:p>
    <w:p w14:paraId="4C5E3BAD" w14:textId="104C394D" w:rsidR="000642B2" w:rsidRPr="000C493A" w:rsidRDefault="000642B2" w:rsidP="00036A3A">
      <w:pPr>
        <w:pStyle w:val="Subheadddddf"/>
      </w:pPr>
      <w:r w:rsidRPr="000C493A">
        <w:t>(c) Automatic Size Determination:</w:t>
      </w:r>
    </w:p>
    <w:p w14:paraId="56243037"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numbers[]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lang w:eastAsia="en-IN"/>
        </w:rPr>
        <w:t>// Compiler determines size = 3</w:t>
      </w:r>
    </w:p>
    <w:p w14:paraId="455A9C0D" w14:textId="77777777" w:rsidR="000642B2" w:rsidRPr="000C493A" w:rsidRDefault="000642B2" w:rsidP="00036A3A">
      <w:pPr>
        <w:pStyle w:val="texxtt"/>
        <w:rPr>
          <w:lang w:eastAsia="en-IN"/>
        </w:rPr>
      </w:pPr>
      <w:r w:rsidRPr="000C493A">
        <w:rPr>
          <w:lang w:eastAsia="en-IN"/>
        </w:rPr>
        <w:t>The compiler counts the initializer values and creates an array of exactly that size.</w:t>
      </w:r>
    </w:p>
    <w:p w14:paraId="5E20E93C" w14:textId="3C7D33EF" w:rsidR="000642B2" w:rsidRPr="000C493A" w:rsidRDefault="000642B2" w:rsidP="00036A3A">
      <w:pPr>
        <w:pStyle w:val="Subheadddddf"/>
      </w:pPr>
      <w:r w:rsidRPr="000C493A">
        <w:t>(d) Runtime Initialization with User Input:</w:t>
      </w:r>
    </w:p>
    <w:p w14:paraId="2FA08973" w14:textId="77777777" w:rsidR="000642B2" w:rsidRPr="000C493A" w:rsidRDefault="000642B2" w:rsidP="0066039B">
      <w:pPr>
        <w:pStyle w:val="Code"/>
        <w:rPr>
          <w:lang w:eastAsia="en-IN"/>
        </w:rPr>
      </w:pPr>
      <w:r w:rsidRPr="000C493A">
        <w:rPr>
          <w:color w:val="A626A4"/>
          <w:lang w:eastAsia="en-IN"/>
        </w:rPr>
        <w:t>int</w:t>
      </w:r>
      <w:r w:rsidRPr="000C493A">
        <w:rPr>
          <w:lang w:eastAsia="en-IN"/>
        </w:rPr>
        <w:t xml:space="preserve"> marks[</w:t>
      </w:r>
      <w:r w:rsidRPr="000C493A">
        <w:rPr>
          <w:color w:val="B76B01"/>
          <w:lang w:eastAsia="en-IN"/>
        </w:rPr>
        <w:t>5</w:t>
      </w:r>
      <w:r w:rsidRPr="000C493A">
        <w:rPr>
          <w:lang w:eastAsia="en-IN"/>
        </w:rPr>
        <w:t>];</w:t>
      </w:r>
    </w:p>
    <w:p w14:paraId="3CC5D4C6" w14:textId="77777777" w:rsidR="000642B2" w:rsidRPr="000C493A" w:rsidRDefault="000642B2" w:rsidP="0066039B">
      <w:pPr>
        <w:pStyle w:val="Code"/>
        <w:rPr>
          <w:lang w:eastAsia="en-IN"/>
        </w:rPr>
      </w:pPr>
      <w:r w:rsidRPr="000C493A">
        <w:rPr>
          <w:color w:val="4078F2"/>
          <w:lang w:eastAsia="en-IN"/>
        </w:rPr>
        <w:t>printf</w:t>
      </w:r>
      <w:r w:rsidRPr="000C493A">
        <w:rPr>
          <w:lang w:eastAsia="en-IN"/>
        </w:rPr>
        <w:t>(</w:t>
      </w:r>
      <w:r w:rsidRPr="000C493A">
        <w:rPr>
          <w:color w:val="50A14F"/>
          <w:lang w:eastAsia="en-IN"/>
        </w:rPr>
        <w:t>"Enter 5 marks: "</w:t>
      </w:r>
      <w:r w:rsidRPr="000C493A">
        <w:rPr>
          <w:lang w:eastAsia="en-IN"/>
        </w:rPr>
        <w:t>);</w:t>
      </w:r>
    </w:p>
    <w:p w14:paraId="0C807B29" w14:textId="77777777" w:rsidR="000642B2" w:rsidRPr="000C493A" w:rsidRDefault="000642B2" w:rsidP="0066039B">
      <w:pPr>
        <w:pStyle w:val="Code"/>
        <w:rPr>
          <w:lang w:eastAsia="en-IN"/>
        </w:rPr>
      </w:pPr>
      <w:r w:rsidRPr="000C493A">
        <w:rPr>
          <w:color w:val="A626A4"/>
          <w:lang w:eastAsia="en-IN"/>
        </w:rPr>
        <w:t>for</w:t>
      </w:r>
      <w:r w:rsidRPr="000C493A">
        <w:rPr>
          <w:lang w:eastAsia="en-IN"/>
        </w:rPr>
        <w:t xml:space="preserve"> (</w:t>
      </w: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i </w:t>
      </w:r>
      <w:r w:rsidRPr="000C493A">
        <w:rPr>
          <w:color w:val="4078F2"/>
          <w:lang w:eastAsia="en-IN"/>
        </w:rPr>
        <w:t>&lt;</w:t>
      </w:r>
      <w:r w:rsidRPr="000C493A">
        <w:rPr>
          <w:lang w:eastAsia="en-IN"/>
        </w:rPr>
        <w:t xml:space="preserve"> </w:t>
      </w:r>
      <w:r w:rsidRPr="000C493A">
        <w:rPr>
          <w:color w:val="B76B01"/>
          <w:lang w:eastAsia="en-IN"/>
        </w:rPr>
        <w:t>5</w:t>
      </w:r>
      <w:r w:rsidRPr="000C493A">
        <w:rPr>
          <w:lang w:eastAsia="en-IN"/>
        </w:rPr>
        <w:t>; i</w:t>
      </w:r>
      <w:r w:rsidRPr="000C493A">
        <w:rPr>
          <w:color w:val="4078F2"/>
          <w:lang w:eastAsia="en-IN"/>
        </w:rPr>
        <w:t>++</w:t>
      </w:r>
      <w:r w:rsidRPr="000C493A">
        <w:rPr>
          <w:lang w:eastAsia="en-IN"/>
        </w:rPr>
        <w:t>) {</w:t>
      </w:r>
    </w:p>
    <w:p w14:paraId="38019575" w14:textId="77777777" w:rsidR="000642B2" w:rsidRPr="000C493A" w:rsidRDefault="000642B2" w:rsidP="0066039B">
      <w:pPr>
        <w:pStyle w:val="Code"/>
        <w:rPr>
          <w:lang w:eastAsia="en-IN"/>
        </w:rPr>
      </w:pPr>
      <w:r w:rsidRPr="000C493A">
        <w:rPr>
          <w:lang w:eastAsia="en-IN"/>
        </w:rPr>
        <w:t xml:space="preserve">    </w:t>
      </w:r>
      <w:r w:rsidRPr="000C493A">
        <w:rPr>
          <w:color w:val="4078F2"/>
          <w:lang w:eastAsia="en-IN"/>
        </w:rPr>
        <w:t>scanf</w:t>
      </w:r>
      <w:r w:rsidRPr="000C493A">
        <w:rPr>
          <w:lang w:eastAsia="en-IN"/>
        </w:rPr>
        <w:t>(</w:t>
      </w:r>
      <w:r w:rsidRPr="000C493A">
        <w:rPr>
          <w:color w:val="50A14F"/>
          <w:lang w:eastAsia="en-IN"/>
        </w:rPr>
        <w:t>"%d"</w:t>
      </w:r>
      <w:r w:rsidRPr="000C493A">
        <w:rPr>
          <w:lang w:eastAsia="en-IN"/>
        </w:rPr>
        <w:t xml:space="preserve">, </w:t>
      </w:r>
      <w:r w:rsidRPr="000C493A">
        <w:rPr>
          <w:color w:val="4078F2"/>
          <w:lang w:eastAsia="en-IN"/>
        </w:rPr>
        <w:t>&amp;</w:t>
      </w:r>
      <w:r w:rsidRPr="000C493A">
        <w:rPr>
          <w:lang w:eastAsia="en-IN"/>
        </w:rPr>
        <w:t>marks[i]);</w:t>
      </w:r>
    </w:p>
    <w:p w14:paraId="2FCF80DF" w14:textId="77777777" w:rsidR="000642B2" w:rsidRPr="000C493A" w:rsidRDefault="000642B2" w:rsidP="0066039B">
      <w:pPr>
        <w:pStyle w:val="Code"/>
        <w:rPr>
          <w:lang w:eastAsia="en-IN"/>
        </w:rPr>
      </w:pPr>
      <w:r w:rsidRPr="000C493A">
        <w:rPr>
          <w:lang w:eastAsia="en-IN"/>
        </w:rPr>
        <w:t>}</w:t>
      </w:r>
    </w:p>
    <w:p w14:paraId="468FBCE9" w14:textId="77777777" w:rsidR="000642B2" w:rsidRPr="000C493A" w:rsidRDefault="000642B2" w:rsidP="00036A3A">
      <w:pPr>
        <w:pStyle w:val="texxtt"/>
        <w:rPr>
          <w:lang w:eastAsia="en-IN"/>
        </w:rPr>
      </w:pPr>
      <w:r w:rsidRPr="000C493A">
        <w:rPr>
          <w:lang w:eastAsia="en-IN"/>
        </w:rPr>
        <w:t>This approach is essential when the array values need to be entered by the user or calculated during program execution.</w:t>
      </w:r>
    </w:p>
    <w:p w14:paraId="134EFE94" w14:textId="53847A56" w:rsidR="000642B2" w:rsidRPr="000C493A" w:rsidRDefault="000642B2" w:rsidP="00036A3A">
      <w:pPr>
        <w:pStyle w:val="Subheadddddf"/>
      </w:pPr>
      <w:r w:rsidRPr="000C493A">
        <w:t>3. Array Traversal: Systematically Processing Elements</w:t>
      </w:r>
    </w:p>
    <w:p w14:paraId="588935A0" w14:textId="77777777" w:rsidR="000642B2" w:rsidRPr="000C493A" w:rsidRDefault="000642B2" w:rsidP="00036A3A">
      <w:pPr>
        <w:pStyle w:val="texxtt"/>
        <w:rPr>
          <w:lang w:eastAsia="en-IN"/>
        </w:rPr>
      </w:pPr>
      <w:r w:rsidRPr="000C493A">
        <w:rPr>
          <w:b/>
          <w:bCs/>
          <w:lang w:eastAsia="en-IN"/>
        </w:rPr>
        <w:t>Traversal</w:t>
      </w:r>
      <w:r w:rsidRPr="000C493A">
        <w:rPr>
          <w:lang w:eastAsia="en-IN"/>
        </w:rPr>
        <w:t xml:space="preserve"> refers to the process of visiting and processing each element of an array sequentially. This is one of the most fundamental operations you'll perform with arrays, and it typically involves using a loop structure to iterate through all array indices.</w:t>
      </w:r>
    </w:p>
    <w:p w14:paraId="4D8E8D8F" w14:textId="7042D9F7" w:rsidR="000642B2" w:rsidRPr="000C493A" w:rsidRDefault="000642B2" w:rsidP="00036A3A">
      <w:pPr>
        <w:pStyle w:val="Subheadddddf"/>
      </w:pPr>
      <w:r w:rsidRPr="000C493A">
        <w:t>Example: Displaying All Array Elements</w:t>
      </w:r>
    </w:p>
    <w:p w14:paraId="70D996BD"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678D129" w14:textId="77777777" w:rsidR="000642B2" w:rsidRPr="000C493A" w:rsidRDefault="000642B2" w:rsidP="0066039B">
      <w:pPr>
        <w:pStyle w:val="Code"/>
        <w:rPr>
          <w:color w:val="383A42"/>
          <w:lang w:eastAsia="en-IN"/>
        </w:rPr>
      </w:pPr>
    </w:p>
    <w:p w14:paraId="43FCFF84"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BE33AD3"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6</w:t>
      </w:r>
      <w:r w:rsidRPr="000C493A">
        <w:rPr>
          <w:color w:val="383A42"/>
          <w:lang w:eastAsia="en-IN"/>
        </w:rPr>
        <w:t xml:space="preserve">, </w:t>
      </w:r>
      <w:r w:rsidRPr="000C493A">
        <w:rPr>
          <w:color w:val="B76B01"/>
          <w:lang w:eastAsia="en-IN"/>
        </w:rPr>
        <w:t>8</w:t>
      </w:r>
      <w:r w:rsidRPr="000C493A">
        <w:rPr>
          <w:color w:val="383A42"/>
          <w:lang w:eastAsia="en-IN"/>
        </w:rPr>
        <w:t xml:space="preserve">, </w:t>
      </w:r>
      <w:r w:rsidRPr="000C493A">
        <w:rPr>
          <w:color w:val="B76B01"/>
          <w:lang w:eastAsia="en-IN"/>
        </w:rPr>
        <w:t>10</w:t>
      </w:r>
      <w:r w:rsidRPr="000C493A">
        <w:rPr>
          <w:color w:val="383A42"/>
          <w:lang w:eastAsia="en-IN"/>
        </w:rPr>
        <w:t>};</w:t>
      </w:r>
    </w:p>
    <w:p w14:paraId="3754A29E" w14:textId="77777777" w:rsidR="000642B2" w:rsidRPr="000C493A" w:rsidRDefault="000642B2" w:rsidP="0066039B">
      <w:pPr>
        <w:pStyle w:val="Code"/>
        <w:rPr>
          <w:color w:val="383A42"/>
          <w:lang w:eastAsia="en-IN"/>
        </w:rPr>
      </w:pPr>
      <w:r w:rsidRPr="000C493A">
        <w:rPr>
          <w:color w:val="383A42"/>
          <w:lang w:eastAsia="en-IN"/>
        </w:rPr>
        <w:t xml:space="preserve">    </w:t>
      </w:r>
    </w:p>
    <w:p w14:paraId="44EF6BCD"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"Array elements: "</w:t>
      </w:r>
      <w:r w:rsidRPr="000C493A">
        <w:rPr>
          <w:color w:val="383A42"/>
          <w:lang w:eastAsia="en-IN"/>
        </w:rPr>
        <w:t>);</w:t>
      </w:r>
    </w:p>
    <w:p w14:paraId="30078099"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2ADD415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numbers[i]);</w:t>
      </w:r>
    </w:p>
    <w:p w14:paraId="0520F663" w14:textId="77777777" w:rsidR="000642B2" w:rsidRPr="000C493A" w:rsidRDefault="000642B2" w:rsidP="0066039B">
      <w:pPr>
        <w:pStyle w:val="Code"/>
        <w:rPr>
          <w:color w:val="383A42"/>
          <w:lang w:eastAsia="en-IN"/>
        </w:rPr>
      </w:pPr>
      <w:r w:rsidRPr="000C493A">
        <w:rPr>
          <w:color w:val="383A42"/>
          <w:lang w:eastAsia="en-IN"/>
        </w:rPr>
        <w:t xml:space="preserve">    }</w:t>
      </w:r>
    </w:p>
    <w:p w14:paraId="5C98DB87" w14:textId="77777777" w:rsidR="000642B2" w:rsidRPr="000C493A" w:rsidRDefault="000642B2" w:rsidP="0066039B">
      <w:pPr>
        <w:pStyle w:val="Code"/>
        <w:rPr>
          <w:color w:val="383A42"/>
          <w:lang w:eastAsia="en-IN"/>
        </w:rPr>
      </w:pPr>
      <w:r w:rsidRPr="000C493A">
        <w:rPr>
          <w:color w:val="383A42"/>
          <w:lang w:eastAsia="en-IN"/>
        </w:rPr>
        <w:t xml:space="preserve">    </w:t>
      </w:r>
    </w:p>
    <w:p w14:paraId="6F2AA048"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153ECFB" w14:textId="77777777" w:rsidR="000642B2" w:rsidRPr="000C493A" w:rsidRDefault="000642B2" w:rsidP="0066039B">
      <w:pPr>
        <w:pStyle w:val="Code"/>
        <w:rPr>
          <w:color w:val="383A42"/>
          <w:lang w:eastAsia="en-IN"/>
        </w:rPr>
      </w:pPr>
      <w:r w:rsidRPr="000C493A">
        <w:rPr>
          <w:color w:val="383A42"/>
          <w:lang w:eastAsia="en-IN"/>
        </w:rPr>
        <w:t>}</w:t>
      </w:r>
    </w:p>
    <w:p w14:paraId="1BB738B8" w14:textId="77777777" w:rsidR="000642B2" w:rsidRPr="000C493A" w:rsidRDefault="000642B2" w:rsidP="00036A3A">
      <w:pPr>
        <w:pStyle w:val="Subheadddddf"/>
      </w:pPr>
      <w:r w:rsidRPr="000C493A">
        <w:t>Output:</w:t>
      </w:r>
    </w:p>
    <w:p w14:paraId="5F07B505" w14:textId="77777777" w:rsidR="000642B2" w:rsidRPr="000C493A" w:rsidRDefault="000642B2" w:rsidP="0066039B">
      <w:pPr>
        <w:pStyle w:val="Code"/>
        <w:rPr>
          <w:lang w:eastAsia="en-IN"/>
        </w:rPr>
      </w:pPr>
      <w:r w:rsidRPr="000C493A">
        <w:rPr>
          <w:lang w:eastAsia="en-IN"/>
        </w:rPr>
        <w:t>Array elements: 2 4 6 8 10</w:t>
      </w:r>
    </w:p>
    <w:p w14:paraId="45B87A46" w14:textId="77777777" w:rsidR="000642B2" w:rsidRPr="000C493A" w:rsidRDefault="000642B2" w:rsidP="00036A3A">
      <w:pPr>
        <w:pStyle w:val="texxtt"/>
        <w:rPr>
          <w:lang w:eastAsia="en-IN"/>
        </w:rPr>
      </w:pPr>
      <w:r w:rsidRPr="000C493A">
        <w:rPr>
          <w:lang w:eastAsia="en-IN"/>
        </w:rPr>
        <w:t>In this traversal operation:</w:t>
      </w:r>
    </w:p>
    <w:p w14:paraId="5137BA20" w14:textId="77777777" w:rsidR="000642B2" w:rsidRPr="000C493A" w:rsidRDefault="000642B2" w:rsidP="00036A3A">
      <w:pPr>
        <w:pStyle w:val="Pointss"/>
      </w:pPr>
      <w:r w:rsidRPr="000C493A">
        <w:t xml:space="preserve">The loop variable </w:t>
      </w:r>
      <w:r w:rsidRPr="000C493A">
        <w:rPr>
          <w:rFonts w:cs="Courier New"/>
        </w:rPr>
        <w:t>i</w:t>
      </w:r>
      <w:r w:rsidRPr="000C493A">
        <w:t xml:space="preserve"> starts at 0 (the first index)</w:t>
      </w:r>
    </w:p>
    <w:p w14:paraId="61EC50A3" w14:textId="77777777" w:rsidR="000642B2" w:rsidRPr="000C493A" w:rsidRDefault="000642B2" w:rsidP="00036A3A">
      <w:pPr>
        <w:pStyle w:val="Pointss"/>
      </w:pPr>
      <w:r w:rsidRPr="000C493A">
        <w:t xml:space="preserve">The condition </w:t>
      </w:r>
      <w:r w:rsidRPr="000C493A">
        <w:rPr>
          <w:rFonts w:cs="Courier New"/>
        </w:rPr>
        <w:t>i &lt; 5</w:t>
      </w:r>
      <w:r w:rsidRPr="000C493A">
        <w:t xml:space="preserve"> ensures we don't go beyond the array bounds</w:t>
      </w:r>
    </w:p>
    <w:p w14:paraId="41DE7673" w14:textId="77777777" w:rsidR="000642B2" w:rsidRPr="000C493A" w:rsidRDefault="000642B2" w:rsidP="00036A3A">
      <w:pPr>
        <w:pStyle w:val="Pointss"/>
      </w:pPr>
      <w:r w:rsidRPr="000C493A">
        <w:t xml:space="preserve">Inside the loop, </w:t>
      </w:r>
      <w:r w:rsidRPr="000C493A">
        <w:rPr>
          <w:rFonts w:cs="Courier New"/>
        </w:rPr>
        <w:t>numbers[i]</w:t>
      </w:r>
      <w:r w:rsidRPr="000C493A">
        <w:t xml:space="preserve"> accesses each element sequentially</w:t>
      </w:r>
    </w:p>
    <w:p w14:paraId="0E72EF93" w14:textId="77777777" w:rsidR="000642B2" w:rsidRPr="000C493A" w:rsidRDefault="000642B2" w:rsidP="00036A3A">
      <w:pPr>
        <w:pStyle w:val="Pointss"/>
      </w:pPr>
      <w:r w:rsidRPr="000C493A">
        <w:t>The loop continues until all elements have been processed</w:t>
      </w:r>
    </w:p>
    <w:p w14:paraId="6A5D8D0D" w14:textId="77777777" w:rsidR="000642B2" w:rsidRPr="000C493A" w:rsidRDefault="000642B2" w:rsidP="00036A3A">
      <w:pPr>
        <w:pStyle w:val="texxtt"/>
        <w:rPr>
          <w:lang w:eastAsia="en-IN"/>
        </w:rPr>
      </w:pPr>
      <w:r w:rsidRPr="000C493A">
        <w:rPr>
          <w:b/>
          <w:bCs/>
          <w:lang w:eastAsia="en-IN"/>
        </w:rPr>
        <w:t>Key Insight</w:t>
      </w:r>
      <w:r w:rsidRPr="000C493A">
        <w:rPr>
          <w:lang w:eastAsia="en-IN"/>
        </w:rPr>
        <w:t xml:space="preserve">: The loop structure </w:t>
      </w:r>
      <w:r w:rsidRPr="000C493A">
        <w:rPr>
          <w:rFonts w:cs="Courier New"/>
          <w:lang w:eastAsia="en-IN"/>
        </w:rPr>
        <w:t>for (int i = 0; i &lt; size; i++)</w:t>
      </w:r>
      <w:r w:rsidRPr="000C493A">
        <w:rPr>
          <w:lang w:eastAsia="en-IN"/>
        </w:rPr>
        <w:t xml:space="preserve"> is the standard idiom for array traversal in C. You'll use this pattern countless times in your programming career.</w:t>
      </w:r>
    </w:p>
    <w:p w14:paraId="21F923D6" w14:textId="77777777" w:rsidR="000642B2" w:rsidRPr="000C493A" w:rsidRDefault="000642B2" w:rsidP="00036A3A">
      <w:pPr>
        <w:pStyle w:val="Subheadddddf"/>
      </w:pPr>
      <w:r w:rsidRPr="000C493A">
        <w:t>4. Common Operations on One-Dimensional Arrays</w:t>
      </w:r>
    </w:p>
    <w:p w14:paraId="6DE082BC" w14:textId="77777777" w:rsidR="000642B2" w:rsidRPr="000C493A" w:rsidRDefault="000642B2" w:rsidP="00036A3A">
      <w:pPr>
        <w:pStyle w:val="texxtt"/>
        <w:rPr>
          <w:lang w:eastAsia="en-IN"/>
        </w:rPr>
      </w:pPr>
      <w:r w:rsidRPr="000C493A">
        <w:rPr>
          <w:lang w:eastAsia="en-IN"/>
        </w:rPr>
        <w:t>Beyond simple traversal, there are several fundamental operations that programmers frequently perform on one-dimensional arrays:</w:t>
      </w:r>
    </w:p>
    <w:p w14:paraId="16816968" w14:textId="4C5E324F" w:rsidR="000642B2" w:rsidRPr="000C493A" w:rsidRDefault="000642B2" w:rsidP="00036A3A">
      <w:pPr>
        <w:pStyle w:val="Subheadddddf"/>
      </w:pPr>
      <w:r w:rsidRPr="000C493A">
        <w:t>(a) Calculating the Sum of Array Elements</w:t>
      </w:r>
    </w:p>
    <w:p w14:paraId="7DB58A34"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883DB69" w14:textId="77777777" w:rsidR="000642B2" w:rsidRPr="000C493A" w:rsidRDefault="000642B2" w:rsidP="0066039B">
      <w:pPr>
        <w:pStyle w:val="Code"/>
        <w:rPr>
          <w:color w:val="383A42"/>
          <w:lang w:eastAsia="en-IN"/>
        </w:rPr>
      </w:pPr>
    </w:p>
    <w:p w14:paraId="358521FD"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F75AE64"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color w:val="B76B01"/>
          <w:lang w:eastAsia="en-IN"/>
        </w:rPr>
        <w:t>20</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40</w:t>
      </w:r>
      <w:r w:rsidRPr="000C493A">
        <w:rPr>
          <w:color w:val="383A42"/>
          <w:lang w:eastAsia="en-IN"/>
        </w:rPr>
        <w:t xml:space="preserve">, </w:t>
      </w:r>
      <w:r w:rsidRPr="000C493A">
        <w:rPr>
          <w:color w:val="B76B01"/>
          <w:lang w:eastAsia="en-IN"/>
        </w:rPr>
        <w:t>50</w:t>
      </w:r>
      <w:r w:rsidRPr="000C493A">
        <w:rPr>
          <w:color w:val="383A42"/>
          <w:lang w:eastAsia="en-IN"/>
        </w:rPr>
        <w:t>};</w:t>
      </w:r>
    </w:p>
    <w:p w14:paraId="70B0171B"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E734C6A" w14:textId="77777777" w:rsidR="000642B2" w:rsidRPr="000C493A" w:rsidRDefault="000642B2" w:rsidP="0066039B">
      <w:pPr>
        <w:pStyle w:val="Code"/>
        <w:rPr>
          <w:color w:val="383A42"/>
          <w:lang w:eastAsia="en-IN"/>
        </w:rPr>
      </w:pPr>
      <w:r w:rsidRPr="000C493A">
        <w:rPr>
          <w:color w:val="383A42"/>
          <w:lang w:eastAsia="en-IN"/>
        </w:rPr>
        <w:t xml:space="preserve">    </w:t>
      </w:r>
    </w:p>
    <w:p w14:paraId="18473DAD"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Calculate sum using array traversal</w:t>
      </w:r>
    </w:p>
    <w:p w14:paraId="0015CE0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5F8E5EAD" w14:textId="77777777" w:rsidR="000642B2" w:rsidRPr="000C493A" w:rsidRDefault="000642B2" w:rsidP="0066039B">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numbers[i];</w:t>
      </w:r>
    </w:p>
    <w:p w14:paraId="73D2F527" w14:textId="77777777" w:rsidR="000642B2" w:rsidRPr="000C493A" w:rsidRDefault="000642B2" w:rsidP="0066039B">
      <w:pPr>
        <w:pStyle w:val="Code"/>
        <w:rPr>
          <w:color w:val="383A42"/>
          <w:lang w:eastAsia="en-IN"/>
        </w:rPr>
      </w:pPr>
      <w:r w:rsidRPr="000C493A">
        <w:rPr>
          <w:color w:val="383A42"/>
          <w:lang w:eastAsia="en-IN"/>
        </w:rPr>
        <w:t xml:space="preserve">    }</w:t>
      </w:r>
    </w:p>
    <w:p w14:paraId="7F13CCA1" w14:textId="77777777" w:rsidR="000642B2" w:rsidRPr="000C493A" w:rsidRDefault="000642B2" w:rsidP="0066039B">
      <w:pPr>
        <w:pStyle w:val="Code"/>
        <w:rPr>
          <w:color w:val="383A42"/>
          <w:lang w:eastAsia="en-IN"/>
        </w:rPr>
      </w:pPr>
      <w:r w:rsidRPr="000C493A">
        <w:rPr>
          <w:color w:val="383A42"/>
          <w:lang w:eastAsia="en-IN"/>
        </w:rPr>
        <w:t xml:space="preserve">    </w:t>
      </w:r>
    </w:p>
    <w:p w14:paraId="359E393F"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"Sum of array elements = %d\n"</w:t>
      </w:r>
      <w:r w:rsidRPr="000C493A">
        <w:rPr>
          <w:color w:val="383A42"/>
          <w:lang w:eastAsia="en-IN"/>
        </w:rPr>
        <w:t>, sum);</w:t>
      </w:r>
    </w:p>
    <w:p w14:paraId="1206EA00" w14:textId="77777777" w:rsidR="000642B2" w:rsidRPr="000C493A" w:rsidRDefault="000642B2" w:rsidP="0066039B">
      <w:pPr>
        <w:pStyle w:val="Code"/>
        <w:rPr>
          <w:color w:val="383A42"/>
          <w:lang w:eastAsia="en-IN"/>
        </w:rPr>
      </w:pPr>
      <w:r w:rsidRPr="000C493A">
        <w:rPr>
          <w:color w:val="383A42"/>
          <w:lang w:eastAsia="en-IN"/>
        </w:rPr>
        <w:t xml:space="preserve">    </w:t>
      </w:r>
    </w:p>
    <w:p w14:paraId="2E4BB9C0"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A21B39F" w14:textId="77777777" w:rsidR="000642B2" w:rsidRPr="000C493A" w:rsidRDefault="000642B2" w:rsidP="0066039B">
      <w:pPr>
        <w:pStyle w:val="Code"/>
        <w:rPr>
          <w:color w:val="383A42"/>
          <w:lang w:eastAsia="en-IN"/>
        </w:rPr>
      </w:pPr>
      <w:r w:rsidRPr="000C493A">
        <w:rPr>
          <w:color w:val="383A42"/>
          <w:lang w:eastAsia="en-IN"/>
        </w:rPr>
        <w:t>}</w:t>
      </w:r>
    </w:p>
    <w:p w14:paraId="69F4AF6E" w14:textId="77777777" w:rsidR="000642B2" w:rsidRPr="000C493A" w:rsidRDefault="000642B2" w:rsidP="00036A3A">
      <w:pPr>
        <w:pStyle w:val="Subheadddddf"/>
      </w:pPr>
      <w:r w:rsidRPr="000C493A">
        <w:t>Output:</w:t>
      </w:r>
    </w:p>
    <w:p w14:paraId="6AFAF28A" w14:textId="77777777" w:rsidR="000642B2" w:rsidRPr="000C493A" w:rsidRDefault="000642B2" w:rsidP="0066039B">
      <w:pPr>
        <w:pStyle w:val="Code"/>
        <w:rPr>
          <w:lang w:eastAsia="en-IN"/>
        </w:rPr>
      </w:pPr>
      <w:r w:rsidRPr="000C493A">
        <w:rPr>
          <w:lang w:eastAsia="en-IN"/>
        </w:rPr>
        <w:t>Sum of array elements = 150</w:t>
      </w:r>
    </w:p>
    <w:p w14:paraId="38378155" w14:textId="77777777" w:rsidR="000642B2" w:rsidRPr="000C493A" w:rsidRDefault="000642B2" w:rsidP="00036A3A">
      <w:pPr>
        <w:pStyle w:val="texxtt"/>
        <w:rPr>
          <w:lang w:eastAsia="en-IN"/>
        </w:rPr>
      </w:pPr>
      <w:r w:rsidRPr="000C493A">
        <w:rPr>
          <w:lang w:eastAsia="en-IN"/>
        </w:rPr>
        <w:t>This operation demonstrates how we can accumulate information as we traverse the array.</w:t>
      </w:r>
    </w:p>
    <w:p w14:paraId="1CABA9F7" w14:textId="1212C336" w:rsidR="000642B2" w:rsidRPr="000C493A" w:rsidRDefault="000642B2" w:rsidP="00036A3A">
      <w:pPr>
        <w:pStyle w:val="Subheadddddf"/>
      </w:pPr>
      <w:r w:rsidRPr="000C493A">
        <w:t>(b) Finding the Maximum Element</w:t>
      </w:r>
    </w:p>
    <w:p w14:paraId="00A43709"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6E000A1" w14:textId="77777777" w:rsidR="000642B2" w:rsidRPr="000C493A" w:rsidRDefault="000642B2" w:rsidP="0066039B">
      <w:pPr>
        <w:pStyle w:val="Code"/>
        <w:rPr>
          <w:color w:val="383A42"/>
          <w:lang w:eastAsia="en-IN"/>
        </w:rPr>
      </w:pPr>
    </w:p>
    <w:p w14:paraId="4A84E858"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7D264B0"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23</w:t>
      </w:r>
      <w:r w:rsidRPr="000C493A">
        <w:rPr>
          <w:color w:val="383A42"/>
          <w:lang w:eastAsia="en-IN"/>
        </w:rPr>
        <w:t xml:space="preserve">, </w:t>
      </w:r>
      <w:r w:rsidRPr="000C493A">
        <w:rPr>
          <w:color w:val="B76B01"/>
          <w:lang w:eastAsia="en-IN"/>
        </w:rPr>
        <w:t>67</w:t>
      </w:r>
      <w:r w:rsidRPr="000C493A">
        <w:rPr>
          <w:color w:val="383A42"/>
          <w:lang w:eastAsia="en-IN"/>
        </w:rPr>
        <w:t xml:space="preserve">, </w:t>
      </w:r>
      <w:r w:rsidRPr="000C493A">
        <w:rPr>
          <w:color w:val="B76B01"/>
          <w:lang w:eastAsia="en-IN"/>
        </w:rPr>
        <w:t>12</w:t>
      </w:r>
      <w:r w:rsidRPr="000C493A">
        <w:rPr>
          <w:color w:val="383A42"/>
          <w:lang w:eastAsia="en-IN"/>
        </w:rPr>
        <w:t xml:space="preserve">, </w:t>
      </w:r>
      <w:r w:rsidRPr="000C493A">
        <w:rPr>
          <w:color w:val="B76B01"/>
          <w:lang w:eastAsia="en-IN"/>
        </w:rPr>
        <w:t>89</w:t>
      </w:r>
      <w:r w:rsidRPr="000C493A">
        <w:rPr>
          <w:color w:val="383A42"/>
          <w:lang w:eastAsia="en-IN"/>
        </w:rPr>
        <w:t xml:space="preserve">, </w:t>
      </w:r>
      <w:r w:rsidRPr="000C493A">
        <w:rPr>
          <w:color w:val="B76B01"/>
          <w:lang w:eastAsia="en-IN"/>
        </w:rPr>
        <w:t>45</w:t>
      </w:r>
      <w:r w:rsidRPr="000C493A">
        <w:rPr>
          <w:color w:val="383A42"/>
          <w:lang w:eastAsia="en-IN"/>
        </w:rPr>
        <w:t>};</w:t>
      </w:r>
    </w:p>
    <w:p w14:paraId="0D6DA349"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numbers[</w:t>
      </w:r>
      <w:r w:rsidRPr="000C493A">
        <w:rPr>
          <w:color w:val="B76B01"/>
          <w:lang w:eastAsia="en-IN"/>
        </w:rPr>
        <w:t>0</w:t>
      </w:r>
      <w:r w:rsidRPr="000C493A">
        <w:rPr>
          <w:color w:val="383A42"/>
          <w:lang w:eastAsia="en-IN"/>
        </w:rPr>
        <w:t xml:space="preserve">];  </w:t>
      </w:r>
      <w:r w:rsidRPr="000C493A">
        <w:rPr>
          <w:i/>
          <w:iCs/>
          <w:color w:val="A0A1A7"/>
          <w:lang w:eastAsia="en-IN"/>
        </w:rPr>
        <w:t>// Assume first element is maximum</w:t>
      </w:r>
    </w:p>
    <w:p w14:paraId="421DD7D9" w14:textId="77777777" w:rsidR="000642B2" w:rsidRPr="000C493A" w:rsidRDefault="000642B2" w:rsidP="0066039B">
      <w:pPr>
        <w:pStyle w:val="Code"/>
        <w:rPr>
          <w:color w:val="383A42"/>
          <w:lang w:eastAsia="en-IN"/>
        </w:rPr>
      </w:pPr>
      <w:r w:rsidRPr="000C493A">
        <w:rPr>
          <w:color w:val="383A42"/>
          <w:lang w:eastAsia="en-IN"/>
        </w:rPr>
        <w:t xml:space="preserve">    </w:t>
      </w:r>
    </w:p>
    <w:p w14:paraId="0DEE7FBE"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Compare with remaining elements</w:t>
      </w:r>
    </w:p>
    <w:p w14:paraId="11A762AF"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5D819210"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(numbers[i] </w:t>
      </w:r>
      <w:r w:rsidRPr="000C493A">
        <w:rPr>
          <w:color w:val="4078F2"/>
          <w:lang w:eastAsia="en-IN"/>
        </w:rPr>
        <w:t>&gt;</w:t>
      </w:r>
      <w:r w:rsidRPr="000C493A">
        <w:rPr>
          <w:color w:val="383A42"/>
          <w:lang w:eastAsia="en-IN"/>
        </w:rPr>
        <w:t xml:space="preserve"> max) {</w:t>
      </w:r>
    </w:p>
    <w:p w14:paraId="4ECD5C62" w14:textId="77777777" w:rsidR="000642B2" w:rsidRPr="000C493A" w:rsidRDefault="000642B2" w:rsidP="0066039B">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numbers[i];</w:t>
      </w:r>
    </w:p>
    <w:p w14:paraId="375DFD02" w14:textId="77777777" w:rsidR="000642B2" w:rsidRPr="000C493A" w:rsidRDefault="000642B2" w:rsidP="0066039B">
      <w:pPr>
        <w:pStyle w:val="Code"/>
        <w:rPr>
          <w:color w:val="383A42"/>
          <w:lang w:eastAsia="en-IN"/>
        </w:rPr>
      </w:pPr>
      <w:r w:rsidRPr="000C493A">
        <w:rPr>
          <w:color w:val="383A42"/>
          <w:lang w:eastAsia="en-IN"/>
        </w:rPr>
        <w:t xml:space="preserve">        }</w:t>
      </w:r>
    </w:p>
    <w:p w14:paraId="2BC014AA" w14:textId="77777777" w:rsidR="000642B2" w:rsidRPr="000C493A" w:rsidRDefault="000642B2" w:rsidP="0066039B">
      <w:pPr>
        <w:pStyle w:val="Code"/>
        <w:rPr>
          <w:color w:val="383A42"/>
          <w:lang w:eastAsia="en-IN"/>
        </w:rPr>
      </w:pPr>
      <w:r w:rsidRPr="000C493A">
        <w:rPr>
          <w:color w:val="383A42"/>
          <w:lang w:eastAsia="en-IN"/>
        </w:rPr>
        <w:t xml:space="preserve">    }</w:t>
      </w:r>
    </w:p>
    <w:p w14:paraId="02E5768F" w14:textId="77777777" w:rsidR="000642B2" w:rsidRPr="000C493A" w:rsidRDefault="000642B2" w:rsidP="0066039B">
      <w:pPr>
        <w:pStyle w:val="Code"/>
        <w:rPr>
          <w:color w:val="383A42"/>
          <w:lang w:eastAsia="en-IN"/>
        </w:rPr>
      </w:pPr>
      <w:r w:rsidRPr="000C493A">
        <w:rPr>
          <w:color w:val="383A42"/>
          <w:lang w:eastAsia="en-IN"/>
        </w:rPr>
        <w:t xml:space="preserve">    </w:t>
      </w:r>
    </w:p>
    <w:p w14:paraId="3801F34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"Maximum element = %d\n"</w:t>
      </w:r>
      <w:r w:rsidRPr="000C493A">
        <w:rPr>
          <w:color w:val="383A42"/>
          <w:lang w:eastAsia="en-IN"/>
        </w:rPr>
        <w:t>, max);</w:t>
      </w:r>
    </w:p>
    <w:p w14:paraId="3DDF1F39" w14:textId="77777777" w:rsidR="000642B2" w:rsidRPr="000C493A" w:rsidRDefault="000642B2" w:rsidP="0066039B">
      <w:pPr>
        <w:pStyle w:val="Code"/>
        <w:rPr>
          <w:color w:val="383A42"/>
          <w:lang w:eastAsia="en-IN"/>
        </w:rPr>
      </w:pPr>
      <w:r w:rsidRPr="000C493A">
        <w:rPr>
          <w:color w:val="383A42"/>
          <w:lang w:eastAsia="en-IN"/>
        </w:rPr>
        <w:t xml:space="preserve">    </w:t>
      </w:r>
    </w:p>
    <w:p w14:paraId="33BDA72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DC3182E" w14:textId="77777777" w:rsidR="000642B2" w:rsidRPr="000C493A" w:rsidRDefault="000642B2" w:rsidP="0066039B">
      <w:pPr>
        <w:pStyle w:val="Code"/>
        <w:rPr>
          <w:color w:val="383A42"/>
          <w:lang w:eastAsia="en-IN"/>
        </w:rPr>
      </w:pPr>
      <w:r w:rsidRPr="000C493A">
        <w:rPr>
          <w:color w:val="383A42"/>
          <w:lang w:eastAsia="en-IN"/>
        </w:rPr>
        <w:t>}</w:t>
      </w:r>
    </w:p>
    <w:p w14:paraId="10836458" w14:textId="77777777" w:rsidR="000642B2" w:rsidRPr="000C493A" w:rsidRDefault="000642B2" w:rsidP="00036A3A">
      <w:pPr>
        <w:pStyle w:val="Subheadddddf"/>
      </w:pPr>
      <w:r w:rsidRPr="000C493A">
        <w:t>Output:</w:t>
      </w:r>
    </w:p>
    <w:p w14:paraId="1BAD5053" w14:textId="77777777" w:rsidR="000642B2" w:rsidRPr="000C493A" w:rsidRDefault="000642B2" w:rsidP="0066039B">
      <w:pPr>
        <w:pStyle w:val="Code"/>
        <w:rPr>
          <w:lang w:eastAsia="en-IN"/>
        </w:rPr>
      </w:pPr>
      <w:r w:rsidRPr="000C493A">
        <w:rPr>
          <w:lang w:eastAsia="en-IN"/>
        </w:rPr>
        <w:t>Maximum element = 89</w:t>
      </w:r>
    </w:p>
    <w:p w14:paraId="62EF3726" w14:textId="77777777" w:rsidR="000642B2" w:rsidRPr="000C493A" w:rsidRDefault="000642B2" w:rsidP="00036A3A">
      <w:pPr>
        <w:pStyle w:val="texxtt"/>
        <w:rPr>
          <w:lang w:eastAsia="en-IN"/>
        </w:rPr>
      </w:pPr>
      <w:r w:rsidRPr="000C493A">
        <w:rPr>
          <w:lang w:eastAsia="en-IN"/>
        </w:rPr>
        <w:t xml:space="preserve">Notice how we initialize </w:t>
      </w:r>
      <w:r w:rsidRPr="000C493A">
        <w:rPr>
          <w:rFonts w:cs="Courier New"/>
          <w:lang w:eastAsia="en-IN"/>
        </w:rPr>
        <w:t>max</w:t>
      </w:r>
      <w:r w:rsidRPr="000C493A">
        <w:rPr>
          <w:lang w:eastAsia="en-IN"/>
        </w:rPr>
        <w:t xml:space="preserve"> with the first element and then compare each subsequent element against our current maximum.</w:t>
      </w:r>
    </w:p>
    <w:p w14:paraId="05CE6426" w14:textId="6FE28D29" w:rsidR="000642B2" w:rsidRPr="000C493A" w:rsidRDefault="000642B2" w:rsidP="00036A3A">
      <w:pPr>
        <w:pStyle w:val="Subheadddddf"/>
      </w:pPr>
      <w:r w:rsidRPr="000C493A">
        <w:t>(c) Searching for an Element</w:t>
      </w:r>
    </w:p>
    <w:p w14:paraId="59E4BF46" w14:textId="77777777" w:rsidR="000642B2" w:rsidRPr="000C493A" w:rsidRDefault="000642B2" w:rsidP="0066039B">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78AC67C" w14:textId="77777777" w:rsidR="000642B2" w:rsidRPr="000C493A" w:rsidRDefault="000642B2" w:rsidP="0066039B">
      <w:pPr>
        <w:pStyle w:val="Code"/>
        <w:rPr>
          <w:color w:val="383A42"/>
          <w:lang w:eastAsia="en-IN"/>
        </w:rPr>
      </w:pPr>
    </w:p>
    <w:p w14:paraId="61ED45A8"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6962A3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color w:val="B76B01"/>
          <w:lang w:eastAsia="en-IN"/>
        </w:rPr>
        <w:t>25</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45</w:t>
      </w:r>
      <w:r w:rsidRPr="000C493A">
        <w:rPr>
          <w:color w:val="383A42"/>
          <w:lang w:eastAsia="en-IN"/>
        </w:rPr>
        <w:t xml:space="preserve">, </w:t>
      </w:r>
      <w:r w:rsidRPr="000C493A">
        <w:rPr>
          <w:color w:val="B76B01"/>
          <w:lang w:eastAsia="en-IN"/>
        </w:rPr>
        <w:t>60</w:t>
      </w:r>
      <w:r w:rsidRPr="000C493A">
        <w:rPr>
          <w:color w:val="383A42"/>
          <w:lang w:eastAsia="en-IN"/>
        </w:rPr>
        <w:t>};</w:t>
      </w:r>
    </w:p>
    <w:p w14:paraId="29DED800"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search </w:t>
      </w:r>
      <w:r w:rsidRPr="000C493A">
        <w:rPr>
          <w:color w:val="4078F2"/>
          <w:lang w:eastAsia="en-IN"/>
        </w:rPr>
        <w:t>=</w:t>
      </w:r>
      <w:r w:rsidRPr="000C493A">
        <w:rPr>
          <w:color w:val="383A42"/>
          <w:lang w:eastAsia="en-IN"/>
        </w:rPr>
        <w:t xml:space="preserve"> </w:t>
      </w:r>
      <w:r w:rsidRPr="000C493A">
        <w:rPr>
          <w:color w:val="B76B01"/>
          <w:lang w:eastAsia="en-IN"/>
        </w:rPr>
        <w:t>30</w:t>
      </w:r>
      <w:r w:rsidRPr="000C493A">
        <w:rPr>
          <w:color w:val="383A42"/>
          <w:lang w:eastAsia="en-IN"/>
        </w:rPr>
        <w:t>;</w:t>
      </w:r>
    </w:p>
    <w:p w14:paraId="6511452D"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297ACA2" w14:textId="77777777" w:rsidR="000642B2" w:rsidRPr="000C493A" w:rsidRDefault="000642B2" w:rsidP="0066039B">
      <w:pPr>
        <w:pStyle w:val="Code"/>
        <w:rPr>
          <w:color w:val="383A42"/>
          <w:lang w:eastAsia="en-IN"/>
        </w:rPr>
      </w:pPr>
      <w:r w:rsidRPr="000C493A">
        <w:rPr>
          <w:color w:val="383A42"/>
          <w:lang w:eastAsia="en-IN"/>
        </w:rPr>
        <w:t xml:space="preserve">    </w:t>
      </w:r>
    </w:p>
    <w:p w14:paraId="6FC6A228"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i/>
          <w:iCs/>
          <w:color w:val="A0A1A7"/>
          <w:lang w:eastAsia="en-IN"/>
        </w:rPr>
        <w:t>// Linear search through array</w:t>
      </w:r>
    </w:p>
    <w:p w14:paraId="3247DA88"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099772F2"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(numbers[i] </w:t>
      </w:r>
      <w:r w:rsidRPr="000C493A">
        <w:rPr>
          <w:color w:val="4078F2"/>
          <w:lang w:eastAsia="en-IN"/>
        </w:rPr>
        <w:t>==</w:t>
      </w:r>
      <w:r w:rsidRPr="000C493A">
        <w:rPr>
          <w:color w:val="383A42"/>
          <w:lang w:eastAsia="en-IN"/>
        </w:rPr>
        <w:t xml:space="preserve"> search) {</w:t>
      </w:r>
    </w:p>
    <w:p w14:paraId="122151BC"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"Element %d found at index %d\n"</w:t>
      </w:r>
      <w:r w:rsidRPr="000C493A">
        <w:rPr>
          <w:color w:val="383A42"/>
          <w:lang w:eastAsia="en-IN"/>
        </w:rPr>
        <w:t>, search, i);</w:t>
      </w:r>
    </w:p>
    <w:p w14:paraId="23494608" w14:textId="77777777" w:rsidR="000642B2" w:rsidRPr="000C493A" w:rsidRDefault="000642B2" w:rsidP="0066039B">
      <w:pPr>
        <w:pStyle w:val="Code"/>
        <w:rPr>
          <w:color w:val="383A42"/>
          <w:lang w:eastAsia="en-IN"/>
        </w:rPr>
      </w:pP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D10653E"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 xml:space="preserve">;  </w:t>
      </w:r>
      <w:r w:rsidRPr="000C493A">
        <w:rPr>
          <w:i/>
          <w:iCs/>
          <w:color w:val="A0A1A7"/>
          <w:lang w:eastAsia="en-IN"/>
        </w:rPr>
        <w:t>// Exit loop once found</w:t>
      </w:r>
    </w:p>
    <w:p w14:paraId="0908C82E" w14:textId="77777777" w:rsidR="000642B2" w:rsidRPr="000C493A" w:rsidRDefault="000642B2" w:rsidP="0066039B">
      <w:pPr>
        <w:pStyle w:val="Code"/>
        <w:rPr>
          <w:color w:val="383A42"/>
          <w:lang w:eastAsia="en-IN"/>
        </w:rPr>
      </w:pPr>
      <w:r w:rsidRPr="000C493A">
        <w:rPr>
          <w:color w:val="383A42"/>
          <w:lang w:eastAsia="en-IN"/>
        </w:rPr>
        <w:t xml:space="preserve">        }</w:t>
      </w:r>
    </w:p>
    <w:p w14:paraId="30F43938" w14:textId="77777777" w:rsidR="000642B2" w:rsidRPr="000C493A" w:rsidRDefault="000642B2" w:rsidP="0066039B">
      <w:pPr>
        <w:pStyle w:val="Code"/>
        <w:rPr>
          <w:color w:val="383A42"/>
          <w:lang w:eastAsia="en-IN"/>
        </w:rPr>
      </w:pPr>
      <w:r w:rsidRPr="000C493A">
        <w:rPr>
          <w:color w:val="383A42"/>
          <w:lang w:eastAsia="en-IN"/>
        </w:rPr>
        <w:t xml:space="preserve">    }</w:t>
      </w:r>
    </w:p>
    <w:p w14:paraId="2443EF23" w14:textId="77777777" w:rsidR="000642B2" w:rsidRPr="000C493A" w:rsidRDefault="000642B2" w:rsidP="0066039B">
      <w:pPr>
        <w:pStyle w:val="Code"/>
        <w:rPr>
          <w:color w:val="383A42"/>
          <w:lang w:eastAsia="en-IN"/>
        </w:rPr>
      </w:pPr>
      <w:r w:rsidRPr="000C493A">
        <w:rPr>
          <w:color w:val="383A42"/>
          <w:lang w:eastAsia="en-IN"/>
        </w:rPr>
        <w:t xml:space="preserve">    </w:t>
      </w:r>
    </w:p>
    <w:p w14:paraId="5D39EABA"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w:t>
      </w:r>
      <w:r w:rsidRPr="000C493A">
        <w:rPr>
          <w:color w:val="383A42"/>
          <w:lang w:eastAsia="en-IN"/>
        </w:rPr>
        <w:t>found) {</w:t>
      </w:r>
    </w:p>
    <w:p w14:paraId="11EED9AF"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"Element %d not found in array\n"</w:t>
      </w:r>
      <w:r w:rsidRPr="000C493A">
        <w:rPr>
          <w:color w:val="383A42"/>
          <w:lang w:eastAsia="en-IN"/>
        </w:rPr>
        <w:t>, search);</w:t>
      </w:r>
    </w:p>
    <w:p w14:paraId="1321C892" w14:textId="77777777" w:rsidR="000642B2" w:rsidRPr="000C493A" w:rsidRDefault="000642B2" w:rsidP="0066039B">
      <w:pPr>
        <w:pStyle w:val="Code"/>
        <w:rPr>
          <w:color w:val="383A42"/>
          <w:lang w:eastAsia="en-IN"/>
        </w:rPr>
      </w:pPr>
      <w:r w:rsidRPr="000C493A">
        <w:rPr>
          <w:color w:val="383A42"/>
          <w:lang w:eastAsia="en-IN"/>
        </w:rPr>
        <w:t xml:space="preserve">    }</w:t>
      </w:r>
    </w:p>
    <w:p w14:paraId="12185325" w14:textId="77777777" w:rsidR="000642B2" w:rsidRPr="000C493A" w:rsidRDefault="000642B2" w:rsidP="0066039B">
      <w:pPr>
        <w:pStyle w:val="Code"/>
        <w:rPr>
          <w:color w:val="383A42"/>
          <w:lang w:eastAsia="en-IN"/>
        </w:rPr>
      </w:pPr>
      <w:r w:rsidRPr="000C493A">
        <w:rPr>
          <w:color w:val="383A42"/>
          <w:lang w:eastAsia="en-IN"/>
        </w:rPr>
        <w:t xml:space="preserve">    </w:t>
      </w:r>
    </w:p>
    <w:p w14:paraId="4A3A7E91" w14:textId="77777777" w:rsidR="000642B2" w:rsidRPr="000C493A" w:rsidRDefault="000642B2" w:rsidP="0066039B">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1166F7F" w14:textId="77777777" w:rsidR="000642B2" w:rsidRPr="000C493A" w:rsidRDefault="000642B2" w:rsidP="0066039B">
      <w:pPr>
        <w:pStyle w:val="Code"/>
        <w:rPr>
          <w:color w:val="383A42"/>
          <w:lang w:eastAsia="en-IN"/>
        </w:rPr>
      </w:pPr>
      <w:r w:rsidRPr="000C493A">
        <w:rPr>
          <w:color w:val="383A42"/>
          <w:lang w:eastAsia="en-IN"/>
        </w:rPr>
        <w:t>}</w:t>
      </w:r>
    </w:p>
    <w:p w14:paraId="14C0276B" w14:textId="51A4CAD3" w:rsidR="000642B2" w:rsidRPr="000C493A" w:rsidRDefault="000642B2" w:rsidP="00036A3A">
      <w:pPr>
        <w:pStyle w:val="Subheadddddf"/>
      </w:pPr>
      <w:r w:rsidRPr="000C493A">
        <w:t>Output:</w:t>
      </w:r>
    </w:p>
    <w:p w14:paraId="2AB4E3E7" w14:textId="77777777" w:rsidR="000642B2" w:rsidRPr="000C493A" w:rsidRDefault="000642B2" w:rsidP="0066039B">
      <w:pPr>
        <w:pStyle w:val="Code"/>
        <w:rPr>
          <w:lang w:eastAsia="en-IN"/>
        </w:rPr>
      </w:pPr>
      <w:r w:rsidRPr="000C493A">
        <w:rPr>
          <w:lang w:eastAsia="en-IN"/>
        </w:rPr>
        <w:t>Element 30 found at index 2</w:t>
      </w:r>
    </w:p>
    <w:p w14:paraId="7897D8F3" w14:textId="77777777" w:rsidR="000642B2" w:rsidRPr="000C493A" w:rsidRDefault="000642B2" w:rsidP="00036A3A">
      <w:pPr>
        <w:pStyle w:val="texxtt"/>
        <w:rPr>
          <w:lang w:eastAsia="en-IN"/>
        </w:rPr>
      </w:pPr>
      <w:r w:rsidRPr="000C493A">
        <w:rPr>
          <w:lang w:eastAsia="en-IN"/>
        </w:rPr>
        <w:t>This demonstrates a linear search algorithm, one of the most basic searching techniques.</w:t>
      </w:r>
    </w:p>
    <w:p w14:paraId="746ADFC8" w14:textId="77777777" w:rsidR="000642B2" w:rsidRPr="000C493A" w:rsidRDefault="000642B2" w:rsidP="00036A3A">
      <w:pPr>
        <w:pStyle w:val="Subheadddd"/>
      </w:pPr>
      <w:bookmarkStart w:id="61" w:name="_Toc212290962"/>
      <w:r w:rsidRPr="000C493A">
        <w:t>7.4 Two-Dimensional Arrays: Working with Tables and Matrices</w:t>
      </w:r>
      <w:bookmarkEnd w:id="61"/>
    </w:p>
    <w:p w14:paraId="4317DF16" w14:textId="77777777" w:rsidR="000642B2" w:rsidRPr="000C493A" w:rsidRDefault="000642B2" w:rsidP="00036A3A">
      <w:pPr>
        <w:pStyle w:val="texxtt"/>
        <w:rPr>
          <w:lang w:eastAsia="en-IN"/>
        </w:rPr>
      </w:pPr>
      <w:r w:rsidRPr="000C493A">
        <w:rPr>
          <w:lang w:eastAsia="en-IN"/>
        </w:rPr>
        <w:t xml:space="preserve">While one-dimensional arrays represent linear sequences of data, many real-world problems require organizing data in a </w:t>
      </w:r>
      <w:r w:rsidRPr="000C493A">
        <w:rPr>
          <w:b/>
          <w:bCs/>
          <w:lang w:eastAsia="en-IN"/>
        </w:rPr>
        <w:t>two-dimensional structure</w:t>
      </w:r>
      <w:r w:rsidRPr="000C493A">
        <w:rPr>
          <w:lang w:eastAsia="en-IN"/>
        </w:rPr>
        <w:t xml:space="preserve">—essentially a </w:t>
      </w:r>
      <w:r w:rsidRPr="000C493A">
        <w:rPr>
          <w:b/>
          <w:bCs/>
          <w:lang w:eastAsia="en-IN"/>
        </w:rPr>
        <w:t>table or matrix format</w:t>
      </w:r>
      <w:r w:rsidRPr="000C493A">
        <w:rPr>
          <w:lang w:eastAsia="en-IN"/>
        </w:rPr>
        <w:t xml:space="preserve"> with rows and columns. A </w:t>
      </w:r>
      <w:r w:rsidRPr="000C493A">
        <w:rPr>
          <w:b/>
          <w:bCs/>
          <w:lang w:eastAsia="en-IN"/>
        </w:rPr>
        <w:t>two-dimensional array</w:t>
      </w:r>
      <w:r w:rsidRPr="000C493A">
        <w:rPr>
          <w:lang w:eastAsia="en-IN"/>
        </w:rPr>
        <w:t xml:space="preserve"> (abbreviated as 2D array) provides exactly this capability.</w:t>
      </w:r>
    </w:p>
    <w:p w14:paraId="05D62A55" w14:textId="77777777" w:rsidR="000642B2" w:rsidRPr="000C493A" w:rsidRDefault="000642B2" w:rsidP="00036A3A">
      <w:pPr>
        <w:pStyle w:val="texxtt"/>
        <w:rPr>
          <w:lang w:eastAsia="en-IN"/>
        </w:rPr>
      </w:pPr>
      <w:r w:rsidRPr="000C493A">
        <w:rPr>
          <w:lang w:eastAsia="en-IN"/>
        </w:rPr>
        <w:t xml:space="preserve">You can conceptualize a 2D array as an </w:t>
      </w:r>
      <w:r w:rsidRPr="000C493A">
        <w:rPr>
          <w:b/>
          <w:bCs/>
          <w:lang w:eastAsia="en-IN"/>
        </w:rPr>
        <w:t>array of arrays</w:t>
      </w:r>
      <w:r w:rsidRPr="000C493A">
        <w:rPr>
          <w:lang w:eastAsia="en-IN"/>
        </w:rPr>
        <w:t>, where each row is itself a complete one-dimensional array. This structure is perfect for representing mathematical matrices, game boards (like chess or tic-tac-toe), spreadsheet-like data, pixel data in images, and many other grid-based data structures.</w:t>
      </w:r>
    </w:p>
    <w:p w14:paraId="0422C278" w14:textId="77777777" w:rsidR="000642B2" w:rsidRPr="000C493A" w:rsidRDefault="000642B2" w:rsidP="00036A3A">
      <w:pPr>
        <w:pStyle w:val="Subheadddddf"/>
      </w:pPr>
      <w:r w:rsidRPr="000C493A">
        <w:t>1. Declaration of Two-Dimensional Arrays</w:t>
      </w:r>
    </w:p>
    <w:p w14:paraId="28C7B3D1" w14:textId="03F103E4" w:rsidR="000642B2" w:rsidRPr="000C493A" w:rsidRDefault="000642B2" w:rsidP="00036A3A">
      <w:pPr>
        <w:pStyle w:val="texxtt"/>
        <w:rPr>
          <w:lang w:eastAsia="en-IN"/>
        </w:rPr>
      </w:pPr>
      <w:r w:rsidRPr="000C493A">
        <w:rPr>
          <w:lang w:eastAsia="en-IN"/>
        </w:rPr>
        <w:t>The syntax for declaring a two-dimensional array extends the one-dimensional syntax by adding a second dimension:</w:t>
      </w:r>
    </w:p>
    <w:p w14:paraId="104A2AFA" w14:textId="77777777" w:rsidR="000642B2" w:rsidRPr="000C493A" w:rsidRDefault="000642B2" w:rsidP="0066039B">
      <w:pPr>
        <w:pStyle w:val="Code"/>
        <w:rPr>
          <w:lang w:eastAsia="en-IN"/>
        </w:rPr>
      </w:pPr>
      <w:r w:rsidRPr="000C493A">
        <w:rPr>
          <w:lang w:eastAsia="en-IN"/>
        </w:rPr>
        <w:t>data_type array_name[rows][columns];</w:t>
      </w:r>
    </w:p>
    <w:p w14:paraId="085F6854" w14:textId="77777777" w:rsidR="000642B2" w:rsidRPr="000C493A" w:rsidRDefault="000642B2" w:rsidP="00036A3A">
      <w:pPr>
        <w:pStyle w:val="texxtt"/>
        <w:rPr>
          <w:lang w:eastAsia="en-IN"/>
        </w:rPr>
      </w:pPr>
      <w:r w:rsidRPr="000C493A">
        <w:rPr>
          <w:lang w:eastAsia="en-IN"/>
        </w:rPr>
        <w:t>Breaking down the components:</w:t>
      </w:r>
    </w:p>
    <w:p w14:paraId="4F321823" w14:textId="77777777" w:rsidR="000642B2" w:rsidRPr="000C493A" w:rsidRDefault="000642B2" w:rsidP="00036A3A">
      <w:pPr>
        <w:pStyle w:val="Pointss"/>
      </w:pPr>
      <w:r w:rsidRPr="000C493A">
        <w:rPr>
          <w:b/>
          <w:bCs/>
        </w:rPr>
        <w:t>data_type</w:t>
      </w:r>
      <w:r w:rsidRPr="000C493A">
        <w:t xml:space="preserve"> </w:t>
      </w:r>
      <w:r w:rsidRPr="000C493A">
        <w:rPr>
          <w:rFonts w:ascii="Times New Roman" w:hAnsi="Times New Roman"/>
        </w:rPr>
        <w:t>→</w:t>
      </w:r>
      <w:r w:rsidRPr="000C493A">
        <w:t xml:space="preserve"> The type of elements (int, float, char, etc.)</w:t>
      </w:r>
    </w:p>
    <w:p w14:paraId="4FD4C457" w14:textId="77777777" w:rsidR="000642B2" w:rsidRPr="000C493A" w:rsidRDefault="000642B2" w:rsidP="00036A3A">
      <w:pPr>
        <w:pStyle w:val="Pointss"/>
      </w:pPr>
      <w:r w:rsidRPr="000C493A">
        <w:rPr>
          <w:b/>
          <w:bCs/>
        </w:rPr>
        <w:t>rows</w:t>
      </w:r>
      <w:r w:rsidRPr="000C493A">
        <w:t xml:space="preserve"> </w:t>
      </w:r>
      <w:r w:rsidRPr="000C493A">
        <w:rPr>
          <w:rFonts w:ascii="Times New Roman" w:hAnsi="Times New Roman"/>
        </w:rPr>
        <w:t>→</w:t>
      </w:r>
      <w:r w:rsidRPr="000C493A">
        <w:t xml:space="preserve"> The number of rows in the matrix</w:t>
      </w:r>
    </w:p>
    <w:p w14:paraId="307D1E57" w14:textId="77777777" w:rsidR="000642B2" w:rsidRPr="000C493A" w:rsidRDefault="000642B2" w:rsidP="00036A3A">
      <w:pPr>
        <w:pStyle w:val="Pointss"/>
      </w:pPr>
      <w:r w:rsidRPr="000C493A">
        <w:rPr>
          <w:b/>
          <w:bCs/>
        </w:rPr>
        <w:t>columns</w:t>
      </w:r>
      <w:r w:rsidRPr="000C493A">
        <w:t xml:space="preserve"> </w:t>
      </w:r>
      <w:r w:rsidRPr="000C493A">
        <w:rPr>
          <w:rFonts w:ascii="Times New Roman" w:hAnsi="Times New Roman"/>
        </w:rPr>
        <w:t>→</w:t>
      </w:r>
      <w:r w:rsidRPr="000C493A">
        <w:t xml:space="preserve"> The number of columns in the matrix</w:t>
      </w:r>
    </w:p>
    <w:p w14:paraId="1BB72D53" w14:textId="1EF8C7FA" w:rsidR="000642B2" w:rsidRPr="000C493A" w:rsidRDefault="000642B2" w:rsidP="00036A3A">
      <w:pPr>
        <w:pStyle w:val="Subheadddddf"/>
      </w:pPr>
      <w:r w:rsidRPr="000C493A">
        <w:t>Practical Examples:</w:t>
      </w:r>
    </w:p>
    <w:p w14:paraId="5D52937B" w14:textId="77777777" w:rsidR="000642B2" w:rsidRPr="000C493A" w:rsidRDefault="000642B2" w:rsidP="0066039B">
      <w:pPr>
        <w:pStyle w:val="Code"/>
        <w:rPr>
          <w:color w:val="383A42"/>
          <w:lang w:eastAsia="en-IN"/>
        </w:rPr>
      </w:pPr>
      <w:r w:rsidRPr="000C493A">
        <w:rPr>
          <w:color w:val="A626A4"/>
          <w:lang w:eastAsia="en-IN"/>
        </w:rPr>
        <w:t>int</w:t>
      </w:r>
      <w:r w:rsidRPr="000C493A">
        <w:rPr>
          <w:color w:val="383A42"/>
          <w:lang w:eastAsia="en-IN"/>
        </w:rPr>
        <w:t xml:space="preserve"> matrix[</w:t>
      </w:r>
      <w:r w:rsidRPr="000C493A">
        <w:rPr>
          <w:color w:val="B76B01"/>
          <w:lang w:eastAsia="en-IN"/>
        </w:rPr>
        <w:t>3</w:t>
      </w:r>
      <w:r w:rsidRPr="000C493A">
        <w:rPr>
          <w:color w:val="383A42"/>
          <w:lang w:eastAsia="en-IN"/>
        </w:rPr>
        <w:t>][</w:t>
      </w:r>
      <w:r w:rsidRPr="000C493A">
        <w:rPr>
          <w:color w:val="B76B01"/>
          <w:lang w:eastAsia="en-IN"/>
        </w:rPr>
        <w:t>3</w:t>
      </w:r>
      <w:r w:rsidRPr="000C493A">
        <w:rPr>
          <w:color w:val="383A42"/>
          <w:lang w:eastAsia="en-IN"/>
        </w:rPr>
        <w:t xml:space="preserve">];      </w:t>
      </w:r>
      <w:r w:rsidRPr="000C493A">
        <w:rPr>
          <w:lang w:eastAsia="en-IN"/>
        </w:rPr>
        <w:t>// A 3x3 integer matrix (9 elements total)</w:t>
      </w:r>
    </w:p>
    <w:p w14:paraId="43F0B6B7" w14:textId="77777777" w:rsidR="000642B2" w:rsidRPr="000C493A" w:rsidRDefault="000642B2" w:rsidP="0066039B">
      <w:pPr>
        <w:pStyle w:val="Code"/>
        <w:rPr>
          <w:color w:val="383A42"/>
          <w:lang w:eastAsia="en-IN"/>
        </w:rPr>
      </w:pPr>
      <w:r w:rsidRPr="000C493A">
        <w:rPr>
          <w:color w:val="A626A4"/>
          <w:lang w:eastAsia="en-IN"/>
        </w:rPr>
        <w:t>float</w:t>
      </w:r>
      <w:r w:rsidRPr="000C493A">
        <w:rPr>
          <w:color w:val="383A42"/>
          <w:lang w:eastAsia="en-IN"/>
        </w:rPr>
        <w:t xml:space="preserve"> marks[</w:t>
      </w:r>
      <w:r w:rsidRPr="000C493A">
        <w:rPr>
          <w:color w:val="B76B01"/>
          <w:lang w:eastAsia="en-IN"/>
        </w:rPr>
        <w:t>4</w:t>
      </w:r>
      <w:r w:rsidRPr="000C493A">
        <w:rPr>
          <w:color w:val="383A42"/>
          <w:lang w:eastAsia="en-IN"/>
        </w:rPr>
        <w:t>][</w:t>
      </w:r>
      <w:r w:rsidRPr="000C493A">
        <w:rPr>
          <w:color w:val="B76B01"/>
          <w:lang w:eastAsia="en-IN"/>
        </w:rPr>
        <w:t>2</w:t>
      </w:r>
      <w:r w:rsidRPr="000C493A">
        <w:rPr>
          <w:color w:val="383A42"/>
          <w:lang w:eastAsia="en-IN"/>
        </w:rPr>
        <w:t xml:space="preserve">];     </w:t>
      </w:r>
      <w:r w:rsidRPr="000C493A">
        <w:rPr>
          <w:lang w:eastAsia="en-IN"/>
        </w:rPr>
        <w:t>// 4 rows and 2 columns (8 elements total)</w:t>
      </w:r>
    </w:p>
    <w:p w14:paraId="049E6CF1" w14:textId="77777777" w:rsidR="000642B2" w:rsidRPr="000C493A" w:rsidRDefault="000642B2" w:rsidP="0066039B">
      <w:pPr>
        <w:pStyle w:val="Code"/>
        <w:rPr>
          <w:color w:val="383A42"/>
          <w:lang w:eastAsia="en-IN"/>
        </w:rPr>
      </w:pPr>
      <w:r w:rsidRPr="000C493A">
        <w:rPr>
          <w:color w:val="A626A4"/>
          <w:lang w:eastAsia="en-IN"/>
        </w:rPr>
        <w:t>char</w:t>
      </w:r>
      <w:r w:rsidRPr="000C493A">
        <w:rPr>
          <w:color w:val="383A42"/>
          <w:lang w:eastAsia="en-IN"/>
        </w:rPr>
        <w:t xml:space="preserve"> grid[</w:t>
      </w:r>
      <w:r w:rsidRPr="000C493A">
        <w:rPr>
          <w:color w:val="B76B01"/>
          <w:lang w:eastAsia="en-IN"/>
        </w:rPr>
        <w:t>10</w:t>
      </w:r>
      <w:r w:rsidRPr="000C493A">
        <w:rPr>
          <w:color w:val="383A42"/>
          <w:lang w:eastAsia="en-IN"/>
        </w:rPr>
        <w:t>][</w:t>
      </w:r>
      <w:r w:rsidRPr="000C493A">
        <w:rPr>
          <w:color w:val="B76B01"/>
          <w:lang w:eastAsia="en-IN"/>
        </w:rPr>
        <w:t>10</w:t>
      </w:r>
      <w:r w:rsidRPr="000C493A">
        <w:rPr>
          <w:color w:val="383A42"/>
          <w:lang w:eastAsia="en-IN"/>
        </w:rPr>
        <w:t xml:space="preserve">];     </w:t>
      </w:r>
      <w:r w:rsidRPr="000C493A">
        <w:rPr>
          <w:lang w:eastAsia="en-IN"/>
        </w:rPr>
        <w:t>// A 10x10 character grid (100 elements)</w:t>
      </w:r>
    </w:p>
    <w:p w14:paraId="4CC60097" w14:textId="77777777" w:rsidR="000642B2" w:rsidRPr="000C493A" w:rsidRDefault="000642B2" w:rsidP="0066039B">
      <w:pPr>
        <w:pStyle w:val="Code"/>
        <w:rPr>
          <w:color w:val="383A42"/>
          <w:lang w:eastAsia="en-IN"/>
        </w:rPr>
      </w:pPr>
      <w:r w:rsidRPr="000C493A">
        <w:rPr>
          <w:color w:val="A626A4"/>
          <w:lang w:eastAsia="en-IN"/>
        </w:rPr>
        <w:t>double</w:t>
      </w:r>
      <w:r w:rsidRPr="000C493A">
        <w:rPr>
          <w:color w:val="383A42"/>
          <w:lang w:eastAsia="en-IN"/>
        </w:rPr>
        <w:t xml:space="preserve"> table[</w:t>
      </w:r>
      <w:r w:rsidRPr="000C493A">
        <w:rPr>
          <w:color w:val="B76B01"/>
          <w:lang w:eastAsia="en-IN"/>
        </w:rPr>
        <w:t>5</w:t>
      </w:r>
      <w:r w:rsidRPr="000C493A">
        <w:rPr>
          <w:color w:val="383A42"/>
          <w:lang w:eastAsia="en-IN"/>
        </w:rPr>
        <w:t>][</w:t>
      </w:r>
      <w:r w:rsidRPr="000C493A">
        <w:rPr>
          <w:color w:val="B76B01"/>
          <w:lang w:eastAsia="en-IN"/>
        </w:rPr>
        <w:t>7</w:t>
      </w:r>
      <w:r w:rsidRPr="000C493A">
        <w:rPr>
          <w:color w:val="383A42"/>
          <w:lang w:eastAsia="en-IN"/>
        </w:rPr>
        <w:t xml:space="preserve">];    </w:t>
      </w:r>
      <w:r w:rsidRPr="000C493A">
        <w:rPr>
          <w:lang w:eastAsia="en-IN"/>
        </w:rPr>
        <w:t>// 5 rows and 7 columns (35 elements)</w:t>
      </w:r>
    </w:p>
    <w:p w14:paraId="63116CAE" w14:textId="77777777" w:rsidR="000642B2" w:rsidRPr="000C493A" w:rsidRDefault="000642B2" w:rsidP="00036A3A">
      <w:pPr>
        <w:pStyle w:val="texxtt"/>
        <w:rPr>
          <w:lang w:eastAsia="en-IN"/>
        </w:rPr>
      </w:pPr>
      <w:r w:rsidRPr="000C493A">
        <w:rPr>
          <w:b/>
          <w:bCs/>
          <w:lang w:eastAsia="en-IN"/>
        </w:rPr>
        <w:t>Memory Perspective</w:t>
      </w:r>
      <w:r w:rsidRPr="000C493A">
        <w:rPr>
          <w:lang w:eastAsia="en-IN"/>
        </w:rPr>
        <w:t xml:space="preserve">: A 2D array </w:t>
      </w:r>
      <w:r w:rsidRPr="000C493A">
        <w:rPr>
          <w:rFonts w:cs="Courier New"/>
          <w:lang w:eastAsia="en-IN"/>
        </w:rPr>
        <w:t>int matrix[3][4]</w:t>
      </w:r>
      <w:r w:rsidRPr="000C493A">
        <w:rPr>
          <w:lang w:eastAsia="en-IN"/>
        </w:rPr>
        <w:t xml:space="preserve"> with 3 rows and 4 columns occupies enough contiguous memory to store 3 × 4 = 12 integers. In memory, these are stored row by row (row-major order), meaning all elements of the first row are stored consecutively, followed by all elements of the second row, and so on.</w:t>
      </w:r>
    </w:p>
    <w:p w14:paraId="2E834885" w14:textId="77777777" w:rsidR="000642B2" w:rsidRPr="000C493A" w:rsidRDefault="000642B2" w:rsidP="00036A3A">
      <w:pPr>
        <w:pStyle w:val="Subheadddddf"/>
      </w:pPr>
      <w:r w:rsidRPr="000C493A">
        <w:t>2. Initialization of Two-Dimensional Arrays</w:t>
      </w:r>
    </w:p>
    <w:p w14:paraId="68100068" w14:textId="2577B0FC" w:rsidR="00036A3A" w:rsidRDefault="000642B2" w:rsidP="00436910">
      <w:pPr>
        <w:pStyle w:val="texxtt"/>
        <w:rPr>
          <w:lang w:eastAsia="en-IN"/>
        </w:rPr>
      </w:pPr>
      <w:r w:rsidRPr="000C493A">
        <w:rPr>
          <w:lang w:eastAsia="en-IN"/>
        </w:rPr>
        <w:t>Two-dimensional arrays offer several initialization approaches, each suited to different scenarios:</w:t>
      </w:r>
    </w:p>
    <w:p w14:paraId="7D571B28" w14:textId="0C8511FE" w:rsidR="000642B2" w:rsidRPr="000C493A" w:rsidRDefault="000642B2" w:rsidP="00036A3A">
      <w:pPr>
        <w:pStyle w:val="Subheadddddf"/>
      </w:pPr>
      <w:r w:rsidRPr="000C493A">
        <w:t>(a) Full Initialization with Nested Braces</w:t>
      </w:r>
    </w:p>
    <w:p w14:paraId="1EF1443D" w14:textId="021BBC7A" w:rsidR="000642B2" w:rsidRPr="000C493A" w:rsidRDefault="000642B2" w:rsidP="00036A3A">
      <w:pPr>
        <w:pStyle w:val="texxtt"/>
        <w:rPr>
          <w:lang w:eastAsia="en-IN"/>
        </w:rPr>
      </w:pPr>
      <w:r w:rsidRPr="000C493A">
        <w:rPr>
          <w:lang w:eastAsia="en-IN"/>
        </w:rPr>
        <w:t>The clearest and most readable method uses nested braces to visually represent the row structure:</w:t>
      </w:r>
    </w:p>
    <w:p w14:paraId="28D39082" w14:textId="77777777" w:rsidR="000642B2" w:rsidRPr="000C493A" w:rsidRDefault="000642B2" w:rsidP="009740BA">
      <w:pPr>
        <w:pStyle w:val="Code"/>
        <w:rPr>
          <w:lang w:eastAsia="en-IN"/>
        </w:rPr>
      </w:pPr>
      <w:r w:rsidRPr="000C493A">
        <w:rPr>
          <w:color w:val="A626A4"/>
          <w:lang w:eastAsia="en-IN"/>
        </w:rPr>
        <w:t>int</w:t>
      </w:r>
      <w:r w:rsidRPr="000C493A">
        <w:rPr>
          <w:lang w:eastAsia="en-IN"/>
        </w:rPr>
        <w:t xml:space="preserve"> matrix[</w:t>
      </w:r>
      <w:r w:rsidRPr="000C493A">
        <w:rPr>
          <w:color w:val="B76B01"/>
          <w:lang w:eastAsia="en-IN"/>
        </w:rPr>
        <w:t>2</w:t>
      </w:r>
      <w:r w:rsidRPr="000C493A">
        <w:rPr>
          <w:lang w:eastAsia="en-IN"/>
        </w:rPr>
        <w:t>][</w:t>
      </w:r>
      <w:r w:rsidRPr="000C493A">
        <w:rPr>
          <w:color w:val="B76B01"/>
          <w:lang w:eastAsia="en-IN"/>
        </w:rPr>
        <w:t>3</w:t>
      </w:r>
      <w:r w:rsidRPr="000C493A">
        <w:rPr>
          <w:lang w:eastAsia="en-IN"/>
        </w:rPr>
        <w:t xml:space="preserve">] </w:t>
      </w:r>
      <w:r w:rsidRPr="000C493A">
        <w:rPr>
          <w:color w:val="4078F2"/>
          <w:lang w:eastAsia="en-IN"/>
        </w:rPr>
        <w:t>=</w:t>
      </w:r>
      <w:r w:rsidRPr="000C493A">
        <w:rPr>
          <w:lang w:eastAsia="en-IN"/>
        </w:rPr>
        <w:t xml:space="preserve"> {</w:t>
      </w:r>
    </w:p>
    <w:p w14:paraId="575B957B"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color w:val="B76B01"/>
          <w:lang w:eastAsia="en-IN"/>
        </w:rPr>
        <w:t>3</w:t>
      </w:r>
      <w:r w:rsidRPr="000C493A">
        <w:rPr>
          <w:lang w:eastAsia="en-IN"/>
        </w:rPr>
        <w:t xml:space="preserve">},    </w:t>
      </w:r>
      <w:r w:rsidRPr="000C493A">
        <w:rPr>
          <w:i/>
          <w:iCs/>
          <w:color w:val="A0A1A7"/>
          <w:lang w:eastAsia="en-IN"/>
        </w:rPr>
        <w:t>// First row</w:t>
      </w:r>
    </w:p>
    <w:p w14:paraId="6F8269BF"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4</w:t>
      </w:r>
      <w:r w:rsidRPr="000C493A">
        <w:rPr>
          <w:lang w:eastAsia="en-IN"/>
        </w:rPr>
        <w:t xml:space="preserve">, </w:t>
      </w:r>
      <w:r w:rsidRPr="000C493A">
        <w:rPr>
          <w:color w:val="B76B01"/>
          <w:lang w:eastAsia="en-IN"/>
        </w:rPr>
        <w:t>5</w:t>
      </w:r>
      <w:r w:rsidRPr="000C493A">
        <w:rPr>
          <w:lang w:eastAsia="en-IN"/>
        </w:rPr>
        <w:t xml:space="preserve">, </w:t>
      </w:r>
      <w:r w:rsidRPr="000C493A">
        <w:rPr>
          <w:color w:val="B76B01"/>
          <w:lang w:eastAsia="en-IN"/>
        </w:rPr>
        <w:t>6</w:t>
      </w:r>
      <w:r w:rsidRPr="000C493A">
        <w:rPr>
          <w:lang w:eastAsia="en-IN"/>
        </w:rPr>
        <w:t xml:space="preserve">}     </w:t>
      </w:r>
      <w:r w:rsidRPr="000C493A">
        <w:rPr>
          <w:i/>
          <w:iCs/>
          <w:color w:val="A0A1A7"/>
          <w:lang w:eastAsia="en-IN"/>
        </w:rPr>
        <w:t>// Second row</w:t>
      </w:r>
    </w:p>
    <w:p w14:paraId="791FAAF6" w14:textId="77777777" w:rsidR="000642B2" w:rsidRPr="000C493A" w:rsidRDefault="000642B2" w:rsidP="009740BA">
      <w:pPr>
        <w:pStyle w:val="Code"/>
        <w:rPr>
          <w:lang w:eastAsia="en-IN"/>
        </w:rPr>
      </w:pPr>
      <w:r w:rsidRPr="000C493A">
        <w:rPr>
          <w:lang w:eastAsia="en-IN"/>
        </w:rPr>
        <w:t>};</w:t>
      </w:r>
    </w:p>
    <w:p w14:paraId="4EEE92D5" w14:textId="77777777" w:rsidR="000642B2" w:rsidRPr="000C493A" w:rsidRDefault="000642B2" w:rsidP="00036A3A">
      <w:pPr>
        <w:pStyle w:val="texxtt"/>
        <w:rPr>
          <w:lang w:eastAsia="en-IN"/>
        </w:rPr>
      </w:pPr>
      <w:r w:rsidRPr="000C493A">
        <w:rPr>
          <w:lang w:eastAsia="en-IN"/>
        </w:rPr>
        <w:t xml:space="preserve">This initialization style makes the two-dimensional structure explicit and easy to understand. Each inner set of braces </w:t>
      </w:r>
      <w:r w:rsidRPr="000C493A">
        <w:rPr>
          <w:rFonts w:cs="Courier New"/>
          <w:lang w:eastAsia="en-IN"/>
        </w:rPr>
        <w:t>{}</w:t>
      </w:r>
      <w:r w:rsidRPr="000C493A">
        <w:rPr>
          <w:lang w:eastAsia="en-IN"/>
        </w:rPr>
        <w:t xml:space="preserve"> represents one row of the matrix.</w:t>
      </w:r>
    </w:p>
    <w:p w14:paraId="3183CBC6" w14:textId="77777777" w:rsidR="000642B2" w:rsidRPr="000C493A" w:rsidRDefault="000642B2" w:rsidP="00036A3A">
      <w:pPr>
        <w:pStyle w:val="Subheadddddf"/>
      </w:pPr>
      <w:r w:rsidRPr="000C493A">
        <w:t>(b) Partial Initialization with Automatic Zero-Filling</w:t>
      </w:r>
    </w:p>
    <w:p w14:paraId="686F90DF" w14:textId="0A1683AE" w:rsidR="000642B2" w:rsidRPr="000C493A" w:rsidRDefault="000642B2" w:rsidP="00036A3A">
      <w:pPr>
        <w:pStyle w:val="texxtt"/>
        <w:rPr>
          <w:lang w:eastAsia="en-IN"/>
        </w:rPr>
      </w:pPr>
      <w:r w:rsidRPr="000C493A">
        <w:rPr>
          <w:lang w:eastAsia="en-IN"/>
        </w:rPr>
        <w:t>Similar to one-dimensional arrays, if you provide fewer values than the array can hold, C automatically fills the remaining elements with zeros:</w:t>
      </w:r>
    </w:p>
    <w:p w14:paraId="1B159E5F" w14:textId="77777777" w:rsidR="000642B2" w:rsidRPr="000C493A" w:rsidRDefault="000642B2" w:rsidP="009740BA">
      <w:pPr>
        <w:pStyle w:val="Code"/>
        <w:rPr>
          <w:lang w:eastAsia="en-IN"/>
        </w:rPr>
      </w:pPr>
      <w:r w:rsidRPr="000C493A">
        <w:rPr>
          <w:color w:val="A626A4"/>
          <w:lang w:eastAsia="en-IN"/>
        </w:rPr>
        <w:t>int</w:t>
      </w:r>
      <w:r w:rsidRPr="000C493A">
        <w:rPr>
          <w:lang w:eastAsia="en-IN"/>
        </w:rPr>
        <w:t xml:space="preserve"> matrix[</w:t>
      </w:r>
      <w:r w:rsidRPr="000C493A">
        <w:rPr>
          <w:color w:val="B76B01"/>
          <w:lang w:eastAsia="en-IN"/>
        </w:rPr>
        <w:t>2</w:t>
      </w:r>
      <w:r w:rsidRPr="000C493A">
        <w:rPr>
          <w:lang w:eastAsia="en-IN"/>
        </w:rPr>
        <w:t>][</w:t>
      </w:r>
      <w:r w:rsidRPr="000C493A">
        <w:rPr>
          <w:color w:val="B76B01"/>
          <w:lang w:eastAsia="en-IN"/>
        </w:rPr>
        <w:t>3</w:t>
      </w:r>
      <w:r w:rsidRPr="000C493A">
        <w:rPr>
          <w:lang w:eastAsia="en-IN"/>
        </w:rPr>
        <w:t xml:space="preserve">] </w:t>
      </w:r>
      <w:r w:rsidRPr="000C493A">
        <w:rPr>
          <w:color w:val="4078F2"/>
          <w:lang w:eastAsia="en-IN"/>
        </w:rPr>
        <w:t>=</w:t>
      </w:r>
      <w:r w:rsidRPr="000C493A">
        <w:rPr>
          <w:lang w:eastAsia="en-IN"/>
        </w:rPr>
        <w:t xml:space="preserve"> {</w:t>
      </w:r>
    </w:p>
    <w:p w14:paraId="27695072"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i/>
          <w:iCs/>
          <w:color w:val="A0A1A7"/>
          <w:lang w:eastAsia="en-IN"/>
        </w:rPr>
        <w:t>// Third element becomes 0</w:t>
      </w:r>
    </w:p>
    <w:p w14:paraId="0E3FE628"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4</w:t>
      </w:r>
      <w:r w:rsidRPr="000C493A">
        <w:rPr>
          <w:lang w:eastAsia="en-IN"/>
        </w:rPr>
        <w:t xml:space="preserve">}          </w:t>
      </w:r>
      <w:r w:rsidRPr="000C493A">
        <w:rPr>
          <w:i/>
          <w:iCs/>
          <w:color w:val="A0A1A7"/>
          <w:lang w:eastAsia="en-IN"/>
        </w:rPr>
        <w:t>// Second and third elements become 0</w:t>
      </w:r>
    </w:p>
    <w:p w14:paraId="446D3D9C" w14:textId="77777777" w:rsidR="000642B2" w:rsidRPr="000C493A" w:rsidRDefault="000642B2" w:rsidP="009740BA">
      <w:pPr>
        <w:pStyle w:val="Code"/>
        <w:rPr>
          <w:lang w:eastAsia="en-IN"/>
        </w:rPr>
      </w:pPr>
      <w:r w:rsidRPr="000C493A">
        <w:rPr>
          <w:lang w:eastAsia="en-IN"/>
        </w:rPr>
        <w:t>};</w:t>
      </w:r>
    </w:p>
    <w:p w14:paraId="2DE1628A" w14:textId="77777777" w:rsidR="000642B2" w:rsidRPr="000C493A" w:rsidRDefault="000642B2" w:rsidP="009740BA">
      <w:pPr>
        <w:pStyle w:val="Code"/>
        <w:rPr>
          <w:lang w:eastAsia="en-IN"/>
        </w:rPr>
      </w:pPr>
      <w:r w:rsidRPr="000C493A">
        <w:rPr>
          <w:i/>
          <w:iCs/>
          <w:color w:val="A0A1A7"/>
          <w:lang w:eastAsia="en-IN"/>
        </w:rPr>
        <w:t>// Results in: {{1, 2, 0}, {4, 0, 0}}</w:t>
      </w:r>
    </w:p>
    <w:p w14:paraId="3A8E0BF2" w14:textId="77777777" w:rsidR="000642B2" w:rsidRPr="000C493A" w:rsidRDefault="000642B2" w:rsidP="00036A3A">
      <w:pPr>
        <w:pStyle w:val="texxtt"/>
        <w:rPr>
          <w:lang w:eastAsia="en-IN"/>
        </w:rPr>
      </w:pPr>
      <w:r w:rsidRPr="000C493A">
        <w:rPr>
          <w:lang w:eastAsia="en-IN"/>
        </w:rPr>
        <w:t>This feature is useful when you want to initialize specific elements while ensuring others start at zero.</w:t>
      </w:r>
    </w:p>
    <w:p w14:paraId="766D0526" w14:textId="77777777" w:rsidR="000642B2" w:rsidRPr="000C493A" w:rsidRDefault="000642B2" w:rsidP="00036A3A">
      <w:pPr>
        <w:pStyle w:val="Subheadddddf"/>
      </w:pPr>
      <w:r w:rsidRPr="000C493A">
        <w:t>(c) Automatic Row Dimension Determination</w:t>
      </w:r>
    </w:p>
    <w:p w14:paraId="681551EC" w14:textId="18EAECE7" w:rsidR="000642B2" w:rsidRPr="000C493A" w:rsidRDefault="000642B2" w:rsidP="00036A3A">
      <w:pPr>
        <w:pStyle w:val="texxtt"/>
        <w:rPr>
          <w:lang w:eastAsia="en-IN"/>
        </w:rPr>
      </w:pPr>
      <w:r w:rsidRPr="000C493A">
        <w:rPr>
          <w:lang w:eastAsia="en-IN"/>
        </w:rPr>
        <w:t xml:space="preserve">When initializing at declaration, you can omit the first dimension (number of rows), and the compiler will calculate it based on the initializer values. However, you </w:t>
      </w:r>
      <w:r w:rsidRPr="000C493A">
        <w:rPr>
          <w:b/>
          <w:bCs/>
          <w:lang w:eastAsia="en-IN"/>
        </w:rPr>
        <w:t>must always specify the second dimension</w:t>
      </w:r>
      <w:r w:rsidRPr="000C493A">
        <w:rPr>
          <w:lang w:eastAsia="en-IN"/>
        </w:rPr>
        <w:t xml:space="preserve"> (number of columns):</w:t>
      </w:r>
    </w:p>
    <w:p w14:paraId="14F4C35F" w14:textId="77777777" w:rsidR="000642B2" w:rsidRPr="000C493A" w:rsidRDefault="000642B2" w:rsidP="009740BA">
      <w:pPr>
        <w:pStyle w:val="Code"/>
        <w:rPr>
          <w:lang w:eastAsia="en-IN"/>
        </w:rPr>
      </w:pPr>
      <w:r w:rsidRPr="000C493A">
        <w:rPr>
          <w:color w:val="A626A4"/>
          <w:lang w:eastAsia="en-IN"/>
        </w:rPr>
        <w:t>int</w:t>
      </w:r>
      <w:r w:rsidRPr="000C493A">
        <w:rPr>
          <w:lang w:eastAsia="en-IN"/>
        </w:rPr>
        <w:t xml:space="preserve"> matrix[][</w:t>
      </w:r>
      <w:r w:rsidRPr="000C493A">
        <w:rPr>
          <w:color w:val="B76B01"/>
          <w:lang w:eastAsia="en-IN"/>
        </w:rPr>
        <w:t>3</w:t>
      </w:r>
      <w:r w:rsidRPr="000C493A">
        <w:rPr>
          <w:lang w:eastAsia="en-IN"/>
        </w:rPr>
        <w:t xml:space="preserve">] </w:t>
      </w:r>
      <w:r w:rsidRPr="000C493A">
        <w:rPr>
          <w:color w:val="4078F2"/>
          <w:lang w:eastAsia="en-IN"/>
        </w:rPr>
        <w:t>=</w:t>
      </w:r>
      <w:r w:rsidRPr="000C493A">
        <w:rPr>
          <w:lang w:eastAsia="en-IN"/>
        </w:rPr>
        <w:t xml:space="preserve"> {</w:t>
      </w:r>
    </w:p>
    <w:p w14:paraId="0CF7D7ED"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color w:val="B76B01"/>
          <w:lang w:eastAsia="en-IN"/>
        </w:rPr>
        <w:t>3</w:t>
      </w:r>
      <w:r w:rsidRPr="000C493A">
        <w:rPr>
          <w:lang w:eastAsia="en-IN"/>
        </w:rPr>
        <w:t>},</w:t>
      </w:r>
    </w:p>
    <w:p w14:paraId="1B234C5B" w14:textId="77777777" w:rsidR="000642B2" w:rsidRPr="000C493A" w:rsidRDefault="000642B2" w:rsidP="009740BA">
      <w:pPr>
        <w:pStyle w:val="Code"/>
        <w:rPr>
          <w:lang w:eastAsia="en-IN"/>
        </w:rPr>
      </w:pPr>
      <w:r w:rsidRPr="000C493A">
        <w:rPr>
          <w:lang w:eastAsia="en-IN"/>
        </w:rPr>
        <w:t xml:space="preserve">    {</w:t>
      </w:r>
      <w:r w:rsidRPr="000C493A">
        <w:rPr>
          <w:color w:val="B76B01"/>
          <w:lang w:eastAsia="en-IN"/>
        </w:rPr>
        <w:t>4</w:t>
      </w:r>
      <w:r w:rsidRPr="000C493A">
        <w:rPr>
          <w:lang w:eastAsia="en-IN"/>
        </w:rPr>
        <w:t xml:space="preserve">, </w:t>
      </w:r>
      <w:r w:rsidRPr="000C493A">
        <w:rPr>
          <w:color w:val="B76B01"/>
          <w:lang w:eastAsia="en-IN"/>
        </w:rPr>
        <w:t>5</w:t>
      </w:r>
      <w:r w:rsidRPr="000C493A">
        <w:rPr>
          <w:lang w:eastAsia="en-IN"/>
        </w:rPr>
        <w:t xml:space="preserve">, </w:t>
      </w:r>
      <w:r w:rsidRPr="000C493A">
        <w:rPr>
          <w:color w:val="B76B01"/>
          <w:lang w:eastAsia="en-IN"/>
        </w:rPr>
        <w:t>6</w:t>
      </w:r>
      <w:r w:rsidRPr="000C493A">
        <w:rPr>
          <w:lang w:eastAsia="en-IN"/>
        </w:rPr>
        <w:t>}</w:t>
      </w:r>
    </w:p>
    <w:p w14:paraId="34350DCF" w14:textId="77777777" w:rsidR="000642B2" w:rsidRPr="000C493A" w:rsidRDefault="000642B2" w:rsidP="009740BA">
      <w:pPr>
        <w:pStyle w:val="Code"/>
        <w:rPr>
          <w:lang w:eastAsia="en-IN"/>
        </w:rPr>
      </w:pPr>
      <w:r w:rsidRPr="000C493A">
        <w:rPr>
          <w:lang w:eastAsia="en-IN"/>
        </w:rPr>
        <w:t>};</w:t>
      </w:r>
    </w:p>
    <w:p w14:paraId="725F945D" w14:textId="77777777" w:rsidR="000642B2" w:rsidRPr="000C493A" w:rsidRDefault="000642B2" w:rsidP="009740BA">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i/>
          <w:iCs/>
          <w:color w:val="A0A1A7"/>
          <w:kern w:val="0"/>
          <w:lang w:eastAsia="en-IN"/>
          <w14:ligatures w14:val="none"/>
        </w:rPr>
        <w:t>// Compiler determines this is a 2x3 matrix</w:t>
      </w:r>
    </w:p>
    <w:p w14:paraId="57CBAFA4" w14:textId="77777777" w:rsidR="000642B2" w:rsidRPr="000C493A" w:rsidRDefault="000642B2" w:rsidP="00036A3A">
      <w:pPr>
        <w:pStyle w:val="texxtt"/>
        <w:rPr>
          <w:lang w:eastAsia="en-IN"/>
        </w:rPr>
      </w:pPr>
      <w:r w:rsidRPr="000C493A">
        <w:rPr>
          <w:b/>
          <w:bCs/>
          <w:lang w:eastAsia="en-IN"/>
        </w:rPr>
        <w:t>Important Rule</w:t>
      </w:r>
      <w:r w:rsidRPr="000C493A">
        <w:rPr>
          <w:lang w:eastAsia="en-IN"/>
        </w:rPr>
        <w:t>: The column size must always be specified because the compiler needs this information to calculate memory offsets for accessing elements.</w:t>
      </w:r>
    </w:p>
    <w:p w14:paraId="3C1E0A29" w14:textId="77777777" w:rsidR="000642B2" w:rsidRPr="000C493A" w:rsidRDefault="000642B2" w:rsidP="00036A3A">
      <w:pPr>
        <w:pStyle w:val="Subheadddddf"/>
      </w:pPr>
      <w:r w:rsidRPr="000C493A">
        <w:t>(d) Flattened Initialization (Without Inner Braces)</w:t>
      </w:r>
    </w:p>
    <w:p w14:paraId="1648A5AD" w14:textId="25D330FF" w:rsidR="000642B2" w:rsidRPr="000C493A" w:rsidRDefault="000642B2" w:rsidP="00036A3A">
      <w:pPr>
        <w:pStyle w:val="texxtt"/>
        <w:rPr>
          <w:lang w:eastAsia="en-IN"/>
        </w:rPr>
      </w:pPr>
      <w:r w:rsidRPr="000C493A">
        <w:rPr>
          <w:lang w:eastAsia="en-IN"/>
        </w:rPr>
        <w:t>You can also initialize a 2D array without inner braces, and the values will fill the array row by row:</w:t>
      </w:r>
    </w:p>
    <w:p w14:paraId="7C08900C" w14:textId="77777777" w:rsidR="000642B2" w:rsidRPr="000C493A" w:rsidRDefault="000642B2" w:rsidP="009740BA">
      <w:pPr>
        <w:pStyle w:val="Code"/>
        <w:rPr>
          <w:lang w:eastAsia="en-IN"/>
        </w:rPr>
      </w:pPr>
      <w:r w:rsidRPr="000C493A">
        <w:rPr>
          <w:color w:val="A626A4"/>
          <w:lang w:eastAsia="en-IN"/>
        </w:rPr>
        <w:t>int</w:t>
      </w:r>
      <w:r w:rsidRPr="000C493A">
        <w:rPr>
          <w:lang w:eastAsia="en-IN"/>
        </w:rPr>
        <w:t xml:space="preserve"> matrix[</w:t>
      </w:r>
      <w:r w:rsidRPr="000C493A">
        <w:rPr>
          <w:color w:val="B76B01"/>
          <w:lang w:eastAsia="en-IN"/>
        </w:rPr>
        <w:t>2</w:t>
      </w:r>
      <w:r w:rsidRPr="000C493A">
        <w:rPr>
          <w:lang w:eastAsia="en-IN"/>
        </w:rPr>
        <w:t>][</w:t>
      </w:r>
      <w:r w:rsidRPr="000C493A">
        <w:rPr>
          <w:color w:val="B76B01"/>
          <w:lang w:eastAsia="en-IN"/>
        </w:rPr>
        <w:t>3</w:t>
      </w:r>
      <w:r w:rsidRPr="000C493A">
        <w:rPr>
          <w:lang w:eastAsia="en-IN"/>
        </w:rPr>
        <w:t xml:space="preserve">]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xml:space="preserve">, </w:t>
      </w:r>
      <w:r w:rsidRPr="000C493A">
        <w:rPr>
          <w:color w:val="B76B01"/>
          <w:lang w:eastAsia="en-IN"/>
        </w:rPr>
        <w:t>2</w:t>
      </w:r>
      <w:r w:rsidRPr="000C493A">
        <w:rPr>
          <w:lang w:eastAsia="en-IN"/>
        </w:rPr>
        <w:t xml:space="preserve">, </w:t>
      </w:r>
      <w:r w:rsidRPr="000C493A">
        <w:rPr>
          <w:color w:val="B76B01"/>
          <w:lang w:eastAsia="en-IN"/>
        </w:rPr>
        <w:t>3</w:t>
      </w:r>
      <w:r w:rsidRPr="000C493A">
        <w:rPr>
          <w:lang w:eastAsia="en-IN"/>
        </w:rPr>
        <w:t xml:space="preserve">, </w:t>
      </w:r>
      <w:r w:rsidRPr="000C493A">
        <w:rPr>
          <w:color w:val="B76B01"/>
          <w:lang w:eastAsia="en-IN"/>
        </w:rPr>
        <w:t>4</w:t>
      </w:r>
      <w:r w:rsidRPr="000C493A">
        <w:rPr>
          <w:lang w:eastAsia="en-IN"/>
        </w:rPr>
        <w:t xml:space="preserve">, </w:t>
      </w:r>
      <w:r w:rsidRPr="000C493A">
        <w:rPr>
          <w:color w:val="B76B01"/>
          <w:lang w:eastAsia="en-IN"/>
        </w:rPr>
        <w:t>5</w:t>
      </w:r>
      <w:r w:rsidRPr="000C493A">
        <w:rPr>
          <w:lang w:eastAsia="en-IN"/>
        </w:rPr>
        <w:t xml:space="preserve">, </w:t>
      </w:r>
      <w:r w:rsidRPr="000C493A">
        <w:rPr>
          <w:color w:val="B76B01"/>
          <w:lang w:eastAsia="en-IN"/>
        </w:rPr>
        <w:t>6</w:t>
      </w:r>
      <w:r w:rsidRPr="000C493A">
        <w:rPr>
          <w:lang w:eastAsia="en-IN"/>
        </w:rPr>
        <w:t>};</w:t>
      </w:r>
    </w:p>
    <w:p w14:paraId="6F8B1105" w14:textId="77777777" w:rsidR="000642B2" w:rsidRPr="000C493A" w:rsidRDefault="000642B2" w:rsidP="009740BA">
      <w:pPr>
        <w:pStyle w:val="Code"/>
        <w:rPr>
          <w:lang w:eastAsia="en-IN"/>
        </w:rPr>
      </w:pPr>
      <w:r w:rsidRPr="000C493A">
        <w:rPr>
          <w:i/>
          <w:iCs/>
          <w:color w:val="A0A1A7"/>
          <w:lang w:eastAsia="en-IN"/>
        </w:rPr>
        <w:t>// Equivalent to {{1, 2, 3}, {4, 5, 6}}</w:t>
      </w:r>
    </w:p>
    <w:p w14:paraId="4518E5FA" w14:textId="77777777" w:rsidR="000642B2" w:rsidRPr="000C493A" w:rsidRDefault="000642B2" w:rsidP="00036A3A">
      <w:pPr>
        <w:pStyle w:val="texxtt"/>
        <w:rPr>
          <w:lang w:eastAsia="en-IN"/>
        </w:rPr>
      </w:pPr>
      <w:r w:rsidRPr="000C493A">
        <w:rPr>
          <w:lang w:eastAsia="en-IN"/>
        </w:rPr>
        <w:t>While this works, it's less readable and not recommended for maintainability.</w:t>
      </w:r>
    </w:p>
    <w:p w14:paraId="673B76B8" w14:textId="77777777" w:rsidR="000642B2" w:rsidRPr="000C493A" w:rsidRDefault="000642B2" w:rsidP="00036A3A">
      <w:pPr>
        <w:pStyle w:val="Subheadddddf"/>
      </w:pPr>
      <w:r w:rsidRPr="000C493A">
        <w:t>3. Accessing Elements in Two-Dimensional Arrays</w:t>
      </w:r>
    </w:p>
    <w:p w14:paraId="7835BB86" w14:textId="187622ED" w:rsidR="000642B2" w:rsidRPr="000C493A" w:rsidRDefault="000642B2" w:rsidP="00036A3A">
      <w:pPr>
        <w:pStyle w:val="texxtt"/>
        <w:rPr>
          <w:lang w:eastAsia="en-IN"/>
        </w:rPr>
      </w:pPr>
      <w:r w:rsidRPr="000C493A">
        <w:rPr>
          <w:lang w:eastAsia="en-IN"/>
        </w:rPr>
        <w:t xml:space="preserve">Accessing elements in a 2D array requires specifying both the </w:t>
      </w:r>
      <w:r w:rsidRPr="000C493A">
        <w:rPr>
          <w:b/>
          <w:bCs/>
          <w:lang w:eastAsia="en-IN"/>
        </w:rPr>
        <w:t>row index</w:t>
      </w:r>
      <w:r w:rsidRPr="000C493A">
        <w:rPr>
          <w:lang w:eastAsia="en-IN"/>
        </w:rPr>
        <w:t xml:space="preserve"> and the </w:t>
      </w:r>
      <w:r w:rsidRPr="000C493A">
        <w:rPr>
          <w:b/>
          <w:bCs/>
          <w:lang w:eastAsia="en-IN"/>
        </w:rPr>
        <w:t>column index</w:t>
      </w:r>
      <w:r w:rsidRPr="000C493A">
        <w:rPr>
          <w:lang w:eastAsia="en-IN"/>
        </w:rPr>
        <w:t>, with both using zero-based indexing:</w:t>
      </w:r>
    </w:p>
    <w:p w14:paraId="40680E5F" w14:textId="77777777" w:rsidR="000642B2" w:rsidRPr="000C493A" w:rsidRDefault="000642B2" w:rsidP="009740BA">
      <w:pPr>
        <w:pStyle w:val="Code"/>
        <w:rPr>
          <w:lang w:eastAsia="en-IN"/>
        </w:rPr>
      </w:pPr>
      <w:r w:rsidRPr="000C493A">
        <w:rPr>
          <w:lang w:eastAsia="en-IN"/>
        </w:rPr>
        <w:t>matrix[row_index][column_index]</w:t>
      </w:r>
    </w:p>
    <w:p w14:paraId="72FC34BD" w14:textId="77777777" w:rsidR="000642B2" w:rsidRPr="000C493A" w:rsidRDefault="000642B2" w:rsidP="00036A3A">
      <w:pPr>
        <w:pStyle w:val="Subheadddddf"/>
      </w:pPr>
      <w:r w:rsidRPr="000C493A">
        <w:t>Examples:</w:t>
      </w:r>
    </w:p>
    <w:p w14:paraId="62862571" w14:textId="6991B58D" w:rsidR="000642B2" w:rsidRPr="000C493A" w:rsidRDefault="000642B2" w:rsidP="00036A3A">
      <w:pPr>
        <w:pStyle w:val="texxtt"/>
        <w:rPr>
          <w:rFonts w:cs="Times New Roman"/>
          <w:lang w:eastAsia="en-IN"/>
        </w:rPr>
      </w:pPr>
      <w:r w:rsidRPr="000C493A">
        <w:rPr>
          <w:rFonts w:cs="Times New Roman"/>
          <w:lang w:eastAsia="en-IN"/>
        </w:rPr>
        <w:t xml:space="preserve">For a matrix declared as </w:t>
      </w:r>
      <w:r w:rsidRPr="000C493A">
        <w:rPr>
          <w:lang w:eastAsia="en-IN"/>
        </w:rPr>
        <w:t>int matrix[3][3] = {{1,2,3}, {4,5,6}, {7,8,9}}</w:t>
      </w:r>
      <w:r w:rsidRPr="000C493A">
        <w:rPr>
          <w:rFonts w:cs="Times New Roman"/>
          <w:lang w:eastAsia="en-IN"/>
        </w:rPr>
        <w:t>:</w:t>
      </w:r>
    </w:p>
    <w:p w14:paraId="4F573FCF" w14:textId="77777777" w:rsidR="000642B2" w:rsidRPr="000C493A" w:rsidRDefault="000642B2" w:rsidP="009740BA">
      <w:pPr>
        <w:pStyle w:val="Code"/>
        <w:rPr>
          <w:color w:val="383A42"/>
          <w:lang w:eastAsia="en-IN"/>
        </w:rPr>
      </w:pPr>
      <w:r w:rsidRPr="000C493A">
        <w:rPr>
          <w:color w:val="383A42"/>
          <w:lang w:eastAsia="en-IN"/>
        </w:rPr>
        <w:t>matrix[</w:t>
      </w:r>
      <w:r w:rsidRPr="000C493A">
        <w:rPr>
          <w:color w:val="B76B01"/>
          <w:lang w:eastAsia="en-IN"/>
        </w:rPr>
        <w:t>0</w:t>
      </w:r>
      <w:r w:rsidRPr="000C493A">
        <w:rPr>
          <w:color w:val="383A42"/>
          <w:lang w:eastAsia="en-IN"/>
        </w:rPr>
        <w:t>][</w:t>
      </w:r>
      <w:r w:rsidRPr="000C493A">
        <w:rPr>
          <w:color w:val="B76B01"/>
          <w:lang w:eastAsia="en-IN"/>
        </w:rPr>
        <w:t>0</w:t>
      </w:r>
      <w:r w:rsidRPr="000C493A">
        <w:rPr>
          <w:color w:val="383A42"/>
          <w:lang w:eastAsia="en-IN"/>
        </w:rPr>
        <w:t xml:space="preserve">]  </w:t>
      </w:r>
      <w:r w:rsidRPr="000C493A">
        <w:rPr>
          <w:lang w:eastAsia="en-IN"/>
        </w:rPr>
        <w:t>// First element (value: 1) - row 0, column 0</w:t>
      </w:r>
    </w:p>
    <w:p w14:paraId="6137C748" w14:textId="77777777" w:rsidR="000642B2" w:rsidRPr="000C493A" w:rsidRDefault="000642B2" w:rsidP="009740BA">
      <w:pPr>
        <w:pStyle w:val="Code"/>
        <w:rPr>
          <w:color w:val="383A42"/>
          <w:lang w:eastAsia="en-IN"/>
        </w:rPr>
      </w:pPr>
      <w:r w:rsidRPr="000C493A">
        <w:rPr>
          <w:color w:val="383A42"/>
          <w:lang w:eastAsia="en-IN"/>
        </w:rPr>
        <w:t>matrix[</w:t>
      </w:r>
      <w:r w:rsidRPr="000C493A">
        <w:rPr>
          <w:color w:val="B76B01"/>
          <w:lang w:eastAsia="en-IN"/>
        </w:rPr>
        <w:t>0</w:t>
      </w:r>
      <w:r w:rsidRPr="000C493A">
        <w:rPr>
          <w:color w:val="383A42"/>
          <w:lang w:eastAsia="en-IN"/>
        </w:rPr>
        <w:t>][</w:t>
      </w:r>
      <w:r w:rsidRPr="000C493A">
        <w:rPr>
          <w:color w:val="B76B01"/>
          <w:lang w:eastAsia="en-IN"/>
        </w:rPr>
        <w:t>2</w:t>
      </w:r>
      <w:r w:rsidRPr="000C493A">
        <w:rPr>
          <w:color w:val="383A42"/>
          <w:lang w:eastAsia="en-IN"/>
        </w:rPr>
        <w:t xml:space="preserve">]  </w:t>
      </w:r>
      <w:r w:rsidRPr="000C493A">
        <w:rPr>
          <w:lang w:eastAsia="en-IN"/>
        </w:rPr>
        <w:t>// Element in 1st row, 3rd column (value: 3)</w:t>
      </w:r>
    </w:p>
    <w:p w14:paraId="33E50241" w14:textId="77777777" w:rsidR="000642B2" w:rsidRPr="000C493A" w:rsidRDefault="000642B2" w:rsidP="009740BA">
      <w:pPr>
        <w:pStyle w:val="Code"/>
        <w:rPr>
          <w:color w:val="383A42"/>
          <w:lang w:eastAsia="en-IN"/>
        </w:rPr>
      </w:pPr>
      <w:r w:rsidRPr="000C493A">
        <w:rPr>
          <w:color w:val="383A42"/>
          <w:lang w:eastAsia="en-IN"/>
        </w:rPr>
        <w:t>matrix[</w:t>
      </w:r>
      <w:r w:rsidRPr="000C493A">
        <w:rPr>
          <w:color w:val="B76B01"/>
          <w:lang w:eastAsia="en-IN"/>
        </w:rPr>
        <w:t>1</w:t>
      </w:r>
      <w:r w:rsidRPr="000C493A">
        <w:rPr>
          <w:color w:val="383A42"/>
          <w:lang w:eastAsia="en-IN"/>
        </w:rPr>
        <w:t>][</w:t>
      </w:r>
      <w:r w:rsidRPr="000C493A">
        <w:rPr>
          <w:color w:val="B76B01"/>
          <w:lang w:eastAsia="en-IN"/>
        </w:rPr>
        <w:t>1</w:t>
      </w:r>
      <w:r w:rsidRPr="000C493A">
        <w:rPr>
          <w:color w:val="383A42"/>
          <w:lang w:eastAsia="en-IN"/>
        </w:rPr>
        <w:t xml:space="preserve">]  </w:t>
      </w:r>
      <w:r w:rsidRPr="000C493A">
        <w:rPr>
          <w:lang w:eastAsia="en-IN"/>
        </w:rPr>
        <w:t>// Element in 2nd row, 2nd column (value: 5)</w:t>
      </w:r>
    </w:p>
    <w:p w14:paraId="73943D12" w14:textId="77777777" w:rsidR="000642B2" w:rsidRPr="000C493A" w:rsidRDefault="000642B2" w:rsidP="009740BA">
      <w:pPr>
        <w:pStyle w:val="Code"/>
        <w:rPr>
          <w:color w:val="383A42"/>
          <w:lang w:eastAsia="en-IN"/>
        </w:rPr>
      </w:pPr>
      <w:r w:rsidRPr="000C493A">
        <w:rPr>
          <w:color w:val="383A42"/>
          <w:lang w:eastAsia="en-IN"/>
        </w:rPr>
        <w:t>matrix[</w:t>
      </w:r>
      <w:r w:rsidRPr="000C493A">
        <w:rPr>
          <w:color w:val="B76B01"/>
          <w:lang w:eastAsia="en-IN"/>
        </w:rPr>
        <w:t>2</w:t>
      </w:r>
      <w:r w:rsidRPr="000C493A">
        <w:rPr>
          <w:color w:val="383A42"/>
          <w:lang w:eastAsia="en-IN"/>
        </w:rPr>
        <w:t>][</w:t>
      </w:r>
      <w:r w:rsidRPr="000C493A">
        <w:rPr>
          <w:color w:val="B76B01"/>
          <w:lang w:eastAsia="en-IN"/>
        </w:rPr>
        <w:t>0</w:t>
      </w:r>
      <w:r w:rsidRPr="000C493A">
        <w:rPr>
          <w:color w:val="383A42"/>
          <w:lang w:eastAsia="en-IN"/>
        </w:rPr>
        <w:t xml:space="preserve">]  </w:t>
      </w:r>
      <w:r w:rsidRPr="000C493A">
        <w:rPr>
          <w:lang w:eastAsia="en-IN"/>
        </w:rPr>
        <w:t>// Element in 3rd row, 1st column (value: 7)</w:t>
      </w:r>
    </w:p>
    <w:p w14:paraId="18F7C3FE" w14:textId="77777777" w:rsidR="000642B2" w:rsidRPr="000C493A" w:rsidRDefault="000642B2" w:rsidP="00036A3A">
      <w:pPr>
        <w:pStyle w:val="Subheadddddf"/>
      </w:pPr>
      <w:r w:rsidRPr="000C493A">
        <w:t>Visualization:</w:t>
      </w:r>
    </w:p>
    <w:p w14:paraId="7426A2D7" w14:textId="77777777" w:rsidR="000642B2" w:rsidRPr="000C493A" w:rsidRDefault="000642B2" w:rsidP="009740BA">
      <w:pPr>
        <w:pStyle w:val="Code"/>
        <w:rPr>
          <w:lang w:eastAsia="en-IN"/>
        </w:rPr>
      </w:pPr>
      <w:r w:rsidRPr="000C493A">
        <w:rPr>
          <w:lang w:eastAsia="en-IN"/>
        </w:rPr>
        <w:t xml:space="preserve">           Column 0   Column 1   Column 2</w:t>
      </w:r>
    </w:p>
    <w:p w14:paraId="0941FB75" w14:textId="77777777" w:rsidR="000642B2" w:rsidRPr="000C493A" w:rsidRDefault="000642B2" w:rsidP="009740BA">
      <w:pPr>
        <w:pStyle w:val="Code"/>
        <w:rPr>
          <w:lang w:eastAsia="en-IN"/>
        </w:rPr>
      </w:pPr>
      <w:r w:rsidRPr="000C493A">
        <w:rPr>
          <w:lang w:eastAsia="en-IN"/>
        </w:rPr>
        <w:t>Row 0         1          2          3</w:t>
      </w:r>
    </w:p>
    <w:p w14:paraId="435879F7" w14:textId="77777777" w:rsidR="000642B2" w:rsidRPr="000C493A" w:rsidRDefault="000642B2" w:rsidP="009740BA">
      <w:pPr>
        <w:pStyle w:val="Code"/>
        <w:rPr>
          <w:lang w:eastAsia="en-IN"/>
        </w:rPr>
      </w:pPr>
      <w:r w:rsidRPr="000C493A">
        <w:rPr>
          <w:lang w:eastAsia="en-IN"/>
        </w:rPr>
        <w:t>Row 1         4          5          6</w:t>
      </w:r>
    </w:p>
    <w:p w14:paraId="344BD6FE" w14:textId="77777777" w:rsidR="000642B2" w:rsidRPr="000C493A" w:rsidRDefault="000642B2" w:rsidP="009740BA">
      <w:pPr>
        <w:pStyle w:val="Code"/>
        <w:rPr>
          <w:lang w:eastAsia="en-IN"/>
        </w:rPr>
      </w:pPr>
      <w:r w:rsidRPr="000C493A">
        <w:rPr>
          <w:lang w:eastAsia="en-IN"/>
        </w:rPr>
        <w:t>Row 2         7          8          9</w:t>
      </w:r>
    </w:p>
    <w:p w14:paraId="5C839514" w14:textId="77777777" w:rsidR="000642B2" w:rsidRPr="000C493A" w:rsidRDefault="000642B2" w:rsidP="00036A3A">
      <w:pPr>
        <w:pStyle w:val="Subheadddddf"/>
      </w:pPr>
      <w:r w:rsidRPr="000C493A">
        <w:t>4. Traversing a Two-Dimensional Array with Nested Loops</w:t>
      </w:r>
    </w:p>
    <w:p w14:paraId="3EFB130E" w14:textId="77777777" w:rsidR="000642B2" w:rsidRPr="000C493A" w:rsidRDefault="000642B2" w:rsidP="00036A3A">
      <w:pPr>
        <w:pStyle w:val="texxtt"/>
        <w:rPr>
          <w:lang w:eastAsia="en-IN"/>
        </w:rPr>
      </w:pPr>
      <w:r w:rsidRPr="000C493A">
        <w:rPr>
          <w:lang w:eastAsia="en-IN"/>
        </w:rPr>
        <w:t xml:space="preserve">Processing all elements of a 2D array requires </w:t>
      </w:r>
      <w:r w:rsidRPr="000C493A">
        <w:rPr>
          <w:b/>
          <w:bCs/>
          <w:lang w:eastAsia="en-IN"/>
        </w:rPr>
        <w:t>nested loops</w:t>
      </w:r>
      <w:r w:rsidRPr="000C493A">
        <w:rPr>
          <w:lang w:eastAsia="en-IN"/>
        </w:rPr>
        <w:t>—an outer loop for rows and an inner loop for columns. This pattern is fundamental to working with multi-dimensional arrays.</w:t>
      </w:r>
    </w:p>
    <w:p w14:paraId="264598AA" w14:textId="2D04D0AA" w:rsidR="000642B2" w:rsidRPr="000C493A" w:rsidRDefault="000642B2" w:rsidP="00036A3A">
      <w:pPr>
        <w:pStyle w:val="Subheadddddf"/>
      </w:pPr>
      <w:r w:rsidRPr="000C493A">
        <w:t>Comprehensive Example: Displaying a Matri</w:t>
      </w:r>
      <w:r w:rsidR="009740BA">
        <w:t>x</w:t>
      </w:r>
    </w:p>
    <w:p w14:paraId="56FE89A6"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DF3819D" w14:textId="77777777" w:rsidR="000642B2" w:rsidRPr="000C493A" w:rsidRDefault="000642B2" w:rsidP="009740BA">
      <w:pPr>
        <w:pStyle w:val="Code"/>
        <w:rPr>
          <w:color w:val="383A42"/>
          <w:lang w:eastAsia="en-IN"/>
        </w:rPr>
      </w:pPr>
    </w:p>
    <w:p w14:paraId="01C05BDA"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B90586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matrix[</w:t>
      </w:r>
      <w:r w:rsidRPr="000C493A">
        <w:rPr>
          <w:color w:val="B76B01"/>
          <w:lang w:eastAsia="en-IN"/>
        </w:rPr>
        <w:t>3</w:t>
      </w:r>
      <w:r w:rsidRPr="000C493A">
        <w:rPr>
          <w:color w:val="383A42"/>
          <w:lang w:eastAsia="en-IN"/>
        </w:rPr>
        <w:t>][</w:t>
      </w:r>
      <w:r w:rsidRPr="000C493A">
        <w:rPr>
          <w:color w:val="B76B01"/>
          <w:lang w:eastAsia="en-IN"/>
        </w:rPr>
        <w:t>3</w:t>
      </w:r>
      <w:r w:rsidRPr="000C493A">
        <w:rPr>
          <w:color w:val="383A42"/>
          <w:lang w:eastAsia="en-IN"/>
        </w:rPr>
        <w:t xml:space="preserve">] </w:t>
      </w:r>
      <w:r w:rsidRPr="000C493A">
        <w:rPr>
          <w:color w:val="4078F2"/>
          <w:lang w:eastAsia="en-IN"/>
        </w:rPr>
        <w:t>=</w:t>
      </w:r>
      <w:r w:rsidRPr="000C493A">
        <w:rPr>
          <w:color w:val="383A42"/>
          <w:lang w:eastAsia="en-IN"/>
        </w:rPr>
        <w:t xml:space="preserve"> {</w:t>
      </w:r>
    </w:p>
    <w:p w14:paraId="7B9BD5E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w:t>
      </w:r>
    </w:p>
    <w:p w14:paraId="246942F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color w:val="B76B01"/>
          <w:lang w:eastAsia="en-IN"/>
        </w:rPr>
        <w:t>6</w:t>
      </w:r>
      <w:r w:rsidRPr="000C493A">
        <w:rPr>
          <w:color w:val="383A42"/>
          <w:lang w:eastAsia="en-IN"/>
        </w:rPr>
        <w:t>},</w:t>
      </w:r>
    </w:p>
    <w:p w14:paraId="753B3EA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B76B01"/>
          <w:lang w:eastAsia="en-IN"/>
        </w:rPr>
        <w:t>7</w:t>
      </w:r>
      <w:r w:rsidRPr="000C493A">
        <w:rPr>
          <w:color w:val="383A42"/>
          <w:lang w:eastAsia="en-IN"/>
        </w:rPr>
        <w:t xml:space="preserve">, </w:t>
      </w:r>
      <w:r w:rsidRPr="000C493A">
        <w:rPr>
          <w:color w:val="B76B01"/>
          <w:lang w:eastAsia="en-IN"/>
        </w:rPr>
        <w:t>8</w:t>
      </w:r>
      <w:r w:rsidRPr="000C493A">
        <w:rPr>
          <w:color w:val="383A42"/>
          <w:lang w:eastAsia="en-IN"/>
        </w:rPr>
        <w:t xml:space="preserve">, </w:t>
      </w:r>
      <w:r w:rsidRPr="000C493A">
        <w:rPr>
          <w:color w:val="B76B01"/>
          <w:lang w:eastAsia="en-IN"/>
        </w:rPr>
        <w:t>9</w:t>
      </w:r>
      <w:r w:rsidRPr="000C493A">
        <w:rPr>
          <w:color w:val="383A42"/>
          <w:lang w:eastAsia="en-IN"/>
        </w:rPr>
        <w:t>}</w:t>
      </w:r>
    </w:p>
    <w:p w14:paraId="7CE01BC1" w14:textId="77777777" w:rsidR="000642B2" w:rsidRPr="000C493A" w:rsidRDefault="000642B2" w:rsidP="009740BA">
      <w:pPr>
        <w:pStyle w:val="Code"/>
        <w:rPr>
          <w:color w:val="383A42"/>
          <w:lang w:eastAsia="en-IN"/>
        </w:rPr>
      </w:pPr>
      <w:r w:rsidRPr="000C493A">
        <w:rPr>
          <w:color w:val="383A42"/>
          <w:lang w:eastAsia="en-IN"/>
        </w:rPr>
        <w:t xml:space="preserve">    };</w:t>
      </w:r>
    </w:p>
    <w:p w14:paraId="3C95C236" w14:textId="77777777" w:rsidR="000642B2" w:rsidRPr="000C493A" w:rsidRDefault="000642B2" w:rsidP="009740BA">
      <w:pPr>
        <w:pStyle w:val="Code"/>
        <w:rPr>
          <w:color w:val="383A42"/>
          <w:lang w:eastAsia="en-IN"/>
        </w:rPr>
      </w:pPr>
      <w:r w:rsidRPr="000C493A">
        <w:rPr>
          <w:color w:val="383A42"/>
          <w:lang w:eastAsia="en-IN"/>
        </w:rPr>
        <w:t xml:space="preserve">    </w:t>
      </w:r>
    </w:p>
    <w:p w14:paraId="5848584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"Matrix elements:\n"</w:t>
      </w:r>
      <w:r w:rsidRPr="000C493A">
        <w:rPr>
          <w:color w:val="383A42"/>
          <w:lang w:eastAsia="en-IN"/>
        </w:rPr>
        <w:t>);</w:t>
      </w:r>
    </w:p>
    <w:p w14:paraId="6A6F5A48" w14:textId="77777777" w:rsidR="000642B2" w:rsidRPr="000C493A" w:rsidRDefault="000642B2" w:rsidP="009740BA">
      <w:pPr>
        <w:pStyle w:val="Code"/>
        <w:rPr>
          <w:color w:val="383A42"/>
          <w:lang w:eastAsia="en-IN"/>
        </w:rPr>
      </w:pPr>
      <w:r w:rsidRPr="000C493A">
        <w:rPr>
          <w:color w:val="383A42"/>
          <w:lang w:eastAsia="en-IN"/>
        </w:rPr>
        <w:t xml:space="preserve">    </w:t>
      </w:r>
    </w:p>
    <w:p w14:paraId="4CE768B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Outer loop traverses rows</w:t>
      </w:r>
    </w:p>
    <w:p w14:paraId="64A988F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3</w:t>
      </w:r>
      <w:r w:rsidRPr="000C493A">
        <w:rPr>
          <w:color w:val="383A42"/>
          <w:lang w:eastAsia="en-IN"/>
        </w:rPr>
        <w:t>; i</w:t>
      </w:r>
      <w:r w:rsidRPr="000C493A">
        <w:rPr>
          <w:color w:val="4078F2"/>
          <w:lang w:eastAsia="en-IN"/>
        </w:rPr>
        <w:t>++</w:t>
      </w:r>
      <w:r w:rsidRPr="000C493A">
        <w:rPr>
          <w:color w:val="383A42"/>
          <w:lang w:eastAsia="en-IN"/>
        </w:rPr>
        <w:t>) {</w:t>
      </w:r>
    </w:p>
    <w:p w14:paraId="56F8BDC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Inner loop traverses columns</w:t>
      </w:r>
    </w:p>
    <w:p w14:paraId="1F94744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3</w:t>
      </w:r>
      <w:r w:rsidRPr="000C493A">
        <w:rPr>
          <w:color w:val="383A42"/>
          <w:lang w:eastAsia="en-IN"/>
        </w:rPr>
        <w:t>; j</w:t>
      </w:r>
      <w:r w:rsidRPr="000C493A">
        <w:rPr>
          <w:color w:val="4078F2"/>
          <w:lang w:eastAsia="en-IN"/>
        </w:rPr>
        <w:t>++</w:t>
      </w:r>
      <w:r w:rsidRPr="000C493A">
        <w:rPr>
          <w:color w:val="383A42"/>
          <w:lang w:eastAsia="en-IN"/>
        </w:rPr>
        <w:t>) {</w:t>
      </w:r>
    </w:p>
    <w:p w14:paraId="1D3D6F2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matrix[i][j]);</w:t>
      </w:r>
    </w:p>
    <w:p w14:paraId="58DD2CB0" w14:textId="77777777" w:rsidR="000642B2" w:rsidRPr="000C493A" w:rsidRDefault="000642B2" w:rsidP="009740BA">
      <w:pPr>
        <w:pStyle w:val="Code"/>
        <w:rPr>
          <w:color w:val="383A42"/>
          <w:lang w:eastAsia="en-IN"/>
        </w:rPr>
      </w:pPr>
      <w:r w:rsidRPr="000C493A">
        <w:rPr>
          <w:color w:val="383A42"/>
          <w:lang w:eastAsia="en-IN"/>
        </w:rPr>
        <w:t xml:space="preserve">        }</w:t>
      </w:r>
    </w:p>
    <w:p w14:paraId="380844C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 xml:space="preserve">);  </w:t>
      </w:r>
      <w:r w:rsidRPr="000C493A">
        <w:rPr>
          <w:i/>
          <w:iCs/>
          <w:color w:val="A0A1A7"/>
          <w:lang w:eastAsia="en-IN"/>
        </w:rPr>
        <w:t>// New line after each row</w:t>
      </w:r>
    </w:p>
    <w:p w14:paraId="3042CB1A" w14:textId="77777777" w:rsidR="000642B2" w:rsidRPr="000C493A" w:rsidRDefault="000642B2" w:rsidP="009740BA">
      <w:pPr>
        <w:pStyle w:val="Code"/>
        <w:rPr>
          <w:color w:val="383A42"/>
          <w:lang w:eastAsia="en-IN"/>
        </w:rPr>
      </w:pPr>
      <w:r w:rsidRPr="000C493A">
        <w:rPr>
          <w:color w:val="383A42"/>
          <w:lang w:eastAsia="en-IN"/>
        </w:rPr>
        <w:t xml:space="preserve">    }</w:t>
      </w:r>
    </w:p>
    <w:p w14:paraId="0D766B42" w14:textId="77777777" w:rsidR="000642B2" w:rsidRPr="000C493A" w:rsidRDefault="000642B2" w:rsidP="009740BA">
      <w:pPr>
        <w:pStyle w:val="Code"/>
        <w:rPr>
          <w:color w:val="383A42"/>
          <w:lang w:eastAsia="en-IN"/>
        </w:rPr>
      </w:pPr>
      <w:r w:rsidRPr="000C493A">
        <w:rPr>
          <w:color w:val="383A42"/>
          <w:lang w:eastAsia="en-IN"/>
        </w:rPr>
        <w:t xml:space="preserve">    </w:t>
      </w:r>
    </w:p>
    <w:p w14:paraId="12FD690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EB388F7" w14:textId="77777777" w:rsidR="000642B2" w:rsidRPr="000C493A" w:rsidRDefault="000642B2" w:rsidP="009740BA">
      <w:pPr>
        <w:pStyle w:val="Code"/>
        <w:rPr>
          <w:color w:val="383A42"/>
          <w:lang w:eastAsia="en-IN"/>
        </w:rPr>
      </w:pPr>
      <w:r w:rsidRPr="000C493A">
        <w:rPr>
          <w:color w:val="383A42"/>
          <w:lang w:eastAsia="en-IN"/>
        </w:rPr>
        <w:t>}</w:t>
      </w:r>
    </w:p>
    <w:p w14:paraId="689A2785" w14:textId="77777777" w:rsidR="000642B2" w:rsidRPr="000C493A" w:rsidRDefault="000642B2" w:rsidP="00036A3A">
      <w:pPr>
        <w:pStyle w:val="Subheadddddf"/>
      </w:pPr>
      <w:r w:rsidRPr="000C493A">
        <w:t>Output:</w:t>
      </w:r>
    </w:p>
    <w:p w14:paraId="7CEB1791" w14:textId="77777777" w:rsidR="000642B2" w:rsidRPr="000C493A" w:rsidRDefault="000642B2" w:rsidP="009740BA">
      <w:pPr>
        <w:pStyle w:val="Code"/>
        <w:rPr>
          <w:lang w:eastAsia="en-IN"/>
        </w:rPr>
      </w:pPr>
      <w:r w:rsidRPr="000C493A">
        <w:rPr>
          <w:lang w:eastAsia="en-IN"/>
        </w:rPr>
        <w:t>Matrix elements:</w:t>
      </w:r>
    </w:p>
    <w:p w14:paraId="61F41859" w14:textId="77777777" w:rsidR="000642B2" w:rsidRPr="000C493A" w:rsidRDefault="000642B2" w:rsidP="009740BA">
      <w:pPr>
        <w:pStyle w:val="Code"/>
        <w:rPr>
          <w:lang w:eastAsia="en-IN"/>
        </w:rPr>
      </w:pPr>
      <w:r w:rsidRPr="000C493A">
        <w:rPr>
          <w:lang w:eastAsia="en-IN"/>
        </w:rPr>
        <w:t>1 2 3</w:t>
      </w:r>
    </w:p>
    <w:p w14:paraId="6C570624" w14:textId="77777777" w:rsidR="000642B2" w:rsidRPr="000C493A" w:rsidRDefault="000642B2" w:rsidP="009740BA">
      <w:pPr>
        <w:pStyle w:val="Code"/>
        <w:rPr>
          <w:lang w:eastAsia="en-IN"/>
        </w:rPr>
      </w:pPr>
      <w:r w:rsidRPr="000C493A">
        <w:rPr>
          <w:lang w:eastAsia="en-IN"/>
        </w:rPr>
        <w:t>4 5 6</w:t>
      </w:r>
    </w:p>
    <w:p w14:paraId="61937DED" w14:textId="77777777" w:rsidR="000642B2" w:rsidRPr="000C493A" w:rsidRDefault="000642B2" w:rsidP="009740BA">
      <w:pPr>
        <w:pStyle w:val="Code"/>
        <w:rPr>
          <w:lang w:eastAsia="en-IN"/>
        </w:rPr>
      </w:pPr>
      <w:r w:rsidRPr="000C493A">
        <w:rPr>
          <w:lang w:eastAsia="en-IN"/>
        </w:rPr>
        <w:t>7 8 9</w:t>
      </w:r>
    </w:p>
    <w:p w14:paraId="7252C7D5" w14:textId="77777777" w:rsidR="000642B2" w:rsidRPr="000C493A" w:rsidRDefault="000642B2" w:rsidP="00036A3A">
      <w:pPr>
        <w:pStyle w:val="Subheadddddf"/>
      </w:pPr>
      <w:r w:rsidRPr="000C493A">
        <w:t>Understanding the Nested Loop Structure:</w:t>
      </w:r>
    </w:p>
    <w:p w14:paraId="6CC9354E" w14:textId="77777777" w:rsidR="000642B2" w:rsidRPr="000C493A" w:rsidRDefault="000642B2" w:rsidP="00036A3A">
      <w:pPr>
        <w:pStyle w:val="Pointss"/>
      </w:pPr>
      <w:r w:rsidRPr="000C493A">
        <w:t xml:space="preserve">The outer loop variable </w:t>
      </w:r>
      <w:r w:rsidRPr="000C493A">
        <w:rPr>
          <w:rFonts w:cs="Courier New"/>
        </w:rPr>
        <w:t>i</w:t>
      </w:r>
      <w:r w:rsidRPr="000C493A">
        <w:t xml:space="preserve"> controls which row we're processing</w:t>
      </w:r>
    </w:p>
    <w:p w14:paraId="7E0EE625" w14:textId="77777777" w:rsidR="000642B2" w:rsidRPr="000C493A" w:rsidRDefault="000642B2" w:rsidP="00036A3A">
      <w:pPr>
        <w:pStyle w:val="Pointss"/>
      </w:pPr>
      <w:r w:rsidRPr="000C493A">
        <w:t xml:space="preserve">For each value of </w:t>
      </w:r>
      <w:r w:rsidRPr="000C493A">
        <w:rPr>
          <w:rFonts w:cs="Courier New"/>
        </w:rPr>
        <w:t>i</w:t>
      </w:r>
      <w:r w:rsidRPr="000C493A">
        <w:t xml:space="preserve">, the inner loop variable </w:t>
      </w:r>
      <w:r w:rsidRPr="000C493A">
        <w:rPr>
          <w:rFonts w:cs="Courier New"/>
        </w:rPr>
        <w:t>j</w:t>
      </w:r>
      <w:r w:rsidRPr="000C493A">
        <w:t xml:space="preserve"> goes through all columns</w:t>
      </w:r>
    </w:p>
    <w:p w14:paraId="1CA0208A" w14:textId="77777777" w:rsidR="000642B2" w:rsidRPr="000C493A" w:rsidRDefault="000642B2" w:rsidP="00036A3A">
      <w:pPr>
        <w:pStyle w:val="Pointss"/>
      </w:pPr>
      <w:r w:rsidRPr="000C493A">
        <w:rPr>
          <w:rFonts w:cs="Courier New"/>
        </w:rPr>
        <w:t>matrix[i][j]</w:t>
      </w:r>
      <w:r w:rsidRPr="000C493A">
        <w:t xml:space="preserve"> accesses the element at row </w:t>
      </w:r>
      <w:r w:rsidRPr="000C493A">
        <w:rPr>
          <w:rFonts w:cs="Courier New"/>
        </w:rPr>
        <w:t>i</w:t>
      </w:r>
      <w:r w:rsidRPr="000C493A">
        <w:t xml:space="preserve">, column </w:t>
      </w:r>
      <w:r w:rsidRPr="000C493A">
        <w:rPr>
          <w:rFonts w:cs="Courier New"/>
        </w:rPr>
        <w:t>j</w:t>
      </w:r>
    </w:p>
    <w:p w14:paraId="460D14CA" w14:textId="77777777" w:rsidR="000642B2" w:rsidRPr="000C493A" w:rsidRDefault="000642B2" w:rsidP="00036A3A">
      <w:pPr>
        <w:pStyle w:val="Pointss"/>
      </w:pPr>
      <w:r w:rsidRPr="000C493A">
        <w:t>After completing all columns of a row, we print a newline before moving to the next row</w:t>
      </w:r>
    </w:p>
    <w:p w14:paraId="7EE36E3C" w14:textId="77777777" w:rsidR="000642B2" w:rsidRPr="000C493A" w:rsidRDefault="000642B2" w:rsidP="00036A3A">
      <w:pPr>
        <w:pStyle w:val="Subheadddddf"/>
      </w:pPr>
      <w:r w:rsidRPr="000C493A">
        <w:t>5. Practical Example: Addition of Two Matrices</w:t>
      </w:r>
    </w:p>
    <w:p w14:paraId="4D9457A1" w14:textId="45DA9CF0" w:rsidR="000642B2" w:rsidRPr="000C493A" w:rsidRDefault="000642B2" w:rsidP="00036A3A">
      <w:pPr>
        <w:pStyle w:val="texxtt"/>
        <w:rPr>
          <w:lang w:eastAsia="en-IN"/>
        </w:rPr>
      </w:pPr>
      <w:r w:rsidRPr="000C493A">
        <w:rPr>
          <w:lang w:eastAsia="en-IN"/>
        </w:rPr>
        <w:t>Matrix addition is a fundamental operation where corresponding elements of two matrices are added together. Let's implement this operation:</w:t>
      </w:r>
    </w:p>
    <w:p w14:paraId="4EF2A177"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D29343C" w14:textId="77777777" w:rsidR="000642B2" w:rsidRPr="000C493A" w:rsidRDefault="000642B2" w:rsidP="009740BA">
      <w:pPr>
        <w:pStyle w:val="Code"/>
        <w:rPr>
          <w:color w:val="383A42"/>
          <w:lang w:eastAsia="en-IN"/>
        </w:rPr>
      </w:pPr>
    </w:p>
    <w:p w14:paraId="40C5D21D"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01A8718"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w:t>
      </w:r>
      <w:r w:rsidRPr="000C493A">
        <w:rPr>
          <w:color w:val="B76B01"/>
          <w:lang w:eastAsia="en-IN"/>
        </w:rPr>
        <w:t>3</w:t>
      </w:r>
      <w:r w:rsidRPr="000C493A">
        <w:rPr>
          <w:color w:val="383A42"/>
          <w:lang w:eastAsia="en-IN"/>
        </w:rPr>
        <w:t xml:space="preserve">, </w:t>
      </w:r>
      <w:r w:rsidRPr="000C493A">
        <w:rPr>
          <w:color w:val="B76B01"/>
          <w:lang w:eastAsia="en-IN"/>
        </w:rPr>
        <w:t>4</w:t>
      </w:r>
      <w:r w:rsidRPr="000C493A">
        <w:rPr>
          <w:color w:val="383A42"/>
          <w:lang w:eastAsia="en-IN"/>
        </w:rPr>
        <w:t>}};</w:t>
      </w:r>
    </w:p>
    <w:p w14:paraId="14BD4E0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color w:val="B76B01"/>
          <w:lang w:eastAsia="en-IN"/>
        </w:rPr>
        <w:t>6</w:t>
      </w:r>
      <w:r w:rsidRPr="000C493A">
        <w:rPr>
          <w:color w:val="383A42"/>
          <w:lang w:eastAsia="en-IN"/>
        </w:rPr>
        <w:t>}, {</w:t>
      </w:r>
      <w:r w:rsidRPr="000C493A">
        <w:rPr>
          <w:color w:val="B76B01"/>
          <w:lang w:eastAsia="en-IN"/>
        </w:rPr>
        <w:t>7</w:t>
      </w:r>
      <w:r w:rsidRPr="000C493A">
        <w:rPr>
          <w:color w:val="383A42"/>
          <w:lang w:eastAsia="en-IN"/>
        </w:rPr>
        <w:t xml:space="preserve">, </w:t>
      </w:r>
      <w:r w:rsidRPr="000C493A">
        <w:rPr>
          <w:color w:val="B76B01"/>
          <w:lang w:eastAsia="en-IN"/>
        </w:rPr>
        <w:t>8</w:t>
      </w:r>
      <w:r w:rsidRPr="000C493A">
        <w:rPr>
          <w:color w:val="383A42"/>
          <w:lang w:eastAsia="en-IN"/>
        </w:rPr>
        <w:t>}};</w:t>
      </w:r>
    </w:p>
    <w:p w14:paraId="3D683A9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w:t>
      </w:r>
    </w:p>
    <w:p w14:paraId="629D84D6" w14:textId="77777777" w:rsidR="000642B2" w:rsidRPr="000C493A" w:rsidRDefault="000642B2" w:rsidP="009740BA">
      <w:pPr>
        <w:pStyle w:val="Code"/>
        <w:rPr>
          <w:color w:val="383A42"/>
          <w:lang w:eastAsia="en-IN"/>
        </w:rPr>
      </w:pPr>
      <w:r w:rsidRPr="000C493A">
        <w:rPr>
          <w:color w:val="383A42"/>
          <w:lang w:eastAsia="en-IN"/>
        </w:rPr>
        <w:t xml:space="preserve">    </w:t>
      </w:r>
    </w:p>
    <w:p w14:paraId="4FFDF60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Adding corresponding elements</w:t>
      </w:r>
    </w:p>
    <w:p w14:paraId="5CD5820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05E9311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5E0BFE57" w14:textId="77777777" w:rsidR="000642B2" w:rsidRPr="000C493A" w:rsidRDefault="000642B2" w:rsidP="009740BA">
      <w:pPr>
        <w:pStyle w:val="Code"/>
        <w:rPr>
          <w:color w:val="383A42"/>
          <w:lang w:eastAsia="en-IN"/>
        </w:rPr>
      </w:pPr>
      <w:r w:rsidRPr="000C493A">
        <w:rPr>
          <w:color w:val="383A42"/>
          <w:lang w:eastAsia="en-IN"/>
        </w:rPr>
        <w:t xml:space="preserve">            sum[i][j] </w:t>
      </w:r>
      <w:r w:rsidRPr="000C493A">
        <w:rPr>
          <w:color w:val="4078F2"/>
          <w:lang w:eastAsia="en-IN"/>
        </w:rPr>
        <w:t>=</w:t>
      </w:r>
      <w:r w:rsidRPr="000C493A">
        <w:rPr>
          <w:color w:val="383A42"/>
          <w:lang w:eastAsia="en-IN"/>
        </w:rPr>
        <w:t xml:space="preserve"> a[i][j] </w:t>
      </w:r>
      <w:r w:rsidRPr="000C493A">
        <w:rPr>
          <w:color w:val="4078F2"/>
          <w:lang w:eastAsia="en-IN"/>
        </w:rPr>
        <w:t>+</w:t>
      </w:r>
      <w:r w:rsidRPr="000C493A">
        <w:rPr>
          <w:color w:val="383A42"/>
          <w:lang w:eastAsia="en-IN"/>
        </w:rPr>
        <w:t xml:space="preserve"> b[i][j];</w:t>
      </w:r>
    </w:p>
    <w:p w14:paraId="0D292D0B" w14:textId="77777777" w:rsidR="000642B2" w:rsidRPr="000C493A" w:rsidRDefault="000642B2" w:rsidP="009740BA">
      <w:pPr>
        <w:pStyle w:val="Code"/>
        <w:rPr>
          <w:color w:val="383A42"/>
          <w:lang w:eastAsia="en-IN"/>
        </w:rPr>
      </w:pPr>
      <w:r w:rsidRPr="000C493A">
        <w:rPr>
          <w:color w:val="383A42"/>
          <w:lang w:eastAsia="en-IN"/>
        </w:rPr>
        <w:t xml:space="preserve">        }</w:t>
      </w:r>
    </w:p>
    <w:p w14:paraId="7FB1C5E0" w14:textId="77777777" w:rsidR="000642B2" w:rsidRPr="000C493A" w:rsidRDefault="000642B2" w:rsidP="009740BA">
      <w:pPr>
        <w:pStyle w:val="Code"/>
        <w:rPr>
          <w:color w:val="383A42"/>
          <w:lang w:eastAsia="en-IN"/>
        </w:rPr>
      </w:pPr>
      <w:r w:rsidRPr="000C493A">
        <w:rPr>
          <w:color w:val="383A42"/>
          <w:lang w:eastAsia="en-IN"/>
        </w:rPr>
        <w:t xml:space="preserve">    }</w:t>
      </w:r>
    </w:p>
    <w:p w14:paraId="62011C22" w14:textId="77777777" w:rsidR="000642B2" w:rsidRPr="000C493A" w:rsidRDefault="000642B2" w:rsidP="009740BA">
      <w:pPr>
        <w:pStyle w:val="Code"/>
        <w:rPr>
          <w:color w:val="383A42"/>
          <w:lang w:eastAsia="en-IN"/>
        </w:rPr>
      </w:pPr>
      <w:r w:rsidRPr="000C493A">
        <w:rPr>
          <w:color w:val="383A42"/>
          <w:lang w:eastAsia="en-IN"/>
        </w:rPr>
        <w:t xml:space="preserve">    </w:t>
      </w:r>
    </w:p>
    <w:p w14:paraId="5FA124A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Display the result</w:t>
      </w:r>
    </w:p>
    <w:p w14:paraId="4407445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"Sum of matrices:\n"</w:t>
      </w:r>
      <w:r w:rsidRPr="000C493A">
        <w:rPr>
          <w:color w:val="383A42"/>
          <w:lang w:eastAsia="en-IN"/>
        </w:rPr>
        <w:t>);</w:t>
      </w:r>
    </w:p>
    <w:p w14:paraId="65D600F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5DEF0BF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36AC057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sum[i][j]);</w:t>
      </w:r>
    </w:p>
    <w:p w14:paraId="00595E53" w14:textId="77777777" w:rsidR="000642B2" w:rsidRPr="000C493A" w:rsidRDefault="000642B2" w:rsidP="009740BA">
      <w:pPr>
        <w:pStyle w:val="Code"/>
        <w:rPr>
          <w:color w:val="383A42"/>
          <w:lang w:eastAsia="en-IN"/>
        </w:rPr>
      </w:pPr>
      <w:r w:rsidRPr="000C493A">
        <w:rPr>
          <w:color w:val="383A42"/>
          <w:lang w:eastAsia="en-IN"/>
        </w:rPr>
        <w:t xml:space="preserve">        }</w:t>
      </w:r>
    </w:p>
    <w:p w14:paraId="7F84584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133CDDD1" w14:textId="77777777" w:rsidR="000642B2" w:rsidRPr="000C493A" w:rsidRDefault="000642B2" w:rsidP="009740BA">
      <w:pPr>
        <w:pStyle w:val="Code"/>
        <w:rPr>
          <w:color w:val="383A42"/>
          <w:lang w:eastAsia="en-IN"/>
        </w:rPr>
      </w:pPr>
      <w:r w:rsidRPr="000C493A">
        <w:rPr>
          <w:color w:val="383A42"/>
          <w:lang w:eastAsia="en-IN"/>
        </w:rPr>
        <w:t xml:space="preserve">    }</w:t>
      </w:r>
    </w:p>
    <w:p w14:paraId="21165A3E" w14:textId="77777777" w:rsidR="000642B2" w:rsidRPr="000C493A" w:rsidRDefault="000642B2" w:rsidP="009740BA">
      <w:pPr>
        <w:pStyle w:val="Code"/>
        <w:rPr>
          <w:color w:val="383A42"/>
          <w:lang w:eastAsia="en-IN"/>
        </w:rPr>
      </w:pPr>
      <w:r w:rsidRPr="000C493A">
        <w:rPr>
          <w:color w:val="383A42"/>
          <w:lang w:eastAsia="en-IN"/>
        </w:rPr>
        <w:t xml:space="preserve">    </w:t>
      </w:r>
    </w:p>
    <w:p w14:paraId="7190C2A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9888178" w14:textId="77777777" w:rsidR="000642B2" w:rsidRPr="000C493A" w:rsidRDefault="000642B2" w:rsidP="009740BA">
      <w:pPr>
        <w:pStyle w:val="Code"/>
        <w:rPr>
          <w:color w:val="383A42"/>
          <w:lang w:eastAsia="en-IN"/>
        </w:rPr>
      </w:pPr>
      <w:r w:rsidRPr="000C493A">
        <w:rPr>
          <w:color w:val="383A42"/>
          <w:lang w:eastAsia="en-IN"/>
        </w:rPr>
        <w:t>}</w:t>
      </w:r>
    </w:p>
    <w:p w14:paraId="64DBBBB9" w14:textId="77777777" w:rsidR="000642B2" w:rsidRPr="000C493A" w:rsidRDefault="000642B2" w:rsidP="00036A3A">
      <w:pPr>
        <w:pStyle w:val="Subheadddddf"/>
      </w:pPr>
      <w:r w:rsidRPr="000C493A">
        <w:t>Output:</w:t>
      </w:r>
    </w:p>
    <w:p w14:paraId="5CBD8DF5" w14:textId="77777777" w:rsidR="000642B2" w:rsidRPr="000C493A" w:rsidRDefault="000642B2" w:rsidP="009740BA">
      <w:pPr>
        <w:pStyle w:val="Code"/>
        <w:rPr>
          <w:lang w:eastAsia="en-IN"/>
        </w:rPr>
      </w:pPr>
      <w:r w:rsidRPr="000C493A">
        <w:rPr>
          <w:lang w:eastAsia="en-IN"/>
        </w:rPr>
        <w:t>Sum of matrices:</w:t>
      </w:r>
    </w:p>
    <w:p w14:paraId="6EFBE377" w14:textId="77777777" w:rsidR="000642B2" w:rsidRPr="000C493A" w:rsidRDefault="000642B2" w:rsidP="009740BA">
      <w:pPr>
        <w:pStyle w:val="Code"/>
        <w:rPr>
          <w:lang w:eastAsia="en-IN"/>
        </w:rPr>
      </w:pPr>
      <w:r w:rsidRPr="000C493A">
        <w:rPr>
          <w:lang w:eastAsia="en-IN"/>
        </w:rPr>
        <w:t>6 8</w:t>
      </w:r>
    </w:p>
    <w:p w14:paraId="505248E9" w14:textId="77777777" w:rsidR="000642B2" w:rsidRPr="000C493A" w:rsidRDefault="000642B2" w:rsidP="009740BA">
      <w:pPr>
        <w:pStyle w:val="Code"/>
        <w:rPr>
          <w:lang w:eastAsia="en-IN"/>
        </w:rPr>
      </w:pPr>
      <w:r w:rsidRPr="000C493A">
        <w:rPr>
          <w:lang w:eastAsia="en-IN"/>
        </w:rPr>
        <w:t>10 12</w:t>
      </w:r>
    </w:p>
    <w:p w14:paraId="7FC3F612" w14:textId="77777777" w:rsidR="000642B2" w:rsidRPr="000C493A" w:rsidRDefault="000642B2" w:rsidP="00036A3A">
      <w:pPr>
        <w:pStyle w:val="Subheadddddf"/>
      </w:pPr>
      <w:r w:rsidRPr="000C493A">
        <w:t>Mathematical Operation:</w:t>
      </w:r>
    </w:p>
    <w:p w14:paraId="1BC4122B" w14:textId="77777777" w:rsidR="000642B2" w:rsidRPr="000C493A" w:rsidRDefault="000642B2" w:rsidP="009740BA">
      <w:pPr>
        <w:pStyle w:val="Code"/>
        <w:rPr>
          <w:lang w:eastAsia="en-IN"/>
        </w:rPr>
      </w:pPr>
      <w:r w:rsidRPr="000C493A">
        <w:rPr>
          <w:lang w:eastAsia="en-IN"/>
        </w:rPr>
        <w:t xml:space="preserve">  1  2       5  6       6  8</w:t>
      </w:r>
    </w:p>
    <w:p w14:paraId="4BF9B863" w14:textId="77777777" w:rsidR="000642B2" w:rsidRPr="000C493A" w:rsidRDefault="000642B2" w:rsidP="009740BA">
      <w:pPr>
        <w:pStyle w:val="Code"/>
        <w:rPr>
          <w:lang w:eastAsia="en-IN"/>
        </w:rPr>
      </w:pPr>
      <w:r w:rsidRPr="000C493A">
        <w:rPr>
          <w:lang w:eastAsia="en-IN"/>
        </w:rPr>
        <w:t>( 3  4 ) + ( 7  8 ) = ( 10 12 )</w:t>
      </w:r>
    </w:p>
    <w:p w14:paraId="462393B8" w14:textId="77777777" w:rsidR="000642B2" w:rsidRPr="000C493A" w:rsidRDefault="000642B2" w:rsidP="00036A3A">
      <w:pPr>
        <w:pStyle w:val="texxtt"/>
        <w:rPr>
          <w:lang w:eastAsia="en-IN"/>
        </w:rPr>
      </w:pPr>
      <w:r w:rsidRPr="000C493A">
        <w:rPr>
          <w:lang w:eastAsia="en-IN"/>
        </w:rPr>
        <w:t>This example demonstrates how the nested loop structure naturally maps to the row-column organization of matrices.</w:t>
      </w:r>
    </w:p>
    <w:p w14:paraId="158279FD" w14:textId="77777777" w:rsidR="00436910" w:rsidRDefault="00436910" w:rsidP="00036A3A">
      <w:pPr>
        <w:pStyle w:val="Subheadddddf"/>
      </w:pPr>
    </w:p>
    <w:p w14:paraId="5DE6C6F2" w14:textId="7BCD7EB2" w:rsidR="000642B2" w:rsidRPr="000C493A" w:rsidRDefault="000642B2" w:rsidP="00036A3A">
      <w:pPr>
        <w:pStyle w:val="Subheadddddf"/>
      </w:pPr>
      <w:r w:rsidRPr="000C493A">
        <w:t>6. Advanced Example: Multiplication of Two Matrices</w:t>
      </w:r>
    </w:p>
    <w:p w14:paraId="1A27A2DE" w14:textId="596281CA" w:rsidR="000642B2" w:rsidRPr="000C493A" w:rsidRDefault="000642B2" w:rsidP="00036A3A">
      <w:pPr>
        <w:pStyle w:val="texxtt"/>
        <w:rPr>
          <w:lang w:eastAsia="en-IN"/>
        </w:rPr>
      </w:pPr>
      <w:r w:rsidRPr="000C493A">
        <w:rPr>
          <w:lang w:eastAsia="en-IN"/>
        </w:rPr>
        <w:t>Matrix multiplication is more complex than addition. Each element in the result matrix is computed by taking the dot product of a row from the first matrix with a column from the second matrix.</w:t>
      </w:r>
    </w:p>
    <w:p w14:paraId="7D9FD39F"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78664B5" w14:textId="77777777" w:rsidR="000642B2" w:rsidRPr="000C493A" w:rsidRDefault="000642B2" w:rsidP="009740BA">
      <w:pPr>
        <w:pStyle w:val="Code"/>
        <w:rPr>
          <w:color w:val="383A42"/>
          <w:lang w:eastAsia="en-IN"/>
        </w:rPr>
      </w:pPr>
    </w:p>
    <w:p w14:paraId="79D26DF5"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8D15A1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w:t>
      </w:r>
      <w:r w:rsidRPr="000C493A">
        <w:rPr>
          <w:color w:val="B76B01"/>
          <w:lang w:eastAsia="en-IN"/>
        </w:rPr>
        <w:t>3</w:t>
      </w:r>
      <w:r w:rsidRPr="000C493A">
        <w:rPr>
          <w:color w:val="383A42"/>
          <w:lang w:eastAsia="en-IN"/>
        </w:rPr>
        <w:t xml:space="preserve">, </w:t>
      </w:r>
      <w:r w:rsidRPr="000C493A">
        <w:rPr>
          <w:color w:val="B76B01"/>
          <w:lang w:eastAsia="en-IN"/>
        </w:rPr>
        <w:t>4</w:t>
      </w:r>
      <w:r w:rsidRPr="000C493A">
        <w:rPr>
          <w:color w:val="383A42"/>
          <w:lang w:eastAsia="en-IN"/>
        </w:rPr>
        <w:t>}};</w:t>
      </w:r>
    </w:p>
    <w:p w14:paraId="327A41E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b[</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0</w:t>
      </w:r>
      <w:r w:rsidRPr="000C493A">
        <w:rPr>
          <w:color w:val="383A42"/>
          <w:lang w:eastAsia="en-IN"/>
        </w:rPr>
        <w:t>},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w:t>
      </w:r>
    </w:p>
    <w:p w14:paraId="174020E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product[</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w:t>
      </w:r>
    </w:p>
    <w:p w14:paraId="123BF94B" w14:textId="77777777" w:rsidR="000642B2" w:rsidRPr="000C493A" w:rsidRDefault="000642B2" w:rsidP="009740BA">
      <w:pPr>
        <w:pStyle w:val="Code"/>
        <w:rPr>
          <w:color w:val="383A42"/>
          <w:lang w:eastAsia="en-IN"/>
        </w:rPr>
      </w:pPr>
      <w:r w:rsidRPr="000C493A">
        <w:rPr>
          <w:color w:val="383A42"/>
          <w:lang w:eastAsia="en-IN"/>
        </w:rPr>
        <w:t xml:space="preserve">    </w:t>
      </w:r>
    </w:p>
    <w:p w14:paraId="21D779E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Initialize product matrix with zeros</w:t>
      </w:r>
    </w:p>
    <w:p w14:paraId="626B791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501144B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418606C2" w14:textId="77777777" w:rsidR="000642B2" w:rsidRPr="000C493A" w:rsidRDefault="000642B2" w:rsidP="009740BA">
      <w:pPr>
        <w:pStyle w:val="Code"/>
        <w:rPr>
          <w:color w:val="383A42"/>
          <w:lang w:eastAsia="en-IN"/>
        </w:rPr>
      </w:pPr>
      <w:r w:rsidRPr="000C493A">
        <w:rPr>
          <w:color w:val="383A42"/>
          <w:lang w:eastAsia="en-IN"/>
        </w:rPr>
        <w:t xml:space="preserve">            product[i][j]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4DBE17FE" w14:textId="77777777" w:rsidR="000642B2" w:rsidRPr="000C493A" w:rsidRDefault="000642B2" w:rsidP="009740BA">
      <w:pPr>
        <w:pStyle w:val="Code"/>
        <w:rPr>
          <w:color w:val="383A42"/>
          <w:lang w:eastAsia="en-IN"/>
        </w:rPr>
      </w:pPr>
      <w:r w:rsidRPr="000C493A">
        <w:rPr>
          <w:color w:val="383A42"/>
          <w:lang w:eastAsia="en-IN"/>
        </w:rPr>
        <w:t xml:space="preserve">        }</w:t>
      </w:r>
    </w:p>
    <w:p w14:paraId="10AB4B1C" w14:textId="77777777" w:rsidR="000642B2" w:rsidRPr="000C493A" w:rsidRDefault="000642B2" w:rsidP="009740BA">
      <w:pPr>
        <w:pStyle w:val="Code"/>
        <w:rPr>
          <w:color w:val="383A42"/>
          <w:lang w:eastAsia="en-IN"/>
        </w:rPr>
      </w:pPr>
      <w:r w:rsidRPr="000C493A">
        <w:rPr>
          <w:color w:val="383A42"/>
          <w:lang w:eastAsia="en-IN"/>
        </w:rPr>
        <w:t xml:space="preserve">    }</w:t>
      </w:r>
    </w:p>
    <w:p w14:paraId="166D30DD" w14:textId="77777777" w:rsidR="000642B2" w:rsidRPr="000C493A" w:rsidRDefault="000642B2" w:rsidP="009740BA">
      <w:pPr>
        <w:pStyle w:val="Code"/>
        <w:rPr>
          <w:color w:val="383A42"/>
          <w:lang w:eastAsia="en-IN"/>
        </w:rPr>
      </w:pPr>
      <w:r w:rsidRPr="000C493A">
        <w:rPr>
          <w:color w:val="383A42"/>
          <w:lang w:eastAsia="en-IN"/>
        </w:rPr>
        <w:t xml:space="preserve">    </w:t>
      </w:r>
    </w:p>
    <w:p w14:paraId="75F850E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Matrix multiplication algorithm</w:t>
      </w:r>
    </w:p>
    <w:p w14:paraId="52444D6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xml:space="preserve">) {          </w:t>
      </w:r>
      <w:r w:rsidRPr="000C493A">
        <w:rPr>
          <w:i/>
          <w:iCs/>
          <w:color w:val="A0A1A7"/>
          <w:lang w:eastAsia="en-IN"/>
        </w:rPr>
        <w:t>// For each row of first matrix</w:t>
      </w:r>
    </w:p>
    <w:p w14:paraId="2159B3E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xml:space="preserve">) {      </w:t>
      </w:r>
      <w:r w:rsidRPr="000C493A">
        <w:rPr>
          <w:i/>
          <w:iCs/>
          <w:color w:val="A0A1A7"/>
          <w:lang w:eastAsia="en-IN"/>
        </w:rPr>
        <w:t>// For each column of second matrix</w:t>
      </w:r>
    </w:p>
    <w:p w14:paraId="0957255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k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k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k</w:t>
      </w:r>
      <w:r w:rsidRPr="000C493A">
        <w:rPr>
          <w:color w:val="4078F2"/>
          <w:lang w:eastAsia="en-IN"/>
        </w:rPr>
        <w:t>++</w:t>
      </w:r>
      <w:r w:rsidRPr="000C493A">
        <w:rPr>
          <w:color w:val="383A42"/>
          <w:lang w:eastAsia="en-IN"/>
        </w:rPr>
        <w:t xml:space="preserve">) {  </w:t>
      </w:r>
      <w:r w:rsidRPr="000C493A">
        <w:rPr>
          <w:i/>
          <w:iCs/>
          <w:color w:val="A0A1A7"/>
          <w:lang w:eastAsia="en-IN"/>
        </w:rPr>
        <w:t>// Compute dot product</w:t>
      </w:r>
    </w:p>
    <w:p w14:paraId="6F41646E" w14:textId="77777777" w:rsidR="000642B2" w:rsidRPr="000C493A" w:rsidRDefault="000642B2" w:rsidP="009740BA">
      <w:pPr>
        <w:pStyle w:val="Code"/>
        <w:rPr>
          <w:color w:val="383A42"/>
          <w:lang w:eastAsia="en-IN"/>
        </w:rPr>
      </w:pPr>
      <w:r w:rsidRPr="000C493A">
        <w:rPr>
          <w:color w:val="383A42"/>
          <w:lang w:eastAsia="en-IN"/>
        </w:rPr>
        <w:t xml:space="preserve">                product[i][j] </w:t>
      </w:r>
      <w:r w:rsidRPr="000C493A">
        <w:rPr>
          <w:color w:val="4078F2"/>
          <w:lang w:eastAsia="en-IN"/>
        </w:rPr>
        <w:t>+=</w:t>
      </w:r>
      <w:r w:rsidRPr="000C493A">
        <w:rPr>
          <w:color w:val="383A42"/>
          <w:lang w:eastAsia="en-IN"/>
        </w:rPr>
        <w:t xml:space="preserve"> a[i][k] </w:t>
      </w:r>
      <w:r w:rsidRPr="000C493A">
        <w:rPr>
          <w:color w:val="4078F2"/>
          <w:lang w:eastAsia="en-IN"/>
        </w:rPr>
        <w:t>*</w:t>
      </w:r>
      <w:r w:rsidRPr="000C493A">
        <w:rPr>
          <w:color w:val="383A42"/>
          <w:lang w:eastAsia="en-IN"/>
        </w:rPr>
        <w:t xml:space="preserve"> b[k][j];</w:t>
      </w:r>
    </w:p>
    <w:p w14:paraId="3AB6D5A2" w14:textId="77777777" w:rsidR="000642B2" w:rsidRPr="000C493A" w:rsidRDefault="000642B2" w:rsidP="009740BA">
      <w:pPr>
        <w:pStyle w:val="Code"/>
        <w:rPr>
          <w:color w:val="383A42"/>
          <w:lang w:eastAsia="en-IN"/>
        </w:rPr>
      </w:pPr>
      <w:r w:rsidRPr="000C493A">
        <w:rPr>
          <w:color w:val="383A42"/>
          <w:lang w:eastAsia="en-IN"/>
        </w:rPr>
        <w:t xml:space="preserve">            }</w:t>
      </w:r>
    </w:p>
    <w:p w14:paraId="132E837E" w14:textId="77777777" w:rsidR="000642B2" w:rsidRPr="000C493A" w:rsidRDefault="000642B2" w:rsidP="009740BA">
      <w:pPr>
        <w:pStyle w:val="Code"/>
        <w:rPr>
          <w:color w:val="383A42"/>
          <w:lang w:eastAsia="en-IN"/>
        </w:rPr>
      </w:pPr>
      <w:r w:rsidRPr="000C493A">
        <w:rPr>
          <w:color w:val="383A42"/>
          <w:lang w:eastAsia="en-IN"/>
        </w:rPr>
        <w:t xml:space="preserve">        }</w:t>
      </w:r>
    </w:p>
    <w:p w14:paraId="7A7731DE" w14:textId="77777777" w:rsidR="000642B2" w:rsidRPr="000C493A" w:rsidRDefault="000642B2" w:rsidP="009740BA">
      <w:pPr>
        <w:pStyle w:val="Code"/>
        <w:rPr>
          <w:color w:val="383A42"/>
          <w:lang w:eastAsia="en-IN"/>
        </w:rPr>
      </w:pPr>
      <w:r w:rsidRPr="000C493A">
        <w:rPr>
          <w:color w:val="383A42"/>
          <w:lang w:eastAsia="en-IN"/>
        </w:rPr>
        <w:t xml:space="preserve">    }</w:t>
      </w:r>
    </w:p>
    <w:p w14:paraId="49C0FB39" w14:textId="77777777" w:rsidR="000642B2" w:rsidRPr="000C493A" w:rsidRDefault="000642B2" w:rsidP="009740BA">
      <w:pPr>
        <w:pStyle w:val="Code"/>
        <w:rPr>
          <w:color w:val="383A42"/>
          <w:lang w:eastAsia="en-IN"/>
        </w:rPr>
      </w:pPr>
      <w:r w:rsidRPr="000C493A">
        <w:rPr>
          <w:color w:val="383A42"/>
          <w:lang w:eastAsia="en-IN"/>
        </w:rPr>
        <w:t xml:space="preserve">    </w:t>
      </w:r>
    </w:p>
    <w:p w14:paraId="0B72910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i/>
          <w:iCs/>
          <w:color w:val="A0A1A7"/>
          <w:lang w:eastAsia="en-IN"/>
        </w:rPr>
        <w:t>// Display result</w:t>
      </w:r>
    </w:p>
    <w:p w14:paraId="453177E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"Product of matrices:\n"</w:t>
      </w:r>
      <w:r w:rsidRPr="000C493A">
        <w:rPr>
          <w:color w:val="383A42"/>
          <w:lang w:eastAsia="en-IN"/>
        </w:rPr>
        <w:t>);</w:t>
      </w:r>
    </w:p>
    <w:p w14:paraId="15D2B18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4EF0D67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085F7D7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product[i][j]);</w:t>
      </w:r>
    </w:p>
    <w:p w14:paraId="525C7ACB" w14:textId="77777777" w:rsidR="000642B2" w:rsidRPr="000C493A" w:rsidRDefault="000642B2" w:rsidP="009740BA">
      <w:pPr>
        <w:pStyle w:val="Code"/>
        <w:rPr>
          <w:color w:val="383A42"/>
          <w:lang w:eastAsia="en-IN"/>
        </w:rPr>
      </w:pPr>
      <w:r w:rsidRPr="000C493A">
        <w:rPr>
          <w:color w:val="383A42"/>
          <w:lang w:eastAsia="en-IN"/>
        </w:rPr>
        <w:t xml:space="preserve">        }</w:t>
      </w:r>
    </w:p>
    <w:p w14:paraId="40DFABA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5FC98481" w14:textId="77777777" w:rsidR="000642B2" w:rsidRPr="000C493A" w:rsidRDefault="000642B2" w:rsidP="009740BA">
      <w:pPr>
        <w:pStyle w:val="Code"/>
        <w:rPr>
          <w:color w:val="383A42"/>
          <w:lang w:eastAsia="en-IN"/>
        </w:rPr>
      </w:pPr>
      <w:r w:rsidRPr="000C493A">
        <w:rPr>
          <w:color w:val="383A42"/>
          <w:lang w:eastAsia="en-IN"/>
        </w:rPr>
        <w:t xml:space="preserve">    }</w:t>
      </w:r>
    </w:p>
    <w:p w14:paraId="50ED2A58" w14:textId="77777777" w:rsidR="000642B2" w:rsidRPr="000C493A" w:rsidRDefault="000642B2" w:rsidP="009740BA">
      <w:pPr>
        <w:pStyle w:val="Code"/>
        <w:rPr>
          <w:color w:val="383A42"/>
          <w:lang w:eastAsia="en-IN"/>
        </w:rPr>
      </w:pPr>
      <w:r w:rsidRPr="000C493A">
        <w:rPr>
          <w:color w:val="383A42"/>
          <w:lang w:eastAsia="en-IN"/>
        </w:rPr>
        <w:t xml:space="preserve">    </w:t>
      </w:r>
    </w:p>
    <w:p w14:paraId="357E57D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AFDE10D" w14:textId="77777777" w:rsidR="000642B2" w:rsidRPr="000C493A" w:rsidRDefault="000642B2" w:rsidP="009740BA">
      <w:pPr>
        <w:pStyle w:val="Code"/>
        <w:rPr>
          <w:color w:val="383A42"/>
          <w:lang w:eastAsia="en-IN"/>
        </w:rPr>
      </w:pPr>
      <w:r w:rsidRPr="000C493A">
        <w:rPr>
          <w:color w:val="383A42"/>
          <w:lang w:eastAsia="en-IN"/>
        </w:rPr>
        <w:t>}</w:t>
      </w:r>
    </w:p>
    <w:p w14:paraId="08AF7DCD" w14:textId="722069BA" w:rsidR="000642B2" w:rsidRPr="000C493A" w:rsidRDefault="000642B2" w:rsidP="00036A3A">
      <w:pPr>
        <w:pStyle w:val="Subheadddddf"/>
      </w:pPr>
      <w:r w:rsidRPr="000C493A">
        <w:t>Output:</w:t>
      </w:r>
    </w:p>
    <w:p w14:paraId="4F79DF4A" w14:textId="77777777" w:rsidR="000642B2" w:rsidRPr="000C493A" w:rsidRDefault="000642B2" w:rsidP="009740BA">
      <w:pPr>
        <w:pStyle w:val="Code"/>
        <w:rPr>
          <w:lang w:eastAsia="en-IN"/>
        </w:rPr>
      </w:pPr>
      <w:r w:rsidRPr="000C493A">
        <w:rPr>
          <w:lang w:eastAsia="en-IN"/>
        </w:rPr>
        <w:t>Product of matrices:</w:t>
      </w:r>
    </w:p>
    <w:p w14:paraId="1177EE1B" w14:textId="77777777" w:rsidR="000642B2" w:rsidRPr="000C493A" w:rsidRDefault="000642B2" w:rsidP="009740BA">
      <w:pPr>
        <w:pStyle w:val="Code"/>
        <w:rPr>
          <w:lang w:eastAsia="en-IN"/>
        </w:rPr>
      </w:pPr>
      <w:r w:rsidRPr="000C493A">
        <w:rPr>
          <w:lang w:eastAsia="en-IN"/>
        </w:rPr>
        <w:t>4 4</w:t>
      </w:r>
    </w:p>
    <w:p w14:paraId="40F63B94" w14:textId="77777777" w:rsidR="000642B2" w:rsidRPr="000C493A" w:rsidRDefault="000642B2" w:rsidP="009740BA">
      <w:pPr>
        <w:pStyle w:val="Code"/>
        <w:rPr>
          <w:lang w:eastAsia="en-IN"/>
        </w:rPr>
      </w:pPr>
      <w:r w:rsidRPr="000C493A">
        <w:rPr>
          <w:lang w:eastAsia="en-IN"/>
        </w:rPr>
        <w:t>10 8</w:t>
      </w:r>
    </w:p>
    <w:p w14:paraId="41587854" w14:textId="77777777" w:rsidR="000642B2" w:rsidRPr="000C493A" w:rsidRDefault="000642B2" w:rsidP="00036A3A">
      <w:pPr>
        <w:pStyle w:val="Subheadddddf"/>
      </w:pPr>
      <w:r w:rsidRPr="000C493A">
        <w:t>Understanding the Algorithm:</w:t>
      </w:r>
    </w:p>
    <w:p w14:paraId="7A0D0701" w14:textId="77777777" w:rsidR="000642B2" w:rsidRPr="000C493A" w:rsidRDefault="000642B2" w:rsidP="00036A3A">
      <w:pPr>
        <w:pStyle w:val="Pointss"/>
      </w:pPr>
      <w:r w:rsidRPr="000C493A">
        <w:t>We use three nested loops for matrix multiplication</w:t>
      </w:r>
    </w:p>
    <w:p w14:paraId="60D29F0E" w14:textId="77777777" w:rsidR="000642B2" w:rsidRPr="000C493A" w:rsidRDefault="000642B2" w:rsidP="00036A3A">
      <w:pPr>
        <w:pStyle w:val="Pointss"/>
      </w:pPr>
      <w:r w:rsidRPr="000C493A">
        <w:t>The outer two loops (</w:t>
      </w:r>
      <w:r w:rsidRPr="000C493A">
        <w:rPr>
          <w:rFonts w:cs="Courier New"/>
        </w:rPr>
        <w:t>i</w:t>
      </w:r>
      <w:r w:rsidRPr="000C493A">
        <w:t xml:space="preserve"> and </w:t>
      </w:r>
      <w:r w:rsidRPr="000C493A">
        <w:rPr>
          <w:rFonts w:cs="Courier New"/>
        </w:rPr>
        <w:t>j</w:t>
      </w:r>
      <w:r w:rsidRPr="000C493A">
        <w:t>) determine which element of the result we're computing</w:t>
      </w:r>
    </w:p>
    <w:p w14:paraId="0B2CD94B" w14:textId="77777777" w:rsidR="000642B2" w:rsidRPr="000C493A" w:rsidRDefault="000642B2" w:rsidP="00036A3A">
      <w:pPr>
        <w:pStyle w:val="Pointss"/>
      </w:pPr>
      <w:r w:rsidRPr="000C493A">
        <w:t>The innermost loop (</w:t>
      </w:r>
      <w:r w:rsidRPr="000C493A">
        <w:rPr>
          <w:rFonts w:cs="Courier New"/>
        </w:rPr>
        <w:t>k</w:t>
      </w:r>
      <w:r w:rsidRPr="000C493A">
        <w:t>) performs the dot product calculation</w:t>
      </w:r>
    </w:p>
    <w:p w14:paraId="5298D9BA" w14:textId="77777777" w:rsidR="000642B2" w:rsidRPr="000C493A" w:rsidRDefault="000642B2" w:rsidP="00036A3A">
      <w:pPr>
        <w:pStyle w:val="Pointss"/>
      </w:pPr>
      <w:r w:rsidRPr="000C493A">
        <w:t xml:space="preserve">For each element </w:t>
      </w:r>
      <w:r w:rsidRPr="000C493A">
        <w:rPr>
          <w:rFonts w:cs="Courier New"/>
        </w:rPr>
        <w:t>product[i][j]</w:t>
      </w:r>
      <w:r w:rsidRPr="000C493A">
        <w:t xml:space="preserve">, we compute: </w:t>
      </w:r>
      <w:r w:rsidRPr="000C493A">
        <w:rPr>
          <w:rFonts w:cs="Courier New"/>
        </w:rPr>
        <w:t>a[i][0]*b[0][j] + a[i][1]*b[1][j] + ...</w:t>
      </w:r>
    </w:p>
    <w:p w14:paraId="4CE59959" w14:textId="77777777" w:rsidR="000642B2" w:rsidRPr="000C493A" w:rsidRDefault="000642B2" w:rsidP="00036A3A">
      <w:pPr>
        <w:pStyle w:val="Subheadddddf"/>
      </w:pPr>
      <w:r w:rsidRPr="000C493A">
        <w:t>Mathematical Verification:</w:t>
      </w:r>
    </w:p>
    <w:p w14:paraId="1F38D0F0" w14:textId="77777777" w:rsidR="000642B2" w:rsidRPr="000C493A" w:rsidRDefault="000642B2" w:rsidP="009740BA">
      <w:pPr>
        <w:pStyle w:val="Code"/>
        <w:rPr>
          <w:lang w:eastAsia="en-IN"/>
        </w:rPr>
      </w:pPr>
      <w:r w:rsidRPr="000C493A">
        <w:rPr>
          <w:lang w:eastAsia="en-IN"/>
        </w:rPr>
        <w:t>For product[0][0]: (1×2) + (2×1) = 2 + 2 = 4</w:t>
      </w:r>
    </w:p>
    <w:p w14:paraId="61B4465A" w14:textId="77777777" w:rsidR="000642B2" w:rsidRPr="000C493A" w:rsidRDefault="000642B2" w:rsidP="009740BA">
      <w:pPr>
        <w:pStyle w:val="Code"/>
        <w:rPr>
          <w:lang w:eastAsia="en-IN"/>
        </w:rPr>
      </w:pPr>
      <w:r w:rsidRPr="000C493A">
        <w:rPr>
          <w:lang w:eastAsia="en-IN"/>
        </w:rPr>
        <w:t>For product[0][1]: (1×0) + (2×2) = 0 + 4 = 4</w:t>
      </w:r>
    </w:p>
    <w:p w14:paraId="5BFBC941" w14:textId="77777777" w:rsidR="000642B2" w:rsidRPr="000C493A" w:rsidRDefault="000642B2" w:rsidP="009740BA">
      <w:pPr>
        <w:pStyle w:val="Code"/>
        <w:rPr>
          <w:lang w:eastAsia="en-IN"/>
        </w:rPr>
      </w:pPr>
      <w:r w:rsidRPr="000C493A">
        <w:rPr>
          <w:lang w:eastAsia="en-IN"/>
        </w:rPr>
        <w:t>For product[1][0]: (3×2) + (4×1) = 6 + 4 = 10</w:t>
      </w:r>
    </w:p>
    <w:p w14:paraId="6564A54B" w14:textId="77777777" w:rsidR="000642B2" w:rsidRPr="000C493A" w:rsidRDefault="000642B2" w:rsidP="009740BA">
      <w:pPr>
        <w:pStyle w:val="Code"/>
        <w:rPr>
          <w:lang w:eastAsia="en-IN"/>
        </w:rPr>
      </w:pPr>
      <w:r w:rsidRPr="000C493A">
        <w:rPr>
          <w:lang w:eastAsia="en-IN"/>
        </w:rPr>
        <w:t>For product[1][1]: (3×0) + (4×2) = 0 + 8 = 8</w:t>
      </w:r>
    </w:p>
    <w:p w14:paraId="6126108D" w14:textId="77777777" w:rsidR="000642B2" w:rsidRPr="000C493A" w:rsidRDefault="000642B2" w:rsidP="00036A3A">
      <w:pPr>
        <w:pStyle w:val="Subheadddddf"/>
      </w:pPr>
      <w:r w:rsidRPr="000C493A">
        <w:t>Conclusion: Arrays as Fundamental Building Blocks</w:t>
      </w:r>
    </w:p>
    <w:p w14:paraId="0C55D70E" w14:textId="77777777" w:rsidR="000642B2" w:rsidRPr="000C493A" w:rsidRDefault="000642B2" w:rsidP="00036A3A">
      <w:pPr>
        <w:pStyle w:val="texxtt"/>
        <w:rPr>
          <w:lang w:eastAsia="en-IN"/>
        </w:rPr>
      </w:pPr>
      <w:r w:rsidRPr="000C493A">
        <w:rPr>
          <w:lang w:eastAsia="en-IN"/>
        </w:rPr>
        <w:t>Arrays, whether one-dimensional or two-dimensional, represent one of the most fundamental and universally used data structures in C programming. They provide efficient mechanisms for storing and manipulating collections of related data, form the basis for many algorithms and advanced data structures, and are essential tools in virtually every domain of software development.</w:t>
      </w:r>
    </w:p>
    <w:p w14:paraId="5427E1CB" w14:textId="77777777" w:rsidR="000642B2" w:rsidRPr="000C493A" w:rsidRDefault="000642B2" w:rsidP="00036A3A">
      <w:pPr>
        <w:pStyle w:val="texxtt"/>
        <w:rPr>
          <w:lang w:eastAsia="en-IN"/>
        </w:rPr>
      </w:pPr>
      <w:r w:rsidRPr="000C493A">
        <w:rPr>
          <w:lang w:eastAsia="en-IN"/>
        </w:rPr>
        <w:t>As you continue your programming journey, you'll discover that the concepts and techniques you've learned with arrays—indexing, traversal, nested structures, and systematic processing—apply broadly across many areas of computer science and software engineering.</w:t>
      </w:r>
    </w:p>
    <w:p w14:paraId="190DFAF2" w14:textId="77777777" w:rsidR="000642B2" w:rsidRPr="000C493A" w:rsidRDefault="000642B2" w:rsidP="00036A3A">
      <w:pPr>
        <w:pStyle w:val="Subheadddddf"/>
      </w:pPr>
      <w:r w:rsidRPr="000C493A">
        <w:t>Practical Exercises</w:t>
      </w:r>
    </w:p>
    <w:p w14:paraId="4860D35B" w14:textId="77777777" w:rsidR="000642B2" w:rsidRPr="000C493A" w:rsidRDefault="000642B2" w:rsidP="00036A3A">
      <w:pPr>
        <w:pStyle w:val="Subheadddddf"/>
      </w:pPr>
      <w:r w:rsidRPr="000C493A">
        <w:t>Exercise 1: Calculate Sum and Average</w:t>
      </w:r>
    </w:p>
    <w:p w14:paraId="459921CD" w14:textId="77777777" w:rsidR="000642B2" w:rsidRPr="000C493A" w:rsidRDefault="000642B2" w:rsidP="00036A3A">
      <w:pPr>
        <w:pStyle w:val="texxtt"/>
        <w:rPr>
          <w:lang w:eastAsia="en-IN"/>
        </w:rPr>
      </w:pPr>
      <w:r w:rsidRPr="000C493A">
        <w:rPr>
          <w:b/>
          <w:bCs/>
          <w:lang w:eastAsia="en-IN"/>
        </w:rPr>
        <w:t>Task:</w:t>
      </w:r>
      <w:r w:rsidRPr="000C493A">
        <w:rPr>
          <w:lang w:eastAsia="en-IN"/>
        </w:rPr>
        <w:t xml:space="preserve"> Take 5 numbers from the user, store them in an array, and calculate their sum and average.</w:t>
      </w:r>
    </w:p>
    <w:p w14:paraId="4178F585" w14:textId="13AB9199" w:rsidR="000642B2" w:rsidRPr="000C493A" w:rsidRDefault="000642B2" w:rsidP="00036A3A">
      <w:pPr>
        <w:pStyle w:val="Subheadddddf"/>
      </w:pPr>
      <w:r w:rsidRPr="000C493A">
        <w:t>Code:</w:t>
      </w:r>
    </w:p>
    <w:p w14:paraId="586FD96A"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5F49923" w14:textId="77777777" w:rsidR="000642B2" w:rsidRPr="000C493A" w:rsidRDefault="000642B2" w:rsidP="009740BA">
      <w:pPr>
        <w:pStyle w:val="Code"/>
        <w:rPr>
          <w:color w:val="383A42"/>
          <w:lang w:eastAsia="en-IN"/>
        </w:rPr>
      </w:pPr>
    </w:p>
    <w:p w14:paraId="23A3C78E"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D2B656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 i;</w:t>
      </w:r>
    </w:p>
    <w:p w14:paraId="64DD2F6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w:t>
      </w:r>
      <w:r w:rsidRPr="000C493A">
        <w:rPr>
          <w:color w:val="B76B01"/>
          <w:lang w:eastAsia="en-IN"/>
        </w:rPr>
        <w:t>100</w:t>
      </w:r>
      <w:r w:rsidRPr="000C493A">
        <w:rPr>
          <w:color w:val="383A42"/>
          <w:lang w:eastAsia="en-IN"/>
        </w:rPr>
        <w:t>];</w:t>
      </w:r>
    </w:p>
    <w:p w14:paraId="147145B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588D0EA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average;</w:t>
      </w:r>
    </w:p>
    <w:p w14:paraId="36789A00" w14:textId="77777777" w:rsidR="000642B2" w:rsidRPr="000C493A" w:rsidRDefault="000642B2" w:rsidP="009740BA">
      <w:pPr>
        <w:pStyle w:val="Code"/>
        <w:rPr>
          <w:color w:val="383A42"/>
          <w:lang w:eastAsia="en-IN"/>
        </w:rPr>
      </w:pPr>
      <w:r w:rsidRPr="000C493A">
        <w:rPr>
          <w:color w:val="383A42"/>
          <w:lang w:eastAsia="en-IN"/>
        </w:rPr>
        <w:t xml:space="preserve">    </w:t>
      </w:r>
    </w:p>
    <w:p w14:paraId="4BB8D0B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how many numbers: "</w:t>
      </w:r>
      <w:r w:rsidRPr="000C493A">
        <w:rPr>
          <w:color w:val="383A42"/>
          <w:lang w:eastAsia="en-IN"/>
        </w:rPr>
        <w:t>);</w:t>
      </w:r>
    </w:p>
    <w:p w14:paraId="0C2BA06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w:t>
      </w:r>
    </w:p>
    <w:p w14:paraId="00B43694" w14:textId="77777777" w:rsidR="000642B2" w:rsidRPr="000C493A" w:rsidRDefault="000642B2" w:rsidP="009740BA">
      <w:pPr>
        <w:pStyle w:val="Code"/>
        <w:rPr>
          <w:color w:val="383A42"/>
          <w:lang w:eastAsia="en-IN"/>
        </w:rPr>
      </w:pPr>
      <w:r w:rsidRPr="000C493A">
        <w:rPr>
          <w:color w:val="383A42"/>
          <w:lang w:eastAsia="en-IN"/>
        </w:rPr>
        <w:t xml:space="preserve">    </w:t>
      </w:r>
    </w:p>
    <w:p w14:paraId="1C9E8BF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 numbers:\n"</w:t>
      </w:r>
      <w:r w:rsidRPr="000C493A">
        <w:rPr>
          <w:color w:val="383A42"/>
          <w:lang w:eastAsia="en-IN"/>
        </w:rPr>
        <w:t>, n);</w:t>
      </w:r>
    </w:p>
    <w:p w14:paraId="096CE93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323B9778"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numbers[i]);</w:t>
      </w:r>
    </w:p>
    <w:p w14:paraId="332EA66E" w14:textId="77777777" w:rsidR="000642B2" w:rsidRPr="000C493A" w:rsidRDefault="000642B2" w:rsidP="009740BA">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numbers[i];</w:t>
      </w:r>
    </w:p>
    <w:p w14:paraId="1FB3A543" w14:textId="77777777" w:rsidR="000642B2" w:rsidRPr="000C493A" w:rsidRDefault="000642B2" w:rsidP="009740BA">
      <w:pPr>
        <w:pStyle w:val="Code"/>
        <w:rPr>
          <w:color w:val="383A42"/>
          <w:lang w:eastAsia="en-IN"/>
        </w:rPr>
      </w:pPr>
      <w:r w:rsidRPr="000C493A">
        <w:rPr>
          <w:color w:val="383A42"/>
          <w:lang w:eastAsia="en-IN"/>
        </w:rPr>
        <w:t xml:space="preserve">    }</w:t>
      </w:r>
    </w:p>
    <w:p w14:paraId="49D7CE9F" w14:textId="77777777" w:rsidR="000642B2" w:rsidRPr="000C493A" w:rsidRDefault="000642B2" w:rsidP="009740BA">
      <w:pPr>
        <w:pStyle w:val="Code"/>
        <w:rPr>
          <w:color w:val="383A42"/>
          <w:lang w:eastAsia="en-IN"/>
        </w:rPr>
      </w:pPr>
      <w:r w:rsidRPr="000C493A">
        <w:rPr>
          <w:color w:val="383A42"/>
          <w:lang w:eastAsia="en-IN"/>
        </w:rPr>
        <w:t xml:space="preserve">    </w:t>
      </w:r>
    </w:p>
    <w:p w14:paraId="771E92B2" w14:textId="77777777" w:rsidR="000642B2" w:rsidRPr="000C493A" w:rsidRDefault="000642B2" w:rsidP="009740BA">
      <w:pPr>
        <w:pStyle w:val="Code"/>
        <w:rPr>
          <w:color w:val="383A42"/>
          <w:lang w:eastAsia="en-IN"/>
        </w:rPr>
      </w:pPr>
      <w:r w:rsidRPr="000C493A">
        <w:rPr>
          <w:color w:val="383A42"/>
          <w:lang w:eastAsia="en-IN"/>
        </w:rPr>
        <w:t xml:space="preserve">    average </w:t>
      </w:r>
      <w:r w:rsidRPr="000C493A">
        <w:rPr>
          <w:color w:val="4078F2"/>
          <w:lang w:eastAsia="en-IN"/>
        </w:rPr>
        <w:t>=</w:t>
      </w:r>
      <w:r w:rsidRPr="000C493A">
        <w:rPr>
          <w:color w:val="383A42"/>
          <w:lang w:eastAsia="en-IN"/>
        </w:rPr>
        <w:t xml:space="preserve"> (</w:t>
      </w:r>
      <w:r w:rsidRPr="000C493A">
        <w:rPr>
          <w:color w:val="A626A4"/>
          <w:lang w:eastAsia="en-IN"/>
        </w:rPr>
        <w:t>float</w:t>
      </w:r>
      <w:r w:rsidRPr="000C493A">
        <w:rPr>
          <w:color w:val="383A42"/>
          <w:lang w:eastAsia="en-IN"/>
        </w:rPr>
        <w:t xml:space="preserve">)sum </w:t>
      </w:r>
      <w:r w:rsidRPr="000C493A">
        <w:rPr>
          <w:color w:val="4078F2"/>
          <w:lang w:eastAsia="en-IN"/>
        </w:rPr>
        <w:t>/</w:t>
      </w:r>
      <w:r w:rsidRPr="000C493A">
        <w:rPr>
          <w:color w:val="383A42"/>
          <w:lang w:eastAsia="en-IN"/>
        </w:rPr>
        <w:t xml:space="preserve"> n;</w:t>
      </w:r>
    </w:p>
    <w:p w14:paraId="6AEEB298" w14:textId="77777777" w:rsidR="000642B2" w:rsidRPr="000C493A" w:rsidRDefault="000642B2" w:rsidP="009740BA">
      <w:pPr>
        <w:pStyle w:val="Code"/>
        <w:rPr>
          <w:color w:val="383A42"/>
          <w:lang w:eastAsia="en-IN"/>
        </w:rPr>
      </w:pPr>
      <w:r w:rsidRPr="000C493A">
        <w:rPr>
          <w:color w:val="383A42"/>
          <w:lang w:eastAsia="en-IN"/>
        </w:rPr>
        <w:t xml:space="preserve">    </w:t>
      </w:r>
    </w:p>
    <w:p w14:paraId="62465BD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"\nSum = %d\n"</w:t>
      </w:r>
      <w:r w:rsidRPr="000C493A">
        <w:rPr>
          <w:color w:val="383A42"/>
          <w:lang w:eastAsia="en-IN"/>
        </w:rPr>
        <w:t>, sum);</w:t>
      </w:r>
    </w:p>
    <w:p w14:paraId="403E333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"Average = %.2f\n"</w:t>
      </w:r>
      <w:r w:rsidRPr="000C493A">
        <w:rPr>
          <w:color w:val="383A42"/>
          <w:lang w:eastAsia="en-IN"/>
        </w:rPr>
        <w:t>, average);</w:t>
      </w:r>
    </w:p>
    <w:p w14:paraId="2D401608" w14:textId="77777777" w:rsidR="000642B2" w:rsidRPr="000C493A" w:rsidRDefault="000642B2" w:rsidP="009740BA">
      <w:pPr>
        <w:pStyle w:val="Code"/>
        <w:rPr>
          <w:color w:val="383A42"/>
          <w:lang w:eastAsia="en-IN"/>
        </w:rPr>
      </w:pPr>
      <w:r w:rsidRPr="000C493A">
        <w:rPr>
          <w:color w:val="383A42"/>
          <w:lang w:eastAsia="en-IN"/>
        </w:rPr>
        <w:t xml:space="preserve">    </w:t>
      </w:r>
    </w:p>
    <w:p w14:paraId="0E9A023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55361CD" w14:textId="77777777" w:rsidR="000642B2" w:rsidRPr="000C493A" w:rsidRDefault="000642B2" w:rsidP="009740BA">
      <w:pPr>
        <w:pStyle w:val="Code"/>
        <w:rPr>
          <w:color w:val="383A42"/>
          <w:lang w:eastAsia="en-IN"/>
        </w:rPr>
      </w:pPr>
      <w:r w:rsidRPr="000C493A">
        <w:rPr>
          <w:color w:val="383A42"/>
          <w:lang w:eastAsia="en-IN"/>
        </w:rPr>
        <w:t>}</w:t>
      </w:r>
    </w:p>
    <w:p w14:paraId="2ADBD84E" w14:textId="77777777" w:rsidR="000642B2" w:rsidRPr="000C493A" w:rsidRDefault="000642B2" w:rsidP="00036A3A">
      <w:pPr>
        <w:pStyle w:val="Subheadddddf"/>
      </w:pPr>
      <w:r w:rsidRPr="000C493A">
        <w:t>Example Output:</w:t>
      </w:r>
    </w:p>
    <w:p w14:paraId="4F05F237" w14:textId="77777777" w:rsidR="000642B2" w:rsidRPr="000C493A" w:rsidRDefault="000642B2" w:rsidP="009740BA">
      <w:pPr>
        <w:pStyle w:val="Code"/>
        <w:rPr>
          <w:lang w:eastAsia="en-IN"/>
        </w:rPr>
      </w:pPr>
      <w:r w:rsidRPr="000C493A">
        <w:rPr>
          <w:lang w:eastAsia="en-IN"/>
        </w:rPr>
        <w:t>Enter how many numbers: 5</w:t>
      </w:r>
    </w:p>
    <w:p w14:paraId="322A0591" w14:textId="77777777" w:rsidR="000642B2" w:rsidRPr="000C493A" w:rsidRDefault="000642B2" w:rsidP="009740BA">
      <w:pPr>
        <w:pStyle w:val="Code"/>
        <w:rPr>
          <w:lang w:eastAsia="en-IN"/>
        </w:rPr>
      </w:pPr>
      <w:r w:rsidRPr="000C493A">
        <w:rPr>
          <w:lang w:eastAsia="en-IN"/>
        </w:rPr>
        <w:t>Enter 5 numbers:</w:t>
      </w:r>
    </w:p>
    <w:p w14:paraId="1124607F" w14:textId="77777777" w:rsidR="000642B2" w:rsidRPr="000C493A" w:rsidRDefault="000642B2" w:rsidP="009740BA">
      <w:pPr>
        <w:pStyle w:val="Code"/>
        <w:rPr>
          <w:lang w:eastAsia="en-IN"/>
        </w:rPr>
      </w:pPr>
      <w:r w:rsidRPr="000C493A">
        <w:rPr>
          <w:lang w:eastAsia="en-IN"/>
        </w:rPr>
        <w:t>10 20 30 40 50</w:t>
      </w:r>
    </w:p>
    <w:p w14:paraId="3B96B34A" w14:textId="77777777" w:rsidR="000642B2" w:rsidRPr="000C493A" w:rsidRDefault="000642B2" w:rsidP="009740BA">
      <w:pPr>
        <w:pStyle w:val="Code"/>
        <w:rPr>
          <w:lang w:eastAsia="en-IN"/>
        </w:rPr>
      </w:pPr>
    </w:p>
    <w:p w14:paraId="1F68FED8" w14:textId="77777777" w:rsidR="000642B2" w:rsidRPr="000C493A" w:rsidRDefault="000642B2" w:rsidP="009740BA">
      <w:pPr>
        <w:pStyle w:val="Code"/>
        <w:rPr>
          <w:lang w:eastAsia="en-IN"/>
        </w:rPr>
      </w:pPr>
      <w:r w:rsidRPr="000C493A">
        <w:rPr>
          <w:lang w:eastAsia="en-IN"/>
        </w:rPr>
        <w:t>Sum = 150</w:t>
      </w:r>
    </w:p>
    <w:p w14:paraId="1A055998" w14:textId="77777777" w:rsidR="000642B2" w:rsidRPr="000C493A" w:rsidRDefault="000642B2" w:rsidP="009740BA">
      <w:pPr>
        <w:pStyle w:val="Code"/>
        <w:rPr>
          <w:lang w:eastAsia="en-IN"/>
        </w:rPr>
      </w:pPr>
      <w:r w:rsidRPr="000C493A">
        <w:rPr>
          <w:lang w:eastAsia="en-IN"/>
        </w:rPr>
        <w:t>Average = 30.00</w:t>
      </w:r>
    </w:p>
    <w:p w14:paraId="7DD7AE88" w14:textId="77777777" w:rsidR="00436910" w:rsidRDefault="00436910" w:rsidP="00036A3A">
      <w:pPr>
        <w:pStyle w:val="Subheadddddf"/>
      </w:pPr>
    </w:p>
    <w:p w14:paraId="4313F47A" w14:textId="77777777" w:rsidR="00436910" w:rsidRDefault="00436910" w:rsidP="00036A3A">
      <w:pPr>
        <w:pStyle w:val="Subheadddddf"/>
      </w:pPr>
    </w:p>
    <w:p w14:paraId="0400DE4E" w14:textId="77777777" w:rsidR="00436910" w:rsidRDefault="00436910" w:rsidP="00036A3A">
      <w:pPr>
        <w:pStyle w:val="Subheadddddf"/>
      </w:pPr>
    </w:p>
    <w:p w14:paraId="5A4AEDBD" w14:textId="6F96B73F" w:rsidR="000642B2" w:rsidRPr="000C493A" w:rsidRDefault="000642B2" w:rsidP="00036A3A">
      <w:pPr>
        <w:pStyle w:val="Subheadddddf"/>
      </w:pPr>
      <w:r w:rsidRPr="000C493A">
        <w:t>Exercise 2: Find Largest and Smallest Number</w:t>
      </w:r>
    </w:p>
    <w:p w14:paraId="078F5D7B" w14:textId="77777777" w:rsidR="000642B2" w:rsidRPr="000C493A" w:rsidRDefault="000642B2" w:rsidP="00036A3A">
      <w:pPr>
        <w:pStyle w:val="texxtt"/>
        <w:rPr>
          <w:lang w:eastAsia="en-IN"/>
        </w:rPr>
      </w:pPr>
      <w:r w:rsidRPr="000C493A">
        <w:rPr>
          <w:b/>
          <w:bCs/>
          <w:lang w:eastAsia="en-IN"/>
        </w:rPr>
        <w:t>Task:</w:t>
      </w:r>
      <w:r w:rsidRPr="000C493A">
        <w:rPr>
          <w:lang w:eastAsia="en-IN"/>
        </w:rPr>
        <w:t xml:space="preserve"> Read numbers into an array and find the largest and smallest values.</w:t>
      </w:r>
    </w:p>
    <w:p w14:paraId="3E25FB63" w14:textId="6872AFDD" w:rsidR="000642B2" w:rsidRPr="000C493A" w:rsidRDefault="000642B2" w:rsidP="00036A3A">
      <w:pPr>
        <w:pStyle w:val="Subheadddddf"/>
      </w:pPr>
      <w:r w:rsidRPr="000C493A">
        <w:t>Code:</w:t>
      </w:r>
    </w:p>
    <w:p w14:paraId="5229D7FC"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A4FC247" w14:textId="77777777" w:rsidR="000642B2" w:rsidRPr="000C493A" w:rsidRDefault="000642B2" w:rsidP="009740BA">
      <w:pPr>
        <w:pStyle w:val="Code"/>
        <w:rPr>
          <w:color w:val="383A42"/>
          <w:lang w:eastAsia="en-IN"/>
        </w:rPr>
      </w:pPr>
    </w:p>
    <w:p w14:paraId="50DCEE91"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6B9032C"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 i;</w:t>
      </w:r>
    </w:p>
    <w:p w14:paraId="42BB884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arr[</w:t>
      </w:r>
      <w:r w:rsidRPr="000C493A">
        <w:rPr>
          <w:color w:val="B76B01"/>
          <w:lang w:eastAsia="en-IN"/>
        </w:rPr>
        <w:t>100</w:t>
      </w:r>
      <w:r w:rsidRPr="000C493A">
        <w:rPr>
          <w:color w:val="383A42"/>
          <w:lang w:eastAsia="en-IN"/>
        </w:rPr>
        <w:t>];</w:t>
      </w:r>
    </w:p>
    <w:p w14:paraId="2F68B93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min;</w:t>
      </w:r>
    </w:p>
    <w:p w14:paraId="5F96DC4E" w14:textId="77777777" w:rsidR="000642B2" w:rsidRPr="000C493A" w:rsidRDefault="000642B2" w:rsidP="009740BA">
      <w:pPr>
        <w:pStyle w:val="Code"/>
        <w:rPr>
          <w:color w:val="383A42"/>
          <w:lang w:eastAsia="en-IN"/>
        </w:rPr>
      </w:pPr>
      <w:r w:rsidRPr="000C493A">
        <w:rPr>
          <w:color w:val="383A42"/>
          <w:lang w:eastAsia="en-IN"/>
        </w:rPr>
        <w:t xml:space="preserve">    </w:t>
      </w:r>
    </w:p>
    <w:p w14:paraId="398E8E4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how many numbers: "</w:t>
      </w:r>
      <w:r w:rsidRPr="000C493A">
        <w:rPr>
          <w:color w:val="383A42"/>
          <w:lang w:eastAsia="en-IN"/>
        </w:rPr>
        <w:t>);</w:t>
      </w:r>
    </w:p>
    <w:p w14:paraId="2CF6046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w:t>
      </w:r>
    </w:p>
    <w:p w14:paraId="7512BFFF" w14:textId="77777777" w:rsidR="000642B2" w:rsidRPr="000C493A" w:rsidRDefault="000642B2" w:rsidP="009740BA">
      <w:pPr>
        <w:pStyle w:val="Code"/>
        <w:rPr>
          <w:color w:val="383A42"/>
          <w:lang w:eastAsia="en-IN"/>
        </w:rPr>
      </w:pPr>
      <w:r w:rsidRPr="000C493A">
        <w:rPr>
          <w:color w:val="383A42"/>
          <w:lang w:eastAsia="en-IN"/>
        </w:rPr>
        <w:t xml:space="preserve">    </w:t>
      </w:r>
    </w:p>
    <w:p w14:paraId="6B5C93C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 numbers:\n"</w:t>
      </w:r>
      <w:r w:rsidRPr="000C493A">
        <w:rPr>
          <w:color w:val="383A42"/>
          <w:lang w:eastAsia="en-IN"/>
        </w:rPr>
        <w:t>, n);</w:t>
      </w:r>
    </w:p>
    <w:p w14:paraId="599DC96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1544505C"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arr[i]);</w:t>
      </w:r>
    </w:p>
    <w:p w14:paraId="78CB8806" w14:textId="77777777" w:rsidR="000642B2" w:rsidRPr="000C493A" w:rsidRDefault="000642B2" w:rsidP="009740BA">
      <w:pPr>
        <w:pStyle w:val="Code"/>
        <w:rPr>
          <w:color w:val="383A42"/>
          <w:lang w:eastAsia="en-IN"/>
        </w:rPr>
      </w:pPr>
      <w:r w:rsidRPr="000C493A">
        <w:rPr>
          <w:color w:val="383A42"/>
          <w:lang w:eastAsia="en-IN"/>
        </w:rPr>
        <w:t xml:space="preserve">    }</w:t>
      </w:r>
    </w:p>
    <w:p w14:paraId="332E4DA2" w14:textId="77777777" w:rsidR="000642B2" w:rsidRPr="000C493A" w:rsidRDefault="000642B2" w:rsidP="009740BA">
      <w:pPr>
        <w:pStyle w:val="Code"/>
        <w:rPr>
          <w:color w:val="383A42"/>
          <w:lang w:eastAsia="en-IN"/>
        </w:rPr>
      </w:pPr>
      <w:r w:rsidRPr="000C493A">
        <w:rPr>
          <w:color w:val="383A42"/>
          <w:lang w:eastAsia="en-IN"/>
        </w:rPr>
        <w:t xml:space="preserve">    </w:t>
      </w:r>
    </w:p>
    <w:p w14:paraId="126518A5" w14:textId="77777777" w:rsidR="000642B2" w:rsidRPr="000C493A" w:rsidRDefault="000642B2" w:rsidP="009740BA">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min </w:t>
      </w:r>
      <w:r w:rsidRPr="000C493A">
        <w:rPr>
          <w:color w:val="4078F2"/>
          <w:lang w:eastAsia="en-IN"/>
        </w:rPr>
        <w:t>=</w:t>
      </w:r>
      <w:r w:rsidRPr="000C493A">
        <w:rPr>
          <w:color w:val="383A42"/>
          <w:lang w:eastAsia="en-IN"/>
        </w:rPr>
        <w:t xml:space="preserve"> arr[</w:t>
      </w:r>
      <w:r w:rsidRPr="000C493A">
        <w:rPr>
          <w:color w:val="B76B01"/>
          <w:lang w:eastAsia="en-IN"/>
        </w:rPr>
        <w:t>0</w:t>
      </w:r>
      <w:r w:rsidRPr="000C493A">
        <w:rPr>
          <w:color w:val="383A42"/>
          <w:lang w:eastAsia="en-IN"/>
        </w:rPr>
        <w:t>];</w:t>
      </w:r>
    </w:p>
    <w:p w14:paraId="4B6F2EC8" w14:textId="77777777" w:rsidR="000642B2" w:rsidRPr="000C493A" w:rsidRDefault="000642B2" w:rsidP="009740BA">
      <w:pPr>
        <w:pStyle w:val="Code"/>
        <w:rPr>
          <w:color w:val="383A42"/>
          <w:lang w:eastAsia="en-IN"/>
        </w:rPr>
      </w:pPr>
      <w:r w:rsidRPr="000C493A">
        <w:rPr>
          <w:color w:val="383A42"/>
          <w:lang w:eastAsia="en-IN"/>
        </w:rPr>
        <w:t xml:space="preserve">    </w:t>
      </w:r>
    </w:p>
    <w:p w14:paraId="03629B6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78EFA13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 </w:t>
      </w:r>
      <w:r w:rsidRPr="000C493A">
        <w:rPr>
          <w:color w:val="4078F2"/>
          <w:lang w:eastAsia="en-IN"/>
        </w:rPr>
        <w:t>&gt;</w:t>
      </w:r>
      <w:r w:rsidRPr="000C493A">
        <w:rPr>
          <w:color w:val="383A42"/>
          <w:lang w:eastAsia="en-IN"/>
        </w:rPr>
        <w:t xml:space="preserve"> max) {</w:t>
      </w:r>
    </w:p>
    <w:p w14:paraId="1C08B80A" w14:textId="77777777" w:rsidR="000642B2" w:rsidRPr="000C493A" w:rsidRDefault="000642B2" w:rsidP="009740BA">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arr[i];</w:t>
      </w:r>
    </w:p>
    <w:p w14:paraId="15891141" w14:textId="77777777" w:rsidR="000642B2" w:rsidRPr="000C493A" w:rsidRDefault="000642B2" w:rsidP="009740BA">
      <w:pPr>
        <w:pStyle w:val="Code"/>
        <w:rPr>
          <w:color w:val="383A42"/>
          <w:lang w:eastAsia="en-IN"/>
        </w:rPr>
      </w:pPr>
      <w:r w:rsidRPr="000C493A">
        <w:rPr>
          <w:color w:val="383A42"/>
          <w:lang w:eastAsia="en-IN"/>
        </w:rPr>
        <w:t xml:space="preserve">        }</w:t>
      </w:r>
    </w:p>
    <w:p w14:paraId="4667B83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 </w:t>
      </w:r>
      <w:r w:rsidRPr="000C493A">
        <w:rPr>
          <w:color w:val="4078F2"/>
          <w:lang w:eastAsia="en-IN"/>
        </w:rPr>
        <w:t>&lt;</w:t>
      </w:r>
      <w:r w:rsidRPr="000C493A">
        <w:rPr>
          <w:color w:val="383A42"/>
          <w:lang w:eastAsia="en-IN"/>
        </w:rPr>
        <w:t xml:space="preserve"> min) {</w:t>
      </w:r>
    </w:p>
    <w:p w14:paraId="1413DCE5" w14:textId="77777777" w:rsidR="000642B2" w:rsidRPr="000C493A" w:rsidRDefault="000642B2" w:rsidP="009740BA">
      <w:pPr>
        <w:pStyle w:val="Code"/>
        <w:rPr>
          <w:color w:val="383A42"/>
          <w:lang w:eastAsia="en-IN"/>
        </w:rPr>
      </w:pPr>
      <w:r w:rsidRPr="000C493A">
        <w:rPr>
          <w:color w:val="383A42"/>
          <w:lang w:eastAsia="en-IN"/>
        </w:rPr>
        <w:t xml:space="preserve">            min </w:t>
      </w:r>
      <w:r w:rsidRPr="000C493A">
        <w:rPr>
          <w:color w:val="4078F2"/>
          <w:lang w:eastAsia="en-IN"/>
        </w:rPr>
        <w:t>=</w:t>
      </w:r>
      <w:r w:rsidRPr="000C493A">
        <w:rPr>
          <w:color w:val="383A42"/>
          <w:lang w:eastAsia="en-IN"/>
        </w:rPr>
        <w:t xml:space="preserve"> arr[i];</w:t>
      </w:r>
    </w:p>
    <w:p w14:paraId="590E03C6" w14:textId="77777777" w:rsidR="000642B2" w:rsidRPr="000C493A" w:rsidRDefault="000642B2" w:rsidP="009740BA">
      <w:pPr>
        <w:pStyle w:val="Code"/>
        <w:rPr>
          <w:color w:val="383A42"/>
          <w:lang w:eastAsia="en-IN"/>
        </w:rPr>
      </w:pPr>
      <w:r w:rsidRPr="000C493A">
        <w:rPr>
          <w:color w:val="383A42"/>
          <w:lang w:eastAsia="en-IN"/>
        </w:rPr>
        <w:t xml:space="preserve">        }</w:t>
      </w:r>
    </w:p>
    <w:p w14:paraId="09B3A0D2" w14:textId="77777777" w:rsidR="000642B2" w:rsidRPr="000C493A" w:rsidRDefault="000642B2" w:rsidP="009740BA">
      <w:pPr>
        <w:pStyle w:val="Code"/>
        <w:rPr>
          <w:color w:val="383A42"/>
          <w:lang w:eastAsia="en-IN"/>
        </w:rPr>
      </w:pPr>
      <w:r w:rsidRPr="000C493A">
        <w:rPr>
          <w:color w:val="383A42"/>
          <w:lang w:eastAsia="en-IN"/>
        </w:rPr>
        <w:t xml:space="preserve">    }</w:t>
      </w:r>
    </w:p>
    <w:p w14:paraId="4B2D3C41" w14:textId="77777777" w:rsidR="000642B2" w:rsidRPr="000C493A" w:rsidRDefault="000642B2" w:rsidP="009740BA">
      <w:pPr>
        <w:pStyle w:val="Code"/>
        <w:rPr>
          <w:color w:val="383A42"/>
          <w:lang w:eastAsia="en-IN"/>
        </w:rPr>
      </w:pPr>
      <w:r w:rsidRPr="000C493A">
        <w:rPr>
          <w:color w:val="383A42"/>
          <w:lang w:eastAsia="en-IN"/>
        </w:rPr>
        <w:t xml:space="preserve">    </w:t>
      </w:r>
    </w:p>
    <w:p w14:paraId="216D6AA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"\nLargest number = %d\n"</w:t>
      </w:r>
      <w:r w:rsidRPr="000C493A">
        <w:rPr>
          <w:color w:val="383A42"/>
          <w:lang w:eastAsia="en-IN"/>
        </w:rPr>
        <w:t>, max);</w:t>
      </w:r>
    </w:p>
    <w:p w14:paraId="7DA11E6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"Smallest number = %d\n"</w:t>
      </w:r>
      <w:r w:rsidRPr="000C493A">
        <w:rPr>
          <w:color w:val="383A42"/>
          <w:lang w:eastAsia="en-IN"/>
        </w:rPr>
        <w:t>, min);</w:t>
      </w:r>
    </w:p>
    <w:p w14:paraId="2917FC75" w14:textId="77777777" w:rsidR="000642B2" w:rsidRPr="000C493A" w:rsidRDefault="000642B2" w:rsidP="009740BA">
      <w:pPr>
        <w:pStyle w:val="Code"/>
        <w:rPr>
          <w:color w:val="383A42"/>
          <w:lang w:eastAsia="en-IN"/>
        </w:rPr>
      </w:pPr>
      <w:r w:rsidRPr="000C493A">
        <w:rPr>
          <w:color w:val="383A42"/>
          <w:lang w:eastAsia="en-IN"/>
        </w:rPr>
        <w:t xml:space="preserve">    </w:t>
      </w:r>
    </w:p>
    <w:p w14:paraId="183CE06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279CFB1" w14:textId="77777777" w:rsidR="000642B2" w:rsidRPr="000C493A" w:rsidRDefault="000642B2" w:rsidP="009740BA">
      <w:pPr>
        <w:pStyle w:val="Code"/>
        <w:rPr>
          <w:color w:val="383A42"/>
          <w:lang w:eastAsia="en-IN"/>
        </w:rPr>
      </w:pPr>
      <w:r w:rsidRPr="000C493A">
        <w:rPr>
          <w:color w:val="383A42"/>
          <w:lang w:eastAsia="en-IN"/>
        </w:rPr>
        <w:t>}</w:t>
      </w:r>
    </w:p>
    <w:p w14:paraId="4621B84E" w14:textId="77777777" w:rsidR="000642B2" w:rsidRPr="000C493A" w:rsidRDefault="000642B2" w:rsidP="00036A3A">
      <w:pPr>
        <w:pStyle w:val="Subheadddddf"/>
      </w:pPr>
      <w:r w:rsidRPr="000C493A">
        <w:t>Example Output:</w:t>
      </w:r>
    </w:p>
    <w:p w14:paraId="16A85DAF" w14:textId="77777777" w:rsidR="000642B2" w:rsidRPr="000C493A" w:rsidRDefault="000642B2" w:rsidP="009740BA">
      <w:pPr>
        <w:pStyle w:val="Code"/>
        <w:rPr>
          <w:lang w:eastAsia="en-IN"/>
        </w:rPr>
      </w:pPr>
      <w:r w:rsidRPr="000C493A">
        <w:rPr>
          <w:lang w:eastAsia="en-IN"/>
        </w:rPr>
        <w:t>Enter how many numbers: 5</w:t>
      </w:r>
    </w:p>
    <w:p w14:paraId="541EB1C7" w14:textId="77777777" w:rsidR="000642B2" w:rsidRPr="000C493A" w:rsidRDefault="000642B2" w:rsidP="009740BA">
      <w:pPr>
        <w:pStyle w:val="Code"/>
        <w:rPr>
          <w:lang w:eastAsia="en-IN"/>
        </w:rPr>
      </w:pPr>
      <w:r w:rsidRPr="000C493A">
        <w:rPr>
          <w:lang w:eastAsia="en-IN"/>
        </w:rPr>
        <w:t>Enter 5 numbers:</w:t>
      </w:r>
    </w:p>
    <w:p w14:paraId="389709C4" w14:textId="77777777" w:rsidR="000642B2" w:rsidRPr="000C493A" w:rsidRDefault="000642B2" w:rsidP="009740BA">
      <w:pPr>
        <w:pStyle w:val="Code"/>
        <w:rPr>
          <w:lang w:eastAsia="en-IN"/>
        </w:rPr>
      </w:pPr>
      <w:r w:rsidRPr="000C493A">
        <w:rPr>
          <w:lang w:eastAsia="en-IN"/>
        </w:rPr>
        <w:t>12 45 3 67 23</w:t>
      </w:r>
    </w:p>
    <w:p w14:paraId="155E8251" w14:textId="77777777" w:rsidR="000642B2" w:rsidRPr="000C493A" w:rsidRDefault="000642B2" w:rsidP="009740BA">
      <w:pPr>
        <w:pStyle w:val="Code"/>
        <w:rPr>
          <w:lang w:eastAsia="en-IN"/>
        </w:rPr>
      </w:pPr>
    </w:p>
    <w:p w14:paraId="65BA164B" w14:textId="77777777" w:rsidR="000642B2" w:rsidRPr="000C493A" w:rsidRDefault="000642B2" w:rsidP="009740BA">
      <w:pPr>
        <w:pStyle w:val="Code"/>
        <w:rPr>
          <w:lang w:eastAsia="en-IN"/>
        </w:rPr>
      </w:pPr>
      <w:r w:rsidRPr="000C493A">
        <w:rPr>
          <w:lang w:eastAsia="en-IN"/>
        </w:rPr>
        <w:t>Largest number = 67</w:t>
      </w:r>
    </w:p>
    <w:p w14:paraId="2EF63648" w14:textId="77777777" w:rsidR="000642B2" w:rsidRPr="000C493A" w:rsidRDefault="000642B2" w:rsidP="009740BA">
      <w:pPr>
        <w:pStyle w:val="Code"/>
        <w:rPr>
          <w:lang w:eastAsia="en-IN"/>
        </w:rPr>
      </w:pPr>
      <w:r w:rsidRPr="000C493A">
        <w:rPr>
          <w:lang w:eastAsia="en-IN"/>
        </w:rPr>
        <w:t>Smallest number = 3</w:t>
      </w:r>
    </w:p>
    <w:p w14:paraId="368D2560" w14:textId="77777777" w:rsidR="000642B2" w:rsidRPr="000C493A" w:rsidRDefault="000642B2" w:rsidP="00036A3A">
      <w:pPr>
        <w:pStyle w:val="Subheadddddf"/>
      </w:pPr>
      <w:r w:rsidRPr="000C493A">
        <w:t>Exercise 3: Print Array in Reverse</w:t>
      </w:r>
    </w:p>
    <w:p w14:paraId="5FDF96B6" w14:textId="77777777" w:rsidR="000642B2" w:rsidRPr="000C493A" w:rsidRDefault="000642B2" w:rsidP="00036A3A">
      <w:pPr>
        <w:pStyle w:val="texxtt"/>
        <w:rPr>
          <w:lang w:eastAsia="en-IN"/>
        </w:rPr>
      </w:pPr>
      <w:r w:rsidRPr="000C493A">
        <w:rPr>
          <w:b/>
          <w:bCs/>
          <w:lang w:eastAsia="en-IN"/>
        </w:rPr>
        <w:t>Task:</w:t>
      </w:r>
      <w:r w:rsidRPr="000C493A">
        <w:rPr>
          <w:lang w:eastAsia="en-IN"/>
        </w:rPr>
        <w:t xml:space="preserve"> Read numbers into an array and print them in reverse order.</w:t>
      </w:r>
    </w:p>
    <w:p w14:paraId="2FCC1020" w14:textId="538C4709" w:rsidR="000642B2" w:rsidRPr="000C493A" w:rsidRDefault="000642B2" w:rsidP="00036A3A">
      <w:pPr>
        <w:pStyle w:val="Subheadddddf"/>
      </w:pPr>
      <w:r w:rsidRPr="000C493A">
        <w:t>Code:</w:t>
      </w:r>
    </w:p>
    <w:p w14:paraId="429369ED"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C537BD2" w14:textId="77777777" w:rsidR="000642B2" w:rsidRPr="000C493A" w:rsidRDefault="000642B2" w:rsidP="009740BA">
      <w:pPr>
        <w:pStyle w:val="Code"/>
        <w:rPr>
          <w:color w:val="383A42"/>
          <w:lang w:eastAsia="en-IN"/>
        </w:rPr>
      </w:pPr>
    </w:p>
    <w:p w14:paraId="19C1EF26"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0003FB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 i;</w:t>
      </w:r>
    </w:p>
    <w:p w14:paraId="6498870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arr[</w:t>
      </w:r>
      <w:r w:rsidRPr="000C493A">
        <w:rPr>
          <w:color w:val="B76B01"/>
          <w:lang w:eastAsia="en-IN"/>
        </w:rPr>
        <w:t>100</w:t>
      </w:r>
      <w:r w:rsidRPr="000C493A">
        <w:rPr>
          <w:color w:val="383A42"/>
          <w:lang w:eastAsia="en-IN"/>
        </w:rPr>
        <w:t>];</w:t>
      </w:r>
    </w:p>
    <w:p w14:paraId="4A80D895" w14:textId="77777777" w:rsidR="000642B2" w:rsidRPr="000C493A" w:rsidRDefault="000642B2" w:rsidP="009740BA">
      <w:pPr>
        <w:pStyle w:val="Code"/>
        <w:rPr>
          <w:color w:val="383A42"/>
          <w:lang w:eastAsia="en-IN"/>
        </w:rPr>
      </w:pPr>
      <w:r w:rsidRPr="000C493A">
        <w:rPr>
          <w:color w:val="383A42"/>
          <w:lang w:eastAsia="en-IN"/>
        </w:rPr>
        <w:t xml:space="preserve">    </w:t>
      </w:r>
    </w:p>
    <w:p w14:paraId="4C01991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number of elements: "</w:t>
      </w:r>
      <w:r w:rsidRPr="000C493A">
        <w:rPr>
          <w:color w:val="383A42"/>
          <w:lang w:eastAsia="en-IN"/>
        </w:rPr>
        <w:t>);</w:t>
      </w:r>
    </w:p>
    <w:p w14:paraId="745A830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w:t>
      </w:r>
    </w:p>
    <w:p w14:paraId="4F60CF66" w14:textId="77777777" w:rsidR="000642B2" w:rsidRPr="000C493A" w:rsidRDefault="000642B2" w:rsidP="009740BA">
      <w:pPr>
        <w:pStyle w:val="Code"/>
        <w:rPr>
          <w:color w:val="383A42"/>
          <w:lang w:eastAsia="en-IN"/>
        </w:rPr>
      </w:pPr>
      <w:r w:rsidRPr="000C493A">
        <w:rPr>
          <w:color w:val="383A42"/>
          <w:lang w:eastAsia="en-IN"/>
        </w:rPr>
        <w:t xml:space="preserve">    </w:t>
      </w:r>
    </w:p>
    <w:p w14:paraId="500156A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 numbers:\n"</w:t>
      </w:r>
      <w:r w:rsidRPr="000C493A">
        <w:rPr>
          <w:color w:val="383A42"/>
          <w:lang w:eastAsia="en-IN"/>
        </w:rPr>
        <w:t>, n);</w:t>
      </w:r>
    </w:p>
    <w:p w14:paraId="5E65C29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00E6319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arr[i]);</w:t>
      </w:r>
    </w:p>
    <w:p w14:paraId="1A08F31A" w14:textId="77777777" w:rsidR="000642B2" w:rsidRPr="000C493A" w:rsidRDefault="000642B2" w:rsidP="009740BA">
      <w:pPr>
        <w:pStyle w:val="Code"/>
        <w:rPr>
          <w:color w:val="383A42"/>
          <w:lang w:eastAsia="en-IN"/>
        </w:rPr>
      </w:pPr>
      <w:r w:rsidRPr="000C493A">
        <w:rPr>
          <w:color w:val="383A42"/>
          <w:lang w:eastAsia="en-IN"/>
        </w:rPr>
        <w:t xml:space="preserve">    }</w:t>
      </w:r>
    </w:p>
    <w:p w14:paraId="6462FB58" w14:textId="77777777" w:rsidR="000642B2" w:rsidRPr="000C493A" w:rsidRDefault="000642B2" w:rsidP="009740BA">
      <w:pPr>
        <w:pStyle w:val="Code"/>
        <w:rPr>
          <w:color w:val="383A42"/>
          <w:lang w:eastAsia="en-IN"/>
        </w:rPr>
      </w:pPr>
      <w:r w:rsidRPr="000C493A">
        <w:rPr>
          <w:color w:val="383A42"/>
          <w:lang w:eastAsia="en-IN"/>
        </w:rPr>
        <w:t xml:space="preserve">    </w:t>
      </w:r>
    </w:p>
    <w:p w14:paraId="44514E9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"\nArray in reverse order:\n"</w:t>
      </w:r>
      <w:r w:rsidRPr="000C493A">
        <w:rPr>
          <w:color w:val="383A42"/>
          <w:lang w:eastAsia="en-IN"/>
        </w:rPr>
        <w:t>);</w:t>
      </w:r>
    </w:p>
    <w:p w14:paraId="7E40394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i</w:t>
      </w:r>
      <w:r w:rsidRPr="000C493A">
        <w:rPr>
          <w:color w:val="4078F2"/>
          <w:lang w:eastAsia="en-IN"/>
        </w:rPr>
        <w:t>--</w:t>
      </w:r>
      <w:r w:rsidRPr="000C493A">
        <w:rPr>
          <w:color w:val="383A42"/>
          <w:lang w:eastAsia="en-IN"/>
        </w:rPr>
        <w:t>) {</w:t>
      </w:r>
    </w:p>
    <w:p w14:paraId="00E1B3B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arr[i]);</w:t>
      </w:r>
    </w:p>
    <w:p w14:paraId="6DB7DDAD" w14:textId="77777777" w:rsidR="000642B2" w:rsidRPr="000C493A" w:rsidRDefault="000642B2" w:rsidP="009740BA">
      <w:pPr>
        <w:pStyle w:val="Code"/>
        <w:rPr>
          <w:color w:val="383A42"/>
          <w:lang w:eastAsia="en-IN"/>
        </w:rPr>
      </w:pPr>
      <w:r w:rsidRPr="000C493A">
        <w:rPr>
          <w:color w:val="383A42"/>
          <w:lang w:eastAsia="en-IN"/>
        </w:rPr>
        <w:t xml:space="preserve">    }</w:t>
      </w:r>
    </w:p>
    <w:p w14:paraId="41C01528" w14:textId="77777777" w:rsidR="000642B2" w:rsidRPr="000C493A" w:rsidRDefault="000642B2" w:rsidP="009740BA">
      <w:pPr>
        <w:pStyle w:val="Code"/>
        <w:rPr>
          <w:color w:val="383A42"/>
          <w:lang w:eastAsia="en-IN"/>
        </w:rPr>
      </w:pPr>
      <w:r w:rsidRPr="000C493A">
        <w:rPr>
          <w:color w:val="383A42"/>
          <w:lang w:eastAsia="en-IN"/>
        </w:rPr>
        <w:t xml:space="preserve">    </w:t>
      </w:r>
    </w:p>
    <w:p w14:paraId="00F886B6"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954AC2A" w14:textId="77777777" w:rsidR="000642B2" w:rsidRPr="000C493A" w:rsidRDefault="000642B2" w:rsidP="009740BA">
      <w:pPr>
        <w:pStyle w:val="Code"/>
        <w:rPr>
          <w:color w:val="383A42"/>
          <w:lang w:eastAsia="en-IN"/>
        </w:rPr>
      </w:pPr>
      <w:r w:rsidRPr="000C493A">
        <w:rPr>
          <w:color w:val="383A42"/>
          <w:lang w:eastAsia="en-IN"/>
        </w:rPr>
        <w:t>}</w:t>
      </w:r>
    </w:p>
    <w:p w14:paraId="7E6AA9EB" w14:textId="77777777" w:rsidR="00436910" w:rsidRDefault="00436910" w:rsidP="00036A3A">
      <w:pPr>
        <w:pStyle w:val="Subheadddddf"/>
      </w:pPr>
    </w:p>
    <w:p w14:paraId="205D9C01" w14:textId="305D17E6" w:rsidR="000642B2" w:rsidRPr="000C493A" w:rsidRDefault="000642B2" w:rsidP="00036A3A">
      <w:pPr>
        <w:pStyle w:val="Subheadddddf"/>
      </w:pPr>
      <w:r w:rsidRPr="000C493A">
        <w:t>Example Output:</w:t>
      </w:r>
    </w:p>
    <w:p w14:paraId="4236A203" w14:textId="77777777" w:rsidR="000642B2" w:rsidRPr="000C493A" w:rsidRDefault="000642B2" w:rsidP="009740BA">
      <w:pPr>
        <w:pStyle w:val="Code"/>
        <w:rPr>
          <w:lang w:eastAsia="en-IN"/>
        </w:rPr>
      </w:pPr>
      <w:r w:rsidRPr="000C493A">
        <w:rPr>
          <w:lang w:eastAsia="en-IN"/>
        </w:rPr>
        <w:t>Enter number of elements: 5</w:t>
      </w:r>
    </w:p>
    <w:p w14:paraId="44F22A27" w14:textId="77777777" w:rsidR="000642B2" w:rsidRPr="000C493A" w:rsidRDefault="000642B2" w:rsidP="009740BA">
      <w:pPr>
        <w:pStyle w:val="Code"/>
        <w:rPr>
          <w:lang w:eastAsia="en-IN"/>
        </w:rPr>
      </w:pPr>
      <w:r w:rsidRPr="000C493A">
        <w:rPr>
          <w:lang w:eastAsia="en-IN"/>
        </w:rPr>
        <w:t>Enter 5 numbers:</w:t>
      </w:r>
    </w:p>
    <w:p w14:paraId="1947E493" w14:textId="77777777" w:rsidR="000642B2" w:rsidRPr="000C493A" w:rsidRDefault="000642B2" w:rsidP="009740BA">
      <w:pPr>
        <w:pStyle w:val="Code"/>
        <w:rPr>
          <w:lang w:eastAsia="en-IN"/>
        </w:rPr>
      </w:pPr>
      <w:r w:rsidRPr="000C493A">
        <w:rPr>
          <w:lang w:eastAsia="en-IN"/>
        </w:rPr>
        <w:t>10 20 30 40 50</w:t>
      </w:r>
    </w:p>
    <w:p w14:paraId="76189D09" w14:textId="77777777" w:rsidR="000642B2" w:rsidRPr="000C493A" w:rsidRDefault="000642B2" w:rsidP="009740BA">
      <w:pPr>
        <w:pStyle w:val="Code"/>
        <w:rPr>
          <w:lang w:eastAsia="en-IN"/>
        </w:rPr>
      </w:pPr>
    </w:p>
    <w:p w14:paraId="294D66F8" w14:textId="77777777" w:rsidR="000642B2" w:rsidRPr="000C493A" w:rsidRDefault="000642B2" w:rsidP="009740BA">
      <w:pPr>
        <w:pStyle w:val="Code"/>
        <w:rPr>
          <w:lang w:eastAsia="en-IN"/>
        </w:rPr>
      </w:pPr>
      <w:r w:rsidRPr="000C493A">
        <w:rPr>
          <w:lang w:eastAsia="en-IN"/>
        </w:rPr>
        <w:t>Array in reverse order:</w:t>
      </w:r>
    </w:p>
    <w:p w14:paraId="58AE6B47" w14:textId="5D0594A1" w:rsidR="00036A3A" w:rsidRDefault="000642B2" w:rsidP="00436910">
      <w:pPr>
        <w:pStyle w:val="Code"/>
        <w:rPr>
          <w:lang w:eastAsia="en-IN"/>
        </w:rPr>
      </w:pPr>
      <w:r w:rsidRPr="000C493A">
        <w:rPr>
          <w:lang w:eastAsia="en-IN"/>
        </w:rPr>
        <w:t>50 40 30 20 10</w:t>
      </w:r>
    </w:p>
    <w:p w14:paraId="0B5D0AC1" w14:textId="77777777" w:rsidR="00436910" w:rsidRDefault="00436910" w:rsidP="00036A3A">
      <w:pPr>
        <w:pStyle w:val="Subheadddddf"/>
      </w:pPr>
    </w:p>
    <w:p w14:paraId="1314E431" w14:textId="3A23D2DC" w:rsidR="000642B2" w:rsidRPr="000C493A" w:rsidRDefault="000642B2" w:rsidP="00036A3A">
      <w:pPr>
        <w:pStyle w:val="Subheadddddf"/>
      </w:pPr>
      <w:r w:rsidRPr="000C493A">
        <w:t>Exercise 4: Add Two Matrices</w:t>
      </w:r>
    </w:p>
    <w:p w14:paraId="2382E606" w14:textId="77777777" w:rsidR="000642B2" w:rsidRPr="000C493A" w:rsidRDefault="000642B2" w:rsidP="00036A3A">
      <w:pPr>
        <w:pStyle w:val="texxtt"/>
        <w:rPr>
          <w:lang w:eastAsia="en-IN"/>
        </w:rPr>
      </w:pPr>
      <w:r w:rsidRPr="000C493A">
        <w:rPr>
          <w:b/>
          <w:bCs/>
          <w:lang w:eastAsia="en-IN"/>
        </w:rPr>
        <w:t>Task:</w:t>
      </w:r>
      <w:r w:rsidRPr="000C493A">
        <w:rPr>
          <w:lang w:eastAsia="en-IN"/>
        </w:rPr>
        <w:t xml:space="preserve"> Take two 2×2 matrices as input and display their sum.</w:t>
      </w:r>
    </w:p>
    <w:p w14:paraId="142780C8" w14:textId="12E40A5B" w:rsidR="000642B2" w:rsidRPr="000C493A" w:rsidRDefault="000642B2" w:rsidP="00036A3A">
      <w:pPr>
        <w:pStyle w:val="Subheadddddf"/>
      </w:pPr>
      <w:r w:rsidRPr="000C493A">
        <w:t>Code:</w:t>
      </w:r>
    </w:p>
    <w:p w14:paraId="4A84424F"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EF0BFBE" w14:textId="77777777" w:rsidR="000642B2" w:rsidRPr="000C493A" w:rsidRDefault="000642B2" w:rsidP="009740BA">
      <w:pPr>
        <w:pStyle w:val="Code"/>
        <w:rPr>
          <w:color w:val="383A42"/>
          <w:lang w:eastAsia="en-IN"/>
        </w:rPr>
      </w:pPr>
    </w:p>
    <w:p w14:paraId="04F8BD36"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57F6448"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b[</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sum[</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w:t>
      </w:r>
    </w:p>
    <w:p w14:paraId="133709A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j;</w:t>
      </w:r>
    </w:p>
    <w:p w14:paraId="417B24CA" w14:textId="77777777" w:rsidR="000642B2" w:rsidRPr="000C493A" w:rsidRDefault="000642B2" w:rsidP="009740BA">
      <w:pPr>
        <w:pStyle w:val="Code"/>
        <w:rPr>
          <w:color w:val="383A42"/>
          <w:lang w:eastAsia="en-IN"/>
        </w:rPr>
      </w:pPr>
      <w:r w:rsidRPr="000C493A">
        <w:rPr>
          <w:color w:val="383A42"/>
          <w:lang w:eastAsia="en-IN"/>
        </w:rPr>
        <w:t xml:space="preserve">    </w:t>
      </w:r>
    </w:p>
    <w:p w14:paraId="2C3F254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elements of first 2x2 matrix:\n"</w:t>
      </w:r>
      <w:r w:rsidRPr="000C493A">
        <w:rPr>
          <w:color w:val="383A42"/>
          <w:lang w:eastAsia="en-IN"/>
        </w:rPr>
        <w:t>);</w:t>
      </w:r>
    </w:p>
    <w:p w14:paraId="0D863B7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157B5E74" w14:textId="77777777" w:rsidR="000642B2" w:rsidRPr="000C493A" w:rsidRDefault="000642B2" w:rsidP="009740BA">
      <w:pPr>
        <w:pStyle w:val="Code"/>
        <w:rPr>
          <w:rFonts w:cs="Times New Roman"/>
          <w:lang w:eastAsia="en-IN"/>
        </w:rPr>
      </w:pPr>
      <w:r w:rsidRPr="000C493A">
        <w:rPr>
          <w:rFonts w:cs="Times New Roman"/>
          <w:lang w:eastAsia="en-IN"/>
        </w:rPr>
        <w:t>c</w:t>
      </w:r>
    </w:p>
    <w:p w14:paraId="38E351A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03C0080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a[i][j]);</w:t>
      </w:r>
    </w:p>
    <w:p w14:paraId="79019DC8" w14:textId="77777777" w:rsidR="000642B2" w:rsidRPr="000C493A" w:rsidRDefault="000642B2" w:rsidP="009740BA">
      <w:pPr>
        <w:pStyle w:val="Code"/>
        <w:rPr>
          <w:color w:val="383A42"/>
          <w:lang w:eastAsia="en-IN"/>
        </w:rPr>
      </w:pPr>
      <w:r w:rsidRPr="000C493A">
        <w:rPr>
          <w:color w:val="383A42"/>
          <w:lang w:eastAsia="en-IN"/>
        </w:rPr>
        <w:t xml:space="preserve">        }</w:t>
      </w:r>
    </w:p>
    <w:p w14:paraId="4E0EF14D" w14:textId="77777777" w:rsidR="000642B2" w:rsidRPr="000C493A" w:rsidRDefault="000642B2" w:rsidP="009740BA">
      <w:pPr>
        <w:pStyle w:val="Code"/>
        <w:rPr>
          <w:color w:val="383A42"/>
          <w:lang w:eastAsia="en-IN"/>
        </w:rPr>
      </w:pPr>
      <w:r w:rsidRPr="000C493A">
        <w:rPr>
          <w:color w:val="383A42"/>
          <w:lang w:eastAsia="en-IN"/>
        </w:rPr>
        <w:t xml:space="preserve">    }</w:t>
      </w:r>
    </w:p>
    <w:p w14:paraId="2E4BE353" w14:textId="77777777" w:rsidR="000642B2" w:rsidRPr="000C493A" w:rsidRDefault="000642B2" w:rsidP="009740BA">
      <w:pPr>
        <w:pStyle w:val="Code"/>
        <w:rPr>
          <w:color w:val="383A42"/>
          <w:lang w:eastAsia="en-IN"/>
        </w:rPr>
      </w:pPr>
      <w:r w:rsidRPr="000C493A">
        <w:rPr>
          <w:color w:val="383A42"/>
          <w:lang w:eastAsia="en-IN"/>
        </w:rPr>
        <w:t xml:space="preserve">    </w:t>
      </w:r>
    </w:p>
    <w:p w14:paraId="305CC48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elements of second 2x2 matrix:\n"</w:t>
      </w:r>
      <w:r w:rsidRPr="000C493A">
        <w:rPr>
          <w:color w:val="383A42"/>
          <w:lang w:eastAsia="en-IN"/>
        </w:rPr>
        <w:t>);</w:t>
      </w:r>
    </w:p>
    <w:p w14:paraId="71EBBBD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7B930B2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53202A1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b[i][j]);</w:t>
      </w:r>
    </w:p>
    <w:p w14:paraId="13FB9A7C" w14:textId="77777777" w:rsidR="000642B2" w:rsidRPr="000C493A" w:rsidRDefault="000642B2" w:rsidP="009740BA">
      <w:pPr>
        <w:pStyle w:val="Code"/>
        <w:rPr>
          <w:color w:val="383A42"/>
          <w:lang w:eastAsia="en-IN"/>
        </w:rPr>
      </w:pPr>
      <w:r w:rsidRPr="000C493A">
        <w:rPr>
          <w:color w:val="383A42"/>
          <w:lang w:eastAsia="en-IN"/>
        </w:rPr>
        <w:t xml:space="preserve">        }</w:t>
      </w:r>
    </w:p>
    <w:p w14:paraId="366250A1" w14:textId="77777777" w:rsidR="000642B2" w:rsidRPr="000C493A" w:rsidRDefault="000642B2" w:rsidP="009740BA">
      <w:pPr>
        <w:pStyle w:val="Code"/>
        <w:rPr>
          <w:color w:val="383A42"/>
          <w:lang w:eastAsia="en-IN"/>
        </w:rPr>
      </w:pPr>
      <w:r w:rsidRPr="000C493A">
        <w:rPr>
          <w:color w:val="383A42"/>
          <w:lang w:eastAsia="en-IN"/>
        </w:rPr>
        <w:t xml:space="preserve">    }</w:t>
      </w:r>
    </w:p>
    <w:p w14:paraId="74BBF233" w14:textId="77777777" w:rsidR="000642B2" w:rsidRPr="000C493A" w:rsidRDefault="000642B2" w:rsidP="009740BA">
      <w:pPr>
        <w:pStyle w:val="Code"/>
        <w:rPr>
          <w:color w:val="383A42"/>
          <w:lang w:eastAsia="en-IN"/>
        </w:rPr>
      </w:pPr>
      <w:r w:rsidRPr="000C493A">
        <w:rPr>
          <w:color w:val="383A42"/>
          <w:lang w:eastAsia="en-IN"/>
        </w:rPr>
        <w:t xml:space="preserve">    </w:t>
      </w:r>
    </w:p>
    <w:p w14:paraId="694773D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75337C08"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532A2DF3" w14:textId="77777777" w:rsidR="000642B2" w:rsidRPr="000C493A" w:rsidRDefault="000642B2" w:rsidP="009740BA">
      <w:pPr>
        <w:pStyle w:val="Code"/>
        <w:rPr>
          <w:color w:val="383A42"/>
          <w:lang w:eastAsia="en-IN"/>
        </w:rPr>
      </w:pPr>
      <w:r w:rsidRPr="000C493A">
        <w:rPr>
          <w:color w:val="383A42"/>
          <w:lang w:eastAsia="en-IN"/>
        </w:rPr>
        <w:t xml:space="preserve">            sum[i][j] </w:t>
      </w:r>
      <w:r w:rsidRPr="000C493A">
        <w:rPr>
          <w:color w:val="4078F2"/>
          <w:lang w:eastAsia="en-IN"/>
        </w:rPr>
        <w:t>=</w:t>
      </w:r>
      <w:r w:rsidRPr="000C493A">
        <w:rPr>
          <w:color w:val="383A42"/>
          <w:lang w:eastAsia="en-IN"/>
        </w:rPr>
        <w:t xml:space="preserve"> a[i][j] </w:t>
      </w:r>
      <w:r w:rsidRPr="000C493A">
        <w:rPr>
          <w:color w:val="4078F2"/>
          <w:lang w:eastAsia="en-IN"/>
        </w:rPr>
        <w:t>+</w:t>
      </w:r>
      <w:r w:rsidRPr="000C493A">
        <w:rPr>
          <w:color w:val="383A42"/>
          <w:lang w:eastAsia="en-IN"/>
        </w:rPr>
        <w:t xml:space="preserve"> b[i][j];</w:t>
      </w:r>
    </w:p>
    <w:p w14:paraId="1431A49D" w14:textId="77777777" w:rsidR="000642B2" w:rsidRPr="000C493A" w:rsidRDefault="000642B2" w:rsidP="009740BA">
      <w:pPr>
        <w:pStyle w:val="Code"/>
        <w:rPr>
          <w:color w:val="383A42"/>
          <w:lang w:eastAsia="en-IN"/>
        </w:rPr>
      </w:pPr>
      <w:r w:rsidRPr="000C493A">
        <w:rPr>
          <w:color w:val="383A42"/>
          <w:lang w:eastAsia="en-IN"/>
        </w:rPr>
        <w:t xml:space="preserve">        }</w:t>
      </w:r>
    </w:p>
    <w:p w14:paraId="4F84CCA3" w14:textId="77777777" w:rsidR="000642B2" w:rsidRPr="000C493A" w:rsidRDefault="000642B2" w:rsidP="009740BA">
      <w:pPr>
        <w:pStyle w:val="Code"/>
        <w:rPr>
          <w:color w:val="383A42"/>
          <w:lang w:eastAsia="en-IN"/>
        </w:rPr>
      </w:pPr>
      <w:r w:rsidRPr="000C493A">
        <w:rPr>
          <w:color w:val="383A42"/>
          <w:lang w:eastAsia="en-IN"/>
        </w:rPr>
        <w:t xml:space="preserve">    }</w:t>
      </w:r>
    </w:p>
    <w:p w14:paraId="34AB6C7F" w14:textId="77777777" w:rsidR="000642B2" w:rsidRPr="000C493A" w:rsidRDefault="000642B2" w:rsidP="009740BA">
      <w:pPr>
        <w:pStyle w:val="Code"/>
        <w:rPr>
          <w:color w:val="383A42"/>
          <w:lang w:eastAsia="en-IN"/>
        </w:rPr>
      </w:pPr>
      <w:r w:rsidRPr="000C493A">
        <w:rPr>
          <w:color w:val="383A42"/>
          <w:lang w:eastAsia="en-IN"/>
        </w:rPr>
        <w:t xml:space="preserve">    </w:t>
      </w:r>
    </w:p>
    <w:p w14:paraId="2F6E117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"\nSum of matrices:\n"</w:t>
      </w:r>
      <w:r w:rsidRPr="000C493A">
        <w:rPr>
          <w:color w:val="383A42"/>
          <w:lang w:eastAsia="en-IN"/>
        </w:rPr>
        <w:t>);</w:t>
      </w:r>
    </w:p>
    <w:p w14:paraId="2CA0C71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2F02946C"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1104CFA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sum[i][j]);</w:t>
      </w:r>
    </w:p>
    <w:p w14:paraId="009DDF2E" w14:textId="77777777" w:rsidR="000642B2" w:rsidRPr="000C493A" w:rsidRDefault="000642B2" w:rsidP="009740BA">
      <w:pPr>
        <w:pStyle w:val="Code"/>
        <w:rPr>
          <w:color w:val="383A42"/>
          <w:lang w:eastAsia="en-IN"/>
        </w:rPr>
      </w:pPr>
      <w:r w:rsidRPr="000C493A">
        <w:rPr>
          <w:color w:val="383A42"/>
          <w:lang w:eastAsia="en-IN"/>
        </w:rPr>
        <w:t xml:space="preserve">        }</w:t>
      </w:r>
    </w:p>
    <w:p w14:paraId="4387A813"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4647BBDE" w14:textId="77777777" w:rsidR="000642B2" w:rsidRPr="000C493A" w:rsidRDefault="000642B2" w:rsidP="009740BA">
      <w:pPr>
        <w:pStyle w:val="Code"/>
        <w:rPr>
          <w:color w:val="383A42"/>
          <w:lang w:eastAsia="en-IN"/>
        </w:rPr>
      </w:pPr>
      <w:r w:rsidRPr="000C493A">
        <w:rPr>
          <w:color w:val="383A42"/>
          <w:lang w:eastAsia="en-IN"/>
        </w:rPr>
        <w:t xml:space="preserve">    }</w:t>
      </w:r>
    </w:p>
    <w:p w14:paraId="48FF0638" w14:textId="77777777" w:rsidR="000642B2" w:rsidRPr="000C493A" w:rsidRDefault="000642B2" w:rsidP="009740BA">
      <w:pPr>
        <w:pStyle w:val="Code"/>
        <w:rPr>
          <w:color w:val="383A42"/>
          <w:lang w:eastAsia="en-IN"/>
        </w:rPr>
      </w:pPr>
      <w:r w:rsidRPr="000C493A">
        <w:rPr>
          <w:color w:val="383A42"/>
          <w:lang w:eastAsia="en-IN"/>
        </w:rPr>
        <w:t xml:space="preserve">    </w:t>
      </w:r>
    </w:p>
    <w:p w14:paraId="7A9E72A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BA04DA0" w14:textId="77777777" w:rsidR="000642B2" w:rsidRPr="000C493A" w:rsidRDefault="000642B2" w:rsidP="009740BA">
      <w:pPr>
        <w:pStyle w:val="Code"/>
        <w:rPr>
          <w:color w:val="383A42"/>
          <w:lang w:eastAsia="en-IN"/>
        </w:rPr>
      </w:pPr>
      <w:r w:rsidRPr="000C493A">
        <w:rPr>
          <w:color w:val="383A42"/>
          <w:lang w:eastAsia="en-IN"/>
        </w:rPr>
        <w:t>}</w:t>
      </w:r>
    </w:p>
    <w:p w14:paraId="3FCEC360" w14:textId="77777777" w:rsidR="000642B2" w:rsidRPr="000C493A" w:rsidRDefault="000642B2" w:rsidP="00036A3A">
      <w:pPr>
        <w:pStyle w:val="Subheadddddf"/>
      </w:pPr>
      <w:r w:rsidRPr="000C493A">
        <w:t>Example Output:</w:t>
      </w:r>
    </w:p>
    <w:p w14:paraId="7A2A01F4" w14:textId="77777777" w:rsidR="000642B2" w:rsidRPr="000C493A" w:rsidRDefault="000642B2" w:rsidP="009740BA">
      <w:pPr>
        <w:pStyle w:val="Code"/>
        <w:rPr>
          <w:lang w:eastAsia="en-IN"/>
        </w:rPr>
      </w:pPr>
      <w:r w:rsidRPr="000C493A">
        <w:rPr>
          <w:lang w:eastAsia="en-IN"/>
        </w:rPr>
        <w:t>Enter elements of first 2x2 matrix:</w:t>
      </w:r>
    </w:p>
    <w:p w14:paraId="3899E3CE" w14:textId="77777777" w:rsidR="000642B2" w:rsidRPr="000C493A" w:rsidRDefault="000642B2" w:rsidP="009740BA">
      <w:pPr>
        <w:pStyle w:val="Code"/>
        <w:rPr>
          <w:lang w:eastAsia="en-IN"/>
        </w:rPr>
      </w:pPr>
      <w:r w:rsidRPr="000C493A">
        <w:rPr>
          <w:lang w:eastAsia="en-IN"/>
        </w:rPr>
        <w:t>1 2</w:t>
      </w:r>
    </w:p>
    <w:p w14:paraId="02C51A8D" w14:textId="77777777" w:rsidR="000642B2" w:rsidRPr="000C493A" w:rsidRDefault="000642B2" w:rsidP="009740BA">
      <w:pPr>
        <w:pStyle w:val="Code"/>
        <w:rPr>
          <w:lang w:eastAsia="en-IN"/>
        </w:rPr>
      </w:pPr>
      <w:r w:rsidRPr="000C493A">
        <w:rPr>
          <w:lang w:eastAsia="en-IN"/>
        </w:rPr>
        <w:t>3 4</w:t>
      </w:r>
    </w:p>
    <w:p w14:paraId="5E9835FD" w14:textId="77777777" w:rsidR="000642B2" w:rsidRPr="000C493A" w:rsidRDefault="000642B2" w:rsidP="009740BA">
      <w:pPr>
        <w:pStyle w:val="Code"/>
        <w:rPr>
          <w:lang w:eastAsia="en-IN"/>
        </w:rPr>
      </w:pPr>
    </w:p>
    <w:p w14:paraId="105C0F8B" w14:textId="77777777" w:rsidR="000642B2" w:rsidRPr="000C493A" w:rsidRDefault="000642B2" w:rsidP="009740BA">
      <w:pPr>
        <w:pStyle w:val="Code"/>
        <w:rPr>
          <w:lang w:eastAsia="en-IN"/>
        </w:rPr>
      </w:pPr>
      <w:r w:rsidRPr="000C493A">
        <w:rPr>
          <w:lang w:eastAsia="en-IN"/>
        </w:rPr>
        <w:t>Enter elements of second 2x2 matrix:</w:t>
      </w:r>
    </w:p>
    <w:p w14:paraId="36CD0FCE" w14:textId="77777777" w:rsidR="000642B2" w:rsidRPr="000C493A" w:rsidRDefault="000642B2" w:rsidP="009740BA">
      <w:pPr>
        <w:pStyle w:val="Code"/>
        <w:rPr>
          <w:lang w:eastAsia="en-IN"/>
        </w:rPr>
      </w:pPr>
      <w:r w:rsidRPr="000C493A">
        <w:rPr>
          <w:lang w:eastAsia="en-IN"/>
        </w:rPr>
        <w:t>5 6</w:t>
      </w:r>
    </w:p>
    <w:p w14:paraId="73E4102C" w14:textId="77777777" w:rsidR="000642B2" w:rsidRPr="000C493A" w:rsidRDefault="000642B2" w:rsidP="009740BA">
      <w:pPr>
        <w:pStyle w:val="Code"/>
        <w:rPr>
          <w:lang w:eastAsia="en-IN"/>
        </w:rPr>
      </w:pPr>
      <w:r w:rsidRPr="000C493A">
        <w:rPr>
          <w:lang w:eastAsia="en-IN"/>
        </w:rPr>
        <w:t>7 8</w:t>
      </w:r>
    </w:p>
    <w:p w14:paraId="0F4D6CFC" w14:textId="77777777" w:rsidR="000642B2" w:rsidRPr="000C493A" w:rsidRDefault="000642B2" w:rsidP="009740BA">
      <w:pPr>
        <w:pStyle w:val="Code"/>
        <w:rPr>
          <w:lang w:eastAsia="en-IN"/>
        </w:rPr>
      </w:pPr>
    </w:p>
    <w:p w14:paraId="285AC2E9" w14:textId="77777777" w:rsidR="000642B2" w:rsidRPr="000C493A" w:rsidRDefault="000642B2" w:rsidP="009740BA">
      <w:pPr>
        <w:pStyle w:val="Code"/>
        <w:rPr>
          <w:lang w:eastAsia="en-IN"/>
        </w:rPr>
      </w:pPr>
      <w:r w:rsidRPr="000C493A">
        <w:rPr>
          <w:lang w:eastAsia="en-IN"/>
        </w:rPr>
        <w:t>Sum of matrices:</w:t>
      </w:r>
    </w:p>
    <w:p w14:paraId="3CF4236F" w14:textId="77777777" w:rsidR="000642B2" w:rsidRPr="000C493A" w:rsidRDefault="000642B2" w:rsidP="009740BA">
      <w:pPr>
        <w:pStyle w:val="Code"/>
        <w:rPr>
          <w:lang w:eastAsia="en-IN"/>
        </w:rPr>
      </w:pPr>
      <w:r w:rsidRPr="000C493A">
        <w:rPr>
          <w:lang w:eastAsia="en-IN"/>
        </w:rPr>
        <w:t>6 8</w:t>
      </w:r>
    </w:p>
    <w:p w14:paraId="7D003B67" w14:textId="77777777" w:rsidR="000642B2" w:rsidRPr="000C493A" w:rsidRDefault="000642B2" w:rsidP="009740BA">
      <w:pPr>
        <w:pStyle w:val="Code"/>
        <w:rPr>
          <w:lang w:eastAsia="en-IN"/>
        </w:rPr>
      </w:pPr>
      <w:r w:rsidRPr="000C493A">
        <w:rPr>
          <w:lang w:eastAsia="en-IN"/>
        </w:rPr>
        <w:t>10 12</w:t>
      </w:r>
    </w:p>
    <w:p w14:paraId="3C7B6ACD" w14:textId="77777777" w:rsidR="00436910" w:rsidRDefault="00436910" w:rsidP="00036A3A">
      <w:pPr>
        <w:pStyle w:val="Subheadddddf"/>
      </w:pPr>
    </w:p>
    <w:p w14:paraId="1EC47523" w14:textId="77777777" w:rsidR="00436910" w:rsidRDefault="00436910" w:rsidP="00036A3A">
      <w:pPr>
        <w:pStyle w:val="Subheadddddf"/>
      </w:pPr>
    </w:p>
    <w:p w14:paraId="1B61CB3B" w14:textId="77777777" w:rsidR="00436910" w:rsidRDefault="00436910" w:rsidP="00036A3A">
      <w:pPr>
        <w:pStyle w:val="Subheadddddf"/>
      </w:pPr>
    </w:p>
    <w:p w14:paraId="4C76BDB2" w14:textId="77777777" w:rsidR="00436910" w:rsidRDefault="00436910" w:rsidP="00036A3A">
      <w:pPr>
        <w:pStyle w:val="Subheadddddf"/>
      </w:pPr>
    </w:p>
    <w:p w14:paraId="0C067AD5" w14:textId="77777777" w:rsidR="00436910" w:rsidRDefault="00436910" w:rsidP="00036A3A">
      <w:pPr>
        <w:pStyle w:val="Subheadddddf"/>
      </w:pPr>
    </w:p>
    <w:p w14:paraId="0CF3D5B5" w14:textId="02582EC2" w:rsidR="000642B2" w:rsidRPr="000C493A" w:rsidRDefault="000642B2" w:rsidP="00036A3A">
      <w:pPr>
        <w:pStyle w:val="Subheadddddf"/>
      </w:pPr>
      <w:r w:rsidRPr="000C493A">
        <w:t>Exercise 5: Multiply Two Matrices</w:t>
      </w:r>
    </w:p>
    <w:p w14:paraId="015A3AD4" w14:textId="77777777" w:rsidR="000642B2" w:rsidRPr="000C493A" w:rsidRDefault="000642B2" w:rsidP="00036A3A">
      <w:pPr>
        <w:pStyle w:val="texxtt"/>
        <w:rPr>
          <w:lang w:eastAsia="en-IN"/>
        </w:rPr>
      </w:pPr>
      <w:r w:rsidRPr="000C493A">
        <w:rPr>
          <w:b/>
          <w:bCs/>
          <w:lang w:eastAsia="en-IN"/>
        </w:rPr>
        <w:t>Task:</w:t>
      </w:r>
      <w:r w:rsidRPr="000C493A">
        <w:rPr>
          <w:lang w:eastAsia="en-IN"/>
        </w:rPr>
        <w:t xml:space="preserve"> Multiply two 2×2 matrices and display the result.</w:t>
      </w:r>
    </w:p>
    <w:p w14:paraId="05708495" w14:textId="7C26283E" w:rsidR="000642B2" w:rsidRPr="000C493A" w:rsidRDefault="000642B2" w:rsidP="00036A3A">
      <w:pPr>
        <w:pStyle w:val="Subheadddddf"/>
      </w:pPr>
      <w:r w:rsidRPr="000C493A">
        <w:t>Code:</w:t>
      </w:r>
    </w:p>
    <w:p w14:paraId="489AF636" w14:textId="77777777" w:rsidR="000642B2" w:rsidRPr="000C493A" w:rsidRDefault="000642B2" w:rsidP="009740B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BE4444A" w14:textId="77777777" w:rsidR="000642B2" w:rsidRPr="000C493A" w:rsidRDefault="000642B2" w:rsidP="009740BA">
      <w:pPr>
        <w:pStyle w:val="Code"/>
        <w:rPr>
          <w:color w:val="383A42"/>
          <w:lang w:eastAsia="en-IN"/>
        </w:rPr>
      </w:pPr>
    </w:p>
    <w:p w14:paraId="7F1CC071" w14:textId="77777777" w:rsidR="000642B2" w:rsidRPr="000C493A" w:rsidRDefault="000642B2" w:rsidP="009740B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D0FAF1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b[</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 product[</w:t>
      </w:r>
      <w:r w:rsidRPr="000C493A">
        <w:rPr>
          <w:color w:val="B76B01"/>
          <w:lang w:eastAsia="en-IN"/>
        </w:rPr>
        <w:t>2</w:t>
      </w:r>
      <w:r w:rsidRPr="000C493A">
        <w:rPr>
          <w:color w:val="383A42"/>
          <w:lang w:eastAsia="en-IN"/>
        </w:rPr>
        <w:t>][</w:t>
      </w:r>
      <w:r w:rsidRPr="000C493A">
        <w:rPr>
          <w:color w:val="B76B01"/>
          <w:lang w:eastAsia="en-IN"/>
        </w:rPr>
        <w:t>2</w:t>
      </w:r>
      <w:r w:rsidRPr="000C493A">
        <w:rPr>
          <w:color w:val="383A42"/>
          <w:lang w:eastAsia="en-IN"/>
        </w:rPr>
        <w:t>];</w:t>
      </w:r>
    </w:p>
    <w:p w14:paraId="2DBD629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j, k;</w:t>
      </w:r>
    </w:p>
    <w:p w14:paraId="557D2FFF" w14:textId="77777777" w:rsidR="000642B2" w:rsidRPr="000C493A" w:rsidRDefault="000642B2" w:rsidP="009740BA">
      <w:pPr>
        <w:pStyle w:val="Code"/>
        <w:rPr>
          <w:color w:val="383A42"/>
          <w:lang w:eastAsia="en-IN"/>
        </w:rPr>
      </w:pPr>
      <w:r w:rsidRPr="000C493A">
        <w:rPr>
          <w:color w:val="383A42"/>
          <w:lang w:eastAsia="en-IN"/>
        </w:rPr>
        <w:t xml:space="preserve">    </w:t>
      </w:r>
    </w:p>
    <w:p w14:paraId="3EA7395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elements of first 2x2 matrix:\n"</w:t>
      </w:r>
      <w:r w:rsidRPr="000C493A">
        <w:rPr>
          <w:color w:val="383A42"/>
          <w:lang w:eastAsia="en-IN"/>
        </w:rPr>
        <w:t>);</w:t>
      </w:r>
    </w:p>
    <w:p w14:paraId="30502B3B"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0E9741B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5BC1B83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a[i][j]);</w:t>
      </w:r>
    </w:p>
    <w:p w14:paraId="31C4030C" w14:textId="77777777" w:rsidR="000642B2" w:rsidRPr="000C493A" w:rsidRDefault="000642B2" w:rsidP="009740BA">
      <w:pPr>
        <w:pStyle w:val="Code"/>
        <w:rPr>
          <w:color w:val="383A42"/>
          <w:lang w:eastAsia="en-IN"/>
        </w:rPr>
      </w:pPr>
      <w:r w:rsidRPr="000C493A">
        <w:rPr>
          <w:color w:val="383A42"/>
          <w:lang w:eastAsia="en-IN"/>
        </w:rPr>
        <w:t xml:space="preserve">        }</w:t>
      </w:r>
    </w:p>
    <w:p w14:paraId="47B5B5A1" w14:textId="77777777" w:rsidR="000642B2" w:rsidRPr="000C493A" w:rsidRDefault="000642B2" w:rsidP="009740BA">
      <w:pPr>
        <w:pStyle w:val="Code"/>
        <w:rPr>
          <w:color w:val="383A42"/>
          <w:lang w:eastAsia="en-IN"/>
        </w:rPr>
      </w:pPr>
      <w:r w:rsidRPr="000C493A">
        <w:rPr>
          <w:color w:val="383A42"/>
          <w:lang w:eastAsia="en-IN"/>
        </w:rPr>
        <w:t xml:space="preserve">    }</w:t>
      </w:r>
    </w:p>
    <w:p w14:paraId="2105CC43" w14:textId="77777777" w:rsidR="000642B2" w:rsidRPr="000C493A" w:rsidRDefault="000642B2" w:rsidP="009740BA">
      <w:pPr>
        <w:pStyle w:val="Code"/>
        <w:rPr>
          <w:color w:val="383A42"/>
          <w:lang w:eastAsia="en-IN"/>
        </w:rPr>
      </w:pPr>
      <w:r w:rsidRPr="000C493A">
        <w:rPr>
          <w:color w:val="383A42"/>
          <w:lang w:eastAsia="en-IN"/>
        </w:rPr>
        <w:t xml:space="preserve">    </w:t>
      </w:r>
    </w:p>
    <w:p w14:paraId="7679F9F5"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elements of second 2x2 matrix:\n"</w:t>
      </w:r>
      <w:r w:rsidRPr="000C493A">
        <w:rPr>
          <w:color w:val="383A42"/>
          <w:lang w:eastAsia="en-IN"/>
        </w:rPr>
        <w:t>);</w:t>
      </w:r>
    </w:p>
    <w:p w14:paraId="4077211E"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353E5224"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32E20B8A"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b[i][j]);</w:t>
      </w:r>
    </w:p>
    <w:p w14:paraId="24E18C85" w14:textId="77777777" w:rsidR="000642B2" w:rsidRPr="000C493A" w:rsidRDefault="000642B2" w:rsidP="009740BA">
      <w:pPr>
        <w:pStyle w:val="Code"/>
        <w:rPr>
          <w:color w:val="383A42"/>
          <w:lang w:eastAsia="en-IN"/>
        </w:rPr>
      </w:pPr>
      <w:r w:rsidRPr="000C493A">
        <w:rPr>
          <w:color w:val="383A42"/>
          <w:lang w:eastAsia="en-IN"/>
        </w:rPr>
        <w:t xml:space="preserve">        }</w:t>
      </w:r>
    </w:p>
    <w:p w14:paraId="7BD8868E" w14:textId="77777777" w:rsidR="000642B2" w:rsidRPr="000C493A" w:rsidRDefault="000642B2" w:rsidP="009740BA">
      <w:pPr>
        <w:pStyle w:val="Code"/>
        <w:rPr>
          <w:color w:val="383A42"/>
          <w:lang w:eastAsia="en-IN"/>
        </w:rPr>
      </w:pPr>
      <w:r w:rsidRPr="000C493A">
        <w:rPr>
          <w:color w:val="383A42"/>
          <w:lang w:eastAsia="en-IN"/>
        </w:rPr>
        <w:t xml:space="preserve">    }</w:t>
      </w:r>
    </w:p>
    <w:p w14:paraId="3CAEF74A" w14:textId="77777777" w:rsidR="000642B2" w:rsidRPr="000C493A" w:rsidRDefault="000642B2" w:rsidP="009740BA">
      <w:pPr>
        <w:pStyle w:val="Code"/>
        <w:rPr>
          <w:color w:val="383A42"/>
          <w:lang w:eastAsia="en-IN"/>
        </w:rPr>
      </w:pPr>
      <w:r w:rsidRPr="000C493A">
        <w:rPr>
          <w:color w:val="383A42"/>
          <w:lang w:eastAsia="en-IN"/>
        </w:rPr>
        <w:t xml:space="preserve">    </w:t>
      </w:r>
    </w:p>
    <w:p w14:paraId="1F51958C"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17E2D02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7358867D" w14:textId="77777777" w:rsidR="000642B2" w:rsidRPr="000C493A" w:rsidRDefault="000642B2" w:rsidP="009740BA">
      <w:pPr>
        <w:pStyle w:val="Code"/>
        <w:rPr>
          <w:color w:val="383A42"/>
          <w:lang w:eastAsia="en-IN"/>
        </w:rPr>
      </w:pPr>
      <w:r w:rsidRPr="000C493A">
        <w:rPr>
          <w:color w:val="383A42"/>
          <w:lang w:eastAsia="en-IN"/>
        </w:rPr>
        <w:t xml:space="preserve">            product[i][j]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62C6232" w14:textId="77777777" w:rsidR="000642B2" w:rsidRPr="000C493A" w:rsidRDefault="000642B2" w:rsidP="009740BA">
      <w:pPr>
        <w:pStyle w:val="Code"/>
        <w:rPr>
          <w:color w:val="383A42"/>
          <w:lang w:eastAsia="en-IN"/>
        </w:rPr>
      </w:pPr>
      <w:r w:rsidRPr="000C493A">
        <w:rPr>
          <w:color w:val="383A42"/>
          <w:lang w:eastAsia="en-IN"/>
        </w:rPr>
        <w:t xml:space="preserve">        }</w:t>
      </w:r>
    </w:p>
    <w:p w14:paraId="0FBFEA83" w14:textId="77777777" w:rsidR="000642B2" w:rsidRPr="000C493A" w:rsidRDefault="000642B2" w:rsidP="009740BA">
      <w:pPr>
        <w:pStyle w:val="Code"/>
        <w:rPr>
          <w:color w:val="383A42"/>
          <w:lang w:eastAsia="en-IN"/>
        </w:rPr>
      </w:pPr>
      <w:r w:rsidRPr="000C493A">
        <w:rPr>
          <w:color w:val="383A42"/>
          <w:lang w:eastAsia="en-IN"/>
        </w:rPr>
        <w:t xml:space="preserve">    }</w:t>
      </w:r>
    </w:p>
    <w:p w14:paraId="50946EF8" w14:textId="77777777" w:rsidR="000642B2" w:rsidRPr="000C493A" w:rsidRDefault="000642B2" w:rsidP="009740BA">
      <w:pPr>
        <w:pStyle w:val="Code"/>
        <w:rPr>
          <w:color w:val="383A42"/>
          <w:lang w:eastAsia="en-IN"/>
        </w:rPr>
      </w:pPr>
      <w:r w:rsidRPr="000C493A">
        <w:rPr>
          <w:color w:val="383A42"/>
          <w:lang w:eastAsia="en-IN"/>
        </w:rPr>
        <w:t xml:space="preserve">    </w:t>
      </w:r>
    </w:p>
    <w:p w14:paraId="6971EF9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53016958"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7833279D"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(k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k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k</w:t>
      </w:r>
      <w:r w:rsidRPr="000C493A">
        <w:rPr>
          <w:color w:val="4078F2"/>
          <w:lang w:eastAsia="en-IN"/>
        </w:rPr>
        <w:t>++</w:t>
      </w:r>
      <w:r w:rsidRPr="000C493A">
        <w:rPr>
          <w:color w:val="383A42"/>
          <w:lang w:eastAsia="en-IN"/>
        </w:rPr>
        <w:t>) {</w:t>
      </w:r>
    </w:p>
    <w:p w14:paraId="5D839949" w14:textId="77777777" w:rsidR="000642B2" w:rsidRPr="000C493A" w:rsidRDefault="000642B2" w:rsidP="009740BA">
      <w:pPr>
        <w:pStyle w:val="Code"/>
        <w:rPr>
          <w:color w:val="383A42"/>
          <w:lang w:eastAsia="en-IN"/>
        </w:rPr>
      </w:pPr>
      <w:r w:rsidRPr="000C493A">
        <w:rPr>
          <w:color w:val="383A42"/>
          <w:lang w:eastAsia="en-IN"/>
        </w:rPr>
        <w:t xml:space="preserve">                product[i][j] </w:t>
      </w:r>
      <w:r w:rsidRPr="000C493A">
        <w:rPr>
          <w:color w:val="4078F2"/>
          <w:lang w:eastAsia="en-IN"/>
        </w:rPr>
        <w:t>+=</w:t>
      </w:r>
      <w:r w:rsidRPr="000C493A">
        <w:rPr>
          <w:color w:val="383A42"/>
          <w:lang w:eastAsia="en-IN"/>
        </w:rPr>
        <w:t xml:space="preserve"> a[i][k] </w:t>
      </w:r>
      <w:r w:rsidRPr="000C493A">
        <w:rPr>
          <w:color w:val="4078F2"/>
          <w:lang w:eastAsia="en-IN"/>
        </w:rPr>
        <w:t>*</w:t>
      </w:r>
      <w:r w:rsidRPr="000C493A">
        <w:rPr>
          <w:color w:val="383A42"/>
          <w:lang w:eastAsia="en-IN"/>
        </w:rPr>
        <w:t xml:space="preserve"> b[k][j];</w:t>
      </w:r>
    </w:p>
    <w:p w14:paraId="1C9C6B0D" w14:textId="77777777" w:rsidR="000642B2" w:rsidRPr="000C493A" w:rsidRDefault="000642B2" w:rsidP="009740BA">
      <w:pPr>
        <w:pStyle w:val="Code"/>
        <w:rPr>
          <w:color w:val="383A42"/>
          <w:lang w:eastAsia="en-IN"/>
        </w:rPr>
      </w:pPr>
      <w:r w:rsidRPr="000C493A">
        <w:rPr>
          <w:color w:val="383A42"/>
          <w:lang w:eastAsia="en-IN"/>
        </w:rPr>
        <w:t xml:space="preserve">            }</w:t>
      </w:r>
    </w:p>
    <w:p w14:paraId="37C389EB" w14:textId="77777777" w:rsidR="000642B2" w:rsidRPr="000C493A" w:rsidRDefault="000642B2" w:rsidP="009740BA">
      <w:pPr>
        <w:pStyle w:val="Code"/>
        <w:rPr>
          <w:color w:val="383A42"/>
          <w:lang w:eastAsia="en-IN"/>
        </w:rPr>
      </w:pPr>
      <w:r w:rsidRPr="000C493A">
        <w:rPr>
          <w:color w:val="383A42"/>
          <w:lang w:eastAsia="en-IN"/>
        </w:rPr>
        <w:t xml:space="preserve">        }</w:t>
      </w:r>
    </w:p>
    <w:p w14:paraId="638EDF0D" w14:textId="77777777" w:rsidR="000642B2" w:rsidRPr="000C493A" w:rsidRDefault="000642B2" w:rsidP="009740BA">
      <w:pPr>
        <w:pStyle w:val="Code"/>
        <w:rPr>
          <w:color w:val="383A42"/>
          <w:lang w:eastAsia="en-IN"/>
        </w:rPr>
      </w:pPr>
      <w:r w:rsidRPr="000C493A">
        <w:rPr>
          <w:color w:val="383A42"/>
          <w:lang w:eastAsia="en-IN"/>
        </w:rPr>
        <w:t xml:space="preserve">    }</w:t>
      </w:r>
    </w:p>
    <w:p w14:paraId="7B0FD806" w14:textId="77777777" w:rsidR="000642B2" w:rsidRPr="000C493A" w:rsidRDefault="000642B2" w:rsidP="009740BA">
      <w:pPr>
        <w:pStyle w:val="Code"/>
        <w:rPr>
          <w:color w:val="383A42"/>
          <w:lang w:eastAsia="en-IN"/>
        </w:rPr>
      </w:pPr>
      <w:r w:rsidRPr="000C493A">
        <w:rPr>
          <w:color w:val="383A42"/>
          <w:lang w:eastAsia="en-IN"/>
        </w:rPr>
        <w:t xml:space="preserve">    </w:t>
      </w:r>
    </w:p>
    <w:p w14:paraId="29DF6A5F"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"\nProduct of matrices:\n"</w:t>
      </w:r>
      <w:r w:rsidRPr="000C493A">
        <w:rPr>
          <w:color w:val="383A42"/>
          <w:lang w:eastAsia="en-IN"/>
        </w:rPr>
        <w:t>);</w:t>
      </w:r>
    </w:p>
    <w:p w14:paraId="7B0092A7"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i</w:t>
      </w:r>
      <w:r w:rsidRPr="000C493A">
        <w:rPr>
          <w:color w:val="4078F2"/>
          <w:lang w:eastAsia="en-IN"/>
        </w:rPr>
        <w:t>++</w:t>
      </w:r>
      <w:r w:rsidRPr="000C493A">
        <w:rPr>
          <w:color w:val="383A42"/>
          <w:lang w:eastAsia="en-IN"/>
        </w:rPr>
        <w:t>) {</w:t>
      </w:r>
    </w:p>
    <w:p w14:paraId="60071032"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w:t>
      </w:r>
      <w:r w:rsidRPr="000C493A">
        <w:rPr>
          <w:color w:val="B76B01"/>
          <w:lang w:eastAsia="en-IN"/>
        </w:rPr>
        <w:t>2</w:t>
      </w:r>
      <w:r w:rsidRPr="000C493A">
        <w:rPr>
          <w:color w:val="383A42"/>
          <w:lang w:eastAsia="en-IN"/>
        </w:rPr>
        <w:t>; j</w:t>
      </w:r>
      <w:r w:rsidRPr="000C493A">
        <w:rPr>
          <w:color w:val="4078F2"/>
          <w:lang w:eastAsia="en-IN"/>
        </w:rPr>
        <w:t>++</w:t>
      </w:r>
      <w:r w:rsidRPr="000C493A">
        <w:rPr>
          <w:color w:val="383A42"/>
          <w:lang w:eastAsia="en-IN"/>
        </w:rPr>
        <w:t>) {</w:t>
      </w:r>
    </w:p>
    <w:p w14:paraId="0A052E00"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product[i][j]);</w:t>
      </w:r>
    </w:p>
    <w:p w14:paraId="03C275B1" w14:textId="77777777" w:rsidR="000642B2" w:rsidRPr="000C493A" w:rsidRDefault="000642B2" w:rsidP="009740BA">
      <w:pPr>
        <w:pStyle w:val="Code"/>
        <w:rPr>
          <w:color w:val="383A42"/>
          <w:lang w:eastAsia="en-IN"/>
        </w:rPr>
      </w:pPr>
      <w:r w:rsidRPr="000C493A">
        <w:rPr>
          <w:color w:val="383A42"/>
          <w:lang w:eastAsia="en-IN"/>
        </w:rPr>
        <w:t xml:space="preserve">        }</w:t>
      </w:r>
    </w:p>
    <w:p w14:paraId="5629C9E9"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1C33DBD8" w14:textId="77777777" w:rsidR="000642B2" w:rsidRPr="000C493A" w:rsidRDefault="000642B2" w:rsidP="009740BA">
      <w:pPr>
        <w:pStyle w:val="Code"/>
        <w:rPr>
          <w:color w:val="383A42"/>
          <w:lang w:eastAsia="en-IN"/>
        </w:rPr>
      </w:pPr>
      <w:r w:rsidRPr="000C493A">
        <w:rPr>
          <w:color w:val="383A42"/>
          <w:lang w:eastAsia="en-IN"/>
        </w:rPr>
        <w:t xml:space="preserve">    }</w:t>
      </w:r>
    </w:p>
    <w:p w14:paraId="0C85AC0A" w14:textId="77777777" w:rsidR="000642B2" w:rsidRPr="000C493A" w:rsidRDefault="000642B2" w:rsidP="009740BA">
      <w:pPr>
        <w:pStyle w:val="Code"/>
        <w:rPr>
          <w:color w:val="383A42"/>
          <w:lang w:eastAsia="en-IN"/>
        </w:rPr>
      </w:pPr>
      <w:r w:rsidRPr="000C493A">
        <w:rPr>
          <w:color w:val="383A42"/>
          <w:lang w:eastAsia="en-IN"/>
        </w:rPr>
        <w:t xml:space="preserve">    </w:t>
      </w:r>
    </w:p>
    <w:p w14:paraId="7F25A271" w14:textId="77777777" w:rsidR="000642B2" w:rsidRPr="000C493A" w:rsidRDefault="000642B2" w:rsidP="009740B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1D5CCB3" w14:textId="77777777" w:rsidR="000642B2" w:rsidRPr="000C493A" w:rsidRDefault="000642B2" w:rsidP="009740BA">
      <w:pPr>
        <w:pStyle w:val="Code"/>
        <w:rPr>
          <w:color w:val="383A42"/>
          <w:lang w:eastAsia="en-IN"/>
        </w:rPr>
      </w:pPr>
      <w:r w:rsidRPr="000C493A">
        <w:rPr>
          <w:color w:val="383A42"/>
          <w:lang w:eastAsia="en-IN"/>
        </w:rPr>
        <w:t>}</w:t>
      </w:r>
    </w:p>
    <w:p w14:paraId="621ACE69" w14:textId="77777777" w:rsidR="000642B2" w:rsidRPr="000C493A" w:rsidRDefault="000642B2" w:rsidP="00036A3A">
      <w:pPr>
        <w:pStyle w:val="Subheadddddf"/>
      </w:pPr>
      <w:r w:rsidRPr="000C493A">
        <w:t>Example Output:</w:t>
      </w:r>
    </w:p>
    <w:p w14:paraId="396D74C0" w14:textId="77777777" w:rsidR="000642B2" w:rsidRPr="000C493A" w:rsidRDefault="000642B2" w:rsidP="009740BA">
      <w:pPr>
        <w:pStyle w:val="Code"/>
        <w:rPr>
          <w:lang w:eastAsia="en-IN"/>
        </w:rPr>
      </w:pPr>
      <w:r w:rsidRPr="000C493A">
        <w:rPr>
          <w:lang w:eastAsia="en-IN"/>
        </w:rPr>
        <w:t>Enter elements of first 2x2 matrix:</w:t>
      </w:r>
    </w:p>
    <w:p w14:paraId="3724C517" w14:textId="77777777" w:rsidR="000642B2" w:rsidRPr="000C493A" w:rsidRDefault="000642B2" w:rsidP="009740BA">
      <w:pPr>
        <w:pStyle w:val="Code"/>
        <w:rPr>
          <w:lang w:eastAsia="en-IN"/>
        </w:rPr>
      </w:pPr>
      <w:r w:rsidRPr="000C493A">
        <w:rPr>
          <w:lang w:eastAsia="en-IN"/>
        </w:rPr>
        <w:t>1 2</w:t>
      </w:r>
    </w:p>
    <w:p w14:paraId="18A9C6F2" w14:textId="77777777" w:rsidR="000642B2" w:rsidRPr="000C493A" w:rsidRDefault="000642B2" w:rsidP="009740BA">
      <w:pPr>
        <w:pStyle w:val="Code"/>
        <w:rPr>
          <w:lang w:eastAsia="en-IN"/>
        </w:rPr>
      </w:pPr>
      <w:r w:rsidRPr="000C493A">
        <w:rPr>
          <w:lang w:eastAsia="en-IN"/>
        </w:rPr>
        <w:t>3 4</w:t>
      </w:r>
    </w:p>
    <w:p w14:paraId="4441DF3F" w14:textId="77777777" w:rsidR="000642B2" w:rsidRPr="000C493A" w:rsidRDefault="000642B2" w:rsidP="009740BA">
      <w:pPr>
        <w:pStyle w:val="Code"/>
        <w:rPr>
          <w:lang w:eastAsia="en-IN"/>
        </w:rPr>
      </w:pPr>
    </w:p>
    <w:p w14:paraId="2E1E499B" w14:textId="77777777" w:rsidR="000642B2" w:rsidRPr="000C493A" w:rsidRDefault="000642B2" w:rsidP="009740BA">
      <w:pPr>
        <w:pStyle w:val="Code"/>
        <w:rPr>
          <w:lang w:eastAsia="en-IN"/>
        </w:rPr>
      </w:pPr>
      <w:r w:rsidRPr="000C493A">
        <w:rPr>
          <w:lang w:eastAsia="en-IN"/>
        </w:rPr>
        <w:t>Enter elements of second 2x2 matrix:</w:t>
      </w:r>
    </w:p>
    <w:p w14:paraId="5AFA915B" w14:textId="77777777" w:rsidR="000642B2" w:rsidRPr="000C493A" w:rsidRDefault="000642B2" w:rsidP="009740BA">
      <w:pPr>
        <w:pStyle w:val="Code"/>
        <w:rPr>
          <w:lang w:eastAsia="en-IN"/>
        </w:rPr>
      </w:pPr>
      <w:r w:rsidRPr="000C493A">
        <w:rPr>
          <w:lang w:eastAsia="en-IN"/>
        </w:rPr>
        <w:t>2 0</w:t>
      </w:r>
    </w:p>
    <w:p w14:paraId="59A725ED" w14:textId="77777777" w:rsidR="000642B2" w:rsidRPr="000C493A" w:rsidRDefault="000642B2" w:rsidP="009740BA">
      <w:pPr>
        <w:pStyle w:val="Code"/>
        <w:rPr>
          <w:lang w:eastAsia="en-IN"/>
        </w:rPr>
      </w:pPr>
      <w:r w:rsidRPr="000C493A">
        <w:rPr>
          <w:lang w:eastAsia="en-IN"/>
        </w:rPr>
        <w:t>1 2</w:t>
      </w:r>
    </w:p>
    <w:p w14:paraId="7C66D514" w14:textId="77777777" w:rsidR="000642B2" w:rsidRPr="000C493A" w:rsidRDefault="000642B2" w:rsidP="009740BA">
      <w:pPr>
        <w:pStyle w:val="Code"/>
        <w:rPr>
          <w:lang w:eastAsia="en-IN"/>
        </w:rPr>
      </w:pPr>
    </w:p>
    <w:p w14:paraId="10095442" w14:textId="77777777" w:rsidR="000642B2" w:rsidRPr="000C493A" w:rsidRDefault="000642B2" w:rsidP="009740BA">
      <w:pPr>
        <w:pStyle w:val="Code"/>
        <w:rPr>
          <w:lang w:eastAsia="en-IN"/>
        </w:rPr>
      </w:pPr>
      <w:r w:rsidRPr="000C493A">
        <w:rPr>
          <w:lang w:eastAsia="en-IN"/>
        </w:rPr>
        <w:t>Product of matrices:</w:t>
      </w:r>
    </w:p>
    <w:p w14:paraId="50F22258" w14:textId="77777777" w:rsidR="000642B2" w:rsidRPr="000C493A" w:rsidRDefault="000642B2" w:rsidP="009740BA">
      <w:pPr>
        <w:pStyle w:val="Code"/>
        <w:rPr>
          <w:lang w:eastAsia="en-IN"/>
        </w:rPr>
      </w:pPr>
      <w:r w:rsidRPr="000C493A">
        <w:rPr>
          <w:lang w:eastAsia="en-IN"/>
        </w:rPr>
        <w:t>4 4</w:t>
      </w:r>
    </w:p>
    <w:p w14:paraId="741C76E9" w14:textId="77777777" w:rsidR="000642B2" w:rsidRPr="000C493A" w:rsidRDefault="000642B2" w:rsidP="009740BA">
      <w:pPr>
        <w:pStyle w:val="Code"/>
        <w:rPr>
          <w:lang w:eastAsia="en-IN"/>
        </w:rPr>
      </w:pPr>
      <w:r w:rsidRPr="000C493A">
        <w:rPr>
          <w:lang w:eastAsia="en-IN"/>
        </w:rPr>
        <w:t>10 8</w:t>
      </w:r>
    </w:p>
    <w:p w14:paraId="030ACCE6" w14:textId="77777777" w:rsidR="000642B2" w:rsidRPr="000C493A" w:rsidRDefault="000642B2" w:rsidP="00036A3A">
      <w:pPr>
        <w:pStyle w:val="texxtt"/>
        <w:rPr>
          <w:lang w:eastAsia="en-IN"/>
        </w:rPr>
      </w:pPr>
      <w:r w:rsidRPr="000C493A">
        <w:rPr>
          <w:b/>
          <w:bCs/>
          <w:lang w:eastAsia="en-IN"/>
        </w:rPr>
        <w:t>How it works:</w:t>
      </w:r>
      <w:r w:rsidRPr="000C493A">
        <w:rPr>
          <w:lang w:eastAsia="en-IN"/>
        </w:rPr>
        <w:t xml:space="preserve"> Each element in the result equals the sum of (row element × column element).</w:t>
      </w:r>
    </w:p>
    <w:p w14:paraId="50633798" w14:textId="77777777" w:rsidR="000642B2" w:rsidRPr="000C493A" w:rsidRDefault="00000000" w:rsidP="00036A3A">
      <w:pPr>
        <w:pStyle w:val="texxtt"/>
        <w:rPr>
          <w:lang w:eastAsia="en-IN"/>
        </w:rPr>
      </w:pPr>
      <w:r>
        <w:rPr>
          <w:lang w:eastAsia="en-IN"/>
        </w:rPr>
        <w:pict w14:anchorId="6D37EC91">
          <v:rect id="_x0000_i1079" style="width:0;height:1.5pt" o:hralign="center" o:hrstd="t" o:hr="t" fillcolor="#a0a0a0" stroked="f"/>
        </w:pict>
      </w:r>
    </w:p>
    <w:p w14:paraId="595AE616" w14:textId="77777777" w:rsidR="00436910" w:rsidRDefault="00436910" w:rsidP="00036A3A">
      <w:pPr>
        <w:pStyle w:val="Subheadddddf"/>
      </w:pPr>
    </w:p>
    <w:p w14:paraId="333C097C" w14:textId="77777777" w:rsidR="00436910" w:rsidRDefault="00436910" w:rsidP="00036A3A">
      <w:pPr>
        <w:pStyle w:val="Subheadddddf"/>
      </w:pPr>
    </w:p>
    <w:p w14:paraId="60D5FE3E" w14:textId="77777777" w:rsidR="00436910" w:rsidRDefault="00436910" w:rsidP="00036A3A">
      <w:pPr>
        <w:pStyle w:val="Subheadddddf"/>
      </w:pPr>
    </w:p>
    <w:p w14:paraId="44D6E320" w14:textId="77777777" w:rsidR="00436910" w:rsidRDefault="00436910" w:rsidP="00036A3A">
      <w:pPr>
        <w:pStyle w:val="Subheadddddf"/>
      </w:pPr>
    </w:p>
    <w:p w14:paraId="0958AA3A" w14:textId="0C877D19" w:rsidR="000642B2" w:rsidRPr="000C493A" w:rsidRDefault="000642B2" w:rsidP="00036A3A">
      <w:pPr>
        <w:pStyle w:val="Subheadddddf"/>
      </w:pPr>
      <w:r w:rsidRPr="000C493A">
        <w:t xml:space="preserve">Summary </w:t>
      </w:r>
    </w:p>
    <w:p w14:paraId="312F57FA" w14:textId="4A216A4B" w:rsidR="00312F5B" w:rsidRPr="00312F5B" w:rsidRDefault="00312F5B" w:rsidP="00036A3A">
      <w:pPr>
        <w:pStyle w:val="Pointss"/>
      </w:pPr>
      <w:r w:rsidRPr="00312F5B">
        <w:t xml:space="preserve"> </w:t>
      </w:r>
      <w:r w:rsidRPr="00312F5B">
        <w:rPr>
          <w:rStyle w:val="Strong"/>
          <w:rFonts w:ascii="Amasis MT Pro" w:eastAsiaTheme="majorEastAsia" w:hAnsi="Amasis MT Pro"/>
        </w:rPr>
        <w:t>Arrays store multiple values under one name</w:t>
      </w:r>
      <w:r w:rsidRPr="00312F5B">
        <w:t>: An array is a collection of variables of the same data type stored in contiguous memory locations, accessed using a single identifier and indexed positions.</w:t>
      </w:r>
    </w:p>
    <w:p w14:paraId="004EE4D8" w14:textId="2A318E00" w:rsidR="00312F5B" w:rsidRPr="00312F5B" w:rsidRDefault="00312F5B" w:rsidP="00036A3A">
      <w:pPr>
        <w:pStyle w:val="Pointss"/>
      </w:pPr>
      <w:r w:rsidRPr="00312F5B">
        <w:rPr>
          <w:rStyle w:val="Strong"/>
          <w:rFonts w:ascii="Amasis MT Pro" w:eastAsiaTheme="majorEastAsia" w:hAnsi="Amasis MT Pro"/>
        </w:rPr>
        <w:t>Zero-based indexing is fundamental</w:t>
      </w:r>
      <w:r w:rsidRPr="00312F5B">
        <w:t>: Array indices start at 0, not 1, meaning the first element is at index 0 and the last element is at index (size-1), a critical concept that prevents off-by-one errors.</w:t>
      </w:r>
    </w:p>
    <w:p w14:paraId="6DADEFD5" w14:textId="395B3D13" w:rsidR="00312F5B" w:rsidRPr="00312F5B" w:rsidRDefault="00312F5B" w:rsidP="00036A3A">
      <w:pPr>
        <w:pStyle w:val="Pointss"/>
      </w:pPr>
      <w:r w:rsidRPr="00312F5B">
        <w:rPr>
          <w:rStyle w:val="Strong"/>
          <w:rFonts w:ascii="Amasis MT Pro" w:eastAsiaTheme="majorEastAsia" w:hAnsi="Amasis MT Pro"/>
        </w:rPr>
        <w:t>Array size must be fixed at compile time</w:t>
      </w:r>
      <w:r w:rsidRPr="00312F5B">
        <w:t>: The size of an array must be specified when declared and cannot be changed during program execution, requiring careful planning for data storage needs.</w:t>
      </w:r>
    </w:p>
    <w:p w14:paraId="44D6B584" w14:textId="0E7F312F" w:rsidR="00312F5B" w:rsidRPr="00312F5B" w:rsidRDefault="00312F5B" w:rsidP="00036A3A">
      <w:pPr>
        <w:pStyle w:val="Pointss"/>
      </w:pPr>
      <w:r w:rsidRPr="00312F5B">
        <w:rPr>
          <w:rStyle w:val="Strong"/>
          <w:rFonts w:ascii="Amasis MT Pro" w:eastAsiaTheme="majorEastAsia" w:hAnsi="Amasis MT Pro"/>
        </w:rPr>
        <w:t>Multiple initialization methods available</w:t>
      </w:r>
      <w:r w:rsidRPr="00312F5B">
        <w:t>: Arrays can be initialized at declaration with values in braces, partially initialized (remaining elements become zero), or have size automatically determined by the compiler based on initializer values.</w:t>
      </w:r>
    </w:p>
    <w:p w14:paraId="7BFE69D5" w14:textId="04EE2ED1" w:rsidR="00312F5B" w:rsidRPr="00312F5B" w:rsidRDefault="00312F5B" w:rsidP="00036A3A">
      <w:pPr>
        <w:pStyle w:val="Pointss"/>
      </w:pPr>
      <w:r w:rsidRPr="00312F5B">
        <w:rPr>
          <w:rStyle w:val="Strong"/>
          <w:rFonts w:ascii="Amasis MT Pro" w:eastAsiaTheme="majorEastAsia" w:hAnsi="Amasis MT Pro"/>
        </w:rPr>
        <w:t>No automatic bounds checking exists</w:t>
      </w:r>
      <w:r w:rsidRPr="00312F5B">
        <w:t>: C does not verify array access is within valid bounds, so accessing arr[10] in an array of size 5 causes undefined behavior, crashes, or memory corruption.</w:t>
      </w:r>
    </w:p>
    <w:p w14:paraId="6A2F0B42" w14:textId="77777777" w:rsidR="00312F5B" w:rsidRPr="00312F5B" w:rsidRDefault="00312F5B" w:rsidP="00036A3A">
      <w:pPr>
        <w:pStyle w:val="Pointss"/>
      </w:pPr>
      <w:r w:rsidRPr="00312F5B">
        <w:t xml:space="preserve">• </w:t>
      </w:r>
      <w:r w:rsidRPr="00312F5B">
        <w:rPr>
          <w:rStyle w:val="Strong"/>
          <w:rFonts w:ascii="Amasis MT Pro" w:eastAsiaTheme="majorEastAsia" w:hAnsi="Amasis MT Pro"/>
        </w:rPr>
        <w:t>Character arrays require null terminators</w:t>
      </w:r>
      <w:r w:rsidRPr="00312F5B">
        <w:t>: Strings in C are character arrays that must end with '\0' (null character) to mark the string's end, essential for proper string function operation.</w:t>
      </w:r>
    </w:p>
    <w:p w14:paraId="29CFDEFC" w14:textId="6FFE8268" w:rsidR="00312F5B" w:rsidRPr="00312F5B" w:rsidRDefault="00312F5B" w:rsidP="00036A3A">
      <w:pPr>
        <w:pStyle w:val="Pointss"/>
      </w:pPr>
      <w:r w:rsidRPr="00312F5B">
        <w:rPr>
          <w:rStyle w:val="Strong"/>
          <w:rFonts w:ascii="Amasis MT Pro" w:eastAsiaTheme="majorEastAsia" w:hAnsi="Amasis MT Pro"/>
        </w:rPr>
        <w:t>One-dimensional arrays use single index</w:t>
      </w:r>
      <w:r w:rsidRPr="00312F5B">
        <w:t>: 1D arrays represent linear lists accessed with one index, commonly used for storing sequences like test scores, temperatures, or lists of values.</w:t>
      </w:r>
    </w:p>
    <w:p w14:paraId="26AA34A0" w14:textId="638AD1C9" w:rsidR="00312F5B" w:rsidRPr="00312F5B" w:rsidRDefault="00312F5B" w:rsidP="00036A3A">
      <w:pPr>
        <w:pStyle w:val="Pointss"/>
      </w:pPr>
      <w:r w:rsidRPr="00312F5B">
        <w:rPr>
          <w:rStyle w:val="Strong"/>
          <w:rFonts w:ascii="Amasis MT Pro" w:eastAsiaTheme="majorEastAsia" w:hAnsi="Amasis MT Pro"/>
        </w:rPr>
        <w:t>Two-dimensional arrays represent tables</w:t>
      </w:r>
      <w:r w:rsidRPr="00312F5B">
        <w:t>: 2D arrays use two indices (rows and columns) to represent matrices or tables, requiring nested loops for traversal and operations like matrix addition or multiplication.</w:t>
      </w:r>
    </w:p>
    <w:p w14:paraId="6AB1B81D" w14:textId="36565A16" w:rsidR="00312F5B" w:rsidRPr="00312F5B" w:rsidRDefault="00312F5B" w:rsidP="00036A3A">
      <w:pPr>
        <w:pStyle w:val="Pointss"/>
      </w:pPr>
      <w:r w:rsidRPr="00312F5B">
        <w:rPr>
          <w:rStyle w:val="Strong"/>
          <w:rFonts w:ascii="Amasis MT Pro" w:eastAsiaTheme="majorEastAsia" w:hAnsi="Amasis MT Pro"/>
        </w:rPr>
        <w:t>Arrays and loops work together naturally</w:t>
      </w:r>
      <w:r w:rsidRPr="00312F5B">
        <w:t xml:space="preserve">: The for loop pattern </w:t>
      </w:r>
      <w:r w:rsidRPr="00312F5B">
        <w:rPr>
          <w:rStyle w:val="HTMLCode"/>
          <w:rFonts w:ascii="Amasis MT Pro" w:eastAsiaTheme="majorEastAsia" w:hAnsi="Amasis MT Pro"/>
          <w:sz w:val="24"/>
          <w:szCs w:val="24"/>
        </w:rPr>
        <w:t>for(int i = 0; i &lt; size; i++)</w:t>
      </w:r>
      <w:r w:rsidRPr="00312F5B">
        <w:t xml:space="preserve"> is the standard idiom for array traversal, with nested loops used for 2D arrays to process all elements systematically.</w:t>
      </w:r>
    </w:p>
    <w:p w14:paraId="725B2FDF" w14:textId="77777777" w:rsidR="00036A3A" w:rsidRDefault="00036A3A">
      <w:pPr>
        <w:rPr>
          <w:rFonts w:ascii="Bembo" w:eastAsia="Times New Roman" w:hAnsi="Bembo" w:cs="Times New Roman"/>
          <w:b/>
          <w:bCs/>
          <w:kern w:val="0"/>
          <w:sz w:val="25"/>
          <w:szCs w:val="25"/>
          <w:lang w:eastAsia="en-IN"/>
          <w14:ligatures w14:val="none"/>
        </w:rPr>
      </w:pPr>
      <w:r>
        <w:rPr>
          <w:rFonts w:ascii="Bembo" w:eastAsia="Times New Roman" w:hAnsi="Bembo" w:cs="Times New Roman"/>
          <w:b/>
          <w:bCs/>
          <w:kern w:val="0"/>
          <w:sz w:val="25"/>
          <w:szCs w:val="25"/>
          <w:lang w:eastAsia="en-IN"/>
          <w14:ligatures w14:val="none"/>
        </w:rPr>
        <w:br w:type="page"/>
      </w:r>
    </w:p>
    <w:p w14:paraId="7F7F1A3D" w14:textId="5C4C933E" w:rsidR="00436910" w:rsidRDefault="00AD51AE" w:rsidP="00436910">
      <w:pPr>
        <w:pStyle w:val="Chnao"/>
      </w:pPr>
      <w:r>
        <w:rPr>
          <w:b/>
          <w:bCs/>
          <w:noProof/>
          <w:sz w:val="36"/>
          <w:szCs w:val="36"/>
        </w:rPr>
        <mc:AlternateContent>
          <mc:Choice Requires="wps">
            <w:drawing>
              <wp:anchor distT="0" distB="0" distL="114300" distR="114300" simplePos="0" relativeHeight="251674624" behindDoc="0" locked="0" layoutInCell="1" allowOverlap="1" wp14:anchorId="44C22F97" wp14:editId="7A527615">
                <wp:simplePos x="0" y="0"/>
                <wp:positionH relativeFrom="column">
                  <wp:posOffset>601312</wp:posOffset>
                </wp:positionH>
                <wp:positionV relativeFrom="paragraph">
                  <wp:posOffset>-701675</wp:posOffset>
                </wp:positionV>
                <wp:extent cx="4908884" cy="625642"/>
                <wp:effectExtent l="0" t="0" r="6350" b="3175"/>
                <wp:wrapNone/>
                <wp:docPr id="1587041121"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E3C0AE" id="Rectangle 1" o:spid="_x0000_s1026" style="position:absolute;margin-left:47.35pt;margin-top:-55.25pt;width:386.55pt;height:4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" fillcolor="white [3212]" stroked="f" strokeweight="1.5pt"/>
            </w:pict>
          </mc:Fallback>
        </mc:AlternateContent>
      </w:r>
    </w:p>
    <w:p w14:paraId="10F6D50F" w14:textId="2753FE39" w:rsidR="00436910" w:rsidRDefault="00436910" w:rsidP="00436910">
      <w:pPr>
        <w:pStyle w:val="Chnao"/>
      </w:pPr>
    </w:p>
    <w:p w14:paraId="1E706A18" w14:textId="77777777" w:rsidR="00436910" w:rsidRDefault="00436910" w:rsidP="00436910">
      <w:pPr>
        <w:pStyle w:val="Chnao"/>
      </w:pPr>
    </w:p>
    <w:p w14:paraId="1F184A1C" w14:textId="68584C35" w:rsidR="00436910" w:rsidRDefault="002E7D9C" w:rsidP="00436910">
      <w:pPr>
        <w:pStyle w:val="Chnao"/>
      </w:pPr>
      <w:bookmarkStart w:id="62" w:name="_Toc212290963"/>
      <w:r w:rsidRPr="000C493A">
        <w:t>Chapter 8:</w:t>
      </w:r>
      <w:bookmarkEnd w:id="62"/>
    </w:p>
    <w:p w14:paraId="29052975" w14:textId="01DFE1E1" w:rsidR="002E7D9C" w:rsidRDefault="002E7D9C" w:rsidP="00436910">
      <w:pPr>
        <w:pStyle w:val="Chanem"/>
      </w:pPr>
      <w:bookmarkStart w:id="63" w:name="_Toc212290964"/>
      <w:r w:rsidRPr="000C493A">
        <w:t>Preprocessor Directives in C Programming</w:t>
      </w:r>
      <w:bookmarkEnd w:id="63"/>
    </w:p>
    <w:p w14:paraId="003CB9B7" w14:textId="77777777" w:rsidR="00064A88" w:rsidRPr="00036A3A" w:rsidRDefault="00064A88" w:rsidP="00036A3A">
      <w:pPr>
        <w:pStyle w:val="Subheadddddf"/>
      </w:pPr>
      <w:r w:rsidRPr="00036A3A">
        <w:rPr>
          <w:rFonts w:eastAsiaTheme="majorEastAsia"/>
        </w:rPr>
        <w:t>Objectives:</w:t>
      </w:r>
    </w:p>
    <w:p w14:paraId="34AD4DEA" w14:textId="77777777" w:rsidR="00064A88" w:rsidRPr="00064A88" w:rsidRDefault="00064A88" w:rsidP="00036A3A">
      <w:pPr>
        <w:pStyle w:val="Pointss"/>
      </w:pPr>
      <w:r w:rsidRPr="00064A88">
        <w:t>Understand the role of the preprocessor in the compilation process.</w:t>
      </w:r>
    </w:p>
    <w:p w14:paraId="7792D8D5" w14:textId="77777777" w:rsidR="00064A88" w:rsidRPr="00064A88" w:rsidRDefault="00064A88" w:rsidP="00036A3A">
      <w:pPr>
        <w:pStyle w:val="Pointss"/>
      </w:pPr>
      <w:r w:rsidRPr="00064A88">
        <w:t xml:space="preserve">Learn the syntax and purpose of </w:t>
      </w:r>
      <w:r w:rsidRPr="00064A88">
        <w:rPr>
          <w:rStyle w:val="HTMLCode"/>
          <w:rFonts w:ascii="Amasis MT Pro" w:eastAsiaTheme="majorEastAsia" w:hAnsi="Amasis MT Pro"/>
          <w:sz w:val="24"/>
          <w:szCs w:val="24"/>
        </w:rPr>
        <w:t>#include</w:t>
      </w:r>
      <w:r w:rsidRPr="00064A88">
        <w:t xml:space="preserve">, </w:t>
      </w:r>
      <w:r w:rsidRPr="00064A88">
        <w:rPr>
          <w:rStyle w:val="HTMLCode"/>
          <w:rFonts w:ascii="Amasis MT Pro" w:eastAsiaTheme="majorEastAsia" w:hAnsi="Amasis MT Pro"/>
          <w:sz w:val="24"/>
          <w:szCs w:val="24"/>
        </w:rPr>
        <w:t>#define</w:t>
      </w:r>
      <w:r w:rsidRPr="00064A88">
        <w:t>, and conditional compilation directives.</w:t>
      </w:r>
    </w:p>
    <w:p w14:paraId="57954EE6" w14:textId="77777777" w:rsidR="00064A88" w:rsidRPr="00064A88" w:rsidRDefault="00064A88" w:rsidP="00036A3A">
      <w:pPr>
        <w:pStyle w:val="Pointss"/>
      </w:pPr>
      <w:r w:rsidRPr="00064A88">
        <w:t>Create and use macros effectively.</w:t>
      </w:r>
    </w:p>
    <w:p w14:paraId="1600C093" w14:textId="77777777" w:rsidR="00064A88" w:rsidRPr="00064A88" w:rsidRDefault="00064A88" w:rsidP="00036A3A">
      <w:pPr>
        <w:pStyle w:val="Pointss"/>
      </w:pPr>
      <w:r w:rsidRPr="00064A88">
        <w:t>Implement header guards and conditional compilation for portability.</w:t>
      </w:r>
    </w:p>
    <w:p w14:paraId="35E873E9" w14:textId="77777777" w:rsidR="00064A88" w:rsidRPr="00064A88" w:rsidRDefault="00064A88" w:rsidP="00036A3A">
      <w:pPr>
        <w:pStyle w:val="Pointss"/>
      </w:pPr>
      <w:r w:rsidRPr="00064A88">
        <w:t>Recognize potential pitfalls and best practices with macros.</w:t>
      </w:r>
    </w:p>
    <w:p w14:paraId="4614282C" w14:textId="77777777" w:rsidR="002E7D9C" w:rsidRPr="000C493A" w:rsidRDefault="002E7D9C" w:rsidP="00036A3A">
      <w:pPr>
        <w:pStyle w:val="Subheadddddf"/>
      </w:pPr>
      <w:r w:rsidRPr="000C493A">
        <w:t>Introduction to Preprocessor Directives: The First Stage of Compilation</w:t>
      </w:r>
    </w:p>
    <w:p w14:paraId="0E560272" w14:textId="77777777" w:rsidR="002E7D9C" w:rsidRPr="000C493A" w:rsidRDefault="002E7D9C" w:rsidP="00036A3A">
      <w:pPr>
        <w:pStyle w:val="texxtt"/>
        <w:rPr>
          <w:lang w:eastAsia="en-IN"/>
        </w:rPr>
      </w:pPr>
      <w:r w:rsidRPr="000C493A">
        <w:rPr>
          <w:lang w:eastAsia="en-IN"/>
        </w:rPr>
        <w:t xml:space="preserve">In the fascinating world of C programming, the compilation process is not a single monolithic step but rather a multi-stage pipeline that transforms your source code into executable machine instructions. The very first stage of this pipeline, occurring before the actual compilation begins, involves the </w:t>
      </w:r>
      <w:r w:rsidRPr="000C493A">
        <w:rPr>
          <w:b/>
          <w:bCs/>
          <w:lang w:eastAsia="en-IN"/>
        </w:rPr>
        <w:t>C preprocessor</w:t>
      </w:r>
      <w:r w:rsidRPr="000C493A">
        <w:rPr>
          <w:lang w:eastAsia="en-IN"/>
        </w:rPr>
        <w:t xml:space="preserve">—a powerful text-processing tool that manipulates your source code according to special instructions called </w:t>
      </w:r>
      <w:r w:rsidRPr="000C493A">
        <w:rPr>
          <w:b/>
          <w:bCs/>
          <w:lang w:eastAsia="en-IN"/>
        </w:rPr>
        <w:t>preprocessor directives</w:t>
      </w:r>
      <w:r w:rsidRPr="000C493A">
        <w:rPr>
          <w:lang w:eastAsia="en-IN"/>
        </w:rPr>
        <w:t>.</w:t>
      </w:r>
    </w:p>
    <w:p w14:paraId="14A87674" w14:textId="77777777" w:rsidR="002E7D9C" w:rsidRPr="000C493A" w:rsidRDefault="002E7D9C" w:rsidP="00036A3A">
      <w:pPr>
        <w:pStyle w:val="texxtt"/>
        <w:rPr>
          <w:lang w:eastAsia="en-IN"/>
        </w:rPr>
      </w:pPr>
      <w:r w:rsidRPr="000C493A">
        <w:rPr>
          <w:lang w:eastAsia="en-IN"/>
        </w:rPr>
        <w:t>Preprocessor directives are special commands that instruct the preprocessor to perform specific transformations on your source code before it reaches the compiler. These transformations can include inserting the contents of other files, replacing symbolic names with their definitions, conditionally including or excluding sections of code, and much more. Understanding preprocessor directives is essential for writing professional C code, as they provide mechanisms for code organization, portability, and maintainability that are used in virtually every significant C project.</w:t>
      </w:r>
    </w:p>
    <w:p w14:paraId="1DD50BF8" w14:textId="77777777" w:rsidR="002E7D9C" w:rsidRPr="000C493A" w:rsidRDefault="002E7D9C" w:rsidP="00036A3A">
      <w:pPr>
        <w:pStyle w:val="texxtt"/>
        <w:rPr>
          <w:lang w:eastAsia="en-IN"/>
        </w:rPr>
      </w:pPr>
      <w:r w:rsidRPr="000C493A">
        <w:rPr>
          <w:lang w:eastAsia="en-IN"/>
        </w:rPr>
        <w:t xml:space="preserve">All preprocessor directives share a common characteristic: they begin with the </w:t>
      </w:r>
      <w:r w:rsidRPr="000C493A">
        <w:rPr>
          <w:b/>
          <w:bCs/>
          <w:lang w:eastAsia="en-IN"/>
        </w:rPr>
        <w:t>hash symbol (#)</w:t>
      </w:r>
      <w:r w:rsidRPr="000C493A">
        <w:rPr>
          <w:lang w:eastAsia="en-IN"/>
        </w:rPr>
        <w:t xml:space="preserve"> as the very first non-whitespace character on a line. This distinctive marker immediately identifies them to the preprocessor as special instructions rather than regular C code. These directives are typically placed at the beginning of source files, though they can appear anywhere in your code where needed.</w:t>
      </w:r>
    </w:p>
    <w:p w14:paraId="1138FC0B" w14:textId="77777777" w:rsidR="002E7D9C" w:rsidRPr="000C493A" w:rsidRDefault="002E7D9C" w:rsidP="00036A3A">
      <w:pPr>
        <w:pStyle w:val="texxtt"/>
        <w:rPr>
          <w:lang w:eastAsia="en-IN"/>
        </w:rPr>
      </w:pPr>
      <w:r w:rsidRPr="000C493A">
        <w:rPr>
          <w:lang w:eastAsia="en-IN"/>
        </w:rPr>
        <w:t xml:space="preserve">A crucial distinction between preprocessor directives and regular C statements is that </w:t>
      </w:r>
      <w:r w:rsidRPr="000C493A">
        <w:rPr>
          <w:b/>
          <w:bCs/>
          <w:lang w:eastAsia="en-IN"/>
        </w:rPr>
        <w:t>preprocessor directives do not end with a semicolon (;)</w:t>
      </w:r>
      <w:r w:rsidRPr="000C493A">
        <w:rPr>
          <w:lang w:eastAsia="en-IN"/>
        </w:rPr>
        <w:t>. This is because they are not C statements at all—they are instructions to the preprocessor that exist at a meta-level above the actual programming language. The preprocessor processes these directives and produces modified source code, which is then fed to the actual C compiler.</w:t>
      </w:r>
    </w:p>
    <w:p w14:paraId="5229E865" w14:textId="77777777" w:rsidR="002E7D9C" w:rsidRPr="000C493A" w:rsidRDefault="002E7D9C" w:rsidP="00036A3A">
      <w:pPr>
        <w:pStyle w:val="Subheadddddf"/>
      </w:pPr>
      <w:r w:rsidRPr="000C493A">
        <w:t>The Importance of Preprocessor Directives in Modern C Programming</w:t>
      </w:r>
    </w:p>
    <w:p w14:paraId="2CC53F96" w14:textId="77777777" w:rsidR="002E7D9C" w:rsidRPr="000C493A" w:rsidRDefault="002E7D9C" w:rsidP="00036A3A">
      <w:pPr>
        <w:pStyle w:val="texxtt"/>
        <w:rPr>
          <w:lang w:eastAsia="en-IN"/>
        </w:rPr>
      </w:pPr>
      <w:r w:rsidRPr="000C493A">
        <w:rPr>
          <w:lang w:eastAsia="en-IN"/>
        </w:rPr>
        <w:t>Understanding why preprocessor directives matter is essential for appreciating their role in professional software development. Let's explore the key benefits they provide:</w:t>
      </w:r>
    </w:p>
    <w:p w14:paraId="26252F9E" w14:textId="2F48809D" w:rsidR="002E7D9C" w:rsidRPr="000C493A" w:rsidRDefault="002E7D9C" w:rsidP="00036A3A">
      <w:pPr>
        <w:pStyle w:val="Subheadddddf"/>
      </w:pPr>
      <w:r w:rsidRPr="000C493A">
        <w:t>1. Code Reusability Through Modular Organization</w:t>
      </w:r>
    </w:p>
    <w:p w14:paraId="7BA076DE" w14:textId="77777777" w:rsidR="002E7D9C" w:rsidRPr="000C493A" w:rsidRDefault="002E7D9C" w:rsidP="00036A3A">
      <w:pPr>
        <w:pStyle w:val="texxtt"/>
        <w:rPr>
          <w:lang w:eastAsia="en-IN"/>
        </w:rPr>
      </w:pPr>
      <w:r w:rsidRPr="000C493A">
        <w:rPr>
          <w:lang w:eastAsia="en-IN"/>
        </w:rPr>
        <w:t>One of the most fundamental uses of preprocessor directives is enabling code reuse through the #include mechanism. Instead of copying and pasting function declarations, type definitions, and constants across multiple source files—a practice that quickly becomes unmaintainable—you can centralize these elements in header files and include them wherever needed. This approach follows the DRY (Don't Repeat Yourself) principle and ensures consistency across your codebase.</w:t>
      </w:r>
    </w:p>
    <w:p w14:paraId="55FD24DF" w14:textId="77777777" w:rsidR="002E7D9C" w:rsidRPr="000C493A" w:rsidRDefault="002E7D9C" w:rsidP="00036A3A">
      <w:pPr>
        <w:pStyle w:val="texxtt"/>
        <w:rPr>
          <w:lang w:eastAsia="en-IN"/>
        </w:rPr>
      </w:pPr>
      <w:r w:rsidRPr="000C493A">
        <w:rPr>
          <w:lang w:eastAsia="en-IN"/>
        </w:rPr>
        <w:t>When you modify a function signature or update a constant value, you only need to change it in one place (the header file), and all files that include that header automatically receive the update. This dramatically reduces the maintenance burden and eliminates entire categories of bugs that arise from inconsistent definitions.</w:t>
      </w:r>
    </w:p>
    <w:p w14:paraId="6B7C7386" w14:textId="77777777" w:rsidR="002E7D9C" w:rsidRPr="000C493A" w:rsidRDefault="002E7D9C" w:rsidP="00036A3A">
      <w:pPr>
        <w:pStyle w:val="Subheadddddf"/>
      </w:pPr>
      <w:r w:rsidRPr="000C493A">
        <w:t>2. Enhanced Maintainability Through Symbolic Constants</w:t>
      </w:r>
    </w:p>
    <w:p w14:paraId="2068C6D4" w14:textId="77777777" w:rsidR="002E7D9C" w:rsidRPr="000C493A" w:rsidRDefault="002E7D9C" w:rsidP="00036A3A">
      <w:pPr>
        <w:pStyle w:val="texxtt"/>
        <w:rPr>
          <w:lang w:eastAsia="en-IN"/>
        </w:rPr>
      </w:pPr>
      <w:r w:rsidRPr="000C493A">
        <w:rPr>
          <w:lang w:eastAsia="en-IN"/>
        </w:rPr>
        <w:t>By using #define to create symbolic constants and macros, you make your code more readable and easier to modify. Consider the difference between scattering the literal value 3.14159 throughout your code versus defining PI once and using that name everywhere. Not only does the symbolic name improve readability, but if you later need to change the precision (perhaps to 3.14159265358979), you modify it in exactly one location.</w:t>
      </w:r>
    </w:p>
    <w:p w14:paraId="6EA08343" w14:textId="77777777" w:rsidR="002E7D9C" w:rsidRPr="000C493A" w:rsidRDefault="002E7D9C" w:rsidP="00036A3A">
      <w:pPr>
        <w:pStyle w:val="texxtt"/>
        <w:rPr>
          <w:lang w:eastAsia="en-IN"/>
        </w:rPr>
      </w:pPr>
      <w:r w:rsidRPr="000C493A">
        <w:rPr>
          <w:lang w:eastAsia="en-IN"/>
        </w:rPr>
        <w:t>This principle extends beyond simple constants. Complex expressions, buffer sizes, configuration parameters, and other values that might need adjustment can all be defined symbolically, creating a central point of control for your program's behavior.</w:t>
      </w:r>
    </w:p>
    <w:p w14:paraId="1ED88FC9" w14:textId="77777777" w:rsidR="002E7D9C" w:rsidRPr="000C493A" w:rsidRDefault="002E7D9C" w:rsidP="00036A3A">
      <w:pPr>
        <w:pStyle w:val="Subheadddddf"/>
      </w:pPr>
      <w:r w:rsidRPr="000C493A">
        <w:t>3. Flexibility Through Conditional Compilation</w:t>
      </w:r>
    </w:p>
    <w:p w14:paraId="7510E1F7" w14:textId="77777777" w:rsidR="002E7D9C" w:rsidRPr="000C493A" w:rsidRDefault="002E7D9C" w:rsidP="00036A3A">
      <w:pPr>
        <w:pStyle w:val="texxtt"/>
        <w:rPr>
          <w:lang w:eastAsia="en-IN"/>
        </w:rPr>
      </w:pPr>
      <w:r w:rsidRPr="000C493A">
        <w:rPr>
          <w:lang w:eastAsia="en-IN"/>
        </w:rPr>
        <w:t>Different platforms, build configurations, and deployment scenarios often require slightly different code. Rather than maintaining separate codebases or using runtime conditionals (which incur performance costs), conditional compilation allows you to include or exclude code at compile time based on the target environment.</w:t>
      </w:r>
    </w:p>
    <w:p w14:paraId="23B9B9AB" w14:textId="77777777" w:rsidR="002E7D9C" w:rsidRPr="000C493A" w:rsidRDefault="002E7D9C" w:rsidP="00036A3A">
      <w:pPr>
        <w:pStyle w:val="texxtt"/>
        <w:rPr>
          <w:lang w:eastAsia="en-IN"/>
        </w:rPr>
      </w:pPr>
      <w:r w:rsidRPr="000C493A">
        <w:rPr>
          <w:lang w:eastAsia="en-IN"/>
        </w:rPr>
        <w:t>For example, you might have debug logging code that should only exist in debug builds, platform-specific implementations that vary between Windows and Linux, or feature flags that enable experimental functionality in development builds while keeping production builds stable. Conditional compilation handles all these scenarios elegantly without any runtime overhead.</w:t>
      </w:r>
    </w:p>
    <w:p w14:paraId="27148F31" w14:textId="77777777" w:rsidR="002E7D9C" w:rsidRPr="000C493A" w:rsidRDefault="002E7D9C" w:rsidP="00036A3A">
      <w:pPr>
        <w:pStyle w:val="Subheadddddf"/>
      </w:pPr>
      <w:r w:rsidRPr="000C493A">
        <w:t>4. Code Optimization and Inline Expansion</w:t>
      </w:r>
    </w:p>
    <w:p w14:paraId="5AC61BDF" w14:textId="77777777" w:rsidR="002E7D9C" w:rsidRPr="000C493A" w:rsidRDefault="002E7D9C" w:rsidP="00036A3A">
      <w:pPr>
        <w:pStyle w:val="texxtt"/>
      </w:pPr>
      <w:r w:rsidRPr="000C493A">
        <w:t>Parameterized macros can replace function calls with inline code, eliminating function call overhead for simple operations. While modern compilers with inline functions often handle this automatically, macros remain useful for specific scenarios, particularly when you need type-generic behavior or compile-time constant expressions.</w:t>
      </w:r>
    </w:p>
    <w:p w14:paraId="7D282861" w14:textId="4712B69D" w:rsidR="002E7D9C" w:rsidRPr="000C493A" w:rsidRDefault="002E7D9C" w:rsidP="00036A3A">
      <w:pPr>
        <w:pStyle w:val="Subheadddddf"/>
      </w:pPr>
      <w:r w:rsidRPr="000C493A">
        <w:t>Categories of Preprocessor Directives</w:t>
      </w:r>
    </w:p>
    <w:p w14:paraId="08A20070" w14:textId="77777777" w:rsidR="002E7D9C" w:rsidRPr="000C493A" w:rsidRDefault="002E7D9C" w:rsidP="00036A3A">
      <w:pPr>
        <w:pStyle w:val="texxtt"/>
        <w:rPr>
          <w:lang w:eastAsia="en-IN"/>
        </w:rPr>
      </w:pPr>
      <w:r w:rsidRPr="000C493A">
        <w:rPr>
          <w:lang w:eastAsia="en-IN"/>
        </w:rPr>
        <w:t>The C preprocessor provides several categories of directives, each serving distinct purposes. Understanding these categories helps you choose the right tool for each situation:</w:t>
      </w:r>
    </w:p>
    <w:p w14:paraId="49F76B14" w14:textId="77777777" w:rsidR="002E7D9C" w:rsidRPr="000C493A" w:rsidRDefault="002E7D9C" w:rsidP="00036A3A">
      <w:pPr>
        <w:pStyle w:val="Pointss"/>
      </w:pPr>
      <w:r w:rsidRPr="000C493A">
        <w:rPr>
          <w:b/>
          <w:bCs/>
        </w:rPr>
        <w:t>File Inclusion Directives</w:t>
      </w:r>
      <w:r w:rsidRPr="000C493A">
        <w:t xml:space="preserve"> (#include) - Incorporate external files into your source code</w:t>
      </w:r>
    </w:p>
    <w:p w14:paraId="33D3C66B" w14:textId="77777777" w:rsidR="002E7D9C" w:rsidRPr="000C493A" w:rsidRDefault="002E7D9C" w:rsidP="00036A3A">
      <w:pPr>
        <w:pStyle w:val="Pointss"/>
      </w:pPr>
      <w:r w:rsidRPr="000C493A">
        <w:rPr>
          <w:b/>
          <w:bCs/>
        </w:rPr>
        <w:t>Macro Definition Directives</w:t>
      </w:r>
      <w:r w:rsidRPr="000C493A">
        <w:t xml:space="preserve"> (#define, #undef) - Create symbolic substitutions and text transformations</w:t>
      </w:r>
    </w:p>
    <w:p w14:paraId="5E6FBCC7" w14:textId="77777777" w:rsidR="002E7D9C" w:rsidRPr="000C493A" w:rsidRDefault="002E7D9C" w:rsidP="00036A3A">
      <w:pPr>
        <w:pStyle w:val="Pointss"/>
      </w:pPr>
      <w:r w:rsidRPr="000C493A">
        <w:rPr>
          <w:b/>
          <w:bCs/>
        </w:rPr>
        <w:t>Conditional Compilation Directives</w:t>
      </w:r>
      <w:r w:rsidRPr="000C493A">
        <w:t xml:space="preserve"> (#if, #ifdef, #ifndef, #elif, #else, #endif) - Selectively include or exclude code sections</w:t>
      </w:r>
    </w:p>
    <w:p w14:paraId="7FAA0A30" w14:textId="77777777" w:rsidR="002E7D9C" w:rsidRPr="000C493A" w:rsidRDefault="002E7D9C" w:rsidP="00036A3A">
      <w:pPr>
        <w:pStyle w:val="Pointss"/>
      </w:pPr>
      <w:r w:rsidRPr="000C493A">
        <w:rPr>
          <w:b/>
          <w:bCs/>
        </w:rPr>
        <w:t>Special Purpose Directives</w:t>
      </w:r>
      <w:r w:rsidRPr="000C493A">
        <w:t xml:space="preserve"> (#error, #pragma) - Control compilation behavior and generate diagnostics</w:t>
      </w:r>
    </w:p>
    <w:p w14:paraId="3955C2DB" w14:textId="77777777" w:rsidR="002E7D9C" w:rsidRPr="000C493A" w:rsidRDefault="002E7D9C" w:rsidP="00036A3A">
      <w:pPr>
        <w:pStyle w:val="texxtt"/>
        <w:rPr>
          <w:lang w:eastAsia="en-IN"/>
        </w:rPr>
      </w:pPr>
      <w:r w:rsidRPr="000C493A">
        <w:rPr>
          <w:lang w:eastAsia="en-IN"/>
        </w:rPr>
        <w:t>Let's explore each category in comprehensive detail.</w:t>
      </w:r>
    </w:p>
    <w:p w14:paraId="2A21294C" w14:textId="4C5B5E12" w:rsidR="002E7D9C" w:rsidRPr="000C493A" w:rsidRDefault="002E7D9C" w:rsidP="00036A3A">
      <w:pPr>
        <w:pStyle w:val="Subheadddd"/>
      </w:pPr>
      <w:bookmarkStart w:id="64" w:name="_Toc212290965"/>
      <w:r w:rsidRPr="000C493A">
        <w:t>8.1 File Inclusion Directives: The #include Mechanism</w:t>
      </w:r>
      <w:bookmarkEnd w:id="64"/>
    </w:p>
    <w:p w14:paraId="553A0500" w14:textId="77777777" w:rsidR="002E7D9C" w:rsidRPr="000C493A" w:rsidRDefault="002E7D9C" w:rsidP="00036A3A">
      <w:pPr>
        <w:pStyle w:val="texxtt"/>
        <w:rPr>
          <w:lang w:eastAsia="en-IN"/>
        </w:rPr>
      </w:pPr>
      <w:r w:rsidRPr="000C493A">
        <w:rPr>
          <w:lang w:eastAsia="en-IN"/>
        </w:rPr>
        <w:t>The #include directive is perhaps the most commonly used preprocessor directive in C programming. It instructs the preprocessor to insert the entire contents of another file at the location of the directive, effectively merging multiple files into a single translation unit before compilation.</w:t>
      </w:r>
    </w:p>
    <w:p w14:paraId="2DDEBA47" w14:textId="77777777" w:rsidR="002E7D9C" w:rsidRPr="000C493A" w:rsidRDefault="002E7D9C" w:rsidP="00036A3A">
      <w:pPr>
        <w:pStyle w:val="Subheadddddf"/>
      </w:pPr>
      <w:r w:rsidRPr="000C493A">
        <w:t>Syntax Variants and Their Meanings</w:t>
      </w:r>
    </w:p>
    <w:p w14:paraId="549CF123" w14:textId="77777777" w:rsidR="002E7D9C" w:rsidRPr="000C493A" w:rsidRDefault="002E7D9C" w:rsidP="00036A3A">
      <w:pPr>
        <w:pStyle w:val="texxtt"/>
        <w:rPr>
          <w:lang w:eastAsia="en-IN"/>
        </w:rPr>
      </w:pPr>
      <w:r w:rsidRPr="000C493A">
        <w:rPr>
          <w:lang w:eastAsia="en-IN"/>
        </w:rPr>
        <w:t>The #include directive has two distinct forms, each with specific semantics:</w:t>
      </w:r>
    </w:p>
    <w:p w14:paraId="262947D0" w14:textId="77777777" w:rsidR="00D471A5" w:rsidRDefault="002E7D9C" w:rsidP="00036A3A">
      <w:pPr>
        <w:pStyle w:val="Subheadddddf"/>
      </w:pPr>
      <w:r w:rsidRPr="000C493A">
        <w:t>Angle Bracket Form:</w:t>
      </w:r>
    </w:p>
    <w:p w14:paraId="3B9C1392" w14:textId="65468A1D" w:rsidR="002E7D9C" w:rsidRDefault="002E7D9C" w:rsidP="00D471A5">
      <w:pPr>
        <w:pStyle w:val="Code"/>
        <w:rPr>
          <w:lang w:eastAsia="en-IN"/>
        </w:rPr>
      </w:pPr>
      <w:r w:rsidRPr="000C493A">
        <w:rPr>
          <w:lang w:eastAsia="en-IN"/>
        </w:rPr>
        <w:t>#include &lt;filename&gt;</w:t>
      </w:r>
    </w:p>
    <w:p w14:paraId="2F61D5C8" w14:textId="77777777" w:rsidR="00D471A5" w:rsidRPr="000C493A" w:rsidRDefault="00D471A5" w:rsidP="00D471A5">
      <w:pPr>
        <w:spacing w:before="100" w:beforeAutospacing="1" w:after="100" w:afterAutospacing="1" w:line="240" w:lineRule="auto"/>
        <w:rPr>
          <w:rFonts w:ascii="Amasis MT Pro" w:eastAsia="Times New Roman" w:hAnsi="Amasis MT Pro" w:cs="Times New Roman"/>
          <w:kern w:val="0"/>
          <w:lang w:eastAsia="en-IN"/>
          <w14:ligatures w14:val="none"/>
        </w:rPr>
      </w:pPr>
    </w:p>
    <w:p w14:paraId="6DA7973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161D8C6"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&lt;stdlib.h&gt;</w:t>
      </w:r>
    </w:p>
    <w:p w14:paraId="31C60710"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1509B034" w14:textId="77777777" w:rsidR="002E7D9C" w:rsidRPr="000C493A" w:rsidRDefault="002E7D9C" w:rsidP="00036A3A">
      <w:pPr>
        <w:pStyle w:val="texxtt"/>
        <w:rPr>
          <w:lang w:eastAsia="en-IN"/>
        </w:rPr>
      </w:pPr>
      <w:r w:rsidRPr="000C493A">
        <w:rPr>
          <w:lang w:eastAsia="en-IN"/>
        </w:rPr>
        <w:t xml:space="preserve">The angle bracket syntax is used for </w:t>
      </w:r>
      <w:r w:rsidRPr="000C493A">
        <w:rPr>
          <w:b/>
          <w:bCs/>
          <w:lang w:eastAsia="en-IN"/>
        </w:rPr>
        <w:t>system headers</w:t>
      </w:r>
      <w:r w:rsidRPr="000C493A">
        <w:rPr>
          <w:lang w:eastAsia="en-IN"/>
        </w:rPr>
        <w:t xml:space="preserve"> or </w:t>
      </w:r>
      <w:r w:rsidRPr="000C493A">
        <w:rPr>
          <w:b/>
          <w:bCs/>
          <w:lang w:eastAsia="en-IN"/>
        </w:rPr>
        <w:t>standard library headers</w:t>
      </w:r>
      <w:r w:rsidRPr="000C493A">
        <w:rPr>
          <w:lang w:eastAsia="en-IN"/>
        </w:rPr>
        <w:t>. When the preprocessor encounters this form, it searches for the specified file in predefined system directories—typically /usr/include on Unix-like systems or compiler-specific locations on other platforms. The exact search paths depend on your compiler configuration and can usually be modified with compiler flags like -I.</w:t>
      </w:r>
    </w:p>
    <w:p w14:paraId="2FB987FE" w14:textId="77777777" w:rsidR="002E7D9C" w:rsidRPr="000C493A" w:rsidRDefault="002E7D9C" w:rsidP="00036A3A">
      <w:pPr>
        <w:pStyle w:val="texxtt"/>
        <w:rPr>
          <w:lang w:eastAsia="en-IN"/>
        </w:rPr>
      </w:pPr>
      <w:r w:rsidRPr="000C493A">
        <w:rPr>
          <w:lang w:eastAsia="en-IN"/>
        </w:rPr>
        <w:t>This form is appropriate for:</w:t>
      </w:r>
    </w:p>
    <w:p w14:paraId="7BA2F196" w14:textId="77777777" w:rsidR="002E7D9C" w:rsidRPr="000C493A" w:rsidRDefault="002E7D9C" w:rsidP="00036A3A">
      <w:pPr>
        <w:pStyle w:val="Pointss"/>
      </w:pPr>
      <w:r w:rsidRPr="000C493A">
        <w:t>Standard C library headers (stdio.h, stdlib.h, math.h, etc.)</w:t>
      </w:r>
    </w:p>
    <w:p w14:paraId="351B1149" w14:textId="77777777" w:rsidR="002E7D9C" w:rsidRPr="000C493A" w:rsidRDefault="002E7D9C" w:rsidP="00036A3A">
      <w:pPr>
        <w:pStyle w:val="Pointss"/>
      </w:pPr>
      <w:r w:rsidRPr="000C493A">
        <w:t>System-specific headers (windows.h, unistd.h, etc.)</w:t>
      </w:r>
    </w:p>
    <w:p w14:paraId="6A72F8DB" w14:textId="77777777" w:rsidR="002E7D9C" w:rsidRPr="000C493A" w:rsidRDefault="002E7D9C" w:rsidP="00036A3A">
      <w:pPr>
        <w:pStyle w:val="Pointss"/>
      </w:pPr>
      <w:r w:rsidRPr="000C493A">
        <w:t>Third-party library headers installed in system directories</w:t>
      </w:r>
    </w:p>
    <w:p w14:paraId="41DBF5EC" w14:textId="0EB9B9A4" w:rsidR="002E7D9C" w:rsidRPr="000C493A" w:rsidRDefault="002E7D9C" w:rsidP="00036A3A">
      <w:pPr>
        <w:pStyle w:val="Subheadddddf"/>
      </w:pPr>
      <w:r w:rsidRPr="000C493A">
        <w:t>Quoted Form: #include "filename"</w:t>
      </w:r>
    </w:p>
    <w:p w14:paraId="2E76347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"myheader.h"</w:t>
      </w:r>
    </w:p>
    <w:p w14:paraId="07C71831"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"utils.h"</w:t>
      </w:r>
    </w:p>
    <w:p w14:paraId="7BF7BF4D"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"../common/definitions.h"</w:t>
      </w:r>
    </w:p>
    <w:p w14:paraId="6A72F351" w14:textId="77777777" w:rsidR="002E7D9C" w:rsidRPr="000C493A" w:rsidRDefault="002E7D9C" w:rsidP="00036A3A">
      <w:pPr>
        <w:pStyle w:val="texxtt"/>
        <w:rPr>
          <w:lang w:eastAsia="en-IN"/>
        </w:rPr>
      </w:pPr>
      <w:r w:rsidRPr="000C493A">
        <w:rPr>
          <w:lang w:eastAsia="en-IN"/>
        </w:rPr>
        <w:t xml:space="preserve">The quoted syntax is used for </w:t>
      </w:r>
      <w:r w:rsidRPr="000C493A">
        <w:rPr>
          <w:b/>
          <w:bCs/>
          <w:lang w:eastAsia="en-IN"/>
        </w:rPr>
        <w:t>user-defined headers</w:t>
      </w:r>
      <w:r w:rsidRPr="000C493A">
        <w:rPr>
          <w:lang w:eastAsia="en-IN"/>
        </w:rPr>
        <w:t xml:space="preserve"> or </w:t>
      </w:r>
      <w:r w:rsidRPr="000C493A">
        <w:rPr>
          <w:b/>
          <w:bCs/>
          <w:lang w:eastAsia="en-IN"/>
        </w:rPr>
        <w:t>project-local files</w:t>
      </w:r>
      <w:r w:rsidRPr="000C493A">
        <w:rPr>
          <w:lang w:eastAsia="en-IN"/>
        </w:rPr>
        <w:t>. When the preprocessor encounters this form, it first searches for the file in the directory containing the current source file, and if not found there, falls back to the system directories (same as angle brackets).</w:t>
      </w:r>
    </w:p>
    <w:p w14:paraId="56ED5E7D" w14:textId="77777777" w:rsidR="002E7D9C" w:rsidRPr="000C493A" w:rsidRDefault="002E7D9C" w:rsidP="00036A3A">
      <w:pPr>
        <w:pStyle w:val="texxtt"/>
      </w:pPr>
      <w:r w:rsidRPr="000C493A">
        <w:t>This form is appropriate for:</w:t>
      </w:r>
    </w:p>
    <w:p w14:paraId="6B4EC91C" w14:textId="77777777" w:rsidR="002E7D9C" w:rsidRPr="000C493A" w:rsidRDefault="002E7D9C" w:rsidP="00036A3A">
      <w:pPr>
        <w:pStyle w:val="Pointss"/>
      </w:pPr>
      <w:r w:rsidRPr="000C493A">
        <w:t>Header files you've created for your project</w:t>
      </w:r>
    </w:p>
    <w:p w14:paraId="48861FFF" w14:textId="77777777" w:rsidR="002E7D9C" w:rsidRPr="000C493A" w:rsidRDefault="002E7D9C" w:rsidP="00036A3A">
      <w:pPr>
        <w:pStyle w:val="Pointss"/>
      </w:pPr>
      <w:r w:rsidRPr="000C493A">
        <w:t>Project-specific definitions and declarations</w:t>
      </w:r>
    </w:p>
    <w:p w14:paraId="5C8657F8" w14:textId="77777777" w:rsidR="002E7D9C" w:rsidRPr="000C493A" w:rsidRDefault="002E7D9C" w:rsidP="00036A3A">
      <w:pPr>
        <w:pStyle w:val="Pointss"/>
      </w:pPr>
      <w:r w:rsidRPr="000C493A">
        <w:t>Headers in local subdirectories (can use relative paths)</w:t>
      </w:r>
    </w:p>
    <w:p w14:paraId="28E9B93C" w14:textId="77777777" w:rsidR="002E7D9C" w:rsidRPr="000C493A" w:rsidRDefault="002E7D9C" w:rsidP="00036A3A">
      <w:pPr>
        <w:pStyle w:val="Subheadddddf"/>
      </w:pPr>
      <w:r w:rsidRPr="000C493A">
        <w:t>Best Practices for File Inclusion</w:t>
      </w:r>
    </w:p>
    <w:p w14:paraId="2973FB1B" w14:textId="77777777" w:rsidR="002E7D9C" w:rsidRPr="000C493A" w:rsidRDefault="002E7D9C" w:rsidP="00036A3A">
      <w:pPr>
        <w:pStyle w:val="texxtt"/>
        <w:rPr>
          <w:lang w:eastAsia="en-IN"/>
        </w:rPr>
      </w:pPr>
      <w:r w:rsidRPr="000C493A">
        <w:rPr>
          <w:b/>
          <w:bCs/>
          <w:lang w:eastAsia="en-IN"/>
        </w:rPr>
        <w:t>Organize Includes Logically:</w:t>
      </w:r>
      <w:r w:rsidRPr="000C493A">
        <w:rPr>
          <w:lang w:eastAsia="en-IN"/>
        </w:rPr>
        <w:t xml:space="preserve"> Group your includes by category (system headers first, then third-party libraries, then project headers) and consider alphabetizing within groups for easier maintenance.</w:t>
      </w:r>
    </w:p>
    <w:p w14:paraId="6174F926" w14:textId="77777777" w:rsidR="002E7D9C" w:rsidRPr="000C493A" w:rsidRDefault="002E7D9C" w:rsidP="00036A3A">
      <w:pPr>
        <w:pStyle w:val="texxtt"/>
        <w:rPr>
          <w:lang w:eastAsia="en-IN"/>
        </w:rPr>
      </w:pPr>
      <w:r w:rsidRPr="000C493A">
        <w:rPr>
          <w:b/>
          <w:bCs/>
          <w:lang w:eastAsia="en-IN"/>
        </w:rPr>
        <w:t>Use Header Guards:</w:t>
      </w:r>
      <w:r w:rsidRPr="000C493A">
        <w:rPr>
          <w:lang w:eastAsia="en-IN"/>
        </w:rPr>
        <w:t xml:space="preserve"> Every header file should protect itself against multiple inclusion using header guards (discussed in detail later).</w:t>
      </w:r>
    </w:p>
    <w:p w14:paraId="5F870570" w14:textId="77777777" w:rsidR="002E7D9C" w:rsidRPr="000C493A" w:rsidRDefault="002E7D9C" w:rsidP="00036A3A">
      <w:pPr>
        <w:pStyle w:val="texxtt"/>
        <w:rPr>
          <w:lang w:eastAsia="en-IN"/>
        </w:rPr>
      </w:pPr>
      <w:r w:rsidRPr="000C493A">
        <w:rPr>
          <w:b/>
          <w:bCs/>
          <w:lang w:eastAsia="en-IN"/>
        </w:rPr>
        <w:t>Include What You Use:</w:t>
      </w:r>
      <w:r w:rsidRPr="000C493A">
        <w:rPr>
          <w:lang w:eastAsia="en-IN"/>
        </w:rPr>
        <w:t xml:space="preserve"> Each source file should directly include all headers it needs, rather than relying on transitive includes. This makes dependencies explicit and prevents breakage when other files change their includes.</w:t>
      </w:r>
    </w:p>
    <w:p w14:paraId="59E88356" w14:textId="77777777" w:rsidR="002E7D9C" w:rsidRPr="000C493A" w:rsidRDefault="002E7D9C" w:rsidP="00036A3A">
      <w:pPr>
        <w:pStyle w:val="texxtt"/>
        <w:rPr>
          <w:lang w:eastAsia="en-IN"/>
        </w:rPr>
      </w:pPr>
      <w:r w:rsidRPr="000C493A">
        <w:rPr>
          <w:b/>
          <w:bCs/>
          <w:lang w:eastAsia="en-IN"/>
        </w:rPr>
        <w:t>Minimize Header Dependencies:</w:t>
      </w:r>
      <w:r w:rsidRPr="000C493A">
        <w:rPr>
          <w:lang w:eastAsia="en-IN"/>
        </w:rPr>
        <w:t xml:space="preserve"> Headers should include as few other headers as possible. Use forward declarations when possible instead of full includes, and move includes to source files when they're only needed for implementation details.</w:t>
      </w:r>
    </w:p>
    <w:p w14:paraId="4803586D" w14:textId="469DFC94" w:rsidR="002E7D9C" w:rsidRPr="000C493A" w:rsidRDefault="002E7D9C" w:rsidP="00036A3A">
      <w:pPr>
        <w:pStyle w:val="Subheadddd"/>
      </w:pPr>
      <w:bookmarkStart w:id="65" w:name="_Toc212290966"/>
      <w:r w:rsidRPr="000C493A">
        <w:t>8.2 Macro Definition Directives: The Power of #define</w:t>
      </w:r>
      <w:bookmarkEnd w:id="65"/>
    </w:p>
    <w:p w14:paraId="436433CD" w14:textId="77777777" w:rsidR="002E7D9C" w:rsidRPr="000C493A" w:rsidRDefault="002E7D9C" w:rsidP="00036A3A">
      <w:pPr>
        <w:pStyle w:val="texxtt"/>
        <w:rPr>
          <w:lang w:eastAsia="en-IN"/>
        </w:rPr>
      </w:pPr>
      <w:r w:rsidRPr="000C493A">
        <w:rPr>
          <w:lang w:eastAsia="en-IN"/>
        </w:rPr>
        <w:t xml:space="preserve">The #define directive creates </w:t>
      </w:r>
      <w:r w:rsidRPr="000C493A">
        <w:rPr>
          <w:b/>
          <w:bCs/>
          <w:lang w:eastAsia="en-IN"/>
        </w:rPr>
        <w:t>macros</w:t>
      </w:r>
      <w:r w:rsidRPr="000C493A">
        <w:rPr>
          <w:lang w:eastAsia="en-IN"/>
        </w:rPr>
        <w:t>—symbolic names that the preprocessor replaces with specified text before compilation. Macros range from simple constant definitions to complex parameterized text transformations, providing powerful metaprogramming capabilities.</w:t>
      </w:r>
    </w:p>
    <w:p w14:paraId="76241005" w14:textId="77777777" w:rsidR="002E7D9C" w:rsidRPr="000C493A" w:rsidRDefault="002E7D9C" w:rsidP="00036A3A">
      <w:pPr>
        <w:pStyle w:val="Subheadddddf"/>
      </w:pPr>
      <w:r w:rsidRPr="000C493A">
        <w:t>Simple Macros: Symbolic Constants</w:t>
      </w:r>
    </w:p>
    <w:p w14:paraId="47713265" w14:textId="53B21D4A" w:rsidR="002E7D9C" w:rsidRPr="000C493A" w:rsidRDefault="002E7D9C" w:rsidP="00036A3A">
      <w:pPr>
        <w:pStyle w:val="texxtt"/>
        <w:rPr>
          <w:lang w:eastAsia="en-IN"/>
        </w:rPr>
      </w:pPr>
      <w:r w:rsidRPr="000C493A">
        <w:rPr>
          <w:lang w:eastAsia="en-IN"/>
        </w:rPr>
        <w:t>The most straightforward use of #define creates named constants:</w:t>
      </w:r>
    </w:p>
    <w:p w14:paraId="5CA720C2"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lang w:eastAsia="en-IN"/>
        </w:rPr>
        <w:t>3.14159265358979323846</w:t>
      </w:r>
    </w:p>
    <w:p w14:paraId="12A0AB0A"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MAX_BUFFER_SIZE </w:t>
      </w:r>
      <w:r w:rsidRPr="000C493A">
        <w:rPr>
          <w:lang w:eastAsia="en-IN"/>
        </w:rPr>
        <w:t>1024</w:t>
      </w:r>
    </w:p>
    <w:p w14:paraId="38CE5C13"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PROJECT_NAME </w:t>
      </w:r>
      <w:r w:rsidRPr="000C493A">
        <w:rPr>
          <w:color w:val="50A14F"/>
          <w:lang w:eastAsia="en-IN"/>
        </w:rPr>
        <w:t>"MyApplication"</w:t>
      </w:r>
    </w:p>
    <w:p w14:paraId="5FAF1CA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DEBUG_MODE </w:t>
      </w:r>
      <w:r w:rsidRPr="000C493A">
        <w:rPr>
          <w:lang w:eastAsia="en-IN"/>
        </w:rPr>
        <w:t>1</w:t>
      </w:r>
    </w:p>
    <w:p w14:paraId="5614611D" w14:textId="60E2CE61" w:rsidR="002E7D9C" w:rsidRPr="000C493A" w:rsidRDefault="002E7D9C" w:rsidP="00036A3A">
      <w:pPr>
        <w:pStyle w:val="texxtt"/>
        <w:rPr>
          <w:lang w:eastAsia="en-IN"/>
        </w:rPr>
      </w:pPr>
      <w:r w:rsidRPr="000C493A">
        <w:rPr>
          <w:lang w:eastAsia="en-IN"/>
        </w:rPr>
        <w:t>When the preprocessor encounters these names in your code, it performs textual substitution, replacing each occurrence with the defined value:</w:t>
      </w:r>
    </w:p>
    <w:p w14:paraId="66DE7FA2" w14:textId="77777777" w:rsidR="002E7D9C" w:rsidRPr="000C493A" w:rsidRDefault="002E7D9C" w:rsidP="00D471A5">
      <w:pPr>
        <w:pStyle w:val="Code"/>
        <w:rPr>
          <w:color w:val="383A42"/>
          <w:lang w:eastAsia="en-IN"/>
        </w:rPr>
      </w:pPr>
      <w:r w:rsidRPr="000C493A">
        <w:rPr>
          <w:color w:val="A626A4"/>
          <w:lang w:eastAsia="en-IN"/>
        </w:rPr>
        <w:t>double</w:t>
      </w:r>
      <w:r w:rsidRPr="000C493A">
        <w:rPr>
          <w:color w:val="383A42"/>
          <w:lang w:eastAsia="en-IN"/>
        </w:rPr>
        <w:t xml:space="preserve"> circumference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radius;  </w:t>
      </w:r>
      <w:r w:rsidRPr="000C493A">
        <w:rPr>
          <w:lang w:eastAsia="en-IN"/>
        </w:rPr>
        <w:t>// becomes: 2 * 3.14159265358979323846 * radius</w:t>
      </w:r>
    </w:p>
    <w:p w14:paraId="00D34B7D" w14:textId="77777777" w:rsidR="002E7D9C" w:rsidRPr="000C493A" w:rsidRDefault="002E7D9C" w:rsidP="00D471A5">
      <w:pPr>
        <w:pStyle w:val="Code"/>
        <w:rPr>
          <w:color w:val="383A42"/>
          <w:lang w:eastAsia="en-IN"/>
        </w:rPr>
      </w:pPr>
      <w:r w:rsidRPr="000C493A">
        <w:rPr>
          <w:color w:val="A626A4"/>
          <w:lang w:eastAsia="en-IN"/>
        </w:rPr>
        <w:t>char</w:t>
      </w:r>
      <w:r w:rsidRPr="000C493A">
        <w:rPr>
          <w:color w:val="383A42"/>
          <w:lang w:eastAsia="en-IN"/>
        </w:rPr>
        <w:t xml:space="preserve"> buffer[MAX_BUFFER_SIZE];            </w:t>
      </w:r>
      <w:r w:rsidRPr="000C493A">
        <w:rPr>
          <w:lang w:eastAsia="en-IN"/>
        </w:rPr>
        <w:t>// becomes: char buffer[1024];</w:t>
      </w:r>
    </w:p>
    <w:p w14:paraId="4503A186" w14:textId="77777777" w:rsidR="002E7D9C" w:rsidRPr="000C493A" w:rsidRDefault="002E7D9C" w:rsidP="00036A3A">
      <w:pPr>
        <w:pStyle w:val="texxtt"/>
        <w:rPr>
          <w:lang w:eastAsia="en-IN"/>
        </w:rPr>
      </w:pPr>
      <w:r w:rsidRPr="000C493A">
        <w:rPr>
          <w:b/>
          <w:bCs/>
          <w:lang w:eastAsia="en-IN"/>
        </w:rPr>
        <w:t>Why use macros for constants?</w:t>
      </w:r>
      <w:r w:rsidRPr="000C493A">
        <w:rPr>
          <w:lang w:eastAsia="en-IN"/>
        </w:rPr>
        <w:t xml:space="preserve"> While C provides const variables, macros have distinct advantages:</w:t>
      </w:r>
    </w:p>
    <w:p w14:paraId="3758647A" w14:textId="77777777" w:rsidR="002E7D9C" w:rsidRPr="000C493A" w:rsidRDefault="002E7D9C" w:rsidP="00036A3A">
      <w:pPr>
        <w:pStyle w:val="Pointss"/>
      </w:pPr>
      <w:r w:rsidRPr="000C493A">
        <w:t>They can be used in contexts requiring compile-time constants (array sizes, case labels)</w:t>
      </w:r>
    </w:p>
    <w:p w14:paraId="5513769C" w14:textId="77777777" w:rsidR="002E7D9C" w:rsidRPr="000C493A" w:rsidRDefault="002E7D9C" w:rsidP="00036A3A">
      <w:pPr>
        <w:pStyle w:val="Pointss"/>
      </w:pPr>
      <w:r w:rsidRPr="000C493A">
        <w:t>They have no runtime memory footprint</w:t>
      </w:r>
    </w:p>
    <w:p w14:paraId="66BA13CA" w14:textId="77777777" w:rsidR="002E7D9C" w:rsidRPr="000C493A" w:rsidRDefault="002E7D9C" w:rsidP="00036A3A">
      <w:pPr>
        <w:pStyle w:val="Pointss"/>
      </w:pPr>
      <w:r w:rsidRPr="000C493A">
        <w:t>They're available before any C code executes</w:t>
      </w:r>
    </w:p>
    <w:p w14:paraId="0B96136A" w14:textId="77777777" w:rsidR="002E7D9C" w:rsidRPr="000C493A" w:rsidRDefault="002E7D9C" w:rsidP="00036A3A">
      <w:pPr>
        <w:pStyle w:val="Pointss"/>
      </w:pPr>
      <w:r w:rsidRPr="000C493A">
        <w:t>They can represent any text, not just values</w:t>
      </w:r>
    </w:p>
    <w:p w14:paraId="1773739F" w14:textId="77777777" w:rsidR="002E7D9C" w:rsidRPr="000C493A" w:rsidRDefault="002E7D9C" w:rsidP="00036A3A">
      <w:pPr>
        <w:pStyle w:val="texxtt"/>
        <w:rPr>
          <w:lang w:eastAsia="en-IN"/>
        </w:rPr>
      </w:pPr>
      <w:r w:rsidRPr="000C493A">
        <w:rPr>
          <w:b/>
          <w:bCs/>
          <w:lang w:eastAsia="en-IN"/>
        </w:rPr>
        <w:t>Naming conventions:</w:t>
      </w:r>
      <w:r w:rsidRPr="000C493A">
        <w:rPr>
          <w:lang w:eastAsia="en-IN"/>
        </w:rPr>
        <w:t xml:space="preserve"> By convention, macro names are written in UPPERCASE with underscores separating words. This visual distinction helps programmers immediately identify macros in code, which is important because macros behave differently from variables (they're textual substitution, not typed values).</w:t>
      </w:r>
    </w:p>
    <w:p w14:paraId="43275162" w14:textId="77777777" w:rsidR="002E7D9C" w:rsidRPr="000C493A" w:rsidRDefault="002E7D9C" w:rsidP="00036A3A">
      <w:pPr>
        <w:pStyle w:val="Subheadddddf"/>
      </w:pPr>
      <w:r w:rsidRPr="000C493A">
        <w:t>Parameterized Macros: Function-Like Substitutions</w:t>
      </w:r>
    </w:p>
    <w:p w14:paraId="3C84632D" w14:textId="3C8512ED" w:rsidR="002E7D9C" w:rsidRPr="000C493A" w:rsidRDefault="002E7D9C" w:rsidP="00036A3A">
      <w:pPr>
        <w:pStyle w:val="texxtt"/>
        <w:rPr>
          <w:lang w:eastAsia="en-IN"/>
        </w:rPr>
      </w:pPr>
      <w:r w:rsidRPr="000C493A">
        <w:rPr>
          <w:lang w:eastAsia="en-IN"/>
        </w:rPr>
        <w:t>Parameterized macros accept arguments and perform text substitution based on those arguments, creating function-like behavior at the preprocessor level:</w:t>
      </w:r>
    </w:p>
    <w:p w14:paraId="3DDD934F" w14:textId="77777777" w:rsidR="002E7D9C" w:rsidRPr="000C493A" w:rsidRDefault="002E7D9C" w:rsidP="00D471A5">
      <w:pPr>
        <w:pStyle w:val="Code"/>
        <w:rPr>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p>
    <w:p w14:paraId="78690EFE" w14:textId="77777777" w:rsidR="002E7D9C" w:rsidRPr="000C493A" w:rsidRDefault="002E7D9C" w:rsidP="00D471A5">
      <w:pPr>
        <w:pStyle w:val="Code"/>
        <w:rPr>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MAX</w:t>
      </w:r>
      <w:r w:rsidRPr="000C493A">
        <w:rPr>
          <w:lang w:eastAsia="en-IN"/>
        </w:rPr>
        <w:t>(</w:t>
      </w:r>
      <w:r w:rsidRPr="000C493A">
        <w:rPr>
          <w:color w:val="E45649"/>
          <w:lang w:eastAsia="en-IN"/>
        </w:rPr>
        <w:t>a</w:t>
      </w:r>
      <w:r w:rsidRPr="000C493A">
        <w:rPr>
          <w:lang w:eastAsia="en-IN"/>
        </w:rPr>
        <w:t>,</w:t>
      </w:r>
      <w:r w:rsidRPr="000C493A">
        <w:rPr>
          <w:color w:val="E45649"/>
          <w:lang w:eastAsia="en-IN"/>
        </w:rPr>
        <w:t xml:space="preserve"> b</w:t>
      </w:r>
      <w:r w:rsidRPr="000C493A">
        <w:rPr>
          <w:lang w:eastAsia="en-IN"/>
        </w:rPr>
        <w:t>)</w:t>
      </w:r>
      <w:r w:rsidRPr="000C493A">
        <w:rPr>
          <w:color w:val="E45649"/>
          <w:lang w:eastAsia="en-IN"/>
        </w:rPr>
        <w:t xml:space="preserve"> </w:t>
      </w:r>
      <w:r w:rsidRPr="000C493A">
        <w:rPr>
          <w:lang w:eastAsia="en-IN"/>
        </w:rPr>
        <w:t>((</w:t>
      </w:r>
      <w:r w:rsidRPr="000C493A">
        <w:rPr>
          <w:color w:val="E45649"/>
          <w:lang w:eastAsia="en-IN"/>
        </w:rPr>
        <w:t>a</w:t>
      </w:r>
      <w:r w:rsidRPr="000C493A">
        <w:rPr>
          <w:lang w:eastAsia="en-IN"/>
        </w:rPr>
        <w:t>)</w:t>
      </w:r>
      <w:r w:rsidRPr="000C493A">
        <w:rPr>
          <w:color w:val="E45649"/>
          <w:lang w:eastAsia="en-IN"/>
        </w:rPr>
        <w:t xml:space="preserve"> </w:t>
      </w:r>
      <w:r w:rsidRPr="000C493A">
        <w:rPr>
          <w:color w:val="4078F2"/>
          <w:lang w:eastAsia="en-IN"/>
        </w:rPr>
        <w:t>&gt;</w:t>
      </w:r>
      <w:r w:rsidRPr="000C493A">
        <w:rPr>
          <w:color w:val="E45649"/>
          <w:lang w:eastAsia="en-IN"/>
        </w:rPr>
        <w:t xml:space="preserve"> </w:t>
      </w:r>
      <w:r w:rsidRPr="000C493A">
        <w:rPr>
          <w:lang w:eastAsia="en-IN"/>
        </w:rPr>
        <w:t>(</w:t>
      </w:r>
      <w:r w:rsidRPr="000C493A">
        <w:rPr>
          <w:color w:val="E45649"/>
          <w:lang w:eastAsia="en-IN"/>
        </w:rPr>
        <w:t>b</w:t>
      </w:r>
      <w:r w:rsidRPr="000C493A">
        <w:rPr>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lang w:eastAsia="en-IN"/>
        </w:rPr>
        <w:t>(</w:t>
      </w:r>
      <w:r w:rsidRPr="000C493A">
        <w:rPr>
          <w:color w:val="E45649"/>
          <w:lang w:eastAsia="en-IN"/>
        </w:rPr>
        <w:t>a</w:t>
      </w:r>
      <w:r w:rsidRPr="000C493A">
        <w:rPr>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lang w:eastAsia="en-IN"/>
        </w:rPr>
        <w:t>(</w:t>
      </w:r>
      <w:r w:rsidRPr="000C493A">
        <w:rPr>
          <w:color w:val="E45649"/>
          <w:lang w:eastAsia="en-IN"/>
        </w:rPr>
        <w:t>b</w:t>
      </w:r>
      <w:r w:rsidRPr="000C493A">
        <w:rPr>
          <w:lang w:eastAsia="en-IN"/>
        </w:rPr>
        <w:t>))</w:t>
      </w:r>
    </w:p>
    <w:p w14:paraId="7171298C" w14:textId="77777777" w:rsidR="002E7D9C" w:rsidRPr="000C493A" w:rsidRDefault="002E7D9C" w:rsidP="00D471A5">
      <w:pPr>
        <w:pStyle w:val="Code"/>
        <w:rPr>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ABS</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color w:val="4078F2"/>
          <w:lang w:eastAsia="en-IN"/>
        </w:rPr>
        <w:t>&lt;</w:t>
      </w:r>
      <w:r w:rsidRPr="000C493A">
        <w:rPr>
          <w:color w:val="E45649"/>
          <w:lang w:eastAsia="en-IN"/>
        </w:rPr>
        <w:t xml:space="preserve"> </w:t>
      </w:r>
      <w:r w:rsidRPr="000C493A">
        <w:rPr>
          <w:color w:val="B76B01"/>
          <w:lang w:eastAsia="en-IN"/>
        </w:rPr>
        <w:t>0</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p>
    <w:p w14:paraId="561AC258" w14:textId="77777777" w:rsidR="00436910" w:rsidRDefault="00436910" w:rsidP="00036A3A">
      <w:pPr>
        <w:pStyle w:val="Subheadddddf"/>
      </w:pPr>
    </w:p>
    <w:p w14:paraId="1D53C2B1" w14:textId="59A2D037" w:rsidR="002E7D9C" w:rsidRPr="000C493A" w:rsidRDefault="002E7D9C" w:rsidP="00036A3A">
      <w:pPr>
        <w:pStyle w:val="Subheadddddf"/>
      </w:pPr>
      <w:r w:rsidRPr="000C493A">
        <w:t>The Critical Importance of Parentheses</w:t>
      </w:r>
    </w:p>
    <w:p w14:paraId="693C042A" w14:textId="5E66C838" w:rsidR="002E7D9C" w:rsidRPr="000C493A" w:rsidRDefault="002E7D9C" w:rsidP="00036A3A">
      <w:pPr>
        <w:pStyle w:val="texxtt"/>
        <w:rPr>
          <w:lang w:eastAsia="en-IN"/>
        </w:rPr>
      </w:pPr>
      <w:r w:rsidRPr="000C493A">
        <w:rPr>
          <w:lang w:eastAsia="en-IN"/>
        </w:rPr>
        <w:t>Notice the extensive use of parentheses in the examples above. This is absolutely essential for parameterized macros due to how textual substitution works. Consider what happens without proper parenthesization:</w:t>
      </w:r>
    </w:p>
    <w:p w14:paraId="3E78B652" w14:textId="77777777" w:rsidR="002E7D9C" w:rsidRPr="000C493A" w:rsidRDefault="002E7D9C" w:rsidP="00D471A5">
      <w:pPr>
        <w:pStyle w:val="Code"/>
        <w:rPr>
          <w:color w:val="383A42"/>
          <w:lang w:eastAsia="en-IN"/>
        </w:rPr>
      </w:pPr>
      <w:r w:rsidRPr="000C493A">
        <w:rPr>
          <w:lang w:eastAsia="en-IN"/>
        </w:rPr>
        <w:t>// DANGEROUS - No parentheses</w:t>
      </w:r>
    </w:p>
    <w:p w14:paraId="37F73351"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SQUARE_BAD</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x </w:t>
      </w:r>
      <w:r w:rsidRPr="000C493A">
        <w:rPr>
          <w:color w:val="4078F2"/>
          <w:lang w:eastAsia="en-IN"/>
        </w:rPr>
        <w:t>*</w:t>
      </w:r>
      <w:r w:rsidRPr="000C493A">
        <w:rPr>
          <w:color w:val="E45649"/>
          <w:lang w:eastAsia="en-IN"/>
        </w:rPr>
        <w:t xml:space="preserve"> x</w:t>
      </w:r>
    </w:p>
    <w:p w14:paraId="217887DD" w14:textId="77777777" w:rsidR="002E7D9C" w:rsidRPr="000C493A" w:rsidRDefault="002E7D9C" w:rsidP="00D471A5">
      <w:pPr>
        <w:pStyle w:val="Code"/>
        <w:rPr>
          <w:color w:val="383A42"/>
          <w:lang w:eastAsia="en-IN"/>
        </w:rPr>
      </w:pPr>
    </w:p>
    <w:p w14:paraId="2800F02B"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SQUARE_BAD</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lang w:eastAsia="en-IN"/>
        </w:rPr>
        <w:t>// Expands to: 2 + 3 * 2 + 3 = 11 (not 25!)</w:t>
      </w:r>
    </w:p>
    <w:p w14:paraId="7737FAA8" w14:textId="376DC233" w:rsidR="002E7D9C" w:rsidRPr="000C493A" w:rsidRDefault="002E7D9C" w:rsidP="00036A3A">
      <w:pPr>
        <w:pStyle w:val="texxtt"/>
        <w:rPr>
          <w:lang w:eastAsia="en-IN"/>
        </w:rPr>
      </w:pPr>
      <w:r w:rsidRPr="000C493A">
        <w:rPr>
          <w:lang w:eastAsia="en-IN"/>
        </w:rPr>
        <w:t>The substitution happens textually without understanding operator precedence, so 2 + 3 * 2 + 3 is evaluated as 2 + (3 * 2) + 3 = 11. The correct definition:</w:t>
      </w:r>
    </w:p>
    <w:p w14:paraId="399807ED" w14:textId="77777777" w:rsidR="002E7D9C" w:rsidRPr="000C493A" w:rsidRDefault="002E7D9C" w:rsidP="00D471A5">
      <w:pPr>
        <w:pStyle w:val="Code"/>
        <w:rPr>
          <w:color w:val="383A42"/>
          <w:lang w:eastAsia="en-IN"/>
        </w:rPr>
      </w:pPr>
      <w:r w:rsidRPr="000C493A">
        <w:rPr>
          <w:lang w:eastAsia="en-IN"/>
        </w:rPr>
        <w:t>// CORRECT - Full parenthesization</w:t>
      </w:r>
    </w:p>
    <w:p w14:paraId="1874E38B"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574A1A2B" w14:textId="77777777" w:rsidR="002E7D9C" w:rsidRPr="000C493A" w:rsidRDefault="002E7D9C" w:rsidP="00D471A5">
      <w:pPr>
        <w:pStyle w:val="Code"/>
        <w:rPr>
          <w:color w:val="383A42"/>
          <w:lang w:eastAsia="en-IN"/>
        </w:rPr>
      </w:pPr>
    </w:p>
    <w:p w14:paraId="50DAD92F"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SQUARE</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lang w:eastAsia="en-IN"/>
        </w:rPr>
        <w:t>// Expands to: ((2 + 3) * (2 + 3)) = 25</w:t>
      </w:r>
    </w:p>
    <w:p w14:paraId="76CAB9AF" w14:textId="77777777" w:rsidR="002E7D9C" w:rsidRPr="000C493A" w:rsidRDefault="002E7D9C" w:rsidP="00036A3A">
      <w:pPr>
        <w:pStyle w:val="texxtt"/>
      </w:pPr>
      <w:r w:rsidRPr="000C493A">
        <w:rPr>
          <w:b/>
          <w:bCs/>
        </w:rPr>
        <w:t>Rule of thumb:</w:t>
      </w:r>
      <w:r w:rsidRPr="000C493A">
        <w:t xml:space="preserve"> Always parenthesize:</w:t>
      </w:r>
    </w:p>
    <w:p w14:paraId="5A427811" w14:textId="77777777" w:rsidR="002E7D9C" w:rsidRPr="000C493A" w:rsidRDefault="002E7D9C" w:rsidP="00036A3A">
      <w:pPr>
        <w:pStyle w:val="Pointss"/>
      </w:pPr>
      <w:r w:rsidRPr="000C493A">
        <w:t>Each parameter wherever it appears in the expansion</w:t>
      </w:r>
    </w:p>
    <w:p w14:paraId="43050A01" w14:textId="77777777" w:rsidR="002E7D9C" w:rsidRPr="000C493A" w:rsidRDefault="002E7D9C" w:rsidP="00036A3A">
      <w:pPr>
        <w:pStyle w:val="Pointss"/>
      </w:pPr>
      <w:r w:rsidRPr="000C493A">
        <w:t>The entire macro expression</w:t>
      </w:r>
    </w:p>
    <w:p w14:paraId="29472086" w14:textId="10E6A850" w:rsidR="002E7D9C" w:rsidRPr="000C493A" w:rsidRDefault="002E7D9C" w:rsidP="00036A3A">
      <w:pPr>
        <w:pStyle w:val="Subheadddddf"/>
      </w:pPr>
      <w:r w:rsidRPr="000C493A">
        <w:t>Complete Example: Safe Parameterized Macro</w:t>
      </w:r>
    </w:p>
    <w:p w14:paraId="28B7721F"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0A1E701" w14:textId="77777777" w:rsidR="002E7D9C" w:rsidRPr="000C493A" w:rsidRDefault="002E7D9C" w:rsidP="00D471A5">
      <w:pPr>
        <w:pStyle w:val="Code"/>
        <w:rPr>
          <w:color w:val="383A42"/>
          <w:lang w:eastAsia="en-IN"/>
        </w:rPr>
      </w:pPr>
    </w:p>
    <w:p w14:paraId="7E27DFB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5ABF2F59"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CUBE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73885381" w14:textId="77777777" w:rsidR="002E7D9C" w:rsidRPr="000C493A" w:rsidRDefault="002E7D9C" w:rsidP="00D471A5">
      <w:pPr>
        <w:pStyle w:val="Code"/>
        <w:rPr>
          <w:color w:val="383A42"/>
          <w:lang w:eastAsia="en-IN"/>
        </w:rPr>
      </w:pPr>
    </w:p>
    <w:p w14:paraId="4FF86476"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732F297"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489137AA" w14:textId="77777777" w:rsidR="002E7D9C" w:rsidRPr="000C493A" w:rsidRDefault="002E7D9C" w:rsidP="00D471A5">
      <w:pPr>
        <w:pStyle w:val="Code"/>
        <w:rPr>
          <w:color w:val="383A42"/>
          <w:lang w:eastAsia="en-IN"/>
        </w:rPr>
      </w:pPr>
      <w:r w:rsidRPr="000C493A">
        <w:rPr>
          <w:color w:val="383A42"/>
          <w:lang w:eastAsia="en-IN"/>
        </w:rPr>
        <w:t xml:space="preserve">    </w:t>
      </w:r>
    </w:p>
    <w:p w14:paraId="06114011"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"Square of %d = %d\n"</w:t>
      </w:r>
      <w:r w:rsidRPr="000C493A">
        <w:rPr>
          <w:color w:val="383A42"/>
          <w:lang w:eastAsia="en-IN"/>
        </w:rPr>
        <w:t xml:space="preserve">, num, </w:t>
      </w:r>
      <w:r w:rsidRPr="000C493A">
        <w:rPr>
          <w:color w:val="4078F2"/>
          <w:lang w:eastAsia="en-IN"/>
        </w:rPr>
        <w:t>SQUARE</w:t>
      </w:r>
      <w:r w:rsidRPr="000C493A">
        <w:rPr>
          <w:color w:val="383A42"/>
          <w:lang w:eastAsia="en-IN"/>
        </w:rPr>
        <w:t>(num));</w:t>
      </w:r>
    </w:p>
    <w:p w14:paraId="5ED36E57"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"Square of (3+2) = %d\n"</w:t>
      </w:r>
      <w:r w:rsidRPr="000C493A">
        <w:rPr>
          <w:color w:val="383A42"/>
          <w:lang w:eastAsia="en-IN"/>
        </w:rPr>
        <w:t xml:space="preserve">, </w:t>
      </w:r>
      <w:r w:rsidRPr="000C493A">
        <w:rPr>
          <w:color w:val="4078F2"/>
          <w:lang w:eastAsia="en-IN"/>
        </w:rPr>
        <w:t>SQUARE</w:t>
      </w:r>
      <w:r w:rsidRPr="000C493A">
        <w:rPr>
          <w:color w:val="383A42"/>
          <w:lang w:eastAsia="en-IN"/>
        </w:rPr>
        <w:t>(</w:t>
      </w:r>
      <w:r w:rsidRPr="000C493A">
        <w:rPr>
          <w:color w:val="B76B01"/>
          <w:lang w:eastAsia="en-IN"/>
        </w:rPr>
        <w:t>3</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703CF93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"Cube of %d = %d\n"</w:t>
      </w:r>
      <w:r w:rsidRPr="000C493A">
        <w:rPr>
          <w:color w:val="383A42"/>
          <w:lang w:eastAsia="en-IN"/>
        </w:rPr>
        <w:t xml:space="preserve">, num, </w:t>
      </w:r>
      <w:r w:rsidRPr="000C493A">
        <w:rPr>
          <w:color w:val="4078F2"/>
          <w:lang w:eastAsia="en-IN"/>
        </w:rPr>
        <w:t>CUBE</w:t>
      </w:r>
      <w:r w:rsidRPr="000C493A">
        <w:rPr>
          <w:color w:val="383A42"/>
          <w:lang w:eastAsia="en-IN"/>
        </w:rPr>
        <w:t>(num));</w:t>
      </w:r>
    </w:p>
    <w:p w14:paraId="6E318540" w14:textId="77777777" w:rsidR="002E7D9C" w:rsidRPr="000C493A" w:rsidRDefault="002E7D9C" w:rsidP="00D471A5">
      <w:pPr>
        <w:pStyle w:val="Code"/>
        <w:rPr>
          <w:color w:val="383A42"/>
          <w:lang w:eastAsia="en-IN"/>
        </w:rPr>
      </w:pPr>
      <w:r w:rsidRPr="000C493A">
        <w:rPr>
          <w:color w:val="383A42"/>
          <w:lang w:eastAsia="en-IN"/>
        </w:rPr>
        <w:t xml:space="preserve">    </w:t>
      </w:r>
    </w:p>
    <w:p w14:paraId="7CD1D32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89F209E" w14:textId="77777777" w:rsidR="002E7D9C" w:rsidRPr="000C493A" w:rsidRDefault="002E7D9C" w:rsidP="00D471A5">
      <w:pPr>
        <w:pStyle w:val="Code"/>
        <w:rPr>
          <w:color w:val="383A42"/>
          <w:lang w:eastAsia="en-IN"/>
        </w:rPr>
      </w:pPr>
      <w:r w:rsidRPr="000C493A">
        <w:rPr>
          <w:color w:val="383A42"/>
          <w:lang w:eastAsia="en-IN"/>
        </w:rPr>
        <w:t>}</w:t>
      </w:r>
    </w:p>
    <w:p w14:paraId="2BB31AF3" w14:textId="77777777" w:rsidR="002E7D9C" w:rsidRPr="000C493A" w:rsidRDefault="002E7D9C" w:rsidP="00036A3A">
      <w:pPr>
        <w:pStyle w:val="Subheadddddf"/>
      </w:pPr>
      <w:r w:rsidRPr="000C493A">
        <w:t>Output:</w:t>
      </w:r>
    </w:p>
    <w:p w14:paraId="111DB60B" w14:textId="77777777" w:rsidR="002E7D9C" w:rsidRPr="000C493A" w:rsidRDefault="002E7D9C" w:rsidP="00D471A5">
      <w:pPr>
        <w:pStyle w:val="Code"/>
        <w:rPr>
          <w:lang w:eastAsia="en-IN"/>
        </w:rPr>
      </w:pPr>
      <w:r w:rsidRPr="000C493A">
        <w:rPr>
          <w:lang w:eastAsia="en-IN"/>
        </w:rPr>
        <w:t>Square of 5 = 25</w:t>
      </w:r>
    </w:p>
    <w:p w14:paraId="3BDD8EB3" w14:textId="77777777" w:rsidR="002E7D9C" w:rsidRPr="000C493A" w:rsidRDefault="002E7D9C" w:rsidP="00D471A5">
      <w:pPr>
        <w:pStyle w:val="Code"/>
        <w:rPr>
          <w:lang w:eastAsia="en-IN"/>
        </w:rPr>
      </w:pPr>
      <w:r w:rsidRPr="000C493A">
        <w:rPr>
          <w:lang w:eastAsia="en-IN"/>
        </w:rPr>
        <w:t>Square of (3+2) = 25</w:t>
      </w:r>
    </w:p>
    <w:p w14:paraId="3DB8468A" w14:textId="77777777" w:rsidR="002E7D9C" w:rsidRPr="000C493A" w:rsidRDefault="002E7D9C" w:rsidP="00D471A5">
      <w:pPr>
        <w:pStyle w:val="Code"/>
        <w:rPr>
          <w:lang w:eastAsia="en-IN"/>
        </w:rPr>
      </w:pPr>
      <w:r w:rsidRPr="000C493A">
        <w:rPr>
          <w:lang w:eastAsia="en-IN"/>
        </w:rPr>
        <w:t>Cube of 5 = 125</w:t>
      </w:r>
    </w:p>
    <w:p w14:paraId="6176E9FB" w14:textId="77777777" w:rsidR="002E7D9C" w:rsidRPr="000C493A" w:rsidRDefault="002E7D9C" w:rsidP="00036A3A">
      <w:pPr>
        <w:pStyle w:val="Subheadddddf"/>
      </w:pPr>
      <w:r w:rsidRPr="000C493A">
        <w:t>Advanced Macro Techniques</w:t>
      </w:r>
    </w:p>
    <w:p w14:paraId="29FB37D3" w14:textId="77777777" w:rsidR="002E7D9C" w:rsidRPr="000C493A" w:rsidRDefault="002E7D9C" w:rsidP="00036A3A">
      <w:pPr>
        <w:pStyle w:val="Subheadddddf"/>
      </w:pPr>
      <w:r w:rsidRPr="000C493A">
        <w:t>Nested Macros: Macros Using Other Macros</w:t>
      </w:r>
    </w:p>
    <w:p w14:paraId="06337106" w14:textId="65EC555F" w:rsidR="002E7D9C" w:rsidRPr="000C493A" w:rsidRDefault="002E7D9C" w:rsidP="00036A3A">
      <w:pPr>
        <w:pStyle w:val="texxtt"/>
        <w:rPr>
          <w:lang w:eastAsia="en-IN"/>
        </w:rPr>
      </w:pPr>
      <w:r w:rsidRPr="000C493A">
        <w:rPr>
          <w:lang w:eastAsia="en-IN"/>
        </w:rPr>
        <w:t>Macros can reference other macros in their definitions, creating hierarchical substitutions:</w:t>
      </w:r>
    </w:p>
    <w:p w14:paraId="7E83B2F1"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D74B77F" w14:textId="77777777" w:rsidR="002E7D9C" w:rsidRPr="000C493A" w:rsidRDefault="002E7D9C" w:rsidP="00D471A5">
      <w:pPr>
        <w:pStyle w:val="Code"/>
        <w:rPr>
          <w:color w:val="383A42"/>
          <w:lang w:eastAsia="en-IN"/>
        </w:rPr>
      </w:pPr>
    </w:p>
    <w:p w14:paraId="21B04500"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0253DDE1"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CUBE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p>
    <w:p w14:paraId="6673C226"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FOURTH_POWER</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p>
    <w:p w14:paraId="01EC1B9B" w14:textId="77777777" w:rsidR="002E7D9C" w:rsidRPr="000C493A" w:rsidRDefault="002E7D9C" w:rsidP="00D471A5">
      <w:pPr>
        <w:pStyle w:val="Code"/>
        <w:rPr>
          <w:color w:val="383A42"/>
          <w:lang w:eastAsia="en-IN"/>
        </w:rPr>
      </w:pPr>
    </w:p>
    <w:p w14:paraId="59EBADB9"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17476B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2BFA1EAC" w14:textId="77777777" w:rsidR="002E7D9C" w:rsidRPr="000C493A" w:rsidRDefault="002E7D9C" w:rsidP="00D471A5">
      <w:pPr>
        <w:pStyle w:val="Code"/>
        <w:rPr>
          <w:color w:val="383A42"/>
          <w:lang w:eastAsia="en-IN"/>
        </w:rPr>
      </w:pPr>
      <w:r w:rsidRPr="000C493A">
        <w:rPr>
          <w:color w:val="383A42"/>
          <w:lang w:eastAsia="en-IN"/>
        </w:rPr>
        <w:t xml:space="preserve">    </w:t>
      </w:r>
    </w:p>
    <w:p w14:paraId="35777311"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"Cube of %d = %d\n"</w:t>
      </w:r>
      <w:r w:rsidRPr="000C493A">
        <w:rPr>
          <w:color w:val="383A42"/>
          <w:lang w:eastAsia="en-IN"/>
        </w:rPr>
        <w:t xml:space="preserve">, n, </w:t>
      </w:r>
      <w:r w:rsidRPr="000C493A">
        <w:rPr>
          <w:color w:val="4078F2"/>
          <w:lang w:eastAsia="en-IN"/>
        </w:rPr>
        <w:t>CUBE</w:t>
      </w:r>
      <w:r w:rsidRPr="000C493A">
        <w:rPr>
          <w:color w:val="383A42"/>
          <w:lang w:eastAsia="en-IN"/>
        </w:rPr>
        <w:t>(n));</w:t>
      </w:r>
    </w:p>
    <w:p w14:paraId="4286311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"Fourth power of %d = %d\n"</w:t>
      </w:r>
      <w:r w:rsidRPr="000C493A">
        <w:rPr>
          <w:color w:val="383A42"/>
          <w:lang w:eastAsia="en-IN"/>
        </w:rPr>
        <w:t xml:space="preserve">, n, </w:t>
      </w:r>
      <w:r w:rsidRPr="000C493A">
        <w:rPr>
          <w:color w:val="4078F2"/>
          <w:lang w:eastAsia="en-IN"/>
        </w:rPr>
        <w:t>FOURTH_POWER</w:t>
      </w:r>
      <w:r w:rsidRPr="000C493A">
        <w:rPr>
          <w:color w:val="383A42"/>
          <w:lang w:eastAsia="en-IN"/>
        </w:rPr>
        <w:t>(n));</w:t>
      </w:r>
    </w:p>
    <w:p w14:paraId="3114FD25" w14:textId="77777777" w:rsidR="002E7D9C" w:rsidRPr="000C493A" w:rsidRDefault="002E7D9C" w:rsidP="00D471A5">
      <w:pPr>
        <w:pStyle w:val="Code"/>
        <w:rPr>
          <w:color w:val="383A42"/>
          <w:lang w:eastAsia="en-IN"/>
        </w:rPr>
      </w:pPr>
      <w:r w:rsidRPr="000C493A">
        <w:rPr>
          <w:color w:val="383A42"/>
          <w:lang w:eastAsia="en-IN"/>
        </w:rPr>
        <w:t xml:space="preserve">    </w:t>
      </w:r>
    </w:p>
    <w:p w14:paraId="0D402F1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25C27A0" w14:textId="77777777" w:rsidR="002E7D9C" w:rsidRPr="000C493A" w:rsidRDefault="002E7D9C" w:rsidP="00D471A5">
      <w:pPr>
        <w:pStyle w:val="Code"/>
        <w:rPr>
          <w:color w:val="383A42"/>
          <w:lang w:eastAsia="en-IN"/>
        </w:rPr>
      </w:pPr>
      <w:r w:rsidRPr="000C493A">
        <w:rPr>
          <w:color w:val="383A42"/>
          <w:lang w:eastAsia="en-IN"/>
        </w:rPr>
        <w:t>}</w:t>
      </w:r>
    </w:p>
    <w:p w14:paraId="546918E3" w14:textId="77777777" w:rsidR="002E7D9C" w:rsidRPr="000C493A" w:rsidRDefault="002E7D9C" w:rsidP="00036A3A">
      <w:pPr>
        <w:pStyle w:val="Subheadddddf"/>
      </w:pPr>
      <w:r w:rsidRPr="000C493A">
        <w:t>Output:</w:t>
      </w:r>
    </w:p>
    <w:p w14:paraId="5EECAEBB" w14:textId="77777777" w:rsidR="002E7D9C" w:rsidRPr="000C493A" w:rsidRDefault="002E7D9C" w:rsidP="00D471A5">
      <w:pPr>
        <w:pStyle w:val="Code"/>
        <w:rPr>
          <w:lang w:eastAsia="en-IN"/>
        </w:rPr>
      </w:pPr>
      <w:r w:rsidRPr="000C493A">
        <w:rPr>
          <w:lang w:eastAsia="en-IN"/>
        </w:rPr>
        <w:t>Cube of 3 = 27</w:t>
      </w:r>
    </w:p>
    <w:p w14:paraId="38F815D9" w14:textId="77777777" w:rsidR="002E7D9C" w:rsidRPr="000C493A" w:rsidRDefault="002E7D9C" w:rsidP="00D471A5">
      <w:pPr>
        <w:pStyle w:val="Code"/>
        <w:rPr>
          <w:lang w:eastAsia="en-IN"/>
        </w:rPr>
      </w:pPr>
      <w:r w:rsidRPr="000C493A">
        <w:rPr>
          <w:lang w:eastAsia="en-IN"/>
        </w:rPr>
        <w:t>Fourth power of 3 = 81</w:t>
      </w:r>
    </w:p>
    <w:p w14:paraId="206AFE79" w14:textId="77777777" w:rsidR="002E7D9C" w:rsidRPr="000C493A" w:rsidRDefault="002E7D9C" w:rsidP="00036A3A">
      <w:pPr>
        <w:pStyle w:val="texxtt"/>
        <w:rPr>
          <w:lang w:eastAsia="en-IN"/>
        </w:rPr>
      </w:pPr>
      <w:r w:rsidRPr="000C493A">
        <w:rPr>
          <w:b/>
          <w:bCs/>
          <w:lang w:eastAsia="en-IN"/>
        </w:rPr>
        <w:t>How it works:</w:t>
      </w:r>
      <w:r w:rsidRPr="000C493A">
        <w:rPr>
          <w:lang w:eastAsia="en-IN"/>
        </w:rPr>
        <w:t xml:space="preserve"> The preprocessor expands macros recursively. CUBE(3) becomes ((3) * SQUARE(3)), which then becomes ((3) * ((3) * (3))), resulting in ((3) * 9) = 27.</w:t>
      </w:r>
    </w:p>
    <w:p w14:paraId="43B13D3A" w14:textId="77777777" w:rsidR="002E7D9C" w:rsidRPr="000C493A" w:rsidRDefault="002E7D9C" w:rsidP="00036A3A">
      <w:pPr>
        <w:pStyle w:val="texxtt"/>
        <w:rPr>
          <w:lang w:eastAsia="en-IN"/>
        </w:rPr>
      </w:pPr>
      <w:r w:rsidRPr="000C493A">
        <w:rPr>
          <w:lang w:eastAsia="en-IN"/>
        </w:rPr>
        <w:t>This technique promotes code reuse at the macro level and helps maintain consistency across related definitions.</w:t>
      </w:r>
    </w:p>
    <w:p w14:paraId="0186A8AD" w14:textId="77777777" w:rsidR="002E7D9C" w:rsidRPr="000C493A" w:rsidRDefault="002E7D9C" w:rsidP="00036A3A">
      <w:pPr>
        <w:pStyle w:val="Subheadddddf"/>
      </w:pPr>
      <w:r w:rsidRPr="000C493A">
        <w:t>The Stringizing Operator: #</w:t>
      </w:r>
    </w:p>
    <w:p w14:paraId="25FFC838" w14:textId="5C5CD3A6" w:rsidR="002E7D9C" w:rsidRPr="000C493A" w:rsidRDefault="002E7D9C" w:rsidP="00036A3A">
      <w:pPr>
        <w:pStyle w:val="texxtt"/>
        <w:rPr>
          <w:lang w:eastAsia="en-IN"/>
        </w:rPr>
      </w:pPr>
      <w:r w:rsidRPr="000C493A">
        <w:rPr>
          <w:lang w:eastAsia="en-IN"/>
        </w:rPr>
        <w:t>The stringizing operator # converts a macro parameter into a string literal, surrounding it with double quotes:</w:t>
      </w:r>
    </w:p>
    <w:p w14:paraId="60B0D43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ACAF9B7" w14:textId="77777777" w:rsidR="002E7D9C" w:rsidRPr="000C493A" w:rsidRDefault="002E7D9C" w:rsidP="00D471A5">
      <w:pPr>
        <w:pStyle w:val="Code"/>
        <w:rPr>
          <w:color w:val="383A42"/>
          <w:lang w:eastAsia="en-IN"/>
        </w:rPr>
      </w:pPr>
    </w:p>
    <w:p w14:paraId="57DAEA00"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TO_STRING</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#x</w:t>
      </w:r>
    </w:p>
    <w:p w14:paraId="044FDA0B"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PRINT_VAR</w:t>
      </w:r>
      <w:r w:rsidRPr="000C493A">
        <w:rPr>
          <w:color w:val="383A42"/>
          <w:lang w:eastAsia="en-IN"/>
        </w:rPr>
        <w:t>(</w:t>
      </w:r>
      <w:r w:rsidRPr="000C493A">
        <w:rPr>
          <w:color w:val="E45649"/>
          <w:lang w:eastAsia="en-IN"/>
        </w:rPr>
        <w:t>var</w:t>
      </w:r>
      <w:r w:rsidRPr="000C493A">
        <w:rPr>
          <w:color w:val="383A42"/>
          <w:lang w:eastAsia="en-IN"/>
        </w:rPr>
        <w:t>)</w:t>
      </w:r>
      <w:r w:rsidRPr="000C493A">
        <w:rPr>
          <w:color w:val="E45649"/>
          <w:lang w:eastAsia="en-IN"/>
        </w:rPr>
        <w:t xml:space="preserve"> </w:t>
      </w:r>
      <w:r w:rsidRPr="000C493A">
        <w:rPr>
          <w:color w:val="4078F2"/>
          <w:lang w:eastAsia="en-IN"/>
        </w:rPr>
        <w:t>printf</w:t>
      </w:r>
      <w:r w:rsidRPr="000C493A">
        <w:rPr>
          <w:color w:val="383A42"/>
          <w:lang w:eastAsia="en-IN"/>
        </w:rPr>
        <w:t>(</w:t>
      </w:r>
      <w:r w:rsidRPr="000C493A">
        <w:rPr>
          <w:color w:val="E45649"/>
          <w:lang w:eastAsia="en-IN"/>
        </w:rPr>
        <w:t xml:space="preserve">#var </w:t>
      </w:r>
      <w:r w:rsidRPr="000C493A">
        <w:rPr>
          <w:lang w:eastAsia="en-IN"/>
        </w:rPr>
        <w:t>" = %d\n"</w:t>
      </w:r>
      <w:r w:rsidRPr="000C493A">
        <w:rPr>
          <w:color w:val="383A42"/>
          <w:lang w:eastAsia="en-IN"/>
        </w:rPr>
        <w:t>,</w:t>
      </w:r>
      <w:r w:rsidRPr="000C493A">
        <w:rPr>
          <w:color w:val="E45649"/>
          <w:lang w:eastAsia="en-IN"/>
        </w:rPr>
        <w:t xml:space="preserve"> var</w:t>
      </w:r>
      <w:r w:rsidRPr="000C493A">
        <w:rPr>
          <w:color w:val="383A42"/>
          <w:lang w:eastAsia="en-IN"/>
        </w:rPr>
        <w:t>)</w:t>
      </w:r>
    </w:p>
    <w:p w14:paraId="066C9BE3" w14:textId="77777777" w:rsidR="002E7D9C" w:rsidRPr="000C493A" w:rsidRDefault="002E7D9C" w:rsidP="00D471A5">
      <w:pPr>
        <w:pStyle w:val="Code"/>
        <w:rPr>
          <w:color w:val="383A42"/>
          <w:lang w:eastAsia="en-IN"/>
        </w:rPr>
      </w:pPr>
    </w:p>
    <w:p w14:paraId="0FA4F64F"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689F9EF"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"%s\n"</w:t>
      </w:r>
      <w:r w:rsidRPr="000C493A">
        <w:rPr>
          <w:color w:val="383A42"/>
          <w:lang w:eastAsia="en-IN"/>
        </w:rPr>
        <w:t xml:space="preserve">, </w:t>
      </w:r>
      <w:r w:rsidRPr="000C493A">
        <w:rPr>
          <w:color w:val="4078F2"/>
          <w:lang w:eastAsia="en-IN"/>
        </w:rPr>
        <w:t>TO_STRING</w:t>
      </w:r>
      <w:r w:rsidRPr="000C493A">
        <w:rPr>
          <w:color w:val="383A42"/>
          <w:lang w:eastAsia="en-IN"/>
        </w:rPr>
        <w:t xml:space="preserve">(Hello World));  </w:t>
      </w:r>
      <w:r w:rsidRPr="000C493A">
        <w:rPr>
          <w:i/>
          <w:iCs/>
          <w:color w:val="A0A1A7"/>
          <w:lang w:eastAsia="en-IN"/>
        </w:rPr>
        <w:t>// Prints: Hello World</w:t>
      </w:r>
    </w:p>
    <w:p w14:paraId="3646195F" w14:textId="77777777" w:rsidR="002E7D9C" w:rsidRPr="000C493A" w:rsidRDefault="002E7D9C" w:rsidP="00D471A5">
      <w:pPr>
        <w:pStyle w:val="Code"/>
        <w:rPr>
          <w:color w:val="383A42"/>
          <w:lang w:eastAsia="en-IN"/>
        </w:rPr>
      </w:pPr>
      <w:r w:rsidRPr="000C493A">
        <w:rPr>
          <w:color w:val="383A42"/>
          <w:lang w:eastAsia="en-IN"/>
        </w:rPr>
        <w:t xml:space="preserve">    </w:t>
      </w:r>
    </w:p>
    <w:p w14:paraId="3A48194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age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w:t>
      </w:r>
    </w:p>
    <w:p w14:paraId="7AFF2C88"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score </w:t>
      </w:r>
      <w:r w:rsidRPr="000C493A">
        <w:rPr>
          <w:color w:val="4078F2"/>
          <w:lang w:eastAsia="en-IN"/>
        </w:rPr>
        <w:t>=</w:t>
      </w:r>
      <w:r w:rsidRPr="000C493A">
        <w:rPr>
          <w:color w:val="383A42"/>
          <w:lang w:eastAsia="en-IN"/>
        </w:rPr>
        <w:t xml:space="preserve"> </w:t>
      </w:r>
      <w:r w:rsidRPr="000C493A">
        <w:rPr>
          <w:color w:val="B76B01"/>
          <w:lang w:eastAsia="en-IN"/>
        </w:rPr>
        <w:t>95</w:t>
      </w:r>
      <w:r w:rsidRPr="000C493A">
        <w:rPr>
          <w:color w:val="383A42"/>
          <w:lang w:eastAsia="en-IN"/>
        </w:rPr>
        <w:t>;</w:t>
      </w:r>
    </w:p>
    <w:p w14:paraId="2A5C58E4" w14:textId="77777777" w:rsidR="002E7D9C" w:rsidRPr="000C493A" w:rsidRDefault="002E7D9C" w:rsidP="00D471A5">
      <w:pPr>
        <w:pStyle w:val="Code"/>
        <w:rPr>
          <w:color w:val="383A42"/>
          <w:lang w:eastAsia="en-IN"/>
        </w:rPr>
      </w:pPr>
      <w:r w:rsidRPr="000C493A">
        <w:rPr>
          <w:color w:val="383A42"/>
          <w:lang w:eastAsia="en-IN"/>
        </w:rPr>
        <w:t xml:space="preserve">    </w:t>
      </w:r>
    </w:p>
    <w:p w14:paraId="33CAE37E"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PRINT_VAR</w:t>
      </w:r>
      <w:r w:rsidRPr="000C493A">
        <w:rPr>
          <w:color w:val="383A42"/>
          <w:lang w:eastAsia="en-IN"/>
        </w:rPr>
        <w:t xml:space="preserve">(age);    </w:t>
      </w:r>
      <w:r w:rsidRPr="000C493A">
        <w:rPr>
          <w:i/>
          <w:iCs/>
          <w:color w:val="A0A1A7"/>
          <w:lang w:eastAsia="en-IN"/>
        </w:rPr>
        <w:t>// Prints: age = 25</w:t>
      </w:r>
    </w:p>
    <w:p w14:paraId="0986294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PRINT_VAR</w:t>
      </w:r>
      <w:r w:rsidRPr="000C493A">
        <w:rPr>
          <w:color w:val="383A42"/>
          <w:lang w:eastAsia="en-IN"/>
        </w:rPr>
        <w:t xml:space="preserve">(score);  </w:t>
      </w:r>
      <w:r w:rsidRPr="000C493A">
        <w:rPr>
          <w:i/>
          <w:iCs/>
          <w:color w:val="A0A1A7"/>
          <w:lang w:eastAsia="en-IN"/>
        </w:rPr>
        <w:t>// Prints: score = 95</w:t>
      </w:r>
    </w:p>
    <w:p w14:paraId="7AE932DF" w14:textId="77777777" w:rsidR="002E7D9C" w:rsidRPr="000C493A" w:rsidRDefault="002E7D9C" w:rsidP="00D471A5">
      <w:pPr>
        <w:pStyle w:val="Code"/>
        <w:rPr>
          <w:color w:val="383A42"/>
          <w:lang w:eastAsia="en-IN"/>
        </w:rPr>
      </w:pPr>
      <w:r w:rsidRPr="000C493A">
        <w:rPr>
          <w:color w:val="383A42"/>
          <w:lang w:eastAsia="en-IN"/>
        </w:rPr>
        <w:t xml:space="preserve">    </w:t>
      </w:r>
    </w:p>
    <w:p w14:paraId="5F517ECF"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47AB752" w14:textId="77777777" w:rsidR="002E7D9C" w:rsidRPr="000C493A" w:rsidRDefault="002E7D9C" w:rsidP="00D471A5">
      <w:pPr>
        <w:pStyle w:val="Code"/>
        <w:rPr>
          <w:color w:val="383A42"/>
          <w:lang w:eastAsia="en-IN"/>
        </w:rPr>
      </w:pPr>
      <w:r w:rsidRPr="000C493A">
        <w:rPr>
          <w:color w:val="383A42"/>
          <w:lang w:eastAsia="en-IN"/>
        </w:rPr>
        <w:t>}</w:t>
      </w:r>
    </w:p>
    <w:p w14:paraId="02D7A2C1" w14:textId="77777777" w:rsidR="002E7D9C" w:rsidRPr="000C493A" w:rsidRDefault="002E7D9C" w:rsidP="00036A3A">
      <w:pPr>
        <w:pStyle w:val="Subheadddddf"/>
      </w:pPr>
      <w:r w:rsidRPr="000C493A">
        <w:t>Output:</w:t>
      </w:r>
    </w:p>
    <w:p w14:paraId="258B710D" w14:textId="77777777" w:rsidR="002E7D9C" w:rsidRPr="000C493A" w:rsidRDefault="002E7D9C" w:rsidP="00D471A5">
      <w:pPr>
        <w:pStyle w:val="Code"/>
        <w:rPr>
          <w:lang w:eastAsia="en-IN"/>
        </w:rPr>
      </w:pPr>
      <w:r w:rsidRPr="000C493A">
        <w:rPr>
          <w:lang w:eastAsia="en-IN"/>
        </w:rPr>
        <w:t>Hello World</w:t>
      </w:r>
    </w:p>
    <w:p w14:paraId="717CB645" w14:textId="77777777" w:rsidR="002E7D9C" w:rsidRPr="000C493A" w:rsidRDefault="002E7D9C" w:rsidP="00D471A5">
      <w:pPr>
        <w:pStyle w:val="Code"/>
        <w:rPr>
          <w:lang w:eastAsia="en-IN"/>
        </w:rPr>
      </w:pPr>
      <w:r w:rsidRPr="000C493A">
        <w:rPr>
          <w:lang w:eastAsia="en-IN"/>
        </w:rPr>
        <w:t>age = 25</w:t>
      </w:r>
    </w:p>
    <w:p w14:paraId="58696EE6" w14:textId="77777777" w:rsidR="002E7D9C" w:rsidRPr="000C493A" w:rsidRDefault="002E7D9C" w:rsidP="00D471A5">
      <w:pPr>
        <w:pStyle w:val="Code"/>
        <w:rPr>
          <w:lang w:eastAsia="en-IN"/>
        </w:rPr>
      </w:pPr>
      <w:r w:rsidRPr="000C493A">
        <w:rPr>
          <w:lang w:eastAsia="en-IN"/>
        </w:rPr>
        <w:t>score = 95</w:t>
      </w:r>
    </w:p>
    <w:p w14:paraId="5FD054E1" w14:textId="77777777" w:rsidR="002E7D9C" w:rsidRPr="000C493A" w:rsidRDefault="002E7D9C" w:rsidP="00036A3A">
      <w:pPr>
        <w:pStyle w:val="texxtt"/>
        <w:rPr>
          <w:lang w:eastAsia="en-IN"/>
        </w:rPr>
      </w:pPr>
      <w:r w:rsidRPr="000C493A">
        <w:rPr>
          <w:b/>
          <w:bCs/>
          <w:lang w:eastAsia="en-IN"/>
        </w:rPr>
        <w:t>Practical application:</w:t>
      </w:r>
      <w:r w:rsidRPr="000C493A">
        <w:rPr>
          <w:lang w:eastAsia="en-IN"/>
        </w:rPr>
        <w:t xml:space="preserve"> Stringizing is particularly useful for debugging macros that automatically include variable names in output, making diagnostic messages more informative without manual typing.</w:t>
      </w:r>
    </w:p>
    <w:p w14:paraId="1BEFA07F" w14:textId="2D895E1B" w:rsidR="002E7D9C" w:rsidRPr="000C493A" w:rsidRDefault="002E7D9C" w:rsidP="00036A3A">
      <w:pPr>
        <w:pStyle w:val="texxtt"/>
        <w:rPr>
          <w:lang w:eastAsia="en-IN"/>
        </w:rPr>
      </w:pPr>
      <w:r w:rsidRPr="000C493A">
        <w:rPr>
          <w:b/>
          <w:bCs/>
          <w:lang w:eastAsia="en-IN"/>
        </w:rPr>
        <w:t>Important detail:</w:t>
      </w:r>
      <w:r w:rsidRPr="000C493A">
        <w:rPr>
          <w:lang w:eastAsia="en-IN"/>
        </w:rPr>
        <w:t xml:space="preserve"> The # operator works on the token as written, not its expanded value. If you need to stringify an expanded macro, you need an additional level of indirection:</w:t>
      </w:r>
    </w:p>
    <w:p w14:paraId="52ECED12"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w:t>
      </w:r>
      <w:r w:rsidRPr="000C493A">
        <w:rPr>
          <w:color w:val="4078F2"/>
          <w:lang w:eastAsia="en-IN"/>
        </w:rPr>
        <w:t>XSTR</w:t>
      </w:r>
      <w:r w:rsidRPr="000C493A">
        <w:rPr>
          <w:color w:val="383A42"/>
          <w:lang w:eastAsia="en-IN"/>
        </w:rPr>
        <w:t>(</w:t>
      </w:r>
      <w:r w:rsidRPr="000C493A">
        <w:rPr>
          <w:lang w:eastAsia="en-IN"/>
        </w:rPr>
        <w:t>x</w:t>
      </w:r>
      <w:r w:rsidRPr="000C493A">
        <w:rPr>
          <w:color w:val="383A42"/>
          <w:lang w:eastAsia="en-IN"/>
        </w:rPr>
        <w:t>)</w:t>
      </w:r>
      <w:r w:rsidRPr="000C493A">
        <w:rPr>
          <w:lang w:eastAsia="en-IN"/>
        </w:rPr>
        <w:t xml:space="preserve"> #x</w:t>
      </w:r>
    </w:p>
    <w:p w14:paraId="664FA992"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w:t>
      </w:r>
      <w:r w:rsidRPr="000C493A">
        <w:rPr>
          <w:color w:val="4078F2"/>
          <w:lang w:eastAsia="en-IN"/>
        </w:rPr>
        <w:t>STR</w:t>
      </w:r>
      <w:r w:rsidRPr="000C493A">
        <w:rPr>
          <w:color w:val="383A42"/>
          <w:lang w:eastAsia="en-IN"/>
        </w:rPr>
        <w:t>(</w:t>
      </w:r>
      <w:r w:rsidRPr="000C493A">
        <w:rPr>
          <w:lang w:eastAsia="en-IN"/>
        </w:rPr>
        <w:t>x</w:t>
      </w:r>
      <w:r w:rsidRPr="000C493A">
        <w:rPr>
          <w:color w:val="383A42"/>
          <w:lang w:eastAsia="en-IN"/>
        </w:rPr>
        <w:t>)</w:t>
      </w:r>
      <w:r w:rsidRPr="000C493A">
        <w:rPr>
          <w:lang w:eastAsia="en-IN"/>
        </w:rPr>
        <w:t xml:space="preserve"> </w:t>
      </w:r>
      <w:r w:rsidRPr="000C493A">
        <w:rPr>
          <w:color w:val="4078F2"/>
          <w:lang w:eastAsia="en-IN"/>
        </w:rPr>
        <w:t>XSTR</w:t>
      </w:r>
      <w:r w:rsidRPr="000C493A">
        <w:rPr>
          <w:color w:val="383A42"/>
          <w:lang w:eastAsia="en-IN"/>
        </w:rPr>
        <w:t>(</w:t>
      </w:r>
      <w:r w:rsidRPr="000C493A">
        <w:rPr>
          <w:lang w:eastAsia="en-IN"/>
        </w:rPr>
        <w:t>x</w:t>
      </w:r>
      <w:r w:rsidRPr="000C493A">
        <w:rPr>
          <w:color w:val="383A42"/>
          <w:lang w:eastAsia="en-IN"/>
        </w:rPr>
        <w:t>)</w:t>
      </w:r>
    </w:p>
    <w:p w14:paraId="192944AC" w14:textId="77777777" w:rsidR="002E7D9C" w:rsidRPr="000C493A" w:rsidRDefault="002E7D9C" w:rsidP="00D471A5">
      <w:pPr>
        <w:pStyle w:val="Code"/>
        <w:rPr>
          <w:color w:val="383A42"/>
          <w:lang w:eastAsia="en-IN"/>
        </w:rPr>
      </w:pPr>
    </w:p>
    <w:p w14:paraId="5F3C2CE9"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VERSION </w:t>
      </w:r>
      <w:r w:rsidRPr="000C493A">
        <w:rPr>
          <w:color w:val="B76B01"/>
          <w:lang w:eastAsia="en-IN"/>
        </w:rPr>
        <w:t>2</w:t>
      </w:r>
    </w:p>
    <w:p w14:paraId="2293C9DA"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SUBVERSION </w:t>
      </w:r>
      <w:r w:rsidRPr="000C493A">
        <w:rPr>
          <w:color w:val="B76B01"/>
          <w:lang w:eastAsia="en-IN"/>
        </w:rPr>
        <w:t>1</w:t>
      </w:r>
    </w:p>
    <w:p w14:paraId="1AB3768E" w14:textId="77777777" w:rsidR="002E7D9C" w:rsidRPr="000C493A" w:rsidRDefault="002E7D9C" w:rsidP="00D471A5">
      <w:pPr>
        <w:pStyle w:val="Code"/>
        <w:rPr>
          <w:color w:val="383A42"/>
          <w:lang w:eastAsia="en-IN"/>
        </w:rPr>
      </w:pPr>
    </w:p>
    <w:p w14:paraId="71D7EE90" w14:textId="77777777" w:rsidR="002E7D9C" w:rsidRPr="000C493A" w:rsidRDefault="002E7D9C" w:rsidP="00D471A5">
      <w:pPr>
        <w:pStyle w:val="Code"/>
        <w:rPr>
          <w:color w:val="383A42"/>
          <w:lang w:eastAsia="en-IN"/>
        </w:rPr>
      </w:pPr>
      <w:r w:rsidRPr="000C493A">
        <w:rPr>
          <w:i/>
          <w:iCs/>
          <w:color w:val="A0A1A7"/>
          <w:lang w:eastAsia="en-IN"/>
        </w:rPr>
        <w:t>// XSTR(VERSION) would give "VERSION"</w:t>
      </w:r>
    </w:p>
    <w:p w14:paraId="03E8075F" w14:textId="77777777" w:rsidR="002E7D9C" w:rsidRPr="000C493A" w:rsidRDefault="002E7D9C" w:rsidP="00D471A5">
      <w:pPr>
        <w:pStyle w:val="Code"/>
        <w:rPr>
          <w:color w:val="383A42"/>
          <w:lang w:eastAsia="en-IN"/>
        </w:rPr>
      </w:pPr>
      <w:r w:rsidRPr="000C493A">
        <w:rPr>
          <w:i/>
          <w:iCs/>
          <w:color w:val="A0A1A7"/>
          <w:lang w:eastAsia="en-IN"/>
        </w:rPr>
        <w:t>// STR(VERSION) gives "2" (expanded then stringized)</w:t>
      </w:r>
    </w:p>
    <w:p w14:paraId="6BB4C80D" w14:textId="77777777" w:rsidR="00436910" w:rsidRDefault="00436910" w:rsidP="00036A3A">
      <w:pPr>
        <w:pStyle w:val="Subheadddddf"/>
      </w:pPr>
    </w:p>
    <w:p w14:paraId="776F8121" w14:textId="5B9E872E" w:rsidR="002E7D9C" w:rsidRPr="000C493A" w:rsidRDefault="002E7D9C" w:rsidP="00036A3A">
      <w:pPr>
        <w:pStyle w:val="Subheadddddf"/>
      </w:pPr>
      <w:r w:rsidRPr="000C493A">
        <w:t>The Token Pasting Operator: ##</w:t>
      </w:r>
    </w:p>
    <w:p w14:paraId="7079D18D" w14:textId="330C2963" w:rsidR="002E7D9C" w:rsidRPr="000C493A" w:rsidRDefault="002E7D9C" w:rsidP="00036A3A">
      <w:pPr>
        <w:pStyle w:val="texxtt"/>
        <w:rPr>
          <w:lang w:eastAsia="en-IN"/>
        </w:rPr>
      </w:pPr>
      <w:r w:rsidRPr="000C493A">
        <w:rPr>
          <w:lang w:eastAsia="en-IN"/>
        </w:rPr>
        <w:t>The token pasting operator ## concatenates two tokens into a single token:</w:t>
      </w:r>
    </w:p>
    <w:p w14:paraId="0C68FB2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2787EA8" w14:textId="77777777" w:rsidR="002E7D9C" w:rsidRPr="000C493A" w:rsidRDefault="002E7D9C" w:rsidP="00D471A5">
      <w:pPr>
        <w:pStyle w:val="Code"/>
        <w:rPr>
          <w:color w:val="383A42"/>
          <w:lang w:eastAsia="en-IN"/>
        </w:rPr>
      </w:pPr>
    </w:p>
    <w:p w14:paraId="539FCB4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MERGE</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a</w:t>
      </w:r>
      <w:r w:rsidRPr="000C493A">
        <w:rPr>
          <w:color w:val="383A42"/>
          <w:lang w:eastAsia="en-IN"/>
        </w:rPr>
        <w:t>##</w:t>
      </w:r>
      <w:r w:rsidRPr="000C493A">
        <w:rPr>
          <w:color w:val="E45649"/>
          <w:lang w:eastAsia="en-IN"/>
        </w:rPr>
        <w:t>b</w:t>
      </w:r>
    </w:p>
    <w:p w14:paraId="3446FB67"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VAR_NAME</w:t>
      </w:r>
      <w:r w:rsidRPr="000C493A">
        <w:rPr>
          <w:color w:val="383A42"/>
          <w:lang w:eastAsia="en-IN"/>
        </w:rPr>
        <w:t>(</w:t>
      </w:r>
      <w:r w:rsidRPr="000C493A">
        <w:rPr>
          <w:color w:val="E45649"/>
          <w:lang w:eastAsia="en-IN"/>
        </w:rPr>
        <w:t>prefix</w:t>
      </w:r>
      <w:r w:rsidRPr="000C493A">
        <w:rPr>
          <w:color w:val="383A42"/>
          <w:lang w:eastAsia="en-IN"/>
        </w:rPr>
        <w:t>,</w:t>
      </w:r>
      <w:r w:rsidRPr="000C493A">
        <w:rPr>
          <w:color w:val="E45649"/>
          <w:lang w:eastAsia="en-IN"/>
        </w:rPr>
        <w:t xml:space="preserve"> num</w:t>
      </w:r>
      <w:r w:rsidRPr="000C493A">
        <w:rPr>
          <w:color w:val="383A42"/>
          <w:lang w:eastAsia="en-IN"/>
        </w:rPr>
        <w:t>)</w:t>
      </w:r>
      <w:r w:rsidRPr="000C493A">
        <w:rPr>
          <w:color w:val="E45649"/>
          <w:lang w:eastAsia="en-IN"/>
        </w:rPr>
        <w:t xml:space="preserve"> prefix</w:t>
      </w:r>
      <w:r w:rsidRPr="000C493A">
        <w:rPr>
          <w:color w:val="383A42"/>
          <w:lang w:eastAsia="en-IN"/>
        </w:rPr>
        <w:t>##</w:t>
      </w:r>
      <w:r w:rsidRPr="000C493A">
        <w:rPr>
          <w:color w:val="E45649"/>
          <w:lang w:eastAsia="en-IN"/>
        </w:rPr>
        <w:t>num</w:t>
      </w:r>
    </w:p>
    <w:p w14:paraId="22275B43" w14:textId="77777777" w:rsidR="002E7D9C" w:rsidRPr="000C493A" w:rsidRDefault="002E7D9C" w:rsidP="00D471A5">
      <w:pPr>
        <w:pStyle w:val="Code"/>
        <w:rPr>
          <w:color w:val="383A42"/>
          <w:lang w:eastAsia="en-IN"/>
        </w:rPr>
      </w:pPr>
    </w:p>
    <w:p w14:paraId="5AE4DFB2"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9669F03"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num1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10EEE66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num2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380A76C8"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num3 </w:t>
      </w:r>
      <w:r w:rsidRPr="000C493A">
        <w:rPr>
          <w:color w:val="4078F2"/>
          <w:lang w:eastAsia="en-IN"/>
        </w:rPr>
        <w:t>=</w:t>
      </w:r>
      <w:r w:rsidRPr="000C493A">
        <w:rPr>
          <w:color w:val="383A42"/>
          <w:lang w:eastAsia="en-IN"/>
        </w:rPr>
        <w:t xml:space="preserve"> </w:t>
      </w:r>
      <w:r w:rsidRPr="000C493A">
        <w:rPr>
          <w:color w:val="B76B01"/>
          <w:lang w:eastAsia="en-IN"/>
        </w:rPr>
        <w:t>30</w:t>
      </w:r>
      <w:r w:rsidRPr="000C493A">
        <w:rPr>
          <w:color w:val="383A42"/>
          <w:lang w:eastAsia="en-IN"/>
        </w:rPr>
        <w:t>;</w:t>
      </w:r>
    </w:p>
    <w:p w14:paraId="047B9D51" w14:textId="77777777" w:rsidR="002E7D9C" w:rsidRPr="000C493A" w:rsidRDefault="002E7D9C" w:rsidP="00D471A5">
      <w:pPr>
        <w:pStyle w:val="Code"/>
        <w:rPr>
          <w:color w:val="383A42"/>
          <w:lang w:eastAsia="en-IN"/>
        </w:rPr>
      </w:pPr>
      <w:r w:rsidRPr="000C493A">
        <w:rPr>
          <w:color w:val="383A42"/>
          <w:lang w:eastAsia="en-IN"/>
        </w:rPr>
        <w:t xml:space="preserve">    </w:t>
      </w:r>
    </w:p>
    <w:p w14:paraId="154EEAE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"%d\n"</w:t>
      </w:r>
      <w:r w:rsidRPr="000C493A">
        <w:rPr>
          <w:color w:val="383A42"/>
          <w:lang w:eastAsia="en-IN"/>
        </w:rPr>
        <w:t xml:space="preserve">, </w:t>
      </w:r>
      <w:r w:rsidRPr="000C493A">
        <w:rPr>
          <w:color w:val="4078F2"/>
          <w:lang w:eastAsia="en-IN"/>
        </w:rPr>
        <w:t>MERGE</w:t>
      </w:r>
      <w:r w:rsidRPr="000C493A">
        <w:rPr>
          <w:color w:val="383A42"/>
          <w:lang w:eastAsia="en-IN"/>
        </w:rPr>
        <w:t xml:space="preserve">(num, </w:t>
      </w:r>
      <w:r w:rsidRPr="000C493A">
        <w:rPr>
          <w:color w:val="B76B01"/>
          <w:lang w:eastAsia="en-IN"/>
        </w:rPr>
        <w:t>1</w:t>
      </w:r>
      <w:r w:rsidRPr="000C493A">
        <w:rPr>
          <w:color w:val="383A42"/>
          <w:lang w:eastAsia="en-IN"/>
        </w:rPr>
        <w:t xml:space="preserve">));  </w:t>
      </w:r>
      <w:r w:rsidRPr="000C493A">
        <w:rPr>
          <w:i/>
          <w:iCs/>
          <w:color w:val="A0A1A7"/>
          <w:lang w:eastAsia="en-IN"/>
        </w:rPr>
        <w:t>// Accesses num1 = 10</w:t>
      </w:r>
    </w:p>
    <w:p w14:paraId="0F96FF9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"%d\n"</w:t>
      </w:r>
      <w:r w:rsidRPr="000C493A">
        <w:rPr>
          <w:color w:val="383A42"/>
          <w:lang w:eastAsia="en-IN"/>
        </w:rPr>
        <w:t xml:space="preserve">, </w:t>
      </w:r>
      <w:r w:rsidRPr="000C493A">
        <w:rPr>
          <w:color w:val="4078F2"/>
          <w:lang w:eastAsia="en-IN"/>
        </w:rPr>
        <w:t>MERGE</w:t>
      </w:r>
      <w:r w:rsidRPr="000C493A">
        <w:rPr>
          <w:color w:val="383A42"/>
          <w:lang w:eastAsia="en-IN"/>
        </w:rPr>
        <w:t xml:space="preserve">(num, </w:t>
      </w:r>
      <w:r w:rsidRPr="000C493A">
        <w:rPr>
          <w:color w:val="B76B01"/>
          <w:lang w:eastAsia="en-IN"/>
        </w:rPr>
        <w:t>2</w:t>
      </w:r>
      <w:r w:rsidRPr="000C493A">
        <w:rPr>
          <w:color w:val="383A42"/>
          <w:lang w:eastAsia="en-IN"/>
        </w:rPr>
        <w:t xml:space="preserve">));  </w:t>
      </w:r>
      <w:r w:rsidRPr="000C493A">
        <w:rPr>
          <w:i/>
          <w:iCs/>
          <w:color w:val="A0A1A7"/>
          <w:lang w:eastAsia="en-IN"/>
        </w:rPr>
        <w:t>// Accesses num2 = 20</w:t>
      </w:r>
    </w:p>
    <w:p w14:paraId="2ED7B22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"%d\n"</w:t>
      </w:r>
      <w:r w:rsidRPr="000C493A">
        <w:rPr>
          <w:color w:val="383A42"/>
          <w:lang w:eastAsia="en-IN"/>
        </w:rPr>
        <w:t xml:space="preserve">, </w:t>
      </w:r>
      <w:r w:rsidRPr="000C493A">
        <w:rPr>
          <w:color w:val="4078F2"/>
          <w:lang w:eastAsia="en-IN"/>
        </w:rPr>
        <w:t>MERGE</w:t>
      </w:r>
      <w:r w:rsidRPr="000C493A">
        <w:rPr>
          <w:color w:val="383A42"/>
          <w:lang w:eastAsia="en-IN"/>
        </w:rPr>
        <w:t xml:space="preserve">(num, </w:t>
      </w:r>
      <w:r w:rsidRPr="000C493A">
        <w:rPr>
          <w:color w:val="B76B01"/>
          <w:lang w:eastAsia="en-IN"/>
        </w:rPr>
        <w:t>3</w:t>
      </w:r>
      <w:r w:rsidRPr="000C493A">
        <w:rPr>
          <w:color w:val="383A42"/>
          <w:lang w:eastAsia="en-IN"/>
        </w:rPr>
        <w:t xml:space="preserve">));  </w:t>
      </w:r>
      <w:r w:rsidRPr="000C493A">
        <w:rPr>
          <w:i/>
          <w:iCs/>
          <w:color w:val="A0A1A7"/>
          <w:lang w:eastAsia="en-IN"/>
        </w:rPr>
        <w:t>// Accesses num3 = 30</w:t>
      </w:r>
    </w:p>
    <w:p w14:paraId="23DB20EC" w14:textId="77777777" w:rsidR="002E7D9C" w:rsidRPr="000C493A" w:rsidRDefault="002E7D9C" w:rsidP="00D471A5">
      <w:pPr>
        <w:pStyle w:val="Code"/>
        <w:rPr>
          <w:color w:val="383A42"/>
          <w:lang w:eastAsia="en-IN"/>
        </w:rPr>
      </w:pPr>
      <w:r w:rsidRPr="000C493A">
        <w:rPr>
          <w:color w:val="383A42"/>
          <w:lang w:eastAsia="en-IN"/>
        </w:rPr>
        <w:t xml:space="preserve">    </w:t>
      </w:r>
    </w:p>
    <w:p w14:paraId="288AB688"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i/>
          <w:iCs/>
          <w:color w:val="A0A1A7"/>
          <w:lang w:eastAsia="en-IN"/>
        </w:rPr>
        <w:t>// Create variable names dynamically</w:t>
      </w:r>
    </w:p>
    <w:p w14:paraId="6C894D1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VAR_NAME</w:t>
      </w:r>
      <w:r w:rsidRPr="000C493A">
        <w:rPr>
          <w:color w:val="383A42"/>
          <w:lang w:eastAsia="en-IN"/>
        </w:rPr>
        <w:t xml:space="preserve">(value_, </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w:t>
      </w:r>
      <w:r w:rsidRPr="000C493A">
        <w:rPr>
          <w:i/>
          <w:iCs/>
          <w:color w:val="A0A1A7"/>
          <w:lang w:eastAsia="en-IN"/>
        </w:rPr>
        <w:t>// Creates: int value_1 = 100;</w:t>
      </w:r>
    </w:p>
    <w:p w14:paraId="6A5FEC8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VAR_NAME</w:t>
      </w:r>
      <w:r w:rsidRPr="000C493A">
        <w:rPr>
          <w:color w:val="383A42"/>
          <w:lang w:eastAsia="en-IN"/>
        </w:rPr>
        <w:t xml:space="preserve">(value_,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200</w:t>
      </w:r>
      <w:r w:rsidRPr="000C493A">
        <w:rPr>
          <w:color w:val="383A42"/>
          <w:lang w:eastAsia="en-IN"/>
        </w:rPr>
        <w:t xml:space="preserve">;  </w:t>
      </w:r>
      <w:r w:rsidRPr="000C493A">
        <w:rPr>
          <w:i/>
          <w:iCs/>
          <w:color w:val="A0A1A7"/>
          <w:lang w:eastAsia="en-IN"/>
        </w:rPr>
        <w:t>// Creates: int value_2 = 200;</w:t>
      </w:r>
    </w:p>
    <w:p w14:paraId="7D01200C" w14:textId="77777777" w:rsidR="002E7D9C" w:rsidRPr="000C493A" w:rsidRDefault="002E7D9C" w:rsidP="00D471A5">
      <w:pPr>
        <w:pStyle w:val="Code"/>
        <w:rPr>
          <w:color w:val="383A42"/>
          <w:lang w:eastAsia="en-IN"/>
        </w:rPr>
      </w:pPr>
      <w:r w:rsidRPr="000C493A">
        <w:rPr>
          <w:color w:val="383A42"/>
          <w:lang w:eastAsia="en-IN"/>
        </w:rPr>
        <w:t xml:space="preserve">    </w:t>
      </w:r>
    </w:p>
    <w:p w14:paraId="2F3770F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"%d\n"</w:t>
      </w:r>
      <w:r w:rsidRPr="000C493A">
        <w:rPr>
          <w:color w:val="383A42"/>
          <w:lang w:eastAsia="en-IN"/>
        </w:rPr>
        <w:t>, value_1);</w:t>
      </w:r>
    </w:p>
    <w:p w14:paraId="7CF63A8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"%d\n"</w:t>
      </w:r>
      <w:r w:rsidRPr="000C493A">
        <w:rPr>
          <w:color w:val="383A42"/>
          <w:lang w:eastAsia="en-IN"/>
        </w:rPr>
        <w:t>, value_2);</w:t>
      </w:r>
    </w:p>
    <w:p w14:paraId="0D2F413B" w14:textId="77777777" w:rsidR="002E7D9C" w:rsidRPr="000C493A" w:rsidRDefault="002E7D9C" w:rsidP="00D471A5">
      <w:pPr>
        <w:pStyle w:val="Code"/>
        <w:rPr>
          <w:color w:val="383A42"/>
          <w:lang w:eastAsia="en-IN"/>
        </w:rPr>
      </w:pPr>
      <w:r w:rsidRPr="000C493A">
        <w:rPr>
          <w:color w:val="383A42"/>
          <w:lang w:eastAsia="en-IN"/>
        </w:rPr>
        <w:t xml:space="preserve">    </w:t>
      </w:r>
    </w:p>
    <w:p w14:paraId="68E62A4E"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0F1E32D" w14:textId="77777777" w:rsidR="002E7D9C" w:rsidRPr="000C493A" w:rsidRDefault="002E7D9C" w:rsidP="00D471A5">
      <w:pPr>
        <w:pStyle w:val="Code"/>
        <w:rPr>
          <w:color w:val="383A42"/>
          <w:lang w:eastAsia="en-IN"/>
        </w:rPr>
      </w:pPr>
      <w:r w:rsidRPr="000C493A">
        <w:rPr>
          <w:color w:val="383A42"/>
          <w:lang w:eastAsia="en-IN"/>
        </w:rPr>
        <w:t>}</w:t>
      </w:r>
    </w:p>
    <w:p w14:paraId="3AA52451" w14:textId="77777777" w:rsidR="002E7D9C" w:rsidRPr="000C493A" w:rsidRDefault="002E7D9C" w:rsidP="00036A3A">
      <w:pPr>
        <w:pStyle w:val="Subheadddddf"/>
      </w:pPr>
      <w:r w:rsidRPr="000C493A">
        <w:t>Output:</w:t>
      </w:r>
    </w:p>
    <w:p w14:paraId="6C6F11A3" w14:textId="77777777" w:rsidR="002E7D9C" w:rsidRPr="000C493A" w:rsidRDefault="002E7D9C" w:rsidP="00D471A5">
      <w:pPr>
        <w:pStyle w:val="Code"/>
        <w:rPr>
          <w:lang w:eastAsia="en-IN"/>
        </w:rPr>
      </w:pPr>
      <w:r w:rsidRPr="000C493A">
        <w:rPr>
          <w:lang w:eastAsia="en-IN"/>
        </w:rPr>
        <w:t>10</w:t>
      </w:r>
    </w:p>
    <w:p w14:paraId="7C048EBA" w14:textId="77777777" w:rsidR="002E7D9C" w:rsidRPr="000C493A" w:rsidRDefault="002E7D9C" w:rsidP="00D471A5">
      <w:pPr>
        <w:pStyle w:val="Code"/>
        <w:rPr>
          <w:lang w:eastAsia="en-IN"/>
        </w:rPr>
      </w:pPr>
      <w:r w:rsidRPr="000C493A">
        <w:rPr>
          <w:lang w:eastAsia="en-IN"/>
        </w:rPr>
        <w:t>20</w:t>
      </w:r>
    </w:p>
    <w:p w14:paraId="55E460CB" w14:textId="77777777" w:rsidR="002E7D9C" w:rsidRPr="000C493A" w:rsidRDefault="002E7D9C" w:rsidP="00D471A5">
      <w:pPr>
        <w:pStyle w:val="Code"/>
        <w:rPr>
          <w:lang w:eastAsia="en-IN"/>
        </w:rPr>
      </w:pPr>
      <w:r w:rsidRPr="000C493A">
        <w:rPr>
          <w:lang w:eastAsia="en-IN"/>
        </w:rPr>
        <w:t>30</w:t>
      </w:r>
    </w:p>
    <w:p w14:paraId="356222E3" w14:textId="77777777" w:rsidR="002E7D9C" w:rsidRPr="000C493A" w:rsidRDefault="002E7D9C" w:rsidP="00D471A5">
      <w:pPr>
        <w:pStyle w:val="Code"/>
        <w:rPr>
          <w:lang w:eastAsia="en-IN"/>
        </w:rPr>
      </w:pPr>
      <w:r w:rsidRPr="000C493A">
        <w:rPr>
          <w:lang w:eastAsia="en-IN"/>
        </w:rPr>
        <w:t>100</w:t>
      </w:r>
    </w:p>
    <w:p w14:paraId="10E141D3" w14:textId="77777777" w:rsidR="002E7D9C" w:rsidRPr="000C493A" w:rsidRDefault="002E7D9C" w:rsidP="00D471A5">
      <w:pPr>
        <w:pStyle w:val="Code"/>
        <w:rPr>
          <w:lang w:eastAsia="en-IN"/>
        </w:rPr>
      </w:pPr>
      <w:r w:rsidRPr="000C493A">
        <w:rPr>
          <w:lang w:eastAsia="en-IN"/>
        </w:rPr>
        <w:t>200</w:t>
      </w:r>
    </w:p>
    <w:p w14:paraId="2CA6E996" w14:textId="77777777" w:rsidR="002E7D9C" w:rsidRPr="000C493A" w:rsidRDefault="002E7D9C" w:rsidP="00036A3A">
      <w:pPr>
        <w:pStyle w:val="Subheadddddf"/>
      </w:pPr>
      <w:r w:rsidRPr="000C493A">
        <w:t>Use cases:</w:t>
      </w:r>
    </w:p>
    <w:p w14:paraId="1A5BE03C" w14:textId="77777777" w:rsidR="002E7D9C" w:rsidRPr="000C493A" w:rsidRDefault="002E7D9C" w:rsidP="00036A3A">
      <w:pPr>
        <w:pStyle w:val="Pointss"/>
      </w:pPr>
      <w:r w:rsidRPr="000C493A">
        <w:t>Generating related identifier names systematically</w:t>
      </w:r>
    </w:p>
    <w:p w14:paraId="51B60EE0" w14:textId="77777777" w:rsidR="002E7D9C" w:rsidRPr="000C493A" w:rsidRDefault="002E7D9C" w:rsidP="00036A3A">
      <w:pPr>
        <w:pStyle w:val="Pointss"/>
      </w:pPr>
      <w:r w:rsidRPr="000C493A">
        <w:t>Creating version-specific function names</w:t>
      </w:r>
    </w:p>
    <w:p w14:paraId="5065803D" w14:textId="77777777" w:rsidR="002E7D9C" w:rsidRPr="000C493A" w:rsidRDefault="002E7D9C" w:rsidP="00036A3A">
      <w:pPr>
        <w:pStyle w:val="Pointss"/>
      </w:pPr>
      <w:r w:rsidRPr="000C493A">
        <w:t>Building table-driven code with macro-generated entries</w:t>
      </w:r>
    </w:p>
    <w:p w14:paraId="60F58E55" w14:textId="77777777" w:rsidR="002E7D9C" w:rsidRPr="000C493A" w:rsidRDefault="002E7D9C" w:rsidP="00036A3A">
      <w:pPr>
        <w:pStyle w:val="Pointss"/>
      </w:pPr>
      <w:r w:rsidRPr="000C493A">
        <w:t>Implementing generic programming patterns</w:t>
      </w:r>
    </w:p>
    <w:p w14:paraId="47623B7B" w14:textId="77777777" w:rsidR="002E7D9C" w:rsidRPr="000C493A" w:rsidRDefault="002E7D9C" w:rsidP="00036A3A">
      <w:pPr>
        <w:pStyle w:val="texxtt"/>
        <w:rPr>
          <w:lang w:eastAsia="en-IN"/>
        </w:rPr>
      </w:pPr>
      <w:r w:rsidRPr="000C493A">
        <w:rPr>
          <w:b/>
          <w:bCs/>
          <w:lang w:eastAsia="en-IN"/>
        </w:rPr>
        <w:t>Caveat:</w:t>
      </w:r>
      <w:r w:rsidRPr="000C493A">
        <w:rPr>
          <w:lang w:eastAsia="en-IN"/>
        </w:rPr>
        <w:t xml:space="preserve"> Like stringizing, token pasting doesn't expand macros in its operands by default. Use the two-level technique if you need expansion before pasting.</w:t>
      </w:r>
    </w:p>
    <w:p w14:paraId="1E90A70A" w14:textId="77777777" w:rsidR="002E7D9C" w:rsidRPr="000C493A" w:rsidRDefault="002E7D9C" w:rsidP="00036A3A">
      <w:pPr>
        <w:pStyle w:val="Subheadddddf"/>
      </w:pPr>
      <w:r w:rsidRPr="000C493A">
        <w:t>Undefining Macros: #undef</w:t>
      </w:r>
    </w:p>
    <w:p w14:paraId="73699323" w14:textId="2CE541FE" w:rsidR="002E7D9C" w:rsidRPr="000C493A" w:rsidRDefault="002E7D9C" w:rsidP="00036A3A">
      <w:pPr>
        <w:pStyle w:val="texxtt"/>
        <w:rPr>
          <w:lang w:eastAsia="en-IN"/>
        </w:rPr>
      </w:pPr>
      <w:r w:rsidRPr="000C493A">
        <w:rPr>
          <w:lang w:eastAsia="en-IN"/>
        </w:rPr>
        <w:t>The #undef directive removes a macro definition, allowing you to redefine it or ensure it's not defined:</w:t>
      </w:r>
    </w:p>
    <w:p w14:paraId="343E949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FD7F7EA" w14:textId="77777777" w:rsidR="002E7D9C" w:rsidRPr="000C493A" w:rsidRDefault="002E7D9C" w:rsidP="00D471A5">
      <w:pPr>
        <w:pStyle w:val="Code"/>
        <w:rPr>
          <w:color w:val="383A42"/>
          <w:lang w:eastAsia="en-IN"/>
        </w:rPr>
      </w:pPr>
    </w:p>
    <w:p w14:paraId="7B4EC4A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w:t>
      </w:r>
    </w:p>
    <w:p w14:paraId="17DAB25B" w14:textId="77777777" w:rsidR="002E7D9C" w:rsidRPr="000C493A" w:rsidRDefault="002E7D9C" w:rsidP="00D471A5">
      <w:pPr>
        <w:pStyle w:val="Code"/>
        <w:rPr>
          <w:color w:val="383A42"/>
          <w:lang w:eastAsia="en-IN"/>
        </w:rPr>
      </w:pPr>
    </w:p>
    <w:p w14:paraId="3BF8FA64"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9AAA40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PI = %f\n"</w:t>
      </w:r>
      <w:r w:rsidRPr="000C493A">
        <w:rPr>
          <w:color w:val="383A42"/>
          <w:lang w:eastAsia="en-IN"/>
        </w:rPr>
        <w:t>, PI);</w:t>
      </w:r>
    </w:p>
    <w:p w14:paraId="02643269" w14:textId="77777777" w:rsidR="002E7D9C" w:rsidRPr="000C493A" w:rsidRDefault="002E7D9C" w:rsidP="00D471A5">
      <w:pPr>
        <w:pStyle w:val="Code"/>
        <w:rPr>
          <w:color w:val="383A42"/>
          <w:lang w:eastAsia="en-IN"/>
        </w:rPr>
      </w:pPr>
      <w:r w:rsidRPr="000C493A">
        <w:rPr>
          <w:color w:val="383A42"/>
          <w:lang w:eastAsia="en-IN"/>
        </w:rPr>
        <w:t xml:space="preserve">    </w:t>
      </w:r>
    </w:p>
    <w:p w14:paraId="58EE95A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undef</w:t>
      </w:r>
      <w:r w:rsidRPr="000C493A">
        <w:rPr>
          <w:color w:val="E45649"/>
          <w:lang w:eastAsia="en-IN"/>
        </w:rPr>
        <w:t xml:space="preserve"> PI</w:t>
      </w:r>
    </w:p>
    <w:p w14:paraId="53EFE14A"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3.14159265358979323846</w:t>
      </w:r>
    </w:p>
    <w:p w14:paraId="34A2B883" w14:textId="77777777" w:rsidR="002E7D9C" w:rsidRPr="000C493A" w:rsidRDefault="002E7D9C" w:rsidP="00D471A5">
      <w:pPr>
        <w:pStyle w:val="Code"/>
        <w:rPr>
          <w:color w:val="383A42"/>
          <w:lang w:eastAsia="en-IN"/>
        </w:rPr>
      </w:pPr>
      <w:r w:rsidRPr="000C493A">
        <w:rPr>
          <w:color w:val="383A42"/>
          <w:lang w:eastAsia="en-IN"/>
        </w:rPr>
        <w:t xml:space="preserve">    </w:t>
      </w:r>
    </w:p>
    <w:p w14:paraId="618D5141"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"Precise PI = %.15f\n"</w:t>
      </w:r>
      <w:r w:rsidRPr="000C493A">
        <w:rPr>
          <w:color w:val="383A42"/>
          <w:lang w:eastAsia="en-IN"/>
        </w:rPr>
        <w:t>, PI);</w:t>
      </w:r>
    </w:p>
    <w:p w14:paraId="05731863" w14:textId="77777777" w:rsidR="002E7D9C" w:rsidRPr="000C493A" w:rsidRDefault="002E7D9C" w:rsidP="00D471A5">
      <w:pPr>
        <w:pStyle w:val="Code"/>
        <w:rPr>
          <w:color w:val="383A42"/>
          <w:lang w:eastAsia="en-IN"/>
        </w:rPr>
      </w:pPr>
      <w:r w:rsidRPr="000C493A">
        <w:rPr>
          <w:color w:val="383A42"/>
          <w:lang w:eastAsia="en-IN"/>
        </w:rPr>
        <w:t xml:space="preserve">    </w:t>
      </w:r>
    </w:p>
    <w:p w14:paraId="2B7B456A"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322B6DF" w14:textId="77777777" w:rsidR="002E7D9C" w:rsidRPr="000C493A" w:rsidRDefault="002E7D9C" w:rsidP="00D471A5">
      <w:pPr>
        <w:pStyle w:val="Code"/>
        <w:rPr>
          <w:color w:val="383A42"/>
          <w:lang w:eastAsia="en-IN"/>
        </w:rPr>
      </w:pPr>
      <w:r w:rsidRPr="000C493A">
        <w:rPr>
          <w:color w:val="383A42"/>
          <w:lang w:eastAsia="en-IN"/>
        </w:rPr>
        <w:t>}</w:t>
      </w:r>
    </w:p>
    <w:p w14:paraId="55CE47CD" w14:textId="77777777" w:rsidR="002E7D9C" w:rsidRPr="000C493A" w:rsidRDefault="002E7D9C" w:rsidP="00036A3A">
      <w:pPr>
        <w:pStyle w:val="Subheadddddf"/>
      </w:pPr>
      <w:r w:rsidRPr="000C493A">
        <w:t>Output:</w:t>
      </w:r>
    </w:p>
    <w:p w14:paraId="65A5658D" w14:textId="77777777" w:rsidR="002E7D9C" w:rsidRPr="000C493A" w:rsidRDefault="002E7D9C" w:rsidP="00D471A5">
      <w:pPr>
        <w:pStyle w:val="Code"/>
        <w:rPr>
          <w:lang w:eastAsia="en-IN"/>
        </w:rPr>
      </w:pPr>
      <w:r w:rsidRPr="000C493A">
        <w:rPr>
          <w:lang w:eastAsia="en-IN"/>
        </w:rPr>
        <w:t>Precise PI = 3.141592653589793</w:t>
      </w:r>
    </w:p>
    <w:p w14:paraId="1535C983" w14:textId="77777777" w:rsidR="002E7D9C" w:rsidRPr="000C493A" w:rsidRDefault="002E7D9C" w:rsidP="00036A3A">
      <w:pPr>
        <w:pStyle w:val="Subheadddddf"/>
      </w:pPr>
      <w:r w:rsidRPr="000C493A">
        <w:t>When to use #undef:</w:t>
      </w:r>
    </w:p>
    <w:p w14:paraId="4B8060A9" w14:textId="77777777" w:rsidR="002E7D9C" w:rsidRPr="000C493A" w:rsidRDefault="002E7D9C" w:rsidP="00036A3A">
      <w:pPr>
        <w:pStyle w:val="Pointss"/>
      </w:pPr>
      <w:r w:rsidRPr="000C493A">
        <w:t>Redefining macros for different sections of code</w:t>
      </w:r>
    </w:p>
    <w:p w14:paraId="17090478" w14:textId="77777777" w:rsidR="002E7D9C" w:rsidRPr="000C493A" w:rsidRDefault="002E7D9C" w:rsidP="00036A3A">
      <w:pPr>
        <w:pStyle w:val="Pointss"/>
      </w:pPr>
      <w:r w:rsidRPr="000C493A">
        <w:t>Ensuring clean slate before defining a macro</w:t>
      </w:r>
    </w:p>
    <w:p w14:paraId="4FFD3799" w14:textId="77777777" w:rsidR="002E7D9C" w:rsidRPr="000C493A" w:rsidRDefault="002E7D9C" w:rsidP="00036A3A">
      <w:pPr>
        <w:pStyle w:val="Pointss"/>
      </w:pPr>
      <w:r w:rsidRPr="000C493A">
        <w:t>Temporarily disabling a macro in a specific region</w:t>
      </w:r>
    </w:p>
    <w:p w14:paraId="404AD7C7" w14:textId="77777777" w:rsidR="002E7D9C" w:rsidRPr="000C493A" w:rsidRDefault="002E7D9C" w:rsidP="00036A3A">
      <w:pPr>
        <w:pStyle w:val="Pointss"/>
      </w:pPr>
      <w:r w:rsidRPr="000C493A">
        <w:t>Resolving naming conflicts between libraries</w:t>
      </w:r>
    </w:p>
    <w:p w14:paraId="1244B60D" w14:textId="77777777" w:rsidR="002E7D9C" w:rsidRPr="000C493A" w:rsidRDefault="002E7D9C" w:rsidP="00036A3A">
      <w:pPr>
        <w:pStyle w:val="texxtt"/>
        <w:rPr>
          <w:lang w:eastAsia="en-IN"/>
        </w:rPr>
      </w:pPr>
      <w:r w:rsidRPr="000C493A">
        <w:rPr>
          <w:b/>
          <w:bCs/>
          <w:lang w:eastAsia="en-IN"/>
        </w:rPr>
        <w:t>Best practice:</w:t>
      </w:r>
      <w:r w:rsidRPr="000C493A">
        <w:rPr>
          <w:lang w:eastAsia="en-IN"/>
        </w:rPr>
        <w:t xml:space="preserve"> Use #undef sparingly. Excessive redefinition makes code harder to follow. Consider using different macro names or conditional compilation instead.</w:t>
      </w:r>
    </w:p>
    <w:p w14:paraId="7108D282" w14:textId="40F62A64" w:rsidR="002E7D9C" w:rsidRPr="000C493A" w:rsidRDefault="002E7D9C" w:rsidP="00036A3A">
      <w:pPr>
        <w:pStyle w:val="Subheadddd"/>
      </w:pPr>
      <w:bookmarkStart w:id="66" w:name="_Toc212290967"/>
      <w:r w:rsidRPr="000C493A">
        <w:t>8.3 Conditional Compilation: Controlling What Gets Compiled</w:t>
      </w:r>
      <w:bookmarkEnd w:id="66"/>
    </w:p>
    <w:p w14:paraId="7A80B17F" w14:textId="77777777" w:rsidR="002E7D9C" w:rsidRPr="000C493A" w:rsidRDefault="002E7D9C" w:rsidP="00036A3A">
      <w:pPr>
        <w:pStyle w:val="texxtt"/>
        <w:rPr>
          <w:lang w:eastAsia="en-IN"/>
        </w:rPr>
      </w:pPr>
      <w:r w:rsidRPr="000C493A">
        <w:rPr>
          <w:lang w:eastAsia="en-IN"/>
        </w:rPr>
        <w:t>Conditional compilation is one of the most powerful features of the C preprocessor. It allows you to include or exclude entire sections of code based on compile-time conditions, enabling a single codebase to support multiple platforms, configurations, and build variants without runtime overhead.</w:t>
      </w:r>
    </w:p>
    <w:p w14:paraId="3626411C" w14:textId="77777777" w:rsidR="002E7D9C" w:rsidRPr="000C493A" w:rsidRDefault="002E7D9C" w:rsidP="00036A3A">
      <w:pPr>
        <w:pStyle w:val="Subheadddddf"/>
      </w:pPr>
      <w:r w:rsidRPr="000C493A">
        <w:t>Understanding Conditional Compilation Directives</w:t>
      </w:r>
    </w:p>
    <w:p w14:paraId="749C9F44" w14:textId="77777777" w:rsidR="002E7D9C" w:rsidRPr="000C493A" w:rsidRDefault="002E7D9C" w:rsidP="00036A3A">
      <w:pPr>
        <w:pStyle w:val="texxtt"/>
        <w:rPr>
          <w:lang w:eastAsia="en-IN"/>
        </w:rPr>
      </w:pPr>
      <w:r w:rsidRPr="000C493A">
        <w:rPr>
          <w:lang w:eastAsia="en-IN"/>
        </w:rPr>
        <w:t>Conditional compilation uses a set of directives that work together to create decision structures similar to if-else statements, but operating at the preprocessor level rather than at runtime:</w:t>
      </w:r>
    </w:p>
    <w:p w14:paraId="3796FA93" w14:textId="77777777" w:rsidR="002E7D9C" w:rsidRPr="000C493A" w:rsidRDefault="002E7D9C" w:rsidP="00036A3A">
      <w:pPr>
        <w:pStyle w:val="Pointss"/>
      </w:pPr>
      <w:r w:rsidRPr="000C493A">
        <w:t>#if - Tests a constant expression</w:t>
      </w:r>
    </w:p>
    <w:p w14:paraId="3617B172" w14:textId="77777777" w:rsidR="002E7D9C" w:rsidRPr="000C493A" w:rsidRDefault="002E7D9C" w:rsidP="00036A3A">
      <w:pPr>
        <w:pStyle w:val="Pointss"/>
      </w:pPr>
      <w:r w:rsidRPr="000C493A">
        <w:t>#ifdef - Tests whether a macro is defined</w:t>
      </w:r>
    </w:p>
    <w:p w14:paraId="45FF264D" w14:textId="77777777" w:rsidR="002E7D9C" w:rsidRPr="000C493A" w:rsidRDefault="002E7D9C" w:rsidP="00036A3A">
      <w:pPr>
        <w:pStyle w:val="Pointss"/>
      </w:pPr>
      <w:r w:rsidRPr="000C493A">
        <w:t>#ifndef - Tests whether a macro is NOT defined</w:t>
      </w:r>
    </w:p>
    <w:p w14:paraId="686D212D" w14:textId="77777777" w:rsidR="002E7D9C" w:rsidRPr="000C493A" w:rsidRDefault="002E7D9C" w:rsidP="00036A3A">
      <w:pPr>
        <w:pStyle w:val="Pointss"/>
      </w:pPr>
      <w:r w:rsidRPr="000C493A">
        <w:t>#elif - Provides alternative conditions (like else-if)</w:t>
      </w:r>
    </w:p>
    <w:p w14:paraId="3D9EA6F2" w14:textId="77777777" w:rsidR="002E7D9C" w:rsidRPr="000C493A" w:rsidRDefault="002E7D9C" w:rsidP="00036A3A">
      <w:pPr>
        <w:pStyle w:val="Pointss"/>
      </w:pPr>
      <w:r w:rsidRPr="000C493A">
        <w:t>#else - Default case when no conditions match</w:t>
      </w:r>
    </w:p>
    <w:p w14:paraId="0A776576" w14:textId="77777777" w:rsidR="002E7D9C" w:rsidRPr="000C493A" w:rsidRDefault="002E7D9C" w:rsidP="00036A3A">
      <w:pPr>
        <w:pStyle w:val="Pointss"/>
      </w:pPr>
      <w:r w:rsidRPr="000C493A">
        <w:t>#endif - Marks the end of a conditional block</w:t>
      </w:r>
    </w:p>
    <w:p w14:paraId="217C27A7" w14:textId="77777777" w:rsidR="002E7D9C" w:rsidRPr="000C493A" w:rsidRDefault="002E7D9C" w:rsidP="00036A3A">
      <w:pPr>
        <w:pStyle w:val="Subheadddddf"/>
      </w:pPr>
      <w:r w:rsidRPr="000C493A">
        <w:t>The #if Directive: Expression-Based Conditions</w:t>
      </w:r>
    </w:p>
    <w:p w14:paraId="1DB9CD57" w14:textId="6587DF99" w:rsidR="002E7D9C" w:rsidRPr="000C493A" w:rsidRDefault="002E7D9C" w:rsidP="00036A3A">
      <w:pPr>
        <w:pStyle w:val="texxtt"/>
        <w:rPr>
          <w:lang w:eastAsia="en-IN"/>
        </w:rPr>
      </w:pPr>
      <w:r w:rsidRPr="000C493A">
        <w:rPr>
          <w:lang w:eastAsia="en-IN"/>
        </w:rPr>
        <w:t>The #if directive evaluates a constant expression and includes the following code only if the expression is true (non-zero):</w:t>
      </w:r>
    </w:p>
    <w:p w14:paraId="7C07434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DAC7E8A" w14:textId="77777777" w:rsidR="002E7D9C" w:rsidRPr="000C493A" w:rsidRDefault="002E7D9C" w:rsidP="00D471A5">
      <w:pPr>
        <w:pStyle w:val="Code"/>
        <w:rPr>
          <w:color w:val="383A42"/>
          <w:lang w:eastAsia="en-IN"/>
        </w:rPr>
      </w:pPr>
    </w:p>
    <w:p w14:paraId="1D7F5145"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FEATURE_LEVEL </w:t>
      </w:r>
      <w:r w:rsidRPr="000C493A">
        <w:rPr>
          <w:color w:val="B76B01"/>
          <w:lang w:eastAsia="en-IN"/>
        </w:rPr>
        <w:t>3</w:t>
      </w:r>
    </w:p>
    <w:p w14:paraId="385D9570" w14:textId="77777777" w:rsidR="002E7D9C" w:rsidRPr="000C493A" w:rsidRDefault="002E7D9C" w:rsidP="00D471A5">
      <w:pPr>
        <w:pStyle w:val="Code"/>
        <w:rPr>
          <w:color w:val="383A42"/>
          <w:lang w:eastAsia="en-IN"/>
        </w:rPr>
      </w:pPr>
    </w:p>
    <w:p w14:paraId="793ACD90"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FED126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FEATURE_LEVEL </w:t>
      </w:r>
      <w:r w:rsidRPr="000C493A">
        <w:rPr>
          <w:color w:val="4078F2"/>
          <w:lang w:eastAsia="en-IN"/>
        </w:rPr>
        <w:t>&gt;</w:t>
      </w:r>
      <w:r w:rsidRPr="000C493A">
        <w:rPr>
          <w:color w:val="E45649"/>
          <w:lang w:eastAsia="en-IN"/>
        </w:rPr>
        <w:t xml:space="preserve"> </w:t>
      </w:r>
      <w:r w:rsidRPr="000C493A">
        <w:rPr>
          <w:color w:val="B76B01"/>
          <w:lang w:eastAsia="en-IN"/>
        </w:rPr>
        <w:t>2</w:t>
      </w:r>
    </w:p>
    <w:p w14:paraId="24E72A39"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"Advanced features enabled\n"</w:t>
      </w:r>
      <w:r w:rsidRPr="000C493A">
        <w:rPr>
          <w:color w:val="383A42"/>
          <w:lang w:eastAsia="en-IN"/>
        </w:rPr>
        <w:t>);</w:t>
      </w:r>
    </w:p>
    <w:p w14:paraId="534B8068"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"Using high-performance algorithms\n"</w:t>
      </w:r>
      <w:r w:rsidRPr="000C493A">
        <w:rPr>
          <w:color w:val="383A42"/>
          <w:lang w:eastAsia="en-IN"/>
        </w:rPr>
        <w:t>);</w:t>
      </w:r>
    </w:p>
    <w:p w14:paraId="1289FC5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52A32273" w14:textId="77777777" w:rsidR="002E7D9C" w:rsidRPr="000C493A" w:rsidRDefault="002E7D9C" w:rsidP="00D471A5">
      <w:pPr>
        <w:pStyle w:val="Code"/>
        <w:rPr>
          <w:color w:val="383A42"/>
          <w:lang w:eastAsia="en-IN"/>
        </w:rPr>
      </w:pPr>
      <w:r w:rsidRPr="000C493A">
        <w:rPr>
          <w:color w:val="383A42"/>
          <w:lang w:eastAsia="en-IN"/>
        </w:rPr>
        <w:t xml:space="preserve">    </w:t>
      </w:r>
    </w:p>
    <w:p w14:paraId="576D652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FEATURE_LEVEL </w:t>
      </w:r>
      <w:r w:rsidRPr="000C493A">
        <w:rPr>
          <w:color w:val="4078F2"/>
          <w:lang w:eastAsia="en-IN"/>
        </w:rPr>
        <w:t>&gt;=</w:t>
      </w:r>
      <w:r w:rsidRPr="000C493A">
        <w:rPr>
          <w:color w:val="E45649"/>
          <w:lang w:eastAsia="en-IN"/>
        </w:rPr>
        <w:t xml:space="preserve"> </w:t>
      </w:r>
      <w:r w:rsidRPr="000C493A">
        <w:rPr>
          <w:color w:val="B76B01"/>
          <w:lang w:eastAsia="en-IN"/>
        </w:rPr>
        <w:t>1</w:t>
      </w:r>
    </w:p>
    <w:p w14:paraId="1ACD642E"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"Basic features available\n"</w:t>
      </w:r>
      <w:r w:rsidRPr="000C493A">
        <w:rPr>
          <w:color w:val="383A42"/>
          <w:lang w:eastAsia="en-IN"/>
        </w:rPr>
        <w:t>);</w:t>
      </w:r>
    </w:p>
    <w:p w14:paraId="5488ED3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2401FD4D" w14:textId="77777777" w:rsidR="002E7D9C" w:rsidRPr="000C493A" w:rsidRDefault="002E7D9C" w:rsidP="00D471A5">
      <w:pPr>
        <w:pStyle w:val="Code"/>
        <w:rPr>
          <w:color w:val="383A42"/>
          <w:lang w:eastAsia="en-IN"/>
        </w:rPr>
      </w:pPr>
      <w:r w:rsidRPr="000C493A">
        <w:rPr>
          <w:color w:val="383A42"/>
          <w:lang w:eastAsia="en-IN"/>
        </w:rPr>
        <w:t xml:space="preserve">    </w:t>
      </w:r>
    </w:p>
    <w:p w14:paraId="7B5F3907"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F1BBB61" w14:textId="77777777" w:rsidR="002E7D9C" w:rsidRPr="000C493A" w:rsidRDefault="002E7D9C" w:rsidP="00D471A5">
      <w:pPr>
        <w:pStyle w:val="Code"/>
        <w:rPr>
          <w:color w:val="383A42"/>
          <w:lang w:eastAsia="en-IN"/>
        </w:rPr>
      </w:pPr>
      <w:r w:rsidRPr="000C493A">
        <w:rPr>
          <w:color w:val="383A42"/>
          <w:lang w:eastAsia="en-IN"/>
        </w:rPr>
        <w:t>}</w:t>
      </w:r>
    </w:p>
    <w:p w14:paraId="35F03934" w14:textId="77777777" w:rsidR="002E7D9C" w:rsidRPr="000C493A" w:rsidRDefault="002E7D9C" w:rsidP="00036A3A">
      <w:pPr>
        <w:pStyle w:val="Subheadddddf"/>
      </w:pPr>
      <w:r w:rsidRPr="000C493A">
        <w:t>Output:</w:t>
      </w:r>
    </w:p>
    <w:p w14:paraId="5BCF45DF" w14:textId="77777777" w:rsidR="002E7D9C" w:rsidRPr="000C493A" w:rsidRDefault="002E7D9C" w:rsidP="00D471A5">
      <w:pPr>
        <w:pStyle w:val="Code"/>
        <w:rPr>
          <w:lang w:eastAsia="en-IN"/>
        </w:rPr>
      </w:pPr>
      <w:r w:rsidRPr="000C493A">
        <w:rPr>
          <w:lang w:eastAsia="en-IN"/>
        </w:rPr>
        <w:t>Advanced features enabled</w:t>
      </w:r>
    </w:p>
    <w:p w14:paraId="39B86EE1" w14:textId="77777777" w:rsidR="002E7D9C" w:rsidRPr="000C493A" w:rsidRDefault="002E7D9C" w:rsidP="00D471A5">
      <w:pPr>
        <w:pStyle w:val="Code"/>
        <w:rPr>
          <w:lang w:eastAsia="en-IN"/>
        </w:rPr>
      </w:pPr>
      <w:r w:rsidRPr="000C493A">
        <w:rPr>
          <w:lang w:eastAsia="en-IN"/>
        </w:rPr>
        <w:t>Using high-performance algorithms</w:t>
      </w:r>
    </w:p>
    <w:p w14:paraId="738272AB" w14:textId="77777777" w:rsidR="002E7D9C" w:rsidRPr="000C493A" w:rsidRDefault="002E7D9C" w:rsidP="00D471A5">
      <w:pPr>
        <w:pStyle w:val="Code"/>
        <w:rPr>
          <w:lang w:eastAsia="en-IN"/>
        </w:rPr>
      </w:pPr>
      <w:r w:rsidRPr="000C493A">
        <w:rPr>
          <w:lang w:eastAsia="en-IN"/>
        </w:rPr>
        <w:t>Basic features available</w:t>
      </w:r>
    </w:p>
    <w:p w14:paraId="6E760E84" w14:textId="77777777" w:rsidR="002E7D9C" w:rsidRPr="000C493A" w:rsidRDefault="002E7D9C" w:rsidP="00036A3A">
      <w:pPr>
        <w:pStyle w:val="Subheadddddf"/>
      </w:pPr>
      <w:r w:rsidRPr="000C493A">
        <w:t>Key characteristics:</w:t>
      </w:r>
    </w:p>
    <w:p w14:paraId="4217DCA8" w14:textId="77777777" w:rsidR="002E7D9C" w:rsidRPr="000C493A" w:rsidRDefault="002E7D9C" w:rsidP="00036A3A">
      <w:pPr>
        <w:pStyle w:val="Pointss"/>
      </w:pPr>
      <w:r w:rsidRPr="000C493A">
        <w:t>The expression must be evaluable at compile time</w:t>
      </w:r>
    </w:p>
    <w:p w14:paraId="2878F8DE" w14:textId="77777777" w:rsidR="002E7D9C" w:rsidRPr="000C493A" w:rsidRDefault="002E7D9C" w:rsidP="00036A3A">
      <w:pPr>
        <w:pStyle w:val="Pointss"/>
      </w:pPr>
      <w:r w:rsidRPr="000C493A">
        <w:t>Only integer constant expressions are allowed (no floats, strings, or variables)</w:t>
      </w:r>
    </w:p>
    <w:p w14:paraId="43F01C56" w14:textId="77777777" w:rsidR="002E7D9C" w:rsidRPr="000C493A" w:rsidRDefault="002E7D9C" w:rsidP="00036A3A">
      <w:pPr>
        <w:pStyle w:val="Pointss"/>
      </w:pPr>
      <w:r w:rsidRPr="000C493A">
        <w:t>Undefined macros are treated as having the value 0</w:t>
      </w:r>
    </w:p>
    <w:p w14:paraId="6D7BF837" w14:textId="77777777" w:rsidR="002E7D9C" w:rsidRPr="000C493A" w:rsidRDefault="002E7D9C" w:rsidP="00036A3A">
      <w:pPr>
        <w:pStyle w:val="Pointss"/>
      </w:pPr>
      <w:r w:rsidRPr="000C493A">
        <w:t>You can use arithmetic, logical, and comparison operators</w:t>
      </w:r>
    </w:p>
    <w:p w14:paraId="1A6D9D47" w14:textId="47D75068" w:rsidR="002E7D9C" w:rsidRPr="000C493A" w:rsidRDefault="002E7D9C" w:rsidP="00036A3A">
      <w:pPr>
        <w:pStyle w:val="Subheadddddf"/>
      </w:pPr>
      <w:r w:rsidRPr="000C493A">
        <w:t>Complex expressions example:</w:t>
      </w:r>
    </w:p>
    <w:p w14:paraId="7A3779F7"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VERSION_MAJOR </w:t>
      </w:r>
      <w:r w:rsidRPr="000C493A">
        <w:rPr>
          <w:color w:val="B76B01"/>
          <w:lang w:eastAsia="en-IN"/>
        </w:rPr>
        <w:t>2</w:t>
      </w:r>
    </w:p>
    <w:p w14:paraId="3D4EFC61"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VERSION_MINOR </w:t>
      </w:r>
      <w:r w:rsidRPr="000C493A">
        <w:rPr>
          <w:color w:val="B76B01"/>
          <w:lang w:eastAsia="en-IN"/>
        </w:rPr>
        <w:t>5</w:t>
      </w:r>
    </w:p>
    <w:p w14:paraId="1A34F4A0"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BETA_VERSION </w:t>
      </w:r>
      <w:r w:rsidRPr="000C493A">
        <w:rPr>
          <w:color w:val="B76B01"/>
          <w:lang w:eastAsia="en-IN"/>
        </w:rPr>
        <w:t>0</w:t>
      </w:r>
    </w:p>
    <w:p w14:paraId="7C995A5D" w14:textId="77777777" w:rsidR="002E7D9C" w:rsidRPr="000C493A" w:rsidRDefault="002E7D9C" w:rsidP="00D471A5">
      <w:pPr>
        <w:pStyle w:val="Code"/>
        <w:rPr>
          <w:color w:val="383A42"/>
          <w:lang w:eastAsia="en-IN"/>
        </w:rPr>
      </w:pPr>
    </w:p>
    <w:p w14:paraId="222CA37D"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if</w:t>
      </w:r>
      <w:r w:rsidRPr="000C493A">
        <w:rPr>
          <w:lang w:eastAsia="en-IN"/>
        </w:rPr>
        <w:t xml:space="preserve"> </w:t>
      </w:r>
      <w:r w:rsidRPr="000C493A">
        <w:rPr>
          <w:color w:val="383A42"/>
          <w:lang w:eastAsia="en-IN"/>
        </w:rPr>
        <w:t>(</w:t>
      </w:r>
      <w:r w:rsidRPr="000C493A">
        <w:rPr>
          <w:lang w:eastAsia="en-IN"/>
        </w:rPr>
        <w:t xml:space="preserve">VERSION_MAJOR </w:t>
      </w:r>
      <w:r w:rsidRPr="000C493A">
        <w:rPr>
          <w:color w:val="4078F2"/>
          <w:lang w:eastAsia="en-IN"/>
        </w:rPr>
        <w:t>&gt;</w:t>
      </w:r>
      <w:r w:rsidRPr="000C493A">
        <w:rPr>
          <w:lang w:eastAsia="en-IN"/>
        </w:rPr>
        <w:t xml:space="preserve"> </w:t>
      </w:r>
      <w:r w:rsidRPr="000C493A">
        <w:rPr>
          <w:color w:val="B76B01"/>
          <w:lang w:eastAsia="en-IN"/>
        </w:rPr>
        <w:t>2</w:t>
      </w:r>
      <w:r w:rsidRPr="000C493A">
        <w:rPr>
          <w:color w:val="383A42"/>
          <w:lang w:eastAsia="en-IN"/>
        </w:rPr>
        <w:t>)</w:t>
      </w:r>
      <w:r w:rsidRPr="000C493A">
        <w:rPr>
          <w:lang w:eastAsia="en-IN"/>
        </w:rPr>
        <w:t xml:space="preserve"> </w:t>
      </w:r>
      <w:r w:rsidRPr="000C493A">
        <w:rPr>
          <w:color w:val="4078F2"/>
          <w:lang w:eastAsia="en-IN"/>
        </w:rPr>
        <w:t>||</w:t>
      </w:r>
      <w:r w:rsidRPr="000C493A">
        <w:rPr>
          <w:lang w:eastAsia="en-IN"/>
        </w:rPr>
        <w:t xml:space="preserve"> </w:t>
      </w:r>
      <w:r w:rsidRPr="000C493A">
        <w:rPr>
          <w:color w:val="383A42"/>
          <w:lang w:eastAsia="en-IN"/>
        </w:rPr>
        <w:t>((</w:t>
      </w:r>
      <w:r w:rsidRPr="000C493A">
        <w:rPr>
          <w:lang w:eastAsia="en-IN"/>
        </w:rPr>
        <w:t xml:space="preserve">VERSION_MAJOR </w:t>
      </w:r>
      <w:r w:rsidRPr="000C493A">
        <w:rPr>
          <w:color w:val="4078F2"/>
          <w:lang w:eastAsia="en-IN"/>
        </w:rPr>
        <w:t>==</w:t>
      </w:r>
      <w:r w:rsidRPr="000C493A">
        <w:rPr>
          <w:lang w:eastAsia="en-IN"/>
        </w:rPr>
        <w:t xml:space="preserve"> </w:t>
      </w:r>
      <w:r w:rsidRPr="000C493A">
        <w:rPr>
          <w:color w:val="B76B01"/>
          <w:lang w:eastAsia="en-IN"/>
        </w:rPr>
        <w:t>2</w:t>
      </w:r>
      <w:r w:rsidRPr="000C493A">
        <w:rPr>
          <w:color w:val="383A42"/>
          <w:lang w:eastAsia="en-IN"/>
        </w:rPr>
        <w:t>)</w:t>
      </w:r>
      <w:r w:rsidRPr="000C493A">
        <w:rPr>
          <w:lang w:eastAsia="en-IN"/>
        </w:rPr>
        <w:t xml:space="preserve"> </w:t>
      </w:r>
      <w:r w:rsidRPr="000C493A">
        <w:rPr>
          <w:color w:val="4078F2"/>
          <w:lang w:eastAsia="en-IN"/>
        </w:rPr>
        <w:t>&amp;&amp;</w:t>
      </w:r>
      <w:r w:rsidRPr="000C493A">
        <w:rPr>
          <w:lang w:eastAsia="en-IN"/>
        </w:rPr>
        <w:t xml:space="preserve"> </w:t>
      </w:r>
      <w:r w:rsidRPr="000C493A">
        <w:rPr>
          <w:color w:val="383A42"/>
          <w:lang w:eastAsia="en-IN"/>
        </w:rPr>
        <w:t>(</w:t>
      </w:r>
      <w:r w:rsidRPr="000C493A">
        <w:rPr>
          <w:lang w:eastAsia="en-IN"/>
        </w:rPr>
        <w:t xml:space="preserve">VERSION_MINOR </w:t>
      </w:r>
      <w:r w:rsidRPr="000C493A">
        <w:rPr>
          <w:color w:val="4078F2"/>
          <w:lang w:eastAsia="en-IN"/>
        </w:rPr>
        <w:t>&gt;=</w:t>
      </w:r>
      <w:r w:rsidRPr="000C493A">
        <w:rPr>
          <w:lang w:eastAsia="en-IN"/>
        </w:rPr>
        <w:t xml:space="preserve"> </w:t>
      </w:r>
      <w:r w:rsidRPr="000C493A">
        <w:rPr>
          <w:color w:val="B76B01"/>
          <w:lang w:eastAsia="en-IN"/>
        </w:rPr>
        <w:t>5</w:t>
      </w:r>
      <w:r w:rsidRPr="000C493A">
        <w:rPr>
          <w:color w:val="383A42"/>
          <w:lang w:eastAsia="en-IN"/>
        </w:rPr>
        <w:t>)</w:t>
      </w:r>
      <w:r w:rsidRPr="000C493A">
        <w:rPr>
          <w:lang w:eastAsia="en-IN"/>
        </w:rPr>
        <w:t xml:space="preserve"> </w:t>
      </w:r>
      <w:r w:rsidRPr="000C493A">
        <w:rPr>
          <w:color w:val="4078F2"/>
          <w:lang w:eastAsia="en-IN"/>
        </w:rPr>
        <w:t>&amp;&amp;</w:t>
      </w:r>
      <w:r w:rsidRPr="000C493A">
        <w:rPr>
          <w:lang w:eastAsia="en-IN"/>
        </w:rPr>
        <w:t xml:space="preserve"> </w:t>
      </w:r>
      <w:r w:rsidRPr="000C493A">
        <w:rPr>
          <w:color w:val="4078F2"/>
          <w:lang w:eastAsia="en-IN"/>
        </w:rPr>
        <w:t>!</w:t>
      </w:r>
      <w:r w:rsidRPr="000C493A">
        <w:rPr>
          <w:lang w:eastAsia="en-IN"/>
        </w:rPr>
        <w:t>BETA_VERSION</w:t>
      </w:r>
      <w:r w:rsidRPr="000C493A">
        <w:rPr>
          <w:color w:val="383A42"/>
          <w:lang w:eastAsia="en-IN"/>
        </w:rPr>
        <w:t>)</w:t>
      </w:r>
    </w:p>
    <w:p w14:paraId="2588B613"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i/>
          <w:iCs/>
          <w:color w:val="A0A1A7"/>
          <w:lang w:eastAsia="en-IN"/>
        </w:rPr>
        <w:t>// Code for stable version 2.5 or later</w:t>
      </w:r>
    </w:p>
    <w:p w14:paraId="08BDAB35"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endif</w:t>
      </w:r>
    </w:p>
    <w:p w14:paraId="6F5DBB7C" w14:textId="77777777" w:rsidR="002E7D9C" w:rsidRPr="000C493A" w:rsidRDefault="002E7D9C" w:rsidP="00036A3A">
      <w:pPr>
        <w:pStyle w:val="Subheadddddf"/>
      </w:pPr>
      <w:r w:rsidRPr="000C493A">
        <w:t>The #ifdef Directive: Testing for Definition</w:t>
      </w:r>
    </w:p>
    <w:p w14:paraId="4D37C9BA" w14:textId="42DADA5C" w:rsidR="002E7D9C" w:rsidRPr="000C493A" w:rsidRDefault="002E7D9C" w:rsidP="00036A3A">
      <w:pPr>
        <w:pStyle w:val="texxtt"/>
        <w:rPr>
          <w:lang w:eastAsia="en-IN"/>
        </w:rPr>
      </w:pPr>
      <w:r w:rsidRPr="000C493A">
        <w:rPr>
          <w:lang w:eastAsia="en-IN"/>
        </w:rPr>
        <w:t>The #ifdef directive checks whether a macro is defined, regardless of its value:</w:t>
      </w:r>
    </w:p>
    <w:p w14:paraId="7042B005"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967ACA6" w14:textId="77777777" w:rsidR="002E7D9C" w:rsidRPr="000C493A" w:rsidRDefault="002E7D9C" w:rsidP="00D471A5">
      <w:pPr>
        <w:pStyle w:val="Code"/>
        <w:rPr>
          <w:color w:val="383A42"/>
          <w:lang w:eastAsia="en-IN"/>
        </w:rPr>
      </w:pPr>
    </w:p>
    <w:p w14:paraId="29572776"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DEBUG</w:t>
      </w:r>
    </w:p>
    <w:p w14:paraId="0F919477"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VERBOSE_LOGGING</w:t>
      </w:r>
    </w:p>
    <w:p w14:paraId="5EF94E5A" w14:textId="77777777" w:rsidR="002E7D9C" w:rsidRPr="000C493A" w:rsidRDefault="002E7D9C" w:rsidP="00D471A5">
      <w:pPr>
        <w:pStyle w:val="Code"/>
        <w:rPr>
          <w:color w:val="383A42"/>
          <w:lang w:eastAsia="en-IN"/>
        </w:rPr>
      </w:pPr>
    </w:p>
    <w:p w14:paraId="1D3FCA95"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34B819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"Program starting...\n"</w:t>
      </w:r>
      <w:r w:rsidRPr="000C493A">
        <w:rPr>
          <w:color w:val="383A42"/>
          <w:lang w:eastAsia="en-IN"/>
        </w:rPr>
        <w:t>);</w:t>
      </w:r>
    </w:p>
    <w:p w14:paraId="72B70798" w14:textId="77777777" w:rsidR="002E7D9C" w:rsidRPr="000C493A" w:rsidRDefault="002E7D9C" w:rsidP="00D471A5">
      <w:pPr>
        <w:pStyle w:val="Code"/>
        <w:rPr>
          <w:color w:val="383A42"/>
          <w:lang w:eastAsia="en-IN"/>
        </w:rPr>
      </w:pPr>
      <w:r w:rsidRPr="000C493A">
        <w:rPr>
          <w:color w:val="383A42"/>
          <w:lang w:eastAsia="en-IN"/>
        </w:rPr>
        <w:t xml:space="preserve">    </w:t>
      </w:r>
    </w:p>
    <w:p w14:paraId="72AB439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DEBUG</w:t>
      </w:r>
    </w:p>
    <w:p w14:paraId="2F4CA497"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"[DEBUG] Debugging mode is active\n"</w:t>
      </w:r>
      <w:r w:rsidRPr="000C493A">
        <w:rPr>
          <w:color w:val="383A42"/>
          <w:lang w:eastAsia="en-IN"/>
        </w:rPr>
        <w:t>);</w:t>
      </w:r>
    </w:p>
    <w:p w14:paraId="2A52F944"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"[DEBUG] Initialization complete\n"</w:t>
      </w:r>
      <w:r w:rsidRPr="000C493A">
        <w:rPr>
          <w:color w:val="383A42"/>
          <w:lang w:eastAsia="en-IN"/>
        </w:rPr>
        <w:t>);</w:t>
      </w:r>
    </w:p>
    <w:p w14:paraId="4C317953"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210833E7" w14:textId="77777777" w:rsidR="002E7D9C" w:rsidRPr="000C493A" w:rsidRDefault="002E7D9C" w:rsidP="00D471A5">
      <w:pPr>
        <w:pStyle w:val="Code"/>
        <w:rPr>
          <w:color w:val="383A42"/>
          <w:lang w:eastAsia="en-IN"/>
        </w:rPr>
      </w:pPr>
      <w:r w:rsidRPr="000C493A">
        <w:rPr>
          <w:color w:val="383A42"/>
          <w:lang w:eastAsia="en-IN"/>
        </w:rPr>
        <w:t xml:space="preserve">    </w:t>
      </w:r>
    </w:p>
    <w:p w14:paraId="52BBFB1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VERBOSE_LOGGING</w:t>
      </w:r>
    </w:p>
    <w:p w14:paraId="109C507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"[VERBOSE] Detailed logging enabled\n"</w:t>
      </w:r>
      <w:r w:rsidRPr="000C493A">
        <w:rPr>
          <w:color w:val="383A42"/>
          <w:lang w:eastAsia="en-IN"/>
        </w:rPr>
        <w:t>);</w:t>
      </w:r>
    </w:p>
    <w:p w14:paraId="57C8888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432B6B74" w14:textId="77777777" w:rsidR="002E7D9C" w:rsidRPr="000C493A" w:rsidRDefault="002E7D9C" w:rsidP="00D471A5">
      <w:pPr>
        <w:pStyle w:val="Code"/>
        <w:rPr>
          <w:color w:val="383A42"/>
          <w:lang w:eastAsia="en-IN"/>
        </w:rPr>
      </w:pPr>
      <w:r w:rsidRPr="000C493A">
        <w:rPr>
          <w:color w:val="383A42"/>
          <w:lang w:eastAsia="en-IN"/>
        </w:rPr>
        <w:t xml:space="preserve">    </w:t>
      </w:r>
    </w:p>
    <w:p w14:paraId="73C61FFF"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PROFILING</w:t>
      </w:r>
    </w:p>
    <w:p w14:paraId="12C6783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"[PROFILE] Performance profiling active\n"</w:t>
      </w:r>
      <w:r w:rsidRPr="000C493A">
        <w:rPr>
          <w:color w:val="383A42"/>
          <w:lang w:eastAsia="en-IN"/>
        </w:rPr>
        <w:t>);</w:t>
      </w:r>
    </w:p>
    <w:p w14:paraId="62FDC1B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3BFCB7F6" w14:textId="77777777" w:rsidR="002E7D9C" w:rsidRPr="000C493A" w:rsidRDefault="002E7D9C" w:rsidP="00D471A5">
      <w:pPr>
        <w:pStyle w:val="Code"/>
        <w:rPr>
          <w:color w:val="383A42"/>
          <w:lang w:eastAsia="en-IN"/>
        </w:rPr>
      </w:pPr>
      <w:r w:rsidRPr="000C493A">
        <w:rPr>
          <w:color w:val="383A42"/>
          <w:lang w:eastAsia="en-IN"/>
        </w:rPr>
        <w:t xml:space="preserve">    </w:t>
      </w:r>
    </w:p>
    <w:p w14:paraId="692A1A3A"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"Program running...\n"</w:t>
      </w:r>
      <w:r w:rsidRPr="000C493A">
        <w:rPr>
          <w:color w:val="383A42"/>
          <w:lang w:eastAsia="en-IN"/>
        </w:rPr>
        <w:t>);</w:t>
      </w:r>
    </w:p>
    <w:p w14:paraId="0F3D1650" w14:textId="77777777" w:rsidR="002E7D9C" w:rsidRPr="000C493A" w:rsidRDefault="002E7D9C" w:rsidP="00D471A5">
      <w:pPr>
        <w:pStyle w:val="Code"/>
        <w:rPr>
          <w:color w:val="383A42"/>
          <w:lang w:eastAsia="en-IN"/>
        </w:rPr>
      </w:pPr>
      <w:r w:rsidRPr="000C493A">
        <w:rPr>
          <w:color w:val="383A42"/>
          <w:lang w:eastAsia="en-IN"/>
        </w:rPr>
        <w:t xml:space="preserve">    </w:t>
      </w:r>
    </w:p>
    <w:p w14:paraId="358DBC7A"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9845DC1" w14:textId="77777777" w:rsidR="002E7D9C" w:rsidRPr="000C493A" w:rsidRDefault="002E7D9C" w:rsidP="00D471A5">
      <w:pPr>
        <w:pStyle w:val="Code"/>
        <w:rPr>
          <w:color w:val="383A42"/>
          <w:lang w:eastAsia="en-IN"/>
        </w:rPr>
      </w:pPr>
      <w:r w:rsidRPr="000C493A">
        <w:rPr>
          <w:color w:val="383A42"/>
          <w:lang w:eastAsia="en-IN"/>
        </w:rPr>
        <w:t>}</w:t>
      </w:r>
    </w:p>
    <w:p w14:paraId="060D68E5" w14:textId="77777777" w:rsidR="002E7D9C" w:rsidRPr="000C493A" w:rsidRDefault="002E7D9C" w:rsidP="00036A3A">
      <w:pPr>
        <w:pStyle w:val="Subheadddddf"/>
      </w:pPr>
      <w:r w:rsidRPr="000C493A">
        <w:t>Output:</w:t>
      </w:r>
    </w:p>
    <w:p w14:paraId="4B7DBA02" w14:textId="77777777" w:rsidR="002E7D9C" w:rsidRPr="000C493A" w:rsidRDefault="002E7D9C" w:rsidP="00D471A5">
      <w:pPr>
        <w:pStyle w:val="Code"/>
        <w:rPr>
          <w:lang w:eastAsia="en-IN"/>
        </w:rPr>
      </w:pPr>
      <w:r w:rsidRPr="000C493A">
        <w:rPr>
          <w:lang w:eastAsia="en-IN"/>
        </w:rPr>
        <w:t>Program starting...</w:t>
      </w:r>
    </w:p>
    <w:p w14:paraId="3155CDFF" w14:textId="77777777" w:rsidR="002E7D9C" w:rsidRPr="000C493A" w:rsidRDefault="002E7D9C" w:rsidP="00D471A5">
      <w:pPr>
        <w:pStyle w:val="Code"/>
        <w:rPr>
          <w:lang w:eastAsia="en-IN"/>
        </w:rPr>
      </w:pPr>
      <w:r w:rsidRPr="000C493A">
        <w:rPr>
          <w:lang w:eastAsia="en-IN"/>
        </w:rPr>
        <w:t>[DEBUG] Debugging mode is active</w:t>
      </w:r>
    </w:p>
    <w:p w14:paraId="43CC7F5C" w14:textId="77777777" w:rsidR="002E7D9C" w:rsidRPr="000C493A" w:rsidRDefault="002E7D9C" w:rsidP="00D471A5">
      <w:pPr>
        <w:pStyle w:val="Code"/>
        <w:rPr>
          <w:lang w:eastAsia="en-IN"/>
        </w:rPr>
      </w:pPr>
      <w:r w:rsidRPr="000C493A">
        <w:rPr>
          <w:lang w:eastAsia="en-IN"/>
        </w:rPr>
        <w:t>[DEBUG] Initialization complete</w:t>
      </w:r>
    </w:p>
    <w:p w14:paraId="173ED074" w14:textId="77777777" w:rsidR="002E7D9C" w:rsidRPr="000C493A" w:rsidRDefault="002E7D9C" w:rsidP="00D471A5">
      <w:pPr>
        <w:pStyle w:val="Code"/>
        <w:rPr>
          <w:lang w:eastAsia="en-IN"/>
        </w:rPr>
      </w:pPr>
      <w:r w:rsidRPr="000C493A">
        <w:rPr>
          <w:lang w:eastAsia="en-IN"/>
        </w:rPr>
        <w:t>[VERBOSE] Detailed logging enabled</w:t>
      </w:r>
    </w:p>
    <w:p w14:paraId="5FCFB86C" w14:textId="77777777" w:rsidR="002E7D9C" w:rsidRPr="000C493A" w:rsidRDefault="002E7D9C" w:rsidP="00D471A5">
      <w:pPr>
        <w:pStyle w:val="Code"/>
        <w:rPr>
          <w:lang w:eastAsia="en-IN"/>
        </w:rPr>
      </w:pPr>
      <w:r w:rsidRPr="000C493A">
        <w:rPr>
          <w:lang w:eastAsia="en-IN"/>
        </w:rPr>
        <w:t>Program running...</w:t>
      </w:r>
    </w:p>
    <w:p w14:paraId="3EE2EF9C" w14:textId="77777777" w:rsidR="002E7D9C" w:rsidRPr="000C493A" w:rsidRDefault="002E7D9C" w:rsidP="00036A3A">
      <w:pPr>
        <w:pStyle w:val="texxtt"/>
        <w:rPr>
          <w:lang w:eastAsia="en-IN"/>
        </w:rPr>
      </w:pPr>
      <w:r w:rsidRPr="000C493A">
        <w:rPr>
          <w:lang w:eastAsia="en-IN"/>
        </w:rPr>
        <w:t>Note that PROFILING code doesn't appear because that macro isn't defined.</w:t>
      </w:r>
    </w:p>
    <w:p w14:paraId="230F0E7D" w14:textId="77777777" w:rsidR="002E7D9C" w:rsidRPr="000C493A" w:rsidRDefault="002E7D9C" w:rsidP="00036A3A">
      <w:pPr>
        <w:pStyle w:val="Subheadddddf"/>
      </w:pPr>
      <w:r w:rsidRPr="000C493A">
        <w:t>Common use cases:</w:t>
      </w:r>
    </w:p>
    <w:p w14:paraId="13AB8A95" w14:textId="77777777" w:rsidR="002E7D9C" w:rsidRPr="000C493A" w:rsidRDefault="002E7D9C" w:rsidP="00036A3A">
      <w:pPr>
        <w:pStyle w:val="Pointss"/>
      </w:pPr>
      <w:r w:rsidRPr="000C493A">
        <w:t>Debug vs. release builds</w:t>
      </w:r>
    </w:p>
    <w:p w14:paraId="36F0404F" w14:textId="77777777" w:rsidR="002E7D9C" w:rsidRPr="000C493A" w:rsidRDefault="002E7D9C" w:rsidP="00036A3A">
      <w:pPr>
        <w:pStyle w:val="Pointss"/>
      </w:pPr>
      <w:r w:rsidRPr="000C493A">
        <w:t>Platform-specific code</w:t>
      </w:r>
    </w:p>
    <w:p w14:paraId="39DFE9CC" w14:textId="77777777" w:rsidR="002E7D9C" w:rsidRPr="000C493A" w:rsidRDefault="002E7D9C" w:rsidP="00036A3A">
      <w:pPr>
        <w:pStyle w:val="Pointss"/>
      </w:pPr>
      <w:r w:rsidRPr="000C493A">
        <w:t>Feature flags</w:t>
      </w:r>
    </w:p>
    <w:p w14:paraId="5E18FB71" w14:textId="77777777" w:rsidR="002E7D9C" w:rsidRPr="000C493A" w:rsidRDefault="002E7D9C" w:rsidP="00036A3A">
      <w:pPr>
        <w:pStyle w:val="Pointss"/>
      </w:pPr>
      <w:r w:rsidRPr="000C493A">
        <w:t>Conditional inclusion of optional functionality</w:t>
      </w:r>
    </w:p>
    <w:p w14:paraId="7F731110" w14:textId="77777777" w:rsidR="002E7D9C" w:rsidRPr="000C493A" w:rsidRDefault="002E7D9C" w:rsidP="00036A3A">
      <w:pPr>
        <w:pStyle w:val="Subheadddddf"/>
      </w:pPr>
      <w:r w:rsidRPr="000C493A">
        <w:t>The #ifndef Directive: Header Guards</w:t>
      </w:r>
    </w:p>
    <w:p w14:paraId="6BA37E4D" w14:textId="3400A84C" w:rsidR="002E7D9C" w:rsidRPr="000C493A" w:rsidRDefault="002E7D9C" w:rsidP="00036A3A">
      <w:pPr>
        <w:pStyle w:val="texxtt"/>
        <w:rPr>
          <w:lang w:eastAsia="en-IN"/>
        </w:rPr>
      </w:pPr>
      <w:r w:rsidRPr="000C493A">
        <w:rPr>
          <w:lang w:eastAsia="en-IN"/>
        </w:rPr>
        <w:t xml:space="preserve">The #ifndef directive checks whether a macro is NOT defined. Its most important use is implementing </w:t>
      </w:r>
      <w:r w:rsidRPr="000C493A">
        <w:rPr>
          <w:b/>
          <w:bCs/>
          <w:lang w:eastAsia="en-IN"/>
        </w:rPr>
        <w:t>header guards</w:t>
      </w:r>
      <w:r w:rsidRPr="000C493A">
        <w:rPr>
          <w:lang w:eastAsia="en-IN"/>
        </w:rPr>
        <w:t xml:space="preserve"> to prevent multiple inclusion:</w:t>
      </w:r>
    </w:p>
    <w:p w14:paraId="7A3136FF" w14:textId="77777777" w:rsidR="002E7D9C" w:rsidRPr="000C493A" w:rsidRDefault="002E7D9C" w:rsidP="00D471A5">
      <w:pPr>
        <w:pStyle w:val="Code"/>
        <w:rPr>
          <w:color w:val="383A42"/>
          <w:lang w:eastAsia="en-IN"/>
        </w:rPr>
      </w:pPr>
      <w:r w:rsidRPr="000C493A">
        <w:rPr>
          <w:lang w:eastAsia="en-IN"/>
        </w:rPr>
        <w:t>// myheader.h</w:t>
      </w:r>
    </w:p>
    <w:p w14:paraId="4D17CB8C"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ifndef</w:t>
      </w:r>
      <w:r w:rsidRPr="000C493A">
        <w:rPr>
          <w:color w:val="E45649"/>
          <w:lang w:eastAsia="en-IN"/>
        </w:rPr>
        <w:t xml:space="preserve"> MYHEADER_H</w:t>
      </w:r>
    </w:p>
    <w:p w14:paraId="24E89DE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MYHEADER_H</w:t>
      </w:r>
    </w:p>
    <w:p w14:paraId="0AFDFA1D" w14:textId="77777777" w:rsidR="002E7D9C" w:rsidRPr="000C493A" w:rsidRDefault="002E7D9C" w:rsidP="00D471A5">
      <w:pPr>
        <w:pStyle w:val="Code"/>
        <w:rPr>
          <w:color w:val="383A42"/>
          <w:lang w:eastAsia="en-IN"/>
        </w:rPr>
      </w:pPr>
    </w:p>
    <w:p w14:paraId="4C70EC8C" w14:textId="77777777" w:rsidR="002E7D9C" w:rsidRPr="000C493A" w:rsidRDefault="002E7D9C" w:rsidP="00D471A5">
      <w:pPr>
        <w:pStyle w:val="Code"/>
        <w:rPr>
          <w:color w:val="383A42"/>
          <w:lang w:eastAsia="en-IN"/>
        </w:rPr>
      </w:pPr>
      <w:r w:rsidRPr="000C493A">
        <w:rPr>
          <w:lang w:eastAsia="en-IN"/>
        </w:rPr>
        <w:t>// Header contents here</w:t>
      </w:r>
    </w:p>
    <w:p w14:paraId="232F91AD" w14:textId="77777777" w:rsidR="002E7D9C" w:rsidRPr="000C493A" w:rsidRDefault="002E7D9C" w:rsidP="00D471A5">
      <w:pPr>
        <w:pStyle w:val="Code"/>
        <w:rPr>
          <w:color w:val="383A42"/>
          <w:lang w:eastAsia="en-IN"/>
        </w:rPr>
      </w:pPr>
      <w:r w:rsidRPr="000C493A">
        <w:rPr>
          <w:color w:val="A626A4"/>
          <w:lang w:eastAsia="en-IN"/>
        </w:rPr>
        <w:t>typedef</w:t>
      </w:r>
      <w:r w:rsidRPr="000C493A">
        <w:rPr>
          <w:color w:val="383A42"/>
          <w:lang w:eastAsia="en-IN"/>
        </w:rPr>
        <w:t xml:space="preserve"> </w:t>
      </w:r>
      <w:r w:rsidRPr="000C493A">
        <w:rPr>
          <w:color w:val="A626A4"/>
          <w:lang w:eastAsia="en-IN"/>
        </w:rPr>
        <w:t>struct</w:t>
      </w:r>
      <w:r w:rsidRPr="000C493A">
        <w:rPr>
          <w:color w:val="383A42"/>
          <w:lang w:eastAsia="en-IN"/>
        </w:rPr>
        <w:t xml:space="preserve"> {</w:t>
      </w:r>
    </w:p>
    <w:p w14:paraId="72F45304"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w:t>
      </w:r>
    </w:p>
    <w:p w14:paraId="2221B0FF"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y;</w:t>
      </w:r>
    </w:p>
    <w:p w14:paraId="018FF9E3" w14:textId="77777777" w:rsidR="002E7D9C" w:rsidRPr="000C493A" w:rsidRDefault="002E7D9C" w:rsidP="00D471A5">
      <w:pPr>
        <w:pStyle w:val="Code"/>
        <w:rPr>
          <w:color w:val="383A42"/>
          <w:lang w:eastAsia="en-IN"/>
        </w:rPr>
      </w:pPr>
      <w:r w:rsidRPr="000C493A">
        <w:rPr>
          <w:color w:val="383A42"/>
          <w:lang w:eastAsia="en-IN"/>
        </w:rPr>
        <w:t>} Point;</w:t>
      </w:r>
    </w:p>
    <w:p w14:paraId="0B722560" w14:textId="77777777" w:rsidR="002E7D9C" w:rsidRPr="000C493A" w:rsidRDefault="002E7D9C" w:rsidP="00D471A5">
      <w:pPr>
        <w:pStyle w:val="Code"/>
        <w:rPr>
          <w:color w:val="383A42"/>
          <w:lang w:eastAsia="en-IN"/>
        </w:rPr>
      </w:pPr>
    </w:p>
    <w:p w14:paraId="35109849" w14:textId="77777777" w:rsidR="002E7D9C" w:rsidRPr="000C493A" w:rsidRDefault="002E7D9C" w:rsidP="00D471A5">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print_point</w:t>
      </w:r>
      <w:r w:rsidRPr="000C493A">
        <w:rPr>
          <w:color w:val="383A42"/>
          <w:lang w:eastAsia="en-IN"/>
        </w:rPr>
        <w:t>(Point p);</w:t>
      </w:r>
    </w:p>
    <w:p w14:paraId="58AF07A4" w14:textId="77777777" w:rsidR="002E7D9C" w:rsidRPr="000C493A" w:rsidRDefault="002E7D9C" w:rsidP="00D471A5">
      <w:pPr>
        <w:pStyle w:val="Code"/>
        <w:rPr>
          <w:color w:val="383A42"/>
          <w:lang w:eastAsia="en-IN"/>
        </w:rPr>
      </w:pPr>
    </w:p>
    <w:p w14:paraId="4DC4FBFA"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endif</w:t>
      </w:r>
      <w:r w:rsidRPr="000C493A">
        <w:rPr>
          <w:color w:val="E45649"/>
          <w:lang w:eastAsia="en-IN"/>
        </w:rPr>
        <w:t xml:space="preserve">  </w:t>
      </w:r>
      <w:r w:rsidRPr="000C493A">
        <w:rPr>
          <w:lang w:eastAsia="en-IN"/>
        </w:rPr>
        <w:t>// MYHEADER_H</w:t>
      </w:r>
    </w:p>
    <w:p w14:paraId="19037C71" w14:textId="77777777" w:rsidR="002E7D9C" w:rsidRPr="000C493A" w:rsidRDefault="002E7D9C" w:rsidP="00036A3A">
      <w:pPr>
        <w:pStyle w:val="Subheadddddf"/>
      </w:pPr>
      <w:r w:rsidRPr="000C493A">
        <w:t>How header guards work:</w:t>
      </w:r>
    </w:p>
    <w:p w14:paraId="35C9ADA1" w14:textId="77777777" w:rsidR="002E7D9C" w:rsidRPr="000C493A" w:rsidRDefault="002E7D9C" w:rsidP="00036A3A">
      <w:pPr>
        <w:pStyle w:val="Pointss"/>
      </w:pPr>
      <w:r w:rsidRPr="000C493A">
        <w:t>First inclusion: MYHEADER_H is not defined, so the #ifndef condition is true</w:t>
      </w:r>
    </w:p>
    <w:p w14:paraId="1516C445" w14:textId="77777777" w:rsidR="002E7D9C" w:rsidRPr="000C493A" w:rsidRDefault="002E7D9C" w:rsidP="00036A3A">
      <w:pPr>
        <w:pStyle w:val="Pointss"/>
      </w:pPr>
      <w:r w:rsidRPr="000C493A">
        <w:t>We immediately define MYHEADER_H, then include the header contents</w:t>
      </w:r>
    </w:p>
    <w:p w14:paraId="2574492F" w14:textId="77777777" w:rsidR="002E7D9C" w:rsidRPr="000C493A" w:rsidRDefault="002E7D9C" w:rsidP="00036A3A">
      <w:pPr>
        <w:pStyle w:val="Pointss"/>
      </w:pPr>
      <w:r w:rsidRPr="000C493A">
        <w:t>Second inclusion (same file): MYHEADER_H is now defined, so #ifndef is false</w:t>
      </w:r>
    </w:p>
    <w:p w14:paraId="792859CD" w14:textId="77777777" w:rsidR="002E7D9C" w:rsidRPr="000C493A" w:rsidRDefault="002E7D9C" w:rsidP="00036A3A">
      <w:pPr>
        <w:pStyle w:val="Pointss"/>
      </w:pPr>
      <w:r w:rsidRPr="000C493A">
        <w:t>The entire header content is skipped, preventing redefinition errors</w:t>
      </w:r>
    </w:p>
    <w:p w14:paraId="1C0A037D" w14:textId="77777777" w:rsidR="002E7D9C" w:rsidRPr="000C493A" w:rsidRDefault="002E7D9C" w:rsidP="00036A3A">
      <w:pPr>
        <w:pStyle w:val="texxtt"/>
        <w:rPr>
          <w:lang w:eastAsia="en-IN"/>
        </w:rPr>
      </w:pPr>
      <w:r w:rsidRPr="000C493A">
        <w:rPr>
          <w:lang w:eastAsia="en-IN"/>
        </w:rPr>
        <w:t>Without header guards, including a header multiple times (directly or indirectly through other headers) causes compilation errors due to duplicate definitions.</w:t>
      </w:r>
    </w:p>
    <w:p w14:paraId="4734892F" w14:textId="77777777" w:rsidR="002E7D9C" w:rsidRPr="000C493A" w:rsidRDefault="002E7D9C" w:rsidP="00036A3A">
      <w:pPr>
        <w:pStyle w:val="Subheadddddf"/>
      </w:pPr>
      <w:r w:rsidRPr="000C493A">
        <w:t>The #elif and #else Directives: Multiple Conditions</w:t>
      </w:r>
    </w:p>
    <w:p w14:paraId="4C61764B" w14:textId="1A80AD39" w:rsidR="002E7D9C" w:rsidRPr="000C493A" w:rsidRDefault="002E7D9C" w:rsidP="00036A3A">
      <w:pPr>
        <w:pStyle w:val="texxtt"/>
        <w:rPr>
          <w:lang w:eastAsia="en-IN"/>
        </w:rPr>
      </w:pPr>
      <w:r w:rsidRPr="000C493A">
        <w:rPr>
          <w:lang w:eastAsia="en-IN"/>
        </w:rPr>
        <w:t>The #elif (else-if) and #else directives create multi-way branches:</w:t>
      </w:r>
    </w:p>
    <w:p w14:paraId="5203F9F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D98F641" w14:textId="77777777" w:rsidR="002E7D9C" w:rsidRPr="000C493A" w:rsidRDefault="002E7D9C" w:rsidP="00D471A5">
      <w:pPr>
        <w:pStyle w:val="Code"/>
        <w:rPr>
          <w:color w:val="383A42"/>
          <w:lang w:eastAsia="en-IN"/>
        </w:rPr>
      </w:pPr>
    </w:p>
    <w:p w14:paraId="702C1C0A"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BUILD_CONFIG </w:t>
      </w:r>
      <w:r w:rsidRPr="000C493A">
        <w:rPr>
          <w:color w:val="B76B01"/>
          <w:lang w:eastAsia="en-IN"/>
        </w:rPr>
        <w:t>2</w:t>
      </w:r>
      <w:r w:rsidRPr="000C493A">
        <w:rPr>
          <w:color w:val="E45649"/>
          <w:lang w:eastAsia="en-IN"/>
        </w:rPr>
        <w:t xml:space="preserve">  </w:t>
      </w:r>
      <w:r w:rsidRPr="000C493A">
        <w:rPr>
          <w:i/>
          <w:iCs/>
          <w:color w:val="A0A1A7"/>
          <w:lang w:eastAsia="en-IN"/>
        </w:rPr>
        <w:t>// 1=Debug, 2=Release, 3=Profile</w:t>
      </w:r>
    </w:p>
    <w:p w14:paraId="673C925C" w14:textId="77777777" w:rsidR="002E7D9C" w:rsidRPr="000C493A" w:rsidRDefault="002E7D9C" w:rsidP="00D471A5">
      <w:pPr>
        <w:pStyle w:val="Code"/>
        <w:rPr>
          <w:color w:val="383A42"/>
          <w:lang w:eastAsia="en-IN"/>
        </w:rPr>
      </w:pPr>
    </w:p>
    <w:p w14:paraId="19C7AE76"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C7CB2F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"Application starting\n"</w:t>
      </w:r>
      <w:r w:rsidRPr="000C493A">
        <w:rPr>
          <w:color w:val="383A42"/>
          <w:lang w:eastAsia="en-IN"/>
        </w:rPr>
        <w:t>);</w:t>
      </w:r>
    </w:p>
    <w:p w14:paraId="76E9ABBA" w14:textId="77777777" w:rsidR="002E7D9C" w:rsidRPr="000C493A" w:rsidRDefault="002E7D9C" w:rsidP="00D471A5">
      <w:pPr>
        <w:pStyle w:val="Code"/>
        <w:rPr>
          <w:color w:val="383A42"/>
          <w:lang w:eastAsia="en-IN"/>
        </w:rPr>
      </w:pPr>
      <w:r w:rsidRPr="000C493A">
        <w:rPr>
          <w:color w:val="383A42"/>
          <w:lang w:eastAsia="en-IN"/>
        </w:rPr>
        <w:t xml:space="preserve">    </w:t>
      </w:r>
    </w:p>
    <w:p w14:paraId="7D6DF92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BUILD_CONFIG </w:t>
      </w:r>
      <w:r w:rsidRPr="000C493A">
        <w:rPr>
          <w:color w:val="4078F2"/>
          <w:lang w:eastAsia="en-IN"/>
        </w:rPr>
        <w:t>==</w:t>
      </w:r>
      <w:r w:rsidRPr="000C493A">
        <w:rPr>
          <w:color w:val="E45649"/>
          <w:lang w:eastAsia="en-IN"/>
        </w:rPr>
        <w:t xml:space="preserve"> </w:t>
      </w:r>
      <w:r w:rsidRPr="000C493A">
        <w:rPr>
          <w:color w:val="B76B01"/>
          <w:lang w:eastAsia="en-IN"/>
        </w:rPr>
        <w:t>1</w:t>
      </w:r>
    </w:p>
    <w:p w14:paraId="7EFC2D4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"Build: DEBUG\n"</w:t>
      </w:r>
      <w:r w:rsidRPr="000C493A">
        <w:rPr>
          <w:color w:val="383A42"/>
          <w:lang w:eastAsia="en-IN"/>
        </w:rPr>
        <w:t>);</w:t>
      </w:r>
    </w:p>
    <w:p w14:paraId="2B62BE9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"Optimizations: OFF\n"</w:t>
      </w:r>
      <w:r w:rsidRPr="000C493A">
        <w:rPr>
          <w:color w:val="383A42"/>
          <w:lang w:eastAsia="en-IN"/>
        </w:rPr>
        <w:t>);</w:t>
      </w:r>
    </w:p>
    <w:p w14:paraId="0637463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"Assertions: ENABLED\n"</w:t>
      </w:r>
      <w:r w:rsidRPr="000C493A">
        <w:rPr>
          <w:color w:val="383A42"/>
          <w:lang w:eastAsia="en-IN"/>
        </w:rPr>
        <w:t>);</w:t>
      </w:r>
    </w:p>
    <w:p w14:paraId="118D2970"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BUILD_CONFIG </w:t>
      </w:r>
      <w:r w:rsidRPr="000C493A">
        <w:rPr>
          <w:color w:val="4078F2"/>
          <w:lang w:eastAsia="en-IN"/>
        </w:rPr>
        <w:t>==</w:t>
      </w:r>
      <w:r w:rsidRPr="000C493A">
        <w:rPr>
          <w:color w:val="E45649"/>
          <w:lang w:eastAsia="en-IN"/>
        </w:rPr>
        <w:t xml:space="preserve"> </w:t>
      </w:r>
      <w:r w:rsidRPr="000C493A">
        <w:rPr>
          <w:color w:val="B76B01"/>
          <w:lang w:eastAsia="en-IN"/>
        </w:rPr>
        <w:t>2</w:t>
      </w:r>
    </w:p>
    <w:p w14:paraId="6F7B5A6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"Build: RELEASE\n"</w:t>
      </w:r>
      <w:r w:rsidRPr="000C493A">
        <w:rPr>
          <w:color w:val="383A42"/>
          <w:lang w:eastAsia="en-IN"/>
        </w:rPr>
        <w:t>);</w:t>
      </w:r>
    </w:p>
    <w:p w14:paraId="6A48A591"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"Optimizations: ON\n"</w:t>
      </w:r>
      <w:r w:rsidRPr="000C493A">
        <w:rPr>
          <w:color w:val="383A42"/>
          <w:lang w:eastAsia="en-IN"/>
        </w:rPr>
        <w:t>);</w:t>
      </w:r>
    </w:p>
    <w:p w14:paraId="00049EB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"Assertions: DISABLED\n"</w:t>
      </w:r>
      <w:r w:rsidRPr="000C493A">
        <w:rPr>
          <w:color w:val="383A42"/>
          <w:lang w:eastAsia="en-IN"/>
        </w:rPr>
        <w:t>);</w:t>
      </w:r>
    </w:p>
    <w:p w14:paraId="4C48BF2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BUILD_CONFIG </w:t>
      </w:r>
      <w:r w:rsidRPr="000C493A">
        <w:rPr>
          <w:color w:val="4078F2"/>
          <w:lang w:eastAsia="en-IN"/>
        </w:rPr>
        <w:t>==</w:t>
      </w:r>
      <w:r w:rsidRPr="000C493A">
        <w:rPr>
          <w:color w:val="E45649"/>
          <w:lang w:eastAsia="en-IN"/>
        </w:rPr>
        <w:t xml:space="preserve"> </w:t>
      </w:r>
      <w:r w:rsidRPr="000C493A">
        <w:rPr>
          <w:color w:val="B76B01"/>
          <w:lang w:eastAsia="en-IN"/>
        </w:rPr>
        <w:t>3</w:t>
      </w:r>
    </w:p>
    <w:p w14:paraId="1DDAD0C8"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"Build: PROFILE\n"</w:t>
      </w:r>
      <w:r w:rsidRPr="000C493A">
        <w:rPr>
          <w:color w:val="383A42"/>
          <w:lang w:eastAsia="en-IN"/>
        </w:rPr>
        <w:t>);</w:t>
      </w:r>
    </w:p>
    <w:p w14:paraId="6E88492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"Optimizations: ON\n"</w:t>
      </w:r>
      <w:r w:rsidRPr="000C493A">
        <w:rPr>
          <w:color w:val="383A42"/>
          <w:lang w:eastAsia="en-IN"/>
        </w:rPr>
        <w:t>);</w:t>
      </w:r>
    </w:p>
    <w:p w14:paraId="7D6BDF84"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"Profiling: ENABLED\n"</w:t>
      </w:r>
      <w:r w:rsidRPr="000C493A">
        <w:rPr>
          <w:color w:val="383A42"/>
          <w:lang w:eastAsia="en-IN"/>
        </w:rPr>
        <w:t>);</w:t>
      </w:r>
    </w:p>
    <w:p w14:paraId="2E6AD68C"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53B57B9F"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error</w:t>
      </w:r>
      <w:r w:rsidRPr="000C493A">
        <w:rPr>
          <w:color w:val="E45649"/>
          <w:lang w:eastAsia="en-IN"/>
        </w:rPr>
        <w:t xml:space="preserve"> </w:t>
      </w:r>
      <w:r w:rsidRPr="000C493A">
        <w:rPr>
          <w:lang w:eastAsia="en-IN"/>
        </w:rPr>
        <w:t>"Unknown BUILD_CONFIG value"</w:t>
      </w:r>
    </w:p>
    <w:p w14:paraId="74545687"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62887C17" w14:textId="77777777" w:rsidR="002E7D9C" w:rsidRPr="000C493A" w:rsidRDefault="002E7D9C" w:rsidP="00D471A5">
      <w:pPr>
        <w:pStyle w:val="Code"/>
        <w:rPr>
          <w:color w:val="383A42"/>
          <w:lang w:eastAsia="en-IN"/>
        </w:rPr>
      </w:pPr>
      <w:r w:rsidRPr="000C493A">
        <w:rPr>
          <w:color w:val="383A42"/>
          <w:lang w:eastAsia="en-IN"/>
        </w:rPr>
        <w:t xml:space="preserve">    </w:t>
      </w:r>
    </w:p>
    <w:p w14:paraId="290D72B9"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3F6DA0F" w14:textId="77777777" w:rsidR="002E7D9C" w:rsidRPr="000C493A" w:rsidRDefault="002E7D9C" w:rsidP="00D471A5">
      <w:pPr>
        <w:pStyle w:val="Code"/>
        <w:rPr>
          <w:color w:val="383A42"/>
          <w:lang w:eastAsia="en-IN"/>
        </w:rPr>
      </w:pPr>
      <w:r w:rsidRPr="000C493A">
        <w:rPr>
          <w:color w:val="383A42"/>
          <w:lang w:eastAsia="en-IN"/>
        </w:rPr>
        <w:t>}</w:t>
      </w:r>
    </w:p>
    <w:p w14:paraId="3018236D" w14:textId="77777777" w:rsidR="002E7D9C" w:rsidRPr="000C493A" w:rsidRDefault="002E7D9C" w:rsidP="00036A3A">
      <w:pPr>
        <w:pStyle w:val="Subheadddddf"/>
      </w:pPr>
      <w:r w:rsidRPr="000C493A">
        <w:t>Output:</w:t>
      </w:r>
    </w:p>
    <w:p w14:paraId="2913EC5C" w14:textId="77777777" w:rsidR="002E7D9C" w:rsidRPr="000C493A" w:rsidRDefault="002E7D9C" w:rsidP="00D471A5">
      <w:pPr>
        <w:pStyle w:val="Code"/>
        <w:rPr>
          <w:lang w:eastAsia="en-IN"/>
        </w:rPr>
      </w:pPr>
      <w:r w:rsidRPr="000C493A">
        <w:rPr>
          <w:lang w:eastAsia="en-IN"/>
        </w:rPr>
        <w:t>Application starting</w:t>
      </w:r>
    </w:p>
    <w:p w14:paraId="7C5F3E24" w14:textId="77777777" w:rsidR="002E7D9C" w:rsidRPr="000C493A" w:rsidRDefault="002E7D9C" w:rsidP="00D471A5">
      <w:pPr>
        <w:pStyle w:val="Code"/>
        <w:rPr>
          <w:lang w:eastAsia="en-IN"/>
        </w:rPr>
      </w:pPr>
      <w:r w:rsidRPr="000C493A">
        <w:rPr>
          <w:lang w:eastAsia="en-IN"/>
        </w:rPr>
        <w:t>Build: RELEASE</w:t>
      </w:r>
    </w:p>
    <w:p w14:paraId="6CDFD82C" w14:textId="77777777" w:rsidR="002E7D9C" w:rsidRPr="000C493A" w:rsidRDefault="002E7D9C" w:rsidP="00D471A5">
      <w:pPr>
        <w:pStyle w:val="Code"/>
        <w:rPr>
          <w:lang w:eastAsia="en-IN"/>
        </w:rPr>
      </w:pPr>
      <w:r w:rsidRPr="000C493A">
        <w:rPr>
          <w:lang w:eastAsia="en-IN"/>
        </w:rPr>
        <w:t>Optimizations: ON</w:t>
      </w:r>
    </w:p>
    <w:p w14:paraId="6274FBCE" w14:textId="77777777" w:rsidR="002E7D9C" w:rsidRPr="000C493A" w:rsidRDefault="002E7D9C" w:rsidP="00D471A5">
      <w:pPr>
        <w:pStyle w:val="Code"/>
        <w:rPr>
          <w:lang w:eastAsia="en-IN"/>
        </w:rPr>
      </w:pPr>
      <w:r w:rsidRPr="000C493A">
        <w:rPr>
          <w:lang w:eastAsia="en-IN"/>
        </w:rPr>
        <w:t>Assertions: DISABLED</w:t>
      </w:r>
    </w:p>
    <w:p w14:paraId="3CECF65D" w14:textId="77777777" w:rsidR="002E7D9C" w:rsidRPr="000C493A" w:rsidRDefault="002E7D9C" w:rsidP="00036A3A">
      <w:pPr>
        <w:pStyle w:val="texxtt"/>
        <w:rPr>
          <w:lang w:eastAsia="en-IN"/>
        </w:rPr>
      </w:pPr>
      <w:r w:rsidRPr="000C493A">
        <w:rPr>
          <w:lang w:eastAsia="en-IN"/>
        </w:rPr>
        <w:t>This pattern cleanly handles multiple mutually exclusive build configurations without nested conditionals.</w:t>
      </w:r>
    </w:p>
    <w:p w14:paraId="69B4102B" w14:textId="77777777" w:rsidR="002E7D9C" w:rsidRPr="000C493A" w:rsidRDefault="002E7D9C" w:rsidP="00036A3A">
      <w:pPr>
        <w:pStyle w:val="Subheadddddf"/>
      </w:pPr>
      <w:r w:rsidRPr="000C493A">
        <w:t>The #endif Directive: Closing Conditional Blocks</w:t>
      </w:r>
    </w:p>
    <w:p w14:paraId="31D151B9" w14:textId="0D14028D" w:rsidR="002E7D9C" w:rsidRPr="000C493A" w:rsidRDefault="002E7D9C" w:rsidP="00036A3A">
      <w:pPr>
        <w:pStyle w:val="texxtt"/>
        <w:rPr>
          <w:lang w:eastAsia="en-IN"/>
        </w:rPr>
      </w:pPr>
      <w:r w:rsidRPr="000C493A">
        <w:rPr>
          <w:lang w:eastAsia="en-IN"/>
        </w:rPr>
        <w:t xml:space="preserve">Every conditional compilation block </w:t>
      </w:r>
      <w:r w:rsidRPr="000C493A">
        <w:rPr>
          <w:b/>
          <w:bCs/>
          <w:lang w:eastAsia="en-IN"/>
        </w:rPr>
        <w:t>must</w:t>
      </w:r>
      <w:r w:rsidRPr="000C493A">
        <w:rPr>
          <w:lang w:eastAsia="en-IN"/>
        </w:rPr>
        <w:t xml:space="preserve"> be closed with #endif. The preprocessor maintains a stack of conditional states, and #endif pops one level off that stack:</w:t>
      </w:r>
    </w:p>
    <w:p w14:paraId="4638F242"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ifdef</w:t>
      </w:r>
      <w:r w:rsidRPr="000C493A">
        <w:rPr>
          <w:lang w:eastAsia="en-IN"/>
        </w:rPr>
        <w:t xml:space="preserve"> FEATURE_A</w:t>
      </w:r>
    </w:p>
    <w:p w14:paraId="11B2B5D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i/>
          <w:iCs/>
          <w:color w:val="A0A1A7"/>
          <w:lang w:eastAsia="en-IN"/>
        </w:rPr>
        <w:t>// Code for feature A</w:t>
      </w:r>
    </w:p>
    <w:p w14:paraId="0FF6566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lang w:eastAsia="en-IN"/>
        </w:rPr>
        <w:t>#</w:t>
      </w:r>
      <w:r w:rsidRPr="000C493A">
        <w:rPr>
          <w:color w:val="A626A4"/>
          <w:lang w:eastAsia="en-IN"/>
        </w:rPr>
        <w:t>ifdef</w:t>
      </w:r>
      <w:r w:rsidRPr="000C493A">
        <w:rPr>
          <w:lang w:eastAsia="en-IN"/>
        </w:rPr>
        <w:t xml:space="preserve"> SUB_FEATURE_A1</w:t>
      </w:r>
    </w:p>
    <w:p w14:paraId="785DF686"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i/>
          <w:iCs/>
          <w:color w:val="A0A1A7"/>
          <w:lang w:eastAsia="en-IN"/>
        </w:rPr>
        <w:t>// Nested condition for sub-feature</w:t>
      </w:r>
    </w:p>
    <w:p w14:paraId="47C76099"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lang w:eastAsia="en-IN"/>
        </w:rPr>
        <w:t>#</w:t>
      </w:r>
      <w:r w:rsidRPr="000C493A">
        <w:rPr>
          <w:color w:val="A626A4"/>
          <w:lang w:eastAsia="en-IN"/>
        </w:rPr>
        <w:t>endif</w:t>
      </w:r>
      <w:r w:rsidRPr="000C493A">
        <w:rPr>
          <w:lang w:eastAsia="en-IN"/>
        </w:rPr>
        <w:t xml:space="preserve">  </w:t>
      </w:r>
      <w:r w:rsidRPr="000C493A">
        <w:rPr>
          <w:i/>
          <w:iCs/>
          <w:color w:val="A0A1A7"/>
          <w:lang w:eastAsia="en-IN"/>
        </w:rPr>
        <w:t>// Closes SUB_FEATURE_A1</w:t>
      </w:r>
    </w:p>
    <w:p w14:paraId="46D1B967"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endif</w:t>
      </w:r>
      <w:r w:rsidRPr="000C493A">
        <w:rPr>
          <w:lang w:eastAsia="en-IN"/>
        </w:rPr>
        <w:t xml:space="preserve">  </w:t>
      </w:r>
      <w:r w:rsidRPr="000C493A">
        <w:rPr>
          <w:i/>
          <w:iCs/>
          <w:color w:val="A0A1A7"/>
          <w:lang w:eastAsia="en-IN"/>
        </w:rPr>
        <w:t>// Closes FEATURE_A</w:t>
      </w:r>
    </w:p>
    <w:p w14:paraId="76C28CDD" w14:textId="77777777" w:rsidR="002E7D9C" w:rsidRDefault="002E7D9C" w:rsidP="00036A3A">
      <w:pPr>
        <w:pStyle w:val="texxtt"/>
        <w:rPr>
          <w:lang w:eastAsia="en-IN"/>
        </w:rPr>
      </w:pPr>
      <w:r w:rsidRPr="000C493A">
        <w:rPr>
          <w:b/>
          <w:bCs/>
          <w:lang w:eastAsia="en-IN"/>
        </w:rPr>
        <w:t>Best practice:</w:t>
      </w:r>
      <w:r w:rsidRPr="000C493A">
        <w:rPr>
          <w:lang w:eastAsia="en-IN"/>
        </w:rPr>
        <w:t xml:space="preserve"> Add comments after #endif for long conditional blocks to indicate what they're closing, especially with nesting.</w:t>
      </w:r>
    </w:p>
    <w:p w14:paraId="63469FEA" w14:textId="77777777" w:rsidR="00436910" w:rsidRDefault="00436910" w:rsidP="00036A3A">
      <w:pPr>
        <w:pStyle w:val="texxtt"/>
        <w:rPr>
          <w:lang w:eastAsia="en-IN"/>
        </w:rPr>
      </w:pPr>
    </w:p>
    <w:p w14:paraId="1620F2AB" w14:textId="77777777" w:rsidR="00436910" w:rsidRPr="000C493A" w:rsidRDefault="00436910" w:rsidP="00036A3A">
      <w:pPr>
        <w:pStyle w:val="texxtt"/>
        <w:rPr>
          <w:lang w:eastAsia="en-IN"/>
        </w:rPr>
      </w:pPr>
    </w:p>
    <w:p w14:paraId="20A3026F" w14:textId="438EDB0A" w:rsidR="002E7D9C" w:rsidRPr="000C493A" w:rsidRDefault="002E7D9C" w:rsidP="00036A3A">
      <w:pPr>
        <w:pStyle w:val="Subheadddd"/>
      </w:pPr>
      <w:bookmarkStart w:id="67" w:name="_Toc212290968"/>
      <w:r w:rsidRPr="000C493A">
        <w:t>8.4 Special Purpose Directives: Advanced Preprocessor Features</w:t>
      </w:r>
      <w:bookmarkEnd w:id="67"/>
    </w:p>
    <w:p w14:paraId="28A11173" w14:textId="77777777" w:rsidR="002E7D9C" w:rsidRPr="000C493A" w:rsidRDefault="002E7D9C" w:rsidP="00036A3A">
      <w:pPr>
        <w:pStyle w:val="texxtt"/>
        <w:rPr>
          <w:lang w:eastAsia="en-IN"/>
        </w:rPr>
      </w:pPr>
      <w:r w:rsidRPr="000C493A">
        <w:rPr>
          <w:lang w:eastAsia="en-IN"/>
        </w:rPr>
        <w:t>Beyond the core directives for inclusion, macros, and conditional compilation, the C preprocessor provides several specialized directives for error handling, debugging, and compiler-specific control.</w:t>
      </w:r>
    </w:p>
    <w:p w14:paraId="46273A4D" w14:textId="77777777" w:rsidR="002E7D9C" w:rsidRPr="000C493A" w:rsidRDefault="002E7D9C" w:rsidP="00036A3A">
      <w:pPr>
        <w:pStyle w:val="Subheadddddf"/>
      </w:pPr>
      <w:r w:rsidRPr="000C493A">
        <w:t>The #error Directive: Compile-Time Assertions</w:t>
      </w:r>
    </w:p>
    <w:p w14:paraId="60309710" w14:textId="75C6C3BC" w:rsidR="002E7D9C" w:rsidRPr="000C493A" w:rsidRDefault="002E7D9C" w:rsidP="00036A3A">
      <w:pPr>
        <w:pStyle w:val="texxtt"/>
        <w:rPr>
          <w:lang w:eastAsia="en-IN"/>
        </w:rPr>
      </w:pPr>
      <w:r w:rsidRPr="000C493A">
        <w:rPr>
          <w:lang w:eastAsia="en-IN"/>
        </w:rPr>
        <w:t>The #error directive deliberately halts compilation with a specified error message:</w:t>
      </w:r>
    </w:p>
    <w:p w14:paraId="4320322E"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531E1BB" w14:textId="77777777" w:rsidR="002E7D9C" w:rsidRPr="000C493A" w:rsidRDefault="002E7D9C" w:rsidP="00D471A5">
      <w:pPr>
        <w:pStyle w:val="Code"/>
        <w:rPr>
          <w:color w:val="383A42"/>
          <w:lang w:eastAsia="en-IN"/>
        </w:rPr>
      </w:pPr>
    </w:p>
    <w:p w14:paraId="25ADA6AA" w14:textId="47BA6D3B"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ifndef</w:t>
      </w:r>
      <w:r w:rsidRPr="000C493A">
        <w:rPr>
          <w:color w:val="E45649"/>
          <w:lang w:eastAsia="en-IN"/>
        </w:rPr>
        <w:t xml:space="preserve"> VERSION</w:t>
      </w:r>
    </w:p>
    <w:p w14:paraId="11DF9889"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error</w:t>
      </w:r>
      <w:r w:rsidRPr="000C493A">
        <w:rPr>
          <w:color w:val="E45649"/>
          <w:lang w:eastAsia="en-IN"/>
        </w:rPr>
        <w:t xml:space="preserve"> </w:t>
      </w:r>
      <w:r w:rsidRPr="000C493A">
        <w:rPr>
          <w:lang w:eastAsia="en-IN"/>
        </w:rPr>
        <w:t>"VERSION must be defined. Use -DVERSION=... in compilation"</w:t>
      </w:r>
    </w:p>
    <w:p w14:paraId="49EB6BE7"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endif</w:t>
      </w:r>
    </w:p>
    <w:p w14:paraId="6797563B" w14:textId="77777777" w:rsidR="002E7D9C" w:rsidRPr="000C493A" w:rsidRDefault="002E7D9C" w:rsidP="00D471A5">
      <w:pPr>
        <w:pStyle w:val="Code"/>
        <w:rPr>
          <w:color w:val="383A42"/>
          <w:lang w:eastAsia="en-IN"/>
        </w:rPr>
      </w:pPr>
    </w:p>
    <w:p w14:paraId="33D4030E"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if</w:t>
      </w:r>
      <w:r w:rsidRPr="000C493A">
        <w:rPr>
          <w:color w:val="E45649"/>
          <w:lang w:eastAsia="en-IN"/>
        </w:rPr>
        <w:t xml:space="preserve"> VERSION </w:t>
      </w:r>
      <w:r w:rsidRPr="000C493A">
        <w:rPr>
          <w:color w:val="4078F2"/>
          <w:lang w:eastAsia="en-IN"/>
        </w:rPr>
        <w:t>&lt;</w:t>
      </w:r>
      <w:r w:rsidRPr="000C493A">
        <w:rPr>
          <w:color w:val="E45649"/>
          <w:lang w:eastAsia="en-IN"/>
        </w:rPr>
        <w:t xml:space="preserve"> </w:t>
      </w:r>
      <w:r w:rsidRPr="000C493A">
        <w:rPr>
          <w:color w:val="B76B01"/>
          <w:lang w:eastAsia="en-IN"/>
        </w:rPr>
        <w:t>2</w:t>
      </w:r>
    </w:p>
    <w:p w14:paraId="6785FFF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error</w:t>
      </w:r>
      <w:r w:rsidRPr="000C493A">
        <w:rPr>
          <w:color w:val="E45649"/>
          <w:lang w:eastAsia="en-IN"/>
        </w:rPr>
        <w:t xml:space="preserve"> </w:t>
      </w:r>
      <w:r w:rsidRPr="000C493A">
        <w:rPr>
          <w:lang w:eastAsia="en-IN"/>
        </w:rPr>
        <w:t>"This code requires VERSION 2 or higher"</w:t>
      </w:r>
    </w:p>
    <w:p w14:paraId="1AB94BF9"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endif</w:t>
      </w:r>
    </w:p>
    <w:p w14:paraId="51A44D7F" w14:textId="77777777" w:rsidR="002E7D9C" w:rsidRPr="000C493A" w:rsidRDefault="002E7D9C" w:rsidP="00D471A5">
      <w:pPr>
        <w:pStyle w:val="Code"/>
        <w:rPr>
          <w:color w:val="383A42"/>
          <w:lang w:eastAsia="en-IN"/>
        </w:rPr>
      </w:pPr>
    </w:p>
    <w:p w14:paraId="273DEA43" w14:textId="77777777" w:rsidR="002E7D9C" w:rsidRPr="000C493A" w:rsidRDefault="002E7D9C" w:rsidP="00D471A5">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D50E01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"Version %d\n"</w:t>
      </w:r>
      <w:r w:rsidRPr="000C493A">
        <w:rPr>
          <w:color w:val="383A42"/>
          <w:lang w:eastAsia="en-IN"/>
        </w:rPr>
        <w:t>, VERSION);</w:t>
      </w:r>
    </w:p>
    <w:p w14:paraId="72B26ED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253BBD9" w14:textId="77777777" w:rsidR="002E7D9C" w:rsidRPr="000C493A" w:rsidRDefault="002E7D9C" w:rsidP="00D471A5">
      <w:pPr>
        <w:pStyle w:val="Code"/>
        <w:rPr>
          <w:color w:val="383A42"/>
          <w:lang w:eastAsia="en-IN"/>
        </w:rPr>
      </w:pPr>
      <w:r w:rsidRPr="000C493A">
        <w:rPr>
          <w:color w:val="383A42"/>
          <w:lang w:eastAsia="en-IN"/>
        </w:rPr>
        <w:t>}</w:t>
      </w:r>
    </w:p>
    <w:p w14:paraId="215A4A14" w14:textId="77777777" w:rsidR="002E7D9C" w:rsidRPr="000C493A" w:rsidRDefault="002E7D9C" w:rsidP="00036A3A">
      <w:pPr>
        <w:pStyle w:val="Subheadddddf"/>
      </w:pPr>
      <w:r w:rsidRPr="000C493A">
        <w:t>Use cases:</w:t>
      </w:r>
    </w:p>
    <w:p w14:paraId="1FD8975E" w14:textId="77777777" w:rsidR="002E7D9C" w:rsidRPr="000C493A" w:rsidRDefault="002E7D9C" w:rsidP="00036A3A">
      <w:pPr>
        <w:pStyle w:val="Pointss"/>
      </w:pPr>
      <w:r w:rsidRPr="000C493A">
        <w:t>Enforcing required macro definitions</w:t>
      </w:r>
    </w:p>
    <w:p w14:paraId="5333AA2B" w14:textId="77777777" w:rsidR="002E7D9C" w:rsidRPr="000C493A" w:rsidRDefault="002E7D9C" w:rsidP="00036A3A">
      <w:pPr>
        <w:pStyle w:val="Pointss"/>
      </w:pPr>
      <w:r w:rsidRPr="000C493A">
        <w:t>Preventing compilation for unsupported configurations</w:t>
      </w:r>
    </w:p>
    <w:p w14:paraId="0014163B" w14:textId="77777777" w:rsidR="002E7D9C" w:rsidRPr="000C493A" w:rsidRDefault="002E7D9C" w:rsidP="00036A3A">
      <w:pPr>
        <w:pStyle w:val="Pointss"/>
      </w:pPr>
      <w:r w:rsidRPr="000C493A">
        <w:t>Documenting compilation requirements</w:t>
      </w:r>
    </w:p>
    <w:p w14:paraId="1DA58A69" w14:textId="77777777" w:rsidR="002E7D9C" w:rsidRPr="000C493A" w:rsidRDefault="002E7D9C" w:rsidP="00036A3A">
      <w:pPr>
        <w:pStyle w:val="Pointss"/>
      </w:pPr>
      <w:r w:rsidRPr="000C493A">
        <w:t>Catching configuration errors early</w:t>
      </w:r>
    </w:p>
    <w:p w14:paraId="72BBA1BA" w14:textId="77777777" w:rsidR="002E7D9C" w:rsidRPr="000C493A" w:rsidRDefault="002E7D9C" w:rsidP="00036A3A">
      <w:pPr>
        <w:pStyle w:val="Subheadddddf"/>
      </w:pPr>
      <w:r w:rsidRPr="000C493A">
        <w:t>Example output when VERSION undefined:</w:t>
      </w:r>
    </w:p>
    <w:p w14:paraId="23386444" w14:textId="77777777" w:rsidR="002E7D9C" w:rsidRPr="000C493A" w:rsidRDefault="002E7D9C" w:rsidP="00D471A5">
      <w:pPr>
        <w:pStyle w:val="Code"/>
        <w:rPr>
          <w:lang w:eastAsia="en-IN"/>
        </w:rPr>
      </w:pPr>
      <w:r w:rsidRPr="000C493A">
        <w:rPr>
          <w:lang w:eastAsia="en-IN"/>
        </w:rPr>
        <w:t>error: "VERSION must be defined. Use -DVERSION=... in compilation"</w:t>
      </w:r>
    </w:p>
    <w:p w14:paraId="456B5CBE" w14:textId="77777777" w:rsidR="002E7D9C" w:rsidRPr="000C493A" w:rsidRDefault="002E7D9C" w:rsidP="00D471A5">
      <w:pPr>
        <w:pStyle w:val="Code"/>
        <w:rPr>
          <w:lang w:eastAsia="en-IN"/>
        </w:rPr>
      </w:pPr>
      <w:r w:rsidRPr="000C493A">
        <w:rPr>
          <w:lang w:eastAsia="en-IN"/>
        </w:rPr>
        <w:t>compilation terminated.</w:t>
      </w:r>
    </w:p>
    <w:p w14:paraId="42D1CF46" w14:textId="77777777" w:rsidR="002E7D9C" w:rsidRPr="000C493A" w:rsidRDefault="002E7D9C" w:rsidP="00036A3A">
      <w:pPr>
        <w:pStyle w:val="Subheadddddf"/>
      </w:pPr>
      <w:r w:rsidRPr="000C493A">
        <w:t>The #pragma Directive: Compiler-Specific Instructions</w:t>
      </w:r>
    </w:p>
    <w:p w14:paraId="060979A3" w14:textId="6925D494" w:rsidR="002E7D9C" w:rsidRPr="000C493A" w:rsidRDefault="002E7D9C" w:rsidP="002E7D9C">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kern w:val="0"/>
          <w:lang w:eastAsia="en-IN"/>
          <w14:ligatures w14:val="none"/>
        </w:rPr>
        <w:t xml:space="preserve">The #pragma directive provides implementation-specific commands to the compiler. The </w:t>
      </w:r>
      <w:r w:rsidR="00D471A5" w:rsidRPr="000C493A">
        <w:rPr>
          <w:rFonts w:ascii="Amasis MT Pro" w:eastAsia="Times New Roman" w:hAnsi="Amasis MT Pro" w:cs="Times New Roman"/>
          <w:kern w:val="0"/>
          <w:lang w:eastAsia="en-IN"/>
          <w14:ligatures w14:val="none"/>
        </w:rPr>
        <w:t>behaviour</w:t>
      </w:r>
      <w:r w:rsidRPr="000C493A">
        <w:rPr>
          <w:rFonts w:ascii="Amasis MT Pro" w:eastAsia="Times New Roman" w:hAnsi="Amasis MT Pro" w:cs="Times New Roman"/>
          <w:kern w:val="0"/>
          <w:lang w:eastAsia="en-IN"/>
          <w14:ligatures w14:val="none"/>
        </w:rPr>
        <w:t xml:space="preserve"> varies by compiler, and unrecognized pragmas are typically ignored:</w:t>
      </w:r>
    </w:p>
    <w:p w14:paraId="348C2773" w14:textId="77777777" w:rsidR="002E7D9C" w:rsidRPr="000C493A" w:rsidRDefault="002E7D9C" w:rsidP="00036A3A">
      <w:pPr>
        <w:pStyle w:val="Subheadddddf"/>
      </w:pPr>
      <w:r w:rsidRPr="000C493A">
        <w:t>Common Pragma Examples:</w:t>
      </w:r>
    </w:p>
    <w:p w14:paraId="3F1449EF" w14:textId="476A4CD5" w:rsidR="002E7D9C" w:rsidRPr="000C493A" w:rsidRDefault="002E7D9C" w:rsidP="00036A3A">
      <w:pPr>
        <w:pStyle w:val="Subheadddddf"/>
      </w:pPr>
      <w:r w:rsidRPr="000C493A">
        <w:t>1. Suppress specific warnings:</w:t>
      </w:r>
    </w:p>
    <w:p w14:paraId="08653044"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w:t>
      </w:r>
      <w:r w:rsidRPr="000C493A">
        <w:rPr>
          <w:color w:val="4078F2"/>
          <w:lang w:eastAsia="en-IN"/>
        </w:rPr>
        <w:t>warning</w:t>
      </w:r>
      <w:r w:rsidRPr="000C493A">
        <w:rPr>
          <w:color w:val="383A42"/>
          <w:lang w:eastAsia="en-IN"/>
        </w:rPr>
        <w:t>(</w:t>
      </w:r>
      <w:r w:rsidRPr="000C493A">
        <w:rPr>
          <w:color w:val="E45649"/>
          <w:lang w:eastAsia="en-IN"/>
        </w:rPr>
        <w:t>disable</w:t>
      </w:r>
      <w:r w:rsidRPr="000C493A">
        <w:rPr>
          <w:color w:val="4078F2"/>
          <w:lang w:eastAsia="en-IN"/>
        </w:rPr>
        <w:t>:</w:t>
      </w:r>
      <w:r w:rsidRPr="000C493A">
        <w:rPr>
          <w:color w:val="E45649"/>
          <w:lang w:eastAsia="en-IN"/>
        </w:rPr>
        <w:t xml:space="preserve"> </w:t>
      </w:r>
      <w:r w:rsidRPr="000C493A">
        <w:rPr>
          <w:color w:val="B76B01"/>
          <w:lang w:eastAsia="en-IN"/>
        </w:rPr>
        <w:t>4996</w:t>
      </w:r>
      <w:r w:rsidRPr="000C493A">
        <w:rPr>
          <w:color w:val="383A42"/>
          <w:lang w:eastAsia="en-IN"/>
        </w:rPr>
        <w:t>)</w:t>
      </w:r>
      <w:r w:rsidRPr="000C493A">
        <w:rPr>
          <w:color w:val="E45649"/>
          <w:lang w:eastAsia="en-IN"/>
        </w:rPr>
        <w:t xml:space="preserve">  </w:t>
      </w:r>
      <w:r w:rsidRPr="000C493A">
        <w:rPr>
          <w:lang w:eastAsia="en-IN"/>
        </w:rPr>
        <w:t>// MSVC: disable deprecation warnings</w:t>
      </w:r>
    </w:p>
    <w:p w14:paraId="2CF95D66"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GCC diagnostic ignored </w:t>
      </w:r>
      <w:r w:rsidRPr="000C493A">
        <w:rPr>
          <w:color w:val="50A14F"/>
          <w:lang w:eastAsia="en-IN"/>
        </w:rPr>
        <w:t>"-Wunused-variable"</w:t>
      </w:r>
      <w:r w:rsidRPr="000C493A">
        <w:rPr>
          <w:color w:val="E45649"/>
          <w:lang w:eastAsia="en-IN"/>
        </w:rPr>
        <w:t xml:space="preserve">  </w:t>
      </w:r>
      <w:r w:rsidRPr="000C493A">
        <w:rPr>
          <w:lang w:eastAsia="en-IN"/>
        </w:rPr>
        <w:t>// GCC/Clang</w:t>
      </w:r>
    </w:p>
    <w:p w14:paraId="68E47B8A" w14:textId="26A4B547" w:rsidR="002E7D9C" w:rsidRPr="000C493A" w:rsidRDefault="002E7D9C" w:rsidP="00036A3A">
      <w:pPr>
        <w:pStyle w:val="Subheadddddf"/>
      </w:pPr>
      <w:r w:rsidRPr="000C493A">
        <w:t>2. Control structure packing:</w:t>
      </w:r>
    </w:p>
    <w:p w14:paraId="20645971"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w:t>
      </w:r>
      <w:r w:rsidRPr="000C493A">
        <w:rPr>
          <w:color w:val="4078F2"/>
          <w:lang w:eastAsia="en-IN"/>
        </w:rPr>
        <w:t>pack</w:t>
      </w:r>
      <w:r w:rsidRPr="000C493A">
        <w:rPr>
          <w:color w:val="383A42"/>
          <w:lang w:eastAsia="en-IN"/>
        </w:rPr>
        <w:t>(</w:t>
      </w:r>
      <w:r w:rsidRPr="000C493A">
        <w:rPr>
          <w:color w:val="E45649"/>
          <w:lang w:eastAsia="en-IN"/>
        </w:rPr>
        <w:t>push</w:t>
      </w:r>
      <w:r w:rsidRPr="000C493A">
        <w:rPr>
          <w:color w:val="383A42"/>
          <w:lang w:eastAsia="en-IN"/>
        </w:rPr>
        <w:t>,</w:t>
      </w:r>
      <w:r w:rsidRPr="000C493A">
        <w:rPr>
          <w:color w:val="E45649"/>
          <w:lang w:eastAsia="en-IN"/>
        </w:rPr>
        <w:t xml:space="preserve"> </w:t>
      </w:r>
      <w:r w:rsidRPr="000C493A">
        <w:rPr>
          <w:color w:val="B76B01"/>
          <w:lang w:eastAsia="en-IN"/>
        </w:rPr>
        <w:t>1</w:t>
      </w:r>
      <w:r w:rsidRPr="000C493A">
        <w:rPr>
          <w:color w:val="383A42"/>
          <w:lang w:eastAsia="en-IN"/>
        </w:rPr>
        <w:t>)</w:t>
      </w:r>
      <w:r w:rsidRPr="000C493A">
        <w:rPr>
          <w:color w:val="E45649"/>
          <w:lang w:eastAsia="en-IN"/>
        </w:rPr>
        <w:t xml:space="preserve">  </w:t>
      </w:r>
      <w:r w:rsidRPr="000C493A">
        <w:rPr>
          <w:lang w:eastAsia="en-IN"/>
        </w:rPr>
        <w:t>// Pack structures with 1-byte alignment</w:t>
      </w:r>
    </w:p>
    <w:p w14:paraId="44C804A4" w14:textId="77777777" w:rsidR="002E7D9C" w:rsidRPr="000C493A" w:rsidRDefault="002E7D9C" w:rsidP="00D471A5">
      <w:pPr>
        <w:pStyle w:val="Code"/>
        <w:rPr>
          <w:color w:val="383A42"/>
          <w:lang w:eastAsia="en-IN"/>
        </w:rPr>
      </w:pPr>
      <w:r w:rsidRPr="000C493A">
        <w:rPr>
          <w:color w:val="A626A4"/>
          <w:lang w:eastAsia="en-IN"/>
        </w:rPr>
        <w:t>struct</w:t>
      </w:r>
      <w:r w:rsidRPr="000C493A">
        <w:rPr>
          <w:color w:val="383A42"/>
          <w:lang w:eastAsia="en-IN"/>
        </w:rPr>
        <w:t xml:space="preserve"> </w:t>
      </w:r>
      <w:r w:rsidRPr="000C493A">
        <w:rPr>
          <w:color w:val="B76B01"/>
          <w:lang w:eastAsia="en-IN"/>
        </w:rPr>
        <w:t>PackedData</w:t>
      </w:r>
      <w:r w:rsidRPr="000C493A">
        <w:rPr>
          <w:color w:val="383A42"/>
          <w:lang w:eastAsia="en-IN"/>
        </w:rPr>
        <w:t xml:space="preserve"> {</w:t>
      </w:r>
    </w:p>
    <w:p w14:paraId="4866D11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w:t>
      </w:r>
    </w:p>
    <w:p w14:paraId="2B6FF3BD"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w:t>
      </w:r>
    </w:p>
    <w:p w14:paraId="00E65CBA" w14:textId="77777777" w:rsidR="002E7D9C" w:rsidRPr="000C493A" w:rsidRDefault="002E7D9C" w:rsidP="00D471A5">
      <w:pPr>
        <w:pStyle w:val="Code"/>
        <w:rPr>
          <w:color w:val="383A42"/>
          <w:lang w:eastAsia="en-IN"/>
        </w:rPr>
      </w:pPr>
      <w:r w:rsidRPr="000C493A">
        <w:rPr>
          <w:color w:val="383A42"/>
          <w:lang w:eastAsia="en-IN"/>
        </w:rPr>
        <w:t>};</w:t>
      </w:r>
    </w:p>
    <w:p w14:paraId="207FEE7D"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w:t>
      </w:r>
      <w:r w:rsidRPr="000C493A">
        <w:rPr>
          <w:color w:val="4078F2"/>
          <w:lang w:eastAsia="en-IN"/>
        </w:rPr>
        <w:t>pack</w:t>
      </w:r>
      <w:r w:rsidRPr="000C493A">
        <w:rPr>
          <w:color w:val="383A42"/>
          <w:lang w:eastAsia="en-IN"/>
        </w:rPr>
        <w:t>(</w:t>
      </w:r>
      <w:r w:rsidRPr="000C493A">
        <w:rPr>
          <w:color w:val="E45649"/>
          <w:lang w:eastAsia="en-IN"/>
        </w:rPr>
        <w:t>pop</w:t>
      </w:r>
      <w:r w:rsidRPr="000C493A">
        <w:rPr>
          <w:color w:val="383A42"/>
          <w:lang w:eastAsia="en-IN"/>
        </w:rPr>
        <w:t>)</w:t>
      </w:r>
      <w:r w:rsidRPr="000C493A">
        <w:rPr>
          <w:color w:val="E45649"/>
          <w:lang w:eastAsia="en-IN"/>
        </w:rPr>
        <w:t xml:space="preserve">  </w:t>
      </w:r>
      <w:r w:rsidRPr="000C493A">
        <w:rPr>
          <w:lang w:eastAsia="en-IN"/>
        </w:rPr>
        <w:t>// Restore previous packing</w:t>
      </w:r>
    </w:p>
    <w:p w14:paraId="2CCA4AF6" w14:textId="655AE12D" w:rsidR="002E7D9C" w:rsidRPr="000C493A" w:rsidRDefault="002E7D9C" w:rsidP="00036A3A">
      <w:pPr>
        <w:pStyle w:val="Subheadddddf"/>
      </w:pPr>
      <w:r w:rsidRPr="000C493A">
        <w:t>3. Once-only header (alternative to header guards):</w:t>
      </w:r>
    </w:p>
    <w:p w14:paraId="67AA9622"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once  </w:t>
      </w:r>
      <w:r w:rsidRPr="000C493A">
        <w:rPr>
          <w:lang w:eastAsia="en-IN"/>
        </w:rPr>
        <w:t>// Widely supported non-standard pragma</w:t>
      </w:r>
    </w:p>
    <w:p w14:paraId="164E7D3B" w14:textId="77777777" w:rsidR="002E7D9C" w:rsidRPr="000C493A" w:rsidRDefault="002E7D9C" w:rsidP="00D471A5">
      <w:pPr>
        <w:pStyle w:val="Code"/>
        <w:rPr>
          <w:color w:val="383A42"/>
          <w:lang w:eastAsia="en-IN"/>
        </w:rPr>
      </w:pPr>
      <w:r w:rsidRPr="000C493A">
        <w:rPr>
          <w:lang w:eastAsia="en-IN"/>
        </w:rPr>
        <w:t>// Header contents</w:t>
      </w:r>
    </w:p>
    <w:p w14:paraId="5FA9C952" w14:textId="25F13B58" w:rsidR="002E7D9C" w:rsidRPr="000C493A" w:rsidRDefault="002E7D9C" w:rsidP="00036A3A">
      <w:pPr>
        <w:pStyle w:val="Subheadddddf"/>
      </w:pPr>
      <w:r w:rsidRPr="000C493A">
        <w:t>4. Optimization hints:</w:t>
      </w:r>
    </w:p>
    <w:p w14:paraId="0F9D37D8"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pragma</w:t>
      </w:r>
      <w:r w:rsidRPr="000C493A">
        <w:rPr>
          <w:color w:val="E45649"/>
          <w:lang w:eastAsia="en-IN"/>
        </w:rPr>
        <w:t xml:space="preserve"> GCC </w:t>
      </w:r>
      <w:r w:rsidRPr="000C493A">
        <w:rPr>
          <w:color w:val="4078F2"/>
          <w:lang w:eastAsia="en-IN"/>
        </w:rPr>
        <w:t>optimize</w:t>
      </w:r>
      <w:r w:rsidRPr="000C493A">
        <w:rPr>
          <w:color w:val="383A42"/>
          <w:lang w:eastAsia="en-IN"/>
        </w:rPr>
        <w:t>(</w:t>
      </w:r>
      <w:r w:rsidRPr="000C493A">
        <w:rPr>
          <w:color w:val="50A14F"/>
          <w:lang w:eastAsia="en-IN"/>
        </w:rPr>
        <w:t>"O3"</w:t>
      </w:r>
      <w:r w:rsidRPr="000C493A">
        <w:rPr>
          <w:color w:val="383A42"/>
          <w:lang w:eastAsia="en-IN"/>
        </w:rPr>
        <w:t>)</w:t>
      </w:r>
      <w:r w:rsidRPr="000C493A">
        <w:rPr>
          <w:color w:val="E45649"/>
          <w:lang w:eastAsia="en-IN"/>
        </w:rPr>
        <w:t xml:space="preserve">  </w:t>
      </w:r>
      <w:r w:rsidRPr="000C493A">
        <w:rPr>
          <w:lang w:eastAsia="en-IN"/>
        </w:rPr>
        <w:t>// GCC: optimize following code at level 3</w:t>
      </w:r>
    </w:p>
    <w:p w14:paraId="062D4818" w14:textId="6E9A66E3" w:rsidR="002E7D9C" w:rsidRPr="000C493A" w:rsidRDefault="002E7D9C" w:rsidP="00036A3A">
      <w:pPr>
        <w:pStyle w:val="texxtt"/>
        <w:rPr>
          <w:lang w:eastAsia="en-IN"/>
        </w:rPr>
      </w:pPr>
      <w:r w:rsidRPr="000C493A">
        <w:rPr>
          <w:b/>
          <w:bCs/>
          <w:lang w:eastAsia="en-IN"/>
        </w:rPr>
        <w:t>Best practice:</w:t>
      </w:r>
      <w:r w:rsidRPr="000C493A">
        <w:rPr>
          <w:lang w:eastAsia="en-IN"/>
        </w:rPr>
        <w:t xml:space="preserve"> Document any pragmas used and provide fallbacks for compilers that don't support them:</w:t>
      </w:r>
    </w:p>
    <w:p w14:paraId="123367E9"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ifdef</w:t>
      </w:r>
      <w:r w:rsidRPr="000C493A">
        <w:rPr>
          <w:lang w:eastAsia="en-IN"/>
        </w:rPr>
        <w:t xml:space="preserve"> _MSC_VER</w:t>
      </w:r>
    </w:p>
    <w:p w14:paraId="5926090B"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lang w:eastAsia="en-IN"/>
        </w:rPr>
        <w:t>#</w:t>
      </w:r>
      <w:r w:rsidRPr="000C493A">
        <w:rPr>
          <w:color w:val="A626A4"/>
          <w:lang w:eastAsia="en-IN"/>
        </w:rPr>
        <w:t>pragma</w:t>
      </w:r>
      <w:r w:rsidRPr="000C493A">
        <w:rPr>
          <w:lang w:eastAsia="en-IN"/>
        </w:rPr>
        <w:t xml:space="preserve"> </w:t>
      </w:r>
      <w:r w:rsidRPr="000C493A">
        <w:rPr>
          <w:color w:val="4078F2"/>
          <w:lang w:eastAsia="en-IN"/>
        </w:rPr>
        <w:t>warning</w:t>
      </w:r>
      <w:r w:rsidRPr="000C493A">
        <w:rPr>
          <w:color w:val="383A42"/>
          <w:lang w:eastAsia="en-IN"/>
        </w:rPr>
        <w:t>(</w:t>
      </w:r>
      <w:r w:rsidRPr="000C493A">
        <w:rPr>
          <w:lang w:eastAsia="en-IN"/>
        </w:rPr>
        <w:t>disable</w:t>
      </w:r>
      <w:r w:rsidRPr="000C493A">
        <w:rPr>
          <w:color w:val="4078F2"/>
          <w:lang w:eastAsia="en-IN"/>
        </w:rPr>
        <w:t>:</w:t>
      </w:r>
      <w:r w:rsidRPr="000C493A">
        <w:rPr>
          <w:lang w:eastAsia="en-IN"/>
        </w:rPr>
        <w:t xml:space="preserve"> </w:t>
      </w:r>
      <w:r w:rsidRPr="000C493A">
        <w:rPr>
          <w:color w:val="B76B01"/>
          <w:lang w:eastAsia="en-IN"/>
        </w:rPr>
        <w:t>4996</w:t>
      </w:r>
      <w:r w:rsidRPr="000C493A">
        <w:rPr>
          <w:color w:val="383A42"/>
          <w:lang w:eastAsia="en-IN"/>
        </w:rPr>
        <w:t>)</w:t>
      </w:r>
    </w:p>
    <w:p w14:paraId="2335DC11"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elif</w:t>
      </w:r>
      <w:r w:rsidRPr="000C493A">
        <w:rPr>
          <w:lang w:eastAsia="en-IN"/>
        </w:rPr>
        <w:t xml:space="preserve"> </w:t>
      </w:r>
      <w:r w:rsidRPr="000C493A">
        <w:rPr>
          <w:color w:val="4078F2"/>
          <w:lang w:eastAsia="en-IN"/>
        </w:rPr>
        <w:t>defined</w:t>
      </w:r>
      <w:r w:rsidRPr="000C493A">
        <w:rPr>
          <w:color w:val="383A42"/>
          <w:lang w:eastAsia="en-IN"/>
        </w:rPr>
        <w:t>(</w:t>
      </w:r>
      <w:r w:rsidRPr="000C493A">
        <w:rPr>
          <w:lang w:eastAsia="en-IN"/>
        </w:rPr>
        <w:t>__GNUC__</w:t>
      </w:r>
      <w:r w:rsidRPr="000C493A">
        <w:rPr>
          <w:color w:val="383A42"/>
          <w:lang w:eastAsia="en-IN"/>
        </w:rPr>
        <w:t>)</w:t>
      </w:r>
    </w:p>
    <w:p w14:paraId="64482F52"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lang w:eastAsia="en-IN"/>
        </w:rPr>
        <w:t>#</w:t>
      </w:r>
      <w:r w:rsidRPr="000C493A">
        <w:rPr>
          <w:color w:val="A626A4"/>
          <w:lang w:eastAsia="en-IN"/>
        </w:rPr>
        <w:t>pragma</w:t>
      </w:r>
      <w:r w:rsidRPr="000C493A">
        <w:rPr>
          <w:lang w:eastAsia="en-IN"/>
        </w:rPr>
        <w:t xml:space="preserve"> GCC diagnostic ignored </w:t>
      </w:r>
      <w:r w:rsidRPr="000C493A">
        <w:rPr>
          <w:color w:val="50A14F"/>
          <w:lang w:eastAsia="en-IN"/>
        </w:rPr>
        <w:t>"-Wdeprecated-declarations"</w:t>
      </w:r>
    </w:p>
    <w:p w14:paraId="404C5101"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endif</w:t>
      </w:r>
    </w:p>
    <w:p w14:paraId="4627F519" w14:textId="783EDD4F" w:rsidR="002E7D9C" w:rsidRPr="000C493A" w:rsidRDefault="002E7D9C" w:rsidP="00036A3A">
      <w:pPr>
        <w:pStyle w:val="Subheadddd"/>
      </w:pPr>
      <w:bookmarkStart w:id="68" w:name="_Toc212290969"/>
      <w:r w:rsidRPr="000C493A">
        <w:t>8.5 Best Practices for Preprocessor Usage</w:t>
      </w:r>
      <w:bookmarkEnd w:id="68"/>
    </w:p>
    <w:p w14:paraId="05F28BC3" w14:textId="77777777" w:rsidR="002E7D9C" w:rsidRPr="000C493A" w:rsidRDefault="002E7D9C" w:rsidP="00036A3A">
      <w:pPr>
        <w:pStyle w:val="texxtt"/>
        <w:rPr>
          <w:lang w:eastAsia="en-IN"/>
        </w:rPr>
      </w:pPr>
      <w:r w:rsidRPr="000C493A">
        <w:rPr>
          <w:lang w:eastAsia="en-IN"/>
        </w:rPr>
        <w:t>Understanding the mechanics of preprocessor directives is only part of effective usage. Following established best practices ensures your code remains maintainable, portable, and comprehensible.</w:t>
      </w:r>
    </w:p>
    <w:p w14:paraId="44E87CD9" w14:textId="77777777" w:rsidR="002E7D9C" w:rsidRPr="000C493A" w:rsidRDefault="002E7D9C" w:rsidP="00036A3A">
      <w:pPr>
        <w:pStyle w:val="Subheadddddf"/>
      </w:pPr>
      <w:r w:rsidRPr="000C493A">
        <w:t>Macro Naming Conventions</w:t>
      </w:r>
    </w:p>
    <w:p w14:paraId="7A5766E2" w14:textId="28FE6929" w:rsidR="002E7D9C" w:rsidRPr="000C493A" w:rsidRDefault="002E7D9C" w:rsidP="00036A3A">
      <w:pPr>
        <w:pStyle w:val="texxtt"/>
      </w:pPr>
      <w:r w:rsidRPr="000C493A">
        <w:rPr>
          <w:b/>
          <w:bCs/>
        </w:rPr>
        <w:t>Use UPPERCASE for macro names:</w:t>
      </w:r>
      <w:r w:rsidRPr="000C493A">
        <w:t xml:space="preserve"> This visual distinction helps readers immediately identify preprocessor symbols:</w:t>
      </w:r>
    </w:p>
    <w:p w14:paraId="0612EBA2"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MAX_SIZE </w:t>
      </w:r>
      <w:r w:rsidRPr="000C493A">
        <w:rPr>
          <w:color w:val="B76B01"/>
          <w:lang w:eastAsia="en-IN"/>
        </w:rPr>
        <w:t>100</w:t>
      </w:r>
      <w:r w:rsidRPr="000C493A">
        <w:rPr>
          <w:color w:val="E45649"/>
          <w:lang w:eastAsia="en-IN"/>
        </w:rPr>
        <w:t xml:space="preserve">        </w:t>
      </w:r>
      <w:r w:rsidRPr="000C493A">
        <w:rPr>
          <w:i/>
          <w:iCs/>
          <w:lang w:eastAsia="en-IN"/>
        </w:rPr>
        <w:t>// Good - clearly a macro</w:t>
      </w:r>
    </w:p>
    <w:p w14:paraId="1EE65F53"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calculate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 xml:space="preserve">    </w:t>
      </w:r>
      <w:r w:rsidRPr="000C493A">
        <w:rPr>
          <w:i/>
          <w:iCs/>
          <w:lang w:eastAsia="en-IN"/>
        </w:rPr>
        <w:t>// Poor - looks like function</w:t>
      </w:r>
    </w:p>
    <w:p w14:paraId="06E3B2D8"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CALCULATE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 xml:space="preserve">    </w:t>
      </w:r>
      <w:r w:rsidRPr="000C493A">
        <w:rPr>
          <w:i/>
          <w:iCs/>
          <w:lang w:eastAsia="en-IN"/>
        </w:rPr>
        <w:t>// Good - clearly a macro</w:t>
      </w:r>
    </w:p>
    <w:p w14:paraId="7E8BAA75" w14:textId="05730BD4" w:rsidR="002E7D9C" w:rsidRPr="000C493A" w:rsidRDefault="002E7D9C" w:rsidP="00036A3A">
      <w:pPr>
        <w:pStyle w:val="texxtt"/>
        <w:rPr>
          <w:lang w:eastAsia="en-IN"/>
        </w:rPr>
      </w:pPr>
      <w:r w:rsidRPr="000C493A">
        <w:rPr>
          <w:b/>
          <w:bCs/>
          <w:lang w:eastAsia="en-IN"/>
        </w:rPr>
        <w:t>Prefix related macros:</w:t>
      </w:r>
      <w:r w:rsidRPr="000C493A">
        <w:rPr>
          <w:lang w:eastAsia="en-IN"/>
        </w:rPr>
        <w:t xml:space="preserve"> Group related definitions with common prefixes:</w:t>
      </w:r>
    </w:p>
    <w:p w14:paraId="4F1755CC"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HTTP_STATUS_OK </w:t>
      </w:r>
      <w:r w:rsidRPr="000C493A">
        <w:rPr>
          <w:color w:val="B76B01"/>
          <w:lang w:eastAsia="en-IN"/>
        </w:rPr>
        <w:t>200</w:t>
      </w:r>
    </w:p>
    <w:p w14:paraId="4D43405C"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HTTP_STATUS_NOT_FOUND </w:t>
      </w:r>
      <w:r w:rsidRPr="000C493A">
        <w:rPr>
          <w:color w:val="B76B01"/>
          <w:lang w:eastAsia="en-IN"/>
        </w:rPr>
        <w:t>404</w:t>
      </w:r>
    </w:p>
    <w:p w14:paraId="2808EDAD"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HTTP_STATUS_SERVER_ERROR </w:t>
      </w:r>
      <w:r w:rsidRPr="000C493A">
        <w:rPr>
          <w:color w:val="B76B01"/>
          <w:lang w:eastAsia="en-IN"/>
        </w:rPr>
        <w:t>500</w:t>
      </w:r>
    </w:p>
    <w:p w14:paraId="7992E108" w14:textId="77777777" w:rsidR="002E7D9C" w:rsidRPr="000C493A" w:rsidRDefault="002E7D9C" w:rsidP="00D471A5">
      <w:pPr>
        <w:pStyle w:val="Code"/>
        <w:rPr>
          <w:color w:val="383A42"/>
          <w:lang w:eastAsia="en-IN"/>
        </w:rPr>
      </w:pPr>
    </w:p>
    <w:p w14:paraId="12CFF249"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CONFIG_BUFFER_SIZE </w:t>
      </w:r>
      <w:r w:rsidRPr="000C493A">
        <w:rPr>
          <w:color w:val="B76B01"/>
          <w:lang w:eastAsia="en-IN"/>
        </w:rPr>
        <w:t>1024</w:t>
      </w:r>
    </w:p>
    <w:p w14:paraId="4E8E9018"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CONFIG_TIMEOUT </w:t>
      </w:r>
      <w:r w:rsidRPr="000C493A">
        <w:rPr>
          <w:color w:val="B76B01"/>
          <w:lang w:eastAsia="en-IN"/>
        </w:rPr>
        <w:t>30</w:t>
      </w:r>
    </w:p>
    <w:p w14:paraId="4E3ABDB0" w14:textId="77777777" w:rsidR="002E7D9C" w:rsidRPr="000C493A" w:rsidRDefault="002E7D9C" w:rsidP="00D471A5">
      <w:pPr>
        <w:pStyle w:val="Code"/>
        <w:rPr>
          <w:color w:val="383A42"/>
          <w:lang w:eastAsia="en-IN"/>
        </w:rPr>
      </w:pPr>
      <w:r w:rsidRPr="000C493A">
        <w:rPr>
          <w:lang w:eastAsia="en-IN"/>
        </w:rPr>
        <w:t>#</w:t>
      </w:r>
      <w:r w:rsidRPr="000C493A">
        <w:rPr>
          <w:color w:val="A626A4"/>
          <w:lang w:eastAsia="en-IN"/>
        </w:rPr>
        <w:t>define</w:t>
      </w:r>
      <w:r w:rsidRPr="000C493A">
        <w:rPr>
          <w:lang w:eastAsia="en-IN"/>
        </w:rPr>
        <w:t xml:space="preserve"> CONFIG_MAX_RETRIES </w:t>
      </w:r>
      <w:r w:rsidRPr="000C493A">
        <w:rPr>
          <w:color w:val="B76B01"/>
          <w:lang w:eastAsia="en-IN"/>
        </w:rPr>
        <w:t>3</w:t>
      </w:r>
    </w:p>
    <w:p w14:paraId="3E8BE207" w14:textId="77777777" w:rsidR="002E7D9C" w:rsidRPr="000C493A" w:rsidRDefault="002E7D9C" w:rsidP="00036A3A">
      <w:pPr>
        <w:pStyle w:val="Subheadddddf"/>
      </w:pPr>
      <w:r w:rsidRPr="000C493A">
        <w:t>Avoiding Common Macro Pitfalls</w:t>
      </w:r>
    </w:p>
    <w:p w14:paraId="7ECF6336" w14:textId="0A880937" w:rsidR="002E7D9C" w:rsidRPr="000C493A" w:rsidRDefault="002E7D9C" w:rsidP="00036A3A">
      <w:pPr>
        <w:pStyle w:val="Subheadddddf"/>
      </w:pPr>
      <w:r w:rsidRPr="000C493A">
        <w:t>Always parenthesize macro parameters:</w:t>
      </w:r>
    </w:p>
    <w:p w14:paraId="751DFF75" w14:textId="77777777" w:rsidR="002E7D9C" w:rsidRPr="000C493A" w:rsidRDefault="002E7D9C" w:rsidP="00D471A5">
      <w:pPr>
        <w:pStyle w:val="Code"/>
        <w:rPr>
          <w:color w:val="383A42"/>
          <w:lang w:eastAsia="en-IN"/>
        </w:rPr>
      </w:pPr>
      <w:r w:rsidRPr="000C493A">
        <w:rPr>
          <w:lang w:eastAsia="en-IN"/>
        </w:rPr>
        <w:t>// WRONG</w:t>
      </w:r>
    </w:p>
    <w:p w14:paraId="1ADE1AA0"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x </w:t>
      </w:r>
      <w:r w:rsidRPr="000C493A">
        <w:rPr>
          <w:color w:val="4078F2"/>
          <w:lang w:eastAsia="en-IN"/>
        </w:rPr>
        <w:t>*</w:t>
      </w:r>
      <w:r w:rsidRPr="000C493A">
        <w:rPr>
          <w:color w:val="E45649"/>
          <w:lang w:eastAsia="en-IN"/>
        </w:rPr>
        <w:t xml:space="preserve"> x</w:t>
      </w:r>
    </w:p>
    <w:p w14:paraId="55B02DFC" w14:textId="77777777" w:rsidR="002E7D9C" w:rsidRPr="000C493A" w:rsidRDefault="002E7D9C" w:rsidP="00D471A5">
      <w:pPr>
        <w:pStyle w:val="Code"/>
        <w:rPr>
          <w:color w:val="383A42"/>
          <w:lang w:eastAsia="en-IN"/>
        </w:rPr>
      </w:pPr>
    </w:p>
    <w:p w14:paraId="62E10FC9" w14:textId="77777777" w:rsidR="002E7D9C" w:rsidRPr="000C493A" w:rsidRDefault="002E7D9C" w:rsidP="00D471A5">
      <w:pPr>
        <w:pStyle w:val="Code"/>
        <w:rPr>
          <w:color w:val="383A42"/>
          <w:lang w:eastAsia="en-IN"/>
        </w:rPr>
      </w:pPr>
      <w:r w:rsidRPr="000C493A">
        <w:rPr>
          <w:lang w:eastAsia="en-IN"/>
        </w:rPr>
        <w:t>// RIGHT</w:t>
      </w:r>
    </w:p>
    <w:p w14:paraId="6F2779CB" w14:textId="77777777" w:rsidR="002E7D9C" w:rsidRPr="000C493A" w:rsidRDefault="002E7D9C" w:rsidP="00D471A5">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1AB69846" w14:textId="6EAC1CD6" w:rsidR="002E7D9C" w:rsidRPr="000C493A" w:rsidRDefault="002E7D9C" w:rsidP="00036A3A">
      <w:pPr>
        <w:pStyle w:val="Subheadddddf"/>
      </w:pPr>
      <w:r w:rsidRPr="000C493A">
        <w:t>Beware of side effects with multiple evaluation:</w:t>
      </w:r>
    </w:p>
    <w:p w14:paraId="69FC7C9C" w14:textId="77777777" w:rsidR="002E7D9C" w:rsidRPr="000C493A" w:rsidRDefault="002E7D9C" w:rsidP="00D471A5">
      <w:pPr>
        <w:pStyle w:val="Code"/>
        <w:rPr>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lang w:eastAsia="en-IN"/>
        </w:rPr>
        <w:t>(</w:t>
      </w:r>
      <w:r w:rsidRPr="000C493A">
        <w:rPr>
          <w:color w:val="E45649"/>
          <w:lang w:eastAsia="en-IN"/>
        </w:rPr>
        <w:t>x</w:t>
      </w:r>
      <w:r w:rsidRPr="000C493A">
        <w:rPr>
          <w:lang w:eastAsia="en-IN"/>
        </w:rPr>
        <w:t>))</w:t>
      </w:r>
    </w:p>
    <w:p w14:paraId="16455BF1" w14:textId="77777777" w:rsidR="002E7D9C" w:rsidRPr="000C493A" w:rsidRDefault="002E7D9C" w:rsidP="00D471A5">
      <w:pPr>
        <w:pStyle w:val="Code"/>
        <w:rPr>
          <w:lang w:eastAsia="en-IN"/>
        </w:rPr>
      </w:pPr>
    </w:p>
    <w:p w14:paraId="7DE4FC45" w14:textId="77777777" w:rsidR="002E7D9C" w:rsidRPr="000C493A" w:rsidRDefault="002E7D9C" w:rsidP="00D471A5">
      <w:pPr>
        <w:pStyle w:val="Code"/>
        <w:rPr>
          <w:lang w:eastAsia="en-IN"/>
        </w:rPr>
      </w:pP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5</w:t>
      </w:r>
      <w:r w:rsidRPr="000C493A">
        <w:rPr>
          <w:lang w:eastAsia="en-IN"/>
        </w:rPr>
        <w:t>;</w:t>
      </w:r>
    </w:p>
    <w:p w14:paraId="54AEED75" w14:textId="77777777" w:rsidR="002E7D9C" w:rsidRPr="000C493A" w:rsidRDefault="002E7D9C" w:rsidP="00D471A5">
      <w:pPr>
        <w:pStyle w:val="Code"/>
        <w:rPr>
          <w:lang w:eastAsia="en-IN"/>
        </w:rPr>
      </w:pPr>
      <w:r w:rsidRPr="000C493A">
        <w:rPr>
          <w:color w:val="A626A4"/>
          <w:lang w:eastAsia="en-IN"/>
        </w:rPr>
        <w:t>int</w:t>
      </w:r>
      <w:r w:rsidRPr="000C493A">
        <w:rPr>
          <w:lang w:eastAsia="en-IN"/>
        </w:rPr>
        <w:t xml:space="preserve"> result </w:t>
      </w:r>
      <w:r w:rsidRPr="000C493A">
        <w:rPr>
          <w:color w:val="4078F2"/>
          <w:lang w:eastAsia="en-IN"/>
        </w:rPr>
        <w:t>=</w:t>
      </w:r>
      <w:r w:rsidRPr="000C493A">
        <w:rPr>
          <w:lang w:eastAsia="en-IN"/>
        </w:rPr>
        <w:t xml:space="preserve"> </w:t>
      </w:r>
      <w:r w:rsidRPr="000C493A">
        <w:rPr>
          <w:color w:val="4078F2"/>
          <w:lang w:eastAsia="en-IN"/>
        </w:rPr>
        <w:t>SQUARE</w:t>
      </w:r>
      <w:r w:rsidRPr="000C493A">
        <w:rPr>
          <w:lang w:eastAsia="en-IN"/>
        </w:rPr>
        <w:t>(i</w:t>
      </w:r>
      <w:r w:rsidRPr="000C493A">
        <w:rPr>
          <w:color w:val="4078F2"/>
          <w:lang w:eastAsia="en-IN"/>
        </w:rPr>
        <w:t>++</w:t>
      </w:r>
      <w:r w:rsidRPr="000C493A">
        <w:rPr>
          <w:lang w:eastAsia="en-IN"/>
        </w:rPr>
        <w:t xml:space="preserve">);  </w:t>
      </w:r>
      <w:r w:rsidRPr="000C493A">
        <w:rPr>
          <w:i/>
          <w:iCs/>
          <w:color w:val="A0A1A7"/>
          <w:lang w:eastAsia="en-IN"/>
        </w:rPr>
        <w:t>// WRONG: i incremented twice!</w:t>
      </w:r>
    </w:p>
    <w:p w14:paraId="55D88E39" w14:textId="77777777" w:rsidR="002E7D9C" w:rsidRPr="000C493A" w:rsidRDefault="002E7D9C" w:rsidP="00D471A5">
      <w:pPr>
        <w:pStyle w:val="Code"/>
        <w:rPr>
          <w:lang w:eastAsia="en-IN"/>
        </w:rPr>
      </w:pPr>
    </w:p>
    <w:p w14:paraId="6FD5100C" w14:textId="77777777" w:rsidR="002E7D9C" w:rsidRPr="000C493A" w:rsidRDefault="002E7D9C" w:rsidP="00D471A5">
      <w:pPr>
        <w:pStyle w:val="Code"/>
        <w:rPr>
          <w:lang w:eastAsia="en-IN"/>
        </w:rPr>
      </w:pPr>
      <w:r w:rsidRPr="000C493A">
        <w:rPr>
          <w:i/>
          <w:iCs/>
          <w:color w:val="A0A1A7"/>
          <w:lang w:eastAsia="en-IN"/>
        </w:rPr>
        <w:t>// Better: use inline functions for complex operations</w:t>
      </w:r>
    </w:p>
    <w:p w14:paraId="5BD5996A" w14:textId="77777777" w:rsidR="002E7D9C" w:rsidRPr="000C493A" w:rsidRDefault="002E7D9C" w:rsidP="00D471A5">
      <w:pPr>
        <w:pStyle w:val="Code"/>
        <w:rPr>
          <w:lang w:eastAsia="en-IN"/>
        </w:rPr>
      </w:pPr>
      <w:r w:rsidRPr="000C493A">
        <w:rPr>
          <w:color w:val="A626A4"/>
          <w:lang w:eastAsia="en-IN"/>
        </w:rPr>
        <w:t>static</w:t>
      </w:r>
      <w:r w:rsidRPr="000C493A">
        <w:rPr>
          <w:lang w:eastAsia="en-IN"/>
        </w:rPr>
        <w:t xml:space="preserve"> </w:t>
      </w:r>
      <w:r w:rsidRPr="000C493A">
        <w:rPr>
          <w:color w:val="A626A4"/>
          <w:lang w:eastAsia="en-IN"/>
        </w:rPr>
        <w:t>inline</w:t>
      </w:r>
      <w:r w:rsidRPr="000C493A">
        <w:rPr>
          <w:lang w:eastAsia="en-IN"/>
        </w:rPr>
        <w:t xml:space="preserve"> </w:t>
      </w:r>
      <w:r w:rsidRPr="000C493A">
        <w:rPr>
          <w:color w:val="A626A4"/>
          <w:lang w:eastAsia="en-IN"/>
        </w:rPr>
        <w:t>int</w:t>
      </w:r>
      <w:r w:rsidRPr="000C493A">
        <w:rPr>
          <w:lang w:eastAsia="en-IN"/>
        </w:rPr>
        <w:t xml:space="preserve"> </w:t>
      </w:r>
      <w:r w:rsidRPr="000C493A">
        <w:rPr>
          <w:color w:val="4078F2"/>
          <w:lang w:eastAsia="en-IN"/>
        </w:rPr>
        <w:t>square</w:t>
      </w:r>
      <w:r w:rsidRPr="000C493A">
        <w:rPr>
          <w:lang w:eastAsia="en-IN"/>
        </w:rPr>
        <w:t>(</w:t>
      </w:r>
      <w:r w:rsidRPr="000C493A">
        <w:rPr>
          <w:color w:val="A626A4"/>
          <w:lang w:eastAsia="en-IN"/>
        </w:rPr>
        <w:t>int</w:t>
      </w:r>
      <w:r w:rsidRPr="000C493A">
        <w:rPr>
          <w:lang w:eastAsia="en-IN"/>
        </w:rPr>
        <w:t xml:space="preserve"> x) {</w:t>
      </w:r>
    </w:p>
    <w:p w14:paraId="2C6B577E" w14:textId="77777777" w:rsidR="002E7D9C" w:rsidRPr="000C493A" w:rsidRDefault="002E7D9C" w:rsidP="00D471A5">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x </w:t>
      </w:r>
      <w:r w:rsidRPr="000C493A">
        <w:rPr>
          <w:color w:val="4078F2"/>
          <w:lang w:eastAsia="en-IN"/>
        </w:rPr>
        <w:t>*</w:t>
      </w:r>
      <w:r w:rsidRPr="000C493A">
        <w:rPr>
          <w:lang w:eastAsia="en-IN"/>
        </w:rPr>
        <w:t xml:space="preserve"> x;</w:t>
      </w:r>
    </w:p>
    <w:p w14:paraId="2D084A67" w14:textId="77777777" w:rsidR="002E7D9C" w:rsidRPr="000C493A" w:rsidRDefault="002E7D9C" w:rsidP="00D471A5">
      <w:pPr>
        <w:pStyle w:val="Code"/>
        <w:rPr>
          <w:lang w:eastAsia="en-IN"/>
        </w:rPr>
      </w:pPr>
      <w:r w:rsidRPr="000C493A">
        <w:rPr>
          <w:lang w:eastAsia="en-IN"/>
        </w:rPr>
        <w:t>}</w:t>
      </w:r>
    </w:p>
    <w:p w14:paraId="321B0BCA" w14:textId="77777777" w:rsidR="002E7D9C" w:rsidRPr="000C493A" w:rsidRDefault="002E7D9C" w:rsidP="00D471A5">
      <w:pPr>
        <w:pStyle w:val="Code"/>
        <w:rPr>
          <w:lang w:eastAsia="en-IN"/>
        </w:rPr>
      </w:pPr>
    </w:p>
    <w:p w14:paraId="52A00AF7" w14:textId="77777777" w:rsidR="002E7D9C" w:rsidRPr="000C493A" w:rsidRDefault="002E7D9C" w:rsidP="00D471A5">
      <w:pPr>
        <w:pStyle w:val="Code"/>
        <w:rPr>
          <w:lang w:eastAsia="en-IN"/>
        </w:rPr>
      </w:pPr>
      <w:r w:rsidRPr="000C493A">
        <w:rPr>
          <w:color w:val="A626A4"/>
          <w:lang w:eastAsia="en-IN"/>
        </w:rPr>
        <w:t>int</w:t>
      </w:r>
      <w:r w:rsidRPr="000C493A">
        <w:rPr>
          <w:lang w:eastAsia="en-IN"/>
        </w:rPr>
        <w:t xml:space="preserve"> result </w:t>
      </w:r>
      <w:r w:rsidRPr="000C493A">
        <w:rPr>
          <w:color w:val="4078F2"/>
          <w:lang w:eastAsia="en-IN"/>
        </w:rPr>
        <w:t>=</w:t>
      </w:r>
      <w:r w:rsidRPr="000C493A">
        <w:rPr>
          <w:lang w:eastAsia="en-IN"/>
        </w:rPr>
        <w:t xml:space="preserve"> </w:t>
      </w:r>
      <w:r w:rsidRPr="000C493A">
        <w:rPr>
          <w:color w:val="4078F2"/>
          <w:lang w:eastAsia="en-IN"/>
        </w:rPr>
        <w:t>square</w:t>
      </w:r>
      <w:r w:rsidRPr="000C493A">
        <w:rPr>
          <w:lang w:eastAsia="en-IN"/>
        </w:rPr>
        <w:t>(i</w:t>
      </w:r>
      <w:r w:rsidRPr="000C493A">
        <w:rPr>
          <w:color w:val="4078F2"/>
          <w:lang w:eastAsia="en-IN"/>
        </w:rPr>
        <w:t>++</w:t>
      </w:r>
      <w:r w:rsidRPr="000C493A">
        <w:rPr>
          <w:lang w:eastAsia="en-IN"/>
        </w:rPr>
        <w:t xml:space="preserve">);  </w:t>
      </w:r>
      <w:r w:rsidRPr="000C493A">
        <w:rPr>
          <w:i/>
          <w:iCs/>
          <w:color w:val="A0A1A7"/>
          <w:lang w:eastAsia="en-IN"/>
        </w:rPr>
        <w:t>// Correct: i incremented once</w:t>
      </w:r>
    </w:p>
    <w:p w14:paraId="60B30EBA" w14:textId="28751BD3" w:rsidR="002E7D9C" w:rsidRPr="000C493A" w:rsidRDefault="002E7D9C" w:rsidP="00036A3A">
      <w:pPr>
        <w:pStyle w:val="Subheadddddf"/>
      </w:pPr>
      <w:r w:rsidRPr="000C493A">
        <w:t>Use do-while(0) for multi-statement macros:</w:t>
      </w:r>
    </w:p>
    <w:p w14:paraId="5048D69A" w14:textId="77777777" w:rsidR="002E7D9C" w:rsidRPr="000C493A" w:rsidRDefault="002E7D9C" w:rsidP="00D471A5">
      <w:pPr>
        <w:pStyle w:val="Code"/>
        <w:rPr>
          <w:color w:val="383A42"/>
          <w:lang w:eastAsia="en-IN"/>
        </w:rPr>
      </w:pPr>
      <w:r w:rsidRPr="000C493A">
        <w:rPr>
          <w:lang w:eastAsia="en-IN"/>
        </w:rPr>
        <w:t>// WRONG - fails in some contexts</w:t>
      </w:r>
    </w:p>
    <w:p w14:paraId="155DB467" w14:textId="77777777" w:rsidR="002E7D9C" w:rsidRPr="000C493A" w:rsidRDefault="002E7D9C" w:rsidP="00D471A5">
      <w:pPr>
        <w:pStyle w:val="Code"/>
        <w:rPr>
          <w:color w:val="E45649"/>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SWAP</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w:t>
      </w:r>
      <w:r w:rsidRPr="000C493A">
        <w:rPr>
          <w:color w:val="383A42"/>
          <w:lang w:eastAsia="en-IN"/>
        </w:rPr>
        <w:t>\</w:t>
      </w:r>
    </w:p>
    <w:p w14:paraId="46DEA0D2" w14:textId="77777777" w:rsidR="002E7D9C" w:rsidRPr="000C493A" w:rsidRDefault="002E7D9C" w:rsidP="00D471A5">
      <w:pPr>
        <w:pStyle w:val="Code"/>
        <w:rPr>
          <w:color w:val="E45649"/>
          <w:lang w:eastAsia="en-IN"/>
        </w:rPr>
      </w:pPr>
      <w:r w:rsidRPr="000C493A">
        <w:rPr>
          <w:color w:val="E45649"/>
          <w:lang w:eastAsia="en-IN"/>
        </w:rPr>
        <w:t xml:space="preserve">    </w:t>
      </w:r>
      <w:r w:rsidRPr="000C493A">
        <w:rPr>
          <w:color w:val="A626A4"/>
          <w:lang w:eastAsia="en-IN"/>
        </w:rPr>
        <w:t>int</w:t>
      </w:r>
      <w:r w:rsidRPr="000C493A">
        <w:rPr>
          <w:color w:val="E45649"/>
          <w:lang w:eastAsia="en-IN"/>
        </w:rPr>
        <w:t xml:space="preserve"> temp </w:t>
      </w:r>
      <w:r w:rsidRPr="000C493A">
        <w:rPr>
          <w:color w:val="4078F2"/>
          <w:lang w:eastAsia="en-IN"/>
        </w:rPr>
        <w:t>=</w:t>
      </w:r>
      <w:r w:rsidRPr="000C493A">
        <w:rPr>
          <w:color w:val="E45649"/>
          <w:lang w:eastAsia="en-IN"/>
        </w:rPr>
        <w:t xml:space="preserve"> a</w:t>
      </w:r>
      <w:r w:rsidRPr="000C493A">
        <w:rPr>
          <w:color w:val="383A42"/>
          <w:lang w:eastAsia="en-IN"/>
        </w:rPr>
        <w:t>;</w:t>
      </w:r>
      <w:r w:rsidRPr="000C493A">
        <w:rPr>
          <w:color w:val="E45649"/>
          <w:lang w:eastAsia="en-IN"/>
        </w:rPr>
        <w:t xml:space="preserve"> </w:t>
      </w:r>
      <w:r w:rsidRPr="000C493A">
        <w:rPr>
          <w:color w:val="383A42"/>
          <w:lang w:eastAsia="en-IN"/>
        </w:rPr>
        <w:t>\</w:t>
      </w:r>
    </w:p>
    <w:p w14:paraId="65CC641D" w14:textId="77777777" w:rsidR="002E7D9C" w:rsidRPr="000C493A" w:rsidRDefault="002E7D9C" w:rsidP="00D471A5">
      <w:pPr>
        <w:pStyle w:val="Code"/>
        <w:rPr>
          <w:color w:val="E45649"/>
          <w:lang w:eastAsia="en-IN"/>
        </w:rPr>
      </w:pPr>
      <w:r w:rsidRPr="000C493A">
        <w:rPr>
          <w:color w:val="E45649"/>
          <w:lang w:eastAsia="en-IN"/>
        </w:rPr>
        <w:t xml:space="preserve">    a </w:t>
      </w:r>
      <w:r w:rsidRPr="000C493A">
        <w:rPr>
          <w:color w:val="4078F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w:t>
      </w:r>
      <w:r w:rsidRPr="000C493A">
        <w:rPr>
          <w:color w:val="383A42"/>
          <w:lang w:eastAsia="en-IN"/>
        </w:rPr>
        <w:t>\</w:t>
      </w:r>
    </w:p>
    <w:p w14:paraId="6D29A5D7" w14:textId="77777777" w:rsidR="002E7D9C" w:rsidRPr="000C493A" w:rsidRDefault="002E7D9C" w:rsidP="00D471A5">
      <w:pPr>
        <w:pStyle w:val="Code"/>
        <w:rPr>
          <w:color w:val="383A42"/>
          <w:lang w:eastAsia="en-IN"/>
        </w:rPr>
      </w:pPr>
      <w:r w:rsidRPr="000C493A">
        <w:rPr>
          <w:color w:val="E45649"/>
          <w:lang w:eastAsia="en-IN"/>
        </w:rPr>
        <w:t xml:space="preserve">    b </w:t>
      </w:r>
      <w:r w:rsidRPr="000C493A">
        <w:rPr>
          <w:color w:val="4078F2"/>
          <w:lang w:eastAsia="en-IN"/>
        </w:rPr>
        <w:t>=</w:t>
      </w:r>
      <w:r w:rsidRPr="000C493A">
        <w:rPr>
          <w:color w:val="E45649"/>
          <w:lang w:eastAsia="en-IN"/>
        </w:rPr>
        <w:t xml:space="preserve"> temp</w:t>
      </w:r>
      <w:r w:rsidRPr="000C493A">
        <w:rPr>
          <w:color w:val="383A42"/>
          <w:lang w:eastAsia="en-IN"/>
        </w:rPr>
        <w:t>;</w:t>
      </w:r>
    </w:p>
    <w:p w14:paraId="71CC2C3A" w14:textId="77777777" w:rsidR="002E7D9C" w:rsidRPr="000C493A" w:rsidRDefault="002E7D9C" w:rsidP="00D471A5">
      <w:pPr>
        <w:pStyle w:val="Code"/>
        <w:rPr>
          <w:color w:val="383A42"/>
          <w:lang w:eastAsia="en-IN"/>
        </w:rPr>
      </w:pPr>
    </w:p>
    <w:p w14:paraId="40C9A87A" w14:textId="77777777" w:rsidR="002E7D9C" w:rsidRPr="000C493A" w:rsidRDefault="002E7D9C" w:rsidP="00D471A5">
      <w:pPr>
        <w:pStyle w:val="Code"/>
        <w:rPr>
          <w:color w:val="383A42"/>
          <w:lang w:eastAsia="en-IN"/>
        </w:rPr>
      </w:pPr>
      <w:r w:rsidRPr="000C493A">
        <w:rPr>
          <w:color w:val="A626A4"/>
          <w:lang w:eastAsia="en-IN"/>
        </w:rPr>
        <w:t>if</w:t>
      </w:r>
      <w:r w:rsidRPr="000C493A">
        <w:rPr>
          <w:color w:val="383A42"/>
          <w:lang w:eastAsia="en-IN"/>
        </w:rPr>
        <w:t xml:space="preserve"> (condition)</w:t>
      </w:r>
    </w:p>
    <w:p w14:paraId="13513075"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SWAP</w:t>
      </w:r>
      <w:r w:rsidRPr="000C493A">
        <w:rPr>
          <w:color w:val="383A42"/>
          <w:lang w:eastAsia="en-IN"/>
        </w:rPr>
        <w:t xml:space="preserve">(x, y);  </w:t>
      </w:r>
      <w:r w:rsidRPr="000C493A">
        <w:rPr>
          <w:lang w:eastAsia="en-IN"/>
        </w:rPr>
        <w:t>// Only executes first statement!</w:t>
      </w:r>
    </w:p>
    <w:p w14:paraId="2CBCADB4" w14:textId="77777777" w:rsidR="002E7D9C" w:rsidRPr="000C493A" w:rsidRDefault="002E7D9C" w:rsidP="00D471A5">
      <w:pPr>
        <w:pStyle w:val="Code"/>
        <w:rPr>
          <w:color w:val="383A42"/>
          <w:lang w:eastAsia="en-IN"/>
        </w:rPr>
      </w:pPr>
      <w:r w:rsidRPr="000C493A">
        <w:rPr>
          <w:color w:val="A626A4"/>
          <w:lang w:eastAsia="en-IN"/>
        </w:rPr>
        <w:t>else</w:t>
      </w:r>
    </w:p>
    <w:p w14:paraId="5D60AAE1" w14:textId="77777777" w:rsidR="002E7D9C" w:rsidRPr="000C493A" w:rsidRDefault="002E7D9C" w:rsidP="00D471A5">
      <w:pPr>
        <w:pStyle w:val="Code"/>
        <w:rPr>
          <w:color w:val="383A42"/>
          <w:lang w:eastAsia="en-IN"/>
        </w:rPr>
      </w:pPr>
      <w:r w:rsidRPr="000C493A">
        <w:rPr>
          <w:color w:val="383A42"/>
          <w:lang w:eastAsia="en-IN"/>
        </w:rPr>
        <w:t xml:space="preserve">    </w:t>
      </w:r>
      <w:r w:rsidRPr="000C493A">
        <w:rPr>
          <w:color w:val="4078F2"/>
          <w:lang w:eastAsia="en-IN"/>
        </w:rPr>
        <w:t>something_else</w:t>
      </w:r>
      <w:r w:rsidRPr="000C493A">
        <w:rPr>
          <w:color w:val="383A42"/>
          <w:lang w:eastAsia="en-IN"/>
        </w:rPr>
        <w:t>();</w:t>
      </w:r>
    </w:p>
    <w:p w14:paraId="6088676E" w14:textId="77777777" w:rsidR="002E7D9C" w:rsidRPr="000C493A" w:rsidRDefault="002E7D9C" w:rsidP="00D471A5">
      <w:pPr>
        <w:pStyle w:val="Code"/>
        <w:rPr>
          <w:color w:val="383A42"/>
          <w:lang w:eastAsia="en-IN"/>
        </w:rPr>
      </w:pPr>
    </w:p>
    <w:p w14:paraId="6BF4E42A" w14:textId="77777777" w:rsidR="002E7D9C" w:rsidRPr="000C493A" w:rsidRDefault="002E7D9C" w:rsidP="00D471A5">
      <w:pPr>
        <w:pStyle w:val="Code"/>
        <w:rPr>
          <w:color w:val="383A42"/>
          <w:lang w:eastAsia="en-IN"/>
        </w:rPr>
      </w:pPr>
      <w:r w:rsidRPr="000C493A">
        <w:rPr>
          <w:lang w:eastAsia="en-IN"/>
        </w:rPr>
        <w:t>// RIGHT - works in all contexts</w:t>
      </w:r>
    </w:p>
    <w:p w14:paraId="2CE20D1B" w14:textId="77777777" w:rsidR="002E7D9C" w:rsidRPr="000C493A" w:rsidRDefault="002E7D9C" w:rsidP="00D471A5">
      <w:pPr>
        <w:pStyle w:val="Code"/>
        <w:rPr>
          <w:color w:val="E45649"/>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SWAP</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w:t>
      </w:r>
      <w:r w:rsidRPr="000C493A">
        <w:rPr>
          <w:color w:val="383A42"/>
          <w:lang w:eastAsia="en-IN"/>
        </w:rPr>
        <w:t>\</w:t>
      </w:r>
    </w:p>
    <w:p w14:paraId="771D835F" w14:textId="77777777" w:rsidR="002E7D9C" w:rsidRPr="000C493A" w:rsidRDefault="002E7D9C" w:rsidP="00D471A5">
      <w:pPr>
        <w:pStyle w:val="Code"/>
        <w:rPr>
          <w:color w:val="E45649"/>
          <w:lang w:eastAsia="en-IN"/>
        </w:rPr>
      </w:pPr>
      <w:r w:rsidRPr="000C493A">
        <w:rPr>
          <w:color w:val="E45649"/>
          <w:lang w:eastAsia="en-IN"/>
        </w:rPr>
        <w:t xml:space="preserve">    </w:t>
      </w:r>
      <w:r w:rsidRPr="000C493A">
        <w:rPr>
          <w:color w:val="A626A4"/>
          <w:lang w:eastAsia="en-IN"/>
        </w:rPr>
        <w:t>do</w:t>
      </w:r>
      <w:r w:rsidRPr="000C493A">
        <w:rPr>
          <w:color w:val="E45649"/>
          <w:lang w:eastAsia="en-IN"/>
        </w:rPr>
        <w:t xml:space="preserve"> </w:t>
      </w:r>
      <w:r w:rsidRPr="000C493A">
        <w:rPr>
          <w:color w:val="383A42"/>
          <w:lang w:eastAsia="en-IN"/>
        </w:rPr>
        <w:t>{</w:t>
      </w:r>
      <w:r w:rsidRPr="000C493A">
        <w:rPr>
          <w:color w:val="E45649"/>
          <w:lang w:eastAsia="en-IN"/>
        </w:rPr>
        <w:t xml:space="preserve"> </w:t>
      </w:r>
      <w:r w:rsidRPr="000C493A">
        <w:rPr>
          <w:color w:val="383A42"/>
          <w:lang w:eastAsia="en-IN"/>
        </w:rPr>
        <w:t>\</w:t>
      </w:r>
    </w:p>
    <w:p w14:paraId="4245C70D" w14:textId="77777777" w:rsidR="002E7D9C" w:rsidRPr="000C493A" w:rsidRDefault="002E7D9C" w:rsidP="00D471A5">
      <w:pPr>
        <w:pStyle w:val="Code"/>
        <w:rPr>
          <w:color w:val="E45649"/>
          <w:lang w:eastAsia="en-IN"/>
        </w:rPr>
      </w:pPr>
      <w:r w:rsidRPr="000C493A">
        <w:rPr>
          <w:color w:val="E45649"/>
          <w:lang w:eastAsia="en-IN"/>
        </w:rPr>
        <w:t xml:space="preserve">        </w:t>
      </w:r>
      <w:r w:rsidRPr="000C493A">
        <w:rPr>
          <w:color w:val="A626A4"/>
          <w:lang w:eastAsia="en-IN"/>
        </w:rPr>
        <w:t>int</w:t>
      </w:r>
      <w:r w:rsidRPr="000C493A">
        <w:rPr>
          <w:color w:val="E45649"/>
          <w:lang w:eastAsia="en-IN"/>
        </w:rPr>
        <w:t xml:space="preserve"> temp </w:t>
      </w:r>
      <w:r w:rsidRPr="000C493A">
        <w:rPr>
          <w:color w:val="4078F2"/>
          <w:lang w:eastAsia="en-IN"/>
        </w:rPr>
        <w:t>=</w:t>
      </w:r>
      <w:r w:rsidRPr="000C493A">
        <w:rPr>
          <w:color w:val="E45649"/>
          <w:lang w:eastAsia="en-IN"/>
        </w:rPr>
        <w:t xml:space="preserve"> a</w:t>
      </w:r>
      <w:r w:rsidRPr="000C493A">
        <w:rPr>
          <w:color w:val="383A42"/>
          <w:lang w:eastAsia="en-IN"/>
        </w:rPr>
        <w:t>;</w:t>
      </w:r>
      <w:r w:rsidRPr="000C493A">
        <w:rPr>
          <w:color w:val="E45649"/>
          <w:lang w:eastAsia="en-IN"/>
        </w:rPr>
        <w:t xml:space="preserve"> </w:t>
      </w:r>
      <w:r w:rsidRPr="000C493A">
        <w:rPr>
          <w:color w:val="383A42"/>
          <w:lang w:eastAsia="en-IN"/>
        </w:rPr>
        <w:t>\</w:t>
      </w:r>
    </w:p>
    <w:p w14:paraId="09F21B29" w14:textId="77777777" w:rsidR="002E7D9C" w:rsidRPr="000C493A" w:rsidRDefault="002E7D9C" w:rsidP="00D471A5">
      <w:pPr>
        <w:pStyle w:val="Code"/>
        <w:rPr>
          <w:color w:val="E45649"/>
          <w:lang w:eastAsia="en-IN"/>
        </w:rPr>
      </w:pPr>
      <w:r w:rsidRPr="000C493A">
        <w:rPr>
          <w:color w:val="E45649"/>
          <w:lang w:eastAsia="en-IN"/>
        </w:rPr>
        <w:t xml:space="preserve">        a </w:t>
      </w:r>
      <w:r w:rsidRPr="000C493A">
        <w:rPr>
          <w:color w:val="4078F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w:t>
      </w:r>
      <w:r w:rsidRPr="000C493A">
        <w:rPr>
          <w:color w:val="383A42"/>
          <w:lang w:eastAsia="en-IN"/>
        </w:rPr>
        <w:t>\</w:t>
      </w:r>
    </w:p>
    <w:p w14:paraId="2808BAC7" w14:textId="77777777" w:rsidR="002E7D9C" w:rsidRPr="000C493A" w:rsidRDefault="002E7D9C" w:rsidP="00D471A5">
      <w:pPr>
        <w:pStyle w:val="Code"/>
        <w:rPr>
          <w:color w:val="E45649"/>
          <w:lang w:eastAsia="en-IN"/>
        </w:rPr>
      </w:pPr>
      <w:r w:rsidRPr="000C493A">
        <w:rPr>
          <w:color w:val="E45649"/>
          <w:lang w:eastAsia="en-IN"/>
        </w:rPr>
        <w:t xml:space="preserve">        b </w:t>
      </w:r>
      <w:r w:rsidRPr="000C493A">
        <w:rPr>
          <w:color w:val="4078F2"/>
          <w:lang w:eastAsia="en-IN"/>
        </w:rPr>
        <w:t>=</w:t>
      </w:r>
      <w:r w:rsidRPr="000C493A">
        <w:rPr>
          <w:color w:val="E45649"/>
          <w:lang w:eastAsia="en-IN"/>
        </w:rPr>
        <w:t xml:space="preserve"> temp</w:t>
      </w:r>
      <w:r w:rsidRPr="000C493A">
        <w:rPr>
          <w:color w:val="383A42"/>
          <w:lang w:eastAsia="en-IN"/>
        </w:rPr>
        <w:t>;</w:t>
      </w:r>
      <w:r w:rsidRPr="000C493A">
        <w:rPr>
          <w:color w:val="E45649"/>
          <w:lang w:eastAsia="en-IN"/>
        </w:rPr>
        <w:t xml:space="preserve"> </w:t>
      </w:r>
      <w:r w:rsidRPr="000C493A">
        <w:rPr>
          <w:color w:val="383A42"/>
          <w:lang w:eastAsia="en-IN"/>
        </w:rPr>
        <w:t>\</w:t>
      </w:r>
    </w:p>
    <w:p w14:paraId="71F237AF" w14:textId="77777777" w:rsidR="002E7D9C" w:rsidRPr="000C493A" w:rsidRDefault="002E7D9C" w:rsidP="00D471A5">
      <w:pPr>
        <w:pStyle w:val="Code"/>
        <w:rPr>
          <w:color w:val="383A42"/>
          <w:lang w:eastAsia="en-IN"/>
        </w:rPr>
      </w:pPr>
      <w:r w:rsidRPr="000C493A">
        <w:rPr>
          <w:color w:val="E45649"/>
          <w:lang w:eastAsia="en-IN"/>
        </w:rPr>
        <w:t xml:space="preserve">    </w:t>
      </w:r>
      <w:r w:rsidRPr="000C493A">
        <w:rPr>
          <w:color w:val="383A42"/>
          <w:lang w:eastAsia="en-IN"/>
        </w:rPr>
        <w:t>}</w:t>
      </w:r>
      <w:r w:rsidRPr="000C493A">
        <w:rPr>
          <w:color w:val="E45649"/>
          <w:lang w:eastAsia="en-IN"/>
        </w:rPr>
        <w:t xml:space="preserve"> </w:t>
      </w:r>
      <w:r w:rsidRPr="000C493A">
        <w:rPr>
          <w:color w:val="A626A4"/>
          <w:lang w:eastAsia="en-IN"/>
        </w:rPr>
        <w:t>while</w:t>
      </w:r>
      <w:r w:rsidRPr="000C493A">
        <w:rPr>
          <w:color w:val="383A42"/>
          <w:lang w:eastAsia="en-IN"/>
        </w:rPr>
        <w:t>(</w:t>
      </w:r>
      <w:r w:rsidRPr="000C493A">
        <w:rPr>
          <w:color w:val="B76B01"/>
          <w:lang w:eastAsia="en-IN"/>
        </w:rPr>
        <w:t>0</w:t>
      </w:r>
      <w:r w:rsidRPr="000C493A">
        <w:rPr>
          <w:color w:val="383A42"/>
          <w:lang w:eastAsia="en-IN"/>
        </w:rPr>
        <w:t>)</w:t>
      </w:r>
    </w:p>
    <w:p w14:paraId="744F3B24" w14:textId="77777777" w:rsidR="002E7D9C" w:rsidRPr="000C493A" w:rsidRDefault="002E7D9C" w:rsidP="00036A3A">
      <w:pPr>
        <w:pStyle w:val="Subheadddddf"/>
      </w:pPr>
      <w:r w:rsidRPr="000C493A">
        <w:t>Header File Organization</w:t>
      </w:r>
    </w:p>
    <w:p w14:paraId="02D610E8" w14:textId="6D82805C" w:rsidR="002E7D9C" w:rsidRPr="000C493A" w:rsidRDefault="002E7D9C" w:rsidP="00036A3A">
      <w:pPr>
        <w:pStyle w:val="Subheadddddf"/>
      </w:pPr>
      <w:r w:rsidRPr="000C493A">
        <w:t>Structure headers consistently:</w:t>
      </w:r>
    </w:p>
    <w:p w14:paraId="69533C97" w14:textId="77777777" w:rsidR="002E7D9C" w:rsidRPr="000C493A" w:rsidRDefault="002E7D9C" w:rsidP="00090262">
      <w:pPr>
        <w:pStyle w:val="Code"/>
        <w:rPr>
          <w:color w:val="383A42"/>
          <w:lang w:eastAsia="en-IN"/>
        </w:rPr>
      </w:pPr>
      <w:r w:rsidRPr="000C493A">
        <w:rPr>
          <w:lang w:eastAsia="en-IN"/>
        </w:rPr>
        <w:t>// myheader.h</w:t>
      </w:r>
    </w:p>
    <w:p w14:paraId="3948626C" w14:textId="77777777" w:rsidR="002E7D9C" w:rsidRPr="000C493A" w:rsidRDefault="002E7D9C" w:rsidP="00090262">
      <w:pPr>
        <w:pStyle w:val="Code"/>
        <w:rPr>
          <w:color w:val="383A42"/>
          <w:lang w:eastAsia="en-IN"/>
        </w:rPr>
      </w:pPr>
    </w:p>
    <w:p w14:paraId="28F4937D" w14:textId="77777777" w:rsidR="002E7D9C" w:rsidRPr="000C493A" w:rsidRDefault="002E7D9C" w:rsidP="00090262">
      <w:pPr>
        <w:pStyle w:val="Code"/>
        <w:rPr>
          <w:color w:val="383A42"/>
          <w:lang w:eastAsia="en-IN"/>
        </w:rPr>
      </w:pPr>
      <w:r w:rsidRPr="000C493A">
        <w:rPr>
          <w:lang w:eastAsia="en-IN"/>
        </w:rPr>
        <w:t>// 1. Header guard</w:t>
      </w:r>
    </w:p>
    <w:p w14:paraId="49CAFC79"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ifndef</w:t>
      </w:r>
      <w:r w:rsidRPr="000C493A">
        <w:rPr>
          <w:color w:val="E45649"/>
          <w:lang w:eastAsia="en-IN"/>
        </w:rPr>
        <w:t xml:space="preserve"> MYHEADER_H</w:t>
      </w:r>
    </w:p>
    <w:p w14:paraId="0B44948A"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MYHEADER_H</w:t>
      </w:r>
    </w:p>
    <w:p w14:paraId="610318CB" w14:textId="77777777" w:rsidR="002E7D9C" w:rsidRPr="000C493A" w:rsidRDefault="002E7D9C" w:rsidP="00090262">
      <w:pPr>
        <w:pStyle w:val="Code"/>
        <w:rPr>
          <w:color w:val="383A42"/>
          <w:lang w:eastAsia="en-IN"/>
        </w:rPr>
      </w:pPr>
    </w:p>
    <w:p w14:paraId="4EDB1975" w14:textId="77777777" w:rsidR="002E7D9C" w:rsidRPr="000C493A" w:rsidRDefault="002E7D9C" w:rsidP="00090262">
      <w:pPr>
        <w:pStyle w:val="Code"/>
        <w:rPr>
          <w:color w:val="383A42"/>
          <w:lang w:eastAsia="en-IN"/>
        </w:rPr>
      </w:pPr>
      <w:r w:rsidRPr="000C493A">
        <w:rPr>
          <w:lang w:eastAsia="en-IN"/>
        </w:rPr>
        <w:t>// 2. Includes</w:t>
      </w:r>
    </w:p>
    <w:p w14:paraId="466C850E"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p>
    <w:p w14:paraId="4C3944F9"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&lt;stdlib.h&gt;</w:t>
      </w:r>
    </w:p>
    <w:p w14:paraId="4C17EAF5" w14:textId="77777777" w:rsidR="002E7D9C" w:rsidRPr="000C493A" w:rsidRDefault="002E7D9C" w:rsidP="00090262">
      <w:pPr>
        <w:pStyle w:val="Code"/>
        <w:rPr>
          <w:color w:val="383A42"/>
          <w:lang w:eastAsia="en-IN"/>
        </w:rPr>
      </w:pPr>
    </w:p>
    <w:p w14:paraId="4C9DA56D" w14:textId="77777777" w:rsidR="002E7D9C" w:rsidRPr="000C493A" w:rsidRDefault="002E7D9C" w:rsidP="00090262">
      <w:pPr>
        <w:pStyle w:val="Code"/>
        <w:rPr>
          <w:color w:val="383A42"/>
          <w:lang w:eastAsia="en-IN"/>
        </w:rPr>
      </w:pPr>
      <w:r w:rsidRPr="000C493A">
        <w:rPr>
          <w:lang w:eastAsia="en-IN"/>
        </w:rPr>
        <w:t>// 3. Macro definitions</w:t>
      </w:r>
    </w:p>
    <w:p w14:paraId="56E01A11"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MAX_SIZE </w:t>
      </w:r>
      <w:r w:rsidRPr="000C493A">
        <w:rPr>
          <w:color w:val="B76B01"/>
          <w:lang w:eastAsia="en-IN"/>
        </w:rPr>
        <w:t>100</w:t>
      </w:r>
    </w:p>
    <w:p w14:paraId="6E54E559" w14:textId="77777777" w:rsidR="002E7D9C" w:rsidRPr="000C493A" w:rsidRDefault="002E7D9C" w:rsidP="00090262">
      <w:pPr>
        <w:pStyle w:val="Code"/>
        <w:rPr>
          <w:color w:val="383A42"/>
          <w:lang w:eastAsia="en-IN"/>
        </w:rPr>
      </w:pPr>
    </w:p>
    <w:p w14:paraId="49EF8C1B" w14:textId="77777777" w:rsidR="002E7D9C" w:rsidRPr="000C493A" w:rsidRDefault="002E7D9C" w:rsidP="00090262">
      <w:pPr>
        <w:pStyle w:val="Code"/>
        <w:rPr>
          <w:color w:val="383A42"/>
          <w:lang w:eastAsia="en-IN"/>
        </w:rPr>
      </w:pPr>
      <w:r w:rsidRPr="000C493A">
        <w:rPr>
          <w:lang w:eastAsia="en-IN"/>
        </w:rPr>
        <w:t>// 4. Type definitions</w:t>
      </w:r>
    </w:p>
    <w:p w14:paraId="05DEBC8E" w14:textId="77777777" w:rsidR="002E7D9C" w:rsidRPr="000C493A" w:rsidRDefault="002E7D9C" w:rsidP="00090262">
      <w:pPr>
        <w:pStyle w:val="Code"/>
        <w:rPr>
          <w:color w:val="383A42"/>
          <w:lang w:eastAsia="en-IN"/>
        </w:rPr>
      </w:pPr>
      <w:r w:rsidRPr="000C493A">
        <w:rPr>
          <w:color w:val="A626A4"/>
          <w:lang w:eastAsia="en-IN"/>
        </w:rPr>
        <w:t>typedef</w:t>
      </w:r>
      <w:r w:rsidRPr="000C493A">
        <w:rPr>
          <w:color w:val="383A42"/>
          <w:lang w:eastAsia="en-IN"/>
        </w:rPr>
        <w:t xml:space="preserve"> </w:t>
      </w:r>
      <w:r w:rsidRPr="000C493A">
        <w:rPr>
          <w:color w:val="A626A4"/>
          <w:lang w:eastAsia="en-IN"/>
        </w:rPr>
        <w:t>struct</w:t>
      </w:r>
      <w:r w:rsidRPr="000C493A">
        <w:rPr>
          <w:color w:val="383A42"/>
          <w:lang w:eastAsia="en-IN"/>
        </w:rPr>
        <w:t xml:space="preserve"> {</w:t>
      </w:r>
    </w:p>
    <w:p w14:paraId="4CF457C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w:t>
      </w:r>
    </w:p>
    <w:p w14:paraId="54D805A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y;</w:t>
      </w:r>
    </w:p>
    <w:p w14:paraId="7E5D660D" w14:textId="77777777" w:rsidR="002E7D9C" w:rsidRPr="000C493A" w:rsidRDefault="002E7D9C" w:rsidP="00090262">
      <w:pPr>
        <w:pStyle w:val="Code"/>
        <w:rPr>
          <w:color w:val="383A42"/>
          <w:lang w:eastAsia="en-IN"/>
        </w:rPr>
      </w:pPr>
      <w:r w:rsidRPr="000C493A">
        <w:rPr>
          <w:color w:val="383A42"/>
          <w:lang w:eastAsia="en-IN"/>
        </w:rPr>
        <w:t>} Point;</w:t>
      </w:r>
    </w:p>
    <w:p w14:paraId="6020FC21" w14:textId="77777777" w:rsidR="002E7D9C" w:rsidRPr="000C493A" w:rsidRDefault="002E7D9C" w:rsidP="00090262">
      <w:pPr>
        <w:pStyle w:val="Code"/>
        <w:rPr>
          <w:color w:val="383A42"/>
          <w:lang w:eastAsia="en-IN"/>
        </w:rPr>
      </w:pPr>
    </w:p>
    <w:p w14:paraId="6C755E1E" w14:textId="77777777" w:rsidR="002E7D9C" w:rsidRPr="000C493A" w:rsidRDefault="002E7D9C" w:rsidP="00090262">
      <w:pPr>
        <w:pStyle w:val="Code"/>
        <w:rPr>
          <w:color w:val="383A42"/>
          <w:lang w:eastAsia="en-IN"/>
        </w:rPr>
      </w:pPr>
      <w:r w:rsidRPr="000C493A">
        <w:rPr>
          <w:lang w:eastAsia="en-IN"/>
        </w:rPr>
        <w:t>// 5. Function declarations</w:t>
      </w:r>
    </w:p>
    <w:p w14:paraId="6DA8A6D2" w14:textId="77777777" w:rsidR="002E7D9C" w:rsidRPr="000C493A" w:rsidRDefault="002E7D9C" w:rsidP="00090262">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init_point</w:t>
      </w:r>
      <w:r w:rsidRPr="000C493A">
        <w:rPr>
          <w:color w:val="383A42"/>
          <w:lang w:eastAsia="en-IN"/>
        </w:rPr>
        <w:t xml:space="preserve">(Point </w:t>
      </w:r>
      <w:r w:rsidRPr="000C493A">
        <w:rPr>
          <w:color w:val="4078F2"/>
          <w:lang w:eastAsia="en-IN"/>
        </w:rPr>
        <w:t>*</w:t>
      </w:r>
      <w:r w:rsidRPr="000C493A">
        <w:rPr>
          <w:color w:val="383A42"/>
          <w:lang w:eastAsia="en-IN"/>
        </w:rPr>
        <w:t>p);</w:t>
      </w:r>
    </w:p>
    <w:p w14:paraId="7A14C54A" w14:textId="77777777" w:rsidR="002E7D9C" w:rsidRPr="000C493A" w:rsidRDefault="002E7D9C" w:rsidP="00090262">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print_point</w:t>
      </w:r>
      <w:r w:rsidRPr="000C493A">
        <w:rPr>
          <w:color w:val="383A42"/>
          <w:lang w:eastAsia="en-IN"/>
        </w:rPr>
        <w:t>(</w:t>
      </w:r>
      <w:r w:rsidRPr="000C493A">
        <w:rPr>
          <w:color w:val="A626A4"/>
          <w:lang w:eastAsia="en-IN"/>
        </w:rPr>
        <w:t>const</w:t>
      </w:r>
      <w:r w:rsidRPr="000C493A">
        <w:rPr>
          <w:color w:val="383A42"/>
          <w:lang w:eastAsia="en-IN"/>
        </w:rPr>
        <w:t xml:space="preserve"> Point </w:t>
      </w:r>
      <w:r w:rsidRPr="000C493A">
        <w:rPr>
          <w:color w:val="4078F2"/>
          <w:lang w:eastAsia="en-IN"/>
        </w:rPr>
        <w:t>*</w:t>
      </w:r>
      <w:r w:rsidRPr="000C493A">
        <w:rPr>
          <w:color w:val="383A42"/>
          <w:lang w:eastAsia="en-IN"/>
        </w:rPr>
        <w:t>p);</w:t>
      </w:r>
    </w:p>
    <w:p w14:paraId="09E1A398" w14:textId="77777777" w:rsidR="002E7D9C" w:rsidRPr="000C493A" w:rsidRDefault="002E7D9C" w:rsidP="00090262">
      <w:pPr>
        <w:pStyle w:val="Code"/>
        <w:rPr>
          <w:color w:val="383A42"/>
          <w:lang w:eastAsia="en-IN"/>
        </w:rPr>
      </w:pPr>
    </w:p>
    <w:p w14:paraId="304DAD80" w14:textId="77777777" w:rsidR="002E7D9C" w:rsidRPr="000C493A" w:rsidRDefault="002E7D9C" w:rsidP="00090262">
      <w:pPr>
        <w:pStyle w:val="Code"/>
        <w:rPr>
          <w:color w:val="383A42"/>
          <w:lang w:eastAsia="en-IN"/>
        </w:rPr>
      </w:pPr>
      <w:r w:rsidRPr="000C493A">
        <w:rPr>
          <w:lang w:eastAsia="en-IN"/>
        </w:rPr>
        <w:t>// 6. Close header guard</w:t>
      </w:r>
    </w:p>
    <w:p w14:paraId="2F05D294"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endif</w:t>
      </w:r>
      <w:r w:rsidRPr="000C493A">
        <w:rPr>
          <w:color w:val="E45649"/>
          <w:lang w:eastAsia="en-IN"/>
        </w:rPr>
        <w:t xml:space="preserve">  </w:t>
      </w:r>
      <w:r w:rsidRPr="000C493A">
        <w:rPr>
          <w:lang w:eastAsia="en-IN"/>
        </w:rPr>
        <w:t>// MYHEADER_H</w:t>
      </w:r>
    </w:p>
    <w:p w14:paraId="0F8938BA" w14:textId="018D8897" w:rsidR="002E7D9C" w:rsidRPr="000C493A" w:rsidRDefault="002E7D9C" w:rsidP="00036A3A">
      <w:pPr>
        <w:pStyle w:val="Subheadddddf"/>
      </w:pPr>
      <w:r w:rsidRPr="000C493A">
        <w:t>Minimize header dependencies:</w:t>
      </w:r>
    </w:p>
    <w:p w14:paraId="1E51E25B" w14:textId="77777777" w:rsidR="002E7D9C" w:rsidRPr="000C493A" w:rsidRDefault="002E7D9C" w:rsidP="00090262">
      <w:pPr>
        <w:pStyle w:val="Code"/>
        <w:rPr>
          <w:color w:val="383A42"/>
          <w:lang w:eastAsia="en-IN"/>
        </w:rPr>
      </w:pPr>
      <w:r w:rsidRPr="000C493A">
        <w:rPr>
          <w:lang w:eastAsia="en-IN"/>
        </w:rPr>
        <w:t>// Forward declarations reduce dependencies</w:t>
      </w:r>
    </w:p>
    <w:p w14:paraId="46658C08" w14:textId="77777777" w:rsidR="002E7D9C" w:rsidRPr="000C493A" w:rsidRDefault="002E7D9C" w:rsidP="00090262">
      <w:pPr>
        <w:pStyle w:val="Code"/>
        <w:rPr>
          <w:color w:val="383A42"/>
          <w:lang w:eastAsia="en-IN"/>
        </w:rPr>
      </w:pPr>
      <w:r w:rsidRPr="000C493A">
        <w:rPr>
          <w:color w:val="A626A4"/>
          <w:lang w:eastAsia="en-IN"/>
        </w:rPr>
        <w:t>struct</w:t>
      </w:r>
      <w:r w:rsidRPr="000C493A">
        <w:rPr>
          <w:color w:val="383A42"/>
          <w:lang w:eastAsia="en-IN"/>
        </w:rPr>
        <w:t xml:space="preserve"> </w:t>
      </w:r>
      <w:r w:rsidRPr="000C493A">
        <w:rPr>
          <w:color w:val="B76B01"/>
          <w:lang w:eastAsia="en-IN"/>
        </w:rPr>
        <w:t>Node</w:t>
      </w:r>
      <w:r w:rsidRPr="000C493A">
        <w:rPr>
          <w:color w:val="383A42"/>
          <w:lang w:eastAsia="en-IN"/>
        </w:rPr>
        <w:t xml:space="preserve">;  </w:t>
      </w:r>
      <w:r w:rsidRPr="000C493A">
        <w:rPr>
          <w:lang w:eastAsia="en-IN"/>
        </w:rPr>
        <w:t>// Forward declaration</w:t>
      </w:r>
    </w:p>
    <w:p w14:paraId="40B9F9FB" w14:textId="77777777" w:rsidR="002E7D9C" w:rsidRPr="000C493A" w:rsidRDefault="002E7D9C" w:rsidP="00090262">
      <w:pPr>
        <w:pStyle w:val="Code"/>
        <w:rPr>
          <w:color w:val="383A42"/>
          <w:lang w:eastAsia="en-IN"/>
        </w:rPr>
      </w:pPr>
    </w:p>
    <w:p w14:paraId="39B7DB50" w14:textId="77777777" w:rsidR="002E7D9C" w:rsidRPr="000C493A" w:rsidRDefault="002E7D9C" w:rsidP="00090262">
      <w:pPr>
        <w:pStyle w:val="Code"/>
        <w:rPr>
          <w:color w:val="383A42"/>
          <w:lang w:eastAsia="en-IN"/>
        </w:rPr>
      </w:pPr>
      <w:r w:rsidRPr="000C493A">
        <w:rPr>
          <w:color w:val="A626A4"/>
          <w:lang w:eastAsia="en-IN"/>
        </w:rPr>
        <w:t>typedef</w:t>
      </w:r>
      <w:r w:rsidRPr="000C493A">
        <w:rPr>
          <w:color w:val="383A42"/>
          <w:lang w:eastAsia="en-IN"/>
        </w:rPr>
        <w:t xml:space="preserve"> </w:t>
      </w:r>
      <w:r w:rsidRPr="000C493A">
        <w:rPr>
          <w:color w:val="A626A4"/>
          <w:lang w:eastAsia="en-IN"/>
        </w:rPr>
        <w:t>struct</w:t>
      </w:r>
      <w:r w:rsidRPr="000C493A">
        <w:rPr>
          <w:color w:val="383A42"/>
          <w:lang w:eastAsia="en-IN"/>
        </w:rPr>
        <w:t xml:space="preserve"> {</w:t>
      </w:r>
    </w:p>
    <w:p w14:paraId="5D6570B1"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Node</w:t>
      </w:r>
      <w:r w:rsidRPr="000C493A">
        <w:rPr>
          <w:color w:val="383A42"/>
          <w:lang w:eastAsia="en-IN"/>
        </w:rPr>
        <w:t xml:space="preserve"> </w:t>
      </w:r>
      <w:r w:rsidRPr="000C493A">
        <w:rPr>
          <w:color w:val="4078F2"/>
          <w:lang w:eastAsia="en-IN"/>
        </w:rPr>
        <w:t>*</w:t>
      </w:r>
      <w:r w:rsidRPr="000C493A">
        <w:rPr>
          <w:color w:val="383A42"/>
          <w:lang w:eastAsia="en-IN"/>
        </w:rPr>
        <w:t>next;</w:t>
      </w:r>
    </w:p>
    <w:p w14:paraId="17A10DF8" w14:textId="77777777" w:rsidR="002E7D9C" w:rsidRPr="000C493A" w:rsidRDefault="002E7D9C" w:rsidP="00090262">
      <w:pPr>
        <w:pStyle w:val="Code"/>
        <w:rPr>
          <w:color w:val="383A42"/>
          <w:lang w:eastAsia="en-IN"/>
        </w:rPr>
      </w:pPr>
      <w:r w:rsidRPr="000C493A">
        <w:rPr>
          <w:color w:val="383A42"/>
          <w:lang w:eastAsia="en-IN"/>
        </w:rPr>
        <w:t>} List;</w:t>
      </w:r>
    </w:p>
    <w:p w14:paraId="18A1AA81" w14:textId="77777777" w:rsidR="002E7D9C" w:rsidRPr="000C493A" w:rsidRDefault="002E7D9C" w:rsidP="00090262">
      <w:pPr>
        <w:pStyle w:val="Code"/>
        <w:rPr>
          <w:color w:val="383A42"/>
          <w:lang w:eastAsia="en-IN"/>
        </w:rPr>
      </w:pPr>
    </w:p>
    <w:p w14:paraId="0D16CE50" w14:textId="77777777" w:rsidR="002E7D9C" w:rsidRPr="000C493A" w:rsidRDefault="002E7D9C" w:rsidP="00090262">
      <w:pPr>
        <w:pStyle w:val="Code"/>
        <w:rPr>
          <w:color w:val="383A42"/>
          <w:lang w:eastAsia="en-IN"/>
        </w:rPr>
      </w:pPr>
      <w:r w:rsidRPr="000C493A">
        <w:rPr>
          <w:lang w:eastAsia="en-IN"/>
        </w:rPr>
        <w:t>// Include full definition only in .c file</w:t>
      </w:r>
    </w:p>
    <w:p w14:paraId="3EF5966C" w14:textId="77777777" w:rsidR="002E7D9C" w:rsidRPr="000C493A" w:rsidRDefault="002E7D9C" w:rsidP="00036A3A">
      <w:pPr>
        <w:pStyle w:val="Subheadddddf"/>
      </w:pPr>
      <w:r w:rsidRPr="000C493A">
        <w:t>Documentation and Comments</w:t>
      </w:r>
    </w:p>
    <w:p w14:paraId="6E34C20B" w14:textId="04D5C1CF" w:rsidR="002E7D9C" w:rsidRPr="000C493A" w:rsidRDefault="002E7D9C" w:rsidP="00036A3A">
      <w:pPr>
        <w:pStyle w:val="Subheadddddf"/>
      </w:pPr>
      <w:r w:rsidRPr="000C493A">
        <w:t>Document complex macros:</w:t>
      </w:r>
    </w:p>
    <w:p w14:paraId="7905175B" w14:textId="77777777" w:rsidR="002E7D9C" w:rsidRPr="000C493A" w:rsidRDefault="002E7D9C" w:rsidP="00090262">
      <w:pPr>
        <w:pStyle w:val="Code"/>
        <w:rPr>
          <w:lang w:eastAsia="en-IN"/>
        </w:rPr>
      </w:pPr>
      <w:r w:rsidRPr="000C493A">
        <w:rPr>
          <w:lang w:eastAsia="en-IN"/>
        </w:rPr>
        <w:t>/**</w:t>
      </w:r>
    </w:p>
    <w:p w14:paraId="535DE589" w14:textId="77777777" w:rsidR="002E7D9C" w:rsidRPr="000C493A" w:rsidRDefault="002E7D9C" w:rsidP="00090262">
      <w:pPr>
        <w:pStyle w:val="Code"/>
        <w:rPr>
          <w:color w:val="383A42"/>
          <w:lang w:eastAsia="en-IN"/>
        </w:rPr>
      </w:pPr>
      <w:r w:rsidRPr="000C493A">
        <w:rPr>
          <w:color w:val="383A42"/>
          <w:lang w:eastAsia="en-IN"/>
        </w:rPr>
        <w:t xml:space="preserve"> * CLAMP - Restricts value to specified range</w:t>
      </w:r>
    </w:p>
    <w:p w14:paraId="543B8CC3" w14:textId="77777777" w:rsidR="002E7D9C" w:rsidRPr="000C493A" w:rsidRDefault="002E7D9C" w:rsidP="00090262">
      <w:pPr>
        <w:pStyle w:val="Code"/>
        <w:rPr>
          <w:color w:val="383A42"/>
          <w:lang w:eastAsia="en-IN"/>
        </w:rPr>
      </w:pPr>
      <w:r w:rsidRPr="000C493A">
        <w:rPr>
          <w:color w:val="383A42"/>
          <w:lang w:eastAsia="en-IN"/>
        </w:rPr>
        <w:t xml:space="preserve"> * @val: Value to clamp</w:t>
      </w:r>
    </w:p>
    <w:p w14:paraId="0B94066F" w14:textId="77777777" w:rsidR="002E7D9C" w:rsidRPr="000C493A" w:rsidRDefault="002E7D9C" w:rsidP="00090262">
      <w:pPr>
        <w:pStyle w:val="Code"/>
        <w:rPr>
          <w:color w:val="383A42"/>
          <w:lang w:eastAsia="en-IN"/>
        </w:rPr>
      </w:pPr>
      <w:r w:rsidRPr="000C493A">
        <w:rPr>
          <w:color w:val="383A42"/>
          <w:lang w:eastAsia="en-IN"/>
        </w:rPr>
        <w:t xml:space="preserve"> * @min: Minimum allowed value</w:t>
      </w:r>
    </w:p>
    <w:p w14:paraId="48C791E3" w14:textId="77777777" w:rsidR="002E7D9C" w:rsidRPr="000C493A" w:rsidRDefault="002E7D9C" w:rsidP="00090262">
      <w:pPr>
        <w:pStyle w:val="Code"/>
        <w:rPr>
          <w:color w:val="383A42"/>
          <w:lang w:eastAsia="en-IN"/>
        </w:rPr>
      </w:pPr>
      <w:r w:rsidRPr="000C493A">
        <w:rPr>
          <w:color w:val="383A42"/>
          <w:lang w:eastAsia="en-IN"/>
        </w:rPr>
        <w:t xml:space="preserve"> * @max: Maximum allowed value</w:t>
      </w:r>
    </w:p>
    <w:p w14:paraId="2B3488D5" w14:textId="77777777" w:rsidR="002E7D9C" w:rsidRPr="000C493A" w:rsidRDefault="002E7D9C" w:rsidP="00090262">
      <w:pPr>
        <w:pStyle w:val="Code"/>
        <w:rPr>
          <w:color w:val="383A42"/>
          <w:lang w:eastAsia="en-IN"/>
        </w:rPr>
      </w:pPr>
      <w:r w:rsidRPr="000C493A">
        <w:rPr>
          <w:color w:val="383A42"/>
          <w:lang w:eastAsia="en-IN"/>
        </w:rPr>
        <w:t xml:space="preserve"> *</w:t>
      </w:r>
    </w:p>
    <w:p w14:paraId="19722547" w14:textId="77777777" w:rsidR="002E7D9C" w:rsidRPr="000C493A" w:rsidRDefault="002E7D9C" w:rsidP="00090262">
      <w:pPr>
        <w:pStyle w:val="Code"/>
        <w:rPr>
          <w:color w:val="383A42"/>
          <w:lang w:eastAsia="en-IN"/>
        </w:rPr>
      </w:pPr>
      <w:r w:rsidRPr="000C493A">
        <w:rPr>
          <w:color w:val="383A42"/>
          <w:lang w:eastAsia="en-IN"/>
        </w:rPr>
        <w:t xml:space="preserve"> * Returns: val constrained to [min, max]</w:t>
      </w:r>
    </w:p>
    <w:p w14:paraId="4B0CDCB9" w14:textId="77777777" w:rsidR="002E7D9C" w:rsidRPr="000C493A" w:rsidRDefault="002E7D9C" w:rsidP="00090262">
      <w:pPr>
        <w:pStyle w:val="Code"/>
        <w:rPr>
          <w:color w:val="383A42"/>
          <w:lang w:eastAsia="en-IN"/>
        </w:rPr>
      </w:pPr>
      <w:r w:rsidRPr="000C493A">
        <w:rPr>
          <w:color w:val="383A42"/>
          <w:lang w:eastAsia="en-IN"/>
        </w:rPr>
        <w:t xml:space="preserve"> * Note: Evaluates val multiple times - avoid side effects</w:t>
      </w:r>
    </w:p>
    <w:p w14:paraId="477C8D6F" w14:textId="77777777" w:rsidR="002E7D9C" w:rsidRPr="000C493A" w:rsidRDefault="002E7D9C" w:rsidP="00090262">
      <w:pPr>
        <w:pStyle w:val="Code"/>
        <w:rPr>
          <w:color w:val="383A42"/>
          <w:lang w:eastAsia="en-IN"/>
        </w:rPr>
      </w:pPr>
      <w:r w:rsidRPr="000C493A">
        <w:rPr>
          <w:lang w:eastAsia="en-IN"/>
        </w:rPr>
        <w:t xml:space="preserve"> */</w:t>
      </w:r>
    </w:p>
    <w:p w14:paraId="104AA834" w14:textId="77777777" w:rsidR="002E7D9C" w:rsidRPr="000C493A" w:rsidRDefault="002E7D9C" w:rsidP="00090262">
      <w:pPr>
        <w:pStyle w:val="Code"/>
        <w:rPr>
          <w:color w:val="E45649"/>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CLAMP</w:t>
      </w:r>
      <w:r w:rsidRPr="000C493A">
        <w:rPr>
          <w:color w:val="383A42"/>
          <w:lang w:eastAsia="en-IN"/>
        </w:rPr>
        <w:t>(</w:t>
      </w:r>
      <w:r w:rsidRPr="000C493A">
        <w:rPr>
          <w:color w:val="E45649"/>
          <w:lang w:eastAsia="en-IN"/>
        </w:rPr>
        <w:t>val</w:t>
      </w:r>
      <w:r w:rsidRPr="000C493A">
        <w:rPr>
          <w:color w:val="383A42"/>
          <w:lang w:eastAsia="en-IN"/>
        </w:rPr>
        <w:t>,</w:t>
      </w:r>
      <w:r w:rsidRPr="000C493A">
        <w:rPr>
          <w:color w:val="E45649"/>
          <w:lang w:eastAsia="en-IN"/>
        </w:rPr>
        <w:t xml:space="preserve"> min</w:t>
      </w:r>
      <w:r w:rsidRPr="000C493A">
        <w:rPr>
          <w:color w:val="383A42"/>
          <w:lang w:eastAsia="en-IN"/>
        </w:rPr>
        <w:t>,</w:t>
      </w:r>
      <w:r w:rsidRPr="000C493A">
        <w:rPr>
          <w:color w:val="E45649"/>
          <w:lang w:eastAsia="en-IN"/>
        </w:rPr>
        <w:t xml:space="preserve"> max</w:t>
      </w:r>
      <w:r w:rsidRPr="000C493A">
        <w:rPr>
          <w:color w:val="383A42"/>
          <w:lang w:eastAsia="en-IN"/>
        </w:rPr>
        <w:t>)</w:t>
      </w:r>
      <w:r w:rsidRPr="000C493A">
        <w:rPr>
          <w:color w:val="E45649"/>
          <w:lang w:eastAsia="en-IN"/>
        </w:rPr>
        <w:t xml:space="preserve"> </w:t>
      </w:r>
      <w:r w:rsidRPr="000C493A">
        <w:rPr>
          <w:color w:val="383A42"/>
          <w:lang w:eastAsia="en-IN"/>
        </w:rPr>
        <w:t>\</w:t>
      </w:r>
    </w:p>
    <w:p w14:paraId="1B23944E" w14:textId="77777777" w:rsidR="002E7D9C" w:rsidRPr="000C493A" w:rsidRDefault="002E7D9C" w:rsidP="00090262">
      <w:pPr>
        <w:pStyle w:val="Code"/>
        <w:rPr>
          <w:color w:val="383A42"/>
          <w:lang w:eastAsia="en-IN"/>
        </w:rPr>
      </w:pPr>
      <w:r w:rsidRPr="000C493A">
        <w:rPr>
          <w:color w:val="E45649"/>
          <w:lang w:eastAsia="en-IN"/>
        </w:rPr>
        <w:t xml:space="preserve">    </w:t>
      </w:r>
      <w:r w:rsidRPr="000C493A">
        <w:rPr>
          <w:color w:val="383A42"/>
          <w:lang w:eastAsia="en-IN"/>
        </w:rPr>
        <w:t>((</w:t>
      </w:r>
      <w:r w:rsidRPr="000C493A">
        <w:rPr>
          <w:color w:val="E45649"/>
          <w:lang w:eastAsia="en-IN"/>
        </w:rPr>
        <w:t>val</w:t>
      </w:r>
      <w:r w:rsidRPr="000C493A">
        <w:rPr>
          <w:color w:val="383A42"/>
          <w:lang w:eastAsia="en-IN"/>
        </w:rPr>
        <w:t>)</w:t>
      </w:r>
      <w:r w:rsidRPr="000C493A">
        <w:rPr>
          <w:color w:val="E45649"/>
          <w:lang w:eastAsia="en-IN"/>
        </w:rPr>
        <w:t xml:space="preserve"> </w:t>
      </w:r>
      <w:r w:rsidRPr="000C493A">
        <w:rPr>
          <w:color w:val="4078F2"/>
          <w:lang w:eastAsia="en-IN"/>
        </w:rPr>
        <w:t>&lt;</w:t>
      </w:r>
      <w:r w:rsidRPr="000C493A">
        <w:rPr>
          <w:color w:val="E45649"/>
          <w:lang w:eastAsia="en-IN"/>
        </w:rPr>
        <w:t xml:space="preserve"> </w:t>
      </w:r>
      <w:r w:rsidRPr="000C493A">
        <w:rPr>
          <w:color w:val="383A42"/>
          <w:lang w:eastAsia="en-IN"/>
        </w:rPr>
        <w:t>(</w:t>
      </w:r>
      <w:r w:rsidRPr="000C493A">
        <w:rPr>
          <w:color w:val="E45649"/>
          <w:lang w:eastAsia="en-IN"/>
        </w:rPr>
        <w:t>min</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min</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val</w:t>
      </w:r>
      <w:r w:rsidRPr="000C493A">
        <w:rPr>
          <w:color w:val="383A42"/>
          <w:lang w:eastAsia="en-IN"/>
        </w:rPr>
        <w:t>)</w:t>
      </w:r>
      <w:r w:rsidRPr="000C493A">
        <w:rPr>
          <w:color w:val="E45649"/>
          <w:lang w:eastAsia="en-IN"/>
        </w:rPr>
        <w:t xml:space="preserve"> </w:t>
      </w:r>
      <w:r w:rsidRPr="000C493A">
        <w:rPr>
          <w:color w:val="4078F2"/>
          <w:lang w:eastAsia="en-IN"/>
        </w:rPr>
        <w:t>&gt;</w:t>
      </w:r>
      <w:r w:rsidRPr="000C493A">
        <w:rPr>
          <w:color w:val="E45649"/>
          <w:lang w:eastAsia="en-IN"/>
        </w:rPr>
        <w:t xml:space="preserve"> </w:t>
      </w:r>
      <w:r w:rsidRPr="000C493A">
        <w:rPr>
          <w:color w:val="383A42"/>
          <w:lang w:eastAsia="en-IN"/>
        </w:rPr>
        <w:t>(</w:t>
      </w:r>
      <w:r w:rsidRPr="000C493A">
        <w:rPr>
          <w:color w:val="E45649"/>
          <w:lang w:eastAsia="en-IN"/>
        </w:rPr>
        <w:t>max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max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val</w:t>
      </w:r>
      <w:r w:rsidRPr="000C493A">
        <w:rPr>
          <w:color w:val="383A42"/>
          <w:lang w:eastAsia="en-IN"/>
        </w:rPr>
        <w:t>)))</w:t>
      </w:r>
    </w:p>
    <w:p w14:paraId="14376258" w14:textId="1482FEF3" w:rsidR="002E7D9C" w:rsidRPr="000C493A" w:rsidRDefault="002E7D9C" w:rsidP="00036A3A">
      <w:pPr>
        <w:pStyle w:val="Subheadddddf"/>
      </w:pPr>
      <w:r w:rsidRPr="000C493A">
        <w:t>Comment conditional compilation blocks:</w:t>
      </w:r>
    </w:p>
    <w:p w14:paraId="2BC49127"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ifdef</w:t>
      </w:r>
      <w:r w:rsidRPr="000C493A">
        <w:rPr>
          <w:lang w:eastAsia="en-IN"/>
        </w:rPr>
        <w:t xml:space="preserve"> FEATURE_ADVANCED_LOGGING</w:t>
      </w:r>
    </w:p>
    <w:p w14:paraId="2F014E13"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i/>
          <w:iCs/>
          <w:color w:val="A0A1A7"/>
          <w:lang w:eastAsia="en-IN"/>
        </w:rPr>
        <w:t>// Advanced logging implementation</w:t>
      </w:r>
    </w:p>
    <w:p w14:paraId="601CFEA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i/>
          <w:iCs/>
          <w:color w:val="A0A1A7"/>
          <w:lang w:eastAsia="en-IN"/>
        </w:rPr>
        <w:t>// Includes timestamps, severity levels, and file rotation</w:t>
      </w:r>
    </w:p>
    <w:p w14:paraId="5361242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void</w:t>
      </w:r>
      <w:r w:rsidRPr="000C493A">
        <w:rPr>
          <w:color w:val="383A42"/>
          <w:lang w:eastAsia="en-IN"/>
        </w:rPr>
        <w:t xml:space="preserve"> </w:t>
      </w:r>
      <w:r w:rsidRPr="000C493A">
        <w:rPr>
          <w:color w:val="4078F2"/>
          <w:lang w:eastAsia="en-IN"/>
        </w:rPr>
        <w:t>init_advanced_logging</w:t>
      </w:r>
      <w:r w:rsidRPr="000C493A">
        <w:rPr>
          <w:color w:val="383A42"/>
          <w:lang w:eastAsia="en-IN"/>
        </w:rPr>
        <w:t>(</w:t>
      </w:r>
      <w:r w:rsidRPr="000C493A">
        <w:rPr>
          <w:color w:val="A626A4"/>
          <w:lang w:eastAsia="en-IN"/>
        </w:rPr>
        <w:t>const</w:t>
      </w:r>
      <w:r w:rsidRPr="000C493A">
        <w:rPr>
          <w:color w:val="383A42"/>
          <w:lang w:eastAsia="en-IN"/>
        </w:rPr>
        <w:t xml:space="preserve">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config_file);</w:t>
      </w:r>
    </w:p>
    <w:p w14:paraId="50B4D8D0"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else</w:t>
      </w:r>
    </w:p>
    <w:p w14:paraId="44EE8BF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i/>
          <w:iCs/>
          <w:color w:val="A0A1A7"/>
          <w:lang w:eastAsia="en-IN"/>
        </w:rPr>
        <w:t>// Basic logging - writes to stderr only</w:t>
      </w:r>
    </w:p>
    <w:p w14:paraId="0E7B5101"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void</w:t>
      </w:r>
      <w:r w:rsidRPr="000C493A">
        <w:rPr>
          <w:color w:val="383A42"/>
          <w:lang w:eastAsia="en-IN"/>
        </w:rPr>
        <w:t xml:space="preserve"> </w:t>
      </w:r>
      <w:r w:rsidRPr="000C493A">
        <w:rPr>
          <w:color w:val="4078F2"/>
          <w:lang w:eastAsia="en-IN"/>
        </w:rPr>
        <w:t>init_basic_logging</w:t>
      </w:r>
      <w:r w:rsidRPr="000C493A">
        <w:rPr>
          <w:color w:val="383A42"/>
          <w:lang w:eastAsia="en-IN"/>
        </w:rPr>
        <w:t>(</w:t>
      </w:r>
      <w:r w:rsidRPr="000C493A">
        <w:rPr>
          <w:color w:val="A626A4"/>
          <w:lang w:eastAsia="en-IN"/>
        </w:rPr>
        <w:t>void</w:t>
      </w:r>
      <w:r w:rsidRPr="000C493A">
        <w:rPr>
          <w:color w:val="383A42"/>
          <w:lang w:eastAsia="en-IN"/>
        </w:rPr>
        <w:t>);</w:t>
      </w:r>
    </w:p>
    <w:p w14:paraId="2BDF4C89"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endif</w:t>
      </w:r>
      <w:r w:rsidRPr="000C493A">
        <w:rPr>
          <w:lang w:eastAsia="en-IN"/>
        </w:rPr>
        <w:t xml:space="preserve">  </w:t>
      </w:r>
      <w:r w:rsidRPr="000C493A">
        <w:rPr>
          <w:i/>
          <w:iCs/>
          <w:color w:val="A0A1A7"/>
          <w:lang w:eastAsia="en-IN"/>
        </w:rPr>
        <w:t>// FEATURE_ADVANCED_LOGGING</w:t>
      </w:r>
    </w:p>
    <w:p w14:paraId="3087EDF3" w14:textId="77777777" w:rsidR="002E7D9C" w:rsidRPr="000C493A" w:rsidRDefault="002E7D9C" w:rsidP="00036A3A">
      <w:pPr>
        <w:pStyle w:val="Subheadddddf"/>
      </w:pPr>
      <w:r w:rsidRPr="000C493A">
        <w:t>When to Use Macros vs Functions</w:t>
      </w:r>
    </w:p>
    <w:p w14:paraId="69C0565F" w14:textId="77777777" w:rsidR="002E7D9C" w:rsidRPr="000C493A" w:rsidRDefault="002E7D9C" w:rsidP="00036A3A">
      <w:pPr>
        <w:pStyle w:val="Subheadddddf"/>
      </w:pPr>
      <w:r w:rsidRPr="000C493A">
        <w:t>Prefer macros for:</w:t>
      </w:r>
    </w:p>
    <w:p w14:paraId="12BE6536" w14:textId="77777777" w:rsidR="002E7D9C" w:rsidRPr="000C493A" w:rsidRDefault="002E7D9C" w:rsidP="00036A3A">
      <w:pPr>
        <w:pStyle w:val="Pointss"/>
      </w:pPr>
      <w:r w:rsidRPr="000C493A">
        <w:t>Simple constants</w:t>
      </w:r>
    </w:p>
    <w:p w14:paraId="2D3D9545" w14:textId="77777777" w:rsidR="002E7D9C" w:rsidRPr="000C493A" w:rsidRDefault="002E7D9C" w:rsidP="00036A3A">
      <w:pPr>
        <w:pStyle w:val="Pointss"/>
      </w:pPr>
      <w:r w:rsidRPr="000C493A">
        <w:t>Compile-time configuration</w:t>
      </w:r>
    </w:p>
    <w:p w14:paraId="2E944AF0" w14:textId="77777777" w:rsidR="002E7D9C" w:rsidRPr="000C493A" w:rsidRDefault="002E7D9C" w:rsidP="00036A3A">
      <w:pPr>
        <w:pStyle w:val="Pointss"/>
      </w:pPr>
      <w:r w:rsidRPr="000C493A">
        <w:t>Type-generic operations (with care)</w:t>
      </w:r>
    </w:p>
    <w:p w14:paraId="0A0BAEFC" w14:textId="77777777" w:rsidR="002E7D9C" w:rsidRPr="000C493A" w:rsidRDefault="002E7D9C" w:rsidP="00036A3A">
      <w:pPr>
        <w:pStyle w:val="Pointss"/>
      </w:pPr>
      <w:r w:rsidRPr="000C493A">
        <w:t>Performance-critical inline operations in C (before C99 inline)</w:t>
      </w:r>
    </w:p>
    <w:p w14:paraId="7D44AC32" w14:textId="77777777" w:rsidR="002E7D9C" w:rsidRPr="000C493A" w:rsidRDefault="002E7D9C" w:rsidP="004C5F06">
      <w:pPr>
        <w:pStyle w:val="Subheadddddf"/>
      </w:pPr>
      <w:r w:rsidRPr="000C493A">
        <w:t>Prefer inline functions for:</w:t>
      </w:r>
    </w:p>
    <w:p w14:paraId="4E8EF246" w14:textId="77777777" w:rsidR="002E7D9C" w:rsidRPr="000C493A" w:rsidRDefault="002E7D9C" w:rsidP="004C5F06">
      <w:pPr>
        <w:pStyle w:val="Pointss"/>
      </w:pPr>
      <w:r w:rsidRPr="000C493A">
        <w:t>Complex logic requiring multiple statements</w:t>
      </w:r>
    </w:p>
    <w:p w14:paraId="5CF147DC" w14:textId="77777777" w:rsidR="002E7D9C" w:rsidRPr="000C493A" w:rsidRDefault="002E7D9C" w:rsidP="004C5F06">
      <w:pPr>
        <w:pStyle w:val="Pointss"/>
      </w:pPr>
      <w:r w:rsidRPr="000C493A">
        <w:t>Operations with side effects</w:t>
      </w:r>
    </w:p>
    <w:p w14:paraId="2F5EBA5C" w14:textId="77777777" w:rsidR="002E7D9C" w:rsidRPr="000C493A" w:rsidRDefault="002E7D9C" w:rsidP="004C5F06">
      <w:pPr>
        <w:pStyle w:val="Pointss"/>
      </w:pPr>
      <w:r w:rsidRPr="000C493A">
        <w:t>Type-safe implementations</w:t>
      </w:r>
    </w:p>
    <w:p w14:paraId="6020236D" w14:textId="77777777" w:rsidR="002E7D9C" w:rsidRPr="000C493A" w:rsidRDefault="002E7D9C" w:rsidP="004C5F06">
      <w:pPr>
        <w:pStyle w:val="Pointss"/>
      </w:pPr>
      <w:r w:rsidRPr="000C493A">
        <w:t>Debuggable code</w:t>
      </w:r>
    </w:p>
    <w:p w14:paraId="1CF76381" w14:textId="4D598313" w:rsidR="002E7D9C" w:rsidRPr="000C493A" w:rsidRDefault="002E7D9C" w:rsidP="004C5F06">
      <w:pPr>
        <w:pStyle w:val="Subheadddddf"/>
      </w:pPr>
      <w:r w:rsidRPr="000C493A">
        <w:t>Comparison example:</w:t>
      </w:r>
    </w:p>
    <w:p w14:paraId="59B10DA6" w14:textId="77777777" w:rsidR="002E7D9C" w:rsidRPr="000C493A" w:rsidRDefault="002E7D9C" w:rsidP="00090262">
      <w:pPr>
        <w:pStyle w:val="Code"/>
        <w:rPr>
          <w:color w:val="383A42"/>
          <w:lang w:eastAsia="en-IN"/>
        </w:rPr>
      </w:pPr>
      <w:r w:rsidRPr="000C493A">
        <w:rPr>
          <w:lang w:eastAsia="en-IN"/>
        </w:rPr>
        <w:t>// Macro - simple, type-generic, but unsafe with side effects</w:t>
      </w:r>
    </w:p>
    <w:p w14:paraId="78658593"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MAX</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b</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w:t>
      </w:r>
      <w:r w:rsidRPr="000C493A">
        <w:rPr>
          <w:color w:val="4078F2"/>
          <w:lang w:eastAsia="en-IN"/>
        </w:rPr>
        <w:t>&gt;</w:t>
      </w:r>
      <w:r w:rsidRPr="000C493A">
        <w:rPr>
          <w:color w:val="E45649"/>
          <w:lang w:eastAsia="en-IN"/>
        </w:rPr>
        <w:t xml:space="preserve"> </w:t>
      </w:r>
      <w:r w:rsidRPr="000C493A">
        <w:rPr>
          <w:color w:val="383A42"/>
          <w:lang w:eastAsia="en-IN"/>
        </w:rPr>
        <w:t>(</w:t>
      </w:r>
      <w:r w:rsidRPr="000C493A">
        <w:rPr>
          <w:color w:val="E45649"/>
          <w:lang w:eastAsia="en-IN"/>
        </w:rPr>
        <w:t>b</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a</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b</w:t>
      </w:r>
      <w:r w:rsidRPr="000C493A">
        <w:rPr>
          <w:color w:val="383A42"/>
          <w:lang w:eastAsia="en-IN"/>
        </w:rPr>
        <w:t>))</w:t>
      </w:r>
    </w:p>
    <w:p w14:paraId="69C2444C" w14:textId="77777777" w:rsidR="002E7D9C" w:rsidRPr="000C493A" w:rsidRDefault="002E7D9C" w:rsidP="00090262">
      <w:pPr>
        <w:pStyle w:val="Code"/>
        <w:rPr>
          <w:color w:val="383A42"/>
          <w:lang w:eastAsia="en-IN"/>
        </w:rPr>
      </w:pPr>
    </w:p>
    <w:p w14:paraId="5CC30707" w14:textId="77777777" w:rsidR="002E7D9C" w:rsidRPr="000C493A" w:rsidRDefault="002E7D9C" w:rsidP="00090262">
      <w:pPr>
        <w:pStyle w:val="Code"/>
        <w:rPr>
          <w:color w:val="383A42"/>
          <w:lang w:eastAsia="en-IN"/>
        </w:rPr>
      </w:pPr>
      <w:r w:rsidRPr="000C493A">
        <w:rPr>
          <w:lang w:eastAsia="en-IN"/>
        </w:rPr>
        <w:t>// Inline function - type-safe, safe with side effects</w:t>
      </w:r>
    </w:p>
    <w:p w14:paraId="40F17534" w14:textId="77777777" w:rsidR="002E7D9C" w:rsidRPr="000C493A" w:rsidRDefault="002E7D9C" w:rsidP="00090262">
      <w:pPr>
        <w:pStyle w:val="Code"/>
        <w:rPr>
          <w:color w:val="383A42"/>
          <w:lang w:eastAsia="en-IN"/>
        </w:rPr>
      </w:pPr>
      <w:r w:rsidRPr="000C493A">
        <w:rPr>
          <w:color w:val="A626A4"/>
          <w:lang w:eastAsia="en-IN"/>
        </w:rPr>
        <w:t>static</w:t>
      </w:r>
      <w:r w:rsidRPr="000C493A">
        <w:rPr>
          <w:color w:val="383A42"/>
          <w:lang w:eastAsia="en-IN"/>
        </w:rPr>
        <w:t xml:space="preserve"> </w:t>
      </w:r>
      <w:r w:rsidRPr="000C493A">
        <w:rPr>
          <w:color w:val="A626A4"/>
          <w:lang w:eastAsia="en-IN"/>
        </w:rPr>
        <w:t>inline</w:t>
      </w:r>
      <w:r w:rsidRPr="000C493A">
        <w:rPr>
          <w:color w:val="383A42"/>
          <w:lang w:eastAsia="en-IN"/>
        </w:rPr>
        <w:t xml:space="preserve"> </w:t>
      </w:r>
      <w:r w:rsidRPr="000C493A">
        <w:rPr>
          <w:color w:val="A626A4"/>
          <w:lang w:eastAsia="en-IN"/>
        </w:rPr>
        <w:t>int</w:t>
      </w:r>
      <w:r w:rsidRPr="000C493A">
        <w:rPr>
          <w:color w:val="383A42"/>
          <w:lang w:eastAsia="en-IN"/>
        </w:rPr>
        <w:t xml:space="preserve"> </w:t>
      </w:r>
      <w:r w:rsidRPr="000C493A">
        <w:rPr>
          <w:color w:val="4078F2"/>
          <w:lang w:eastAsia="en-IN"/>
        </w:rPr>
        <w:t>max_int</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0A2A27A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0E41053F" w14:textId="77777777" w:rsidR="002E7D9C" w:rsidRPr="000C493A" w:rsidRDefault="002E7D9C" w:rsidP="00090262">
      <w:pPr>
        <w:pStyle w:val="Code"/>
        <w:rPr>
          <w:color w:val="383A42"/>
          <w:lang w:eastAsia="en-IN"/>
        </w:rPr>
      </w:pPr>
      <w:r w:rsidRPr="000C493A">
        <w:rPr>
          <w:color w:val="383A42"/>
          <w:lang w:eastAsia="en-IN"/>
        </w:rPr>
        <w:t>}</w:t>
      </w:r>
    </w:p>
    <w:p w14:paraId="6F72FCDA" w14:textId="77777777" w:rsidR="002E7D9C" w:rsidRPr="000C493A" w:rsidRDefault="002E7D9C" w:rsidP="00090262">
      <w:pPr>
        <w:pStyle w:val="Code"/>
        <w:rPr>
          <w:color w:val="383A42"/>
          <w:lang w:eastAsia="en-IN"/>
        </w:rPr>
      </w:pPr>
    </w:p>
    <w:p w14:paraId="295B3587" w14:textId="77777777" w:rsidR="002E7D9C" w:rsidRPr="000C493A" w:rsidRDefault="002E7D9C" w:rsidP="00090262">
      <w:pPr>
        <w:pStyle w:val="Code"/>
        <w:rPr>
          <w:color w:val="383A42"/>
          <w:lang w:eastAsia="en-IN"/>
        </w:rPr>
      </w:pPr>
      <w:r w:rsidRPr="000C493A">
        <w:rPr>
          <w:lang w:eastAsia="en-IN"/>
        </w:rPr>
        <w:t>// Usage</w:t>
      </w:r>
    </w:p>
    <w:p w14:paraId="2B21391C"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3498C270"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m1 </w:t>
      </w:r>
      <w:r w:rsidRPr="000C493A">
        <w:rPr>
          <w:color w:val="4078F2"/>
          <w:lang w:eastAsia="en-IN"/>
        </w:rPr>
        <w:t>=</w:t>
      </w:r>
      <w:r w:rsidRPr="000C493A">
        <w:rPr>
          <w:color w:val="383A42"/>
          <w:lang w:eastAsia="en-IN"/>
        </w:rPr>
        <w:t xml:space="preserve"> </w:t>
      </w:r>
      <w:r w:rsidRPr="000C493A">
        <w:rPr>
          <w:color w:val="4078F2"/>
          <w:lang w:eastAsia="en-IN"/>
        </w:rPr>
        <w:t>MAX</w:t>
      </w:r>
      <w:r w:rsidRPr="000C493A">
        <w:rPr>
          <w:color w:val="383A42"/>
          <w:lang w:eastAsia="en-IN"/>
        </w:rPr>
        <w:t>(x</w:t>
      </w:r>
      <w:r w:rsidRPr="000C493A">
        <w:rPr>
          <w:color w:val="4078F2"/>
          <w:lang w:eastAsia="en-IN"/>
        </w:rPr>
        <w:t>++</w:t>
      </w:r>
      <w:r w:rsidRPr="000C493A">
        <w:rPr>
          <w:color w:val="383A42"/>
          <w:lang w:eastAsia="en-IN"/>
        </w:rPr>
        <w:t xml:space="preserve">, y);     </w:t>
      </w:r>
      <w:r w:rsidRPr="000C493A">
        <w:rPr>
          <w:lang w:eastAsia="en-IN"/>
        </w:rPr>
        <w:t>// DANGER: x incremented twice if x &gt; y</w:t>
      </w:r>
    </w:p>
    <w:p w14:paraId="6367FF4D"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m2 </w:t>
      </w:r>
      <w:r w:rsidRPr="000C493A">
        <w:rPr>
          <w:color w:val="4078F2"/>
          <w:lang w:eastAsia="en-IN"/>
        </w:rPr>
        <w:t>=</w:t>
      </w:r>
      <w:r w:rsidRPr="000C493A">
        <w:rPr>
          <w:color w:val="383A42"/>
          <w:lang w:eastAsia="en-IN"/>
        </w:rPr>
        <w:t xml:space="preserve"> </w:t>
      </w:r>
      <w:r w:rsidRPr="000C493A">
        <w:rPr>
          <w:color w:val="4078F2"/>
          <w:lang w:eastAsia="en-IN"/>
        </w:rPr>
        <w:t>max_int</w:t>
      </w:r>
      <w:r w:rsidRPr="000C493A">
        <w:rPr>
          <w:color w:val="383A42"/>
          <w:lang w:eastAsia="en-IN"/>
        </w:rPr>
        <w:t>(x</w:t>
      </w:r>
      <w:r w:rsidRPr="000C493A">
        <w:rPr>
          <w:color w:val="4078F2"/>
          <w:lang w:eastAsia="en-IN"/>
        </w:rPr>
        <w:t>++</w:t>
      </w:r>
      <w:r w:rsidRPr="000C493A">
        <w:rPr>
          <w:color w:val="383A42"/>
          <w:lang w:eastAsia="en-IN"/>
        </w:rPr>
        <w:t xml:space="preserve">, y); </w:t>
      </w:r>
      <w:r w:rsidRPr="000C493A">
        <w:rPr>
          <w:lang w:eastAsia="en-IN"/>
        </w:rPr>
        <w:t>// SAFE: x incremented exactly once</w:t>
      </w:r>
    </w:p>
    <w:p w14:paraId="68B915F4" w14:textId="77777777" w:rsidR="00436910" w:rsidRDefault="00436910" w:rsidP="004C5F06">
      <w:pPr>
        <w:pStyle w:val="Subheadddd"/>
      </w:pPr>
    </w:p>
    <w:p w14:paraId="27BA2B27" w14:textId="090A3C54" w:rsidR="002E7D9C" w:rsidRPr="000C493A" w:rsidRDefault="002E7D9C" w:rsidP="004C5F06">
      <w:pPr>
        <w:pStyle w:val="Subheadddd"/>
      </w:pPr>
      <w:bookmarkStart w:id="69" w:name="_Toc212290970"/>
      <w:r w:rsidRPr="000C493A">
        <w:t>8.6 Debugging Preprocessor Output</w:t>
      </w:r>
      <w:bookmarkEnd w:id="69"/>
    </w:p>
    <w:p w14:paraId="2C164C83" w14:textId="77777777" w:rsidR="002E7D9C" w:rsidRPr="000C493A" w:rsidRDefault="002E7D9C" w:rsidP="004C5F06">
      <w:pPr>
        <w:pStyle w:val="texxtt"/>
        <w:rPr>
          <w:lang w:eastAsia="en-IN"/>
        </w:rPr>
      </w:pPr>
      <w:r w:rsidRPr="000C493A">
        <w:rPr>
          <w:lang w:eastAsia="en-IN"/>
        </w:rPr>
        <w:t>Understanding what the preprocessor does to your code is crucial for debugging macro-related issues.</w:t>
      </w:r>
    </w:p>
    <w:p w14:paraId="6E821328" w14:textId="77777777" w:rsidR="002E7D9C" w:rsidRPr="000C493A" w:rsidRDefault="002E7D9C" w:rsidP="004C5F06">
      <w:pPr>
        <w:pStyle w:val="Subheadddddf"/>
      </w:pPr>
      <w:r w:rsidRPr="000C493A">
        <w:t>Viewing Preprocessor Output</w:t>
      </w:r>
    </w:p>
    <w:p w14:paraId="0F25D002" w14:textId="77777777" w:rsidR="002E7D9C" w:rsidRPr="000C493A" w:rsidRDefault="002E7D9C" w:rsidP="004C5F06">
      <w:pPr>
        <w:pStyle w:val="texxtt"/>
        <w:rPr>
          <w:lang w:eastAsia="en-IN"/>
        </w:rPr>
      </w:pPr>
      <w:r w:rsidRPr="000C493A">
        <w:rPr>
          <w:lang w:eastAsia="en-IN"/>
        </w:rPr>
        <w:t>Most compilers can show you the preprocessed source:</w:t>
      </w:r>
    </w:p>
    <w:p w14:paraId="5CB4A50F" w14:textId="20A32689" w:rsidR="002E7D9C" w:rsidRPr="000C493A" w:rsidRDefault="002E7D9C" w:rsidP="004C5F06">
      <w:pPr>
        <w:pStyle w:val="Subheadddddf"/>
      </w:pPr>
      <w:r w:rsidRPr="000C493A">
        <w:t>GCC:</w:t>
      </w:r>
    </w:p>
    <w:p w14:paraId="192D275D" w14:textId="77777777" w:rsidR="002E7D9C" w:rsidRPr="000C493A" w:rsidRDefault="002E7D9C" w:rsidP="00090262">
      <w:pPr>
        <w:pStyle w:val="Code"/>
        <w:rPr>
          <w:lang w:eastAsia="en-IN"/>
        </w:rPr>
      </w:pPr>
      <w:r w:rsidRPr="000C493A">
        <w:rPr>
          <w:lang w:eastAsia="en-IN"/>
        </w:rPr>
        <w:t>gcc -E source.c -o preprocessed.i</w:t>
      </w:r>
    </w:p>
    <w:p w14:paraId="18C6B59B" w14:textId="77777777" w:rsidR="002E7D9C" w:rsidRPr="000C493A" w:rsidRDefault="002E7D9C" w:rsidP="004C5F06">
      <w:pPr>
        <w:pStyle w:val="texxtt"/>
        <w:rPr>
          <w:lang w:eastAsia="en-IN"/>
        </w:rPr>
      </w:pPr>
      <w:r w:rsidRPr="000C493A">
        <w:rPr>
          <w:lang w:eastAsia="en-IN"/>
        </w:rPr>
        <w:t>This output shows your code after all preprocessor directives have been processed—includes expanded, macros substituted, conditional compilation resolved.</w:t>
      </w:r>
    </w:p>
    <w:p w14:paraId="1A31C903" w14:textId="77777777" w:rsidR="002E7D9C" w:rsidRPr="000C493A" w:rsidRDefault="002E7D9C" w:rsidP="004C5F06">
      <w:pPr>
        <w:pStyle w:val="Subheadddddf"/>
      </w:pPr>
      <w:r w:rsidRPr="000C493A">
        <w:t>Predefined Macros for Debugging</w:t>
      </w:r>
    </w:p>
    <w:p w14:paraId="02F9396E" w14:textId="77777777" w:rsidR="002E7D9C" w:rsidRPr="000C493A" w:rsidRDefault="002E7D9C" w:rsidP="004C5F06">
      <w:pPr>
        <w:pStyle w:val="texxtt"/>
        <w:rPr>
          <w:lang w:eastAsia="en-IN"/>
        </w:rPr>
      </w:pPr>
      <w:r w:rsidRPr="000C493A">
        <w:rPr>
          <w:lang w:eastAsia="en-IN"/>
        </w:rPr>
        <w:t>C provides standard predefined macros useful for diagnostics:</w:t>
      </w:r>
    </w:p>
    <w:p w14:paraId="2E1CF36C" w14:textId="77777777" w:rsidR="002E7D9C" w:rsidRPr="000C493A" w:rsidRDefault="002E7D9C" w:rsidP="004C5F06">
      <w:pPr>
        <w:pStyle w:val="texxtt"/>
        <w:rPr>
          <w:lang w:eastAsia="en-IN"/>
        </w:rPr>
      </w:pPr>
      <w:r w:rsidRPr="000C493A">
        <w:rPr>
          <w:lang w:eastAsia="en-IN"/>
        </w:rPr>
        <w:t>c</w:t>
      </w:r>
    </w:p>
    <w:p w14:paraId="27B35480"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5BD69F3" w14:textId="77777777" w:rsidR="002E7D9C" w:rsidRPr="000C493A" w:rsidRDefault="002E7D9C" w:rsidP="00090262">
      <w:pPr>
        <w:pStyle w:val="Code"/>
        <w:rPr>
          <w:color w:val="383A42"/>
          <w:lang w:eastAsia="en-IN"/>
        </w:rPr>
      </w:pPr>
    </w:p>
    <w:p w14:paraId="6E9652A3" w14:textId="77777777" w:rsidR="002E7D9C" w:rsidRPr="000C493A" w:rsidRDefault="002E7D9C" w:rsidP="00090262">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debug_info</w:t>
      </w:r>
      <w:r w:rsidRPr="000C493A">
        <w:rPr>
          <w:color w:val="383A42"/>
          <w:lang w:eastAsia="en-IN"/>
        </w:rPr>
        <w:t>(</w:t>
      </w:r>
      <w:r w:rsidRPr="000C493A">
        <w:rPr>
          <w:color w:val="A626A4"/>
          <w:lang w:eastAsia="en-IN"/>
        </w:rPr>
        <w:t>void</w:t>
      </w:r>
      <w:r w:rsidRPr="000C493A">
        <w:rPr>
          <w:color w:val="383A42"/>
          <w:lang w:eastAsia="en-IN"/>
        </w:rPr>
        <w:t>) {</w:t>
      </w:r>
    </w:p>
    <w:p w14:paraId="17ED1C5F"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"File: %s\n"</w:t>
      </w:r>
      <w:r w:rsidRPr="000C493A">
        <w:rPr>
          <w:color w:val="383A42"/>
          <w:lang w:eastAsia="en-IN"/>
        </w:rPr>
        <w:t xml:space="preserve">, </w:t>
      </w:r>
      <w:r w:rsidRPr="000C493A">
        <w:rPr>
          <w:color w:val="B76B01"/>
          <w:lang w:eastAsia="en-IN"/>
        </w:rPr>
        <w:t>__FILE__</w:t>
      </w:r>
      <w:r w:rsidRPr="000C493A">
        <w:rPr>
          <w:color w:val="383A42"/>
          <w:lang w:eastAsia="en-IN"/>
        </w:rPr>
        <w:t>);</w:t>
      </w:r>
    </w:p>
    <w:p w14:paraId="7E66246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"Line: %d\n"</w:t>
      </w:r>
      <w:r w:rsidRPr="000C493A">
        <w:rPr>
          <w:color w:val="383A42"/>
          <w:lang w:eastAsia="en-IN"/>
        </w:rPr>
        <w:t xml:space="preserve">, </w:t>
      </w:r>
      <w:r w:rsidRPr="000C493A">
        <w:rPr>
          <w:color w:val="B76B01"/>
          <w:lang w:eastAsia="en-IN"/>
        </w:rPr>
        <w:t>__LINE__</w:t>
      </w:r>
      <w:r w:rsidRPr="000C493A">
        <w:rPr>
          <w:color w:val="383A42"/>
          <w:lang w:eastAsia="en-IN"/>
        </w:rPr>
        <w:t>);</w:t>
      </w:r>
    </w:p>
    <w:p w14:paraId="2F8E7C1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"Date: %s\n"</w:t>
      </w:r>
      <w:r w:rsidRPr="000C493A">
        <w:rPr>
          <w:color w:val="383A42"/>
          <w:lang w:eastAsia="en-IN"/>
        </w:rPr>
        <w:t xml:space="preserve">, </w:t>
      </w:r>
      <w:r w:rsidRPr="000C493A">
        <w:rPr>
          <w:color w:val="B76B01"/>
          <w:lang w:eastAsia="en-IN"/>
        </w:rPr>
        <w:t>__DATE__</w:t>
      </w:r>
      <w:r w:rsidRPr="000C493A">
        <w:rPr>
          <w:color w:val="383A42"/>
          <w:lang w:eastAsia="en-IN"/>
        </w:rPr>
        <w:t>);</w:t>
      </w:r>
    </w:p>
    <w:p w14:paraId="083BA36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"Time: %s\n"</w:t>
      </w:r>
      <w:r w:rsidRPr="000C493A">
        <w:rPr>
          <w:color w:val="383A42"/>
          <w:lang w:eastAsia="en-IN"/>
        </w:rPr>
        <w:t xml:space="preserve">, </w:t>
      </w:r>
      <w:r w:rsidRPr="000C493A">
        <w:rPr>
          <w:color w:val="B76B01"/>
          <w:lang w:eastAsia="en-IN"/>
        </w:rPr>
        <w:t>__TIME__</w:t>
      </w:r>
      <w:r w:rsidRPr="000C493A">
        <w:rPr>
          <w:color w:val="383A42"/>
          <w:lang w:eastAsia="en-IN"/>
        </w:rPr>
        <w:t>);</w:t>
      </w:r>
    </w:p>
    <w:p w14:paraId="72F945FD" w14:textId="77777777" w:rsidR="002E7D9C" w:rsidRPr="000C493A" w:rsidRDefault="002E7D9C" w:rsidP="00090262">
      <w:pPr>
        <w:pStyle w:val="Code"/>
        <w:rPr>
          <w:color w:val="383A42"/>
          <w:lang w:eastAsia="en-IN"/>
        </w:rPr>
      </w:pPr>
      <w:r w:rsidRPr="000C493A">
        <w:rPr>
          <w:color w:val="383A42"/>
          <w:lang w:eastAsia="en-IN"/>
        </w:rPr>
        <w:t xml:space="preserve">    </w:t>
      </w:r>
    </w:p>
    <w:p w14:paraId="5FFF005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__STDC_VERSION__</w:t>
      </w:r>
    </w:p>
    <w:p w14:paraId="54BD903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 Standard: %ldL\n"</w:t>
      </w:r>
      <w:r w:rsidRPr="000C493A">
        <w:rPr>
          <w:color w:val="383A42"/>
          <w:lang w:eastAsia="en-IN"/>
        </w:rPr>
        <w:t>, __STDC_VERSION__);</w:t>
      </w:r>
    </w:p>
    <w:p w14:paraId="0752F3D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14622341" w14:textId="77777777" w:rsidR="002E7D9C" w:rsidRPr="000C493A" w:rsidRDefault="002E7D9C" w:rsidP="00090262">
      <w:pPr>
        <w:pStyle w:val="Code"/>
        <w:rPr>
          <w:color w:val="383A42"/>
          <w:lang w:eastAsia="en-IN"/>
        </w:rPr>
      </w:pPr>
      <w:r w:rsidRPr="000C493A">
        <w:rPr>
          <w:color w:val="383A42"/>
          <w:lang w:eastAsia="en-IN"/>
        </w:rPr>
        <w:t xml:space="preserve">    </w:t>
      </w:r>
    </w:p>
    <w:p w14:paraId="13EF306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__GNUC__</w:t>
      </w:r>
    </w:p>
    <w:p w14:paraId="5A20DDA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"GCC version: %d.%d.%d\n"</w:t>
      </w:r>
      <w:r w:rsidRPr="000C493A">
        <w:rPr>
          <w:color w:val="383A42"/>
          <w:lang w:eastAsia="en-IN"/>
        </w:rPr>
        <w:t>,</w:t>
      </w:r>
    </w:p>
    <w:p w14:paraId="39E4EBCC" w14:textId="77777777" w:rsidR="002E7D9C" w:rsidRPr="000C493A" w:rsidRDefault="002E7D9C" w:rsidP="00090262">
      <w:pPr>
        <w:pStyle w:val="Code"/>
        <w:rPr>
          <w:color w:val="383A42"/>
          <w:lang w:eastAsia="en-IN"/>
        </w:rPr>
      </w:pPr>
      <w:r w:rsidRPr="000C493A">
        <w:rPr>
          <w:color w:val="383A42"/>
          <w:lang w:eastAsia="en-IN"/>
        </w:rPr>
        <w:t xml:space="preserve">               __GNUC__, __GNUC_MINOR__, __GNUC_PATCHLEVEL__);</w:t>
      </w:r>
    </w:p>
    <w:p w14:paraId="1E36C28F"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35D2AC6F" w14:textId="77777777" w:rsidR="002E7D9C" w:rsidRPr="000C493A" w:rsidRDefault="002E7D9C" w:rsidP="00090262">
      <w:pPr>
        <w:pStyle w:val="Code"/>
        <w:rPr>
          <w:color w:val="383A42"/>
          <w:lang w:eastAsia="en-IN"/>
        </w:rPr>
      </w:pPr>
      <w:r w:rsidRPr="000C493A">
        <w:rPr>
          <w:color w:val="383A42"/>
          <w:lang w:eastAsia="en-IN"/>
        </w:rPr>
        <w:t>}</w:t>
      </w:r>
    </w:p>
    <w:p w14:paraId="6E2DF8E9" w14:textId="77777777" w:rsidR="002E7D9C" w:rsidRPr="000C493A" w:rsidRDefault="002E7D9C" w:rsidP="00090262">
      <w:pPr>
        <w:pStyle w:val="Code"/>
        <w:rPr>
          <w:color w:val="383A42"/>
          <w:lang w:eastAsia="en-IN"/>
        </w:rPr>
      </w:pPr>
    </w:p>
    <w:p w14:paraId="74B2F3A2"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0398AC3"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debug_info</w:t>
      </w:r>
      <w:r w:rsidRPr="000C493A">
        <w:rPr>
          <w:color w:val="383A42"/>
          <w:lang w:eastAsia="en-IN"/>
        </w:rPr>
        <w:t>();</w:t>
      </w:r>
    </w:p>
    <w:p w14:paraId="0A8D068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F40188C" w14:textId="77777777" w:rsidR="002E7D9C" w:rsidRPr="000C493A" w:rsidRDefault="002E7D9C" w:rsidP="00090262">
      <w:pPr>
        <w:pStyle w:val="Code"/>
        <w:rPr>
          <w:color w:val="383A42"/>
          <w:lang w:eastAsia="en-IN"/>
        </w:rPr>
      </w:pPr>
      <w:r w:rsidRPr="000C493A">
        <w:rPr>
          <w:color w:val="383A42"/>
          <w:lang w:eastAsia="en-IN"/>
        </w:rPr>
        <w:t>}</w:t>
      </w:r>
    </w:p>
    <w:p w14:paraId="38FA92D8" w14:textId="77777777" w:rsidR="002E7D9C" w:rsidRPr="000C493A" w:rsidRDefault="002E7D9C" w:rsidP="004C5F06">
      <w:pPr>
        <w:pStyle w:val="Subheadddddf"/>
      </w:pPr>
      <w:r w:rsidRPr="000C493A">
        <w:t>Common predefined macros:</w:t>
      </w:r>
    </w:p>
    <w:p w14:paraId="7FE03617" w14:textId="77777777" w:rsidR="002E7D9C" w:rsidRPr="000C493A" w:rsidRDefault="002E7D9C" w:rsidP="004C5F06">
      <w:pPr>
        <w:pStyle w:val="Pointss"/>
      </w:pPr>
      <w:r w:rsidRPr="000C493A">
        <w:rPr>
          <w:rFonts w:cs="Courier New"/>
        </w:rPr>
        <w:t>__FILE__</w:t>
      </w:r>
      <w:r w:rsidRPr="000C493A">
        <w:t xml:space="preserve"> - Current source filename</w:t>
      </w:r>
    </w:p>
    <w:p w14:paraId="57881773" w14:textId="77777777" w:rsidR="002E7D9C" w:rsidRPr="000C493A" w:rsidRDefault="002E7D9C" w:rsidP="004C5F06">
      <w:pPr>
        <w:pStyle w:val="Pointss"/>
      </w:pPr>
      <w:r w:rsidRPr="000C493A">
        <w:rPr>
          <w:rFonts w:cs="Courier New"/>
        </w:rPr>
        <w:t>__LINE__</w:t>
      </w:r>
      <w:r w:rsidRPr="000C493A">
        <w:t xml:space="preserve"> - Current line number</w:t>
      </w:r>
    </w:p>
    <w:p w14:paraId="1AF883CD" w14:textId="77777777" w:rsidR="002E7D9C" w:rsidRPr="000C493A" w:rsidRDefault="002E7D9C" w:rsidP="004C5F06">
      <w:pPr>
        <w:pStyle w:val="Pointss"/>
      </w:pPr>
      <w:r w:rsidRPr="000C493A">
        <w:rPr>
          <w:rFonts w:cs="Courier New"/>
        </w:rPr>
        <w:t>__DATE__</w:t>
      </w:r>
      <w:r w:rsidRPr="000C493A">
        <w:t xml:space="preserve"> - Compilation date</w:t>
      </w:r>
    </w:p>
    <w:p w14:paraId="4AE50DF6" w14:textId="77777777" w:rsidR="002E7D9C" w:rsidRPr="000C493A" w:rsidRDefault="002E7D9C" w:rsidP="004C5F06">
      <w:pPr>
        <w:pStyle w:val="Pointss"/>
      </w:pPr>
      <w:r w:rsidRPr="000C493A">
        <w:rPr>
          <w:rFonts w:cs="Courier New"/>
        </w:rPr>
        <w:t>__TIME__</w:t>
      </w:r>
      <w:r w:rsidRPr="000C493A">
        <w:t xml:space="preserve"> - Compilation time</w:t>
      </w:r>
    </w:p>
    <w:p w14:paraId="505582F0" w14:textId="77777777" w:rsidR="002E7D9C" w:rsidRPr="000C493A" w:rsidRDefault="002E7D9C" w:rsidP="004C5F06">
      <w:pPr>
        <w:pStyle w:val="Pointss"/>
      </w:pPr>
      <w:r w:rsidRPr="000C493A">
        <w:rPr>
          <w:rFonts w:cs="Courier New"/>
        </w:rPr>
        <w:t>__STDC__</w:t>
      </w:r>
      <w:r w:rsidRPr="000C493A">
        <w:t xml:space="preserve"> - Always 1 for conforming implementations</w:t>
      </w:r>
    </w:p>
    <w:p w14:paraId="7B8D1297" w14:textId="77777777" w:rsidR="002E7D9C" w:rsidRPr="000C493A" w:rsidRDefault="002E7D9C" w:rsidP="004C5F06">
      <w:pPr>
        <w:pStyle w:val="Pointss"/>
      </w:pPr>
      <w:r w:rsidRPr="000C493A">
        <w:rPr>
          <w:rFonts w:cs="Courier New"/>
        </w:rPr>
        <w:t>__STDC_VERSION__</w:t>
      </w:r>
      <w:r w:rsidRPr="000C493A">
        <w:t xml:space="preserve"> - C standard version (199901L for C99, 201112L for C11, etc.)</w:t>
      </w:r>
    </w:p>
    <w:p w14:paraId="57B72767" w14:textId="40457E2C" w:rsidR="002E7D9C" w:rsidRPr="000C493A" w:rsidRDefault="002E7D9C" w:rsidP="004C5F06">
      <w:pPr>
        <w:pStyle w:val="Subheadddddf"/>
      </w:pPr>
      <w:r w:rsidRPr="000C493A">
        <w:t>Creating Debug Macros</w:t>
      </w:r>
    </w:p>
    <w:p w14:paraId="286F6F2A"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ifdef</w:t>
      </w:r>
      <w:r w:rsidRPr="000C493A">
        <w:rPr>
          <w:lang w:eastAsia="en-IN"/>
        </w:rPr>
        <w:t xml:space="preserve"> DEBUG</w:t>
      </w:r>
    </w:p>
    <w:p w14:paraId="56086271" w14:textId="77777777" w:rsidR="002E7D9C" w:rsidRPr="000C493A" w:rsidRDefault="002E7D9C" w:rsidP="00090262">
      <w:pPr>
        <w:pStyle w:val="Code"/>
        <w:rPr>
          <w:lang w:eastAsia="en-IN"/>
        </w:rPr>
      </w:pPr>
      <w:r w:rsidRPr="000C493A">
        <w:rPr>
          <w:color w:val="383A42"/>
          <w:lang w:eastAsia="en-IN"/>
        </w:rPr>
        <w:t xml:space="preserve">    </w:t>
      </w:r>
      <w:r w:rsidRPr="000C493A">
        <w:rPr>
          <w:lang w:eastAsia="en-IN"/>
        </w:rPr>
        <w:t>#</w:t>
      </w:r>
      <w:r w:rsidRPr="000C493A">
        <w:rPr>
          <w:color w:val="A626A4"/>
          <w:lang w:eastAsia="en-IN"/>
        </w:rPr>
        <w:t>define</w:t>
      </w:r>
      <w:r w:rsidRPr="000C493A">
        <w:rPr>
          <w:lang w:eastAsia="en-IN"/>
        </w:rPr>
        <w:t xml:space="preserve"> </w:t>
      </w:r>
      <w:r w:rsidRPr="000C493A">
        <w:rPr>
          <w:color w:val="4078F2"/>
          <w:lang w:eastAsia="en-IN"/>
        </w:rPr>
        <w:t>DEBUG_PRINT</w:t>
      </w:r>
      <w:r w:rsidRPr="000C493A">
        <w:rPr>
          <w:color w:val="383A42"/>
          <w:lang w:eastAsia="en-IN"/>
        </w:rPr>
        <w:t>(</w:t>
      </w:r>
      <w:r w:rsidRPr="000C493A">
        <w:rPr>
          <w:lang w:eastAsia="en-IN"/>
        </w:rPr>
        <w:t>fmt</w:t>
      </w:r>
      <w:r w:rsidRPr="000C493A">
        <w:rPr>
          <w:color w:val="383A42"/>
          <w:lang w:eastAsia="en-IN"/>
        </w:rPr>
        <w:t>,</w:t>
      </w:r>
      <w:r w:rsidRPr="000C493A">
        <w:rPr>
          <w:lang w:eastAsia="en-IN"/>
        </w:rPr>
        <w:t xml:space="preserve"> </w:t>
      </w:r>
      <w:r w:rsidRPr="000C493A">
        <w:rPr>
          <w:color w:val="383A42"/>
          <w:lang w:eastAsia="en-IN"/>
        </w:rPr>
        <w:t>...)</w:t>
      </w:r>
      <w:r w:rsidRPr="000C493A">
        <w:rPr>
          <w:lang w:eastAsia="en-IN"/>
        </w:rPr>
        <w:t xml:space="preserve"> </w:t>
      </w:r>
      <w:r w:rsidRPr="000C493A">
        <w:rPr>
          <w:color w:val="383A42"/>
          <w:lang w:eastAsia="en-IN"/>
        </w:rPr>
        <w:t>\</w:t>
      </w:r>
    </w:p>
    <w:p w14:paraId="1AB56E22" w14:textId="77777777" w:rsidR="002E7D9C" w:rsidRPr="000C493A" w:rsidRDefault="002E7D9C" w:rsidP="00090262">
      <w:pPr>
        <w:pStyle w:val="Code"/>
        <w:rPr>
          <w:lang w:eastAsia="en-IN"/>
        </w:rPr>
      </w:pPr>
      <w:r w:rsidRPr="000C493A">
        <w:rPr>
          <w:lang w:eastAsia="en-IN"/>
        </w:rPr>
        <w:t xml:space="preserve">        </w:t>
      </w:r>
      <w:r w:rsidRPr="000C493A">
        <w:rPr>
          <w:color w:val="4078F2"/>
          <w:lang w:eastAsia="en-IN"/>
        </w:rPr>
        <w:t>fprintf</w:t>
      </w:r>
      <w:r w:rsidRPr="000C493A">
        <w:rPr>
          <w:color w:val="383A42"/>
          <w:lang w:eastAsia="en-IN"/>
        </w:rPr>
        <w:t>(</w:t>
      </w:r>
      <w:r w:rsidRPr="000C493A">
        <w:rPr>
          <w:color w:val="B76B01"/>
          <w:lang w:eastAsia="en-IN"/>
        </w:rPr>
        <w:t>stderr</w:t>
      </w:r>
      <w:r w:rsidRPr="000C493A">
        <w:rPr>
          <w:color w:val="383A42"/>
          <w:lang w:eastAsia="en-IN"/>
        </w:rPr>
        <w:t>,</w:t>
      </w:r>
      <w:r w:rsidRPr="000C493A">
        <w:rPr>
          <w:lang w:eastAsia="en-IN"/>
        </w:rPr>
        <w:t xml:space="preserve"> </w:t>
      </w:r>
      <w:r w:rsidRPr="000C493A">
        <w:rPr>
          <w:color w:val="50A14F"/>
          <w:lang w:eastAsia="en-IN"/>
        </w:rPr>
        <w:t>"[DEBUG] %s:%d: "</w:t>
      </w:r>
      <w:r w:rsidRPr="000C493A">
        <w:rPr>
          <w:lang w:eastAsia="en-IN"/>
        </w:rPr>
        <w:t xml:space="preserve"> fmt </w:t>
      </w:r>
      <w:r w:rsidRPr="000C493A">
        <w:rPr>
          <w:color w:val="50A14F"/>
          <w:lang w:eastAsia="en-IN"/>
        </w:rPr>
        <w:t>"\n"</w:t>
      </w:r>
      <w:r w:rsidRPr="000C493A">
        <w:rPr>
          <w:color w:val="383A42"/>
          <w:lang w:eastAsia="en-IN"/>
        </w:rPr>
        <w:t>,</w:t>
      </w:r>
      <w:r w:rsidRPr="000C493A">
        <w:rPr>
          <w:lang w:eastAsia="en-IN"/>
        </w:rPr>
        <w:t xml:space="preserve"> </w:t>
      </w:r>
      <w:r w:rsidRPr="000C493A">
        <w:rPr>
          <w:color w:val="383A42"/>
          <w:lang w:eastAsia="en-IN"/>
        </w:rPr>
        <w:t>\</w:t>
      </w:r>
    </w:p>
    <w:p w14:paraId="3D4EC31A" w14:textId="77777777" w:rsidR="002E7D9C" w:rsidRPr="000C493A" w:rsidRDefault="002E7D9C" w:rsidP="00090262">
      <w:pPr>
        <w:pStyle w:val="Code"/>
        <w:rPr>
          <w:color w:val="383A42"/>
          <w:lang w:eastAsia="en-IN"/>
        </w:rPr>
      </w:pPr>
      <w:r w:rsidRPr="000C493A">
        <w:rPr>
          <w:lang w:eastAsia="en-IN"/>
        </w:rPr>
        <w:t xml:space="preserve">                </w:t>
      </w:r>
      <w:r w:rsidRPr="000C493A">
        <w:rPr>
          <w:color w:val="B76B01"/>
          <w:lang w:eastAsia="en-IN"/>
        </w:rPr>
        <w:t>__FILE__</w:t>
      </w:r>
      <w:r w:rsidRPr="000C493A">
        <w:rPr>
          <w:color w:val="383A42"/>
          <w:lang w:eastAsia="en-IN"/>
        </w:rPr>
        <w:t>,</w:t>
      </w:r>
      <w:r w:rsidRPr="000C493A">
        <w:rPr>
          <w:lang w:eastAsia="en-IN"/>
        </w:rPr>
        <w:t xml:space="preserve"> </w:t>
      </w:r>
      <w:r w:rsidRPr="000C493A">
        <w:rPr>
          <w:color w:val="B76B01"/>
          <w:lang w:eastAsia="en-IN"/>
        </w:rPr>
        <w:t>__LINE__</w:t>
      </w:r>
      <w:r w:rsidRPr="000C493A">
        <w:rPr>
          <w:color w:val="383A42"/>
          <w:lang w:eastAsia="en-IN"/>
        </w:rPr>
        <w:t>,</w:t>
      </w:r>
      <w:r w:rsidRPr="000C493A">
        <w:rPr>
          <w:lang w:eastAsia="en-IN"/>
        </w:rPr>
        <w:t xml:space="preserve"> </w:t>
      </w:r>
      <w:r w:rsidRPr="000C493A">
        <w:rPr>
          <w:color w:val="383A42"/>
          <w:lang w:eastAsia="en-IN"/>
        </w:rPr>
        <w:t>##</w:t>
      </w:r>
      <w:r w:rsidRPr="000C493A">
        <w:rPr>
          <w:lang w:eastAsia="en-IN"/>
        </w:rPr>
        <w:t>__VA_ARGS__</w:t>
      </w:r>
      <w:r w:rsidRPr="000C493A">
        <w:rPr>
          <w:color w:val="383A42"/>
          <w:lang w:eastAsia="en-IN"/>
        </w:rPr>
        <w:t>)</w:t>
      </w:r>
    </w:p>
    <w:p w14:paraId="119F917E"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else</w:t>
      </w:r>
    </w:p>
    <w:p w14:paraId="319D4878"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lang w:eastAsia="en-IN"/>
        </w:rPr>
        <w:t>#</w:t>
      </w:r>
      <w:r w:rsidRPr="000C493A">
        <w:rPr>
          <w:color w:val="A626A4"/>
          <w:lang w:eastAsia="en-IN"/>
        </w:rPr>
        <w:t>define</w:t>
      </w:r>
      <w:r w:rsidRPr="000C493A">
        <w:rPr>
          <w:lang w:eastAsia="en-IN"/>
        </w:rPr>
        <w:t xml:space="preserve"> </w:t>
      </w:r>
      <w:r w:rsidRPr="000C493A">
        <w:rPr>
          <w:color w:val="4078F2"/>
          <w:lang w:eastAsia="en-IN"/>
        </w:rPr>
        <w:t>DEBUG_PRINT</w:t>
      </w:r>
      <w:r w:rsidRPr="000C493A">
        <w:rPr>
          <w:color w:val="383A42"/>
          <w:lang w:eastAsia="en-IN"/>
        </w:rPr>
        <w:t>(</w:t>
      </w:r>
      <w:r w:rsidRPr="000C493A">
        <w:rPr>
          <w:lang w:eastAsia="en-IN"/>
        </w:rPr>
        <w:t>fmt</w:t>
      </w:r>
      <w:r w:rsidRPr="000C493A">
        <w:rPr>
          <w:color w:val="383A42"/>
          <w:lang w:eastAsia="en-IN"/>
        </w:rPr>
        <w:t>,</w:t>
      </w:r>
      <w:r w:rsidRPr="000C493A">
        <w:rPr>
          <w:lang w:eastAsia="en-IN"/>
        </w:rPr>
        <w:t xml:space="preserve"> </w:t>
      </w:r>
      <w:r w:rsidRPr="000C493A">
        <w:rPr>
          <w:color w:val="383A42"/>
          <w:lang w:eastAsia="en-IN"/>
        </w:rPr>
        <w:t>...)</w:t>
      </w:r>
      <w:r w:rsidRPr="000C493A">
        <w:rPr>
          <w:lang w:eastAsia="en-IN"/>
        </w:rPr>
        <w:t xml:space="preserve"> </w:t>
      </w:r>
      <w:r w:rsidRPr="000C493A">
        <w:rPr>
          <w:i/>
          <w:iCs/>
          <w:color w:val="A0A1A7"/>
          <w:lang w:eastAsia="en-IN"/>
        </w:rPr>
        <w:t>// Nothing in release builds</w:t>
      </w:r>
    </w:p>
    <w:p w14:paraId="79F1F82F" w14:textId="77777777" w:rsidR="002E7D9C" w:rsidRPr="000C493A" w:rsidRDefault="002E7D9C" w:rsidP="00090262">
      <w:pPr>
        <w:pStyle w:val="Code"/>
        <w:rPr>
          <w:color w:val="383A42"/>
          <w:lang w:eastAsia="en-IN"/>
        </w:rPr>
      </w:pPr>
      <w:r w:rsidRPr="000C493A">
        <w:rPr>
          <w:lang w:eastAsia="en-IN"/>
        </w:rPr>
        <w:t>#</w:t>
      </w:r>
      <w:r w:rsidRPr="000C493A">
        <w:rPr>
          <w:color w:val="A626A4"/>
          <w:lang w:eastAsia="en-IN"/>
        </w:rPr>
        <w:t>endif</w:t>
      </w:r>
    </w:p>
    <w:p w14:paraId="52CB260C" w14:textId="77777777" w:rsidR="002E7D9C" w:rsidRPr="000C493A" w:rsidRDefault="002E7D9C" w:rsidP="00090262">
      <w:pPr>
        <w:pStyle w:val="Code"/>
        <w:rPr>
          <w:color w:val="383A42"/>
          <w:lang w:eastAsia="en-IN"/>
        </w:rPr>
      </w:pPr>
    </w:p>
    <w:p w14:paraId="567F87AE"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584F892"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value </w:t>
      </w:r>
      <w:r w:rsidRPr="000C493A">
        <w:rPr>
          <w:color w:val="4078F2"/>
          <w:lang w:eastAsia="en-IN"/>
        </w:rPr>
        <w:t>=</w:t>
      </w:r>
      <w:r w:rsidRPr="000C493A">
        <w:rPr>
          <w:color w:val="383A42"/>
          <w:lang w:eastAsia="en-IN"/>
        </w:rPr>
        <w:t xml:space="preserve"> </w:t>
      </w:r>
      <w:r w:rsidRPr="000C493A">
        <w:rPr>
          <w:color w:val="B76B01"/>
          <w:lang w:eastAsia="en-IN"/>
        </w:rPr>
        <w:t>42</w:t>
      </w:r>
      <w:r w:rsidRPr="000C493A">
        <w:rPr>
          <w:color w:val="383A42"/>
          <w:lang w:eastAsia="en-IN"/>
        </w:rPr>
        <w:t>;</w:t>
      </w:r>
    </w:p>
    <w:p w14:paraId="0940FB7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DEBUG_PRINT</w:t>
      </w:r>
      <w:r w:rsidRPr="000C493A">
        <w:rPr>
          <w:color w:val="383A42"/>
          <w:lang w:eastAsia="en-IN"/>
        </w:rPr>
        <w:t>(</w:t>
      </w:r>
      <w:r w:rsidRPr="000C493A">
        <w:rPr>
          <w:color w:val="50A14F"/>
          <w:lang w:eastAsia="en-IN"/>
        </w:rPr>
        <w:t>"Starting program"</w:t>
      </w:r>
      <w:r w:rsidRPr="000C493A">
        <w:rPr>
          <w:color w:val="383A42"/>
          <w:lang w:eastAsia="en-IN"/>
        </w:rPr>
        <w:t>);</w:t>
      </w:r>
    </w:p>
    <w:p w14:paraId="1CFCCD6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DEBUG_PRINT</w:t>
      </w:r>
      <w:r w:rsidRPr="000C493A">
        <w:rPr>
          <w:color w:val="383A42"/>
          <w:lang w:eastAsia="en-IN"/>
        </w:rPr>
        <w:t>(</w:t>
      </w:r>
      <w:r w:rsidRPr="000C493A">
        <w:rPr>
          <w:color w:val="50A14F"/>
          <w:lang w:eastAsia="en-IN"/>
        </w:rPr>
        <w:t>"Value = %d"</w:t>
      </w:r>
      <w:r w:rsidRPr="000C493A">
        <w:rPr>
          <w:color w:val="383A42"/>
          <w:lang w:eastAsia="en-IN"/>
        </w:rPr>
        <w:t>, value);</w:t>
      </w:r>
    </w:p>
    <w:p w14:paraId="29604D2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DEBUG_PRINT</w:t>
      </w:r>
      <w:r w:rsidRPr="000C493A">
        <w:rPr>
          <w:color w:val="383A42"/>
          <w:lang w:eastAsia="en-IN"/>
        </w:rPr>
        <w:t>(</w:t>
      </w:r>
      <w:r w:rsidRPr="000C493A">
        <w:rPr>
          <w:color w:val="50A14F"/>
          <w:lang w:eastAsia="en-IN"/>
        </w:rPr>
        <w:t>"Processing complete"</w:t>
      </w:r>
      <w:r w:rsidRPr="000C493A">
        <w:rPr>
          <w:color w:val="383A42"/>
          <w:lang w:eastAsia="en-IN"/>
        </w:rPr>
        <w:t>);</w:t>
      </w:r>
    </w:p>
    <w:p w14:paraId="6E7C59C8"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38D4997" w14:textId="77777777" w:rsidR="002E7D9C" w:rsidRPr="000C493A" w:rsidRDefault="002E7D9C" w:rsidP="00090262">
      <w:pPr>
        <w:pStyle w:val="Code"/>
        <w:rPr>
          <w:color w:val="383A42"/>
          <w:lang w:eastAsia="en-IN"/>
        </w:rPr>
      </w:pPr>
      <w:r w:rsidRPr="000C493A">
        <w:rPr>
          <w:color w:val="383A42"/>
          <w:lang w:eastAsia="en-IN"/>
        </w:rPr>
        <w:t>}</w:t>
      </w:r>
    </w:p>
    <w:p w14:paraId="4E4CEA1D" w14:textId="77777777" w:rsidR="002E7D9C" w:rsidRPr="000C493A" w:rsidRDefault="002E7D9C" w:rsidP="004C5F06">
      <w:pPr>
        <w:pStyle w:val="Subheadddddf"/>
      </w:pPr>
      <w:r w:rsidRPr="000C493A">
        <w:t>Output (when DEBUG is defined):</w:t>
      </w:r>
    </w:p>
    <w:p w14:paraId="77BE4694" w14:textId="77777777" w:rsidR="002E7D9C" w:rsidRPr="000C493A" w:rsidRDefault="002E7D9C" w:rsidP="00090262">
      <w:pPr>
        <w:pStyle w:val="Code"/>
        <w:rPr>
          <w:lang w:eastAsia="en-IN"/>
        </w:rPr>
      </w:pPr>
      <w:r w:rsidRPr="000C493A">
        <w:rPr>
          <w:lang w:eastAsia="en-IN"/>
        </w:rPr>
        <w:t>[DEBUG] program.c:12: Starting program</w:t>
      </w:r>
    </w:p>
    <w:p w14:paraId="59A6991F" w14:textId="77777777" w:rsidR="002E7D9C" w:rsidRPr="000C493A" w:rsidRDefault="002E7D9C" w:rsidP="00090262">
      <w:pPr>
        <w:pStyle w:val="Code"/>
        <w:rPr>
          <w:lang w:eastAsia="en-IN"/>
        </w:rPr>
      </w:pPr>
      <w:r w:rsidRPr="000C493A">
        <w:rPr>
          <w:lang w:eastAsia="en-IN"/>
        </w:rPr>
        <w:t>[DEBUG] program.c:13: Value = 42</w:t>
      </w:r>
    </w:p>
    <w:p w14:paraId="674D0FC1" w14:textId="77777777" w:rsidR="002E7D9C" w:rsidRPr="000C493A" w:rsidRDefault="002E7D9C" w:rsidP="00090262">
      <w:pPr>
        <w:pStyle w:val="Code"/>
        <w:rPr>
          <w:lang w:eastAsia="en-IN"/>
        </w:rPr>
      </w:pPr>
      <w:r w:rsidRPr="000C493A">
        <w:rPr>
          <w:lang w:eastAsia="en-IN"/>
        </w:rPr>
        <w:t>[DEBUG] program.c:14: Processing complete</w:t>
      </w:r>
    </w:p>
    <w:p w14:paraId="5BC22252" w14:textId="77777777" w:rsidR="00436910" w:rsidRDefault="00436910" w:rsidP="004C5F06">
      <w:pPr>
        <w:pStyle w:val="Subheadddd"/>
      </w:pPr>
    </w:p>
    <w:p w14:paraId="1262429F" w14:textId="1F8C1303" w:rsidR="002E7D9C" w:rsidRPr="000C493A" w:rsidRDefault="002E7D9C" w:rsidP="004C5F06">
      <w:pPr>
        <w:pStyle w:val="Subheadddd"/>
      </w:pPr>
      <w:bookmarkStart w:id="70" w:name="_Toc212290971"/>
      <w:r w:rsidRPr="000C493A">
        <w:t>8.7 Platform and Compiler Detection</w:t>
      </w:r>
      <w:bookmarkEnd w:id="70"/>
    </w:p>
    <w:p w14:paraId="5EA289A1" w14:textId="77777777" w:rsidR="002E7D9C" w:rsidRPr="000C493A" w:rsidRDefault="002E7D9C" w:rsidP="004C5F06">
      <w:pPr>
        <w:pStyle w:val="texxtt"/>
        <w:rPr>
          <w:lang w:eastAsia="en-IN"/>
        </w:rPr>
      </w:pPr>
      <w:r w:rsidRPr="000C493A">
        <w:rPr>
          <w:lang w:eastAsia="en-IN"/>
        </w:rPr>
        <w:t>Preprocessor directives are commonly used to write portable code that adapts to different platforms and compilers.</w:t>
      </w:r>
    </w:p>
    <w:p w14:paraId="79276285" w14:textId="3C8E8EE1" w:rsidR="002E7D9C" w:rsidRPr="000C493A" w:rsidRDefault="002E7D9C" w:rsidP="004C5F06">
      <w:pPr>
        <w:pStyle w:val="Subheadddddf"/>
      </w:pPr>
      <w:r w:rsidRPr="000C493A">
        <w:t>Operating System Detection</w:t>
      </w:r>
    </w:p>
    <w:p w14:paraId="76FB8080"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97D95D4" w14:textId="77777777" w:rsidR="002E7D9C" w:rsidRPr="000C493A" w:rsidRDefault="002E7D9C" w:rsidP="00090262">
      <w:pPr>
        <w:pStyle w:val="Code"/>
        <w:rPr>
          <w:color w:val="383A42"/>
          <w:lang w:eastAsia="en-IN"/>
        </w:rPr>
      </w:pPr>
    </w:p>
    <w:p w14:paraId="51E9AC13"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C7B286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_WIN32</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_WIN64</w:t>
      </w:r>
      <w:r w:rsidRPr="000C493A">
        <w:rPr>
          <w:color w:val="383A42"/>
          <w:lang w:eastAsia="en-IN"/>
        </w:rPr>
        <w:t>)</w:t>
      </w:r>
    </w:p>
    <w:p w14:paraId="6BC8ABB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"Running on Windows\n"</w:t>
      </w:r>
      <w:r w:rsidRPr="000C493A">
        <w:rPr>
          <w:color w:val="383A42"/>
          <w:lang w:eastAsia="en-IN"/>
        </w:rPr>
        <w:t>);</w:t>
      </w:r>
    </w:p>
    <w:p w14:paraId="0C6F5D5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_WIN64</w:t>
      </w:r>
    </w:p>
    <w:p w14:paraId="275CF41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"64-bit Windows\n"</w:t>
      </w:r>
      <w:r w:rsidRPr="000C493A">
        <w:rPr>
          <w:color w:val="383A42"/>
          <w:lang w:eastAsia="en-IN"/>
        </w:rPr>
        <w:t>);</w:t>
      </w:r>
    </w:p>
    <w:p w14:paraId="340C677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5AE98BD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"32-bit Windows\n"</w:t>
      </w:r>
      <w:r w:rsidRPr="000C493A">
        <w:rPr>
          <w:color w:val="383A42"/>
          <w:lang w:eastAsia="en-IN"/>
        </w:rPr>
        <w:t>);</w:t>
      </w:r>
    </w:p>
    <w:p w14:paraId="4CA72BA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44433A8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__linux__</w:t>
      </w:r>
      <w:r w:rsidRPr="000C493A">
        <w:rPr>
          <w:color w:val="383A42"/>
          <w:lang w:eastAsia="en-IN"/>
        </w:rPr>
        <w:t>)</w:t>
      </w:r>
    </w:p>
    <w:p w14:paraId="62292D1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"Running on Linux\n"</w:t>
      </w:r>
      <w:r w:rsidRPr="000C493A">
        <w:rPr>
          <w:color w:val="383A42"/>
          <w:lang w:eastAsia="en-IN"/>
        </w:rPr>
        <w:t>);</w:t>
      </w:r>
    </w:p>
    <w:p w14:paraId="60B4130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__APPLE__</w:t>
      </w:r>
      <w:r w:rsidRPr="000C493A">
        <w:rPr>
          <w:color w:val="383A42"/>
          <w:lang w:eastAsia="en-IN"/>
        </w:rPr>
        <w:t>)</w:t>
      </w:r>
      <w:r w:rsidRPr="000C493A">
        <w:rPr>
          <w:color w:val="E45649"/>
          <w:lang w:eastAsia="en-IN"/>
        </w:rPr>
        <w:t xml:space="preserve"> </w:t>
      </w:r>
      <w:r w:rsidRPr="000C493A">
        <w:rPr>
          <w:color w:val="4078F2"/>
          <w:lang w:eastAsia="en-IN"/>
        </w:rPr>
        <w:t>&amp;&amp;</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__MACH__</w:t>
      </w:r>
      <w:r w:rsidRPr="000C493A">
        <w:rPr>
          <w:color w:val="383A42"/>
          <w:lang w:eastAsia="en-IN"/>
        </w:rPr>
        <w:t>)</w:t>
      </w:r>
    </w:p>
    <w:p w14:paraId="774B433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"Running on macOS\n"</w:t>
      </w:r>
      <w:r w:rsidRPr="000C493A">
        <w:rPr>
          <w:color w:val="383A42"/>
          <w:lang w:eastAsia="en-IN"/>
        </w:rPr>
        <w:t>);</w:t>
      </w:r>
    </w:p>
    <w:p w14:paraId="1D5F8ED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__unix__</w:t>
      </w:r>
      <w:r w:rsidRPr="000C493A">
        <w:rPr>
          <w:color w:val="383A42"/>
          <w:lang w:eastAsia="en-IN"/>
        </w:rPr>
        <w:t>)</w:t>
      </w:r>
    </w:p>
    <w:p w14:paraId="75F7CEE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"Running on Unix\n"</w:t>
      </w:r>
      <w:r w:rsidRPr="000C493A">
        <w:rPr>
          <w:color w:val="383A42"/>
          <w:lang w:eastAsia="en-IN"/>
        </w:rPr>
        <w:t>);</w:t>
      </w:r>
    </w:p>
    <w:p w14:paraId="3EC97D56"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52DA2B2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"Unknown operating system\n"</w:t>
      </w:r>
      <w:r w:rsidRPr="000C493A">
        <w:rPr>
          <w:color w:val="383A42"/>
          <w:lang w:eastAsia="en-IN"/>
        </w:rPr>
        <w:t>);</w:t>
      </w:r>
    </w:p>
    <w:p w14:paraId="16B73C82"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0E9914EE" w14:textId="77777777" w:rsidR="002E7D9C" w:rsidRPr="000C493A" w:rsidRDefault="002E7D9C" w:rsidP="00090262">
      <w:pPr>
        <w:pStyle w:val="Code"/>
        <w:rPr>
          <w:color w:val="383A42"/>
          <w:lang w:eastAsia="en-IN"/>
        </w:rPr>
      </w:pPr>
      <w:r w:rsidRPr="000C493A">
        <w:rPr>
          <w:color w:val="383A42"/>
          <w:lang w:eastAsia="en-IN"/>
        </w:rPr>
        <w:t xml:space="preserve">    </w:t>
      </w:r>
    </w:p>
    <w:p w14:paraId="21C4AFC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1990DF0" w14:textId="77777777" w:rsidR="002E7D9C" w:rsidRPr="000C493A" w:rsidRDefault="002E7D9C" w:rsidP="00090262">
      <w:pPr>
        <w:pStyle w:val="Code"/>
        <w:rPr>
          <w:color w:val="383A42"/>
          <w:lang w:eastAsia="en-IN"/>
        </w:rPr>
      </w:pPr>
      <w:r w:rsidRPr="000C493A">
        <w:rPr>
          <w:color w:val="383A42"/>
          <w:lang w:eastAsia="en-IN"/>
        </w:rPr>
        <w:t>}</w:t>
      </w:r>
    </w:p>
    <w:p w14:paraId="387DDACD" w14:textId="78E71F21" w:rsidR="002E7D9C" w:rsidRPr="000C493A" w:rsidRDefault="002E7D9C" w:rsidP="004C5F06">
      <w:pPr>
        <w:pStyle w:val="Subheadddddf"/>
      </w:pPr>
      <w:r w:rsidRPr="000C493A">
        <w:t>Compiler Detection</w:t>
      </w:r>
    </w:p>
    <w:p w14:paraId="4F3FB6E6"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A5879E2" w14:textId="77777777" w:rsidR="002E7D9C" w:rsidRPr="000C493A" w:rsidRDefault="002E7D9C" w:rsidP="00090262">
      <w:pPr>
        <w:pStyle w:val="Code"/>
        <w:rPr>
          <w:color w:val="383A42"/>
          <w:lang w:eastAsia="en-IN"/>
        </w:rPr>
      </w:pPr>
    </w:p>
    <w:p w14:paraId="0F48B543"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35E7CD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__GNUC__</w:t>
      </w:r>
      <w:r w:rsidRPr="000C493A">
        <w:rPr>
          <w:color w:val="383A42"/>
          <w:lang w:eastAsia="en-IN"/>
        </w:rPr>
        <w:t>)</w:t>
      </w:r>
    </w:p>
    <w:p w14:paraId="0AE92CF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"Compiled with GCC %d.%d.%d\n"</w:t>
      </w:r>
      <w:r w:rsidRPr="000C493A">
        <w:rPr>
          <w:color w:val="383A42"/>
          <w:lang w:eastAsia="en-IN"/>
        </w:rPr>
        <w:t>,</w:t>
      </w:r>
    </w:p>
    <w:p w14:paraId="2E6EAAD1" w14:textId="77777777" w:rsidR="002E7D9C" w:rsidRPr="000C493A" w:rsidRDefault="002E7D9C" w:rsidP="00090262">
      <w:pPr>
        <w:pStyle w:val="Code"/>
        <w:rPr>
          <w:color w:val="383A42"/>
          <w:lang w:eastAsia="en-IN"/>
        </w:rPr>
      </w:pPr>
      <w:r w:rsidRPr="000C493A">
        <w:rPr>
          <w:color w:val="383A42"/>
          <w:lang w:eastAsia="en-IN"/>
        </w:rPr>
        <w:t xml:space="preserve">               __GNUC__, __GNUC_MINOR__, __GNUC_PATCHLEVEL__);</w:t>
      </w:r>
    </w:p>
    <w:p w14:paraId="669BD86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_MSC_VER</w:t>
      </w:r>
      <w:r w:rsidRPr="000C493A">
        <w:rPr>
          <w:color w:val="383A42"/>
          <w:lang w:eastAsia="en-IN"/>
        </w:rPr>
        <w:t>)</w:t>
      </w:r>
    </w:p>
    <w:p w14:paraId="03CA0EB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"Compiled with MSVC version %d\n"</w:t>
      </w:r>
      <w:r w:rsidRPr="000C493A">
        <w:rPr>
          <w:color w:val="383A42"/>
          <w:lang w:eastAsia="en-IN"/>
        </w:rPr>
        <w:t>, _MSC_VER);</w:t>
      </w:r>
    </w:p>
    <w:p w14:paraId="79A40CE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__clang__</w:t>
      </w:r>
      <w:r w:rsidRPr="000C493A">
        <w:rPr>
          <w:color w:val="383A42"/>
          <w:lang w:eastAsia="en-IN"/>
        </w:rPr>
        <w:t>)</w:t>
      </w:r>
    </w:p>
    <w:p w14:paraId="2590B6A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"Compiled with Clang %d.%d.%d\n"</w:t>
      </w:r>
      <w:r w:rsidRPr="000C493A">
        <w:rPr>
          <w:color w:val="383A42"/>
          <w:lang w:eastAsia="en-IN"/>
        </w:rPr>
        <w:t>,</w:t>
      </w:r>
    </w:p>
    <w:p w14:paraId="3BBB83A0" w14:textId="77777777" w:rsidR="002E7D9C" w:rsidRPr="000C493A" w:rsidRDefault="002E7D9C" w:rsidP="00090262">
      <w:pPr>
        <w:pStyle w:val="Code"/>
        <w:rPr>
          <w:color w:val="383A42"/>
          <w:lang w:eastAsia="en-IN"/>
        </w:rPr>
      </w:pPr>
      <w:r w:rsidRPr="000C493A">
        <w:rPr>
          <w:color w:val="383A42"/>
          <w:lang w:eastAsia="en-IN"/>
        </w:rPr>
        <w:t xml:space="preserve">               __clang_major__, __clang_minor__, __clang_patchlevel__);</w:t>
      </w:r>
    </w:p>
    <w:p w14:paraId="23B566FF"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013CFE43"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"Unknown compiler\n"</w:t>
      </w:r>
      <w:r w:rsidRPr="000C493A">
        <w:rPr>
          <w:color w:val="383A42"/>
          <w:lang w:eastAsia="en-IN"/>
        </w:rPr>
        <w:t>);</w:t>
      </w:r>
    </w:p>
    <w:p w14:paraId="1BF2F79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5311AFAE" w14:textId="77777777" w:rsidR="002E7D9C" w:rsidRPr="000C493A" w:rsidRDefault="002E7D9C" w:rsidP="00090262">
      <w:pPr>
        <w:pStyle w:val="Code"/>
        <w:rPr>
          <w:color w:val="383A42"/>
          <w:lang w:eastAsia="en-IN"/>
        </w:rPr>
      </w:pPr>
      <w:r w:rsidRPr="000C493A">
        <w:rPr>
          <w:color w:val="383A42"/>
          <w:lang w:eastAsia="en-IN"/>
        </w:rPr>
        <w:t xml:space="preserve">    </w:t>
      </w:r>
    </w:p>
    <w:p w14:paraId="688D784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64CC1BF" w14:textId="77777777" w:rsidR="002E7D9C" w:rsidRPr="000C493A" w:rsidRDefault="002E7D9C" w:rsidP="00090262">
      <w:pPr>
        <w:pStyle w:val="Code"/>
        <w:rPr>
          <w:color w:val="383A42"/>
          <w:lang w:eastAsia="en-IN"/>
        </w:rPr>
      </w:pPr>
      <w:r w:rsidRPr="000C493A">
        <w:rPr>
          <w:color w:val="383A42"/>
          <w:lang w:eastAsia="en-IN"/>
        </w:rPr>
        <w:t>}</w:t>
      </w:r>
    </w:p>
    <w:p w14:paraId="473441EC" w14:textId="1A315DBA" w:rsidR="002E7D9C" w:rsidRPr="000C493A" w:rsidRDefault="002E7D9C" w:rsidP="004C5F06">
      <w:pPr>
        <w:pStyle w:val="Subheadddddf"/>
      </w:pPr>
      <w:r w:rsidRPr="000C493A">
        <w:t>Architecture Detection</w:t>
      </w:r>
    </w:p>
    <w:p w14:paraId="3AD1D985"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F92948A" w14:textId="77777777" w:rsidR="002E7D9C" w:rsidRPr="000C493A" w:rsidRDefault="002E7D9C" w:rsidP="00090262">
      <w:pPr>
        <w:pStyle w:val="Code"/>
        <w:rPr>
          <w:color w:val="383A42"/>
          <w:lang w:eastAsia="en-IN"/>
        </w:rPr>
      </w:pPr>
    </w:p>
    <w:p w14:paraId="55594813"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D2EE7D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__x86_64__</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_M_X64</w:t>
      </w:r>
      <w:r w:rsidRPr="000C493A">
        <w:rPr>
          <w:color w:val="383A42"/>
          <w:lang w:eastAsia="en-IN"/>
        </w:rPr>
        <w:t>)</w:t>
      </w:r>
    </w:p>
    <w:p w14:paraId="6B81861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"64-bit x86 architecture\n"</w:t>
      </w:r>
      <w:r w:rsidRPr="000C493A">
        <w:rPr>
          <w:color w:val="383A42"/>
          <w:lang w:eastAsia="en-IN"/>
        </w:rPr>
        <w:t>);</w:t>
      </w:r>
    </w:p>
    <w:p w14:paraId="6300F4E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__i386__</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_M_IX86</w:t>
      </w:r>
      <w:r w:rsidRPr="000C493A">
        <w:rPr>
          <w:color w:val="383A42"/>
          <w:lang w:eastAsia="en-IN"/>
        </w:rPr>
        <w:t>)</w:t>
      </w:r>
    </w:p>
    <w:p w14:paraId="36C0C4C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"32-bit x86 architecture\n"</w:t>
      </w:r>
      <w:r w:rsidRPr="000C493A">
        <w:rPr>
          <w:color w:val="383A42"/>
          <w:lang w:eastAsia="en-IN"/>
        </w:rPr>
        <w:t>);</w:t>
      </w:r>
    </w:p>
    <w:p w14:paraId="1C4A8F6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__aarch64__</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_M_ARM64</w:t>
      </w:r>
      <w:r w:rsidRPr="000C493A">
        <w:rPr>
          <w:color w:val="383A42"/>
          <w:lang w:eastAsia="en-IN"/>
        </w:rPr>
        <w:t>)</w:t>
      </w:r>
    </w:p>
    <w:p w14:paraId="736BBB8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"64-bit ARM architecture\n"</w:t>
      </w:r>
      <w:r w:rsidRPr="000C493A">
        <w:rPr>
          <w:color w:val="383A42"/>
          <w:lang w:eastAsia="en-IN"/>
        </w:rPr>
        <w:t>);</w:t>
      </w:r>
    </w:p>
    <w:p w14:paraId="07061FD6"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__arm__</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_M_ARM</w:t>
      </w:r>
      <w:r w:rsidRPr="000C493A">
        <w:rPr>
          <w:color w:val="383A42"/>
          <w:lang w:eastAsia="en-IN"/>
        </w:rPr>
        <w:t>)</w:t>
      </w:r>
    </w:p>
    <w:p w14:paraId="10FFF68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"32-bit ARM architecture\n"</w:t>
      </w:r>
      <w:r w:rsidRPr="000C493A">
        <w:rPr>
          <w:color w:val="383A42"/>
          <w:lang w:eastAsia="en-IN"/>
        </w:rPr>
        <w:t>);</w:t>
      </w:r>
    </w:p>
    <w:p w14:paraId="46A1BC8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45CABAA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"Unknown architecture\n"</w:t>
      </w:r>
      <w:r w:rsidRPr="000C493A">
        <w:rPr>
          <w:color w:val="383A42"/>
          <w:lang w:eastAsia="en-IN"/>
        </w:rPr>
        <w:t>);</w:t>
      </w:r>
    </w:p>
    <w:p w14:paraId="0D6734D8"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4B630155" w14:textId="77777777" w:rsidR="002E7D9C" w:rsidRPr="000C493A" w:rsidRDefault="002E7D9C" w:rsidP="00090262">
      <w:pPr>
        <w:pStyle w:val="Code"/>
        <w:rPr>
          <w:color w:val="383A42"/>
          <w:lang w:eastAsia="en-IN"/>
        </w:rPr>
      </w:pPr>
      <w:r w:rsidRPr="000C493A">
        <w:rPr>
          <w:color w:val="383A42"/>
          <w:lang w:eastAsia="en-IN"/>
        </w:rPr>
        <w:t xml:space="preserve">    </w:t>
      </w:r>
    </w:p>
    <w:p w14:paraId="303702E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9783143" w14:textId="77777777" w:rsidR="002E7D9C" w:rsidRPr="000C493A" w:rsidRDefault="002E7D9C" w:rsidP="00090262">
      <w:pPr>
        <w:pStyle w:val="Code"/>
        <w:rPr>
          <w:color w:val="383A42"/>
          <w:lang w:eastAsia="en-IN"/>
        </w:rPr>
      </w:pPr>
      <w:r w:rsidRPr="000C493A">
        <w:rPr>
          <w:color w:val="383A42"/>
          <w:lang w:eastAsia="en-IN"/>
        </w:rPr>
        <w:t>}</w:t>
      </w:r>
    </w:p>
    <w:p w14:paraId="6B94D46F" w14:textId="77777777" w:rsidR="00436910" w:rsidRDefault="00436910" w:rsidP="004C5F06">
      <w:pPr>
        <w:pStyle w:val="Subheadddddf"/>
      </w:pPr>
    </w:p>
    <w:p w14:paraId="5BDFC25D" w14:textId="77777777" w:rsidR="00436910" w:rsidRDefault="00436910" w:rsidP="004C5F06">
      <w:pPr>
        <w:pStyle w:val="Subheadddddf"/>
      </w:pPr>
    </w:p>
    <w:p w14:paraId="00DB8016" w14:textId="77777777" w:rsidR="00436910" w:rsidRDefault="00436910" w:rsidP="004C5F06">
      <w:pPr>
        <w:pStyle w:val="Subheadddddf"/>
      </w:pPr>
    </w:p>
    <w:p w14:paraId="081621FD" w14:textId="77777777" w:rsidR="00436910" w:rsidRDefault="00436910" w:rsidP="004C5F06">
      <w:pPr>
        <w:pStyle w:val="Subheadddddf"/>
      </w:pPr>
    </w:p>
    <w:p w14:paraId="2306B826" w14:textId="7FCD7533" w:rsidR="002E7D9C" w:rsidRPr="000C493A" w:rsidRDefault="002E7D9C" w:rsidP="004C5F06">
      <w:pPr>
        <w:pStyle w:val="Subheadddddf"/>
      </w:pPr>
      <w:r w:rsidRPr="000C493A">
        <w:t>Practical Exercises:</w:t>
      </w:r>
    </w:p>
    <w:p w14:paraId="53D3575B" w14:textId="77777777" w:rsidR="002E7D9C" w:rsidRPr="000C493A" w:rsidRDefault="002E7D9C" w:rsidP="004C5F06">
      <w:pPr>
        <w:pStyle w:val="Subheadddddf"/>
      </w:pPr>
      <w:r w:rsidRPr="000C493A">
        <w:t>Exercise 1: Define and Use Constants</w:t>
      </w:r>
    </w:p>
    <w:p w14:paraId="6DCB17D2" w14:textId="77777777" w:rsidR="002E7D9C" w:rsidRPr="000C493A" w:rsidRDefault="002E7D9C" w:rsidP="004C5F06">
      <w:pPr>
        <w:pStyle w:val="texxtt"/>
        <w:rPr>
          <w:lang w:eastAsia="en-IN"/>
        </w:rPr>
      </w:pPr>
      <w:r w:rsidRPr="000C493A">
        <w:rPr>
          <w:b/>
          <w:bCs/>
          <w:lang w:eastAsia="en-IN"/>
        </w:rPr>
        <w:t>Task:</w:t>
      </w:r>
      <w:r w:rsidRPr="000C493A">
        <w:rPr>
          <w:lang w:eastAsia="en-IN"/>
        </w:rPr>
        <w:t xml:space="preserve"> Create a program that uses #define to create constants for PI and a circle calculation.</w:t>
      </w:r>
    </w:p>
    <w:p w14:paraId="5F42B4A4" w14:textId="0CC87029" w:rsidR="002E7D9C" w:rsidRPr="000C493A" w:rsidRDefault="002E7D9C" w:rsidP="004C5F06">
      <w:pPr>
        <w:pStyle w:val="Subheadddddf"/>
      </w:pPr>
      <w:r w:rsidRPr="000C493A">
        <w:t>Code:</w:t>
      </w:r>
    </w:p>
    <w:p w14:paraId="1D18F2C3"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125EDFE" w14:textId="77777777" w:rsidR="002E7D9C" w:rsidRPr="000C493A" w:rsidRDefault="002E7D9C" w:rsidP="00090262">
      <w:pPr>
        <w:pStyle w:val="Code"/>
        <w:rPr>
          <w:color w:val="383A42"/>
          <w:lang w:eastAsia="en-IN"/>
        </w:rPr>
      </w:pPr>
    </w:p>
    <w:p w14:paraId="07280A3C"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w:t>
      </w:r>
    </w:p>
    <w:p w14:paraId="261D54EC"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w:t>
      </w:r>
      <w:r w:rsidRPr="000C493A">
        <w:rPr>
          <w:color w:val="4078F2"/>
          <w:lang w:eastAsia="en-IN"/>
        </w:rPr>
        <w:t>SQUARE</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383A42"/>
          <w:lang w:eastAsia="en-IN"/>
        </w:rPr>
        <w:t>(</w:t>
      </w:r>
      <w:r w:rsidRPr="000C493A">
        <w:rPr>
          <w:color w:val="E45649"/>
          <w:lang w:eastAsia="en-IN"/>
        </w:rPr>
        <w:t>x</w:t>
      </w:r>
      <w:r w:rsidRPr="000C493A">
        <w:rPr>
          <w:color w:val="383A42"/>
          <w:lang w:eastAsia="en-IN"/>
        </w:rPr>
        <w:t>))</w:t>
      </w:r>
    </w:p>
    <w:p w14:paraId="4E4FB341" w14:textId="77777777" w:rsidR="002E7D9C" w:rsidRPr="000C493A" w:rsidRDefault="002E7D9C" w:rsidP="00090262">
      <w:pPr>
        <w:pStyle w:val="Code"/>
        <w:rPr>
          <w:color w:val="383A42"/>
          <w:lang w:eastAsia="en-IN"/>
        </w:rPr>
      </w:pPr>
    </w:p>
    <w:p w14:paraId="629CB66D"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10F706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radius </w:t>
      </w:r>
      <w:r w:rsidRPr="000C493A">
        <w:rPr>
          <w:color w:val="4078F2"/>
          <w:lang w:eastAsia="en-IN"/>
        </w:rPr>
        <w:t>=</w:t>
      </w:r>
      <w:r w:rsidRPr="000C493A">
        <w:rPr>
          <w:color w:val="383A42"/>
          <w:lang w:eastAsia="en-IN"/>
        </w:rPr>
        <w:t xml:space="preserve"> </w:t>
      </w:r>
      <w:r w:rsidRPr="000C493A">
        <w:rPr>
          <w:color w:val="B76B01"/>
          <w:lang w:eastAsia="en-IN"/>
        </w:rPr>
        <w:t>5.0</w:t>
      </w:r>
      <w:r w:rsidRPr="000C493A">
        <w:rPr>
          <w:color w:val="383A42"/>
          <w:lang w:eastAsia="en-IN"/>
        </w:rPr>
        <w:t>;</w:t>
      </w:r>
    </w:p>
    <w:p w14:paraId="3858F6F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area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color w:val="4078F2"/>
          <w:lang w:eastAsia="en-IN"/>
        </w:rPr>
        <w:t>SQUARE</w:t>
      </w:r>
      <w:r w:rsidRPr="000C493A">
        <w:rPr>
          <w:color w:val="383A42"/>
          <w:lang w:eastAsia="en-IN"/>
        </w:rPr>
        <w:t>(radius);</w:t>
      </w:r>
    </w:p>
    <w:p w14:paraId="480734C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circumference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radius;</w:t>
      </w:r>
    </w:p>
    <w:p w14:paraId="577F8D7A" w14:textId="77777777" w:rsidR="002E7D9C" w:rsidRPr="000C493A" w:rsidRDefault="002E7D9C" w:rsidP="00090262">
      <w:pPr>
        <w:pStyle w:val="Code"/>
        <w:rPr>
          <w:color w:val="383A42"/>
          <w:lang w:eastAsia="en-IN"/>
        </w:rPr>
      </w:pPr>
      <w:r w:rsidRPr="000C493A">
        <w:rPr>
          <w:color w:val="383A42"/>
          <w:lang w:eastAsia="en-IN"/>
        </w:rPr>
        <w:t xml:space="preserve">    </w:t>
      </w:r>
    </w:p>
    <w:p w14:paraId="5363787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"Radius: %.2f\n"</w:t>
      </w:r>
      <w:r w:rsidRPr="000C493A">
        <w:rPr>
          <w:color w:val="383A42"/>
          <w:lang w:eastAsia="en-IN"/>
        </w:rPr>
        <w:t>, radius);</w:t>
      </w:r>
    </w:p>
    <w:p w14:paraId="2A10F30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"Area: %.2f\n"</w:t>
      </w:r>
      <w:r w:rsidRPr="000C493A">
        <w:rPr>
          <w:color w:val="383A42"/>
          <w:lang w:eastAsia="en-IN"/>
        </w:rPr>
        <w:t>, area);</w:t>
      </w:r>
    </w:p>
    <w:p w14:paraId="6747205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"Circumference: %.2f\n"</w:t>
      </w:r>
      <w:r w:rsidRPr="000C493A">
        <w:rPr>
          <w:color w:val="383A42"/>
          <w:lang w:eastAsia="en-IN"/>
        </w:rPr>
        <w:t>, circumference);</w:t>
      </w:r>
    </w:p>
    <w:p w14:paraId="2EAF8AAF" w14:textId="77777777" w:rsidR="002E7D9C" w:rsidRPr="000C493A" w:rsidRDefault="002E7D9C" w:rsidP="00090262">
      <w:pPr>
        <w:pStyle w:val="Code"/>
        <w:rPr>
          <w:color w:val="383A42"/>
          <w:lang w:eastAsia="en-IN"/>
        </w:rPr>
      </w:pPr>
      <w:r w:rsidRPr="000C493A">
        <w:rPr>
          <w:color w:val="383A42"/>
          <w:lang w:eastAsia="en-IN"/>
        </w:rPr>
        <w:t xml:space="preserve">    </w:t>
      </w:r>
    </w:p>
    <w:p w14:paraId="1F682B73"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A57A660" w14:textId="77777777" w:rsidR="002E7D9C" w:rsidRPr="000C493A" w:rsidRDefault="002E7D9C" w:rsidP="00090262">
      <w:pPr>
        <w:pStyle w:val="Code"/>
        <w:rPr>
          <w:color w:val="383A42"/>
          <w:lang w:eastAsia="en-IN"/>
        </w:rPr>
      </w:pPr>
      <w:r w:rsidRPr="000C493A">
        <w:rPr>
          <w:color w:val="383A42"/>
          <w:lang w:eastAsia="en-IN"/>
        </w:rPr>
        <w:t>}</w:t>
      </w:r>
    </w:p>
    <w:p w14:paraId="0F96BBA5" w14:textId="77777777" w:rsidR="002E7D9C" w:rsidRPr="000C493A" w:rsidRDefault="002E7D9C" w:rsidP="004C5F06">
      <w:pPr>
        <w:pStyle w:val="Subheadddddf"/>
      </w:pPr>
      <w:r w:rsidRPr="000C493A">
        <w:t>Output:</w:t>
      </w:r>
    </w:p>
    <w:p w14:paraId="24A96BB4" w14:textId="77777777" w:rsidR="002E7D9C" w:rsidRPr="000C493A" w:rsidRDefault="002E7D9C" w:rsidP="00090262">
      <w:pPr>
        <w:pStyle w:val="Code"/>
        <w:rPr>
          <w:lang w:eastAsia="en-IN"/>
        </w:rPr>
      </w:pPr>
      <w:r w:rsidRPr="000C493A">
        <w:rPr>
          <w:lang w:eastAsia="en-IN"/>
        </w:rPr>
        <w:t>Radius: 5.00</w:t>
      </w:r>
    </w:p>
    <w:p w14:paraId="1295AC2A" w14:textId="77777777" w:rsidR="002E7D9C" w:rsidRPr="000C493A" w:rsidRDefault="002E7D9C" w:rsidP="00090262">
      <w:pPr>
        <w:pStyle w:val="Code"/>
        <w:rPr>
          <w:lang w:eastAsia="en-IN"/>
        </w:rPr>
      </w:pPr>
      <w:r w:rsidRPr="000C493A">
        <w:rPr>
          <w:lang w:eastAsia="en-IN"/>
        </w:rPr>
        <w:t>Area: 78.54</w:t>
      </w:r>
    </w:p>
    <w:p w14:paraId="12FA7D95" w14:textId="77777777" w:rsidR="002E7D9C" w:rsidRPr="000C493A" w:rsidRDefault="002E7D9C" w:rsidP="00090262">
      <w:pPr>
        <w:pStyle w:val="Code"/>
        <w:rPr>
          <w:lang w:eastAsia="en-IN"/>
        </w:rPr>
      </w:pPr>
      <w:r w:rsidRPr="000C493A">
        <w:rPr>
          <w:lang w:eastAsia="en-IN"/>
        </w:rPr>
        <w:t>Circumference: 31.42</w:t>
      </w:r>
    </w:p>
    <w:p w14:paraId="2EB08B0E" w14:textId="77777777" w:rsidR="002E7D9C" w:rsidRPr="000C493A" w:rsidRDefault="002E7D9C" w:rsidP="004C5F06">
      <w:pPr>
        <w:pStyle w:val="Subheadddddf"/>
      </w:pPr>
      <w:r w:rsidRPr="000C493A">
        <w:t>Exercise 2: Debug vs Release Mode</w:t>
      </w:r>
    </w:p>
    <w:p w14:paraId="45D36E54" w14:textId="77777777" w:rsidR="002E7D9C" w:rsidRPr="000C493A" w:rsidRDefault="002E7D9C" w:rsidP="004C5F06">
      <w:pPr>
        <w:pStyle w:val="texxtt"/>
        <w:rPr>
          <w:lang w:eastAsia="en-IN"/>
        </w:rPr>
      </w:pPr>
      <w:r w:rsidRPr="000C493A">
        <w:rPr>
          <w:b/>
          <w:bCs/>
          <w:lang w:eastAsia="en-IN"/>
        </w:rPr>
        <w:t>Task:</w:t>
      </w:r>
      <w:r w:rsidRPr="000C493A">
        <w:rPr>
          <w:lang w:eastAsia="en-IN"/>
        </w:rPr>
        <w:t xml:space="preserve"> Create a program that prints different messages in debug and release modes.</w:t>
      </w:r>
    </w:p>
    <w:p w14:paraId="37941E34" w14:textId="45E701E7" w:rsidR="002E7D9C" w:rsidRPr="000C493A" w:rsidRDefault="002E7D9C" w:rsidP="004C5F06">
      <w:pPr>
        <w:pStyle w:val="Subheadddddf"/>
      </w:pPr>
      <w:r w:rsidRPr="000C493A">
        <w:t>Code:</w:t>
      </w:r>
    </w:p>
    <w:p w14:paraId="4857937F"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2C24A79" w14:textId="77777777" w:rsidR="002E7D9C" w:rsidRPr="000C493A" w:rsidRDefault="002E7D9C" w:rsidP="00090262">
      <w:pPr>
        <w:pStyle w:val="Code"/>
        <w:rPr>
          <w:color w:val="383A42"/>
          <w:lang w:eastAsia="en-IN"/>
        </w:rPr>
      </w:pPr>
    </w:p>
    <w:p w14:paraId="52AFEDE8" w14:textId="77777777" w:rsidR="002E7D9C" w:rsidRPr="000C493A" w:rsidRDefault="002E7D9C" w:rsidP="00090262">
      <w:pPr>
        <w:pStyle w:val="Code"/>
        <w:rPr>
          <w:color w:val="383A42"/>
          <w:lang w:eastAsia="en-IN"/>
        </w:rPr>
      </w:pPr>
      <w:r w:rsidRPr="000C493A">
        <w:rPr>
          <w:i/>
          <w:iCs/>
          <w:color w:val="A0A1A7"/>
          <w:lang w:eastAsia="en-IN"/>
        </w:rPr>
        <w:t>// Compile with -DDEBUG for debug mode</w:t>
      </w:r>
    </w:p>
    <w:p w14:paraId="4246B0FA" w14:textId="77777777" w:rsidR="002E7D9C" w:rsidRPr="000C493A" w:rsidRDefault="002E7D9C" w:rsidP="00090262">
      <w:pPr>
        <w:pStyle w:val="Code"/>
        <w:rPr>
          <w:color w:val="383A42"/>
          <w:lang w:eastAsia="en-IN"/>
        </w:rPr>
      </w:pPr>
      <w:r w:rsidRPr="000C493A">
        <w:rPr>
          <w:i/>
          <w:iCs/>
          <w:color w:val="A0A1A7"/>
          <w:lang w:eastAsia="en-IN"/>
        </w:rPr>
        <w:t>// Compile without -DDEBUG for release mode</w:t>
      </w:r>
    </w:p>
    <w:p w14:paraId="2D003C8A" w14:textId="77777777" w:rsidR="002E7D9C" w:rsidRPr="000C493A" w:rsidRDefault="002E7D9C" w:rsidP="00090262">
      <w:pPr>
        <w:pStyle w:val="Code"/>
        <w:rPr>
          <w:color w:val="383A42"/>
          <w:lang w:eastAsia="en-IN"/>
        </w:rPr>
      </w:pPr>
    </w:p>
    <w:p w14:paraId="7D1F4C2D"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4BA569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"Program starting...\n"</w:t>
      </w:r>
      <w:r w:rsidRPr="000C493A">
        <w:rPr>
          <w:color w:val="383A42"/>
          <w:lang w:eastAsia="en-IN"/>
        </w:rPr>
        <w:t>);</w:t>
      </w:r>
    </w:p>
    <w:p w14:paraId="6B984BE5" w14:textId="77777777" w:rsidR="002E7D9C" w:rsidRPr="000C493A" w:rsidRDefault="002E7D9C" w:rsidP="00090262">
      <w:pPr>
        <w:pStyle w:val="Code"/>
        <w:rPr>
          <w:color w:val="383A42"/>
          <w:lang w:eastAsia="en-IN"/>
        </w:rPr>
      </w:pPr>
      <w:r w:rsidRPr="000C493A">
        <w:rPr>
          <w:color w:val="383A42"/>
          <w:lang w:eastAsia="en-IN"/>
        </w:rPr>
        <w:t xml:space="preserve">    </w:t>
      </w:r>
    </w:p>
    <w:p w14:paraId="4CA4921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DEBUG</w:t>
      </w:r>
    </w:p>
    <w:p w14:paraId="6086618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"[DEBUG] Debug mode is ON\n"</w:t>
      </w:r>
      <w:r w:rsidRPr="000C493A">
        <w:rPr>
          <w:color w:val="383A42"/>
          <w:lang w:eastAsia="en-IN"/>
        </w:rPr>
        <w:t>);</w:t>
      </w:r>
    </w:p>
    <w:p w14:paraId="1E58C06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"[DEBUG] Extra diagnostic information\n"</w:t>
      </w:r>
      <w:r w:rsidRPr="000C493A">
        <w:rPr>
          <w:color w:val="383A42"/>
          <w:lang w:eastAsia="en-IN"/>
        </w:rPr>
        <w:t>);</w:t>
      </w:r>
    </w:p>
    <w:p w14:paraId="4DD9FE0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3EF2CE0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"Running in release mode\n"</w:t>
      </w:r>
      <w:r w:rsidRPr="000C493A">
        <w:rPr>
          <w:color w:val="383A42"/>
          <w:lang w:eastAsia="en-IN"/>
        </w:rPr>
        <w:t>);</w:t>
      </w:r>
    </w:p>
    <w:p w14:paraId="03D7801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7D59FB79" w14:textId="77777777" w:rsidR="002E7D9C" w:rsidRPr="000C493A" w:rsidRDefault="002E7D9C" w:rsidP="00090262">
      <w:pPr>
        <w:pStyle w:val="Code"/>
        <w:rPr>
          <w:color w:val="383A42"/>
          <w:lang w:eastAsia="en-IN"/>
        </w:rPr>
      </w:pPr>
      <w:r w:rsidRPr="000C493A">
        <w:rPr>
          <w:color w:val="383A42"/>
          <w:lang w:eastAsia="en-IN"/>
        </w:rPr>
        <w:t xml:space="preserve">    </w:t>
      </w:r>
    </w:p>
    <w:p w14:paraId="00113A3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"Program running\n"</w:t>
      </w:r>
      <w:r w:rsidRPr="000C493A">
        <w:rPr>
          <w:color w:val="383A42"/>
          <w:lang w:eastAsia="en-IN"/>
        </w:rPr>
        <w:t>);</w:t>
      </w:r>
    </w:p>
    <w:p w14:paraId="2FF3CB37" w14:textId="77777777" w:rsidR="002E7D9C" w:rsidRPr="000C493A" w:rsidRDefault="002E7D9C" w:rsidP="00090262">
      <w:pPr>
        <w:pStyle w:val="Code"/>
        <w:rPr>
          <w:color w:val="383A42"/>
          <w:lang w:eastAsia="en-IN"/>
        </w:rPr>
      </w:pPr>
      <w:r w:rsidRPr="000C493A">
        <w:rPr>
          <w:color w:val="383A42"/>
          <w:lang w:eastAsia="en-IN"/>
        </w:rPr>
        <w:t xml:space="preserve">    </w:t>
      </w:r>
    </w:p>
    <w:p w14:paraId="36C7D865"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BC572E2" w14:textId="77777777" w:rsidR="002E7D9C" w:rsidRPr="000C493A" w:rsidRDefault="002E7D9C" w:rsidP="00090262">
      <w:pPr>
        <w:pStyle w:val="Code"/>
        <w:rPr>
          <w:color w:val="383A42"/>
          <w:lang w:eastAsia="en-IN"/>
        </w:rPr>
      </w:pPr>
      <w:r w:rsidRPr="000C493A">
        <w:rPr>
          <w:color w:val="383A42"/>
          <w:lang w:eastAsia="en-IN"/>
        </w:rPr>
        <w:t>}</w:t>
      </w:r>
    </w:p>
    <w:p w14:paraId="5AD195D6" w14:textId="77777777" w:rsidR="004C5F06" w:rsidRDefault="004C5F06" w:rsidP="004C5F06">
      <w:pPr>
        <w:pStyle w:val="Subheadddddf"/>
      </w:pPr>
    </w:p>
    <w:p w14:paraId="50D519EC" w14:textId="356E2695" w:rsidR="002E7D9C" w:rsidRPr="000C493A" w:rsidRDefault="002E7D9C" w:rsidP="004C5F06">
      <w:pPr>
        <w:pStyle w:val="Subheadddddf"/>
      </w:pPr>
      <w:r w:rsidRPr="000C493A">
        <w:t>Debug Output (compile with: gcc program.c -o program -DDEBUG):</w:t>
      </w:r>
    </w:p>
    <w:p w14:paraId="1A505A10" w14:textId="77777777" w:rsidR="002E7D9C" w:rsidRPr="000C493A" w:rsidRDefault="002E7D9C" w:rsidP="00090262">
      <w:pPr>
        <w:pStyle w:val="Code"/>
        <w:rPr>
          <w:lang w:eastAsia="en-IN"/>
        </w:rPr>
      </w:pPr>
      <w:r w:rsidRPr="000C493A">
        <w:rPr>
          <w:lang w:eastAsia="en-IN"/>
        </w:rPr>
        <w:t>Program starting...</w:t>
      </w:r>
    </w:p>
    <w:p w14:paraId="179BDDCC" w14:textId="77777777" w:rsidR="002E7D9C" w:rsidRPr="000C493A" w:rsidRDefault="002E7D9C" w:rsidP="00090262">
      <w:pPr>
        <w:pStyle w:val="Code"/>
        <w:rPr>
          <w:lang w:eastAsia="en-IN"/>
        </w:rPr>
      </w:pPr>
      <w:r w:rsidRPr="000C493A">
        <w:rPr>
          <w:lang w:eastAsia="en-IN"/>
        </w:rPr>
        <w:t>[DEBUG] Debug mode is ON</w:t>
      </w:r>
    </w:p>
    <w:p w14:paraId="5198A79C" w14:textId="77777777" w:rsidR="002E7D9C" w:rsidRPr="000C493A" w:rsidRDefault="002E7D9C" w:rsidP="00090262">
      <w:pPr>
        <w:pStyle w:val="Code"/>
        <w:rPr>
          <w:lang w:eastAsia="en-IN"/>
        </w:rPr>
      </w:pPr>
      <w:r w:rsidRPr="000C493A">
        <w:rPr>
          <w:lang w:eastAsia="en-IN"/>
        </w:rPr>
        <w:t>[DEBUG] Extra diagnostic information</w:t>
      </w:r>
    </w:p>
    <w:p w14:paraId="6862F6F8" w14:textId="77777777" w:rsidR="002E7D9C" w:rsidRPr="000C493A" w:rsidRDefault="002E7D9C" w:rsidP="00090262">
      <w:pPr>
        <w:pStyle w:val="Code"/>
        <w:rPr>
          <w:lang w:eastAsia="en-IN"/>
        </w:rPr>
      </w:pPr>
      <w:r w:rsidRPr="000C493A">
        <w:rPr>
          <w:lang w:eastAsia="en-IN"/>
        </w:rPr>
        <w:t>Program running</w:t>
      </w:r>
    </w:p>
    <w:p w14:paraId="37A96621" w14:textId="77777777" w:rsidR="002E7D9C" w:rsidRPr="000C493A" w:rsidRDefault="002E7D9C" w:rsidP="004C5F06">
      <w:pPr>
        <w:pStyle w:val="Subheadddddf"/>
      </w:pPr>
      <w:r w:rsidRPr="000C493A">
        <w:t>Release Output (compile with: gcc program.c -o program):</w:t>
      </w:r>
    </w:p>
    <w:p w14:paraId="78BFD840" w14:textId="77777777" w:rsidR="002E7D9C" w:rsidRPr="000C493A" w:rsidRDefault="002E7D9C" w:rsidP="00090262">
      <w:pPr>
        <w:pStyle w:val="Code"/>
        <w:rPr>
          <w:lang w:eastAsia="en-IN"/>
        </w:rPr>
      </w:pPr>
      <w:r w:rsidRPr="000C493A">
        <w:rPr>
          <w:lang w:eastAsia="en-IN"/>
        </w:rPr>
        <w:t>Program starting...</w:t>
      </w:r>
    </w:p>
    <w:p w14:paraId="72D80E67" w14:textId="77777777" w:rsidR="002E7D9C" w:rsidRPr="000C493A" w:rsidRDefault="002E7D9C" w:rsidP="00090262">
      <w:pPr>
        <w:pStyle w:val="Code"/>
        <w:rPr>
          <w:lang w:eastAsia="en-IN"/>
        </w:rPr>
      </w:pPr>
      <w:r w:rsidRPr="000C493A">
        <w:rPr>
          <w:lang w:eastAsia="en-IN"/>
        </w:rPr>
        <w:t>Running in release mode</w:t>
      </w:r>
    </w:p>
    <w:p w14:paraId="65AD68B2" w14:textId="77777777" w:rsidR="002E7D9C" w:rsidRPr="000C493A" w:rsidRDefault="002E7D9C" w:rsidP="00090262">
      <w:pPr>
        <w:pStyle w:val="Code"/>
        <w:rPr>
          <w:lang w:eastAsia="en-IN"/>
        </w:rPr>
      </w:pPr>
      <w:r w:rsidRPr="000C493A">
        <w:rPr>
          <w:lang w:eastAsia="en-IN"/>
        </w:rPr>
        <w:t>Program running</w:t>
      </w:r>
    </w:p>
    <w:p w14:paraId="4896686E" w14:textId="77777777" w:rsidR="002E7D9C" w:rsidRPr="000C493A" w:rsidRDefault="002E7D9C" w:rsidP="004C5F06">
      <w:pPr>
        <w:pStyle w:val="Subheadddddf"/>
      </w:pPr>
      <w:r w:rsidRPr="000C493A">
        <w:t>Exercise 3: Header Guard</w:t>
      </w:r>
    </w:p>
    <w:p w14:paraId="4D310FCA" w14:textId="77777777" w:rsidR="002E7D9C" w:rsidRPr="000C493A" w:rsidRDefault="002E7D9C" w:rsidP="004C5F06">
      <w:pPr>
        <w:pStyle w:val="texxtt"/>
        <w:rPr>
          <w:lang w:eastAsia="en-IN"/>
        </w:rPr>
      </w:pPr>
      <w:r w:rsidRPr="000C493A">
        <w:rPr>
          <w:b/>
          <w:bCs/>
          <w:lang w:eastAsia="en-IN"/>
        </w:rPr>
        <w:t>Task:</w:t>
      </w:r>
      <w:r w:rsidRPr="000C493A">
        <w:rPr>
          <w:lang w:eastAsia="en-IN"/>
        </w:rPr>
        <w:t xml:space="preserve"> Create a header file with proper header guards to prevent multiple inclusion.</w:t>
      </w:r>
    </w:p>
    <w:p w14:paraId="63E8F246" w14:textId="53AB3A64" w:rsidR="002E7D9C" w:rsidRPr="000C493A" w:rsidRDefault="002E7D9C" w:rsidP="004C5F06">
      <w:pPr>
        <w:pStyle w:val="Subheadddddf"/>
      </w:pPr>
      <w:r w:rsidRPr="000C493A">
        <w:t>Code:</w:t>
      </w:r>
    </w:p>
    <w:p w14:paraId="7AA362D5" w14:textId="77777777" w:rsidR="002E7D9C" w:rsidRPr="000C493A" w:rsidRDefault="002E7D9C" w:rsidP="00090262">
      <w:pPr>
        <w:pStyle w:val="Code"/>
        <w:rPr>
          <w:color w:val="383A42"/>
          <w:lang w:eastAsia="en-IN"/>
        </w:rPr>
      </w:pPr>
      <w:r w:rsidRPr="000C493A">
        <w:rPr>
          <w:lang w:eastAsia="en-IN"/>
        </w:rPr>
        <w:t>// math_operations.h</w:t>
      </w:r>
    </w:p>
    <w:p w14:paraId="69138BCC"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ifndef</w:t>
      </w:r>
      <w:r w:rsidRPr="000C493A">
        <w:rPr>
          <w:color w:val="E45649"/>
          <w:lang w:eastAsia="en-IN"/>
        </w:rPr>
        <w:t xml:space="preserve"> MATH_OPERATIONS_H</w:t>
      </w:r>
    </w:p>
    <w:p w14:paraId="2DE70C38"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MATH_OPERATIONS_H</w:t>
      </w:r>
    </w:p>
    <w:p w14:paraId="13CC8488" w14:textId="77777777" w:rsidR="002E7D9C" w:rsidRPr="000C493A" w:rsidRDefault="002E7D9C" w:rsidP="00090262">
      <w:pPr>
        <w:pStyle w:val="Code"/>
        <w:rPr>
          <w:color w:val="383A42"/>
          <w:lang w:eastAsia="en-IN"/>
        </w:rPr>
      </w:pPr>
    </w:p>
    <w:p w14:paraId="2805141F"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w:t>
      </w:r>
    </w:p>
    <w:p w14:paraId="65E1C45F"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multiply</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w:t>
      </w:r>
    </w:p>
    <w:p w14:paraId="21376BEC" w14:textId="77777777" w:rsidR="002E7D9C" w:rsidRPr="000C493A" w:rsidRDefault="002E7D9C" w:rsidP="00090262">
      <w:pPr>
        <w:pStyle w:val="Code"/>
        <w:rPr>
          <w:color w:val="383A42"/>
          <w:lang w:eastAsia="en-IN"/>
        </w:rPr>
      </w:pPr>
    </w:p>
    <w:p w14:paraId="6633F66D"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endif</w:t>
      </w:r>
      <w:r w:rsidRPr="000C493A">
        <w:rPr>
          <w:color w:val="E45649"/>
          <w:lang w:eastAsia="en-IN"/>
        </w:rPr>
        <w:t xml:space="preserve">  </w:t>
      </w:r>
      <w:r w:rsidRPr="000C493A">
        <w:rPr>
          <w:lang w:eastAsia="en-IN"/>
        </w:rPr>
        <w:t>// MATH_OPERATIONS_H</w:t>
      </w:r>
    </w:p>
    <w:p w14:paraId="7281AE8D" w14:textId="77777777" w:rsidR="002E7D9C" w:rsidRPr="000C493A" w:rsidRDefault="002E7D9C" w:rsidP="00090262">
      <w:pPr>
        <w:pStyle w:val="Code"/>
        <w:rPr>
          <w:rFonts w:cs="Times New Roman"/>
          <w:lang w:eastAsia="en-IN"/>
        </w:rPr>
      </w:pPr>
      <w:r w:rsidRPr="000C493A">
        <w:rPr>
          <w:rFonts w:cs="Times New Roman"/>
          <w:lang w:eastAsia="en-IN"/>
        </w:rPr>
        <w:t>c</w:t>
      </w:r>
    </w:p>
    <w:p w14:paraId="74125A32" w14:textId="77777777" w:rsidR="002E7D9C" w:rsidRPr="000C493A" w:rsidRDefault="002E7D9C" w:rsidP="00090262">
      <w:pPr>
        <w:pStyle w:val="Code"/>
        <w:rPr>
          <w:color w:val="383A42"/>
          <w:lang w:eastAsia="en-IN"/>
        </w:rPr>
      </w:pPr>
      <w:r w:rsidRPr="000C493A">
        <w:rPr>
          <w:lang w:eastAsia="en-IN"/>
        </w:rPr>
        <w:t>// math_operations.c</w:t>
      </w:r>
    </w:p>
    <w:p w14:paraId="7F1B1D7B"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"math_operations.h"</w:t>
      </w:r>
    </w:p>
    <w:p w14:paraId="4E46F87C" w14:textId="77777777" w:rsidR="002E7D9C" w:rsidRPr="000C493A" w:rsidRDefault="002E7D9C" w:rsidP="00090262">
      <w:pPr>
        <w:pStyle w:val="Code"/>
        <w:rPr>
          <w:color w:val="383A42"/>
          <w:lang w:eastAsia="en-IN"/>
        </w:rPr>
      </w:pPr>
    </w:p>
    <w:p w14:paraId="13B7902E"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0422F41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BFB568C" w14:textId="77777777" w:rsidR="002E7D9C" w:rsidRPr="000C493A" w:rsidRDefault="002E7D9C" w:rsidP="00090262">
      <w:pPr>
        <w:pStyle w:val="Code"/>
        <w:rPr>
          <w:color w:val="383A42"/>
          <w:lang w:eastAsia="en-IN"/>
        </w:rPr>
      </w:pPr>
      <w:r w:rsidRPr="000C493A">
        <w:rPr>
          <w:color w:val="383A42"/>
          <w:lang w:eastAsia="en-IN"/>
        </w:rPr>
        <w:t>}</w:t>
      </w:r>
    </w:p>
    <w:p w14:paraId="04340F2E" w14:textId="77777777" w:rsidR="002E7D9C" w:rsidRPr="000C493A" w:rsidRDefault="002E7D9C" w:rsidP="00090262">
      <w:pPr>
        <w:pStyle w:val="Code"/>
        <w:rPr>
          <w:color w:val="383A42"/>
          <w:lang w:eastAsia="en-IN"/>
        </w:rPr>
      </w:pPr>
    </w:p>
    <w:p w14:paraId="5C3714C7"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multiply</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4824F18E"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2B60D7E" w14:textId="131BFFBC" w:rsidR="002E7D9C" w:rsidRPr="00090262" w:rsidRDefault="002E7D9C" w:rsidP="00090262">
      <w:pPr>
        <w:pStyle w:val="Code"/>
        <w:rPr>
          <w:lang w:eastAsia="en-IN"/>
        </w:rPr>
      </w:pPr>
      <w:r w:rsidRPr="000C493A">
        <w:rPr>
          <w:lang w:eastAsia="en-IN"/>
        </w:rPr>
        <w:t>}</w:t>
      </w:r>
    </w:p>
    <w:p w14:paraId="7A809363" w14:textId="77777777" w:rsidR="00090262" w:rsidRDefault="00090262" w:rsidP="00090262">
      <w:pPr>
        <w:pStyle w:val="Code"/>
        <w:rPr>
          <w:rFonts w:ascii="Amasis MT Pro" w:eastAsia="Times New Roman" w:hAnsi="Amasis MT Pro" w:cs="Courier New"/>
          <w:i/>
          <w:iCs/>
          <w:color w:val="A0A1A7"/>
          <w:kern w:val="0"/>
          <w:lang w:eastAsia="en-IN"/>
          <w14:ligatures w14:val="none"/>
        </w:rPr>
      </w:pPr>
    </w:p>
    <w:p w14:paraId="5D30701E" w14:textId="342E97C1"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i/>
          <w:iCs/>
          <w:color w:val="A0A1A7"/>
          <w:kern w:val="0"/>
          <w:lang w:eastAsia="en-IN"/>
          <w14:ligatures w14:val="none"/>
        </w:rPr>
        <w:t>// main.c</w:t>
      </w:r>
    </w:p>
    <w:p w14:paraId="264A0478"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color w:val="E45649"/>
          <w:kern w:val="0"/>
          <w:lang w:eastAsia="en-IN"/>
          <w14:ligatures w14:val="none"/>
        </w:rPr>
        <w:t>#</w:t>
      </w:r>
      <w:r w:rsidRPr="000C493A">
        <w:rPr>
          <w:rFonts w:ascii="Amasis MT Pro" w:eastAsia="Times New Roman" w:hAnsi="Amasis MT Pro" w:cs="Courier New"/>
          <w:color w:val="A626A4"/>
          <w:kern w:val="0"/>
          <w:lang w:eastAsia="en-IN"/>
          <w14:ligatures w14:val="none"/>
        </w:rPr>
        <w:t>include</w:t>
      </w:r>
      <w:r w:rsidRPr="000C493A">
        <w:rPr>
          <w:rFonts w:ascii="Amasis MT Pro" w:eastAsia="Times New Roman" w:hAnsi="Amasis MT Pro" w:cs="Courier New"/>
          <w:color w:val="E45649"/>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&lt;stdio.h&gt;</w:t>
      </w:r>
    </w:p>
    <w:p w14:paraId="009A33B5"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color w:val="E45649"/>
          <w:kern w:val="0"/>
          <w:lang w:eastAsia="en-IN"/>
          <w14:ligatures w14:val="none"/>
        </w:rPr>
        <w:t>#</w:t>
      </w:r>
      <w:r w:rsidRPr="000C493A">
        <w:rPr>
          <w:rFonts w:ascii="Amasis MT Pro" w:eastAsia="Times New Roman" w:hAnsi="Amasis MT Pro" w:cs="Courier New"/>
          <w:color w:val="A626A4"/>
          <w:kern w:val="0"/>
          <w:lang w:eastAsia="en-IN"/>
          <w14:ligatures w14:val="none"/>
        </w:rPr>
        <w:t>include</w:t>
      </w:r>
      <w:r w:rsidRPr="000C493A">
        <w:rPr>
          <w:rFonts w:ascii="Amasis MT Pro" w:eastAsia="Times New Roman" w:hAnsi="Amasis MT Pro" w:cs="Courier New"/>
          <w:color w:val="E45649"/>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"math_operations.h"</w:t>
      </w:r>
    </w:p>
    <w:p w14:paraId="36BE5E80"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color w:val="E45649"/>
          <w:kern w:val="0"/>
          <w:lang w:eastAsia="en-IN"/>
          <w14:ligatures w14:val="none"/>
        </w:rPr>
        <w:t>#</w:t>
      </w:r>
      <w:r w:rsidRPr="000C493A">
        <w:rPr>
          <w:rFonts w:ascii="Amasis MT Pro" w:eastAsia="Times New Roman" w:hAnsi="Amasis MT Pro" w:cs="Courier New"/>
          <w:color w:val="A626A4"/>
          <w:kern w:val="0"/>
          <w:lang w:eastAsia="en-IN"/>
          <w14:ligatures w14:val="none"/>
        </w:rPr>
        <w:t>include</w:t>
      </w:r>
      <w:r w:rsidRPr="000C493A">
        <w:rPr>
          <w:rFonts w:ascii="Amasis MT Pro" w:eastAsia="Times New Roman" w:hAnsi="Amasis MT Pro" w:cs="Courier New"/>
          <w:color w:val="E45649"/>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"math_operations.h"</w:t>
      </w:r>
      <w:r w:rsidRPr="000C493A">
        <w:rPr>
          <w:rFonts w:ascii="Amasis MT Pro" w:eastAsia="Times New Roman" w:hAnsi="Amasis MT Pro" w:cs="Courier New"/>
          <w:color w:val="E45649"/>
          <w:kern w:val="0"/>
          <w:lang w:eastAsia="en-IN"/>
          <w14:ligatures w14:val="none"/>
        </w:rPr>
        <w:t xml:space="preserve">  </w:t>
      </w:r>
      <w:r w:rsidRPr="000C493A">
        <w:rPr>
          <w:rFonts w:ascii="Amasis MT Pro" w:eastAsia="Times New Roman" w:hAnsi="Amasis MT Pro" w:cs="Courier New"/>
          <w:i/>
          <w:iCs/>
          <w:color w:val="A0A1A7"/>
          <w:kern w:val="0"/>
          <w:lang w:eastAsia="en-IN"/>
          <w14:ligatures w14:val="none"/>
        </w:rPr>
        <w:t>// Safe - header guard prevents errors</w:t>
      </w:r>
    </w:p>
    <w:p w14:paraId="403C33BC" w14:textId="77777777" w:rsidR="002E7D9C" w:rsidRPr="000C493A" w:rsidRDefault="002E7D9C" w:rsidP="00090262">
      <w:pPr>
        <w:pStyle w:val="Code"/>
        <w:rPr>
          <w:rFonts w:ascii="Amasis MT Pro" w:eastAsia="Times New Roman" w:hAnsi="Amasis MT Pro" w:cs="Courier New"/>
          <w:kern w:val="0"/>
          <w:lang w:eastAsia="en-IN"/>
          <w14:ligatures w14:val="none"/>
        </w:rPr>
      </w:pPr>
    </w:p>
    <w:p w14:paraId="6099936E"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color w:val="A626A4"/>
          <w:kern w:val="0"/>
          <w:lang w:eastAsia="en-IN"/>
          <w14:ligatures w14:val="none"/>
        </w:rPr>
        <w:t>int</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main</w:t>
      </w:r>
      <w:r w:rsidRPr="000C493A">
        <w:rPr>
          <w:rFonts w:ascii="Amasis MT Pro" w:eastAsia="Times New Roman" w:hAnsi="Amasis MT Pro" w:cs="Courier New"/>
          <w:kern w:val="0"/>
          <w:lang w:eastAsia="en-IN"/>
          <w14:ligatures w14:val="none"/>
        </w:rPr>
        <w:t>() {</w:t>
      </w:r>
    </w:p>
    <w:p w14:paraId="7EB9BE85"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printf</w:t>
      </w:r>
      <w:r w:rsidRPr="000C493A">
        <w:rPr>
          <w:rFonts w:ascii="Amasis MT Pro" w:eastAsia="Times New Roman" w:hAnsi="Amasis MT Pro" w:cs="Courier New"/>
          <w:kern w:val="0"/>
          <w:lang w:eastAsia="en-IN"/>
          <w14:ligatures w14:val="none"/>
        </w:rPr>
        <w:t>(</w:t>
      </w:r>
      <w:r w:rsidRPr="000C493A">
        <w:rPr>
          <w:rFonts w:ascii="Amasis MT Pro" w:eastAsia="Times New Roman" w:hAnsi="Amasis MT Pro" w:cs="Courier New"/>
          <w:color w:val="50A14F"/>
          <w:kern w:val="0"/>
          <w:lang w:eastAsia="en-IN"/>
          <w14:ligatures w14:val="none"/>
        </w:rPr>
        <w:t>"5 + 3 = %d\n"</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add</w:t>
      </w:r>
      <w:r w:rsidRPr="000C493A">
        <w:rPr>
          <w:rFonts w:ascii="Amasis MT Pro" w:eastAsia="Times New Roman" w:hAnsi="Amasis MT Pro" w:cs="Courier New"/>
          <w:kern w:val="0"/>
          <w:lang w:eastAsia="en-IN"/>
          <w14:ligatures w14:val="none"/>
        </w:rPr>
        <w:t>(</w:t>
      </w:r>
      <w:r w:rsidRPr="000C493A">
        <w:rPr>
          <w:rFonts w:ascii="Amasis MT Pro" w:eastAsia="Times New Roman" w:hAnsi="Amasis MT Pro" w:cs="Courier New"/>
          <w:color w:val="B76B01"/>
          <w:kern w:val="0"/>
          <w:lang w:eastAsia="en-IN"/>
          <w14:ligatures w14:val="none"/>
        </w:rPr>
        <w:t>5</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3</w:t>
      </w:r>
      <w:r w:rsidRPr="000C493A">
        <w:rPr>
          <w:rFonts w:ascii="Amasis MT Pro" w:eastAsia="Times New Roman" w:hAnsi="Amasis MT Pro" w:cs="Courier New"/>
          <w:kern w:val="0"/>
          <w:lang w:eastAsia="en-IN"/>
          <w14:ligatures w14:val="none"/>
        </w:rPr>
        <w:t>));</w:t>
      </w:r>
    </w:p>
    <w:p w14:paraId="36CEF32C"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printf</w:t>
      </w:r>
      <w:r w:rsidRPr="000C493A">
        <w:rPr>
          <w:rFonts w:ascii="Amasis MT Pro" w:eastAsia="Times New Roman" w:hAnsi="Amasis MT Pro" w:cs="Courier New"/>
          <w:kern w:val="0"/>
          <w:lang w:eastAsia="en-IN"/>
          <w14:ligatures w14:val="none"/>
        </w:rPr>
        <w:t>(</w:t>
      </w:r>
      <w:r w:rsidRPr="000C493A">
        <w:rPr>
          <w:rFonts w:ascii="Amasis MT Pro" w:eastAsia="Times New Roman" w:hAnsi="Amasis MT Pro" w:cs="Courier New"/>
          <w:color w:val="50A14F"/>
          <w:kern w:val="0"/>
          <w:lang w:eastAsia="en-IN"/>
          <w14:ligatures w14:val="none"/>
        </w:rPr>
        <w:t>"5 * 3 = %d\n"</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multiply</w:t>
      </w:r>
      <w:r w:rsidRPr="000C493A">
        <w:rPr>
          <w:rFonts w:ascii="Amasis MT Pro" w:eastAsia="Times New Roman" w:hAnsi="Amasis MT Pro" w:cs="Courier New"/>
          <w:kern w:val="0"/>
          <w:lang w:eastAsia="en-IN"/>
          <w14:ligatures w14:val="none"/>
        </w:rPr>
        <w:t>(</w:t>
      </w:r>
      <w:r w:rsidRPr="000C493A">
        <w:rPr>
          <w:rFonts w:ascii="Amasis MT Pro" w:eastAsia="Times New Roman" w:hAnsi="Amasis MT Pro" w:cs="Courier New"/>
          <w:color w:val="B76B01"/>
          <w:kern w:val="0"/>
          <w:lang w:eastAsia="en-IN"/>
          <w14:ligatures w14:val="none"/>
        </w:rPr>
        <w:t>5</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3</w:t>
      </w:r>
      <w:r w:rsidRPr="000C493A">
        <w:rPr>
          <w:rFonts w:ascii="Amasis MT Pro" w:eastAsia="Times New Roman" w:hAnsi="Amasis MT Pro" w:cs="Courier New"/>
          <w:kern w:val="0"/>
          <w:lang w:eastAsia="en-IN"/>
          <w14:ligatures w14:val="none"/>
        </w:rPr>
        <w:t>));</w:t>
      </w:r>
    </w:p>
    <w:p w14:paraId="3C53A664"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0</w:t>
      </w:r>
      <w:r w:rsidRPr="000C493A">
        <w:rPr>
          <w:rFonts w:ascii="Amasis MT Pro" w:eastAsia="Times New Roman" w:hAnsi="Amasis MT Pro" w:cs="Courier New"/>
          <w:kern w:val="0"/>
          <w:lang w:eastAsia="en-IN"/>
          <w14:ligatures w14:val="none"/>
        </w:rPr>
        <w:t>;</w:t>
      </w:r>
    </w:p>
    <w:p w14:paraId="70232823" w14:textId="77777777" w:rsidR="002E7D9C" w:rsidRPr="000C493A" w:rsidRDefault="002E7D9C" w:rsidP="00090262">
      <w:pPr>
        <w:pStyle w:val="Code"/>
        <w:rPr>
          <w:rFonts w:ascii="Amasis MT Pro" w:eastAsia="Times New Roman" w:hAnsi="Amasis MT Pro" w:cs="Courier New"/>
          <w:kern w:val="0"/>
          <w:lang w:eastAsia="en-IN"/>
          <w14:ligatures w14:val="none"/>
        </w:rPr>
      </w:pPr>
      <w:r w:rsidRPr="000C493A">
        <w:rPr>
          <w:rFonts w:ascii="Amasis MT Pro" w:eastAsia="Times New Roman" w:hAnsi="Amasis MT Pro" w:cs="Courier New"/>
          <w:kern w:val="0"/>
          <w:lang w:eastAsia="en-IN"/>
          <w14:ligatures w14:val="none"/>
        </w:rPr>
        <w:t>}</w:t>
      </w:r>
    </w:p>
    <w:p w14:paraId="0FC7B071" w14:textId="77777777" w:rsidR="002E7D9C" w:rsidRPr="000C493A" w:rsidRDefault="002E7D9C" w:rsidP="004C5F06">
      <w:pPr>
        <w:pStyle w:val="Subheadddddf"/>
      </w:pPr>
      <w:r w:rsidRPr="000C493A">
        <w:t>Output:</w:t>
      </w:r>
    </w:p>
    <w:p w14:paraId="7AC89DEA" w14:textId="77777777" w:rsidR="002E7D9C" w:rsidRPr="000C493A" w:rsidRDefault="002E7D9C" w:rsidP="00090262">
      <w:pPr>
        <w:pStyle w:val="Code"/>
        <w:rPr>
          <w:lang w:eastAsia="en-IN"/>
        </w:rPr>
      </w:pPr>
      <w:r w:rsidRPr="000C493A">
        <w:rPr>
          <w:lang w:eastAsia="en-IN"/>
        </w:rPr>
        <w:t>5 + 3 = 8</w:t>
      </w:r>
    </w:p>
    <w:p w14:paraId="7D5F030E" w14:textId="77777777" w:rsidR="002E7D9C" w:rsidRPr="000C493A" w:rsidRDefault="002E7D9C" w:rsidP="00090262">
      <w:pPr>
        <w:pStyle w:val="Code"/>
        <w:rPr>
          <w:lang w:eastAsia="en-IN"/>
        </w:rPr>
      </w:pPr>
      <w:r w:rsidRPr="000C493A">
        <w:rPr>
          <w:lang w:eastAsia="en-IN"/>
        </w:rPr>
        <w:t>5 * 3 = 15</w:t>
      </w:r>
    </w:p>
    <w:p w14:paraId="41052367" w14:textId="77777777" w:rsidR="002E7D9C" w:rsidRPr="000C493A" w:rsidRDefault="002E7D9C" w:rsidP="004C5F06">
      <w:pPr>
        <w:pStyle w:val="Subheadddddf"/>
      </w:pPr>
      <w:r w:rsidRPr="000C493A">
        <w:t>Exercise 4: Conditional Compilation with Multiple Conditions</w:t>
      </w:r>
    </w:p>
    <w:p w14:paraId="7D2BEEDF" w14:textId="77777777" w:rsidR="002E7D9C" w:rsidRPr="000C493A" w:rsidRDefault="002E7D9C" w:rsidP="004C5F06">
      <w:pPr>
        <w:pStyle w:val="texxtt"/>
        <w:rPr>
          <w:lang w:eastAsia="en-IN"/>
        </w:rPr>
      </w:pPr>
      <w:r w:rsidRPr="000C493A">
        <w:rPr>
          <w:b/>
          <w:bCs/>
          <w:lang w:eastAsia="en-IN"/>
        </w:rPr>
        <w:t>Task:</w:t>
      </w:r>
      <w:r w:rsidRPr="000C493A">
        <w:rPr>
          <w:lang w:eastAsia="en-IN"/>
        </w:rPr>
        <w:t xml:space="preserve"> Use #if, #elif, and #else to select different messages based on a version number.</w:t>
      </w:r>
    </w:p>
    <w:p w14:paraId="24FF8436" w14:textId="15D6426F" w:rsidR="002E7D9C" w:rsidRPr="000C493A" w:rsidRDefault="002E7D9C" w:rsidP="004C5F06">
      <w:pPr>
        <w:pStyle w:val="Subheadddddf"/>
      </w:pPr>
      <w:r w:rsidRPr="000C493A">
        <w:t>Code:</w:t>
      </w:r>
    </w:p>
    <w:p w14:paraId="797FDD96"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964B8C1" w14:textId="77777777" w:rsidR="002E7D9C" w:rsidRPr="000C493A" w:rsidRDefault="002E7D9C" w:rsidP="00090262">
      <w:pPr>
        <w:pStyle w:val="Code"/>
        <w:rPr>
          <w:color w:val="383A42"/>
          <w:lang w:eastAsia="en-IN"/>
        </w:rPr>
      </w:pPr>
    </w:p>
    <w:p w14:paraId="6810A84A"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VERSION </w:t>
      </w:r>
      <w:r w:rsidRPr="000C493A">
        <w:rPr>
          <w:color w:val="B76B01"/>
          <w:lang w:eastAsia="en-IN"/>
        </w:rPr>
        <w:t>2</w:t>
      </w:r>
    </w:p>
    <w:p w14:paraId="62151977" w14:textId="77777777" w:rsidR="002E7D9C" w:rsidRPr="000C493A" w:rsidRDefault="002E7D9C" w:rsidP="00090262">
      <w:pPr>
        <w:pStyle w:val="Code"/>
        <w:rPr>
          <w:color w:val="383A42"/>
          <w:lang w:eastAsia="en-IN"/>
        </w:rPr>
      </w:pPr>
    </w:p>
    <w:p w14:paraId="5E7ECA5D"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1262D5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"Application starting\n"</w:t>
      </w:r>
      <w:r w:rsidRPr="000C493A">
        <w:rPr>
          <w:color w:val="383A42"/>
          <w:lang w:eastAsia="en-IN"/>
        </w:rPr>
        <w:t>);</w:t>
      </w:r>
    </w:p>
    <w:p w14:paraId="70A687D2" w14:textId="77777777" w:rsidR="002E7D9C" w:rsidRPr="000C493A" w:rsidRDefault="002E7D9C" w:rsidP="00090262">
      <w:pPr>
        <w:pStyle w:val="Code"/>
        <w:rPr>
          <w:color w:val="383A42"/>
          <w:lang w:eastAsia="en-IN"/>
        </w:rPr>
      </w:pPr>
      <w:r w:rsidRPr="000C493A">
        <w:rPr>
          <w:color w:val="383A42"/>
          <w:lang w:eastAsia="en-IN"/>
        </w:rPr>
        <w:t xml:space="preserve">    </w:t>
      </w:r>
    </w:p>
    <w:p w14:paraId="3FB570F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w:t>
      </w:r>
      <w:r w:rsidRPr="000C493A">
        <w:rPr>
          <w:color w:val="E45649"/>
          <w:lang w:eastAsia="en-IN"/>
        </w:rPr>
        <w:t xml:space="preserve"> VERSION </w:t>
      </w:r>
      <w:r w:rsidRPr="000C493A">
        <w:rPr>
          <w:color w:val="4078F2"/>
          <w:lang w:eastAsia="en-IN"/>
        </w:rPr>
        <w:t>==</w:t>
      </w:r>
      <w:r w:rsidRPr="000C493A">
        <w:rPr>
          <w:color w:val="E45649"/>
          <w:lang w:eastAsia="en-IN"/>
        </w:rPr>
        <w:t xml:space="preserve"> </w:t>
      </w:r>
      <w:r w:rsidRPr="000C493A">
        <w:rPr>
          <w:color w:val="B76B01"/>
          <w:lang w:eastAsia="en-IN"/>
        </w:rPr>
        <w:t>1</w:t>
      </w:r>
    </w:p>
    <w:p w14:paraId="2EBC4A6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"Version 1.0 - Basic features\n"</w:t>
      </w:r>
      <w:r w:rsidRPr="000C493A">
        <w:rPr>
          <w:color w:val="383A42"/>
          <w:lang w:eastAsia="en-IN"/>
        </w:rPr>
        <w:t>);</w:t>
      </w:r>
    </w:p>
    <w:p w14:paraId="087EA5D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VERSION </w:t>
      </w:r>
      <w:r w:rsidRPr="000C493A">
        <w:rPr>
          <w:color w:val="4078F2"/>
          <w:lang w:eastAsia="en-IN"/>
        </w:rPr>
        <w:t>==</w:t>
      </w:r>
      <w:r w:rsidRPr="000C493A">
        <w:rPr>
          <w:color w:val="E45649"/>
          <w:lang w:eastAsia="en-IN"/>
        </w:rPr>
        <w:t xml:space="preserve"> </w:t>
      </w:r>
      <w:r w:rsidRPr="000C493A">
        <w:rPr>
          <w:color w:val="B76B01"/>
          <w:lang w:eastAsia="en-IN"/>
        </w:rPr>
        <w:t>2</w:t>
      </w:r>
    </w:p>
    <w:p w14:paraId="7DABDAF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"Version 2.0 - Enhanced features\n"</w:t>
      </w:r>
      <w:r w:rsidRPr="000C493A">
        <w:rPr>
          <w:color w:val="383A42"/>
          <w:lang w:eastAsia="en-IN"/>
        </w:rPr>
        <w:t>);</w:t>
      </w:r>
    </w:p>
    <w:p w14:paraId="44FC8E6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elif</w:t>
      </w:r>
      <w:r w:rsidRPr="000C493A">
        <w:rPr>
          <w:color w:val="E45649"/>
          <w:lang w:eastAsia="en-IN"/>
        </w:rPr>
        <w:t xml:space="preserve"> VERSION </w:t>
      </w:r>
      <w:r w:rsidRPr="000C493A">
        <w:rPr>
          <w:color w:val="4078F2"/>
          <w:lang w:eastAsia="en-IN"/>
        </w:rPr>
        <w:t>==</w:t>
      </w:r>
      <w:r w:rsidRPr="000C493A">
        <w:rPr>
          <w:color w:val="E45649"/>
          <w:lang w:eastAsia="en-IN"/>
        </w:rPr>
        <w:t xml:space="preserve"> </w:t>
      </w:r>
      <w:r w:rsidRPr="000C493A">
        <w:rPr>
          <w:color w:val="B76B01"/>
          <w:lang w:eastAsia="en-IN"/>
        </w:rPr>
        <w:t>3</w:t>
      </w:r>
    </w:p>
    <w:p w14:paraId="27F0AAC4"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"Version 3.0 - Advanced features\n"</w:t>
      </w:r>
      <w:r w:rsidRPr="000C493A">
        <w:rPr>
          <w:color w:val="383A42"/>
          <w:lang w:eastAsia="en-IN"/>
        </w:rPr>
        <w:t>);</w:t>
      </w:r>
    </w:p>
    <w:p w14:paraId="56D3D966"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else</w:t>
      </w:r>
    </w:p>
    <w:p w14:paraId="184800B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"Unknown version\n"</w:t>
      </w:r>
      <w:r w:rsidRPr="000C493A">
        <w:rPr>
          <w:color w:val="383A42"/>
          <w:lang w:eastAsia="en-IN"/>
        </w:rPr>
        <w:t>);</w:t>
      </w:r>
    </w:p>
    <w:p w14:paraId="1D510E9B"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49AA0FC6" w14:textId="77777777" w:rsidR="002E7D9C" w:rsidRPr="000C493A" w:rsidRDefault="002E7D9C" w:rsidP="00090262">
      <w:pPr>
        <w:pStyle w:val="Code"/>
        <w:rPr>
          <w:color w:val="383A42"/>
          <w:lang w:eastAsia="en-IN"/>
        </w:rPr>
      </w:pPr>
      <w:r w:rsidRPr="000C493A">
        <w:rPr>
          <w:color w:val="383A42"/>
          <w:lang w:eastAsia="en-IN"/>
        </w:rPr>
        <w:t xml:space="preserve">    </w:t>
      </w:r>
    </w:p>
    <w:p w14:paraId="1C2BF300"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D161932" w14:textId="77777777" w:rsidR="002E7D9C" w:rsidRPr="000C493A" w:rsidRDefault="002E7D9C" w:rsidP="00090262">
      <w:pPr>
        <w:pStyle w:val="Code"/>
        <w:rPr>
          <w:color w:val="383A42"/>
          <w:lang w:eastAsia="en-IN"/>
        </w:rPr>
      </w:pPr>
      <w:r w:rsidRPr="000C493A">
        <w:rPr>
          <w:color w:val="383A42"/>
          <w:lang w:eastAsia="en-IN"/>
        </w:rPr>
        <w:t>}</w:t>
      </w:r>
    </w:p>
    <w:p w14:paraId="33D176F8" w14:textId="77777777" w:rsidR="002E7D9C" w:rsidRPr="000C493A" w:rsidRDefault="002E7D9C" w:rsidP="004C5F06">
      <w:pPr>
        <w:pStyle w:val="Subheadddddf"/>
      </w:pPr>
      <w:r w:rsidRPr="000C493A">
        <w:t>Output:</w:t>
      </w:r>
    </w:p>
    <w:p w14:paraId="05CDDFD7" w14:textId="77777777" w:rsidR="002E7D9C" w:rsidRPr="000C493A" w:rsidRDefault="002E7D9C" w:rsidP="00090262">
      <w:pPr>
        <w:pStyle w:val="Code"/>
        <w:rPr>
          <w:lang w:eastAsia="en-IN"/>
        </w:rPr>
      </w:pPr>
      <w:r w:rsidRPr="000C493A">
        <w:rPr>
          <w:lang w:eastAsia="en-IN"/>
        </w:rPr>
        <w:t>Application starting</w:t>
      </w:r>
    </w:p>
    <w:p w14:paraId="4610E31E" w14:textId="77777777" w:rsidR="002E7D9C" w:rsidRPr="000C493A" w:rsidRDefault="002E7D9C" w:rsidP="00090262">
      <w:pPr>
        <w:pStyle w:val="Code"/>
        <w:rPr>
          <w:lang w:eastAsia="en-IN"/>
        </w:rPr>
      </w:pPr>
      <w:r w:rsidRPr="000C493A">
        <w:rPr>
          <w:lang w:eastAsia="en-IN"/>
        </w:rPr>
        <w:t>Version 2.0 - Enhanced features</w:t>
      </w:r>
    </w:p>
    <w:p w14:paraId="10E5CF97" w14:textId="77777777" w:rsidR="002E7D9C" w:rsidRPr="000C493A" w:rsidRDefault="002E7D9C" w:rsidP="004C5F06">
      <w:pPr>
        <w:pStyle w:val="Subheadddddf"/>
      </w:pPr>
      <w:r w:rsidRPr="000C493A">
        <w:t>Exercise 5: Platform Detection</w:t>
      </w:r>
    </w:p>
    <w:p w14:paraId="5B599797" w14:textId="77777777" w:rsidR="002E7D9C" w:rsidRPr="000C493A" w:rsidRDefault="002E7D9C" w:rsidP="004C5F06">
      <w:pPr>
        <w:pStyle w:val="texxtt"/>
        <w:rPr>
          <w:lang w:eastAsia="en-IN"/>
        </w:rPr>
      </w:pPr>
      <w:r w:rsidRPr="000C493A">
        <w:rPr>
          <w:b/>
          <w:bCs/>
          <w:lang w:eastAsia="en-IN"/>
        </w:rPr>
        <w:t>Task:</w:t>
      </w:r>
      <w:r w:rsidRPr="000C493A">
        <w:rPr>
          <w:lang w:eastAsia="en-IN"/>
        </w:rPr>
        <w:t xml:space="preserve"> Write a program that detects the operating system and displays appropriate information.</w:t>
      </w:r>
    </w:p>
    <w:p w14:paraId="432451E3" w14:textId="1C4F7390" w:rsidR="002E7D9C" w:rsidRPr="000C493A" w:rsidRDefault="002E7D9C" w:rsidP="004C5F06">
      <w:pPr>
        <w:pStyle w:val="Subheadddddf"/>
      </w:pPr>
      <w:r w:rsidRPr="000C493A">
        <w:t>Code:</w:t>
      </w:r>
    </w:p>
    <w:p w14:paraId="63664442"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5558D2A" w14:textId="77777777" w:rsidR="002E7D9C" w:rsidRPr="000C493A" w:rsidRDefault="002E7D9C" w:rsidP="00090262">
      <w:pPr>
        <w:pStyle w:val="Code"/>
        <w:rPr>
          <w:color w:val="383A42"/>
          <w:lang w:eastAsia="en-IN"/>
        </w:rPr>
      </w:pPr>
    </w:p>
    <w:p w14:paraId="1E156165"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_WIN32</w:t>
      </w:r>
      <w:r w:rsidRPr="000C493A">
        <w:rPr>
          <w:color w:val="383A42"/>
          <w:lang w:eastAsia="en-IN"/>
        </w:rPr>
        <w:t>)</w:t>
      </w:r>
      <w:r w:rsidRPr="000C493A">
        <w:rPr>
          <w:color w:val="E45649"/>
          <w:lang w:eastAsia="en-IN"/>
        </w:rPr>
        <w:t xml:space="preserve"> </w:t>
      </w:r>
      <w:r w:rsidRPr="000C493A">
        <w:rPr>
          <w:color w:val="4078F2"/>
          <w:lang w:eastAsia="en-IN"/>
        </w:rPr>
        <w:t>||</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_WIN64</w:t>
      </w:r>
      <w:r w:rsidRPr="000C493A">
        <w:rPr>
          <w:color w:val="383A42"/>
          <w:lang w:eastAsia="en-IN"/>
        </w:rPr>
        <w:t>)</w:t>
      </w:r>
    </w:p>
    <w:p w14:paraId="35463111"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define</w:t>
      </w:r>
      <w:r w:rsidRPr="000C493A">
        <w:rPr>
          <w:color w:val="E45649"/>
          <w:lang w:eastAsia="en-IN"/>
        </w:rPr>
        <w:t xml:space="preserve"> OS </w:t>
      </w:r>
      <w:r w:rsidRPr="000C493A">
        <w:rPr>
          <w:lang w:eastAsia="en-IN"/>
        </w:rPr>
        <w:t>"Windows"</w:t>
      </w:r>
    </w:p>
    <w:p w14:paraId="60D516B1"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__linux__</w:t>
      </w:r>
      <w:r w:rsidRPr="000C493A">
        <w:rPr>
          <w:color w:val="383A42"/>
          <w:lang w:eastAsia="en-IN"/>
        </w:rPr>
        <w:t>)</w:t>
      </w:r>
    </w:p>
    <w:p w14:paraId="69D46302"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define</w:t>
      </w:r>
      <w:r w:rsidRPr="000C493A">
        <w:rPr>
          <w:color w:val="E45649"/>
          <w:lang w:eastAsia="en-IN"/>
        </w:rPr>
        <w:t xml:space="preserve"> OS </w:t>
      </w:r>
      <w:r w:rsidRPr="000C493A">
        <w:rPr>
          <w:lang w:eastAsia="en-IN"/>
        </w:rPr>
        <w:t>"Linux"</w:t>
      </w:r>
    </w:p>
    <w:p w14:paraId="13E73459"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elif</w:t>
      </w:r>
      <w:r w:rsidRPr="000C493A">
        <w:rPr>
          <w:color w:val="E45649"/>
          <w:lang w:eastAsia="en-IN"/>
        </w:rPr>
        <w:t xml:space="preserve"> </w:t>
      </w:r>
      <w:r w:rsidRPr="000C493A">
        <w:rPr>
          <w:color w:val="4078F2"/>
          <w:lang w:eastAsia="en-IN"/>
        </w:rPr>
        <w:t>defined</w:t>
      </w:r>
      <w:r w:rsidRPr="000C493A">
        <w:rPr>
          <w:color w:val="383A42"/>
          <w:lang w:eastAsia="en-IN"/>
        </w:rPr>
        <w:t>(</w:t>
      </w:r>
      <w:r w:rsidRPr="000C493A">
        <w:rPr>
          <w:color w:val="E45649"/>
          <w:lang w:eastAsia="en-IN"/>
        </w:rPr>
        <w:t>__APPLE__</w:t>
      </w:r>
      <w:r w:rsidRPr="000C493A">
        <w:rPr>
          <w:color w:val="383A42"/>
          <w:lang w:eastAsia="en-IN"/>
        </w:rPr>
        <w:t>)</w:t>
      </w:r>
    </w:p>
    <w:p w14:paraId="27CFEE09"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define</w:t>
      </w:r>
      <w:r w:rsidRPr="000C493A">
        <w:rPr>
          <w:color w:val="E45649"/>
          <w:lang w:eastAsia="en-IN"/>
        </w:rPr>
        <w:t xml:space="preserve"> OS </w:t>
      </w:r>
      <w:r w:rsidRPr="000C493A">
        <w:rPr>
          <w:lang w:eastAsia="en-IN"/>
        </w:rPr>
        <w:t>"macOS"</w:t>
      </w:r>
    </w:p>
    <w:p w14:paraId="6EEB8F7B"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else</w:t>
      </w:r>
    </w:p>
    <w:p w14:paraId="5DEC5512"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define</w:t>
      </w:r>
      <w:r w:rsidRPr="000C493A">
        <w:rPr>
          <w:color w:val="E45649"/>
          <w:lang w:eastAsia="en-IN"/>
        </w:rPr>
        <w:t xml:space="preserve"> OS </w:t>
      </w:r>
      <w:r w:rsidRPr="000C493A">
        <w:rPr>
          <w:lang w:eastAsia="en-IN"/>
        </w:rPr>
        <w:t>"Unknown"</w:t>
      </w:r>
    </w:p>
    <w:p w14:paraId="4E888940" w14:textId="77777777" w:rsidR="002E7D9C" w:rsidRPr="000C493A" w:rsidRDefault="002E7D9C" w:rsidP="00090262">
      <w:pPr>
        <w:pStyle w:val="Code"/>
        <w:rPr>
          <w:color w:val="383A42"/>
          <w:lang w:eastAsia="en-IN"/>
        </w:rPr>
      </w:pPr>
      <w:r w:rsidRPr="000C493A">
        <w:rPr>
          <w:color w:val="E45649"/>
          <w:lang w:eastAsia="en-IN"/>
        </w:rPr>
        <w:t>#</w:t>
      </w:r>
      <w:r w:rsidRPr="000C493A">
        <w:rPr>
          <w:color w:val="A626A4"/>
          <w:lang w:eastAsia="en-IN"/>
        </w:rPr>
        <w:t>endif</w:t>
      </w:r>
    </w:p>
    <w:p w14:paraId="670643CD" w14:textId="77777777" w:rsidR="002E7D9C" w:rsidRPr="000C493A" w:rsidRDefault="002E7D9C" w:rsidP="00090262">
      <w:pPr>
        <w:pStyle w:val="Code"/>
        <w:rPr>
          <w:color w:val="383A42"/>
          <w:lang w:eastAsia="en-IN"/>
        </w:rPr>
      </w:pPr>
    </w:p>
    <w:p w14:paraId="7663EA5C" w14:textId="77777777" w:rsidR="002E7D9C" w:rsidRPr="000C493A" w:rsidRDefault="002E7D9C"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222B1E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"Detected Operating System: %s\n"</w:t>
      </w:r>
      <w:r w:rsidRPr="000C493A">
        <w:rPr>
          <w:color w:val="383A42"/>
          <w:lang w:eastAsia="en-IN"/>
        </w:rPr>
        <w:t>, OS);</w:t>
      </w:r>
    </w:p>
    <w:p w14:paraId="38109728" w14:textId="77777777" w:rsidR="002E7D9C" w:rsidRPr="000C493A" w:rsidRDefault="002E7D9C" w:rsidP="00090262">
      <w:pPr>
        <w:pStyle w:val="Code"/>
        <w:rPr>
          <w:color w:val="383A42"/>
          <w:lang w:eastAsia="en-IN"/>
        </w:rPr>
      </w:pPr>
      <w:r w:rsidRPr="000C493A">
        <w:rPr>
          <w:color w:val="383A42"/>
          <w:lang w:eastAsia="en-IN"/>
        </w:rPr>
        <w:t xml:space="preserve">    </w:t>
      </w:r>
    </w:p>
    <w:p w14:paraId="6F83AD13"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__linux__</w:t>
      </w:r>
    </w:p>
    <w:p w14:paraId="2993A00C"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"Linux-specific code can run here\n"</w:t>
      </w:r>
      <w:r w:rsidRPr="000C493A">
        <w:rPr>
          <w:color w:val="383A42"/>
          <w:lang w:eastAsia="en-IN"/>
        </w:rPr>
        <w:t>);</w:t>
      </w:r>
    </w:p>
    <w:p w14:paraId="1F6FC6CD"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1E2A632B" w14:textId="77777777" w:rsidR="002E7D9C" w:rsidRPr="000C493A" w:rsidRDefault="002E7D9C" w:rsidP="00090262">
      <w:pPr>
        <w:pStyle w:val="Code"/>
        <w:rPr>
          <w:color w:val="383A42"/>
          <w:lang w:eastAsia="en-IN"/>
        </w:rPr>
      </w:pPr>
      <w:r w:rsidRPr="000C493A">
        <w:rPr>
          <w:color w:val="383A42"/>
          <w:lang w:eastAsia="en-IN"/>
        </w:rPr>
        <w:t xml:space="preserve">    </w:t>
      </w:r>
    </w:p>
    <w:p w14:paraId="5B2B210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ifdef</w:t>
      </w:r>
      <w:r w:rsidRPr="000C493A">
        <w:rPr>
          <w:color w:val="E45649"/>
          <w:lang w:eastAsia="en-IN"/>
        </w:rPr>
        <w:t xml:space="preserve"> _WIN32</w:t>
      </w:r>
    </w:p>
    <w:p w14:paraId="209F7438"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"Windows-specific code can run here\n"</w:t>
      </w:r>
      <w:r w:rsidRPr="000C493A">
        <w:rPr>
          <w:color w:val="383A42"/>
          <w:lang w:eastAsia="en-IN"/>
        </w:rPr>
        <w:t>);</w:t>
      </w:r>
    </w:p>
    <w:p w14:paraId="203A5E4A"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E45649"/>
          <w:lang w:eastAsia="en-IN"/>
        </w:rPr>
        <w:t>#</w:t>
      </w:r>
      <w:r w:rsidRPr="000C493A">
        <w:rPr>
          <w:color w:val="A626A4"/>
          <w:lang w:eastAsia="en-IN"/>
        </w:rPr>
        <w:t>endif</w:t>
      </w:r>
    </w:p>
    <w:p w14:paraId="7A3FFD78" w14:textId="77777777" w:rsidR="002E7D9C" w:rsidRPr="000C493A" w:rsidRDefault="002E7D9C" w:rsidP="00090262">
      <w:pPr>
        <w:pStyle w:val="Code"/>
        <w:rPr>
          <w:color w:val="383A42"/>
          <w:lang w:eastAsia="en-IN"/>
        </w:rPr>
      </w:pPr>
      <w:r w:rsidRPr="000C493A">
        <w:rPr>
          <w:color w:val="383A42"/>
          <w:lang w:eastAsia="en-IN"/>
        </w:rPr>
        <w:t xml:space="preserve">    </w:t>
      </w:r>
    </w:p>
    <w:p w14:paraId="03EBD477" w14:textId="77777777" w:rsidR="002E7D9C" w:rsidRPr="000C493A" w:rsidRDefault="002E7D9C"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942940E" w14:textId="77777777" w:rsidR="002E7D9C" w:rsidRPr="000C493A" w:rsidRDefault="002E7D9C" w:rsidP="00090262">
      <w:pPr>
        <w:pStyle w:val="Code"/>
        <w:rPr>
          <w:color w:val="383A42"/>
          <w:lang w:eastAsia="en-IN"/>
        </w:rPr>
      </w:pPr>
      <w:r w:rsidRPr="000C493A">
        <w:rPr>
          <w:color w:val="383A42"/>
          <w:lang w:eastAsia="en-IN"/>
        </w:rPr>
        <w:t>}</w:t>
      </w:r>
    </w:p>
    <w:p w14:paraId="2E6798DF" w14:textId="77777777" w:rsidR="004C5F06" w:rsidRDefault="004C5F06" w:rsidP="004C5F06">
      <w:pPr>
        <w:pStyle w:val="Subheadddddf"/>
      </w:pPr>
    </w:p>
    <w:p w14:paraId="5A3680C0" w14:textId="4E22F6EC" w:rsidR="002E7D9C" w:rsidRPr="000C493A" w:rsidRDefault="002E7D9C" w:rsidP="004C5F06">
      <w:pPr>
        <w:pStyle w:val="Subheadddddf"/>
      </w:pPr>
      <w:r w:rsidRPr="000C493A">
        <w:t>Output (on Linux):</w:t>
      </w:r>
    </w:p>
    <w:p w14:paraId="77F63145" w14:textId="77777777" w:rsidR="002E7D9C" w:rsidRPr="000C493A" w:rsidRDefault="002E7D9C" w:rsidP="00090262">
      <w:pPr>
        <w:pStyle w:val="Code"/>
        <w:rPr>
          <w:lang w:eastAsia="en-IN"/>
        </w:rPr>
      </w:pPr>
      <w:r w:rsidRPr="000C493A">
        <w:rPr>
          <w:lang w:eastAsia="en-IN"/>
        </w:rPr>
        <w:t>Detected Operating System: Linux</w:t>
      </w:r>
    </w:p>
    <w:p w14:paraId="3ACD1702" w14:textId="77777777" w:rsidR="002E7D9C" w:rsidRPr="000C493A" w:rsidRDefault="002E7D9C" w:rsidP="00090262">
      <w:pPr>
        <w:pStyle w:val="Code"/>
        <w:rPr>
          <w:lang w:eastAsia="en-IN"/>
        </w:rPr>
      </w:pPr>
      <w:r w:rsidRPr="000C493A">
        <w:rPr>
          <w:lang w:eastAsia="en-IN"/>
        </w:rPr>
        <w:t>Linux-specific code can run here</w:t>
      </w:r>
    </w:p>
    <w:p w14:paraId="68F873C7" w14:textId="77777777" w:rsidR="002E7D9C" w:rsidRPr="000C493A" w:rsidRDefault="002E7D9C" w:rsidP="004C5F06">
      <w:pPr>
        <w:pStyle w:val="Subheadddddf"/>
      </w:pPr>
      <w:r w:rsidRPr="000C493A">
        <w:t>Output (on Windows):</w:t>
      </w:r>
    </w:p>
    <w:p w14:paraId="1E7E8125" w14:textId="77777777" w:rsidR="002E7D9C" w:rsidRPr="000C493A" w:rsidRDefault="002E7D9C" w:rsidP="00090262">
      <w:pPr>
        <w:pStyle w:val="Code"/>
        <w:rPr>
          <w:lang w:eastAsia="en-IN"/>
        </w:rPr>
      </w:pPr>
      <w:r w:rsidRPr="000C493A">
        <w:rPr>
          <w:lang w:eastAsia="en-IN"/>
        </w:rPr>
        <w:t>Detected Operating System: Windows</w:t>
      </w:r>
    </w:p>
    <w:p w14:paraId="762D38D6" w14:textId="77777777" w:rsidR="002E7D9C" w:rsidRPr="000C493A" w:rsidRDefault="002E7D9C" w:rsidP="00090262">
      <w:pPr>
        <w:pStyle w:val="Code"/>
        <w:rPr>
          <w:lang w:eastAsia="en-IN"/>
        </w:rPr>
      </w:pPr>
      <w:r w:rsidRPr="000C493A">
        <w:rPr>
          <w:lang w:eastAsia="en-IN"/>
        </w:rPr>
        <w:t>Windows-specific code can run here</w:t>
      </w:r>
    </w:p>
    <w:p w14:paraId="1AC955CB" w14:textId="40C37FB3" w:rsidR="002E7D9C" w:rsidRPr="004C5F06" w:rsidRDefault="002E7D9C" w:rsidP="004C5F06">
      <w:pPr>
        <w:pStyle w:val="Subheadddddf"/>
      </w:pPr>
      <w:r w:rsidRPr="004C5F06">
        <w:rPr>
          <w:rFonts w:eastAsiaTheme="majorEastAsia"/>
        </w:rPr>
        <w:t>Summary:</w:t>
      </w:r>
    </w:p>
    <w:p w14:paraId="2D89DFAF" w14:textId="77777777" w:rsidR="00090262" w:rsidRPr="004C5F06" w:rsidRDefault="00090262" w:rsidP="004C5F06">
      <w:pPr>
        <w:pStyle w:val="Pointss"/>
      </w:pPr>
      <w:r w:rsidRPr="004C5F06">
        <w:rPr>
          <w:b/>
          <w:bCs/>
        </w:rPr>
        <w:t>Preprocessor operates before compilation:</w:t>
      </w:r>
      <w:r w:rsidRPr="004C5F06">
        <w:t xml:space="preserve"> Preprocessor directives are processed in the first stage of compilation, performing text transformations on source code before the actual C compiler sees it.</w:t>
      </w:r>
    </w:p>
    <w:p w14:paraId="1D57173D" w14:textId="77777777" w:rsidR="00090262" w:rsidRPr="004C5F06" w:rsidRDefault="00090262" w:rsidP="004C5F06">
      <w:pPr>
        <w:pStyle w:val="Pointss"/>
      </w:pPr>
      <w:r w:rsidRPr="004C5F06">
        <w:rPr>
          <w:b/>
          <w:bCs/>
        </w:rPr>
        <w:t xml:space="preserve">All directives begin with hash symbol: </w:t>
      </w:r>
      <w:r w:rsidRPr="004C5F06">
        <w:t>Preprocessor directives start with # as the first non-whitespace character and do not end with semicolons, distinguishing them from regular C statements.</w:t>
      </w:r>
    </w:p>
    <w:p w14:paraId="312350C2" w14:textId="77777777" w:rsidR="00090262" w:rsidRPr="004C5F06" w:rsidRDefault="00090262" w:rsidP="004C5F06">
      <w:pPr>
        <w:pStyle w:val="Pointss"/>
      </w:pPr>
      <w:r w:rsidRPr="004C5F06">
        <w:rPr>
          <w:b/>
          <w:bCs/>
        </w:rPr>
        <w:t xml:space="preserve">#include inserts external file contents: </w:t>
      </w:r>
      <w:r w:rsidRPr="004C5F06">
        <w:t>The #include directive merges header files into source code, using angle brackets &lt;&gt; for system headers and quotes "" for user-defined headers.</w:t>
      </w:r>
    </w:p>
    <w:p w14:paraId="32DDF4E6" w14:textId="77777777" w:rsidR="00090262" w:rsidRPr="004C5F06" w:rsidRDefault="00090262" w:rsidP="004C5F06">
      <w:pPr>
        <w:pStyle w:val="Pointss"/>
      </w:pPr>
      <w:r w:rsidRPr="004C5F06">
        <w:rPr>
          <w:b/>
          <w:bCs/>
        </w:rPr>
        <w:t>#define creates symbolic substitutions:</w:t>
      </w:r>
      <w:r w:rsidRPr="004C5F06">
        <w:t xml:space="preserve"> The #define directive creates macros for constants and parameterized text replacements, improving code maintainability by centralizing values and expressions.</w:t>
      </w:r>
    </w:p>
    <w:p w14:paraId="0808EDE8" w14:textId="77777777" w:rsidR="00090262" w:rsidRPr="004C5F06" w:rsidRDefault="00090262" w:rsidP="004C5F06">
      <w:pPr>
        <w:pStyle w:val="Pointss"/>
      </w:pPr>
      <w:r w:rsidRPr="004C5F06">
        <w:rPr>
          <w:b/>
          <w:bCs/>
        </w:rPr>
        <w:t>Parentheses are critical in macros:</w:t>
      </w:r>
      <w:r w:rsidRPr="004C5F06">
        <w:t xml:space="preserve"> Parameterized macros require extensive parenthesization around both parameters and the entire expression to prevent operator precedence issues during text substitution.</w:t>
      </w:r>
    </w:p>
    <w:p w14:paraId="599B824B" w14:textId="77777777" w:rsidR="00090262" w:rsidRPr="004C5F06" w:rsidRDefault="00090262" w:rsidP="004C5F06">
      <w:pPr>
        <w:pStyle w:val="Pointss"/>
      </w:pPr>
      <w:r w:rsidRPr="004C5F06">
        <w:rPr>
          <w:b/>
          <w:bCs/>
        </w:rPr>
        <w:t>Conditional compilation controls code inclusion:</w:t>
      </w:r>
      <w:r w:rsidRPr="004C5F06">
        <w:t xml:space="preserve"> Directives like #if, #ifdef, #ifndef, #elif, #else, and #endif selectively include or exclude code sections based on compile-time conditions.</w:t>
      </w:r>
    </w:p>
    <w:p w14:paraId="3DE26D1C" w14:textId="77777777" w:rsidR="00090262" w:rsidRPr="004C5F06" w:rsidRDefault="00090262" w:rsidP="004C5F06">
      <w:pPr>
        <w:pStyle w:val="Pointss"/>
      </w:pPr>
      <w:r w:rsidRPr="004C5F06">
        <w:rPr>
          <w:b/>
          <w:bCs/>
        </w:rPr>
        <w:t>Header guards prevent multiple inclusion:</w:t>
      </w:r>
      <w:r w:rsidRPr="004C5F06">
        <w:t xml:space="preserve"> Every header file should use #ifndef/#define/#endif pattern to ensure its contents are included only once, preventing redefinition errors.</w:t>
      </w:r>
    </w:p>
    <w:p w14:paraId="32809A4C" w14:textId="77777777" w:rsidR="00090262" w:rsidRPr="004C5F06" w:rsidRDefault="00090262" w:rsidP="004C5F06">
      <w:pPr>
        <w:pStyle w:val="Pointss"/>
      </w:pPr>
      <w:r w:rsidRPr="004C5F06">
        <w:rPr>
          <w:b/>
          <w:bCs/>
        </w:rPr>
        <w:t>Macros lack type safety:</w:t>
      </w:r>
      <w:r w:rsidRPr="004C5F06">
        <w:t xml:space="preserve"> Unlike functions, macros perform textual substitution without type checking, potentially causing subtle bugs from multiple evaluation of arguments or unexpected operator precedence.</w:t>
      </w:r>
    </w:p>
    <w:p w14:paraId="2A5DB77C" w14:textId="71621438" w:rsidR="004C5F06" w:rsidRPr="004C5F06" w:rsidRDefault="00090262" w:rsidP="004C5F06">
      <w:pPr>
        <w:pStyle w:val="Pointss"/>
      </w:pPr>
      <w:r w:rsidRPr="004C5F06">
        <w:rPr>
          <w:b/>
          <w:bCs/>
        </w:rPr>
        <w:t xml:space="preserve">Platform and compiler detection enable portability: </w:t>
      </w:r>
      <w:r w:rsidRPr="004C5F06">
        <w:t>Predefined macros like WIN32, linux, GNUC, and FILE allow writing portable code that adapts to different operating systems and comp</w:t>
      </w:r>
      <w:r w:rsidRPr="00090262">
        <w:t>ilers.</w:t>
      </w:r>
      <w:r w:rsidR="004C5F06" w:rsidRPr="004C5F06">
        <w:rPr>
          <w:rFonts w:ascii="Amasis MT Pro" w:eastAsia="Times New Roman" w:hAnsi="Amasis MT Pro" w:cs="Times New Roman"/>
          <w:kern w:val="0"/>
          <w14:ligatures w14:val="none"/>
        </w:rPr>
        <w:br w:type="page"/>
      </w:r>
    </w:p>
    <w:p w14:paraId="7441D858" w14:textId="48890807" w:rsidR="00436910" w:rsidRDefault="00AD51AE" w:rsidP="00436910">
      <w:pPr>
        <w:pStyle w:val="Chnao"/>
      </w:pPr>
      <w:r>
        <w:rPr>
          <w:b/>
          <w:bCs/>
          <w:noProof/>
          <w:sz w:val="36"/>
          <w:szCs w:val="36"/>
        </w:rPr>
        <mc:AlternateContent>
          <mc:Choice Requires="wps">
            <w:drawing>
              <wp:anchor distT="0" distB="0" distL="114300" distR="114300" simplePos="0" relativeHeight="251676672" behindDoc="0" locked="0" layoutInCell="1" allowOverlap="1" wp14:anchorId="4C05CCE2" wp14:editId="6D367162">
                <wp:simplePos x="0" y="0"/>
                <wp:positionH relativeFrom="column">
                  <wp:posOffset>601579</wp:posOffset>
                </wp:positionH>
                <wp:positionV relativeFrom="paragraph">
                  <wp:posOffset>-770021</wp:posOffset>
                </wp:positionV>
                <wp:extent cx="4908884" cy="625642"/>
                <wp:effectExtent l="0" t="0" r="6350" b="3175"/>
                <wp:wrapNone/>
                <wp:docPr id="186223219"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428FDD" id="Rectangle 1" o:spid="_x0000_s1026" style="position:absolute;margin-left:47.35pt;margin-top:-60.65pt;width:386.55pt;height:49.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" fillcolor="white [3212]" stroked="f" strokeweight="1.5pt"/>
            </w:pict>
          </mc:Fallback>
        </mc:AlternateContent>
      </w:r>
    </w:p>
    <w:p w14:paraId="5EA8A25B" w14:textId="77777777" w:rsidR="00436910" w:rsidRDefault="00436910" w:rsidP="00436910">
      <w:pPr>
        <w:pStyle w:val="Chnao"/>
      </w:pPr>
    </w:p>
    <w:p w14:paraId="1570821D" w14:textId="77777777" w:rsidR="00436910" w:rsidRDefault="00436910" w:rsidP="00436910">
      <w:pPr>
        <w:pStyle w:val="Chnao"/>
      </w:pPr>
    </w:p>
    <w:p w14:paraId="4E95191E" w14:textId="06696C68" w:rsidR="00436910" w:rsidRDefault="00A8474F" w:rsidP="00436910">
      <w:pPr>
        <w:pStyle w:val="Chnao"/>
      </w:pPr>
      <w:bookmarkStart w:id="71" w:name="_Toc212290972"/>
      <w:r w:rsidRPr="000C493A">
        <w:t>Chapter 9:</w:t>
      </w:r>
      <w:bookmarkEnd w:id="71"/>
      <w:r w:rsidRPr="000C493A">
        <w:t xml:space="preserve"> </w:t>
      </w:r>
    </w:p>
    <w:p w14:paraId="5A49935F" w14:textId="54229AAF" w:rsidR="00A8474F" w:rsidRDefault="00A8474F" w:rsidP="00436910">
      <w:pPr>
        <w:pStyle w:val="Chanem"/>
      </w:pPr>
      <w:bookmarkStart w:id="72" w:name="_Toc212290973"/>
      <w:r w:rsidRPr="000C493A">
        <w:t>Strings in C Programming</w:t>
      </w:r>
      <w:bookmarkEnd w:id="72"/>
    </w:p>
    <w:p w14:paraId="721E7478" w14:textId="77777777" w:rsidR="00064A88" w:rsidRPr="004C5F06" w:rsidRDefault="00064A88" w:rsidP="004C5F06">
      <w:pPr>
        <w:pStyle w:val="Subheadddddf"/>
      </w:pPr>
      <w:r w:rsidRPr="004C5F06">
        <w:rPr>
          <w:rFonts w:eastAsiaTheme="majorEastAsia"/>
        </w:rPr>
        <w:t>Objectives:</w:t>
      </w:r>
    </w:p>
    <w:p w14:paraId="15671F59" w14:textId="77777777" w:rsidR="00064A88" w:rsidRPr="00064A88" w:rsidRDefault="00064A88" w:rsidP="004C5F06">
      <w:pPr>
        <w:pStyle w:val="Pointss"/>
      </w:pPr>
      <w:r w:rsidRPr="00064A88">
        <w:t>Define strings and understand their representation as character arrays.</w:t>
      </w:r>
    </w:p>
    <w:p w14:paraId="302A67A2" w14:textId="77777777" w:rsidR="00064A88" w:rsidRPr="00064A88" w:rsidRDefault="00064A88" w:rsidP="004C5F06">
      <w:pPr>
        <w:pStyle w:val="Pointss"/>
      </w:pPr>
      <w:r w:rsidRPr="00064A88">
        <w:t>Perform string manipulation using library functions (</w:t>
      </w:r>
      <w:r w:rsidRPr="00064A88">
        <w:rPr>
          <w:rStyle w:val="HTMLCode"/>
          <w:rFonts w:ascii="Amasis MT Pro" w:eastAsiaTheme="majorEastAsia" w:hAnsi="Amasis MT Pro"/>
          <w:sz w:val="24"/>
          <w:szCs w:val="24"/>
        </w:rPr>
        <w:t>strlen</w:t>
      </w:r>
      <w:r w:rsidRPr="00064A88">
        <w:t xml:space="preserve">, </w:t>
      </w:r>
      <w:r w:rsidRPr="00064A88">
        <w:rPr>
          <w:rStyle w:val="HTMLCode"/>
          <w:rFonts w:ascii="Amasis MT Pro" w:eastAsiaTheme="majorEastAsia" w:hAnsi="Amasis MT Pro"/>
          <w:sz w:val="24"/>
          <w:szCs w:val="24"/>
        </w:rPr>
        <w:t>strcpy</w:t>
      </w:r>
      <w:r w:rsidRPr="00064A88">
        <w:t xml:space="preserve">, </w:t>
      </w:r>
      <w:r w:rsidRPr="00064A88">
        <w:rPr>
          <w:rStyle w:val="HTMLCode"/>
          <w:rFonts w:ascii="Amasis MT Pro" w:eastAsiaTheme="majorEastAsia" w:hAnsi="Amasis MT Pro"/>
          <w:sz w:val="24"/>
          <w:szCs w:val="24"/>
        </w:rPr>
        <w:t>strcmp</w:t>
      </w:r>
      <w:r w:rsidRPr="00064A88">
        <w:t>, etc.).</w:t>
      </w:r>
    </w:p>
    <w:p w14:paraId="65D68492" w14:textId="77777777" w:rsidR="00064A88" w:rsidRPr="00064A88" w:rsidRDefault="00064A88" w:rsidP="004C5F06">
      <w:pPr>
        <w:pStyle w:val="Pointss"/>
      </w:pPr>
      <w:r w:rsidRPr="00064A88">
        <w:t>Learn manual string handling using loops and pointers.</w:t>
      </w:r>
    </w:p>
    <w:p w14:paraId="71A8C342" w14:textId="77777777" w:rsidR="00064A88" w:rsidRPr="00064A88" w:rsidRDefault="00064A88" w:rsidP="004C5F06">
      <w:pPr>
        <w:pStyle w:val="Pointss"/>
      </w:pPr>
      <w:r w:rsidRPr="00064A88">
        <w:t xml:space="preserve">Handle input/output of strings safely with </w:t>
      </w:r>
      <w:r w:rsidRPr="00064A88">
        <w:rPr>
          <w:rStyle w:val="HTMLCode"/>
          <w:rFonts w:ascii="Amasis MT Pro" w:eastAsiaTheme="majorEastAsia" w:hAnsi="Amasis MT Pro"/>
          <w:sz w:val="24"/>
          <w:szCs w:val="24"/>
        </w:rPr>
        <w:t>fgets()</w:t>
      </w:r>
      <w:r w:rsidRPr="00064A88">
        <w:t xml:space="preserve"> and </w:t>
      </w:r>
      <w:r w:rsidRPr="00064A88">
        <w:rPr>
          <w:rStyle w:val="HTMLCode"/>
          <w:rFonts w:ascii="Amasis MT Pro" w:eastAsiaTheme="majorEastAsia" w:hAnsi="Amasis MT Pro"/>
          <w:sz w:val="24"/>
          <w:szCs w:val="24"/>
        </w:rPr>
        <w:t>puts()</w:t>
      </w:r>
      <w:r w:rsidRPr="00064A88">
        <w:t>.</w:t>
      </w:r>
    </w:p>
    <w:p w14:paraId="72579C3B" w14:textId="77777777" w:rsidR="00064A88" w:rsidRPr="00064A88" w:rsidRDefault="00064A88" w:rsidP="004C5F06">
      <w:pPr>
        <w:pStyle w:val="Pointss"/>
      </w:pPr>
      <w:r w:rsidRPr="00064A88">
        <w:t>Explore common string operations like concatenation, reversal, and palindrome checks.</w:t>
      </w:r>
    </w:p>
    <w:p w14:paraId="53A79B3F" w14:textId="77777777" w:rsidR="00A8474F" w:rsidRPr="000C493A" w:rsidRDefault="00A8474F" w:rsidP="004C5F06">
      <w:pPr>
        <w:pStyle w:val="Subheadddddf"/>
      </w:pPr>
      <w:r w:rsidRPr="000C493A">
        <w:t>Introduction to Strings: Understanding Text in C</w:t>
      </w:r>
    </w:p>
    <w:p w14:paraId="5FFBA3C4" w14:textId="77777777" w:rsidR="00A8474F" w:rsidRPr="000C493A" w:rsidRDefault="00A8474F" w:rsidP="004C5F06">
      <w:pPr>
        <w:pStyle w:val="texxtt"/>
        <w:rPr>
          <w:lang w:eastAsia="en-IN"/>
        </w:rPr>
      </w:pPr>
      <w:r w:rsidRPr="000C493A">
        <w:rPr>
          <w:lang w:eastAsia="en-IN"/>
        </w:rPr>
        <w:t>In the world of programming, working with textual data is one of the most fundamental and frequently encountered tasks. Whether you're building a user interface, processing documents, validating user input, or manipulating file names, you need a way to represent and manipulate sequences of characters—what we commonly call text or strings.</w:t>
      </w:r>
    </w:p>
    <w:p w14:paraId="53C674E9" w14:textId="77777777" w:rsidR="00A8474F" w:rsidRPr="000C493A" w:rsidRDefault="00A8474F" w:rsidP="004C5F06">
      <w:pPr>
        <w:pStyle w:val="texxtt"/>
        <w:rPr>
          <w:lang w:eastAsia="en-IN"/>
        </w:rPr>
      </w:pPr>
      <w:r w:rsidRPr="000C493A">
        <w:rPr>
          <w:lang w:eastAsia="en-IN"/>
        </w:rPr>
        <w:t xml:space="preserve">In the C programming language, a </w:t>
      </w:r>
      <w:r w:rsidRPr="000C493A">
        <w:rPr>
          <w:b/>
          <w:bCs/>
          <w:lang w:eastAsia="en-IN"/>
        </w:rPr>
        <w:t>string</w:t>
      </w:r>
      <w:r w:rsidRPr="000C493A">
        <w:rPr>
          <w:lang w:eastAsia="en-IN"/>
        </w:rPr>
        <w:t xml:space="preserve"> is defined as a sequence of characters stored in an array of type char, with a crucial characteristic: it must be terminated by a special character called the </w:t>
      </w:r>
      <w:r w:rsidRPr="000C493A">
        <w:rPr>
          <w:b/>
          <w:bCs/>
          <w:lang w:eastAsia="en-IN"/>
        </w:rPr>
        <w:t>null character</w:t>
      </w:r>
      <w:r w:rsidRPr="000C493A">
        <w:rPr>
          <w:lang w:eastAsia="en-IN"/>
        </w:rPr>
        <w:t>, represented as \0. This null terminator serves as a sentinel value that marks the end of the string, allowing C functions to know where the string ends without needing to track its length separately.</w:t>
      </w:r>
    </w:p>
    <w:p w14:paraId="7F7FFF42" w14:textId="77777777" w:rsidR="00A8474F" w:rsidRPr="000C493A" w:rsidRDefault="00A8474F" w:rsidP="004C5F06">
      <w:pPr>
        <w:pStyle w:val="texxtt"/>
        <w:rPr>
          <w:lang w:eastAsia="en-IN"/>
        </w:rPr>
      </w:pPr>
      <w:r w:rsidRPr="000C493A">
        <w:rPr>
          <w:lang w:eastAsia="en-IN"/>
        </w:rPr>
        <w:t xml:space="preserve">Unlike many modern programming languages such as Python, Java, or JavaScript—where strings are treated as first-class, built-in data types with their own special methods and properties—C takes a more fundamental approach. In C, strings are handled as </w:t>
      </w:r>
      <w:r w:rsidRPr="000C493A">
        <w:rPr>
          <w:b/>
          <w:bCs/>
          <w:lang w:eastAsia="en-IN"/>
        </w:rPr>
        <w:t>character arrays</w:t>
      </w:r>
      <w:r w:rsidRPr="000C493A">
        <w:rPr>
          <w:lang w:eastAsia="en-IN"/>
        </w:rPr>
        <w:t>, which means they're built upon the array concept we studied in the previous chapter. This lower-level approach gives programmers direct control over memory and string manipulation, though it also requires more careful management.</w:t>
      </w:r>
    </w:p>
    <w:p w14:paraId="6C708767" w14:textId="77777777" w:rsidR="00A8474F" w:rsidRPr="000C493A" w:rsidRDefault="00A8474F" w:rsidP="004C5F06">
      <w:pPr>
        <w:pStyle w:val="texxtt"/>
        <w:rPr>
          <w:lang w:eastAsia="en-IN"/>
        </w:rPr>
      </w:pPr>
      <w:r w:rsidRPr="000C493A">
        <w:rPr>
          <w:lang w:eastAsia="en-IN"/>
        </w:rPr>
        <w:t>Understanding how strings work in C is essential because:</w:t>
      </w:r>
    </w:p>
    <w:p w14:paraId="34076125" w14:textId="77777777" w:rsidR="00A8474F" w:rsidRPr="000C493A" w:rsidRDefault="00A8474F" w:rsidP="004C5F06">
      <w:pPr>
        <w:pStyle w:val="Pointss"/>
      </w:pPr>
      <w:r w:rsidRPr="000C493A">
        <w:t>Most programs need to handle text input and output</w:t>
      </w:r>
    </w:p>
    <w:p w14:paraId="1A26A37B" w14:textId="77777777" w:rsidR="00A8474F" w:rsidRPr="000C493A" w:rsidRDefault="00A8474F" w:rsidP="004C5F06">
      <w:pPr>
        <w:pStyle w:val="Pointss"/>
      </w:pPr>
      <w:r w:rsidRPr="000C493A">
        <w:t>String manipulation is a common task in virtually all applications</w:t>
      </w:r>
    </w:p>
    <w:p w14:paraId="575A73C2" w14:textId="77777777" w:rsidR="00A8474F" w:rsidRPr="000C493A" w:rsidRDefault="00A8474F" w:rsidP="004C5F06">
      <w:pPr>
        <w:pStyle w:val="Pointss"/>
      </w:pPr>
      <w:r w:rsidRPr="000C493A">
        <w:t>Many data formats (JSON, XML, CSV) are text-based</w:t>
      </w:r>
    </w:p>
    <w:p w14:paraId="4417BDA8" w14:textId="77777777" w:rsidR="00A8474F" w:rsidRPr="000C493A" w:rsidRDefault="00A8474F" w:rsidP="004C5F06">
      <w:pPr>
        <w:pStyle w:val="Pointss"/>
      </w:pPr>
      <w:r w:rsidRPr="000C493A">
        <w:t>User interfaces rely heavily on displaying and processing strings</w:t>
      </w:r>
    </w:p>
    <w:p w14:paraId="760F7C6F" w14:textId="550AFEA6" w:rsidR="004C5F06" w:rsidRDefault="00A8474F" w:rsidP="004C5F06">
      <w:pPr>
        <w:pStyle w:val="Pointss"/>
      </w:pPr>
      <w:r w:rsidRPr="000C493A">
        <w:t>File operations often involve working with string-based paths and content</w:t>
      </w:r>
    </w:p>
    <w:p w14:paraId="1C373963" w14:textId="5AAE9178" w:rsidR="00A8474F" w:rsidRPr="000C493A" w:rsidRDefault="00A8474F" w:rsidP="004C5F06">
      <w:pPr>
        <w:pStyle w:val="Subheadddd"/>
      </w:pPr>
      <w:bookmarkStart w:id="73" w:name="_Toc212290974"/>
      <w:r w:rsidRPr="000C493A">
        <w:t>9.1 What is a String? The Fundamental Concept</w:t>
      </w:r>
      <w:bookmarkEnd w:id="73"/>
    </w:p>
    <w:p w14:paraId="0DA1402B" w14:textId="77777777" w:rsidR="00A8474F" w:rsidRPr="000C493A" w:rsidRDefault="00A8474F" w:rsidP="004C5F06">
      <w:pPr>
        <w:pStyle w:val="texxtt"/>
        <w:rPr>
          <w:lang w:eastAsia="en-IN"/>
        </w:rPr>
      </w:pPr>
      <w:r w:rsidRPr="000C493A">
        <w:rPr>
          <w:lang w:eastAsia="en-IN"/>
        </w:rPr>
        <w:t xml:space="preserve">At its core, a string in C is simply an </w:t>
      </w:r>
      <w:r w:rsidRPr="000C493A">
        <w:rPr>
          <w:b/>
          <w:bCs/>
          <w:lang w:eastAsia="en-IN"/>
        </w:rPr>
        <w:t>array of characters that ends with the null character \0</w:t>
      </w:r>
      <w:r w:rsidRPr="000C493A">
        <w:rPr>
          <w:lang w:eastAsia="en-IN"/>
        </w:rPr>
        <w:t>. This seemingly simple definition has profound implications for how we work with strings in C programming.</w:t>
      </w:r>
    </w:p>
    <w:p w14:paraId="7E2763BF" w14:textId="77777777" w:rsidR="00A8474F" w:rsidRPr="000C493A" w:rsidRDefault="00A8474F" w:rsidP="004C5F06">
      <w:pPr>
        <w:pStyle w:val="Subheadddddf"/>
      </w:pPr>
      <w:r w:rsidRPr="000C493A">
        <w:t>Character-by-Character Representation</w:t>
      </w:r>
    </w:p>
    <w:p w14:paraId="2219F079" w14:textId="3855FAB0" w:rsidR="00A8474F" w:rsidRPr="000C493A" w:rsidRDefault="00A8474F" w:rsidP="004C5F06">
      <w:pPr>
        <w:pStyle w:val="texxtt"/>
        <w:rPr>
          <w:lang w:eastAsia="en-IN"/>
        </w:rPr>
      </w:pPr>
      <w:r w:rsidRPr="000C493A">
        <w:rPr>
          <w:lang w:eastAsia="en-IN"/>
        </w:rPr>
        <w:t>Consider the string representing the name "Hello". At the most basic level, we can create this string by explicitly declaring each character in an array:</w:t>
      </w:r>
    </w:p>
    <w:p w14:paraId="582B1970"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greeting[] </w:t>
      </w:r>
      <w:r w:rsidRPr="000C493A">
        <w:rPr>
          <w:color w:val="4078F2"/>
          <w:lang w:eastAsia="en-IN"/>
        </w:rPr>
        <w:t>=</w:t>
      </w:r>
      <w:r w:rsidRPr="000C493A">
        <w:rPr>
          <w:lang w:eastAsia="en-IN"/>
        </w:rPr>
        <w:t xml:space="preserve"> {</w:t>
      </w:r>
      <w:r w:rsidRPr="000C493A">
        <w:rPr>
          <w:color w:val="50A14F"/>
          <w:lang w:eastAsia="en-IN"/>
        </w:rPr>
        <w:t>'H'</w:t>
      </w:r>
      <w:r w:rsidRPr="000C493A">
        <w:rPr>
          <w:lang w:eastAsia="en-IN"/>
        </w:rPr>
        <w:t xml:space="preserve">, </w:t>
      </w:r>
      <w:r w:rsidRPr="000C493A">
        <w:rPr>
          <w:color w:val="50A14F"/>
          <w:lang w:eastAsia="en-IN"/>
        </w:rPr>
        <w:t>'e'</w:t>
      </w:r>
      <w:r w:rsidRPr="000C493A">
        <w:rPr>
          <w:lang w:eastAsia="en-IN"/>
        </w:rPr>
        <w:t xml:space="preserve">, </w:t>
      </w:r>
      <w:r w:rsidRPr="000C493A">
        <w:rPr>
          <w:color w:val="50A14F"/>
          <w:lang w:eastAsia="en-IN"/>
        </w:rPr>
        <w:t>'l'</w:t>
      </w:r>
      <w:r w:rsidRPr="000C493A">
        <w:rPr>
          <w:lang w:eastAsia="en-IN"/>
        </w:rPr>
        <w:t xml:space="preserve">, </w:t>
      </w:r>
      <w:r w:rsidRPr="000C493A">
        <w:rPr>
          <w:color w:val="50A14F"/>
          <w:lang w:eastAsia="en-IN"/>
        </w:rPr>
        <w:t>'l'</w:t>
      </w:r>
      <w:r w:rsidRPr="000C493A">
        <w:rPr>
          <w:lang w:eastAsia="en-IN"/>
        </w:rPr>
        <w:t xml:space="preserve">, </w:t>
      </w:r>
      <w:r w:rsidRPr="000C493A">
        <w:rPr>
          <w:color w:val="50A14F"/>
          <w:lang w:eastAsia="en-IN"/>
        </w:rPr>
        <w:t>'o'</w:t>
      </w:r>
      <w:r w:rsidRPr="000C493A">
        <w:rPr>
          <w:lang w:eastAsia="en-IN"/>
        </w:rPr>
        <w:t xml:space="preserve">, </w:t>
      </w:r>
      <w:r w:rsidRPr="000C493A">
        <w:rPr>
          <w:color w:val="50A14F"/>
          <w:lang w:eastAsia="en-IN"/>
        </w:rPr>
        <w:t>'\0'</w:t>
      </w:r>
      <w:r w:rsidRPr="000C493A">
        <w:rPr>
          <w:lang w:eastAsia="en-IN"/>
        </w:rPr>
        <w:t>};</w:t>
      </w:r>
    </w:p>
    <w:p w14:paraId="087BC278" w14:textId="77777777" w:rsidR="00A8474F" w:rsidRPr="000C493A" w:rsidRDefault="00A8474F" w:rsidP="004C5F06">
      <w:pPr>
        <w:pStyle w:val="texxtt"/>
        <w:rPr>
          <w:lang w:eastAsia="en-IN"/>
        </w:rPr>
      </w:pPr>
      <w:r w:rsidRPr="000C493A">
        <w:rPr>
          <w:lang w:eastAsia="en-IN"/>
        </w:rPr>
        <w:t>Let's break down what's happening here:</w:t>
      </w:r>
    </w:p>
    <w:p w14:paraId="0EE034D6" w14:textId="77777777" w:rsidR="00A8474F" w:rsidRPr="000C493A" w:rsidRDefault="00A8474F" w:rsidP="004C5F06">
      <w:pPr>
        <w:pStyle w:val="Pointss"/>
      </w:pPr>
      <w:r w:rsidRPr="000C493A">
        <w:t>We declare a character array called greeting</w:t>
      </w:r>
    </w:p>
    <w:p w14:paraId="4A57B4E8" w14:textId="77777777" w:rsidR="00A8474F" w:rsidRPr="000C493A" w:rsidRDefault="00A8474F" w:rsidP="004C5F06">
      <w:pPr>
        <w:pStyle w:val="Pointss"/>
      </w:pPr>
      <w:r w:rsidRPr="000C493A">
        <w:t>We initialize it with six elements: five visible characters plus the null terminator</w:t>
      </w:r>
    </w:p>
    <w:p w14:paraId="21C406D8" w14:textId="77777777" w:rsidR="00A8474F" w:rsidRPr="000C493A" w:rsidRDefault="00A8474F" w:rsidP="004C5F06">
      <w:pPr>
        <w:pStyle w:val="Pointss"/>
      </w:pPr>
      <w:r w:rsidRPr="000C493A">
        <w:t>Each character is enclosed in single quotes (not double quotes, which are reserved for string literals)</w:t>
      </w:r>
    </w:p>
    <w:p w14:paraId="784748C8" w14:textId="77777777" w:rsidR="00A8474F" w:rsidRPr="000C493A" w:rsidRDefault="00A8474F" w:rsidP="004C5F06">
      <w:pPr>
        <w:pStyle w:val="Pointss"/>
      </w:pPr>
      <w:r w:rsidRPr="000C493A">
        <w:t>The final element '\0' is the null character with ASCII value 0</w:t>
      </w:r>
    </w:p>
    <w:p w14:paraId="61C02953" w14:textId="77777777" w:rsidR="00A8474F" w:rsidRPr="000C493A" w:rsidRDefault="00A8474F" w:rsidP="004C5F06">
      <w:pPr>
        <w:pStyle w:val="texxtt"/>
        <w:rPr>
          <w:lang w:eastAsia="en-IN"/>
        </w:rPr>
      </w:pPr>
      <w:r w:rsidRPr="000C493A">
        <w:rPr>
          <w:lang w:eastAsia="en-IN"/>
        </w:rPr>
        <w:t>The null character is absolutely critical. Without it, C functions that process strings wouldn't know where the string ends, potentially leading to reading beyond the allocated memory and causing undefined behavior or crashes.</w:t>
      </w:r>
    </w:p>
    <w:p w14:paraId="23FE3AFB" w14:textId="77777777" w:rsidR="00A8474F" w:rsidRPr="000C493A" w:rsidRDefault="00A8474F" w:rsidP="004C5F06">
      <w:pPr>
        <w:pStyle w:val="Subheadddddf"/>
      </w:pPr>
      <w:r w:rsidRPr="000C493A">
        <w:t>String Literal Notation: The Convenient Alternative</w:t>
      </w:r>
    </w:p>
    <w:p w14:paraId="329D26D0" w14:textId="11C462E1" w:rsidR="00A8474F" w:rsidRPr="000C493A" w:rsidRDefault="00A8474F" w:rsidP="004C5F06">
      <w:pPr>
        <w:pStyle w:val="texxtt"/>
        <w:rPr>
          <w:lang w:eastAsia="en-IN"/>
        </w:rPr>
      </w:pPr>
      <w:r w:rsidRPr="000C493A">
        <w:rPr>
          <w:lang w:eastAsia="en-IN"/>
        </w:rPr>
        <w:t xml:space="preserve">Because writing out each character individually is tedious and error-prone, C provides a much more convenient syntax using </w:t>
      </w:r>
      <w:r w:rsidRPr="000C493A">
        <w:rPr>
          <w:b/>
          <w:bCs/>
          <w:lang w:eastAsia="en-IN"/>
        </w:rPr>
        <w:t>string literals</w:t>
      </w:r>
      <w:r w:rsidRPr="000C493A">
        <w:rPr>
          <w:lang w:eastAsia="en-IN"/>
        </w:rPr>
        <w:t xml:space="preserve"> enclosed in double quotes:</w:t>
      </w:r>
    </w:p>
    <w:p w14:paraId="51E6B714"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greeting[]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 xml:space="preserve">; </w:t>
      </w:r>
      <w:r w:rsidRPr="000C493A">
        <w:rPr>
          <w:lang w:eastAsia="en-IN"/>
        </w:rPr>
        <w:t>// Compiler automatically adds '\0' at the end</w:t>
      </w:r>
    </w:p>
    <w:p w14:paraId="1B0A58FA" w14:textId="77777777" w:rsidR="00A8474F" w:rsidRPr="000C493A" w:rsidRDefault="00A8474F" w:rsidP="004C5F06">
      <w:pPr>
        <w:pStyle w:val="texxtt"/>
        <w:rPr>
          <w:lang w:eastAsia="en-IN"/>
        </w:rPr>
      </w:pPr>
      <w:r w:rsidRPr="000C493A">
        <w:rPr>
          <w:lang w:eastAsia="en-IN"/>
        </w:rPr>
        <w:t>This single line accomplishes the same result as the character-by-character approach, but with several advantages:</w:t>
      </w:r>
    </w:p>
    <w:p w14:paraId="77043912" w14:textId="77777777" w:rsidR="00A8474F" w:rsidRPr="000C493A" w:rsidRDefault="00A8474F" w:rsidP="004C5F06">
      <w:pPr>
        <w:pStyle w:val="Pointss"/>
      </w:pPr>
      <w:r w:rsidRPr="000C493A">
        <w:t>More readable and intuitive</w:t>
      </w:r>
    </w:p>
    <w:p w14:paraId="780E67F7" w14:textId="77777777" w:rsidR="00A8474F" w:rsidRPr="000C493A" w:rsidRDefault="00A8474F" w:rsidP="004C5F06">
      <w:pPr>
        <w:pStyle w:val="Pointss"/>
      </w:pPr>
      <w:r w:rsidRPr="000C493A">
        <w:t>Less typing and fewer chances for errors</w:t>
      </w:r>
    </w:p>
    <w:p w14:paraId="5BB75575" w14:textId="77777777" w:rsidR="00A8474F" w:rsidRPr="000C493A" w:rsidRDefault="00A8474F" w:rsidP="004C5F06">
      <w:pPr>
        <w:pStyle w:val="Pointss"/>
      </w:pPr>
      <w:r w:rsidRPr="000C493A">
        <w:t>The compiler automatically appends the null character for you</w:t>
      </w:r>
    </w:p>
    <w:p w14:paraId="2356448B" w14:textId="77777777" w:rsidR="00A8474F" w:rsidRPr="000C493A" w:rsidRDefault="00A8474F" w:rsidP="004C5F06">
      <w:pPr>
        <w:pStyle w:val="Pointss"/>
      </w:pPr>
      <w:r w:rsidRPr="000C493A">
        <w:t>The array size is automatically determined (6 elements in this case, including \0)</w:t>
      </w:r>
    </w:p>
    <w:p w14:paraId="3F905692" w14:textId="77777777" w:rsidR="00A8474F" w:rsidRPr="000C493A" w:rsidRDefault="00A8474F" w:rsidP="004C5F06">
      <w:pPr>
        <w:pStyle w:val="Subheadddddf"/>
      </w:pPr>
      <w:r w:rsidRPr="000C493A">
        <w:t>Memory Layout Visualization:</w:t>
      </w:r>
    </w:p>
    <w:p w14:paraId="1F560338" w14:textId="77777777" w:rsidR="00A8474F" w:rsidRPr="000C493A" w:rsidRDefault="00A8474F" w:rsidP="00090262">
      <w:pPr>
        <w:pStyle w:val="Code"/>
        <w:rPr>
          <w:lang w:eastAsia="en-IN"/>
        </w:rPr>
      </w:pPr>
      <w:r w:rsidRPr="000C493A">
        <w:rPr>
          <w:lang w:eastAsia="en-IN"/>
        </w:rPr>
        <w:t>Index:      0     1     2     3     4     5</w:t>
      </w:r>
    </w:p>
    <w:p w14:paraId="41C64F90" w14:textId="77777777" w:rsidR="00A8474F" w:rsidRPr="000C493A" w:rsidRDefault="00A8474F" w:rsidP="00090262">
      <w:pPr>
        <w:pStyle w:val="Code"/>
        <w:rPr>
          <w:lang w:eastAsia="en-IN"/>
        </w:rPr>
      </w:pPr>
      <w:r w:rsidRPr="000C493A">
        <w:rPr>
          <w:lang w:eastAsia="en-IN"/>
        </w:rPr>
        <w:t>Content: ['H'] ['e'] ['l'] ['l'] ['o'] ['\0']</w:t>
      </w:r>
    </w:p>
    <w:p w14:paraId="6FE72771" w14:textId="77777777" w:rsidR="00A8474F" w:rsidRPr="000C493A" w:rsidRDefault="00A8474F" w:rsidP="00090262">
      <w:pPr>
        <w:pStyle w:val="Code"/>
        <w:rPr>
          <w:lang w:eastAsia="en-IN"/>
        </w:rPr>
      </w:pPr>
      <w:r w:rsidRPr="000C493A">
        <w:rPr>
          <w:lang w:eastAsia="en-IN"/>
        </w:rPr>
        <w:t>Address: 1000  1001  1002  1003  1004  1005</w:t>
      </w:r>
    </w:p>
    <w:p w14:paraId="11E11BFB" w14:textId="77777777" w:rsidR="00A8474F" w:rsidRPr="000C493A" w:rsidRDefault="00A8474F" w:rsidP="004C5F06">
      <w:pPr>
        <w:pStyle w:val="texxtt"/>
        <w:rPr>
          <w:lang w:eastAsia="en-IN"/>
        </w:rPr>
      </w:pPr>
      <w:r w:rsidRPr="000C493A">
        <w:rPr>
          <w:lang w:eastAsia="en-IN"/>
        </w:rPr>
        <w:t>Understanding this memory layout is crucial because when you access string elements or manipulate strings, you're working directly with this array structure.</w:t>
      </w:r>
    </w:p>
    <w:p w14:paraId="03FB1E77" w14:textId="77777777" w:rsidR="00A8474F" w:rsidRPr="000C493A" w:rsidRDefault="00A8474F" w:rsidP="004C5F06">
      <w:pPr>
        <w:pStyle w:val="Subheadddd"/>
      </w:pPr>
      <w:bookmarkStart w:id="74" w:name="_Toc212290975"/>
      <w:r w:rsidRPr="000C493A">
        <w:t>9.2 Declaring Strings: Allocating Memory for Text</w:t>
      </w:r>
      <w:bookmarkEnd w:id="74"/>
    </w:p>
    <w:p w14:paraId="64108F50" w14:textId="354C8595" w:rsidR="00A8474F" w:rsidRPr="000C493A" w:rsidRDefault="00A8474F" w:rsidP="004C5F06">
      <w:pPr>
        <w:pStyle w:val="texxtt"/>
        <w:rPr>
          <w:lang w:eastAsia="en-IN"/>
        </w:rPr>
      </w:pPr>
      <w:r w:rsidRPr="000C493A">
        <w:rPr>
          <w:lang w:eastAsia="en-IN"/>
        </w:rPr>
        <w:t>When declaring a string variable in C, you must specify how much memory to allocate for it. This is done by declaring a character array with a specific size:</w:t>
      </w:r>
    </w:p>
    <w:p w14:paraId="6A56DEA8"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w:t>
      </w:r>
      <w:r w:rsidRPr="000C493A">
        <w:rPr>
          <w:color w:val="B76B01"/>
          <w:lang w:eastAsia="en-IN"/>
        </w:rPr>
        <w:t>20</w:t>
      </w:r>
      <w:r w:rsidRPr="000C493A">
        <w:rPr>
          <w:color w:val="383A42"/>
          <w:lang w:eastAsia="en-IN"/>
        </w:rPr>
        <w:t xml:space="preserve">]; </w:t>
      </w:r>
      <w:r w:rsidRPr="000C493A">
        <w:rPr>
          <w:lang w:eastAsia="en-IN"/>
        </w:rPr>
        <w:t>// Can hold up to 19 characters plus '\0'</w:t>
      </w:r>
    </w:p>
    <w:p w14:paraId="21A8B0C5" w14:textId="77777777" w:rsidR="00A8474F" w:rsidRPr="000C493A" w:rsidRDefault="00A8474F" w:rsidP="004C5F06">
      <w:pPr>
        <w:pStyle w:val="Subheadddddf"/>
      </w:pPr>
      <w:r w:rsidRPr="000C493A">
        <w:t>The Critical Importance of the Null Terminator Space</w:t>
      </w:r>
    </w:p>
    <w:p w14:paraId="5F9231F5" w14:textId="77777777" w:rsidR="00A8474F" w:rsidRPr="000C493A" w:rsidRDefault="00A8474F" w:rsidP="004C5F06">
      <w:pPr>
        <w:pStyle w:val="texxtt"/>
        <w:rPr>
          <w:lang w:eastAsia="en-IN"/>
        </w:rPr>
      </w:pPr>
      <w:r w:rsidRPr="000C493A">
        <w:rPr>
          <w:lang w:eastAsia="en-IN"/>
        </w:rPr>
        <w:t>A common mistake among beginners is forgetting to account for the null terminator when determining string size. If you want to store a string with 19 visible characters, you need an array of size 20—one extra position for the \0.</w:t>
      </w:r>
    </w:p>
    <w:p w14:paraId="06936D48" w14:textId="77777777" w:rsidR="00A8474F" w:rsidRPr="000C493A" w:rsidRDefault="00A8474F" w:rsidP="004C5F06">
      <w:pPr>
        <w:pStyle w:val="Subheadddddf"/>
      </w:pPr>
      <w:r w:rsidRPr="000C493A">
        <w:t>Example of proper sizing:</w:t>
      </w:r>
    </w:p>
    <w:p w14:paraId="60D41E7F" w14:textId="77777777" w:rsidR="00A8474F" w:rsidRPr="000C493A" w:rsidRDefault="00A8474F" w:rsidP="004C5F06">
      <w:pPr>
        <w:pStyle w:val="Pointss"/>
      </w:pPr>
      <w:r w:rsidRPr="000C493A">
        <w:t xml:space="preserve">To store "Hello" (5 letters), you need at least </w:t>
      </w:r>
      <w:r w:rsidRPr="000C493A">
        <w:rPr>
          <w:rFonts w:cs="Courier New"/>
        </w:rPr>
        <w:t>char str[6]</w:t>
      </w:r>
    </w:p>
    <w:p w14:paraId="44A2E8F2" w14:textId="77777777" w:rsidR="00A8474F" w:rsidRPr="000C493A" w:rsidRDefault="00A8474F" w:rsidP="004C5F06">
      <w:pPr>
        <w:pStyle w:val="Pointss"/>
      </w:pPr>
      <w:r w:rsidRPr="000C493A">
        <w:t xml:space="preserve">To store a person's name up to 50 characters, declare </w:t>
      </w:r>
      <w:r w:rsidRPr="000C493A">
        <w:rPr>
          <w:rFonts w:cs="Courier New"/>
        </w:rPr>
        <w:t>char name[51]</w:t>
      </w:r>
    </w:p>
    <w:p w14:paraId="38CF5A97" w14:textId="77777777" w:rsidR="00A8474F" w:rsidRPr="000C493A" w:rsidRDefault="00A8474F" w:rsidP="004C5F06">
      <w:pPr>
        <w:pStyle w:val="Pointss"/>
      </w:pPr>
      <w:r w:rsidRPr="000C493A">
        <w:t xml:space="preserve">To store a sentence of up to 100 characters, use </w:t>
      </w:r>
      <w:r w:rsidRPr="000C493A">
        <w:rPr>
          <w:rFonts w:cs="Courier New"/>
        </w:rPr>
        <w:t>char sentence[101]</w:t>
      </w:r>
    </w:p>
    <w:p w14:paraId="05D3220F" w14:textId="77777777" w:rsidR="00A8474F" w:rsidRPr="000C493A" w:rsidRDefault="00A8474F" w:rsidP="004C5F06">
      <w:pPr>
        <w:pStyle w:val="texxtt"/>
        <w:rPr>
          <w:lang w:eastAsia="en-IN"/>
        </w:rPr>
      </w:pPr>
      <w:r w:rsidRPr="000C493A">
        <w:rPr>
          <w:b/>
          <w:bCs/>
          <w:lang w:eastAsia="en-IN"/>
        </w:rPr>
        <w:t>Warning:</w:t>
      </w:r>
      <w:r w:rsidRPr="000C493A">
        <w:rPr>
          <w:lang w:eastAsia="en-IN"/>
        </w:rPr>
        <w:t xml:space="preserve"> If you declare </w:t>
      </w:r>
      <w:r w:rsidRPr="000C493A">
        <w:rPr>
          <w:rFonts w:cs="Courier New"/>
          <w:lang w:eastAsia="en-IN"/>
        </w:rPr>
        <w:t>char str[5]</w:t>
      </w:r>
      <w:r w:rsidRPr="000C493A">
        <w:rPr>
          <w:lang w:eastAsia="en-IN"/>
        </w:rPr>
        <w:t xml:space="preserve"> and try to store "Hello" in it, you've created a problem. The five positions will hold 'H', 'e', 'l', 'l', 'o', but there's no room for the null terminator. This creates a malformed string that can cause serious bugs when you try to use it with string functions.</w:t>
      </w:r>
    </w:p>
    <w:p w14:paraId="0FCE4CB4" w14:textId="77777777" w:rsidR="00A8474F" w:rsidRPr="000C493A" w:rsidRDefault="00A8474F" w:rsidP="004C5F06">
      <w:pPr>
        <w:pStyle w:val="Subheadddddf"/>
      </w:pPr>
      <w:r w:rsidRPr="000C493A">
        <w:t>Static vs. Dynamic Sizing</w:t>
      </w:r>
    </w:p>
    <w:p w14:paraId="78615228" w14:textId="77777777" w:rsidR="00A8474F" w:rsidRPr="000C493A" w:rsidRDefault="00A8474F" w:rsidP="004C5F06">
      <w:pPr>
        <w:pStyle w:val="texxtt"/>
        <w:rPr>
          <w:lang w:eastAsia="en-IN"/>
        </w:rPr>
      </w:pPr>
      <w:r w:rsidRPr="000C493A">
        <w:rPr>
          <w:lang w:eastAsia="en-IN"/>
        </w:rPr>
        <w:t xml:space="preserve">When you declare a string with a fixed size like </w:t>
      </w:r>
      <w:r w:rsidRPr="000C493A">
        <w:rPr>
          <w:rFonts w:cs="Courier New"/>
          <w:lang w:eastAsia="en-IN"/>
        </w:rPr>
        <w:t>char str[20]</w:t>
      </w:r>
      <w:r w:rsidRPr="000C493A">
        <w:rPr>
          <w:lang w:eastAsia="en-IN"/>
        </w:rPr>
        <w:t>, this is called static allocation. The size is determined at compile time and cannot be changed during program execution. While this limitation exists, it's sufficient for most basic string operations and is the standard approach in introductory C programming.</w:t>
      </w:r>
    </w:p>
    <w:p w14:paraId="4899AE49" w14:textId="77777777" w:rsidR="00A8474F" w:rsidRPr="000C493A" w:rsidRDefault="00A8474F" w:rsidP="004C5F06">
      <w:pPr>
        <w:pStyle w:val="Subheadddd"/>
      </w:pPr>
      <w:bookmarkStart w:id="75" w:name="_Toc212290976"/>
      <w:r w:rsidRPr="000C493A">
        <w:t>9.3 Initializing Strings: Multiple Approaches</w:t>
      </w:r>
      <w:bookmarkEnd w:id="75"/>
    </w:p>
    <w:p w14:paraId="4ABFF3C5" w14:textId="77777777" w:rsidR="00A8474F" w:rsidRPr="000C493A" w:rsidRDefault="00A8474F" w:rsidP="004C5F06">
      <w:pPr>
        <w:pStyle w:val="texxtt"/>
        <w:rPr>
          <w:lang w:eastAsia="en-IN"/>
        </w:rPr>
      </w:pPr>
      <w:r w:rsidRPr="000C493A">
        <w:rPr>
          <w:lang w:eastAsia="en-IN"/>
        </w:rPr>
        <w:t>C provides several methods for initializing strings, each suited to different situations. Understanding these methods gives you flexibility in how you write your code.</w:t>
      </w:r>
    </w:p>
    <w:p w14:paraId="40F7B0D2" w14:textId="77777777" w:rsidR="00A8474F" w:rsidRPr="000C493A" w:rsidRDefault="00A8474F" w:rsidP="004C5F06">
      <w:pPr>
        <w:pStyle w:val="Subheadddddf"/>
      </w:pPr>
      <w:r w:rsidRPr="000C493A">
        <w:t>Method 1: Explicit Character Array Initialization</w:t>
      </w:r>
    </w:p>
    <w:p w14:paraId="3DF47B55" w14:textId="11309A06" w:rsidR="00A8474F" w:rsidRPr="000C493A" w:rsidRDefault="00A8474F" w:rsidP="004C5F06">
      <w:pPr>
        <w:pStyle w:val="texxtt"/>
        <w:rPr>
          <w:lang w:eastAsia="en-IN"/>
        </w:rPr>
      </w:pPr>
      <w:r w:rsidRPr="000C493A">
        <w:rPr>
          <w:lang w:eastAsia="en-IN"/>
        </w:rPr>
        <w:t>The most explicit method involves listing each character individually:</w:t>
      </w:r>
    </w:p>
    <w:p w14:paraId="672C47D0"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str[</w:t>
      </w:r>
      <w:r w:rsidRPr="000C493A">
        <w:rPr>
          <w:color w:val="B76B01"/>
          <w:lang w:eastAsia="en-IN"/>
        </w:rPr>
        <w:t>6</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'H'</w:t>
      </w:r>
      <w:r w:rsidRPr="000C493A">
        <w:rPr>
          <w:lang w:eastAsia="en-IN"/>
        </w:rPr>
        <w:t xml:space="preserve">, </w:t>
      </w:r>
      <w:r w:rsidRPr="000C493A">
        <w:rPr>
          <w:color w:val="50A14F"/>
          <w:lang w:eastAsia="en-IN"/>
        </w:rPr>
        <w:t>'e'</w:t>
      </w:r>
      <w:r w:rsidRPr="000C493A">
        <w:rPr>
          <w:lang w:eastAsia="en-IN"/>
        </w:rPr>
        <w:t xml:space="preserve">, </w:t>
      </w:r>
      <w:r w:rsidRPr="000C493A">
        <w:rPr>
          <w:color w:val="50A14F"/>
          <w:lang w:eastAsia="en-IN"/>
        </w:rPr>
        <w:t>'l'</w:t>
      </w:r>
      <w:r w:rsidRPr="000C493A">
        <w:rPr>
          <w:lang w:eastAsia="en-IN"/>
        </w:rPr>
        <w:t xml:space="preserve">, </w:t>
      </w:r>
      <w:r w:rsidRPr="000C493A">
        <w:rPr>
          <w:color w:val="50A14F"/>
          <w:lang w:eastAsia="en-IN"/>
        </w:rPr>
        <w:t>'l'</w:t>
      </w:r>
      <w:r w:rsidRPr="000C493A">
        <w:rPr>
          <w:lang w:eastAsia="en-IN"/>
        </w:rPr>
        <w:t xml:space="preserve">, </w:t>
      </w:r>
      <w:r w:rsidRPr="000C493A">
        <w:rPr>
          <w:color w:val="50A14F"/>
          <w:lang w:eastAsia="en-IN"/>
        </w:rPr>
        <w:t>'o'</w:t>
      </w:r>
      <w:r w:rsidRPr="000C493A">
        <w:rPr>
          <w:lang w:eastAsia="en-IN"/>
        </w:rPr>
        <w:t xml:space="preserve">, </w:t>
      </w:r>
      <w:r w:rsidRPr="000C493A">
        <w:rPr>
          <w:color w:val="50A14F"/>
          <w:lang w:eastAsia="en-IN"/>
        </w:rPr>
        <w:t>'\0'</w:t>
      </w:r>
      <w:r w:rsidRPr="000C493A">
        <w:rPr>
          <w:lang w:eastAsia="en-IN"/>
        </w:rPr>
        <w:t>};</w:t>
      </w:r>
    </w:p>
    <w:p w14:paraId="28CBF1E5" w14:textId="77777777" w:rsidR="00A8474F" w:rsidRPr="000C493A" w:rsidRDefault="00A8474F" w:rsidP="004C5F06">
      <w:pPr>
        <w:pStyle w:val="texxtt"/>
        <w:rPr>
          <w:lang w:eastAsia="en-IN"/>
        </w:rPr>
      </w:pPr>
      <w:r w:rsidRPr="000C493A">
        <w:rPr>
          <w:lang w:eastAsia="en-IN"/>
        </w:rPr>
        <w:t>This approach makes the array nature of the string completely explicit. It's rarely used in practice because it's verbose, but it's valuable for understanding what's happening at the memory level.</w:t>
      </w:r>
    </w:p>
    <w:p w14:paraId="330BB748" w14:textId="77777777" w:rsidR="00A8474F" w:rsidRPr="000C493A" w:rsidRDefault="00A8474F" w:rsidP="004C5F06">
      <w:pPr>
        <w:pStyle w:val="Subheadddddf"/>
      </w:pPr>
      <w:r w:rsidRPr="000C493A">
        <w:t>When to use this method:</w:t>
      </w:r>
    </w:p>
    <w:p w14:paraId="63831DDF" w14:textId="77777777" w:rsidR="00A8474F" w:rsidRPr="000C493A" w:rsidRDefault="00A8474F" w:rsidP="004C5F06">
      <w:pPr>
        <w:pStyle w:val="Pointss"/>
      </w:pPr>
      <w:r w:rsidRPr="000C493A">
        <w:t>When learning about how strings work internally</w:t>
      </w:r>
    </w:p>
    <w:p w14:paraId="381DD040" w14:textId="77777777" w:rsidR="00A8474F" w:rsidRPr="000C493A" w:rsidRDefault="00A8474F" w:rsidP="004C5F06">
      <w:pPr>
        <w:pStyle w:val="Pointss"/>
      </w:pPr>
      <w:r w:rsidRPr="000C493A">
        <w:t>When you need to initialize specific positions with special characters</w:t>
      </w:r>
    </w:p>
    <w:p w14:paraId="6ACAF1BA" w14:textId="77777777" w:rsidR="00A8474F" w:rsidRPr="000C493A" w:rsidRDefault="00A8474F" w:rsidP="004C5F06">
      <w:pPr>
        <w:pStyle w:val="Pointss"/>
      </w:pPr>
      <w:r w:rsidRPr="000C493A">
        <w:t>When documenting memory layout for educational purposes</w:t>
      </w:r>
    </w:p>
    <w:p w14:paraId="06A85B8B" w14:textId="77777777" w:rsidR="00A8474F" w:rsidRPr="000C493A" w:rsidRDefault="00A8474F" w:rsidP="004C5F06">
      <w:pPr>
        <w:pStyle w:val="Subheadddddf"/>
      </w:pPr>
      <w:r w:rsidRPr="000C493A">
        <w:t>Method 2: String Literal Initialization (Preferred)</w:t>
      </w:r>
    </w:p>
    <w:p w14:paraId="5AD9DF5A" w14:textId="3EDDC2F6" w:rsidR="00A8474F" w:rsidRPr="000C493A" w:rsidRDefault="00A8474F" w:rsidP="004C5F06">
      <w:pPr>
        <w:pStyle w:val="texxtt"/>
        <w:rPr>
          <w:lang w:eastAsia="en-IN"/>
        </w:rPr>
      </w:pPr>
      <w:r w:rsidRPr="000C493A">
        <w:rPr>
          <w:lang w:eastAsia="en-IN"/>
        </w:rPr>
        <w:t>The most common and convenient method uses string literals with double quotes:</w:t>
      </w:r>
    </w:p>
    <w:p w14:paraId="735A66B8"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str[]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w:t>
      </w:r>
    </w:p>
    <w:p w14:paraId="6E2397AD" w14:textId="77777777" w:rsidR="00A8474F" w:rsidRPr="000C493A" w:rsidRDefault="00A8474F" w:rsidP="004C5F06">
      <w:pPr>
        <w:pStyle w:val="texxtt"/>
        <w:rPr>
          <w:lang w:eastAsia="en-IN"/>
        </w:rPr>
      </w:pPr>
      <w:r w:rsidRPr="000C493A">
        <w:rPr>
          <w:lang w:eastAsia="en-IN"/>
        </w:rPr>
        <w:t>This single line does several things automatically:</w:t>
      </w:r>
    </w:p>
    <w:p w14:paraId="667ECB58" w14:textId="77777777" w:rsidR="00A8474F" w:rsidRPr="000C493A" w:rsidRDefault="00A8474F" w:rsidP="004C5F06">
      <w:pPr>
        <w:pStyle w:val="Pointss"/>
      </w:pPr>
      <w:r w:rsidRPr="000C493A">
        <w:t>Creates a character array large enough to hold the string plus null terminator (6 elements)</w:t>
      </w:r>
    </w:p>
    <w:p w14:paraId="294BE6C8" w14:textId="77777777" w:rsidR="00A8474F" w:rsidRPr="000C493A" w:rsidRDefault="00A8474F" w:rsidP="004C5F06">
      <w:pPr>
        <w:pStyle w:val="Pointss"/>
      </w:pPr>
      <w:r w:rsidRPr="000C493A">
        <w:t>Copies each character into the array</w:t>
      </w:r>
    </w:p>
    <w:p w14:paraId="5FE14B24" w14:textId="77777777" w:rsidR="00A8474F" w:rsidRPr="000C493A" w:rsidRDefault="00A8474F" w:rsidP="004C5F06">
      <w:pPr>
        <w:pStyle w:val="Pointss"/>
      </w:pPr>
      <w:r w:rsidRPr="000C493A">
        <w:t>Appends the null terminator</w:t>
      </w:r>
    </w:p>
    <w:p w14:paraId="610C7EAA" w14:textId="77777777" w:rsidR="00A8474F" w:rsidRPr="000C493A" w:rsidRDefault="00A8474F" w:rsidP="004C5F06">
      <w:pPr>
        <w:pStyle w:val="Pointss"/>
      </w:pPr>
      <w:r w:rsidRPr="000C493A">
        <w:t>Allows the compiler to determine the exact size needed</w:t>
      </w:r>
    </w:p>
    <w:p w14:paraId="376430C0" w14:textId="77777777" w:rsidR="00A8474F" w:rsidRPr="000C493A" w:rsidRDefault="00A8474F" w:rsidP="004C5F06">
      <w:pPr>
        <w:pStyle w:val="Subheadddddf"/>
      </w:pPr>
      <w:r w:rsidRPr="000C493A">
        <w:t>When to use this method:</w:t>
      </w:r>
    </w:p>
    <w:p w14:paraId="19AF0C4B" w14:textId="77777777" w:rsidR="00A8474F" w:rsidRPr="000C493A" w:rsidRDefault="00A8474F" w:rsidP="004C5F06">
      <w:pPr>
        <w:pStyle w:val="Pointss"/>
      </w:pPr>
      <w:r w:rsidRPr="000C493A">
        <w:t>For most string initializations in your programs</w:t>
      </w:r>
    </w:p>
    <w:p w14:paraId="6B776B37" w14:textId="77777777" w:rsidR="00A8474F" w:rsidRPr="000C493A" w:rsidRDefault="00A8474F" w:rsidP="004C5F06">
      <w:pPr>
        <w:pStyle w:val="Pointss"/>
      </w:pPr>
      <w:r w:rsidRPr="000C493A">
        <w:t>When the initial value is known at compile time</w:t>
      </w:r>
    </w:p>
    <w:p w14:paraId="5F59123E" w14:textId="77777777" w:rsidR="00A8474F" w:rsidRPr="000C493A" w:rsidRDefault="00A8474F" w:rsidP="004C5F06">
      <w:pPr>
        <w:pStyle w:val="Pointss"/>
      </w:pPr>
      <w:r w:rsidRPr="000C493A">
        <w:t>When you want clean, readable code</w:t>
      </w:r>
    </w:p>
    <w:p w14:paraId="771DB8B3" w14:textId="77777777" w:rsidR="00A8474F" w:rsidRPr="000C493A" w:rsidRDefault="00A8474F" w:rsidP="004C5F06">
      <w:pPr>
        <w:pStyle w:val="Subheadddddf"/>
      </w:pPr>
      <w:r w:rsidRPr="000C493A">
        <w:t>Method 3: Partial Initialization</w:t>
      </w:r>
    </w:p>
    <w:p w14:paraId="203531CF" w14:textId="059AC33C" w:rsidR="00A8474F" w:rsidRPr="000C493A" w:rsidRDefault="00A8474F" w:rsidP="004C5F06">
      <w:pPr>
        <w:pStyle w:val="texxtt"/>
        <w:rPr>
          <w:lang w:eastAsia="en-IN"/>
        </w:rPr>
      </w:pPr>
      <w:r w:rsidRPr="000C493A">
        <w:rPr>
          <w:lang w:eastAsia="en-IN"/>
        </w:rPr>
        <w:t>You can also declare an array with a specific size and initialize only part of it:</w:t>
      </w:r>
    </w:p>
    <w:p w14:paraId="33C48766"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 xml:space="preserve">; </w:t>
      </w:r>
      <w:r w:rsidRPr="000C493A">
        <w:rPr>
          <w:lang w:eastAsia="en-IN"/>
        </w:rPr>
        <w:t>// Remaining positions are set to '\0'</w:t>
      </w:r>
    </w:p>
    <w:p w14:paraId="158B2C8C" w14:textId="77777777" w:rsidR="00A8474F" w:rsidRPr="000C493A" w:rsidRDefault="00A8474F" w:rsidP="004C5F06">
      <w:pPr>
        <w:pStyle w:val="texxtt"/>
        <w:rPr>
          <w:lang w:eastAsia="en-IN"/>
        </w:rPr>
      </w:pPr>
      <w:r w:rsidRPr="000C493A">
        <w:rPr>
          <w:lang w:eastAsia="en-IN"/>
        </w:rPr>
        <w:t>In this case, the array has space for 20 characters, but only the first 6 positions (including the null terminator) are explicitly initialized. The remaining 14 positions are automatically set to \0.</w:t>
      </w:r>
    </w:p>
    <w:p w14:paraId="1738BE32" w14:textId="77777777" w:rsidR="00A8474F" w:rsidRPr="000C493A" w:rsidRDefault="00A8474F" w:rsidP="004C5F06">
      <w:pPr>
        <w:pStyle w:val="texxtt"/>
        <w:rPr>
          <w:lang w:eastAsia="en-IN"/>
        </w:rPr>
      </w:pPr>
      <w:r w:rsidRPr="000C493A">
        <w:rPr>
          <w:lang w:eastAsia="en-IN"/>
        </w:rPr>
        <w:t>This is useful when you need a buffer that might grow during program execution, such as building a string character by character.</w:t>
      </w:r>
    </w:p>
    <w:p w14:paraId="76E534A4" w14:textId="77777777" w:rsidR="00A8474F" w:rsidRPr="000C493A" w:rsidRDefault="00A8474F" w:rsidP="004C5F06">
      <w:pPr>
        <w:pStyle w:val="Subheadddd"/>
      </w:pPr>
      <w:bookmarkStart w:id="76" w:name="_Toc212290977"/>
      <w:r w:rsidRPr="000C493A">
        <w:t>9.4 Input and Output of Strings: Reading and Displaying Text</w:t>
      </w:r>
      <w:bookmarkEnd w:id="76"/>
    </w:p>
    <w:p w14:paraId="011DD1ED" w14:textId="21D804A4" w:rsidR="004C5F06" w:rsidRDefault="00A8474F" w:rsidP="00436910">
      <w:pPr>
        <w:pStyle w:val="texxtt"/>
        <w:rPr>
          <w:lang w:eastAsia="en-IN"/>
        </w:rPr>
      </w:pPr>
      <w:r w:rsidRPr="000C493A">
        <w:rPr>
          <w:lang w:eastAsia="en-IN"/>
        </w:rPr>
        <w:t>Working with strings requires understanding how to get text from the user and display it back. C provides several functions for these operations, each with different characteristics and appropriate use cases.</w:t>
      </w:r>
    </w:p>
    <w:p w14:paraId="663CC529" w14:textId="4B25B857" w:rsidR="00A8474F" w:rsidRPr="000C493A" w:rsidRDefault="00A8474F" w:rsidP="004C5F06">
      <w:pPr>
        <w:pStyle w:val="Subheadddddf"/>
      </w:pPr>
      <w:r w:rsidRPr="000C493A">
        <w:t>Output Operations: Displaying Strings</w:t>
      </w:r>
    </w:p>
    <w:p w14:paraId="4464A96F" w14:textId="77777777" w:rsidR="00A8474F" w:rsidRPr="000C493A" w:rsidRDefault="00A8474F" w:rsidP="004C5F06">
      <w:pPr>
        <w:pStyle w:val="Subheadddddf"/>
      </w:pPr>
      <w:r w:rsidRPr="000C493A">
        <w:t>Using printf() with %s Format Specifier</w:t>
      </w:r>
    </w:p>
    <w:p w14:paraId="708313FA" w14:textId="23D3B678" w:rsidR="00A8474F" w:rsidRPr="000C493A" w:rsidRDefault="00A8474F" w:rsidP="004C5F06">
      <w:pPr>
        <w:pStyle w:val="texxtt"/>
        <w:rPr>
          <w:lang w:eastAsia="en-IN"/>
        </w:rPr>
      </w:pPr>
      <w:r w:rsidRPr="000C493A">
        <w:rPr>
          <w:lang w:eastAsia="en-IN"/>
        </w:rPr>
        <w:t>The most versatile output method is printf() with the %s format specifier:</w:t>
      </w:r>
    </w:p>
    <w:p w14:paraId="6FA25FD1"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name[] </w:t>
      </w:r>
      <w:r w:rsidRPr="000C493A">
        <w:rPr>
          <w:color w:val="4078F2"/>
          <w:lang w:eastAsia="en-IN"/>
        </w:rPr>
        <w:t>=</w:t>
      </w:r>
      <w:r w:rsidRPr="000C493A">
        <w:rPr>
          <w:lang w:eastAsia="en-IN"/>
        </w:rPr>
        <w:t xml:space="preserve"> </w:t>
      </w:r>
      <w:r w:rsidRPr="000C493A">
        <w:rPr>
          <w:color w:val="50A14F"/>
          <w:lang w:eastAsia="en-IN"/>
        </w:rPr>
        <w:t>"Alice"</w:t>
      </w:r>
      <w:r w:rsidRPr="000C493A">
        <w:rPr>
          <w:lang w:eastAsia="en-IN"/>
        </w:rPr>
        <w:t>;</w:t>
      </w:r>
    </w:p>
    <w:p w14:paraId="4342DAD3" w14:textId="77777777" w:rsidR="00A8474F" w:rsidRPr="000C493A" w:rsidRDefault="00A8474F" w:rsidP="00090262">
      <w:pPr>
        <w:pStyle w:val="Code"/>
        <w:rPr>
          <w:lang w:eastAsia="en-IN"/>
        </w:rPr>
      </w:pPr>
      <w:r w:rsidRPr="000C493A">
        <w:rPr>
          <w:color w:val="4078F2"/>
          <w:lang w:eastAsia="en-IN"/>
        </w:rPr>
        <w:t>printf</w:t>
      </w:r>
      <w:r w:rsidRPr="000C493A">
        <w:rPr>
          <w:lang w:eastAsia="en-IN"/>
        </w:rPr>
        <w:t>(</w:t>
      </w:r>
      <w:r w:rsidRPr="000C493A">
        <w:rPr>
          <w:color w:val="50A14F"/>
          <w:lang w:eastAsia="en-IN"/>
        </w:rPr>
        <w:t>"%s"</w:t>
      </w:r>
      <w:r w:rsidRPr="000C493A">
        <w:rPr>
          <w:lang w:eastAsia="en-IN"/>
        </w:rPr>
        <w:t xml:space="preserve">, name);                  </w:t>
      </w:r>
      <w:r w:rsidRPr="000C493A">
        <w:rPr>
          <w:i/>
          <w:iCs/>
          <w:color w:val="A0A1A7"/>
          <w:lang w:eastAsia="en-IN"/>
        </w:rPr>
        <w:t>// Outputs: Alice</w:t>
      </w:r>
    </w:p>
    <w:p w14:paraId="76D19AE7" w14:textId="77777777" w:rsidR="00A8474F" w:rsidRPr="000C493A" w:rsidRDefault="00A8474F" w:rsidP="00090262">
      <w:pPr>
        <w:pStyle w:val="Code"/>
        <w:rPr>
          <w:lang w:eastAsia="en-IN"/>
        </w:rPr>
      </w:pPr>
      <w:r w:rsidRPr="000C493A">
        <w:rPr>
          <w:color w:val="4078F2"/>
          <w:lang w:eastAsia="en-IN"/>
        </w:rPr>
        <w:t>printf</w:t>
      </w:r>
      <w:r w:rsidRPr="000C493A">
        <w:rPr>
          <w:lang w:eastAsia="en-IN"/>
        </w:rPr>
        <w:t>(</w:t>
      </w:r>
      <w:r w:rsidRPr="000C493A">
        <w:rPr>
          <w:color w:val="50A14F"/>
          <w:lang w:eastAsia="en-IN"/>
        </w:rPr>
        <w:t>"Hello, %s!\n"</w:t>
      </w:r>
      <w:r w:rsidRPr="000C493A">
        <w:rPr>
          <w:lang w:eastAsia="en-IN"/>
        </w:rPr>
        <w:t xml:space="preserve">, name);        </w:t>
      </w:r>
      <w:r w:rsidRPr="000C493A">
        <w:rPr>
          <w:i/>
          <w:iCs/>
          <w:color w:val="A0A1A7"/>
          <w:lang w:eastAsia="en-IN"/>
        </w:rPr>
        <w:t>// Outputs: Hello, Alice!</w:t>
      </w:r>
    </w:p>
    <w:p w14:paraId="62309058" w14:textId="77777777" w:rsidR="00A8474F" w:rsidRPr="000C493A" w:rsidRDefault="00A8474F" w:rsidP="004C5F06">
      <w:pPr>
        <w:pStyle w:val="texxtt"/>
        <w:rPr>
          <w:lang w:eastAsia="en-IN"/>
        </w:rPr>
      </w:pPr>
      <w:r w:rsidRPr="000C493A">
        <w:rPr>
          <w:lang w:eastAsia="en-IN"/>
        </w:rPr>
        <w:t>The %s format specifier tells printf() to expect a string (character array) argument. It will output characters starting from the provided address until it encounters the null terminator.</w:t>
      </w:r>
    </w:p>
    <w:p w14:paraId="7C1E66B1" w14:textId="77777777" w:rsidR="00A8474F" w:rsidRPr="000C493A" w:rsidRDefault="00A8474F" w:rsidP="004C5F06">
      <w:pPr>
        <w:pStyle w:val="Subheadddddf"/>
      </w:pPr>
      <w:r w:rsidRPr="000C493A">
        <w:t>Advantages:</w:t>
      </w:r>
    </w:p>
    <w:p w14:paraId="355695A1" w14:textId="77777777" w:rsidR="00A8474F" w:rsidRPr="000C493A" w:rsidRDefault="00A8474F" w:rsidP="004C5F06">
      <w:pPr>
        <w:pStyle w:val="Pointss"/>
      </w:pPr>
      <w:r w:rsidRPr="000C493A">
        <w:t>Allows formatted output with multiple values</w:t>
      </w:r>
    </w:p>
    <w:p w14:paraId="55B708BE" w14:textId="77777777" w:rsidR="00A8474F" w:rsidRPr="000C493A" w:rsidRDefault="00A8474F" w:rsidP="004C5F06">
      <w:pPr>
        <w:pStyle w:val="Pointss"/>
      </w:pPr>
      <w:r w:rsidRPr="000C493A">
        <w:t>Can be combined with other format specifiers</w:t>
      </w:r>
    </w:p>
    <w:p w14:paraId="69D75742" w14:textId="77777777" w:rsidR="00A8474F" w:rsidRPr="000C493A" w:rsidRDefault="00A8474F" w:rsidP="004C5F06">
      <w:pPr>
        <w:pStyle w:val="Pointss"/>
      </w:pPr>
      <w:r w:rsidRPr="000C493A">
        <w:t>Provides precise control over output format</w:t>
      </w:r>
    </w:p>
    <w:p w14:paraId="053B70F2" w14:textId="77777777" w:rsidR="00A8474F" w:rsidRPr="000C493A" w:rsidRDefault="00A8474F" w:rsidP="004C5F06">
      <w:pPr>
        <w:pStyle w:val="Subheadddddf"/>
      </w:pPr>
      <w:r w:rsidRPr="000C493A">
        <w:t>Using puts() for Simple String Output</w:t>
      </w:r>
    </w:p>
    <w:p w14:paraId="4F7FC6C4" w14:textId="21913D4F" w:rsidR="00A8474F" w:rsidRPr="000C493A" w:rsidRDefault="00A8474F" w:rsidP="004C5F06">
      <w:pPr>
        <w:pStyle w:val="texxtt"/>
        <w:rPr>
          <w:lang w:eastAsia="en-IN"/>
        </w:rPr>
      </w:pPr>
      <w:r w:rsidRPr="000C493A">
        <w:rPr>
          <w:lang w:eastAsia="en-IN"/>
        </w:rPr>
        <w:t>The puts() function provides a simpler alternative for outputting a single string:</w:t>
      </w:r>
    </w:p>
    <w:p w14:paraId="73F920F8"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message[] </w:t>
      </w:r>
      <w:r w:rsidRPr="000C493A">
        <w:rPr>
          <w:color w:val="4078F2"/>
          <w:lang w:eastAsia="en-IN"/>
        </w:rPr>
        <w:t>=</w:t>
      </w:r>
      <w:r w:rsidRPr="000C493A">
        <w:rPr>
          <w:color w:val="383A42"/>
          <w:lang w:eastAsia="en-IN"/>
        </w:rPr>
        <w:t xml:space="preserve"> </w:t>
      </w:r>
      <w:r w:rsidRPr="000C493A">
        <w:rPr>
          <w:lang w:eastAsia="en-IN"/>
        </w:rPr>
        <w:t>"Welcome to C programming"</w:t>
      </w:r>
      <w:r w:rsidRPr="000C493A">
        <w:rPr>
          <w:color w:val="383A42"/>
          <w:lang w:eastAsia="en-IN"/>
        </w:rPr>
        <w:t>;</w:t>
      </w:r>
    </w:p>
    <w:p w14:paraId="3772CD25" w14:textId="77777777" w:rsidR="00A8474F" w:rsidRPr="000C493A" w:rsidRDefault="00A8474F" w:rsidP="00090262">
      <w:pPr>
        <w:pStyle w:val="Code"/>
        <w:rPr>
          <w:color w:val="383A42"/>
          <w:lang w:eastAsia="en-IN"/>
        </w:rPr>
      </w:pPr>
      <w:r w:rsidRPr="000C493A">
        <w:rPr>
          <w:color w:val="4078F2"/>
          <w:lang w:eastAsia="en-IN"/>
        </w:rPr>
        <w:t>puts</w:t>
      </w:r>
      <w:r w:rsidRPr="000C493A">
        <w:rPr>
          <w:color w:val="383A42"/>
          <w:lang w:eastAsia="en-IN"/>
        </w:rPr>
        <w:t xml:space="preserve">(message); </w:t>
      </w:r>
      <w:r w:rsidRPr="000C493A">
        <w:rPr>
          <w:i/>
          <w:iCs/>
          <w:color w:val="A0A1A7"/>
          <w:lang w:eastAsia="en-IN"/>
        </w:rPr>
        <w:t>// Outputs the string and automatically adds a newline</w:t>
      </w:r>
    </w:p>
    <w:p w14:paraId="4A34D271" w14:textId="77777777" w:rsidR="00A8474F" w:rsidRPr="000C493A" w:rsidRDefault="00A8474F" w:rsidP="004C5F06">
      <w:pPr>
        <w:pStyle w:val="Subheadddddf"/>
      </w:pPr>
      <w:r w:rsidRPr="000C493A">
        <w:t>Key difference from printf():</w:t>
      </w:r>
    </w:p>
    <w:p w14:paraId="677A1642" w14:textId="77777777" w:rsidR="00A8474F" w:rsidRPr="000C493A" w:rsidRDefault="00A8474F" w:rsidP="004C5F06">
      <w:pPr>
        <w:pStyle w:val="Pointss"/>
      </w:pPr>
      <w:r w:rsidRPr="000C493A">
        <w:t>puts() automatically appends a newline character after the string</w:t>
      </w:r>
    </w:p>
    <w:p w14:paraId="51B4E0AE" w14:textId="77777777" w:rsidR="00A8474F" w:rsidRPr="000C493A" w:rsidRDefault="00A8474F" w:rsidP="004C5F06">
      <w:pPr>
        <w:pStyle w:val="Pointss"/>
      </w:pPr>
      <w:r w:rsidRPr="000C493A">
        <w:t>It's simpler and slightly faster than printf() for plain string output</w:t>
      </w:r>
    </w:p>
    <w:p w14:paraId="231C52F9" w14:textId="77777777" w:rsidR="00A8474F" w:rsidRPr="000C493A" w:rsidRDefault="00A8474F" w:rsidP="004C5F06">
      <w:pPr>
        <w:pStyle w:val="Pointss"/>
      </w:pPr>
      <w:r w:rsidRPr="000C493A">
        <w:t>It only outputs a single string with no formatting options</w:t>
      </w:r>
    </w:p>
    <w:p w14:paraId="10A7D32E" w14:textId="77777777" w:rsidR="00A8474F" w:rsidRPr="000C493A" w:rsidRDefault="00A8474F" w:rsidP="004C5F06">
      <w:pPr>
        <w:pStyle w:val="Subheadddddf"/>
      </w:pPr>
      <w:r w:rsidRPr="000C493A">
        <w:t>Input Operations: Reading User Text</w:t>
      </w:r>
    </w:p>
    <w:p w14:paraId="115D5272" w14:textId="77777777" w:rsidR="00A8474F" w:rsidRPr="000C493A" w:rsidRDefault="00A8474F" w:rsidP="004C5F06">
      <w:pPr>
        <w:pStyle w:val="texxtt"/>
        <w:rPr>
          <w:lang w:eastAsia="en-IN"/>
        </w:rPr>
      </w:pPr>
      <w:r w:rsidRPr="000C493A">
        <w:rPr>
          <w:lang w:eastAsia="en-IN"/>
        </w:rPr>
        <w:t>Reading strings from user input is more complex and requires careful consideration of buffer sizes and security.</w:t>
      </w:r>
    </w:p>
    <w:p w14:paraId="4430A4DF" w14:textId="77777777" w:rsidR="00A8474F" w:rsidRPr="000C493A" w:rsidRDefault="00A8474F" w:rsidP="004C5F06">
      <w:pPr>
        <w:pStyle w:val="Subheadddddf"/>
      </w:pPr>
      <w:r w:rsidRPr="000C493A">
        <w:t>Using scanf() for Single-Word Input</w:t>
      </w:r>
    </w:p>
    <w:p w14:paraId="2A897BA6" w14:textId="04226135" w:rsidR="00A8474F" w:rsidRPr="000C493A" w:rsidRDefault="00A8474F" w:rsidP="004C5F06">
      <w:pPr>
        <w:pStyle w:val="texxtt"/>
        <w:rPr>
          <w:lang w:eastAsia="en-IN"/>
        </w:rPr>
      </w:pPr>
      <w:r w:rsidRPr="000C493A">
        <w:rPr>
          <w:lang w:eastAsia="en-IN"/>
        </w:rPr>
        <w:t>The scanf() function with %s can read a string:</w:t>
      </w:r>
    </w:p>
    <w:p w14:paraId="77596AB7"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20</w:t>
      </w:r>
      <w:r w:rsidRPr="000C493A">
        <w:rPr>
          <w:lang w:eastAsia="en-IN"/>
        </w:rPr>
        <w:t>];</w:t>
      </w:r>
    </w:p>
    <w:p w14:paraId="3C5FDF66" w14:textId="77777777" w:rsidR="00A8474F" w:rsidRPr="000C493A" w:rsidRDefault="00A8474F" w:rsidP="00090262">
      <w:pPr>
        <w:pStyle w:val="Code"/>
        <w:rPr>
          <w:lang w:eastAsia="en-IN"/>
        </w:rPr>
      </w:pPr>
      <w:r w:rsidRPr="000C493A">
        <w:rPr>
          <w:color w:val="4078F2"/>
          <w:lang w:eastAsia="en-IN"/>
        </w:rPr>
        <w:t>printf</w:t>
      </w:r>
      <w:r w:rsidRPr="000C493A">
        <w:rPr>
          <w:lang w:eastAsia="en-IN"/>
        </w:rPr>
        <w:t>(</w:t>
      </w:r>
      <w:r w:rsidRPr="000C493A">
        <w:rPr>
          <w:color w:val="50A14F"/>
          <w:lang w:eastAsia="en-IN"/>
        </w:rPr>
        <w:t>"Enter your name: "</w:t>
      </w:r>
      <w:r w:rsidRPr="000C493A">
        <w:rPr>
          <w:lang w:eastAsia="en-IN"/>
        </w:rPr>
        <w:t>);</w:t>
      </w:r>
    </w:p>
    <w:p w14:paraId="7821FA94" w14:textId="7736D55A" w:rsidR="004C5F06" w:rsidRDefault="00A8474F" w:rsidP="00436910">
      <w:pPr>
        <w:pStyle w:val="Code"/>
        <w:rPr>
          <w:lang w:eastAsia="en-IN"/>
        </w:rPr>
      </w:pPr>
      <w:r w:rsidRPr="000C493A">
        <w:rPr>
          <w:color w:val="4078F2"/>
          <w:lang w:eastAsia="en-IN"/>
        </w:rPr>
        <w:t>scanf</w:t>
      </w:r>
      <w:r w:rsidRPr="000C493A">
        <w:rPr>
          <w:lang w:eastAsia="en-IN"/>
        </w:rPr>
        <w:t>(</w:t>
      </w:r>
      <w:r w:rsidRPr="000C493A">
        <w:rPr>
          <w:color w:val="50A14F"/>
          <w:lang w:eastAsia="en-IN"/>
        </w:rPr>
        <w:t>"%s"</w:t>
      </w:r>
      <w:r w:rsidRPr="000C493A">
        <w:rPr>
          <w:lang w:eastAsia="en-IN"/>
        </w:rPr>
        <w:t>, name);</w:t>
      </w:r>
    </w:p>
    <w:p w14:paraId="2FD5A574" w14:textId="4A96FD45" w:rsidR="00A8474F" w:rsidRPr="000C493A" w:rsidRDefault="00A8474F" w:rsidP="004C5F06">
      <w:pPr>
        <w:pStyle w:val="Subheadddddf"/>
      </w:pPr>
      <w:r w:rsidRPr="000C493A">
        <w:t>Critical limitations and warnings:</w:t>
      </w:r>
    </w:p>
    <w:p w14:paraId="32391D8C" w14:textId="77777777" w:rsidR="00A8474F" w:rsidRPr="000C493A" w:rsidRDefault="00A8474F" w:rsidP="004C5F06">
      <w:pPr>
        <w:pStyle w:val="Pointss"/>
      </w:pPr>
      <w:r w:rsidRPr="000C493A">
        <w:t>scanf("%s", ...) stops reading at the first whitespace (space, tab, newline)</w:t>
      </w:r>
    </w:p>
    <w:p w14:paraId="542F457F" w14:textId="77777777" w:rsidR="00A8474F" w:rsidRPr="000C493A" w:rsidRDefault="00A8474F" w:rsidP="004C5F06">
      <w:pPr>
        <w:pStyle w:val="Pointss"/>
      </w:pPr>
      <w:r w:rsidRPr="000C493A">
        <w:t>If the user enters "John Smith", only "John" will be stored in name</w:t>
      </w:r>
    </w:p>
    <w:p w14:paraId="3489F779" w14:textId="77777777" w:rsidR="00A8474F" w:rsidRPr="000C493A" w:rsidRDefault="00A8474F" w:rsidP="004C5F06">
      <w:pPr>
        <w:pStyle w:val="Pointss"/>
      </w:pPr>
      <w:r w:rsidRPr="000C493A">
        <w:t>It provides no automatic protection against buffer overflow</w:t>
      </w:r>
    </w:p>
    <w:p w14:paraId="2BE7AABC" w14:textId="77777777" w:rsidR="00A8474F" w:rsidRPr="000C493A" w:rsidRDefault="00A8474F" w:rsidP="004C5F06">
      <w:pPr>
        <w:pStyle w:val="Pointss"/>
      </w:pPr>
      <w:r w:rsidRPr="000C493A">
        <w:t>If the user enters more than 19 characters, it will write beyond the array bounds, causing undefined behavior</w:t>
      </w:r>
    </w:p>
    <w:p w14:paraId="718DB69A" w14:textId="77777777" w:rsidR="00A8474F" w:rsidRPr="000C493A" w:rsidRDefault="00A8474F" w:rsidP="004C5F06">
      <w:pPr>
        <w:pStyle w:val="Subheadddddf"/>
      </w:pPr>
      <w:r w:rsidRPr="000C493A">
        <w:t>Safer scanf() usage with width specifier:</w:t>
      </w:r>
    </w:p>
    <w:p w14:paraId="5FA8BCF0"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name[</w:t>
      </w:r>
      <w:r w:rsidRPr="000C493A">
        <w:rPr>
          <w:color w:val="B76B01"/>
          <w:lang w:eastAsia="en-IN"/>
        </w:rPr>
        <w:t>20</w:t>
      </w:r>
      <w:r w:rsidRPr="000C493A">
        <w:rPr>
          <w:lang w:eastAsia="en-IN"/>
        </w:rPr>
        <w:t>];</w:t>
      </w:r>
    </w:p>
    <w:p w14:paraId="67652CD6" w14:textId="77777777" w:rsidR="00A8474F" w:rsidRPr="000C493A" w:rsidRDefault="00A8474F" w:rsidP="00090262">
      <w:pPr>
        <w:pStyle w:val="Code"/>
        <w:rPr>
          <w:lang w:eastAsia="en-IN"/>
        </w:rPr>
      </w:pPr>
      <w:r w:rsidRPr="000C493A">
        <w:rPr>
          <w:color w:val="4078F2"/>
          <w:lang w:eastAsia="en-IN"/>
        </w:rPr>
        <w:t>scanf</w:t>
      </w:r>
      <w:r w:rsidRPr="000C493A">
        <w:rPr>
          <w:lang w:eastAsia="en-IN"/>
        </w:rPr>
        <w:t>(</w:t>
      </w:r>
      <w:r w:rsidRPr="000C493A">
        <w:rPr>
          <w:color w:val="50A14F"/>
          <w:lang w:eastAsia="en-IN"/>
        </w:rPr>
        <w:t>"%19s"</w:t>
      </w:r>
      <w:r w:rsidRPr="000C493A">
        <w:rPr>
          <w:lang w:eastAsia="en-IN"/>
        </w:rPr>
        <w:t xml:space="preserve">, name); </w:t>
      </w:r>
      <w:r w:rsidRPr="000C493A">
        <w:rPr>
          <w:i/>
          <w:iCs/>
          <w:color w:val="A0A1A7"/>
          <w:lang w:eastAsia="en-IN"/>
        </w:rPr>
        <w:t>// Limits input to 19 characters, leaving room for '\0'</w:t>
      </w:r>
    </w:p>
    <w:p w14:paraId="2F75EBEE" w14:textId="77777777" w:rsidR="00A8474F" w:rsidRPr="000C493A" w:rsidRDefault="00A8474F" w:rsidP="004C5F06">
      <w:pPr>
        <w:pStyle w:val="Subheadddddf"/>
      </w:pPr>
      <w:r w:rsidRPr="000C493A">
        <w:t>Using gets() - Deprecated and Dangerous</w:t>
      </w:r>
    </w:p>
    <w:p w14:paraId="527F5F85" w14:textId="18359C2C" w:rsidR="00A8474F" w:rsidRPr="000C493A" w:rsidRDefault="00A8474F" w:rsidP="004C5F06">
      <w:pPr>
        <w:pStyle w:val="texxtt"/>
        <w:rPr>
          <w:lang w:eastAsia="en-IN"/>
        </w:rPr>
      </w:pPr>
      <w:r w:rsidRPr="000C493A">
        <w:rPr>
          <w:lang w:eastAsia="en-IN"/>
        </w:rPr>
        <w:t>The gets() function reads an entire line until a newline:</w:t>
      </w:r>
    </w:p>
    <w:p w14:paraId="7B805544"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str[</w:t>
      </w:r>
      <w:r w:rsidRPr="000C493A">
        <w:rPr>
          <w:color w:val="B76B01"/>
          <w:lang w:eastAsia="en-IN"/>
        </w:rPr>
        <w:t>100</w:t>
      </w:r>
      <w:r w:rsidRPr="000C493A">
        <w:rPr>
          <w:lang w:eastAsia="en-IN"/>
        </w:rPr>
        <w:t>];</w:t>
      </w:r>
    </w:p>
    <w:p w14:paraId="05541DBF" w14:textId="77777777" w:rsidR="00A8474F" w:rsidRPr="000C493A" w:rsidRDefault="00A8474F" w:rsidP="00090262">
      <w:pPr>
        <w:pStyle w:val="Code"/>
        <w:rPr>
          <w:lang w:eastAsia="en-IN"/>
        </w:rPr>
      </w:pPr>
      <w:r w:rsidRPr="000C493A">
        <w:rPr>
          <w:color w:val="4078F2"/>
          <w:lang w:eastAsia="en-IN"/>
        </w:rPr>
        <w:t>gets</w:t>
      </w:r>
      <w:r w:rsidRPr="000C493A">
        <w:rPr>
          <w:lang w:eastAsia="en-IN"/>
        </w:rPr>
        <w:t xml:space="preserve">(str); </w:t>
      </w:r>
      <w:r w:rsidRPr="000C493A">
        <w:rPr>
          <w:i/>
          <w:iCs/>
          <w:color w:val="A0A1A7"/>
          <w:lang w:eastAsia="en-IN"/>
        </w:rPr>
        <w:t>// NEVER USE THIS IN REAL PROGRAMS</w:t>
      </w:r>
    </w:p>
    <w:p w14:paraId="0705EE99" w14:textId="77777777" w:rsidR="00A8474F" w:rsidRPr="000C493A" w:rsidRDefault="00A8474F" w:rsidP="004C5F06">
      <w:pPr>
        <w:pStyle w:val="Subheadddddf"/>
      </w:pPr>
      <w:r w:rsidRPr="000C493A">
        <w:t>Why gets() is dangerous:</w:t>
      </w:r>
    </w:p>
    <w:p w14:paraId="099F1EA1" w14:textId="77777777" w:rsidR="00A8474F" w:rsidRPr="000C493A" w:rsidRDefault="00A8474F" w:rsidP="004C5F06">
      <w:pPr>
        <w:pStyle w:val="Pointss"/>
      </w:pPr>
      <w:r w:rsidRPr="000C493A">
        <w:t>It has no way to limit input length</w:t>
      </w:r>
    </w:p>
    <w:p w14:paraId="3866BF0F" w14:textId="77777777" w:rsidR="00A8474F" w:rsidRPr="000C493A" w:rsidRDefault="00A8474F" w:rsidP="004C5F06">
      <w:pPr>
        <w:pStyle w:val="Pointss"/>
      </w:pPr>
      <w:r w:rsidRPr="000C493A">
        <w:t>If the user enters more data than the buffer can hold, it causes buffer overflow</w:t>
      </w:r>
    </w:p>
    <w:p w14:paraId="58BC819B" w14:textId="77777777" w:rsidR="00A8474F" w:rsidRPr="000C493A" w:rsidRDefault="00A8474F" w:rsidP="004C5F06">
      <w:pPr>
        <w:pStyle w:val="Pointss"/>
      </w:pPr>
      <w:r w:rsidRPr="000C493A">
        <w:t>Buffer overflows are a major security vulnerability</w:t>
      </w:r>
    </w:p>
    <w:p w14:paraId="52C50B5F" w14:textId="77777777" w:rsidR="00A8474F" w:rsidRPr="000C493A" w:rsidRDefault="00A8474F" w:rsidP="004C5F06">
      <w:pPr>
        <w:pStyle w:val="Pointss"/>
      </w:pPr>
      <w:r w:rsidRPr="000C493A">
        <w:t>The function was removed from the C11 standard because of these issues</w:t>
      </w:r>
    </w:p>
    <w:p w14:paraId="6C522336" w14:textId="77777777" w:rsidR="00A8474F" w:rsidRPr="000C493A" w:rsidRDefault="00A8474F" w:rsidP="004C5F06">
      <w:pPr>
        <w:pStyle w:val="Subheadddddf"/>
      </w:pPr>
      <w:r w:rsidRPr="000C493A">
        <w:t>Do not use gets() under any circumstances in production code.</w:t>
      </w:r>
    </w:p>
    <w:p w14:paraId="261DB772" w14:textId="77777777" w:rsidR="00A8474F" w:rsidRPr="000C493A" w:rsidRDefault="00A8474F" w:rsidP="004C5F06">
      <w:pPr>
        <w:pStyle w:val="Subheadddddf"/>
      </w:pPr>
      <w:r w:rsidRPr="000C493A">
        <w:t>Using fgets() - The Safe Alternative</w:t>
      </w:r>
    </w:p>
    <w:p w14:paraId="47CCCBBE" w14:textId="11CE550D" w:rsidR="00A8474F" w:rsidRPr="000C493A" w:rsidRDefault="00A8474F" w:rsidP="004C5F06">
      <w:pPr>
        <w:pStyle w:val="texxtt"/>
        <w:rPr>
          <w:lang w:eastAsia="en-IN"/>
        </w:rPr>
      </w:pPr>
      <w:r w:rsidRPr="000C493A">
        <w:rPr>
          <w:lang w:eastAsia="en-IN"/>
        </w:rPr>
        <w:t>The fgets() function is the recommended way to read string input safely:</w:t>
      </w:r>
    </w:p>
    <w:p w14:paraId="16B10055"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str[</w:t>
      </w:r>
      <w:r w:rsidRPr="000C493A">
        <w:rPr>
          <w:color w:val="B76B01"/>
          <w:lang w:eastAsia="en-IN"/>
        </w:rPr>
        <w:t>100</w:t>
      </w:r>
      <w:r w:rsidRPr="000C493A">
        <w:rPr>
          <w:lang w:eastAsia="en-IN"/>
        </w:rPr>
        <w:t>];</w:t>
      </w:r>
    </w:p>
    <w:p w14:paraId="1F667B39" w14:textId="77777777" w:rsidR="00A8474F" w:rsidRPr="000C493A" w:rsidRDefault="00A8474F" w:rsidP="00090262">
      <w:pPr>
        <w:pStyle w:val="Code"/>
        <w:rPr>
          <w:lang w:eastAsia="en-IN"/>
        </w:rPr>
      </w:pPr>
      <w:r w:rsidRPr="000C493A">
        <w:rPr>
          <w:color w:val="4078F2"/>
          <w:lang w:eastAsia="en-IN"/>
        </w:rPr>
        <w:t>printf</w:t>
      </w:r>
      <w:r w:rsidRPr="000C493A">
        <w:rPr>
          <w:lang w:eastAsia="en-IN"/>
        </w:rPr>
        <w:t>(</w:t>
      </w:r>
      <w:r w:rsidRPr="000C493A">
        <w:rPr>
          <w:color w:val="50A14F"/>
          <w:lang w:eastAsia="en-IN"/>
        </w:rPr>
        <w:t>"Enter a sentence: "</w:t>
      </w:r>
      <w:r w:rsidRPr="000C493A">
        <w:rPr>
          <w:lang w:eastAsia="en-IN"/>
        </w:rPr>
        <w:t>);</w:t>
      </w:r>
    </w:p>
    <w:p w14:paraId="3991F1FB" w14:textId="77777777" w:rsidR="00A8474F" w:rsidRPr="000C493A" w:rsidRDefault="00A8474F" w:rsidP="00090262">
      <w:pPr>
        <w:pStyle w:val="Code"/>
        <w:rPr>
          <w:lang w:eastAsia="en-IN"/>
        </w:rPr>
      </w:pPr>
      <w:r w:rsidRPr="000C493A">
        <w:rPr>
          <w:color w:val="4078F2"/>
          <w:lang w:eastAsia="en-IN"/>
        </w:rPr>
        <w:t>fgets</w:t>
      </w:r>
      <w:r w:rsidRPr="000C493A">
        <w:rPr>
          <w:lang w:eastAsia="en-IN"/>
        </w:rPr>
        <w:t xml:space="preserve">(str, </w:t>
      </w:r>
      <w:r w:rsidRPr="000C493A">
        <w:rPr>
          <w:color w:val="A626A4"/>
          <w:lang w:eastAsia="en-IN"/>
        </w:rPr>
        <w:t>sizeof</w:t>
      </w:r>
      <w:r w:rsidRPr="000C493A">
        <w:rPr>
          <w:lang w:eastAsia="en-IN"/>
        </w:rPr>
        <w:t xml:space="preserve">(str), </w:t>
      </w:r>
      <w:r w:rsidRPr="000C493A">
        <w:rPr>
          <w:color w:val="B76B01"/>
          <w:lang w:eastAsia="en-IN"/>
        </w:rPr>
        <w:t>stdin</w:t>
      </w:r>
      <w:r w:rsidRPr="000C493A">
        <w:rPr>
          <w:lang w:eastAsia="en-IN"/>
        </w:rPr>
        <w:t>);</w:t>
      </w:r>
    </w:p>
    <w:p w14:paraId="2EFCED78" w14:textId="77777777" w:rsidR="00A8474F" w:rsidRPr="000C493A" w:rsidRDefault="00A8474F" w:rsidP="004C5F06">
      <w:pPr>
        <w:pStyle w:val="Subheadddddf"/>
      </w:pPr>
      <w:r w:rsidRPr="000C493A">
        <w:t>Advantages of fgets():</w:t>
      </w:r>
    </w:p>
    <w:p w14:paraId="382EF2C8" w14:textId="77777777" w:rsidR="00A8474F" w:rsidRPr="000C493A" w:rsidRDefault="00A8474F" w:rsidP="004C5F06">
      <w:pPr>
        <w:pStyle w:val="Pointss"/>
      </w:pPr>
      <w:r w:rsidRPr="000C493A">
        <w:t>Takes a maximum size parameter, preventing buffer overflow</w:t>
      </w:r>
    </w:p>
    <w:p w14:paraId="7C24A27E" w14:textId="77777777" w:rsidR="00A8474F" w:rsidRPr="000C493A" w:rsidRDefault="00A8474F" w:rsidP="004C5F06">
      <w:pPr>
        <w:pStyle w:val="Pointss"/>
      </w:pPr>
      <w:r w:rsidRPr="000C493A">
        <w:t>Reads entire lines including spaces</w:t>
      </w:r>
    </w:p>
    <w:p w14:paraId="247AB2B0" w14:textId="77777777" w:rsidR="00A8474F" w:rsidRPr="000C493A" w:rsidRDefault="00A8474F" w:rsidP="004C5F06">
      <w:pPr>
        <w:pStyle w:val="Pointss"/>
      </w:pPr>
      <w:r w:rsidRPr="000C493A">
        <w:t>Safe from buffer overflow attacks</w:t>
      </w:r>
    </w:p>
    <w:p w14:paraId="1225C79B" w14:textId="77777777" w:rsidR="00A8474F" w:rsidRPr="000C493A" w:rsidRDefault="00A8474F" w:rsidP="004C5F06">
      <w:pPr>
        <w:pStyle w:val="Pointss"/>
      </w:pPr>
      <w:r w:rsidRPr="000C493A">
        <w:t>Includes the newline character in the result (if there's room)</w:t>
      </w:r>
    </w:p>
    <w:p w14:paraId="6BCBC83A" w14:textId="7FD1026F" w:rsidR="00A8474F" w:rsidRPr="000C493A" w:rsidRDefault="00A8474F" w:rsidP="004C5F06">
      <w:pPr>
        <w:pStyle w:val="texxtt"/>
        <w:rPr>
          <w:lang w:eastAsia="en-IN"/>
        </w:rPr>
      </w:pPr>
      <w:r w:rsidRPr="000C493A">
        <w:rPr>
          <w:b/>
          <w:bCs/>
          <w:lang w:eastAsia="en-IN"/>
        </w:rPr>
        <w:t>Important note:</w:t>
      </w:r>
      <w:r w:rsidRPr="000C493A">
        <w:rPr>
          <w:lang w:eastAsia="en-IN"/>
        </w:rPr>
        <w:t xml:space="preserve"> fgets() includes the newline character (\n) in the string if it's read before reaching the size limit. You may need to remove it:</w:t>
      </w:r>
    </w:p>
    <w:p w14:paraId="03CD5A40"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str[</w:t>
      </w:r>
      <w:r w:rsidRPr="000C493A">
        <w:rPr>
          <w:color w:val="B76B01"/>
          <w:lang w:eastAsia="en-IN"/>
        </w:rPr>
        <w:t>100</w:t>
      </w:r>
      <w:r w:rsidRPr="000C493A">
        <w:rPr>
          <w:lang w:eastAsia="en-IN"/>
        </w:rPr>
        <w:t>];</w:t>
      </w:r>
    </w:p>
    <w:p w14:paraId="780C026B" w14:textId="77777777" w:rsidR="00A8474F" w:rsidRPr="000C493A" w:rsidRDefault="00A8474F" w:rsidP="00090262">
      <w:pPr>
        <w:pStyle w:val="Code"/>
        <w:rPr>
          <w:lang w:eastAsia="en-IN"/>
        </w:rPr>
      </w:pPr>
      <w:r w:rsidRPr="000C493A">
        <w:rPr>
          <w:color w:val="4078F2"/>
          <w:lang w:eastAsia="en-IN"/>
        </w:rPr>
        <w:t>fgets</w:t>
      </w:r>
      <w:r w:rsidRPr="000C493A">
        <w:rPr>
          <w:lang w:eastAsia="en-IN"/>
        </w:rPr>
        <w:t xml:space="preserve">(str, </w:t>
      </w:r>
      <w:r w:rsidRPr="000C493A">
        <w:rPr>
          <w:color w:val="A626A4"/>
          <w:lang w:eastAsia="en-IN"/>
        </w:rPr>
        <w:t>sizeof</w:t>
      </w:r>
      <w:r w:rsidRPr="000C493A">
        <w:rPr>
          <w:lang w:eastAsia="en-IN"/>
        </w:rPr>
        <w:t xml:space="preserve">(str), </w:t>
      </w:r>
      <w:r w:rsidRPr="000C493A">
        <w:rPr>
          <w:color w:val="B76B01"/>
          <w:lang w:eastAsia="en-IN"/>
        </w:rPr>
        <w:t>stdin</w:t>
      </w:r>
      <w:r w:rsidRPr="000C493A">
        <w:rPr>
          <w:lang w:eastAsia="en-IN"/>
        </w:rPr>
        <w:t>);</w:t>
      </w:r>
    </w:p>
    <w:p w14:paraId="7FC5B369" w14:textId="77777777" w:rsidR="00A8474F" w:rsidRPr="000C493A" w:rsidRDefault="00A8474F" w:rsidP="00090262">
      <w:pPr>
        <w:pStyle w:val="Code"/>
        <w:rPr>
          <w:lang w:eastAsia="en-IN"/>
        </w:rPr>
      </w:pPr>
    </w:p>
    <w:p w14:paraId="5E80BCC0" w14:textId="77777777" w:rsidR="00A8474F" w:rsidRPr="000C493A" w:rsidRDefault="00A8474F" w:rsidP="00090262">
      <w:pPr>
        <w:pStyle w:val="Code"/>
        <w:rPr>
          <w:lang w:eastAsia="en-IN"/>
        </w:rPr>
      </w:pPr>
      <w:r w:rsidRPr="000C493A">
        <w:rPr>
          <w:i/>
          <w:iCs/>
          <w:color w:val="A0A1A7"/>
          <w:lang w:eastAsia="en-IN"/>
        </w:rPr>
        <w:t>// Remove newline if present</w:t>
      </w:r>
    </w:p>
    <w:p w14:paraId="0BD60A77" w14:textId="77777777" w:rsidR="00A8474F" w:rsidRPr="000C493A" w:rsidRDefault="00A8474F" w:rsidP="00090262">
      <w:pPr>
        <w:pStyle w:val="Code"/>
        <w:rPr>
          <w:lang w:eastAsia="en-IN"/>
        </w:rPr>
      </w:pPr>
      <w:r w:rsidRPr="000C493A">
        <w:rPr>
          <w:color w:val="A626A4"/>
          <w:lang w:eastAsia="en-IN"/>
        </w:rPr>
        <w:t>int</w:t>
      </w:r>
      <w:r w:rsidRPr="000C493A">
        <w:rPr>
          <w:lang w:eastAsia="en-IN"/>
        </w:rPr>
        <w:t xml:space="preserve"> len </w:t>
      </w:r>
      <w:r w:rsidRPr="000C493A">
        <w:rPr>
          <w:color w:val="4078F2"/>
          <w:lang w:eastAsia="en-IN"/>
        </w:rPr>
        <w:t>=</w:t>
      </w:r>
      <w:r w:rsidRPr="000C493A">
        <w:rPr>
          <w:lang w:eastAsia="en-IN"/>
        </w:rPr>
        <w:t xml:space="preserve"> </w:t>
      </w:r>
      <w:r w:rsidRPr="000C493A">
        <w:rPr>
          <w:color w:val="4078F2"/>
          <w:lang w:eastAsia="en-IN"/>
        </w:rPr>
        <w:t>strlen</w:t>
      </w:r>
      <w:r w:rsidRPr="000C493A">
        <w:rPr>
          <w:lang w:eastAsia="en-IN"/>
        </w:rPr>
        <w:t>(str);</w:t>
      </w:r>
    </w:p>
    <w:p w14:paraId="2D5C1C3F" w14:textId="77777777" w:rsidR="00A8474F" w:rsidRPr="000C493A" w:rsidRDefault="00A8474F" w:rsidP="00090262">
      <w:pPr>
        <w:pStyle w:val="Code"/>
        <w:rPr>
          <w:lang w:eastAsia="en-IN"/>
        </w:rPr>
      </w:pPr>
      <w:r w:rsidRPr="000C493A">
        <w:rPr>
          <w:color w:val="A626A4"/>
          <w:lang w:eastAsia="en-IN"/>
        </w:rPr>
        <w:t>if</w:t>
      </w:r>
      <w:r w:rsidRPr="000C493A">
        <w:rPr>
          <w:lang w:eastAsia="en-IN"/>
        </w:rPr>
        <w:t xml:space="preserve"> (len </w:t>
      </w:r>
      <w:r w:rsidRPr="000C493A">
        <w:rPr>
          <w:color w:val="4078F2"/>
          <w:lang w:eastAsia="en-IN"/>
        </w:rPr>
        <w:t>&gt;</w:t>
      </w:r>
      <w:r w:rsidRPr="000C493A">
        <w:rPr>
          <w:lang w:eastAsia="en-IN"/>
        </w:rPr>
        <w:t xml:space="preserve"> </w:t>
      </w:r>
      <w:r w:rsidRPr="000C493A">
        <w:rPr>
          <w:color w:val="B76B01"/>
          <w:lang w:eastAsia="en-IN"/>
        </w:rPr>
        <w:t>0</w:t>
      </w:r>
      <w:r w:rsidRPr="000C493A">
        <w:rPr>
          <w:lang w:eastAsia="en-IN"/>
        </w:rPr>
        <w:t xml:space="preserve"> </w:t>
      </w:r>
      <w:r w:rsidRPr="000C493A">
        <w:rPr>
          <w:color w:val="4078F2"/>
          <w:lang w:eastAsia="en-IN"/>
        </w:rPr>
        <w:t>&amp;&amp;</w:t>
      </w:r>
      <w:r w:rsidRPr="000C493A">
        <w:rPr>
          <w:lang w:eastAsia="en-IN"/>
        </w:rPr>
        <w:t xml:space="preserve"> str[len</w:t>
      </w:r>
      <w:r w:rsidRPr="000C493A">
        <w:rPr>
          <w:color w:val="4078F2"/>
          <w:lang w:eastAsia="en-IN"/>
        </w:rPr>
        <w:t>-</w:t>
      </w:r>
      <w:r w:rsidRPr="000C493A">
        <w:rPr>
          <w:color w:val="B76B01"/>
          <w:lang w:eastAsia="en-IN"/>
        </w:rPr>
        <w:t>1</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'\n'</w:t>
      </w:r>
      <w:r w:rsidRPr="000C493A">
        <w:rPr>
          <w:lang w:eastAsia="en-IN"/>
        </w:rPr>
        <w:t>) {</w:t>
      </w:r>
    </w:p>
    <w:p w14:paraId="41B46C63" w14:textId="77777777" w:rsidR="00A8474F" w:rsidRPr="000C493A" w:rsidRDefault="00A8474F" w:rsidP="00090262">
      <w:pPr>
        <w:pStyle w:val="Code"/>
        <w:rPr>
          <w:lang w:eastAsia="en-IN"/>
        </w:rPr>
      </w:pPr>
      <w:r w:rsidRPr="000C493A">
        <w:rPr>
          <w:lang w:eastAsia="en-IN"/>
        </w:rPr>
        <w:t xml:space="preserve">    str[len</w:t>
      </w:r>
      <w:r w:rsidRPr="000C493A">
        <w:rPr>
          <w:color w:val="4078F2"/>
          <w:lang w:eastAsia="en-IN"/>
        </w:rPr>
        <w:t>-</w:t>
      </w:r>
      <w:r w:rsidRPr="000C493A">
        <w:rPr>
          <w:color w:val="B76B01"/>
          <w:lang w:eastAsia="en-IN"/>
        </w:rPr>
        <w:t>1</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'\0'</w:t>
      </w:r>
      <w:r w:rsidRPr="000C493A">
        <w:rPr>
          <w:lang w:eastAsia="en-IN"/>
        </w:rPr>
        <w:t>;</w:t>
      </w:r>
    </w:p>
    <w:p w14:paraId="41AEE117" w14:textId="77777777" w:rsidR="00A8474F" w:rsidRPr="000C493A" w:rsidRDefault="00A8474F" w:rsidP="00090262">
      <w:pPr>
        <w:pStyle w:val="Code"/>
        <w:rPr>
          <w:lang w:eastAsia="en-IN"/>
        </w:rPr>
      </w:pPr>
      <w:r w:rsidRPr="000C493A">
        <w:rPr>
          <w:lang w:eastAsia="en-IN"/>
        </w:rPr>
        <w:t>}</w:t>
      </w:r>
    </w:p>
    <w:p w14:paraId="6CFE0200" w14:textId="77777777" w:rsidR="00A8474F" w:rsidRPr="000C493A" w:rsidRDefault="00A8474F" w:rsidP="004C5F06">
      <w:pPr>
        <w:pStyle w:val="Subheadddd"/>
      </w:pPr>
      <w:bookmarkStart w:id="77" w:name="_Toc212290978"/>
      <w:r w:rsidRPr="000C493A">
        <w:t>9.5 Complete Example: Interactive String Program</w:t>
      </w:r>
      <w:bookmarkEnd w:id="77"/>
    </w:p>
    <w:p w14:paraId="71F9F9C6" w14:textId="4A7B2345" w:rsidR="00A8474F" w:rsidRPr="000C493A" w:rsidRDefault="00A8474F" w:rsidP="00090262">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kern w:val="0"/>
          <w:lang w:eastAsia="en-IN"/>
          <w14:ligatures w14:val="none"/>
        </w:rPr>
        <w:t>Let's put together what we've learned with a complete, practical example:</w:t>
      </w:r>
    </w:p>
    <w:p w14:paraId="1DF025DB"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0E8FF07" w14:textId="77777777" w:rsidR="00A8474F" w:rsidRPr="000C493A" w:rsidRDefault="00A8474F" w:rsidP="00090262">
      <w:pPr>
        <w:pStyle w:val="Code"/>
        <w:rPr>
          <w:color w:val="383A42"/>
          <w:lang w:eastAsia="en-IN"/>
        </w:rPr>
      </w:pPr>
    </w:p>
    <w:p w14:paraId="258C796D"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91B01D3"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3C21AA1C" w14:textId="77777777" w:rsidR="00A8474F" w:rsidRPr="000C493A" w:rsidRDefault="00A8474F" w:rsidP="00090262">
      <w:pPr>
        <w:pStyle w:val="Code"/>
        <w:rPr>
          <w:color w:val="383A42"/>
          <w:lang w:eastAsia="en-IN"/>
        </w:rPr>
      </w:pPr>
      <w:r w:rsidRPr="000C493A">
        <w:rPr>
          <w:color w:val="383A42"/>
          <w:lang w:eastAsia="en-IN"/>
        </w:rPr>
        <w:t xml:space="preserve">    </w:t>
      </w:r>
    </w:p>
    <w:p w14:paraId="7287BF52"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name: "</w:t>
      </w:r>
      <w:r w:rsidRPr="000C493A">
        <w:rPr>
          <w:color w:val="383A42"/>
          <w:lang w:eastAsia="en-IN"/>
        </w:rPr>
        <w:t>);</w:t>
      </w:r>
    </w:p>
    <w:p w14:paraId="5CC3B41C"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"%s"</w:t>
      </w:r>
      <w:r w:rsidRPr="000C493A">
        <w:rPr>
          <w:color w:val="383A42"/>
          <w:lang w:eastAsia="en-IN"/>
        </w:rPr>
        <w:t xml:space="preserve">, name);  </w:t>
      </w:r>
      <w:r w:rsidRPr="000C493A">
        <w:rPr>
          <w:i/>
          <w:iCs/>
          <w:color w:val="A0A1A7"/>
          <w:lang w:eastAsia="en-IN"/>
        </w:rPr>
        <w:t>// Reads single word (first name only)</w:t>
      </w:r>
    </w:p>
    <w:p w14:paraId="5AE171CF" w14:textId="77777777" w:rsidR="00A8474F" w:rsidRPr="000C493A" w:rsidRDefault="00A8474F" w:rsidP="00090262">
      <w:pPr>
        <w:pStyle w:val="Code"/>
        <w:rPr>
          <w:color w:val="383A42"/>
          <w:lang w:eastAsia="en-IN"/>
        </w:rPr>
      </w:pPr>
      <w:r w:rsidRPr="000C493A">
        <w:rPr>
          <w:color w:val="383A42"/>
          <w:lang w:eastAsia="en-IN"/>
        </w:rPr>
        <w:t xml:space="preserve">    </w:t>
      </w:r>
    </w:p>
    <w:p w14:paraId="15D7F1A9"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"Hello, %s!\n"</w:t>
      </w:r>
      <w:r w:rsidRPr="000C493A">
        <w:rPr>
          <w:color w:val="383A42"/>
          <w:lang w:eastAsia="en-IN"/>
        </w:rPr>
        <w:t>, name);</w:t>
      </w:r>
    </w:p>
    <w:p w14:paraId="185EA39C"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"Welcome to C programming.\n"</w:t>
      </w:r>
      <w:r w:rsidRPr="000C493A">
        <w:rPr>
          <w:color w:val="383A42"/>
          <w:lang w:eastAsia="en-IN"/>
        </w:rPr>
        <w:t>);</w:t>
      </w:r>
    </w:p>
    <w:p w14:paraId="01B74887" w14:textId="77777777" w:rsidR="00A8474F" w:rsidRPr="000C493A" w:rsidRDefault="00A8474F" w:rsidP="00090262">
      <w:pPr>
        <w:pStyle w:val="Code"/>
        <w:rPr>
          <w:color w:val="383A42"/>
          <w:lang w:eastAsia="en-IN"/>
        </w:rPr>
      </w:pPr>
      <w:r w:rsidRPr="000C493A">
        <w:rPr>
          <w:color w:val="383A42"/>
          <w:lang w:eastAsia="en-IN"/>
        </w:rPr>
        <w:t xml:space="preserve">    </w:t>
      </w:r>
    </w:p>
    <w:p w14:paraId="6F66270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CF3218A" w14:textId="77777777" w:rsidR="00A8474F" w:rsidRPr="000C493A" w:rsidRDefault="00A8474F" w:rsidP="00090262">
      <w:pPr>
        <w:pStyle w:val="Code"/>
        <w:rPr>
          <w:color w:val="383A42"/>
          <w:lang w:eastAsia="en-IN"/>
        </w:rPr>
      </w:pPr>
      <w:r w:rsidRPr="000C493A">
        <w:rPr>
          <w:color w:val="383A42"/>
          <w:lang w:eastAsia="en-IN"/>
        </w:rPr>
        <w:t>}</w:t>
      </w:r>
    </w:p>
    <w:p w14:paraId="565A8353" w14:textId="77777777" w:rsidR="00A8474F" w:rsidRPr="000C493A" w:rsidRDefault="00A8474F" w:rsidP="004C5F06">
      <w:pPr>
        <w:pStyle w:val="Subheadddddf"/>
      </w:pPr>
      <w:r w:rsidRPr="000C493A">
        <w:t>Sample Run:</w:t>
      </w:r>
    </w:p>
    <w:p w14:paraId="696CD8F9" w14:textId="77777777" w:rsidR="00A8474F" w:rsidRPr="000C493A" w:rsidRDefault="00A8474F" w:rsidP="00090262">
      <w:pPr>
        <w:pStyle w:val="Code"/>
        <w:rPr>
          <w:lang w:eastAsia="en-IN"/>
        </w:rPr>
      </w:pPr>
      <w:r w:rsidRPr="000C493A">
        <w:rPr>
          <w:lang w:eastAsia="en-IN"/>
        </w:rPr>
        <w:t>Enter your name: Anurag</w:t>
      </w:r>
    </w:p>
    <w:p w14:paraId="0FCCAFC9" w14:textId="77777777" w:rsidR="00A8474F" w:rsidRPr="000C493A" w:rsidRDefault="00A8474F" w:rsidP="00090262">
      <w:pPr>
        <w:pStyle w:val="Code"/>
        <w:rPr>
          <w:lang w:eastAsia="en-IN"/>
        </w:rPr>
      </w:pPr>
      <w:r w:rsidRPr="000C493A">
        <w:rPr>
          <w:lang w:eastAsia="en-IN"/>
        </w:rPr>
        <w:t>Hello, Anurag!</w:t>
      </w:r>
    </w:p>
    <w:p w14:paraId="3A807801" w14:textId="77777777" w:rsidR="00A8474F" w:rsidRPr="000C493A" w:rsidRDefault="00A8474F" w:rsidP="00090262">
      <w:pPr>
        <w:pStyle w:val="Code"/>
        <w:rPr>
          <w:lang w:eastAsia="en-IN"/>
        </w:rPr>
      </w:pPr>
      <w:r w:rsidRPr="000C493A">
        <w:rPr>
          <w:lang w:eastAsia="en-IN"/>
        </w:rPr>
        <w:t>Welcome to C programming.</w:t>
      </w:r>
    </w:p>
    <w:p w14:paraId="6D888ADD" w14:textId="77777777" w:rsidR="00A8474F" w:rsidRPr="000C493A" w:rsidRDefault="00A8474F" w:rsidP="004C5F06">
      <w:pPr>
        <w:pStyle w:val="texxtt"/>
        <w:rPr>
          <w:lang w:eastAsia="en-IN"/>
        </w:rPr>
      </w:pPr>
      <w:r w:rsidRPr="000C493A">
        <w:rPr>
          <w:lang w:eastAsia="en-IN"/>
        </w:rPr>
        <w:t>This simple program demonstrates:</w:t>
      </w:r>
    </w:p>
    <w:p w14:paraId="2A442B96" w14:textId="77777777" w:rsidR="00A8474F" w:rsidRPr="000C493A" w:rsidRDefault="00A8474F" w:rsidP="004C5F06">
      <w:pPr>
        <w:pStyle w:val="Pointss"/>
      </w:pPr>
      <w:r w:rsidRPr="000C493A">
        <w:t>String declaration with appropriate buffer size</w:t>
      </w:r>
    </w:p>
    <w:p w14:paraId="1448D12B" w14:textId="77777777" w:rsidR="00A8474F" w:rsidRPr="000C493A" w:rsidRDefault="00A8474F" w:rsidP="004C5F06">
      <w:pPr>
        <w:pStyle w:val="Pointss"/>
      </w:pPr>
      <w:r w:rsidRPr="000C493A">
        <w:t>User input with scanf()</w:t>
      </w:r>
    </w:p>
    <w:p w14:paraId="488D1086" w14:textId="77777777" w:rsidR="00A8474F" w:rsidRPr="000C493A" w:rsidRDefault="00A8474F" w:rsidP="004C5F06">
      <w:pPr>
        <w:pStyle w:val="Pointss"/>
      </w:pPr>
      <w:r w:rsidRPr="000C493A">
        <w:t>String output with printf()</w:t>
      </w:r>
    </w:p>
    <w:p w14:paraId="66BFBD78" w14:textId="77777777" w:rsidR="00A8474F" w:rsidRPr="000C493A" w:rsidRDefault="00A8474F" w:rsidP="004C5F06">
      <w:pPr>
        <w:pStyle w:val="Pointss"/>
      </w:pPr>
      <w:r w:rsidRPr="000C493A">
        <w:t>Basic string formatting in output messages</w:t>
      </w:r>
    </w:p>
    <w:p w14:paraId="64D487CC" w14:textId="77777777" w:rsidR="00A8474F" w:rsidRPr="000C493A" w:rsidRDefault="00A8474F" w:rsidP="004C5F06">
      <w:pPr>
        <w:pStyle w:val="Subheadddddf"/>
      </w:pPr>
      <w:r w:rsidRPr="000C493A">
        <w:t>Enhanced Version with Full Name Support</w:t>
      </w:r>
    </w:p>
    <w:p w14:paraId="3A36795C" w14:textId="35924D51" w:rsidR="00A8474F" w:rsidRPr="000C493A" w:rsidRDefault="00A8474F" w:rsidP="004C5F06">
      <w:pPr>
        <w:pStyle w:val="texxtt"/>
        <w:rPr>
          <w:lang w:eastAsia="en-IN"/>
        </w:rPr>
      </w:pPr>
      <w:r w:rsidRPr="000C493A">
        <w:rPr>
          <w:lang w:eastAsia="en-IN"/>
        </w:rPr>
        <w:t>Here's an improved version that handles full names with spaces:</w:t>
      </w:r>
    </w:p>
    <w:p w14:paraId="56DA951D"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A975972"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3B4F3112" w14:textId="77777777" w:rsidR="00A8474F" w:rsidRPr="000C493A" w:rsidRDefault="00A8474F" w:rsidP="00090262">
      <w:pPr>
        <w:pStyle w:val="Code"/>
        <w:rPr>
          <w:color w:val="383A42"/>
          <w:lang w:eastAsia="en-IN"/>
        </w:rPr>
      </w:pPr>
    </w:p>
    <w:p w14:paraId="681A6464"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78A3CE6"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6D4F24F6" w14:textId="77777777" w:rsidR="00A8474F" w:rsidRPr="000C493A" w:rsidRDefault="00A8474F" w:rsidP="00090262">
      <w:pPr>
        <w:pStyle w:val="Code"/>
        <w:rPr>
          <w:color w:val="383A42"/>
          <w:lang w:eastAsia="en-IN"/>
        </w:rPr>
      </w:pPr>
      <w:r w:rsidRPr="000C493A">
        <w:rPr>
          <w:color w:val="383A42"/>
          <w:lang w:eastAsia="en-IN"/>
        </w:rPr>
        <w:t xml:space="preserve">    </w:t>
      </w:r>
    </w:p>
    <w:p w14:paraId="1049D04E"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full name: "</w:t>
      </w:r>
      <w:r w:rsidRPr="000C493A">
        <w:rPr>
          <w:color w:val="383A42"/>
          <w:lang w:eastAsia="en-IN"/>
        </w:rPr>
        <w:t>);</w:t>
      </w:r>
    </w:p>
    <w:p w14:paraId="7AC8F934"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(name, </w:t>
      </w:r>
      <w:r w:rsidRPr="000C493A">
        <w:rPr>
          <w:color w:val="A626A4"/>
          <w:lang w:eastAsia="en-IN"/>
        </w:rPr>
        <w:t>sizeof</w:t>
      </w:r>
      <w:r w:rsidRPr="000C493A">
        <w:rPr>
          <w:color w:val="383A42"/>
          <w:lang w:eastAsia="en-IN"/>
        </w:rPr>
        <w:t xml:space="preserve">(name), </w:t>
      </w:r>
      <w:r w:rsidRPr="000C493A">
        <w:rPr>
          <w:color w:val="B76B01"/>
          <w:lang w:eastAsia="en-IN"/>
        </w:rPr>
        <w:t>stdin</w:t>
      </w:r>
      <w:r w:rsidRPr="000C493A">
        <w:rPr>
          <w:color w:val="383A42"/>
          <w:lang w:eastAsia="en-IN"/>
        </w:rPr>
        <w:t>);</w:t>
      </w:r>
    </w:p>
    <w:p w14:paraId="0B0D3AED" w14:textId="77777777" w:rsidR="00A8474F" w:rsidRPr="000C493A" w:rsidRDefault="00A8474F" w:rsidP="00090262">
      <w:pPr>
        <w:pStyle w:val="Code"/>
        <w:rPr>
          <w:color w:val="383A42"/>
          <w:lang w:eastAsia="en-IN"/>
        </w:rPr>
      </w:pPr>
      <w:r w:rsidRPr="000C493A">
        <w:rPr>
          <w:color w:val="383A42"/>
          <w:lang w:eastAsia="en-IN"/>
        </w:rPr>
        <w:t xml:space="preserve">    </w:t>
      </w:r>
    </w:p>
    <w:p w14:paraId="159A5378"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i/>
          <w:iCs/>
          <w:color w:val="A0A1A7"/>
          <w:lang w:eastAsia="en-IN"/>
        </w:rPr>
        <w:t>// Remove trailing newline</w:t>
      </w:r>
    </w:p>
    <w:p w14:paraId="5C80CD00" w14:textId="77777777" w:rsidR="00A8474F" w:rsidRPr="000C493A" w:rsidRDefault="00A8474F" w:rsidP="00090262">
      <w:pPr>
        <w:pStyle w:val="Code"/>
        <w:rPr>
          <w:color w:val="383A42"/>
          <w:lang w:eastAsia="en-IN"/>
        </w:rPr>
      </w:pPr>
      <w:r w:rsidRPr="000C493A">
        <w:rPr>
          <w:color w:val="383A42"/>
          <w:lang w:eastAsia="en-IN"/>
        </w:rPr>
        <w:t xml:space="preserve">    name[</w:t>
      </w:r>
      <w:r w:rsidRPr="000C493A">
        <w:rPr>
          <w:color w:val="4078F2"/>
          <w:lang w:eastAsia="en-IN"/>
        </w:rPr>
        <w:t>strcspn</w:t>
      </w:r>
      <w:r w:rsidRPr="000C493A">
        <w:rPr>
          <w:color w:val="383A42"/>
          <w:lang w:eastAsia="en-IN"/>
        </w:rPr>
        <w:t xml:space="preserve">(name,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544571DC" w14:textId="77777777" w:rsidR="00A8474F" w:rsidRPr="000C493A" w:rsidRDefault="00A8474F" w:rsidP="00090262">
      <w:pPr>
        <w:pStyle w:val="Code"/>
        <w:rPr>
          <w:color w:val="383A42"/>
          <w:lang w:eastAsia="en-IN"/>
        </w:rPr>
      </w:pPr>
      <w:r w:rsidRPr="000C493A">
        <w:rPr>
          <w:color w:val="383A42"/>
          <w:lang w:eastAsia="en-IN"/>
        </w:rPr>
        <w:t xml:space="preserve">    </w:t>
      </w:r>
    </w:p>
    <w:p w14:paraId="072DDE3D"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"Hello, %s!\n"</w:t>
      </w:r>
      <w:r w:rsidRPr="000C493A">
        <w:rPr>
          <w:color w:val="383A42"/>
          <w:lang w:eastAsia="en-IN"/>
        </w:rPr>
        <w:t>, name);</w:t>
      </w:r>
    </w:p>
    <w:p w14:paraId="05B3916C"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"Welcome to C programming.\n"</w:t>
      </w:r>
      <w:r w:rsidRPr="000C493A">
        <w:rPr>
          <w:color w:val="383A42"/>
          <w:lang w:eastAsia="en-IN"/>
        </w:rPr>
        <w:t>);</w:t>
      </w:r>
    </w:p>
    <w:p w14:paraId="54DE85BE" w14:textId="77777777" w:rsidR="00A8474F" w:rsidRPr="000C493A" w:rsidRDefault="00A8474F" w:rsidP="00090262">
      <w:pPr>
        <w:pStyle w:val="Code"/>
        <w:rPr>
          <w:color w:val="383A42"/>
          <w:lang w:eastAsia="en-IN"/>
        </w:rPr>
      </w:pPr>
      <w:r w:rsidRPr="000C493A">
        <w:rPr>
          <w:color w:val="383A42"/>
          <w:lang w:eastAsia="en-IN"/>
        </w:rPr>
        <w:t xml:space="preserve">    </w:t>
      </w:r>
    </w:p>
    <w:p w14:paraId="77BDBBFC"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4E1BD50" w14:textId="77777777" w:rsidR="00A8474F" w:rsidRPr="000C493A" w:rsidRDefault="00A8474F" w:rsidP="00090262">
      <w:pPr>
        <w:pStyle w:val="Code"/>
        <w:rPr>
          <w:color w:val="383A42"/>
          <w:lang w:eastAsia="en-IN"/>
        </w:rPr>
      </w:pPr>
      <w:r w:rsidRPr="000C493A">
        <w:rPr>
          <w:color w:val="383A42"/>
          <w:lang w:eastAsia="en-IN"/>
        </w:rPr>
        <w:t>}</w:t>
      </w:r>
    </w:p>
    <w:p w14:paraId="23288F30" w14:textId="77777777" w:rsidR="00A8474F" w:rsidRPr="000C493A" w:rsidRDefault="00A8474F" w:rsidP="004C5F06">
      <w:pPr>
        <w:pStyle w:val="texxtt"/>
        <w:rPr>
          <w:lang w:eastAsia="en-IN"/>
        </w:rPr>
      </w:pPr>
      <w:r w:rsidRPr="000C493A">
        <w:rPr>
          <w:lang w:eastAsia="en-IN"/>
        </w:rPr>
        <w:t>This version uses fgets() for safer input and can handle names with spaces like "John Smith" or "Mary Jane Watson".</w:t>
      </w:r>
    </w:p>
    <w:p w14:paraId="6609F835" w14:textId="77777777" w:rsidR="00A8474F" w:rsidRPr="000C493A" w:rsidRDefault="00A8474F" w:rsidP="004C5F06">
      <w:pPr>
        <w:pStyle w:val="Subheadddddf"/>
      </w:pPr>
      <w:r w:rsidRPr="000C493A">
        <w:t>Key Points to Remember About Strings</w:t>
      </w:r>
    </w:p>
    <w:p w14:paraId="2783E5F1" w14:textId="77777777" w:rsidR="00A8474F" w:rsidRPr="000C493A" w:rsidRDefault="00A8474F" w:rsidP="004C5F06">
      <w:pPr>
        <w:pStyle w:val="texxtt"/>
        <w:rPr>
          <w:lang w:eastAsia="en-IN"/>
        </w:rPr>
      </w:pPr>
      <w:r w:rsidRPr="000C493A">
        <w:rPr>
          <w:lang w:eastAsia="en-IN"/>
        </w:rPr>
        <w:t>Let's consolidate the essential concepts:</w:t>
      </w:r>
    </w:p>
    <w:p w14:paraId="0A191C7B" w14:textId="77777777" w:rsidR="00A8474F" w:rsidRPr="000C493A" w:rsidRDefault="00A8474F" w:rsidP="004C5F06">
      <w:pPr>
        <w:pStyle w:val="Pointss"/>
      </w:pPr>
      <w:r w:rsidRPr="000C493A">
        <w:rPr>
          <w:b/>
          <w:bCs/>
        </w:rPr>
        <w:t>Null Termination is Mandatory:</w:t>
      </w:r>
      <w:r w:rsidRPr="000C493A">
        <w:t xml:space="preserve"> Every string in C must end with \0. Without it, string functions will read beyond your data, causing bugs or crashes.</w:t>
      </w:r>
    </w:p>
    <w:p w14:paraId="00664A91" w14:textId="77777777" w:rsidR="00A8474F" w:rsidRPr="000C493A" w:rsidRDefault="00A8474F" w:rsidP="004C5F06">
      <w:pPr>
        <w:pStyle w:val="Pointss"/>
      </w:pPr>
      <w:r w:rsidRPr="000C493A">
        <w:rPr>
          <w:b/>
          <w:bCs/>
        </w:rPr>
        <w:t>Size Considerations:</w:t>
      </w:r>
      <w:r w:rsidRPr="000C493A">
        <w:t xml:space="preserve"> Always allocate one extra character beyond what you need for visible text to accommodate the null terminator.</w:t>
      </w:r>
    </w:p>
    <w:p w14:paraId="6F4752C5" w14:textId="77777777" w:rsidR="00A8474F" w:rsidRPr="000C493A" w:rsidRDefault="00A8474F" w:rsidP="004C5F06">
      <w:pPr>
        <w:pStyle w:val="Pointss"/>
      </w:pPr>
      <w:r w:rsidRPr="000C493A">
        <w:rPr>
          <w:b/>
          <w:bCs/>
        </w:rPr>
        <w:t>Input Safety:</w:t>
      </w:r>
      <w:r w:rsidRPr="000C493A">
        <w:t xml:space="preserve"> Prefer fgets() over scanf("%s") and never use gets(). Buffer overflow is a serious security issue.</w:t>
      </w:r>
    </w:p>
    <w:p w14:paraId="1E3F5551" w14:textId="77777777" w:rsidR="00A8474F" w:rsidRPr="000C493A" w:rsidRDefault="00A8474F" w:rsidP="004C5F06">
      <w:pPr>
        <w:pStyle w:val="Pointss"/>
      </w:pPr>
      <w:r w:rsidRPr="000C493A">
        <w:rPr>
          <w:b/>
          <w:bCs/>
        </w:rPr>
        <w:t>Character Arrays vs. String Literals:</w:t>
      </w:r>
      <w:r w:rsidRPr="000C493A">
        <w:t xml:space="preserve"> Understand that </w:t>
      </w:r>
      <w:r w:rsidRPr="000C493A">
        <w:rPr>
          <w:rFonts w:cs="Courier New"/>
        </w:rPr>
        <w:t>char str[] = "text"</w:t>
      </w:r>
      <w:r w:rsidRPr="000C493A">
        <w:t xml:space="preserve"> creates a modifiable array, while string literals in other contexts may be read-only.</w:t>
      </w:r>
    </w:p>
    <w:p w14:paraId="7EB8CF20" w14:textId="77777777" w:rsidR="00A8474F" w:rsidRPr="000C493A" w:rsidRDefault="00A8474F" w:rsidP="004C5F06">
      <w:pPr>
        <w:pStyle w:val="Pointss"/>
      </w:pPr>
      <w:r w:rsidRPr="000C493A">
        <w:rPr>
          <w:b/>
          <w:bCs/>
        </w:rPr>
        <w:t>Memory Management:</w:t>
      </w:r>
      <w:r w:rsidRPr="000C493A">
        <w:t xml:space="preserve"> The programmer is responsible for ensuring strings don't overflow their allocated space.</w:t>
      </w:r>
    </w:p>
    <w:p w14:paraId="12EF0280" w14:textId="77777777" w:rsidR="00A8474F" w:rsidRPr="000C493A" w:rsidRDefault="00A8474F" w:rsidP="004C5F06">
      <w:pPr>
        <w:pStyle w:val="Subheadddd"/>
      </w:pPr>
      <w:bookmarkStart w:id="78" w:name="_Toc212290979"/>
      <w:r w:rsidRPr="000C493A">
        <w:t>9.6 String Handling Functions: The Standard Library</w:t>
      </w:r>
      <w:bookmarkEnd w:id="78"/>
    </w:p>
    <w:p w14:paraId="763FB659" w14:textId="77777777" w:rsidR="00A8474F" w:rsidRPr="000C493A" w:rsidRDefault="00A8474F" w:rsidP="004C5F06">
      <w:pPr>
        <w:pStyle w:val="texxtt"/>
      </w:pPr>
      <w:r w:rsidRPr="000C493A">
        <w:t xml:space="preserve">The C standard library provides a comprehensive set of functions for common string operations. These functions are declared in the header file </w:t>
      </w:r>
      <w:r w:rsidRPr="000C493A">
        <w:rPr>
          <w:b/>
          <w:bCs/>
        </w:rPr>
        <w:t>&lt;string.h&gt;</w:t>
      </w:r>
      <w:r w:rsidRPr="000C493A">
        <w:t>, which you must include in your program to use them.</w:t>
      </w:r>
    </w:p>
    <w:p w14:paraId="054369F9" w14:textId="77777777" w:rsidR="00A8474F" w:rsidRPr="000C493A" w:rsidRDefault="00A8474F" w:rsidP="004C5F06">
      <w:pPr>
        <w:pStyle w:val="texxtt"/>
      </w:pPr>
      <w:r w:rsidRPr="000C493A">
        <w:t>While you could implement these operations manually (which we'll explore later), the standard library functions are optimized, well-tested, and widely understood by other programmers. Using them makes your code more maintainable and reliable.</w:t>
      </w:r>
    </w:p>
    <w:p w14:paraId="06452FD4" w14:textId="77777777" w:rsidR="00A8474F" w:rsidRPr="000C493A" w:rsidRDefault="00A8474F" w:rsidP="004C5F06">
      <w:pPr>
        <w:pStyle w:val="Subheadddddf"/>
      </w:pPr>
      <w:r w:rsidRPr="000C493A">
        <w:t>Function 1: Finding String Length - strlen()</w:t>
      </w:r>
    </w:p>
    <w:p w14:paraId="27489E9A" w14:textId="77777777" w:rsidR="00A8474F" w:rsidRPr="000C493A" w:rsidRDefault="00A8474F" w:rsidP="004C5F06">
      <w:pPr>
        <w:pStyle w:val="texxtt"/>
        <w:rPr>
          <w:lang w:eastAsia="en-IN"/>
        </w:rPr>
      </w:pPr>
      <w:r w:rsidRPr="000C493A">
        <w:rPr>
          <w:lang w:eastAsia="en-IN"/>
        </w:rPr>
        <w:t xml:space="preserve">The </w:t>
      </w:r>
      <w:r w:rsidRPr="000C493A">
        <w:rPr>
          <w:b/>
          <w:bCs/>
          <w:lang w:eastAsia="en-IN"/>
        </w:rPr>
        <w:t>strlen()</w:t>
      </w:r>
      <w:r w:rsidRPr="000C493A">
        <w:rPr>
          <w:lang w:eastAsia="en-IN"/>
        </w:rPr>
        <w:t xml:space="preserve"> function calculates and returns the number of characters in a string, </w:t>
      </w:r>
      <w:r w:rsidRPr="000C493A">
        <w:rPr>
          <w:b/>
          <w:bCs/>
          <w:lang w:eastAsia="en-IN"/>
        </w:rPr>
        <w:t>excluding</w:t>
      </w:r>
      <w:r w:rsidRPr="000C493A">
        <w:rPr>
          <w:lang w:eastAsia="en-IN"/>
        </w:rPr>
        <w:t xml:space="preserve"> the null terminator.</w:t>
      </w:r>
    </w:p>
    <w:p w14:paraId="1DEB92ED" w14:textId="5E7B5D86" w:rsidR="00A8474F" w:rsidRPr="000C493A" w:rsidRDefault="00A8474F" w:rsidP="004C5F06">
      <w:pPr>
        <w:pStyle w:val="Subheadddddf"/>
      </w:pPr>
      <w:r w:rsidRPr="000C493A">
        <w:t>Syntax:</w:t>
      </w:r>
    </w:p>
    <w:p w14:paraId="717048C4" w14:textId="77777777" w:rsidR="00A8474F" w:rsidRPr="000C493A" w:rsidRDefault="00A8474F" w:rsidP="00090262">
      <w:pPr>
        <w:pStyle w:val="Code"/>
        <w:rPr>
          <w:lang w:eastAsia="en-IN"/>
        </w:rPr>
      </w:pPr>
      <w:r w:rsidRPr="000C493A">
        <w:rPr>
          <w:color w:val="B76B01"/>
          <w:lang w:eastAsia="en-IN"/>
        </w:rPr>
        <w:t>size_t</w:t>
      </w:r>
      <w:r w:rsidRPr="000C493A">
        <w:rPr>
          <w:lang w:eastAsia="en-IN"/>
        </w:rPr>
        <w:t xml:space="preserve"> </w:t>
      </w:r>
      <w:r w:rsidRPr="000C493A">
        <w:rPr>
          <w:color w:val="4078F2"/>
          <w:lang w:eastAsia="en-IN"/>
        </w:rPr>
        <w:t>strlen</w:t>
      </w:r>
      <w:r w:rsidRPr="000C493A">
        <w:rPr>
          <w:lang w:eastAsia="en-IN"/>
        </w:rPr>
        <w:t>(</w:t>
      </w:r>
      <w:r w:rsidRPr="000C493A">
        <w:rPr>
          <w:color w:val="A626A4"/>
          <w:lang w:eastAsia="en-IN"/>
        </w:rPr>
        <w:t>const</w:t>
      </w:r>
      <w:r w:rsidRPr="000C493A">
        <w:rPr>
          <w:lang w:eastAsia="en-IN"/>
        </w:rPr>
        <w:t xml:space="preserve"> </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str);</w:t>
      </w:r>
    </w:p>
    <w:p w14:paraId="7BA469A8" w14:textId="77777777" w:rsidR="00A8474F" w:rsidRPr="000C493A" w:rsidRDefault="00A8474F" w:rsidP="004C5F06">
      <w:pPr>
        <w:pStyle w:val="Subheadddddf"/>
      </w:pPr>
      <w:r w:rsidRPr="000C493A">
        <w:t>Parameter breakdown:</w:t>
      </w:r>
    </w:p>
    <w:p w14:paraId="6D7645F1" w14:textId="77777777" w:rsidR="00A8474F" w:rsidRPr="000C493A" w:rsidRDefault="00A8474F" w:rsidP="004C5F06">
      <w:pPr>
        <w:pStyle w:val="Pointss"/>
      </w:pPr>
      <w:r w:rsidRPr="000C493A">
        <w:t>const char *str - A pointer to the string whose length you want to find. The const indicates the function won't modify the string.</w:t>
      </w:r>
    </w:p>
    <w:p w14:paraId="6D662EC0" w14:textId="77777777" w:rsidR="00A8474F" w:rsidRPr="000C493A" w:rsidRDefault="00A8474F" w:rsidP="004C5F06">
      <w:pPr>
        <w:pStyle w:val="Pointss"/>
      </w:pPr>
      <w:r w:rsidRPr="000C493A">
        <w:rPr>
          <w:b/>
          <w:bCs/>
        </w:rPr>
        <w:t>Return value:</w:t>
      </w:r>
      <w:r w:rsidRPr="000C493A">
        <w:t xml:space="preserve"> The number of characters before the null terminator (type size_t, which is an unsigned integer type)</w:t>
      </w:r>
    </w:p>
    <w:p w14:paraId="52959F5B" w14:textId="0C1B7F44" w:rsidR="00A8474F" w:rsidRPr="000C493A" w:rsidRDefault="00A8474F" w:rsidP="004C5F06">
      <w:pPr>
        <w:pStyle w:val="Subheadddddf"/>
      </w:pPr>
      <w:r w:rsidRPr="000C493A">
        <w:t>Detailed Example:</w:t>
      </w:r>
    </w:p>
    <w:p w14:paraId="510F3721"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FC2DB5B"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01662142" w14:textId="77777777" w:rsidR="00A8474F" w:rsidRPr="000C493A" w:rsidRDefault="00A8474F" w:rsidP="00090262">
      <w:pPr>
        <w:pStyle w:val="Code"/>
        <w:rPr>
          <w:color w:val="383A42"/>
          <w:lang w:eastAsia="en-IN"/>
        </w:rPr>
      </w:pPr>
    </w:p>
    <w:p w14:paraId="4616835E"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8BA954C"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 </w:t>
      </w:r>
      <w:r w:rsidRPr="000C493A">
        <w:rPr>
          <w:color w:val="4078F2"/>
          <w:lang w:eastAsia="en-IN"/>
        </w:rPr>
        <w:t>=</w:t>
      </w:r>
      <w:r w:rsidRPr="000C493A">
        <w:rPr>
          <w:color w:val="383A42"/>
          <w:lang w:eastAsia="en-IN"/>
        </w:rPr>
        <w:t xml:space="preserve"> </w:t>
      </w:r>
      <w:r w:rsidRPr="000C493A">
        <w:rPr>
          <w:lang w:eastAsia="en-IN"/>
        </w:rPr>
        <w:t>"Hello World"</w:t>
      </w:r>
      <w:r w:rsidRPr="000C493A">
        <w:rPr>
          <w:color w:val="383A42"/>
          <w:lang w:eastAsia="en-IN"/>
        </w:rPr>
        <w:t>;</w:t>
      </w:r>
    </w:p>
    <w:p w14:paraId="58FE7C58"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length </w:t>
      </w:r>
      <w:r w:rsidRPr="000C493A">
        <w:rPr>
          <w:color w:val="4078F2"/>
          <w:lang w:eastAsia="en-IN"/>
        </w:rPr>
        <w:t>=</w:t>
      </w:r>
      <w:r w:rsidRPr="000C493A">
        <w:rPr>
          <w:color w:val="383A42"/>
          <w:lang w:eastAsia="en-IN"/>
        </w:rPr>
        <w:t xml:space="preserve"> </w:t>
      </w:r>
      <w:r w:rsidRPr="000C493A">
        <w:rPr>
          <w:color w:val="4078F2"/>
          <w:lang w:eastAsia="en-IN"/>
        </w:rPr>
        <w:t>strlen</w:t>
      </w:r>
      <w:r w:rsidRPr="000C493A">
        <w:rPr>
          <w:color w:val="383A42"/>
          <w:lang w:eastAsia="en-IN"/>
        </w:rPr>
        <w:t>(str);</w:t>
      </w:r>
    </w:p>
    <w:p w14:paraId="35F51FD9" w14:textId="77777777" w:rsidR="00A8474F" w:rsidRPr="000C493A" w:rsidRDefault="00A8474F" w:rsidP="00090262">
      <w:pPr>
        <w:pStyle w:val="Code"/>
        <w:rPr>
          <w:color w:val="383A42"/>
          <w:lang w:eastAsia="en-IN"/>
        </w:rPr>
      </w:pPr>
      <w:r w:rsidRPr="000C493A">
        <w:rPr>
          <w:color w:val="383A42"/>
          <w:lang w:eastAsia="en-IN"/>
        </w:rPr>
        <w:t xml:space="preserve">    </w:t>
      </w:r>
    </w:p>
    <w:p w14:paraId="17D3A68B"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string \"%s\" has %d characters\n"</w:t>
      </w:r>
      <w:r w:rsidRPr="000C493A">
        <w:rPr>
          <w:color w:val="383A42"/>
          <w:lang w:eastAsia="en-IN"/>
        </w:rPr>
        <w:t>, str, length);</w:t>
      </w:r>
    </w:p>
    <w:p w14:paraId="2DA8ECC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"With null terminator, it occupies %d bytes\n"</w:t>
      </w:r>
      <w:r w:rsidRPr="000C493A">
        <w:rPr>
          <w:color w:val="383A42"/>
          <w:lang w:eastAsia="en-IN"/>
        </w:rPr>
        <w:t xml:space="preserve">, length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48F5BD0" w14:textId="77777777" w:rsidR="00A8474F" w:rsidRPr="000C493A" w:rsidRDefault="00A8474F" w:rsidP="00090262">
      <w:pPr>
        <w:pStyle w:val="Code"/>
        <w:rPr>
          <w:color w:val="383A42"/>
          <w:lang w:eastAsia="en-IN"/>
        </w:rPr>
      </w:pPr>
      <w:r w:rsidRPr="000C493A">
        <w:rPr>
          <w:color w:val="383A42"/>
          <w:lang w:eastAsia="en-IN"/>
        </w:rPr>
        <w:t xml:space="preserve">    </w:t>
      </w:r>
    </w:p>
    <w:p w14:paraId="4AC22124"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47E2F1B" w14:textId="77777777" w:rsidR="00A8474F" w:rsidRPr="000C493A" w:rsidRDefault="00A8474F" w:rsidP="00090262">
      <w:pPr>
        <w:pStyle w:val="Code"/>
        <w:rPr>
          <w:color w:val="383A42"/>
          <w:lang w:eastAsia="en-IN"/>
        </w:rPr>
      </w:pPr>
      <w:r w:rsidRPr="000C493A">
        <w:rPr>
          <w:color w:val="383A42"/>
          <w:lang w:eastAsia="en-IN"/>
        </w:rPr>
        <w:t>}</w:t>
      </w:r>
    </w:p>
    <w:p w14:paraId="47E1EE28" w14:textId="77777777" w:rsidR="00A8474F" w:rsidRPr="000C493A" w:rsidRDefault="00A8474F" w:rsidP="004C5F06">
      <w:pPr>
        <w:pStyle w:val="Subheadddddf"/>
      </w:pPr>
      <w:r w:rsidRPr="000C493A">
        <w:t>Output:</w:t>
      </w:r>
    </w:p>
    <w:p w14:paraId="417A5C15" w14:textId="77777777" w:rsidR="00A8474F" w:rsidRPr="000C493A" w:rsidRDefault="00A8474F" w:rsidP="00090262">
      <w:pPr>
        <w:pStyle w:val="Code"/>
        <w:rPr>
          <w:lang w:eastAsia="en-IN"/>
        </w:rPr>
      </w:pPr>
      <w:r w:rsidRPr="000C493A">
        <w:rPr>
          <w:lang w:eastAsia="en-IN"/>
        </w:rPr>
        <w:t>The string "Hello World" has 11 characters</w:t>
      </w:r>
    </w:p>
    <w:p w14:paraId="0E2B6C85" w14:textId="77777777" w:rsidR="00A8474F" w:rsidRPr="000C493A" w:rsidRDefault="00A8474F" w:rsidP="00090262">
      <w:pPr>
        <w:pStyle w:val="Code"/>
        <w:rPr>
          <w:lang w:eastAsia="en-IN"/>
        </w:rPr>
      </w:pPr>
      <w:r w:rsidRPr="000C493A">
        <w:rPr>
          <w:lang w:eastAsia="en-IN"/>
        </w:rPr>
        <w:t>With null terminator, it occupies 12 bytes</w:t>
      </w:r>
    </w:p>
    <w:p w14:paraId="32EEEA75" w14:textId="77777777" w:rsidR="00A8474F" w:rsidRPr="000C493A" w:rsidRDefault="00A8474F" w:rsidP="004C5F06">
      <w:pPr>
        <w:pStyle w:val="Subheadddddf"/>
      </w:pPr>
      <w:r w:rsidRPr="000C493A">
        <w:t>Important notes:</w:t>
      </w:r>
    </w:p>
    <w:p w14:paraId="12A55091" w14:textId="77777777" w:rsidR="00A8474F" w:rsidRPr="000C493A" w:rsidRDefault="00A8474F" w:rsidP="004C5F06">
      <w:pPr>
        <w:pStyle w:val="Pointss"/>
      </w:pPr>
      <w:r w:rsidRPr="000C493A">
        <w:t>strlen() counts characters, not bytes (though for standard ASCII, they're the same)</w:t>
      </w:r>
    </w:p>
    <w:p w14:paraId="6B1077C8" w14:textId="77777777" w:rsidR="00A8474F" w:rsidRPr="000C493A" w:rsidRDefault="00A8474F" w:rsidP="004C5F06">
      <w:pPr>
        <w:pStyle w:val="Pointss"/>
      </w:pPr>
      <w:r w:rsidRPr="000C493A">
        <w:t>It does NOT count the null terminator</w:t>
      </w:r>
    </w:p>
    <w:p w14:paraId="71D01AD4" w14:textId="77777777" w:rsidR="00A8474F" w:rsidRPr="000C493A" w:rsidRDefault="00A8474F" w:rsidP="004C5F06">
      <w:pPr>
        <w:pStyle w:val="Pointss"/>
      </w:pPr>
      <w:r w:rsidRPr="000C493A">
        <w:t>If you pass a string without a null terminator, strlen() will keep reading memory until it finds a zero byte, causing undefined behavior</w:t>
      </w:r>
    </w:p>
    <w:p w14:paraId="05DF6914" w14:textId="111FA629" w:rsidR="00A8474F" w:rsidRPr="000C493A" w:rsidRDefault="00A8474F" w:rsidP="004C5F06">
      <w:pPr>
        <w:pStyle w:val="Subheadddddf"/>
      </w:pPr>
      <w:r w:rsidRPr="000C493A">
        <w:t>Common use case:</w:t>
      </w:r>
    </w:p>
    <w:p w14:paraId="66CEC4EF"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buffer[</w:t>
      </w:r>
      <w:r w:rsidRPr="000C493A">
        <w:rPr>
          <w:color w:val="B76B01"/>
          <w:lang w:eastAsia="en-IN"/>
        </w:rPr>
        <w:t>100</w:t>
      </w:r>
      <w:r w:rsidRPr="000C493A">
        <w:rPr>
          <w:lang w:eastAsia="en-IN"/>
        </w:rPr>
        <w:t>];</w:t>
      </w:r>
    </w:p>
    <w:p w14:paraId="2565E628" w14:textId="77777777" w:rsidR="00A8474F" w:rsidRPr="000C493A" w:rsidRDefault="00A8474F" w:rsidP="00090262">
      <w:pPr>
        <w:pStyle w:val="Code"/>
        <w:rPr>
          <w:lang w:eastAsia="en-IN"/>
        </w:rPr>
      </w:pPr>
      <w:r w:rsidRPr="000C493A">
        <w:rPr>
          <w:color w:val="4078F2"/>
          <w:lang w:eastAsia="en-IN"/>
        </w:rPr>
        <w:t>fgets</w:t>
      </w:r>
      <w:r w:rsidRPr="000C493A">
        <w:rPr>
          <w:lang w:eastAsia="en-IN"/>
        </w:rPr>
        <w:t xml:space="preserve">(buffer, </w:t>
      </w:r>
      <w:r w:rsidRPr="000C493A">
        <w:rPr>
          <w:color w:val="A626A4"/>
          <w:lang w:eastAsia="en-IN"/>
        </w:rPr>
        <w:t>sizeof</w:t>
      </w:r>
      <w:r w:rsidRPr="000C493A">
        <w:rPr>
          <w:lang w:eastAsia="en-IN"/>
        </w:rPr>
        <w:t xml:space="preserve">(buffer), </w:t>
      </w:r>
      <w:r w:rsidRPr="000C493A">
        <w:rPr>
          <w:color w:val="B76B01"/>
          <w:lang w:eastAsia="en-IN"/>
        </w:rPr>
        <w:t>stdin</w:t>
      </w:r>
      <w:r w:rsidRPr="000C493A">
        <w:rPr>
          <w:lang w:eastAsia="en-IN"/>
        </w:rPr>
        <w:t>);</w:t>
      </w:r>
    </w:p>
    <w:p w14:paraId="513B647F" w14:textId="77777777" w:rsidR="00A8474F" w:rsidRPr="000C493A" w:rsidRDefault="00A8474F" w:rsidP="00090262">
      <w:pPr>
        <w:pStyle w:val="Code"/>
        <w:rPr>
          <w:lang w:eastAsia="en-IN"/>
        </w:rPr>
      </w:pPr>
    </w:p>
    <w:p w14:paraId="6E8B3F6A" w14:textId="77777777" w:rsidR="00A8474F" w:rsidRPr="000C493A" w:rsidRDefault="00A8474F" w:rsidP="00090262">
      <w:pPr>
        <w:pStyle w:val="Code"/>
        <w:rPr>
          <w:lang w:eastAsia="en-IN"/>
        </w:rPr>
      </w:pPr>
      <w:r w:rsidRPr="000C493A">
        <w:rPr>
          <w:color w:val="A626A4"/>
          <w:lang w:eastAsia="en-IN"/>
        </w:rPr>
        <w:t>if</w:t>
      </w:r>
      <w:r w:rsidRPr="000C493A">
        <w:rPr>
          <w:lang w:eastAsia="en-IN"/>
        </w:rPr>
        <w:t xml:space="preserve"> (</w:t>
      </w:r>
      <w:r w:rsidRPr="000C493A">
        <w:rPr>
          <w:color w:val="4078F2"/>
          <w:lang w:eastAsia="en-IN"/>
        </w:rPr>
        <w:t>strlen</w:t>
      </w:r>
      <w:r w:rsidRPr="000C493A">
        <w:rPr>
          <w:lang w:eastAsia="en-IN"/>
        </w:rPr>
        <w:t xml:space="preserve">(buffer) </w:t>
      </w:r>
      <w:r w:rsidRPr="000C493A">
        <w:rPr>
          <w:color w:val="4078F2"/>
          <w:lang w:eastAsia="en-IN"/>
        </w:rPr>
        <w:t>&gt;</w:t>
      </w:r>
      <w:r w:rsidRPr="000C493A">
        <w:rPr>
          <w:lang w:eastAsia="en-IN"/>
        </w:rPr>
        <w:t xml:space="preserve"> </w:t>
      </w:r>
      <w:r w:rsidRPr="000C493A">
        <w:rPr>
          <w:color w:val="B76B01"/>
          <w:lang w:eastAsia="en-IN"/>
        </w:rPr>
        <w:t>50</w:t>
      </w:r>
      <w:r w:rsidRPr="000C493A">
        <w:rPr>
          <w:lang w:eastAsia="en-IN"/>
        </w:rPr>
        <w:t>) {</w:t>
      </w:r>
    </w:p>
    <w:p w14:paraId="6F0CB932" w14:textId="77777777" w:rsidR="00A8474F" w:rsidRPr="000C493A" w:rsidRDefault="00A8474F" w:rsidP="00090262">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"Input too long!\n"</w:t>
      </w:r>
      <w:r w:rsidRPr="000C493A">
        <w:rPr>
          <w:lang w:eastAsia="en-IN"/>
        </w:rPr>
        <w:t>);</w:t>
      </w:r>
    </w:p>
    <w:p w14:paraId="56299E63" w14:textId="77777777" w:rsidR="00A8474F" w:rsidRPr="000C493A" w:rsidRDefault="00A8474F" w:rsidP="00090262">
      <w:pPr>
        <w:pStyle w:val="Code"/>
        <w:rPr>
          <w:lang w:eastAsia="en-IN"/>
        </w:rPr>
      </w:pPr>
      <w:r w:rsidRPr="000C493A">
        <w:rPr>
          <w:lang w:eastAsia="en-IN"/>
        </w:rPr>
        <w:t>}</w:t>
      </w:r>
    </w:p>
    <w:p w14:paraId="15AE131C" w14:textId="77777777" w:rsidR="00A8474F" w:rsidRPr="000C493A" w:rsidRDefault="00A8474F" w:rsidP="004C5F06">
      <w:pPr>
        <w:pStyle w:val="Subheadddddf"/>
      </w:pPr>
      <w:r w:rsidRPr="000C493A">
        <w:t>Function 2: Copying Strings - strcpy()</w:t>
      </w:r>
    </w:p>
    <w:p w14:paraId="521FD62A" w14:textId="77777777" w:rsidR="00A8474F" w:rsidRPr="000C493A" w:rsidRDefault="00A8474F" w:rsidP="004C5F06">
      <w:pPr>
        <w:pStyle w:val="texxtt"/>
        <w:rPr>
          <w:lang w:eastAsia="en-IN"/>
        </w:rPr>
      </w:pPr>
      <w:r w:rsidRPr="000C493A">
        <w:rPr>
          <w:lang w:eastAsia="en-IN"/>
        </w:rPr>
        <w:t xml:space="preserve">The </w:t>
      </w:r>
      <w:r w:rsidRPr="000C493A">
        <w:rPr>
          <w:b/>
          <w:bCs/>
          <w:lang w:eastAsia="en-IN"/>
        </w:rPr>
        <w:t>strcpy()</w:t>
      </w:r>
      <w:r w:rsidRPr="000C493A">
        <w:rPr>
          <w:lang w:eastAsia="en-IN"/>
        </w:rPr>
        <w:t xml:space="preserve"> function copies the contents of one string to another, including the null terminator.</w:t>
      </w:r>
    </w:p>
    <w:p w14:paraId="6DAB5152" w14:textId="2F3E4A98" w:rsidR="00A8474F" w:rsidRPr="000C493A" w:rsidRDefault="00A8474F" w:rsidP="004C5F06">
      <w:pPr>
        <w:pStyle w:val="Subheadddddf"/>
      </w:pPr>
      <w:r w:rsidRPr="000C493A">
        <w:t>Syntax:</w:t>
      </w:r>
    </w:p>
    <w:p w14:paraId="605BB498"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w:t>
      </w:r>
      <w:r w:rsidRPr="000C493A">
        <w:rPr>
          <w:color w:val="4078F2"/>
          <w:lang w:eastAsia="en-IN"/>
        </w:rPr>
        <w:t>*strcpy</w:t>
      </w:r>
      <w:r w:rsidRPr="000C493A">
        <w:rPr>
          <w:lang w:eastAsia="en-IN"/>
        </w:rPr>
        <w:t>(</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 xml:space="preserve">destination, </w:t>
      </w:r>
      <w:r w:rsidRPr="000C493A">
        <w:rPr>
          <w:color w:val="A626A4"/>
          <w:lang w:eastAsia="en-IN"/>
        </w:rPr>
        <w:t>const</w:t>
      </w:r>
      <w:r w:rsidRPr="000C493A">
        <w:rPr>
          <w:lang w:eastAsia="en-IN"/>
        </w:rPr>
        <w:t xml:space="preserve"> </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source);</w:t>
      </w:r>
    </w:p>
    <w:p w14:paraId="392C0429" w14:textId="77777777" w:rsidR="00A8474F" w:rsidRPr="000C493A" w:rsidRDefault="00A8474F" w:rsidP="004C5F06">
      <w:pPr>
        <w:pStyle w:val="Subheadddddf"/>
      </w:pPr>
      <w:r w:rsidRPr="000C493A">
        <w:t>Parameter breakdown:</w:t>
      </w:r>
    </w:p>
    <w:p w14:paraId="68A863AC" w14:textId="77777777" w:rsidR="00A8474F" w:rsidRPr="000C493A" w:rsidRDefault="00A8474F" w:rsidP="004C5F06">
      <w:pPr>
        <w:pStyle w:val="Pointss"/>
      </w:pPr>
      <w:r w:rsidRPr="000C493A">
        <w:t>char *destination - Pointer to the destination array where content is to be copied</w:t>
      </w:r>
    </w:p>
    <w:p w14:paraId="1F04A1F7" w14:textId="77777777" w:rsidR="00A8474F" w:rsidRPr="000C493A" w:rsidRDefault="00A8474F" w:rsidP="004C5F06">
      <w:pPr>
        <w:pStyle w:val="Pointss"/>
      </w:pPr>
      <w:r w:rsidRPr="000C493A">
        <w:t>const char *source - The string to be copied</w:t>
      </w:r>
    </w:p>
    <w:p w14:paraId="0FC64A77" w14:textId="77777777" w:rsidR="00A8474F" w:rsidRPr="000C493A" w:rsidRDefault="00A8474F" w:rsidP="004C5F06">
      <w:pPr>
        <w:pStyle w:val="Pointss"/>
      </w:pPr>
      <w:r w:rsidRPr="000C493A">
        <w:rPr>
          <w:b/>
          <w:bCs/>
        </w:rPr>
        <w:t>Return value:</w:t>
      </w:r>
      <w:r w:rsidRPr="000C493A">
        <w:t xml:space="preserve"> Pointer to the destination string</w:t>
      </w:r>
    </w:p>
    <w:p w14:paraId="793A8503" w14:textId="56E51146" w:rsidR="00A8474F" w:rsidRPr="000C493A" w:rsidRDefault="00A8474F" w:rsidP="004C5F06">
      <w:pPr>
        <w:pStyle w:val="Subheadddddf"/>
      </w:pPr>
      <w:r w:rsidRPr="000C493A">
        <w:t>Detailed Example:</w:t>
      </w:r>
    </w:p>
    <w:p w14:paraId="550DB4DB"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9E01DA3"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75DDB527" w14:textId="77777777" w:rsidR="00A8474F" w:rsidRPr="000C493A" w:rsidRDefault="00A8474F" w:rsidP="00090262">
      <w:pPr>
        <w:pStyle w:val="Code"/>
        <w:rPr>
          <w:color w:val="383A42"/>
          <w:lang w:eastAsia="en-IN"/>
        </w:rPr>
      </w:pPr>
    </w:p>
    <w:p w14:paraId="557B892F"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F4ABF3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w:t>
      </w:r>
    </w:p>
    <w:p w14:paraId="7195A2F3"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w:t>
      </w:r>
      <w:r w:rsidRPr="000C493A">
        <w:rPr>
          <w:color w:val="B76B01"/>
          <w:lang w:eastAsia="en-IN"/>
        </w:rPr>
        <w:t>20</w:t>
      </w:r>
      <w:r w:rsidRPr="000C493A">
        <w:rPr>
          <w:color w:val="383A42"/>
          <w:lang w:eastAsia="en-IN"/>
        </w:rPr>
        <w:t>];</w:t>
      </w:r>
    </w:p>
    <w:p w14:paraId="149930B4"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str3[</w:t>
      </w:r>
      <w:r w:rsidRPr="000C493A">
        <w:rPr>
          <w:color w:val="B76B01"/>
          <w:lang w:eastAsia="en-IN"/>
        </w:rPr>
        <w:t>20</w:t>
      </w:r>
      <w:r w:rsidRPr="000C493A">
        <w:rPr>
          <w:color w:val="383A42"/>
          <w:lang w:eastAsia="en-IN"/>
        </w:rPr>
        <w:t>];</w:t>
      </w:r>
    </w:p>
    <w:p w14:paraId="53EE1692" w14:textId="77777777" w:rsidR="00A8474F" w:rsidRPr="000C493A" w:rsidRDefault="00A8474F" w:rsidP="00090262">
      <w:pPr>
        <w:pStyle w:val="Code"/>
        <w:rPr>
          <w:color w:val="383A42"/>
          <w:lang w:eastAsia="en-IN"/>
        </w:rPr>
      </w:pPr>
      <w:r w:rsidRPr="000C493A">
        <w:rPr>
          <w:color w:val="383A42"/>
          <w:lang w:eastAsia="en-IN"/>
        </w:rPr>
        <w:t xml:space="preserve">    </w:t>
      </w:r>
    </w:p>
    <w:p w14:paraId="6FE4CD2E"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strcpy</w:t>
      </w:r>
      <w:r w:rsidRPr="000C493A">
        <w:rPr>
          <w:color w:val="383A42"/>
          <w:lang w:eastAsia="en-IN"/>
        </w:rPr>
        <w:t xml:space="preserve">(str2, str1);            </w:t>
      </w:r>
      <w:r w:rsidRPr="000C493A">
        <w:rPr>
          <w:i/>
          <w:iCs/>
          <w:color w:val="A0A1A7"/>
          <w:lang w:eastAsia="en-IN"/>
        </w:rPr>
        <w:t>// Copy str1 into str2</w:t>
      </w:r>
    </w:p>
    <w:p w14:paraId="37A05E5D"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strcpy</w:t>
      </w:r>
      <w:r w:rsidRPr="000C493A">
        <w:rPr>
          <w:color w:val="383A42"/>
          <w:lang w:eastAsia="en-IN"/>
        </w:rPr>
        <w:t xml:space="preserve">(str3, </w:t>
      </w:r>
      <w:r w:rsidRPr="000C493A">
        <w:rPr>
          <w:lang w:eastAsia="en-IN"/>
        </w:rPr>
        <w:t>"World"</w:t>
      </w:r>
      <w:r w:rsidRPr="000C493A">
        <w:rPr>
          <w:color w:val="383A42"/>
          <w:lang w:eastAsia="en-IN"/>
        </w:rPr>
        <w:t xml:space="preserve">);         </w:t>
      </w:r>
      <w:r w:rsidRPr="000C493A">
        <w:rPr>
          <w:i/>
          <w:iCs/>
          <w:color w:val="A0A1A7"/>
          <w:lang w:eastAsia="en-IN"/>
        </w:rPr>
        <w:t>// Copy string literal into str3</w:t>
      </w:r>
    </w:p>
    <w:p w14:paraId="1E50EAFB" w14:textId="77777777" w:rsidR="00A8474F" w:rsidRPr="000C493A" w:rsidRDefault="00A8474F" w:rsidP="00090262">
      <w:pPr>
        <w:pStyle w:val="Code"/>
        <w:rPr>
          <w:color w:val="383A42"/>
          <w:lang w:eastAsia="en-IN"/>
        </w:rPr>
      </w:pPr>
      <w:r w:rsidRPr="000C493A">
        <w:rPr>
          <w:color w:val="383A42"/>
          <w:lang w:eastAsia="en-IN"/>
        </w:rPr>
        <w:t xml:space="preserve">    </w:t>
      </w:r>
    </w:p>
    <w:p w14:paraId="215366D1"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"str1: %s\n"</w:t>
      </w:r>
      <w:r w:rsidRPr="000C493A">
        <w:rPr>
          <w:color w:val="383A42"/>
          <w:lang w:eastAsia="en-IN"/>
        </w:rPr>
        <w:t>, str1);</w:t>
      </w:r>
    </w:p>
    <w:p w14:paraId="179C2C48"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"str2: %s\n"</w:t>
      </w:r>
      <w:r w:rsidRPr="000C493A">
        <w:rPr>
          <w:color w:val="383A42"/>
          <w:lang w:eastAsia="en-IN"/>
        </w:rPr>
        <w:t>, str2);</w:t>
      </w:r>
    </w:p>
    <w:p w14:paraId="5D5B7D27"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"str3: %s\n"</w:t>
      </w:r>
      <w:r w:rsidRPr="000C493A">
        <w:rPr>
          <w:color w:val="383A42"/>
          <w:lang w:eastAsia="en-IN"/>
        </w:rPr>
        <w:t>, str3);</w:t>
      </w:r>
    </w:p>
    <w:p w14:paraId="19DD2773" w14:textId="77777777" w:rsidR="00A8474F" w:rsidRPr="000C493A" w:rsidRDefault="00A8474F" w:rsidP="00090262">
      <w:pPr>
        <w:pStyle w:val="Code"/>
        <w:rPr>
          <w:color w:val="383A42"/>
          <w:lang w:eastAsia="en-IN"/>
        </w:rPr>
      </w:pPr>
      <w:r w:rsidRPr="000C493A">
        <w:rPr>
          <w:color w:val="383A42"/>
          <w:lang w:eastAsia="en-IN"/>
        </w:rPr>
        <w:t xml:space="preserve">    </w:t>
      </w:r>
    </w:p>
    <w:p w14:paraId="543F17EE"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385E54C" w14:textId="77777777" w:rsidR="00A8474F" w:rsidRPr="000C493A" w:rsidRDefault="00A8474F" w:rsidP="00090262">
      <w:pPr>
        <w:pStyle w:val="Code"/>
        <w:rPr>
          <w:color w:val="383A42"/>
          <w:lang w:eastAsia="en-IN"/>
        </w:rPr>
      </w:pPr>
      <w:r w:rsidRPr="000C493A">
        <w:rPr>
          <w:color w:val="383A42"/>
          <w:lang w:eastAsia="en-IN"/>
        </w:rPr>
        <w:t>}</w:t>
      </w:r>
    </w:p>
    <w:p w14:paraId="12BA544D" w14:textId="77777777" w:rsidR="00A8474F" w:rsidRPr="000C493A" w:rsidRDefault="00A8474F" w:rsidP="004C5F06">
      <w:pPr>
        <w:pStyle w:val="Subheadddddf"/>
      </w:pPr>
      <w:r w:rsidRPr="000C493A">
        <w:t>Output:</w:t>
      </w:r>
    </w:p>
    <w:p w14:paraId="1140D096" w14:textId="77777777" w:rsidR="00A8474F" w:rsidRPr="000C493A" w:rsidRDefault="00A8474F" w:rsidP="00090262">
      <w:pPr>
        <w:pStyle w:val="Code"/>
        <w:rPr>
          <w:lang w:eastAsia="en-IN"/>
        </w:rPr>
      </w:pPr>
      <w:r w:rsidRPr="000C493A">
        <w:rPr>
          <w:lang w:eastAsia="en-IN"/>
        </w:rPr>
        <w:t>str1: Hello</w:t>
      </w:r>
    </w:p>
    <w:p w14:paraId="7E8ED052" w14:textId="77777777" w:rsidR="00A8474F" w:rsidRPr="000C493A" w:rsidRDefault="00A8474F" w:rsidP="00090262">
      <w:pPr>
        <w:pStyle w:val="Code"/>
        <w:rPr>
          <w:lang w:eastAsia="en-IN"/>
        </w:rPr>
      </w:pPr>
      <w:r w:rsidRPr="000C493A">
        <w:rPr>
          <w:lang w:eastAsia="en-IN"/>
        </w:rPr>
        <w:t>str2: Hello</w:t>
      </w:r>
    </w:p>
    <w:p w14:paraId="47DAE515" w14:textId="77777777" w:rsidR="00A8474F" w:rsidRPr="000C493A" w:rsidRDefault="00A8474F" w:rsidP="00090262">
      <w:pPr>
        <w:pStyle w:val="Code"/>
        <w:rPr>
          <w:lang w:eastAsia="en-IN"/>
        </w:rPr>
      </w:pPr>
      <w:r w:rsidRPr="000C493A">
        <w:rPr>
          <w:lang w:eastAsia="en-IN"/>
        </w:rPr>
        <w:t>str3: World</w:t>
      </w:r>
    </w:p>
    <w:p w14:paraId="339323E2" w14:textId="77777777" w:rsidR="00A8474F" w:rsidRPr="000C493A" w:rsidRDefault="00A8474F" w:rsidP="004C5F06">
      <w:pPr>
        <w:pStyle w:val="Subheadddddf"/>
      </w:pPr>
      <w:r w:rsidRPr="000C493A">
        <w:t>Critical warnings:</w:t>
      </w:r>
    </w:p>
    <w:p w14:paraId="2ED452FE" w14:textId="77777777" w:rsidR="00A8474F" w:rsidRPr="000C493A" w:rsidRDefault="00A8474F" w:rsidP="004C5F06">
      <w:pPr>
        <w:pStyle w:val="Pointss"/>
      </w:pPr>
      <w:r w:rsidRPr="000C493A">
        <w:t>The destination array must be large enough to hold the source string plus null terminator</w:t>
      </w:r>
    </w:p>
    <w:p w14:paraId="2280B577" w14:textId="77777777" w:rsidR="00A8474F" w:rsidRPr="000C493A" w:rsidRDefault="00A8474F" w:rsidP="004C5F06">
      <w:pPr>
        <w:pStyle w:val="Pointss"/>
      </w:pPr>
      <w:r w:rsidRPr="000C493A">
        <w:t>strcpy() does NOT check if the destination has enough space</w:t>
      </w:r>
    </w:p>
    <w:p w14:paraId="3EBE4BE1" w14:textId="77777777" w:rsidR="00A8474F" w:rsidRPr="000C493A" w:rsidRDefault="00A8474F" w:rsidP="004C5F06">
      <w:pPr>
        <w:pStyle w:val="Pointss"/>
      </w:pPr>
      <w:r w:rsidRPr="000C493A">
        <w:t>Buffer overflow can occur if the source is larger than the destination</w:t>
      </w:r>
    </w:p>
    <w:p w14:paraId="2571D2AD" w14:textId="77777777" w:rsidR="00A8474F" w:rsidRPr="000C493A" w:rsidRDefault="00A8474F" w:rsidP="004C5F06">
      <w:pPr>
        <w:pStyle w:val="Pointss"/>
      </w:pPr>
      <w:r w:rsidRPr="000C493A">
        <w:t>For safer copying with size limits, use strncpy()</w:t>
      </w:r>
    </w:p>
    <w:p w14:paraId="554E2A04" w14:textId="56AF9FC2" w:rsidR="00A8474F" w:rsidRPr="000C493A" w:rsidRDefault="00A8474F" w:rsidP="004C5F06">
      <w:pPr>
        <w:pStyle w:val="Subheadddddf"/>
      </w:pPr>
      <w:r w:rsidRPr="000C493A">
        <w:t>Safe alternative - strncpy():</w:t>
      </w:r>
    </w:p>
    <w:p w14:paraId="32AEB42B"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dest[</w:t>
      </w:r>
      <w:r w:rsidRPr="000C493A">
        <w:rPr>
          <w:color w:val="B76B01"/>
          <w:lang w:eastAsia="en-IN"/>
        </w:rPr>
        <w:t>10</w:t>
      </w:r>
      <w:r w:rsidRPr="000C493A">
        <w:rPr>
          <w:lang w:eastAsia="en-IN"/>
        </w:rPr>
        <w:t>];</w:t>
      </w:r>
    </w:p>
    <w:p w14:paraId="7342B1DB" w14:textId="77777777" w:rsidR="00A8474F" w:rsidRPr="000C493A" w:rsidRDefault="00A8474F" w:rsidP="00090262">
      <w:pPr>
        <w:pStyle w:val="Code"/>
        <w:rPr>
          <w:lang w:eastAsia="en-IN"/>
        </w:rPr>
      </w:pPr>
      <w:r w:rsidRPr="000C493A">
        <w:rPr>
          <w:color w:val="4078F2"/>
          <w:lang w:eastAsia="en-IN"/>
        </w:rPr>
        <w:t>strncpy</w:t>
      </w:r>
      <w:r w:rsidRPr="000C493A">
        <w:rPr>
          <w:lang w:eastAsia="en-IN"/>
        </w:rPr>
        <w:t xml:space="preserve">(dest, source, </w:t>
      </w:r>
      <w:r w:rsidRPr="000C493A">
        <w:rPr>
          <w:color w:val="A626A4"/>
          <w:lang w:eastAsia="en-IN"/>
        </w:rPr>
        <w:t>sizeof</w:t>
      </w:r>
      <w:r w:rsidRPr="000C493A">
        <w:rPr>
          <w:lang w:eastAsia="en-IN"/>
        </w:rPr>
        <w:t xml:space="preserve">(dest)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w:t>
      </w:r>
    </w:p>
    <w:p w14:paraId="60AE0F66" w14:textId="77777777" w:rsidR="00A8474F" w:rsidRPr="000C493A" w:rsidRDefault="00A8474F" w:rsidP="00090262">
      <w:pPr>
        <w:pStyle w:val="Code"/>
        <w:rPr>
          <w:lang w:eastAsia="en-IN"/>
        </w:rPr>
      </w:pPr>
      <w:r w:rsidRPr="000C493A">
        <w:rPr>
          <w:lang w:eastAsia="en-IN"/>
        </w:rPr>
        <w:t>dest[</w:t>
      </w:r>
      <w:r w:rsidRPr="000C493A">
        <w:rPr>
          <w:color w:val="A626A4"/>
          <w:lang w:eastAsia="en-IN"/>
        </w:rPr>
        <w:t>sizeof</w:t>
      </w:r>
      <w:r w:rsidRPr="000C493A">
        <w:rPr>
          <w:lang w:eastAsia="en-IN"/>
        </w:rPr>
        <w:t xml:space="preserve">(dest) </w:t>
      </w:r>
      <w:r w:rsidRPr="000C493A">
        <w:rPr>
          <w:color w:val="4078F2"/>
          <w:lang w:eastAsia="en-IN"/>
        </w:rPr>
        <w:t>-</w:t>
      </w:r>
      <w:r w:rsidRPr="000C493A">
        <w:rPr>
          <w:lang w:eastAsia="en-IN"/>
        </w:rPr>
        <w:t xml:space="preserve"> </w:t>
      </w:r>
      <w:r w:rsidRPr="000C493A">
        <w:rPr>
          <w:color w:val="B76B01"/>
          <w:lang w:eastAsia="en-IN"/>
        </w:rPr>
        <w:t>1</w:t>
      </w:r>
      <w:r w:rsidRPr="000C493A">
        <w:rPr>
          <w:lang w:eastAsia="en-IN"/>
        </w:rPr>
        <w:t xml:space="preserve">] </w:t>
      </w:r>
      <w:r w:rsidRPr="000C493A">
        <w:rPr>
          <w:color w:val="4078F2"/>
          <w:lang w:eastAsia="en-IN"/>
        </w:rPr>
        <w:t>=</w:t>
      </w:r>
      <w:r w:rsidRPr="000C493A">
        <w:rPr>
          <w:lang w:eastAsia="en-IN"/>
        </w:rPr>
        <w:t xml:space="preserve"> </w:t>
      </w:r>
      <w:r w:rsidRPr="000C493A">
        <w:rPr>
          <w:color w:val="50A14F"/>
          <w:lang w:eastAsia="en-IN"/>
        </w:rPr>
        <w:t>'\0'</w:t>
      </w:r>
      <w:r w:rsidRPr="000C493A">
        <w:rPr>
          <w:lang w:eastAsia="en-IN"/>
        </w:rPr>
        <w:t xml:space="preserve">;  </w:t>
      </w:r>
      <w:r w:rsidRPr="000C493A">
        <w:rPr>
          <w:i/>
          <w:iCs/>
          <w:color w:val="A0A1A7"/>
          <w:lang w:eastAsia="en-IN"/>
        </w:rPr>
        <w:t>// Ensure null termination</w:t>
      </w:r>
    </w:p>
    <w:p w14:paraId="540D1E09" w14:textId="77777777" w:rsidR="004C5F06" w:rsidRDefault="004C5F06" w:rsidP="004C5F06">
      <w:pPr>
        <w:pStyle w:val="Subheadddddf"/>
      </w:pPr>
    </w:p>
    <w:p w14:paraId="19F07C57" w14:textId="77777777" w:rsidR="004C5F06" w:rsidRDefault="004C5F06" w:rsidP="004C5F06">
      <w:pPr>
        <w:pStyle w:val="Subheadddddf"/>
      </w:pPr>
    </w:p>
    <w:p w14:paraId="1091AB2D" w14:textId="22325B99" w:rsidR="00A8474F" w:rsidRPr="000C493A" w:rsidRDefault="00A8474F" w:rsidP="004C5F06">
      <w:pPr>
        <w:pStyle w:val="Subheadddddf"/>
      </w:pPr>
      <w:r w:rsidRPr="000C493A">
        <w:t>Function 3: Concatenating Strings - strcat()</w:t>
      </w:r>
    </w:p>
    <w:p w14:paraId="3F609F23" w14:textId="77777777" w:rsidR="00A8474F" w:rsidRPr="000C493A" w:rsidRDefault="00A8474F" w:rsidP="004C5F06">
      <w:pPr>
        <w:pStyle w:val="texxtt"/>
        <w:rPr>
          <w:lang w:eastAsia="en-IN"/>
        </w:rPr>
      </w:pPr>
      <w:r w:rsidRPr="000C493A">
        <w:rPr>
          <w:lang w:eastAsia="en-IN"/>
        </w:rPr>
        <w:t xml:space="preserve">The </w:t>
      </w:r>
      <w:r w:rsidRPr="000C493A">
        <w:rPr>
          <w:b/>
          <w:bCs/>
          <w:lang w:eastAsia="en-IN"/>
        </w:rPr>
        <w:t>strcat()</w:t>
      </w:r>
      <w:r w:rsidRPr="000C493A">
        <w:rPr>
          <w:lang w:eastAsia="en-IN"/>
        </w:rPr>
        <w:t xml:space="preserve"> function appends (joins) one string to the end of another.</w:t>
      </w:r>
    </w:p>
    <w:p w14:paraId="56880AA8" w14:textId="07A7A79C" w:rsidR="00A8474F" w:rsidRPr="000C493A" w:rsidRDefault="00A8474F" w:rsidP="004C5F06">
      <w:pPr>
        <w:pStyle w:val="Subheadddddf"/>
      </w:pPr>
      <w:r w:rsidRPr="000C493A">
        <w:t>Syntax:</w:t>
      </w:r>
    </w:p>
    <w:p w14:paraId="3C0DBE73"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w:t>
      </w:r>
      <w:r w:rsidRPr="000C493A">
        <w:rPr>
          <w:color w:val="4078F2"/>
          <w:lang w:eastAsia="en-IN"/>
        </w:rPr>
        <w:t>*strcat</w:t>
      </w:r>
      <w:r w:rsidRPr="000C493A">
        <w:rPr>
          <w:lang w:eastAsia="en-IN"/>
        </w:rPr>
        <w:t>(</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 xml:space="preserve">destination, </w:t>
      </w:r>
      <w:r w:rsidRPr="000C493A">
        <w:rPr>
          <w:color w:val="A626A4"/>
          <w:lang w:eastAsia="en-IN"/>
        </w:rPr>
        <w:t>const</w:t>
      </w:r>
      <w:r w:rsidRPr="000C493A">
        <w:rPr>
          <w:lang w:eastAsia="en-IN"/>
        </w:rPr>
        <w:t xml:space="preserve"> </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source);</w:t>
      </w:r>
    </w:p>
    <w:p w14:paraId="76501F6F" w14:textId="77777777" w:rsidR="00A8474F" w:rsidRPr="000C493A" w:rsidRDefault="00A8474F" w:rsidP="004C5F06">
      <w:pPr>
        <w:pStyle w:val="Subheadddddf"/>
      </w:pPr>
      <w:r w:rsidRPr="000C493A">
        <w:t>How it works:</w:t>
      </w:r>
    </w:p>
    <w:p w14:paraId="7AD2E779" w14:textId="77777777" w:rsidR="00A8474F" w:rsidRPr="000C493A" w:rsidRDefault="00A8474F" w:rsidP="004C5F06">
      <w:pPr>
        <w:pStyle w:val="Pointss"/>
      </w:pPr>
      <w:r w:rsidRPr="000C493A">
        <w:t>Finds the null terminator in the destination string</w:t>
      </w:r>
    </w:p>
    <w:p w14:paraId="0806FA6E" w14:textId="77777777" w:rsidR="00A8474F" w:rsidRPr="000C493A" w:rsidRDefault="00A8474F" w:rsidP="004C5F06">
      <w:pPr>
        <w:pStyle w:val="Pointss"/>
      </w:pPr>
      <w:r w:rsidRPr="000C493A">
        <w:t>Copies the source string starting at that position</w:t>
      </w:r>
    </w:p>
    <w:p w14:paraId="0EC20FFA" w14:textId="77777777" w:rsidR="00A8474F" w:rsidRPr="000C493A" w:rsidRDefault="00A8474F" w:rsidP="004C5F06">
      <w:pPr>
        <w:pStyle w:val="Pointss"/>
      </w:pPr>
      <w:r w:rsidRPr="000C493A">
        <w:t>Appends a new null terminator at the end</w:t>
      </w:r>
    </w:p>
    <w:p w14:paraId="7B239C99" w14:textId="2B25E5C0" w:rsidR="00A8474F" w:rsidRPr="000C493A" w:rsidRDefault="00A8474F" w:rsidP="004C5F06">
      <w:pPr>
        <w:pStyle w:val="Subheadddddf"/>
      </w:pPr>
      <w:r w:rsidRPr="000C493A">
        <w:t>Comprehensive Example:</w:t>
      </w:r>
    </w:p>
    <w:p w14:paraId="203B8A20"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72EC0DF"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47A9FD48" w14:textId="77777777" w:rsidR="00A8474F" w:rsidRPr="000C493A" w:rsidRDefault="00A8474F" w:rsidP="00090262">
      <w:pPr>
        <w:pStyle w:val="Code"/>
        <w:rPr>
          <w:color w:val="383A42"/>
          <w:lang w:eastAsia="en-IN"/>
        </w:rPr>
      </w:pPr>
    </w:p>
    <w:p w14:paraId="5F669DED"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EC58714"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greeting[</w:t>
      </w:r>
      <w:r w:rsidRPr="000C493A">
        <w:rPr>
          <w:color w:val="B76B01"/>
          <w:lang w:eastAsia="en-IN"/>
        </w:rPr>
        <w:t>30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 xml:space="preserve">;  </w:t>
      </w:r>
      <w:r w:rsidRPr="000C493A">
        <w:rPr>
          <w:i/>
          <w:iCs/>
          <w:color w:val="A0A1A7"/>
          <w:lang w:eastAsia="en-IN"/>
        </w:rPr>
        <w:t>// Must have enough space!</w:t>
      </w:r>
    </w:p>
    <w:p w14:paraId="7ADBFF6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 </w:t>
      </w:r>
      <w:r w:rsidRPr="000C493A">
        <w:rPr>
          <w:color w:val="4078F2"/>
          <w:lang w:eastAsia="en-IN"/>
        </w:rPr>
        <w:t>=</w:t>
      </w:r>
      <w:r w:rsidRPr="000C493A">
        <w:rPr>
          <w:color w:val="383A42"/>
          <w:lang w:eastAsia="en-IN"/>
        </w:rPr>
        <w:t xml:space="preserve"> </w:t>
      </w:r>
      <w:r w:rsidRPr="000C493A">
        <w:rPr>
          <w:lang w:eastAsia="en-IN"/>
        </w:rPr>
        <w:t>" World"</w:t>
      </w:r>
      <w:r w:rsidRPr="000C493A">
        <w:rPr>
          <w:color w:val="383A42"/>
          <w:lang w:eastAsia="en-IN"/>
        </w:rPr>
        <w:t>;</w:t>
      </w:r>
    </w:p>
    <w:p w14:paraId="64E1027B" w14:textId="77777777" w:rsidR="00A8474F" w:rsidRPr="000C493A" w:rsidRDefault="00A8474F" w:rsidP="00090262">
      <w:pPr>
        <w:pStyle w:val="Code"/>
        <w:rPr>
          <w:color w:val="383A42"/>
          <w:lang w:eastAsia="en-IN"/>
        </w:rPr>
      </w:pPr>
      <w:r w:rsidRPr="000C493A">
        <w:rPr>
          <w:color w:val="383A42"/>
          <w:lang w:eastAsia="en-IN"/>
        </w:rPr>
        <w:t xml:space="preserve">    </w:t>
      </w:r>
    </w:p>
    <w:p w14:paraId="27290539"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"Before concatenation: \"%s\"\n"</w:t>
      </w:r>
      <w:r w:rsidRPr="000C493A">
        <w:rPr>
          <w:color w:val="383A42"/>
          <w:lang w:eastAsia="en-IN"/>
        </w:rPr>
        <w:t>, greeting);</w:t>
      </w:r>
    </w:p>
    <w:p w14:paraId="6BBA1BB2" w14:textId="77777777" w:rsidR="00A8474F" w:rsidRPr="000C493A" w:rsidRDefault="00A8474F" w:rsidP="00090262">
      <w:pPr>
        <w:pStyle w:val="Code"/>
        <w:rPr>
          <w:color w:val="383A42"/>
          <w:lang w:eastAsia="en-IN"/>
        </w:rPr>
      </w:pPr>
      <w:r w:rsidRPr="000C493A">
        <w:rPr>
          <w:color w:val="383A42"/>
          <w:lang w:eastAsia="en-IN"/>
        </w:rPr>
        <w:t xml:space="preserve">    </w:t>
      </w:r>
    </w:p>
    <w:p w14:paraId="5DC55A26"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strcat</w:t>
      </w:r>
      <w:r w:rsidRPr="000C493A">
        <w:rPr>
          <w:color w:val="383A42"/>
          <w:lang w:eastAsia="en-IN"/>
        </w:rPr>
        <w:t xml:space="preserve">(greeting, name);  </w:t>
      </w:r>
      <w:r w:rsidRPr="000C493A">
        <w:rPr>
          <w:i/>
          <w:iCs/>
          <w:color w:val="A0A1A7"/>
          <w:lang w:eastAsia="en-IN"/>
        </w:rPr>
        <w:t>// Append name to greeting</w:t>
      </w:r>
    </w:p>
    <w:p w14:paraId="77203F97" w14:textId="77777777" w:rsidR="00A8474F" w:rsidRPr="000C493A" w:rsidRDefault="00A8474F" w:rsidP="00090262">
      <w:pPr>
        <w:pStyle w:val="Code"/>
        <w:rPr>
          <w:color w:val="383A42"/>
          <w:lang w:eastAsia="en-IN"/>
        </w:rPr>
      </w:pPr>
      <w:r w:rsidRPr="000C493A">
        <w:rPr>
          <w:color w:val="383A42"/>
          <w:lang w:eastAsia="en-IN"/>
        </w:rPr>
        <w:t xml:space="preserve">    </w:t>
      </w:r>
    </w:p>
    <w:p w14:paraId="2B347141"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concatenation: \"%s\"\n"</w:t>
      </w:r>
      <w:r w:rsidRPr="000C493A">
        <w:rPr>
          <w:color w:val="383A42"/>
          <w:lang w:eastAsia="en-IN"/>
        </w:rPr>
        <w:t>, greeting);</w:t>
      </w:r>
    </w:p>
    <w:p w14:paraId="15E98596"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"Final length: %lu\n"</w:t>
      </w:r>
      <w:r w:rsidRPr="000C493A">
        <w:rPr>
          <w:color w:val="383A42"/>
          <w:lang w:eastAsia="en-IN"/>
        </w:rPr>
        <w:t xml:space="preserve">, </w:t>
      </w:r>
      <w:r w:rsidRPr="000C493A">
        <w:rPr>
          <w:color w:val="4078F2"/>
          <w:lang w:eastAsia="en-IN"/>
        </w:rPr>
        <w:t>strlen</w:t>
      </w:r>
      <w:r w:rsidRPr="000C493A">
        <w:rPr>
          <w:color w:val="383A42"/>
          <w:lang w:eastAsia="en-IN"/>
        </w:rPr>
        <w:t>(greeting));</w:t>
      </w:r>
    </w:p>
    <w:p w14:paraId="3AB67D18" w14:textId="77777777" w:rsidR="00A8474F" w:rsidRPr="000C493A" w:rsidRDefault="00A8474F" w:rsidP="00090262">
      <w:pPr>
        <w:pStyle w:val="Code"/>
        <w:rPr>
          <w:color w:val="383A42"/>
          <w:lang w:eastAsia="en-IN"/>
        </w:rPr>
      </w:pPr>
      <w:r w:rsidRPr="000C493A">
        <w:rPr>
          <w:color w:val="383A42"/>
          <w:lang w:eastAsia="en-IN"/>
        </w:rPr>
        <w:t xml:space="preserve">    </w:t>
      </w:r>
    </w:p>
    <w:p w14:paraId="05E9E501"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902FE53" w14:textId="77777777" w:rsidR="00A8474F" w:rsidRPr="000C493A" w:rsidRDefault="00A8474F" w:rsidP="00090262">
      <w:pPr>
        <w:pStyle w:val="Code"/>
        <w:rPr>
          <w:color w:val="383A42"/>
          <w:lang w:eastAsia="en-IN"/>
        </w:rPr>
      </w:pPr>
      <w:r w:rsidRPr="000C493A">
        <w:rPr>
          <w:color w:val="383A42"/>
          <w:lang w:eastAsia="en-IN"/>
        </w:rPr>
        <w:t>}</w:t>
      </w:r>
    </w:p>
    <w:p w14:paraId="02E3A161" w14:textId="77777777" w:rsidR="00A8474F" w:rsidRPr="000C493A" w:rsidRDefault="00A8474F" w:rsidP="004C5F06">
      <w:pPr>
        <w:pStyle w:val="Subheadddddf"/>
      </w:pPr>
      <w:r w:rsidRPr="000C493A">
        <w:t>Output:</w:t>
      </w:r>
    </w:p>
    <w:p w14:paraId="71B2B704" w14:textId="77777777" w:rsidR="00A8474F" w:rsidRPr="000C493A" w:rsidRDefault="00A8474F" w:rsidP="00090262">
      <w:pPr>
        <w:pStyle w:val="Code"/>
        <w:rPr>
          <w:lang w:eastAsia="en-IN"/>
        </w:rPr>
      </w:pPr>
      <w:r w:rsidRPr="000C493A">
        <w:rPr>
          <w:lang w:eastAsia="en-IN"/>
        </w:rPr>
        <w:t>Before concatenation: "Hello"</w:t>
      </w:r>
    </w:p>
    <w:p w14:paraId="7023F7CF" w14:textId="77777777" w:rsidR="00A8474F" w:rsidRPr="000C493A" w:rsidRDefault="00A8474F" w:rsidP="00090262">
      <w:pPr>
        <w:pStyle w:val="Code"/>
        <w:rPr>
          <w:lang w:eastAsia="en-IN"/>
        </w:rPr>
      </w:pPr>
      <w:r w:rsidRPr="000C493A">
        <w:rPr>
          <w:lang w:eastAsia="en-IN"/>
        </w:rPr>
        <w:t>After concatenation: "Hello World"</w:t>
      </w:r>
    </w:p>
    <w:p w14:paraId="2EE6AB93" w14:textId="77777777" w:rsidR="00A8474F" w:rsidRPr="000C493A" w:rsidRDefault="00A8474F" w:rsidP="00090262">
      <w:pPr>
        <w:pStyle w:val="Code"/>
        <w:rPr>
          <w:lang w:eastAsia="en-IN"/>
        </w:rPr>
      </w:pPr>
      <w:r w:rsidRPr="000C493A">
        <w:rPr>
          <w:lang w:eastAsia="en-IN"/>
        </w:rPr>
        <w:t>Final length: 11</w:t>
      </w:r>
    </w:p>
    <w:p w14:paraId="6250E51E" w14:textId="77777777" w:rsidR="00A8474F" w:rsidRPr="000C493A" w:rsidRDefault="00A8474F" w:rsidP="004C5F06">
      <w:pPr>
        <w:pStyle w:val="texxtt"/>
        <w:rPr>
          <w:lang w:eastAsia="en-IN"/>
        </w:rPr>
      </w:pPr>
      <w:r w:rsidRPr="000C493A">
        <w:rPr>
          <w:b/>
          <w:bCs/>
          <w:lang w:eastAsia="en-IN"/>
        </w:rPr>
        <w:t>Critical requirement:</w:t>
      </w:r>
      <w:r w:rsidRPr="000C493A">
        <w:rPr>
          <w:lang w:eastAsia="en-IN"/>
        </w:rPr>
        <w:t xml:space="preserve"> The destination array must be large enough to hold:</w:t>
      </w:r>
    </w:p>
    <w:p w14:paraId="54728B03" w14:textId="77777777" w:rsidR="00A8474F" w:rsidRPr="000C493A" w:rsidRDefault="00A8474F" w:rsidP="004C5F06">
      <w:pPr>
        <w:pStyle w:val="Pointss"/>
      </w:pPr>
      <w:r w:rsidRPr="000C493A">
        <w:t>The original destination string</w:t>
      </w:r>
    </w:p>
    <w:p w14:paraId="494BC722" w14:textId="77777777" w:rsidR="00A8474F" w:rsidRPr="000C493A" w:rsidRDefault="00A8474F" w:rsidP="004C5F06">
      <w:pPr>
        <w:pStyle w:val="Pointss"/>
      </w:pPr>
      <w:r w:rsidRPr="000C493A">
        <w:t>The entire source string</w:t>
      </w:r>
    </w:p>
    <w:p w14:paraId="7B234368" w14:textId="77777777" w:rsidR="00A8474F" w:rsidRPr="000C493A" w:rsidRDefault="00A8474F" w:rsidP="004C5F06">
      <w:pPr>
        <w:pStyle w:val="Pointss"/>
      </w:pPr>
      <w:r w:rsidRPr="000C493A">
        <w:t>The null terminator</w:t>
      </w:r>
    </w:p>
    <w:p w14:paraId="66101A58" w14:textId="2C1C013E" w:rsidR="00A8474F" w:rsidRPr="000C493A" w:rsidRDefault="00A8474F" w:rsidP="004C5F06">
      <w:pPr>
        <w:pStyle w:val="Subheadddddf"/>
      </w:pPr>
      <w:r w:rsidRPr="000C493A">
        <w:t>Example of proper sizing:</w:t>
      </w:r>
    </w:p>
    <w:p w14:paraId="12CF9643"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str1[</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 xml:space="preserve">;  </w:t>
      </w:r>
      <w:r w:rsidRPr="000C493A">
        <w:rPr>
          <w:i/>
          <w:iCs/>
          <w:lang w:eastAsia="en-IN"/>
        </w:rPr>
        <w:t>// 5 chars + room for more</w:t>
      </w:r>
    </w:p>
    <w:p w14:paraId="40C43838"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color w:val="50A14F"/>
          <w:lang w:eastAsia="en-IN"/>
        </w:rPr>
        <w:t>" World"</w:t>
      </w:r>
      <w:r w:rsidRPr="000C493A">
        <w:rPr>
          <w:color w:val="383A42"/>
          <w:lang w:eastAsia="en-IN"/>
        </w:rPr>
        <w:t xml:space="preserve">;   </w:t>
      </w:r>
      <w:r w:rsidRPr="000C493A">
        <w:rPr>
          <w:i/>
          <w:iCs/>
          <w:lang w:eastAsia="en-IN"/>
        </w:rPr>
        <w:t>// 6 chars</w:t>
      </w:r>
    </w:p>
    <w:p w14:paraId="42AD98CE" w14:textId="77777777" w:rsidR="00A8474F" w:rsidRPr="000C493A" w:rsidRDefault="00A8474F" w:rsidP="00090262">
      <w:pPr>
        <w:pStyle w:val="Code"/>
        <w:rPr>
          <w:color w:val="383A42"/>
          <w:lang w:eastAsia="en-IN"/>
        </w:rPr>
      </w:pPr>
    </w:p>
    <w:p w14:paraId="18CBF639" w14:textId="77777777" w:rsidR="00A8474F" w:rsidRPr="000C493A" w:rsidRDefault="00A8474F" w:rsidP="00090262">
      <w:pPr>
        <w:pStyle w:val="Code"/>
        <w:rPr>
          <w:color w:val="383A42"/>
          <w:lang w:eastAsia="en-IN"/>
        </w:rPr>
      </w:pPr>
      <w:r w:rsidRPr="000C493A">
        <w:rPr>
          <w:i/>
          <w:iCs/>
          <w:lang w:eastAsia="en-IN"/>
        </w:rPr>
        <w:t>// str1 has 50 chars total, plenty of room for both strings</w:t>
      </w:r>
    </w:p>
    <w:p w14:paraId="63B1A4F3" w14:textId="77777777" w:rsidR="00A8474F" w:rsidRPr="000C493A" w:rsidRDefault="00A8474F" w:rsidP="00090262">
      <w:pPr>
        <w:pStyle w:val="Code"/>
        <w:rPr>
          <w:color w:val="383A42"/>
          <w:lang w:eastAsia="en-IN"/>
        </w:rPr>
      </w:pPr>
      <w:r w:rsidRPr="000C493A">
        <w:rPr>
          <w:color w:val="4078F2"/>
          <w:lang w:eastAsia="en-IN"/>
        </w:rPr>
        <w:t>strcat</w:t>
      </w:r>
      <w:r w:rsidRPr="000C493A">
        <w:rPr>
          <w:color w:val="383A42"/>
          <w:lang w:eastAsia="en-IN"/>
        </w:rPr>
        <w:t xml:space="preserve">(str1, str2);  </w:t>
      </w:r>
      <w:r w:rsidRPr="000C493A">
        <w:rPr>
          <w:i/>
          <w:iCs/>
          <w:lang w:eastAsia="en-IN"/>
        </w:rPr>
        <w:t>// Safe - result is 11 chars + '\0' = 12 bytes</w:t>
      </w:r>
    </w:p>
    <w:p w14:paraId="14D645FD" w14:textId="2EACF075" w:rsidR="00A8474F" w:rsidRPr="000C493A" w:rsidRDefault="00A8474F" w:rsidP="004C5F06">
      <w:pPr>
        <w:pStyle w:val="Subheadddddf"/>
      </w:pPr>
      <w:r w:rsidRPr="000C493A">
        <w:t>Warning example - buffer overflow:</w:t>
      </w:r>
    </w:p>
    <w:p w14:paraId="7B47A83D"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str1[</w:t>
      </w:r>
      <w:r w:rsidRPr="000C493A">
        <w:rPr>
          <w:color w:val="B76B01"/>
          <w:lang w:eastAsia="en-IN"/>
        </w:rPr>
        <w:t>6</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 xml:space="preserve">;  </w:t>
      </w:r>
      <w:r w:rsidRPr="000C493A">
        <w:rPr>
          <w:i/>
          <w:iCs/>
          <w:lang w:eastAsia="en-IN"/>
        </w:rPr>
        <w:t>// Only 6 bytes total</w:t>
      </w:r>
    </w:p>
    <w:p w14:paraId="070E283F" w14:textId="77777777" w:rsidR="00A8474F" w:rsidRPr="000C493A" w:rsidRDefault="00A8474F" w:rsidP="00090262">
      <w:pPr>
        <w:pStyle w:val="Code"/>
        <w:rPr>
          <w:color w:val="383A42"/>
          <w:lang w:eastAsia="en-IN"/>
        </w:rPr>
      </w:pP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color w:val="50A14F"/>
          <w:lang w:eastAsia="en-IN"/>
        </w:rPr>
        <w:t>" World"</w:t>
      </w:r>
      <w:r w:rsidRPr="000C493A">
        <w:rPr>
          <w:color w:val="383A42"/>
          <w:lang w:eastAsia="en-IN"/>
        </w:rPr>
        <w:t xml:space="preserve">;  </w:t>
      </w:r>
      <w:r w:rsidRPr="000C493A">
        <w:rPr>
          <w:i/>
          <w:iCs/>
          <w:lang w:eastAsia="en-IN"/>
        </w:rPr>
        <w:t>// 6 more chars needed</w:t>
      </w:r>
    </w:p>
    <w:p w14:paraId="452AA492" w14:textId="77777777" w:rsidR="00A8474F" w:rsidRPr="000C493A" w:rsidRDefault="00A8474F" w:rsidP="00090262">
      <w:pPr>
        <w:pStyle w:val="Code"/>
        <w:rPr>
          <w:color w:val="383A42"/>
          <w:lang w:eastAsia="en-IN"/>
        </w:rPr>
      </w:pPr>
    </w:p>
    <w:p w14:paraId="0FF84AE9" w14:textId="77777777" w:rsidR="00A8474F" w:rsidRPr="000C493A" w:rsidRDefault="00A8474F" w:rsidP="00090262">
      <w:pPr>
        <w:pStyle w:val="Code"/>
        <w:rPr>
          <w:color w:val="383A42"/>
          <w:lang w:eastAsia="en-IN"/>
        </w:rPr>
      </w:pPr>
      <w:r w:rsidRPr="000C493A">
        <w:rPr>
          <w:color w:val="4078F2"/>
          <w:lang w:eastAsia="en-IN"/>
        </w:rPr>
        <w:t>strcat</w:t>
      </w:r>
      <w:r w:rsidRPr="000C493A">
        <w:rPr>
          <w:color w:val="383A42"/>
          <w:lang w:eastAsia="en-IN"/>
        </w:rPr>
        <w:t xml:space="preserve">(str1, str2);  </w:t>
      </w:r>
      <w:r w:rsidRPr="000C493A">
        <w:rPr>
          <w:i/>
          <w:iCs/>
          <w:lang w:eastAsia="en-IN"/>
        </w:rPr>
        <w:t>// DANGER! Not enough space - buffer overflow!</w:t>
      </w:r>
    </w:p>
    <w:p w14:paraId="435E8644" w14:textId="77777777" w:rsidR="00A8474F" w:rsidRPr="000C493A" w:rsidRDefault="00A8474F" w:rsidP="004C5F06">
      <w:pPr>
        <w:pStyle w:val="Subheadddddf"/>
      </w:pPr>
      <w:r w:rsidRPr="000C493A">
        <w:t>Function 4: Limited Concatenation - strncat()</w:t>
      </w:r>
    </w:p>
    <w:p w14:paraId="1C51AC55" w14:textId="77777777" w:rsidR="00A8474F" w:rsidRPr="000C493A" w:rsidRDefault="00A8474F" w:rsidP="004C5F06">
      <w:pPr>
        <w:pStyle w:val="texxtt"/>
        <w:rPr>
          <w:lang w:eastAsia="en-IN"/>
        </w:rPr>
      </w:pPr>
      <w:r w:rsidRPr="000C493A">
        <w:rPr>
          <w:lang w:eastAsia="en-IN"/>
        </w:rPr>
        <w:t xml:space="preserve">The </w:t>
      </w:r>
      <w:r w:rsidRPr="000C493A">
        <w:rPr>
          <w:b/>
          <w:bCs/>
          <w:lang w:eastAsia="en-IN"/>
        </w:rPr>
        <w:t>strncat()</w:t>
      </w:r>
      <w:r w:rsidRPr="000C493A">
        <w:rPr>
          <w:lang w:eastAsia="en-IN"/>
        </w:rPr>
        <w:t xml:space="preserve"> function provides safer concatenation by limiting the number of characters appended.</w:t>
      </w:r>
    </w:p>
    <w:p w14:paraId="171CA4D6" w14:textId="68836355" w:rsidR="00A8474F" w:rsidRPr="000C493A" w:rsidRDefault="00A8474F" w:rsidP="004C5F06">
      <w:pPr>
        <w:pStyle w:val="Subheadddddf"/>
      </w:pPr>
      <w:r w:rsidRPr="000C493A">
        <w:t>Syntax:</w:t>
      </w:r>
    </w:p>
    <w:p w14:paraId="40EC5D44" w14:textId="77777777" w:rsidR="00A8474F" w:rsidRPr="000C493A" w:rsidRDefault="00A8474F" w:rsidP="00090262">
      <w:pPr>
        <w:pStyle w:val="Code"/>
        <w:rPr>
          <w:lang w:eastAsia="en-IN"/>
        </w:rPr>
      </w:pPr>
      <w:r w:rsidRPr="000C493A">
        <w:rPr>
          <w:color w:val="A626A4"/>
          <w:lang w:eastAsia="en-IN"/>
        </w:rPr>
        <w:t>char</w:t>
      </w:r>
      <w:r w:rsidRPr="000C493A">
        <w:rPr>
          <w:lang w:eastAsia="en-IN"/>
        </w:rPr>
        <w:t xml:space="preserve"> </w:t>
      </w:r>
      <w:r w:rsidRPr="000C493A">
        <w:rPr>
          <w:color w:val="4078F2"/>
          <w:lang w:eastAsia="en-IN"/>
        </w:rPr>
        <w:t>*strncat</w:t>
      </w:r>
      <w:r w:rsidRPr="000C493A">
        <w:rPr>
          <w:lang w:eastAsia="en-IN"/>
        </w:rPr>
        <w:t>(</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 xml:space="preserve">destination, </w:t>
      </w:r>
      <w:r w:rsidRPr="000C493A">
        <w:rPr>
          <w:color w:val="A626A4"/>
          <w:lang w:eastAsia="en-IN"/>
        </w:rPr>
        <w:t>const</w:t>
      </w:r>
      <w:r w:rsidRPr="000C493A">
        <w:rPr>
          <w:lang w:eastAsia="en-IN"/>
        </w:rPr>
        <w:t xml:space="preserve"> </w:t>
      </w:r>
      <w:r w:rsidRPr="000C493A">
        <w:rPr>
          <w:color w:val="A626A4"/>
          <w:lang w:eastAsia="en-IN"/>
        </w:rPr>
        <w:t>char</w:t>
      </w:r>
      <w:r w:rsidRPr="000C493A">
        <w:rPr>
          <w:lang w:eastAsia="en-IN"/>
        </w:rPr>
        <w:t xml:space="preserve"> </w:t>
      </w:r>
      <w:r w:rsidRPr="000C493A">
        <w:rPr>
          <w:color w:val="4078F2"/>
          <w:lang w:eastAsia="en-IN"/>
        </w:rPr>
        <w:t>*</w:t>
      </w:r>
      <w:r w:rsidRPr="000C493A">
        <w:rPr>
          <w:lang w:eastAsia="en-IN"/>
        </w:rPr>
        <w:t xml:space="preserve">source, </w:t>
      </w:r>
      <w:r w:rsidRPr="000C493A">
        <w:rPr>
          <w:color w:val="B76B01"/>
          <w:lang w:eastAsia="en-IN"/>
        </w:rPr>
        <w:t>size_t</w:t>
      </w:r>
      <w:r w:rsidRPr="000C493A">
        <w:rPr>
          <w:lang w:eastAsia="en-IN"/>
        </w:rPr>
        <w:t xml:space="preserve"> n);</w:t>
      </w:r>
    </w:p>
    <w:p w14:paraId="46C2C408" w14:textId="77777777" w:rsidR="00A8474F" w:rsidRPr="000C493A" w:rsidRDefault="00A8474F" w:rsidP="004C5F06">
      <w:pPr>
        <w:pStyle w:val="Subheadddddf"/>
      </w:pPr>
      <w:r w:rsidRPr="000C493A">
        <w:t>Parameters:</w:t>
      </w:r>
    </w:p>
    <w:p w14:paraId="38E747F0" w14:textId="77777777" w:rsidR="00A8474F" w:rsidRPr="000C493A" w:rsidRDefault="00A8474F" w:rsidP="004C5F06">
      <w:pPr>
        <w:pStyle w:val="Pointss"/>
      </w:pPr>
      <w:r w:rsidRPr="000C493A">
        <w:t>destination - String to append to</w:t>
      </w:r>
    </w:p>
    <w:p w14:paraId="1BBFA4A5" w14:textId="77777777" w:rsidR="00A8474F" w:rsidRPr="000C493A" w:rsidRDefault="00A8474F" w:rsidP="004C5F06">
      <w:pPr>
        <w:pStyle w:val="Pointss"/>
      </w:pPr>
      <w:r w:rsidRPr="000C493A">
        <w:t>source - String to append from</w:t>
      </w:r>
    </w:p>
    <w:p w14:paraId="221C1B58" w14:textId="77777777" w:rsidR="00A8474F" w:rsidRPr="000C493A" w:rsidRDefault="00A8474F" w:rsidP="004C5F06">
      <w:pPr>
        <w:pStyle w:val="Pointss"/>
      </w:pPr>
      <w:r w:rsidRPr="000C493A">
        <w:t>n - Maximum number of characters to append</w:t>
      </w:r>
    </w:p>
    <w:p w14:paraId="7BDDC70D" w14:textId="5EA7EE6A" w:rsidR="00A8474F" w:rsidRPr="000C493A" w:rsidRDefault="00A8474F" w:rsidP="004C5F06">
      <w:pPr>
        <w:pStyle w:val="Subheadddddf"/>
      </w:pPr>
      <w:r w:rsidRPr="000C493A">
        <w:t>Practical Example:</w:t>
      </w:r>
    </w:p>
    <w:p w14:paraId="062A40DA"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E0699E1" w14:textId="77777777" w:rsidR="00A8474F" w:rsidRPr="000C493A" w:rsidRDefault="00A8474F" w:rsidP="00090262">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7E4A066E" w14:textId="77777777" w:rsidR="00A8474F" w:rsidRPr="000C493A" w:rsidRDefault="00A8474F" w:rsidP="00090262">
      <w:pPr>
        <w:pStyle w:val="Code"/>
        <w:rPr>
          <w:color w:val="383A42"/>
          <w:lang w:eastAsia="en-IN"/>
        </w:rPr>
      </w:pPr>
    </w:p>
    <w:p w14:paraId="78E5A4EA" w14:textId="77777777" w:rsidR="00A8474F" w:rsidRPr="000C493A" w:rsidRDefault="00A8474F" w:rsidP="00090262">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CF4A80F"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"Hello "</w:t>
      </w:r>
      <w:r w:rsidRPr="000C493A">
        <w:rPr>
          <w:color w:val="383A42"/>
          <w:lang w:eastAsia="en-IN"/>
        </w:rPr>
        <w:t>;</w:t>
      </w:r>
    </w:p>
    <w:p w14:paraId="70E01572"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lang w:eastAsia="en-IN"/>
        </w:rPr>
        <w:t>"World"</w:t>
      </w:r>
      <w:r w:rsidRPr="000C493A">
        <w:rPr>
          <w:color w:val="383A42"/>
          <w:lang w:eastAsia="en-IN"/>
        </w:rPr>
        <w:t>;</w:t>
      </w:r>
    </w:p>
    <w:p w14:paraId="5FA3B9FD" w14:textId="77777777" w:rsidR="00A8474F" w:rsidRPr="000C493A" w:rsidRDefault="00A8474F" w:rsidP="00090262">
      <w:pPr>
        <w:pStyle w:val="Code"/>
        <w:rPr>
          <w:color w:val="383A42"/>
          <w:lang w:eastAsia="en-IN"/>
        </w:rPr>
      </w:pPr>
      <w:r w:rsidRPr="000C493A">
        <w:rPr>
          <w:color w:val="383A42"/>
          <w:lang w:eastAsia="en-IN"/>
        </w:rPr>
        <w:t xml:space="preserve">    </w:t>
      </w:r>
    </w:p>
    <w:p w14:paraId="2722F741"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strncat</w:t>
      </w:r>
      <w:r w:rsidRPr="000C493A">
        <w:rPr>
          <w:color w:val="383A42"/>
          <w:lang w:eastAsia="en-IN"/>
        </w:rPr>
        <w:t xml:space="preserve">(str1, str2, </w:t>
      </w:r>
      <w:r w:rsidRPr="000C493A">
        <w:rPr>
          <w:color w:val="B76B01"/>
          <w:lang w:eastAsia="en-IN"/>
        </w:rPr>
        <w:t>3</w:t>
      </w:r>
      <w:r w:rsidRPr="000C493A">
        <w:rPr>
          <w:color w:val="383A42"/>
          <w:lang w:eastAsia="en-IN"/>
        </w:rPr>
        <w:t xml:space="preserve">);  </w:t>
      </w:r>
      <w:r w:rsidRPr="000C493A">
        <w:rPr>
          <w:i/>
          <w:iCs/>
          <w:color w:val="A0A1A7"/>
          <w:lang w:eastAsia="en-IN"/>
        </w:rPr>
        <w:t>// Append only first 3 chars of str2</w:t>
      </w:r>
    </w:p>
    <w:p w14:paraId="03743203" w14:textId="77777777" w:rsidR="00A8474F" w:rsidRPr="000C493A" w:rsidRDefault="00A8474F" w:rsidP="00090262">
      <w:pPr>
        <w:pStyle w:val="Code"/>
        <w:rPr>
          <w:color w:val="383A42"/>
          <w:lang w:eastAsia="en-IN"/>
        </w:rPr>
      </w:pPr>
      <w:r w:rsidRPr="000C493A">
        <w:rPr>
          <w:color w:val="383A42"/>
          <w:lang w:eastAsia="en-IN"/>
        </w:rPr>
        <w:t xml:space="preserve">    </w:t>
      </w:r>
    </w:p>
    <w:p w14:paraId="1BAF55D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%s\n"</w:t>
      </w:r>
      <w:r w:rsidRPr="000C493A">
        <w:rPr>
          <w:color w:val="383A42"/>
          <w:lang w:eastAsia="en-IN"/>
        </w:rPr>
        <w:t>, str1);</w:t>
      </w:r>
    </w:p>
    <w:p w14:paraId="307BD34C" w14:textId="77777777" w:rsidR="00A8474F" w:rsidRPr="000C493A" w:rsidRDefault="00A8474F" w:rsidP="00090262">
      <w:pPr>
        <w:pStyle w:val="Code"/>
        <w:rPr>
          <w:color w:val="383A42"/>
          <w:lang w:eastAsia="en-IN"/>
        </w:rPr>
      </w:pPr>
      <w:r w:rsidRPr="000C493A">
        <w:rPr>
          <w:color w:val="383A42"/>
          <w:lang w:eastAsia="en-IN"/>
        </w:rPr>
        <w:t xml:space="preserve">    </w:t>
      </w:r>
    </w:p>
    <w:p w14:paraId="1965D012"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str3[</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"Good "</w:t>
      </w:r>
      <w:r w:rsidRPr="000C493A">
        <w:rPr>
          <w:color w:val="383A42"/>
          <w:lang w:eastAsia="en-IN"/>
        </w:rPr>
        <w:t>;</w:t>
      </w:r>
    </w:p>
    <w:p w14:paraId="71EC04A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str4[] </w:t>
      </w:r>
      <w:r w:rsidRPr="000C493A">
        <w:rPr>
          <w:color w:val="4078F2"/>
          <w:lang w:eastAsia="en-IN"/>
        </w:rPr>
        <w:t>=</w:t>
      </w:r>
      <w:r w:rsidRPr="000C493A">
        <w:rPr>
          <w:color w:val="383A42"/>
          <w:lang w:eastAsia="en-IN"/>
        </w:rPr>
        <w:t xml:space="preserve"> </w:t>
      </w:r>
      <w:r w:rsidRPr="000C493A">
        <w:rPr>
          <w:lang w:eastAsia="en-IN"/>
        </w:rPr>
        <w:t>"Morning"</w:t>
      </w:r>
      <w:r w:rsidRPr="000C493A">
        <w:rPr>
          <w:color w:val="383A42"/>
          <w:lang w:eastAsia="en-IN"/>
        </w:rPr>
        <w:t>;</w:t>
      </w:r>
    </w:p>
    <w:p w14:paraId="067A4FE9" w14:textId="77777777" w:rsidR="00A8474F" w:rsidRPr="000C493A" w:rsidRDefault="00A8474F" w:rsidP="00090262">
      <w:pPr>
        <w:pStyle w:val="Code"/>
        <w:rPr>
          <w:color w:val="383A42"/>
          <w:lang w:eastAsia="en-IN"/>
        </w:rPr>
      </w:pPr>
      <w:r w:rsidRPr="000C493A">
        <w:rPr>
          <w:color w:val="383A42"/>
          <w:lang w:eastAsia="en-IN"/>
        </w:rPr>
        <w:t xml:space="preserve">    </w:t>
      </w:r>
    </w:p>
    <w:p w14:paraId="1D5852C5"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strncat</w:t>
      </w:r>
      <w:r w:rsidRPr="000C493A">
        <w:rPr>
          <w:color w:val="383A42"/>
          <w:lang w:eastAsia="en-IN"/>
        </w:rPr>
        <w:t xml:space="preserve">(str3, str4, </w:t>
      </w:r>
      <w:r w:rsidRPr="000C493A">
        <w:rPr>
          <w:color w:val="B76B01"/>
          <w:lang w:eastAsia="en-IN"/>
        </w:rPr>
        <w:t>4</w:t>
      </w:r>
      <w:r w:rsidRPr="000C493A">
        <w:rPr>
          <w:color w:val="383A42"/>
          <w:lang w:eastAsia="en-IN"/>
        </w:rPr>
        <w:t xml:space="preserve">);  </w:t>
      </w:r>
      <w:r w:rsidRPr="000C493A">
        <w:rPr>
          <w:i/>
          <w:iCs/>
          <w:color w:val="A0A1A7"/>
          <w:lang w:eastAsia="en-IN"/>
        </w:rPr>
        <w:t>// Append only "Morn"</w:t>
      </w:r>
    </w:p>
    <w:p w14:paraId="606C2116" w14:textId="77777777" w:rsidR="00A8474F" w:rsidRPr="000C493A" w:rsidRDefault="00A8474F" w:rsidP="00090262">
      <w:pPr>
        <w:pStyle w:val="Code"/>
        <w:rPr>
          <w:color w:val="383A42"/>
          <w:lang w:eastAsia="en-IN"/>
        </w:rPr>
      </w:pPr>
      <w:r w:rsidRPr="000C493A">
        <w:rPr>
          <w:color w:val="383A42"/>
          <w:lang w:eastAsia="en-IN"/>
        </w:rPr>
        <w:t xml:space="preserve">    </w:t>
      </w:r>
    </w:p>
    <w:p w14:paraId="2F3E3ACF"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%s\n"</w:t>
      </w:r>
      <w:r w:rsidRPr="000C493A">
        <w:rPr>
          <w:color w:val="383A42"/>
          <w:lang w:eastAsia="en-IN"/>
        </w:rPr>
        <w:t>, str3);</w:t>
      </w:r>
    </w:p>
    <w:p w14:paraId="0162EDAC" w14:textId="77777777" w:rsidR="00A8474F" w:rsidRPr="000C493A" w:rsidRDefault="00A8474F" w:rsidP="00090262">
      <w:pPr>
        <w:pStyle w:val="Code"/>
        <w:rPr>
          <w:color w:val="383A42"/>
          <w:lang w:eastAsia="en-IN"/>
        </w:rPr>
      </w:pPr>
      <w:r w:rsidRPr="000C493A">
        <w:rPr>
          <w:color w:val="383A42"/>
          <w:lang w:eastAsia="en-IN"/>
        </w:rPr>
        <w:t xml:space="preserve">    </w:t>
      </w:r>
    </w:p>
    <w:p w14:paraId="4B448420" w14:textId="77777777" w:rsidR="00A8474F" w:rsidRPr="000C493A" w:rsidRDefault="00A8474F" w:rsidP="00090262">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E8D92A6" w14:textId="77777777" w:rsidR="00A8474F" w:rsidRPr="000C493A" w:rsidRDefault="00A8474F" w:rsidP="00090262">
      <w:pPr>
        <w:pStyle w:val="Code"/>
        <w:rPr>
          <w:color w:val="383A42"/>
          <w:lang w:eastAsia="en-IN"/>
        </w:rPr>
      </w:pPr>
      <w:r w:rsidRPr="000C493A">
        <w:rPr>
          <w:color w:val="383A42"/>
          <w:lang w:eastAsia="en-IN"/>
        </w:rPr>
        <w:t>}</w:t>
      </w:r>
    </w:p>
    <w:p w14:paraId="383FB323" w14:textId="77777777" w:rsidR="00A8474F" w:rsidRPr="000C493A" w:rsidRDefault="00A8474F" w:rsidP="004C5F06">
      <w:pPr>
        <w:pStyle w:val="Subheadddddf"/>
      </w:pPr>
      <w:r w:rsidRPr="000C493A">
        <w:t>Output:</w:t>
      </w:r>
    </w:p>
    <w:p w14:paraId="7EC80E77" w14:textId="77777777" w:rsidR="00A8474F" w:rsidRPr="000C493A" w:rsidRDefault="00A8474F" w:rsidP="00090262">
      <w:pPr>
        <w:pStyle w:val="Code"/>
        <w:rPr>
          <w:lang w:eastAsia="en-IN"/>
        </w:rPr>
      </w:pPr>
      <w:r w:rsidRPr="000C493A">
        <w:rPr>
          <w:lang w:eastAsia="en-IN"/>
        </w:rPr>
        <w:t>Result: Hello Wor</w:t>
      </w:r>
    </w:p>
    <w:p w14:paraId="5BDFF9BE" w14:textId="77777777" w:rsidR="00A8474F" w:rsidRPr="000C493A" w:rsidRDefault="00A8474F" w:rsidP="00090262">
      <w:pPr>
        <w:pStyle w:val="Code"/>
        <w:rPr>
          <w:lang w:eastAsia="en-IN"/>
        </w:rPr>
      </w:pPr>
      <w:r w:rsidRPr="000C493A">
        <w:rPr>
          <w:lang w:eastAsia="en-IN"/>
        </w:rPr>
        <w:t>Result: Good Morn</w:t>
      </w:r>
    </w:p>
    <w:p w14:paraId="3A7CDA72" w14:textId="77777777" w:rsidR="00A8474F" w:rsidRPr="000C493A" w:rsidRDefault="00A8474F" w:rsidP="004C5F06">
      <w:pPr>
        <w:pStyle w:val="texxtt"/>
        <w:rPr>
          <w:lang w:eastAsia="en-IN"/>
        </w:rPr>
      </w:pPr>
      <w:r w:rsidRPr="000C493A">
        <w:rPr>
          <w:b/>
          <w:bCs/>
          <w:lang w:eastAsia="en-IN"/>
        </w:rPr>
        <w:t>Key advantage:</w:t>
      </w:r>
      <w:r w:rsidRPr="000C493A">
        <w:rPr>
          <w:lang w:eastAsia="en-IN"/>
        </w:rPr>
        <w:t xml:space="preserve"> strncat() helps prevent buffer overflow by limiting how many characters are copied. It's safer than strcat() when dealing with strings of uncertain length.</w:t>
      </w:r>
    </w:p>
    <w:p w14:paraId="62D51AE2" w14:textId="77777777" w:rsidR="00A8474F" w:rsidRPr="000C493A" w:rsidRDefault="00A8474F" w:rsidP="004C5F06">
      <w:pPr>
        <w:pStyle w:val="texxtt"/>
        <w:rPr>
          <w:lang w:eastAsia="en-IN"/>
        </w:rPr>
      </w:pPr>
      <w:r w:rsidRPr="000C493A">
        <w:rPr>
          <w:b/>
          <w:bCs/>
          <w:lang w:eastAsia="en-IN"/>
        </w:rPr>
        <w:t>Important note:</w:t>
      </w:r>
      <w:r w:rsidRPr="000C493A">
        <w:rPr>
          <w:lang w:eastAsia="en-IN"/>
        </w:rPr>
        <w:t xml:space="preserve"> strncat() always adds a null terminator, even if it copies fewer than n characters.</w:t>
      </w:r>
    </w:p>
    <w:p w14:paraId="24753748" w14:textId="77777777" w:rsidR="00A8474F" w:rsidRPr="000C493A" w:rsidRDefault="00A8474F" w:rsidP="004C5F06">
      <w:pPr>
        <w:pStyle w:val="Subheadddddf"/>
      </w:pPr>
      <w:r w:rsidRPr="000C493A">
        <w:t>Function 5: Comparing Strings - strcmp()</w:t>
      </w:r>
    </w:p>
    <w:p w14:paraId="3FD67D34" w14:textId="77777777" w:rsidR="00A8474F" w:rsidRPr="000C493A" w:rsidRDefault="00A8474F" w:rsidP="004C5F06">
      <w:pPr>
        <w:pStyle w:val="texxtt"/>
        <w:rPr>
          <w:lang w:eastAsia="en-IN"/>
        </w:rPr>
      </w:pPr>
      <w:r w:rsidRPr="000C493A">
        <w:rPr>
          <w:lang w:eastAsia="en-IN"/>
        </w:rPr>
        <w:t xml:space="preserve">The </w:t>
      </w:r>
      <w:r w:rsidRPr="000C493A">
        <w:rPr>
          <w:b/>
          <w:bCs/>
          <w:lang w:eastAsia="en-IN"/>
        </w:rPr>
        <w:t>strcmp()</w:t>
      </w:r>
      <w:r w:rsidRPr="000C493A">
        <w:rPr>
          <w:lang w:eastAsia="en-IN"/>
        </w:rPr>
        <w:t xml:space="preserve"> function compares two strings lexicographically (dictionary order), comparing ASCII values character by character.</w:t>
      </w:r>
    </w:p>
    <w:p w14:paraId="3DEE1966" w14:textId="13F1B9D5" w:rsidR="00A8474F" w:rsidRPr="000C493A" w:rsidRDefault="00A8474F" w:rsidP="004C5F06">
      <w:pPr>
        <w:pStyle w:val="texxtt"/>
        <w:rPr>
          <w:lang w:eastAsia="en-IN"/>
        </w:rPr>
      </w:pPr>
      <w:r w:rsidRPr="000C493A">
        <w:rPr>
          <w:b/>
          <w:bCs/>
          <w:lang w:eastAsia="en-IN"/>
        </w:rPr>
        <w:t>Syntax:</w:t>
      </w:r>
    </w:p>
    <w:p w14:paraId="72514321" w14:textId="77777777" w:rsidR="00A8474F" w:rsidRPr="000C493A" w:rsidRDefault="00A8474F" w:rsidP="00500B1F">
      <w:pPr>
        <w:pStyle w:val="Code"/>
        <w:rPr>
          <w:color w:val="383A42"/>
          <w:lang w:eastAsia="en-IN"/>
        </w:rPr>
      </w:pPr>
      <w:r w:rsidRPr="000C493A">
        <w:rPr>
          <w:lang w:eastAsia="en-IN"/>
        </w:rPr>
        <w:t>int</w:t>
      </w:r>
      <w:r w:rsidRPr="000C493A">
        <w:rPr>
          <w:color w:val="383A42"/>
          <w:lang w:eastAsia="en-IN"/>
        </w:rPr>
        <w:t xml:space="preserve"> </w:t>
      </w:r>
      <w:r w:rsidRPr="000C493A">
        <w:rPr>
          <w:color w:val="4078F2"/>
          <w:lang w:eastAsia="en-IN"/>
        </w:rPr>
        <w:t>strcmp</w:t>
      </w:r>
      <w:r w:rsidRPr="000C493A">
        <w:rPr>
          <w:color w:val="383A42"/>
          <w:lang w:eastAsia="en-IN"/>
        </w:rPr>
        <w:t>(</w:t>
      </w:r>
      <w:r w:rsidRPr="000C493A">
        <w:rPr>
          <w:lang w:eastAsia="en-IN"/>
        </w:rPr>
        <w:t>const</w:t>
      </w:r>
      <w:r w:rsidRPr="000C493A">
        <w:rPr>
          <w:color w:val="383A42"/>
          <w:lang w:eastAsia="en-IN"/>
        </w:rPr>
        <w:t xml:space="preserve"> </w:t>
      </w:r>
      <w:r w:rsidRPr="000C493A">
        <w:rPr>
          <w:lang w:eastAsia="en-IN"/>
        </w:rPr>
        <w:t>char</w:t>
      </w:r>
      <w:r w:rsidRPr="000C493A">
        <w:rPr>
          <w:color w:val="383A42"/>
          <w:lang w:eastAsia="en-IN"/>
        </w:rPr>
        <w:t xml:space="preserve"> </w:t>
      </w:r>
      <w:r w:rsidRPr="000C493A">
        <w:rPr>
          <w:color w:val="4078F2"/>
          <w:lang w:eastAsia="en-IN"/>
        </w:rPr>
        <w:t>*</w:t>
      </w:r>
      <w:r w:rsidRPr="000C493A">
        <w:rPr>
          <w:color w:val="383A42"/>
          <w:lang w:eastAsia="en-IN"/>
        </w:rPr>
        <w:t xml:space="preserve">str1, </w:t>
      </w:r>
      <w:r w:rsidRPr="000C493A">
        <w:rPr>
          <w:lang w:eastAsia="en-IN"/>
        </w:rPr>
        <w:t>const</w:t>
      </w:r>
      <w:r w:rsidRPr="000C493A">
        <w:rPr>
          <w:color w:val="383A42"/>
          <w:lang w:eastAsia="en-IN"/>
        </w:rPr>
        <w:t xml:space="preserve"> </w:t>
      </w:r>
      <w:r w:rsidRPr="000C493A">
        <w:rPr>
          <w:lang w:eastAsia="en-IN"/>
        </w:rPr>
        <w:t>char</w:t>
      </w:r>
      <w:r w:rsidRPr="000C493A">
        <w:rPr>
          <w:color w:val="383A42"/>
          <w:lang w:eastAsia="en-IN"/>
        </w:rPr>
        <w:t xml:space="preserve"> </w:t>
      </w:r>
      <w:r w:rsidRPr="000C493A">
        <w:rPr>
          <w:color w:val="4078F2"/>
          <w:lang w:eastAsia="en-IN"/>
        </w:rPr>
        <w:t>*</w:t>
      </w:r>
      <w:r w:rsidRPr="000C493A">
        <w:rPr>
          <w:color w:val="383A42"/>
          <w:lang w:eastAsia="en-IN"/>
        </w:rPr>
        <w:t>str2);</w:t>
      </w:r>
    </w:p>
    <w:p w14:paraId="32894A77" w14:textId="77777777" w:rsidR="00A8474F" w:rsidRPr="000C493A" w:rsidRDefault="00A8474F" w:rsidP="004C5F06">
      <w:pPr>
        <w:pStyle w:val="Subheadddddf"/>
      </w:pPr>
      <w:r w:rsidRPr="000C493A">
        <w:t>Return values:</w:t>
      </w:r>
    </w:p>
    <w:p w14:paraId="57FA8C46" w14:textId="77777777" w:rsidR="00A8474F" w:rsidRPr="000C493A" w:rsidRDefault="00A8474F" w:rsidP="004C5F06">
      <w:pPr>
        <w:pStyle w:val="Pointss"/>
      </w:pPr>
      <w:r w:rsidRPr="000C493A">
        <w:t xml:space="preserve">0 </w:t>
      </w:r>
      <w:r w:rsidRPr="000C493A">
        <w:rPr>
          <w:rFonts w:ascii="Times New Roman" w:hAnsi="Times New Roman"/>
        </w:rPr>
        <w:t>→</w:t>
      </w:r>
      <w:r w:rsidRPr="000C493A">
        <w:t xml:space="preserve"> The strings are identical</w:t>
      </w:r>
    </w:p>
    <w:p w14:paraId="41E4397D" w14:textId="77777777" w:rsidR="00A8474F" w:rsidRPr="000C493A" w:rsidRDefault="00A8474F" w:rsidP="004C5F06">
      <w:pPr>
        <w:pStyle w:val="Pointss"/>
      </w:pPr>
      <w:r w:rsidRPr="000C493A">
        <w:t xml:space="preserve">&lt; 0 (negative number) </w:t>
      </w:r>
      <w:r w:rsidRPr="000C493A">
        <w:rPr>
          <w:rFonts w:ascii="Times New Roman" w:hAnsi="Times New Roman"/>
        </w:rPr>
        <w:t>→</w:t>
      </w:r>
      <w:r w:rsidRPr="000C493A">
        <w:t xml:space="preserve"> str1 comes before str2 alphabetically</w:t>
      </w:r>
    </w:p>
    <w:p w14:paraId="6B7E4500" w14:textId="77777777" w:rsidR="00A8474F" w:rsidRPr="000C493A" w:rsidRDefault="00A8474F" w:rsidP="004C5F06">
      <w:pPr>
        <w:pStyle w:val="Pointss"/>
      </w:pPr>
      <w:r w:rsidRPr="000C493A">
        <w:t xml:space="preserve">0 (positive number) </w:t>
      </w:r>
      <w:r w:rsidRPr="000C493A">
        <w:rPr>
          <w:rFonts w:ascii="Times New Roman" w:hAnsi="Times New Roman"/>
        </w:rPr>
        <w:t>→</w:t>
      </w:r>
      <w:r w:rsidRPr="000C493A">
        <w:t xml:space="preserve"> str1 comes after str2 alphabetically</w:t>
      </w:r>
    </w:p>
    <w:p w14:paraId="774D24C6" w14:textId="6A2CD720" w:rsidR="00A8474F" w:rsidRPr="000C493A" w:rsidRDefault="00A8474F" w:rsidP="004C5F06">
      <w:pPr>
        <w:pStyle w:val="Subheadddddf"/>
      </w:pPr>
      <w:r w:rsidRPr="000C493A">
        <w:t>Comprehensive Example:</w:t>
      </w:r>
    </w:p>
    <w:p w14:paraId="6588C0A8"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A53C945"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0B5D268C" w14:textId="77777777" w:rsidR="00A8474F" w:rsidRPr="000C493A" w:rsidRDefault="00A8474F" w:rsidP="00500B1F">
      <w:pPr>
        <w:pStyle w:val="Code"/>
        <w:rPr>
          <w:color w:val="383A42"/>
          <w:lang w:eastAsia="en-IN"/>
        </w:rPr>
      </w:pPr>
    </w:p>
    <w:p w14:paraId="0F9C9178"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4855C7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 </w:t>
      </w:r>
      <w:r w:rsidRPr="000C493A">
        <w:rPr>
          <w:color w:val="4078F2"/>
          <w:lang w:eastAsia="en-IN"/>
        </w:rPr>
        <w:t>=</w:t>
      </w:r>
      <w:r w:rsidRPr="000C493A">
        <w:rPr>
          <w:color w:val="383A42"/>
          <w:lang w:eastAsia="en-IN"/>
        </w:rPr>
        <w:t xml:space="preserve"> </w:t>
      </w:r>
      <w:r w:rsidRPr="000C493A">
        <w:rPr>
          <w:lang w:eastAsia="en-IN"/>
        </w:rPr>
        <w:t>"Apple"</w:t>
      </w:r>
      <w:r w:rsidRPr="000C493A">
        <w:rPr>
          <w:color w:val="383A42"/>
          <w:lang w:eastAsia="en-IN"/>
        </w:rPr>
        <w:t>;</w:t>
      </w:r>
    </w:p>
    <w:p w14:paraId="0B384F9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lang w:eastAsia="en-IN"/>
        </w:rPr>
        <w:t>"Banana"</w:t>
      </w:r>
      <w:r w:rsidRPr="000C493A">
        <w:rPr>
          <w:color w:val="383A42"/>
          <w:lang w:eastAsia="en-IN"/>
        </w:rPr>
        <w:t>;</w:t>
      </w:r>
    </w:p>
    <w:p w14:paraId="0A51327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str3[] </w:t>
      </w:r>
      <w:r w:rsidRPr="000C493A">
        <w:rPr>
          <w:color w:val="4078F2"/>
          <w:lang w:eastAsia="en-IN"/>
        </w:rPr>
        <w:t>=</w:t>
      </w:r>
      <w:r w:rsidRPr="000C493A">
        <w:rPr>
          <w:color w:val="383A42"/>
          <w:lang w:eastAsia="en-IN"/>
        </w:rPr>
        <w:t xml:space="preserve"> </w:t>
      </w:r>
      <w:r w:rsidRPr="000C493A">
        <w:rPr>
          <w:lang w:eastAsia="en-IN"/>
        </w:rPr>
        <w:t>"Apple"</w:t>
      </w:r>
      <w:r w:rsidRPr="000C493A">
        <w:rPr>
          <w:color w:val="383A42"/>
          <w:lang w:eastAsia="en-IN"/>
        </w:rPr>
        <w:t>;</w:t>
      </w:r>
    </w:p>
    <w:p w14:paraId="6809A8F7" w14:textId="77777777" w:rsidR="00A8474F" w:rsidRPr="000C493A" w:rsidRDefault="00A8474F" w:rsidP="00500B1F">
      <w:pPr>
        <w:pStyle w:val="Code"/>
        <w:rPr>
          <w:color w:val="383A42"/>
          <w:lang w:eastAsia="en-IN"/>
        </w:rPr>
      </w:pPr>
      <w:r w:rsidRPr="000C493A">
        <w:rPr>
          <w:color w:val="383A42"/>
          <w:lang w:eastAsia="en-IN"/>
        </w:rPr>
        <w:t xml:space="preserve">    </w:t>
      </w:r>
    </w:p>
    <w:p w14:paraId="55A3EC3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result1 </w:t>
      </w:r>
      <w:r w:rsidRPr="000C493A">
        <w:rPr>
          <w:color w:val="4078F2"/>
          <w:lang w:eastAsia="en-IN"/>
        </w:rPr>
        <w:t>=</w:t>
      </w:r>
      <w:r w:rsidRPr="000C493A">
        <w:rPr>
          <w:color w:val="383A42"/>
          <w:lang w:eastAsia="en-IN"/>
        </w:rPr>
        <w:t xml:space="preserve"> </w:t>
      </w:r>
      <w:r w:rsidRPr="000C493A">
        <w:rPr>
          <w:color w:val="4078F2"/>
          <w:lang w:eastAsia="en-IN"/>
        </w:rPr>
        <w:t>strcmp</w:t>
      </w:r>
      <w:r w:rsidRPr="000C493A">
        <w:rPr>
          <w:color w:val="383A42"/>
          <w:lang w:eastAsia="en-IN"/>
        </w:rPr>
        <w:t>(str1, str2);</w:t>
      </w:r>
    </w:p>
    <w:p w14:paraId="0CAAB83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result2 </w:t>
      </w:r>
      <w:r w:rsidRPr="000C493A">
        <w:rPr>
          <w:color w:val="4078F2"/>
          <w:lang w:eastAsia="en-IN"/>
        </w:rPr>
        <w:t>=</w:t>
      </w:r>
      <w:r w:rsidRPr="000C493A">
        <w:rPr>
          <w:color w:val="383A42"/>
          <w:lang w:eastAsia="en-IN"/>
        </w:rPr>
        <w:t xml:space="preserve"> </w:t>
      </w:r>
      <w:r w:rsidRPr="000C493A">
        <w:rPr>
          <w:color w:val="4078F2"/>
          <w:lang w:eastAsia="en-IN"/>
        </w:rPr>
        <w:t>strcmp</w:t>
      </w:r>
      <w:r w:rsidRPr="000C493A">
        <w:rPr>
          <w:color w:val="383A42"/>
          <w:lang w:eastAsia="en-IN"/>
        </w:rPr>
        <w:t>(str1, str3);</w:t>
      </w:r>
    </w:p>
    <w:p w14:paraId="0C6966C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result3 </w:t>
      </w:r>
      <w:r w:rsidRPr="000C493A">
        <w:rPr>
          <w:color w:val="4078F2"/>
          <w:lang w:eastAsia="en-IN"/>
        </w:rPr>
        <w:t>=</w:t>
      </w:r>
      <w:r w:rsidRPr="000C493A">
        <w:rPr>
          <w:color w:val="383A42"/>
          <w:lang w:eastAsia="en-IN"/>
        </w:rPr>
        <w:t xml:space="preserve"> </w:t>
      </w:r>
      <w:r w:rsidRPr="000C493A">
        <w:rPr>
          <w:color w:val="4078F2"/>
          <w:lang w:eastAsia="en-IN"/>
        </w:rPr>
        <w:t>strcmp</w:t>
      </w:r>
      <w:r w:rsidRPr="000C493A">
        <w:rPr>
          <w:color w:val="383A42"/>
          <w:lang w:eastAsia="en-IN"/>
        </w:rPr>
        <w:t>(str2, str1);</w:t>
      </w:r>
    </w:p>
    <w:p w14:paraId="4298A980" w14:textId="77777777" w:rsidR="00A8474F" w:rsidRPr="000C493A" w:rsidRDefault="00A8474F" w:rsidP="00500B1F">
      <w:pPr>
        <w:pStyle w:val="Code"/>
        <w:rPr>
          <w:color w:val="383A42"/>
          <w:lang w:eastAsia="en-IN"/>
        </w:rPr>
      </w:pPr>
      <w:r w:rsidRPr="000C493A">
        <w:rPr>
          <w:color w:val="383A42"/>
          <w:lang w:eastAsia="en-IN"/>
        </w:rPr>
        <w:t xml:space="preserve">    </w:t>
      </w:r>
    </w:p>
    <w:p w14:paraId="75AB58B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"Comparing \"%s\" and \"%s\": %d\n"</w:t>
      </w:r>
      <w:r w:rsidRPr="000C493A">
        <w:rPr>
          <w:color w:val="383A42"/>
          <w:lang w:eastAsia="en-IN"/>
        </w:rPr>
        <w:t>, str1, str2, result1);</w:t>
      </w:r>
    </w:p>
    <w:p w14:paraId="4977F7D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(result1 </w:t>
      </w:r>
      <w:r w:rsidRPr="000C493A">
        <w:rPr>
          <w:color w:val="4078F2"/>
          <w:lang w:eastAsia="en-IN"/>
        </w:rPr>
        <w:t>&lt;</w:t>
      </w:r>
      <w:r w:rsidRPr="000C493A">
        <w:rPr>
          <w:color w:val="383A42"/>
          <w:lang w:eastAsia="en-IN"/>
        </w:rPr>
        <w:t xml:space="preserve"> </w:t>
      </w:r>
      <w:r w:rsidRPr="000C493A">
        <w:rPr>
          <w:color w:val="B76B01"/>
          <w:lang w:eastAsia="en-IN"/>
        </w:rPr>
        <w:t>0</w:t>
      </w:r>
      <w:r w:rsidRPr="000C493A">
        <w:rPr>
          <w:color w:val="383A42"/>
          <w:lang w:eastAsia="en-IN"/>
        </w:rPr>
        <w:t>)</w:t>
      </w:r>
    </w:p>
    <w:p w14:paraId="1A6BE15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-&gt; %s comes before %s\n"</w:t>
      </w:r>
      <w:r w:rsidRPr="000C493A">
        <w:rPr>
          <w:color w:val="383A42"/>
          <w:lang w:eastAsia="en-IN"/>
        </w:rPr>
        <w:t>, str1, str2);</w:t>
      </w:r>
    </w:p>
    <w:p w14:paraId="37B00E69" w14:textId="77777777" w:rsidR="00A8474F" w:rsidRPr="000C493A" w:rsidRDefault="00A8474F" w:rsidP="00500B1F">
      <w:pPr>
        <w:pStyle w:val="Code"/>
        <w:rPr>
          <w:color w:val="383A42"/>
          <w:lang w:eastAsia="en-IN"/>
        </w:rPr>
      </w:pPr>
      <w:r w:rsidRPr="000C493A">
        <w:rPr>
          <w:color w:val="383A42"/>
          <w:lang w:eastAsia="en-IN"/>
        </w:rPr>
        <w:t xml:space="preserve">    </w:t>
      </w:r>
    </w:p>
    <w:p w14:paraId="7825A32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"Comparing \"%s\" and \"%s\": %d\n"</w:t>
      </w:r>
      <w:r w:rsidRPr="000C493A">
        <w:rPr>
          <w:color w:val="383A42"/>
          <w:lang w:eastAsia="en-IN"/>
        </w:rPr>
        <w:t>, str1, str3, result2);</w:t>
      </w:r>
    </w:p>
    <w:p w14:paraId="56F0837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(result2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3F0D2A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-&gt; Strings are equal\n"</w:t>
      </w:r>
      <w:r w:rsidRPr="000C493A">
        <w:rPr>
          <w:color w:val="383A42"/>
          <w:lang w:eastAsia="en-IN"/>
        </w:rPr>
        <w:t>);</w:t>
      </w:r>
    </w:p>
    <w:p w14:paraId="28CD7F99" w14:textId="77777777" w:rsidR="00A8474F" w:rsidRPr="000C493A" w:rsidRDefault="00A8474F" w:rsidP="00500B1F">
      <w:pPr>
        <w:pStyle w:val="Code"/>
        <w:rPr>
          <w:color w:val="383A42"/>
          <w:lang w:eastAsia="en-IN"/>
        </w:rPr>
      </w:pPr>
      <w:r w:rsidRPr="000C493A">
        <w:rPr>
          <w:color w:val="383A42"/>
          <w:lang w:eastAsia="en-IN"/>
        </w:rPr>
        <w:t xml:space="preserve">    </w:t>
      </w:r>
    </w:p>
    <w:p w14:paraId="6EA4D5E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"Comparing \"%s\" and \"%s\": %d\n"</w:t>
      </w:r>
      <w:r w:rsidRPr="000C493A">
        <w:rPr>
          <w:color w:val="383A42"/>
          <w:lang w:eastAsia="en-IN"/>
        </w:rPr>
        <w:t>, str2, str1, result3);</w:t>
      </w:r>
    </w:p>
    <w:p w14:paraId="44AE665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(result3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w:t>
      </w:r>
    </w:p>
    <w:p w14:paraId="719901A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-&gt; %s comes after %s\n"</w:t>
      </w:r>
      <w:r w:rsidRPr="000C493A">
        <w:rPr>
          <w:color w:val="383A42"/>
          <w:lang w:eastAsia="en-IN"/>
        </w:rPr>
        <w:t>, str2, str1);</w:t>
      </w:r>
    </w:p>
    <w:p w14:paraId="15E05828" w14:textId="77777777" w:rsidR="00A8474F" w:rsidRPr="000C493A" w:rsidRDefault="00A8474F" w:rsidP="00500B1F">
      <w:pPr>
        <w:pStyle w:val="Code"/>
        <w:rPr>
          <w:color w:val="383A42"/>
          <w:lang w:eastAsia="en-IN"/>
        </w:rPr>
      </w:pPr>
      <w:r w:rsidRPr="000C493A">
        <w:rPr>
          <w:color w:val="383A42"/>
          <w:lang w:eastAsia="en-IN"/>
        </w:rPr>
        <w:t xml:space="preserve">    </w:t>
      </w:r>
    </w:p>
    <w:p w14:paraId="5AA2A1E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C2A6E5E" w14:textId="77777777" w:rsidR="00A8474F" w:rsidRPr="000C493A" w:rsidRDefault="00A8474F" w:rsidP="00500B1F">
      <w:pPr>
        <w:pStyle w:val="Code"/>
        <w:rPr>
          <w:color w:val="383A42"/>
          <w:lang w:eastAsia="en-IN"/>
        </w:rPr>
      </w:pPr>
      <w:r w:rsidRPr="000C493A">
        <w:rPr>
          <w:color w:val="383A42"/>
          <w:lang w:eastAsia="en-IN"/>
        </w:rPr>
        <w:t>}</w:t>
      </w:r>
    </w:p>
    <w:p w14:paraId="72D8D640" w14:textId="77777777" w:rsidR="00A8474F" w:rsidRPr="000C493A" w:rsidRDefault="00A8474F" w:rsidP="004C5F06">
      <w:pPr>
        <w:pStyle w:val="Subheadddddf"/>
      </w:pPr>
      <w:r w:rsidRPr="000C493A">
        <w:t>Output:</w:t>
      </w:r>
    </w:p>
    <w:p w14:paraId="03A047BF" w14:textId="77777777" w:rsidR="00A8474F" w:rsidRPr="000C493A" w:rsidRDefault="00A8474F" w:rsidP="00500B1F">
      <w:pPr>
        <w:pStyle w:val="Code"/>
        <w:rPr>
          <w:lang w:eastAsia="en-IN"/>
        </w:rPr>
      </w:pPr>
      <w:r w:rsidRPr="000C493A">
        <w:rPr>
          <w:lang w:eastAsia="en-IN"/>
        </w:rPr>
        <w:t>Comparing "Apple" and "Banana": -1</w:t>
      </w:r>
    </w:p>
    <w:p w14:paraId="36ED0C7B" w14:textId="77777777" w:rsidR="00A8474F" w:rsidRPr="000C493A" w:rsidRDefault="00A8474F" w:rsidP="00500B1F">
      <w:pPr>
        <w:pStyle w:val="Code"/>
        <w:rPr>
          <w:lang w:eastAsia="en-IN"/>
        </w:rPr>
      </w:pPr>
      <w:r w:rsidRPr="000C493A">
        <w:rPr>
          <w:lang w:eastAsia="en-IN"/>
        </w:rPr>
        <w:t xml:space="preserve"> -&gt; Apple comes before Banana</w:t>
      </w:r>
    </w:p>
    <w:p w14:paraId="3F0496F6" w14:textId="77777777" w:rsidR="00A8474F" w:rsidRPr="000C493A" w:rsidRDefault="00A8474F" w:rsidP="00500B1F">
      <w:pPr>
        <w:pStyle w:val="Code"/>
        <w:rPr>
          <w:lang w:eastAsia="en-IN"/>
        </w:rPr>
      </w:pPr>
      <w:r w:rsidRPr="000C493A">
        <w:rPr>
          <w:lang w:eastAsia="en-IN"/>
        </w:rPr>
        <w:t>Comparing "Apple" and "Apple": 0</w:t>
      </w:r>
    </w:p>
    <w:p w14:paraId="2E2031C3" w14:textId="77777777" w:rsidR="00A8474F" w:rsidRPr="000C493A" w:rsidRDefault="00A8474F" w:rsidP="00500B1F">
      <w:pPr>
        <w:pStyle w:val="Code"/>
        <w:rPr>
          <w:lang w:eastAsia="en-IN"/>
        </w:rPr>
      </w:pPr>
      <w:r w:rsidRPr="000C493A">
        <w:rPr>
          <w:lang w:eastAsia="en-IN"/>
        </w:rPr>
        <w:t xml:space="preserve"> -&gt; Strings are equal</w:t>
      </w:r>
    </w:p>
    <w:p w14:paraId="2421C9E0" w14:textId="77777777" w:rsidR="00A8474F" w:rsidRPr="000C493A" w:rsidRDefault="00A8474F" w:rsidP="00500B1F">
      <w:pPr>
        <w:pStyle w:val="Code"/>
        <w:rPr>
          <w:lang w:eastAsia="en-IN"/>
        </w:rPr>
      </w:pPr>
      <w:r w:rsidRPr="000C493A">
        <w:rPr>
          <w:lang w:eastAsia="en-IN"/>
        </w:rPr>
        <w:t>Comparing "Banana" and "Apple": 1</w:t>
      </w:r>
    </w:p>
    <w:p w14:paraId="3F4A6D84" w14:textId="77777777" w:rsidR="00A8474F" w:rsidRPr="000C493A" w:rsidRDefault="00A8474F" w:rsidP="00500B1F">
      <w:pPr>
        <w:pStyle w:val="Code"/>
        <w:rPr>
          <w:lang w:eastAsia="en-IN"/>
        </w:rPr>
      </w:pPr>
      <w:r w:rsidRPr="000C493A">
        <w:rPr>
          <w:lang w:eastAsia="en-IN"/>
        </w:rPr>
        <w:t xml:space="preserve"> -&gt; Banana comes after Apple</w:t>
      </w:r>
    </w:p>
    <w:p w14:paraId="2558444F" w14:textId="77777777" w:rsidR="00A8474F" w:rsidRPr="000C493A" w:rsidRDefault="00A8474F" w:rsidP="004C5F06">
      <w:pPr>
        <w:pStyle w:val="Subheadddddf"/>
      </w:pPr>
      <w:r w:rsidRPr="000C493A">
        <w:t>How comparison works:</w:t>
      </w:r>
    </w:p>
    <w:p w14:paraId="46415EFE" w14:textId="77777777" w:rsidR="00A8474F" w:rsidRPr="000C493A" w:rsidRDefault="00A8474F" w:rsidP="004C5F06">
      <w:pPr>
        <w:pStyle w:val="Pointss"/>
      </w:pPr>
      <w:r w:rsidRPr="000C493A">
        <w:t>Compares character by character from left to right</w:t>
      </w:r>
    </w:p>
    <w:p w14:paraId="54E61D60" w14:textId="77777777" w:rsidR="00A8474F" w:rsidRPr="000C493A" w:rsidRDefault="00A8474F" w:rsidP="004C5F06">
      <w:pPr>
        <w:pStyle w:val="Pointss"/>
      </w:pPr>
      <w:r w:rsidRPr="000C493A">
        <w:t>Uses ASCII values for comparison</w:t>
      </w:r>
    </w:p>
    <w:p w14:paraId="1B01C352" w14:textId="77777777" w:rsidR="00A8474F" w:rsidRPr="000C493A" w:rsidRDefault="00A8474F" w:rsidP="004C5F06">
      <w:pPr>
        <w:pStyle w:val="Pointss"/>
      </w:pPr>
      <w:r w:rsidRPr="000C493A">
        <w:t>Returns the difference of ASCII values at the first mismatch</w:t>
      </w:r>
    </w:p>
    <w:p w14:paraId="2DAED34B" w14:textId="77777777" w:rsidR="00A8474F" w:rsidRPr="000C493A" w:rsidRDefault="00A8474F" w:rsidP="004C5F06">
      <w:pPr>
        <w:pStyle w:val="Pointss"/>
      </w:pPr>
      <w:r w:rsidRPr="000C493A">
        <w:t>If one string is a prefix of another, the shorter one is considered smaller</w:t>
      </w:r>
    </w:p>
    <w:p w14:paraId="5FF809AF" w14:textId="6C6D1690" w:rsidR="00A8474F" w:rsidRPr="000C493A" w:rsidRDefault="00A8474F" w:rsidP="004C5F06">
      <w:pPr>
        <w:pStyle w:val="texxtt"/>
        <w:rPr>
          <w:lang w:eastAsia="en-IN"/>
        </w:rPr>
      </w:pPr>
      <w:r w:rsidRPr="000C493A">
        <w:rPr>
          <w:b/>
          <w:bCs/>
          <w:lang w:eastAsia="en-IN"/>
        </w:rPr>
        <w:t>Important note:</w:t>
      </w:r>
      <w:r w:rsidRPr="000C493A">
        <w:rPr>
          <w:lang w:eastAsia="en-IN"/>
        </w:rPr>
        <w:t xml:space="preserve"> NEVER use == to compare strings in C:</w:t>
      </w:r>
    </w:p>
    <w:p w14:paraId="49986E4B" w14:textId="77777777" w:rsidR="00A8474F" w:rsidRPr="000C493A" w:rsidRDefault="00A8474F" w:rsidP="00500B1F">
      <w:pPr>
        <w:pStyle w:val="Code"/>
        <w:rPr>
          <w:lang w:eastAsia="en-IN"/>
        </w:rPr>
      </w:pPr>
      <w:r w:rsidRPr="000C493A">
        <w:rPr>
          <w:color w:val="A626A4"/>
          <w:lang w:eastAsia="en-IN"/>
        </w:rPr>
        <w:t>char</w:t>
      </w:r>
      <w:r w:rsidRPr="000C493A">
        <w:rPr>
          <w:lang w:eastAsia="en-IN"/>
        </w:rPr>
        <w:t xml:space="preserve"> str1[]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w:t>
      </w:r>
    </w:p>
    <w:p w14:paraId="77CC066A" w14:textId="77777777" w:rsidR="00A8474F" w:rsidRPr="000C493A" w:rsidRDefault="00A8474F" w:rsidP="00500B1F">
      <w:pPr>
        <w:pStyle w:val="Code"/>
        <w:rPr>
          <w:lang w:eastAsia="en-IN"/>
        </w:rPr>
      </w:pPr>
      <w:r w:rsidRPr="000C493A">
        <w:rPr>
          <w:color w:val="A626A4"/>
          <w:lang w:eastAsia="en-IN"/>
        </w:rPr>
        <w:t>char</w:t>
      </w:r>
      <w:r w:rsidRPr="000C493A">
        <w:rPr>
          <w:lang w:eastAsia="en-IN"/>
        </w:rPr>
        <w:t xml:space="preserve"> str2[]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w:t>
      </w:r>
    </w:p>
    <w:p w14:paraId="691F022C" w14:textId="77777777" w:rsidR="00A8474F" w:rsidRPr="000C493A" w:rsidRDefault="00A8474F" w:rsidP="00500B1F">
      <w:pPr>
        <w:pStyle w:val="Code"/>
        <w:rPr>
          <w:lang w:eastAsia="en-IN"/>
        </w:rPr>
      </w:pPr>
    </w:p>
    <w:p w14:paraId="65A340F4" w14:textId="77777777" w:rsidR="00A8474F" w:rsidRPr="000C493A" w:rsidRDefault="00A8474F" w:rsidP="00500B1F">
      <w:pPr>
        <w:pStyle w:val="Code"/>
        <w:rPr>
          <w:lang w:eastAsia="en-IN"/>
        </w:rPr>
      </w:pPr>
      <w:r w:rsidRPr="000C493A">
        <w:rPr>
          <w:color w:val="A626A4"/>
          <w:lang w:eastAsia="en-IN"/>
        </w:rPr>
        <w:t>if</w:t>
      </w:r>
      <w:r w:rsidRPr="000C493A">
        <w:rPr>
          <w:lang w:eastAsia="en-IN"/>
        </w:rPr>
        <w:t xml:space="preserve"> (str1 </w:t>
      </w:r>
      <w:r w:rsidRPr="000C493A">
        <w:rPr>
          <w:color w:val="4078F2"/>
          <w:lang w:eastAsia="en-IN"/>
        </w:rPr>
        <w:t>==</w:t>
      </w:r>
      <w:r w:rsidRPr="000C493A">
        <w:rPr>
          <w:lang w:eastAsia="en-IN"/>
        </w:rPr>
        <w:t xml:space="preserve"> str2)  </w:t>
      </w:r>
      <w:r w:rsidRPr="000C493A">
        <w:rPr>
          <w:i/>
          <w:iCs/>
          <w:color w:val="A0A1A7"/>
          <w:lang w:eastAsia="en-IN"/>
        </w:rPr>
        <w:t>// WRONG! Compares memory addresses, not content</w:t>
      </w:r>
    </w:p>
    <w:p w14:paraId="42FFAADB" w14:textId="77777777" w:rsidR="00A8474F" w:rsidRPr="000C493A" w:rsidRDefault="00A8474F" w:rsidP="00500B1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"Equal"</w:t>
      </w:r>
      <w:r w:rsidRPr="000C493A">
        <w:rPr>
          <w:lang w:eastAsia="en-IN"/>
        </w:rPr>
        <w:t>);</w:t>
      </w:r>
    </w:p>
    <w:p w14:paraId="654A61B5" w14:textId="77777777" w:rsidR="00A8474F" w:rsidRPr="000C493A" w:rsidRDefault="00A8474F" w:rsidP="00500B1F">
      <w:pPr>
        <w:pStyle w:val="Code"/>
        <w:rPr>
          <w:lang w:eastAsia="en-IN"/>
        </w:rPr>
      </w:pPr>
    </w:p>
    <w:p w14:paraId="719347E6" w14:textId="77777777" w:rsidR="00A8474F" w:rsidRPr="000C493A" w:rsidRDefault="00A8474F" w:rsidP="00500B1F">
      <w:pPr>
        <w:pStyle w:val="Code"/>
        <w:rPr>
          <w:lang w:eastAsia="en-IN"/>
        </w:rPr>
      </w:pPr>
      <w:r w:rsidRPr="000C493A">
        <w:rPr>
          <w:color w:val="A626A4"/>
          <w:lang w:eastAsia="en-IN"/>
        </w:rPr>
        <w:t>if</w:t>
      </w:r>
      <w:r w:rsidRPr="000C493A">
        <w:rPr>
          <w:lang w:eastAsia="en-IN"/>
        </w:rPr>
        <w:t xml:space="preserve"> (</w:t>
      </w:r>
      <w:r w:rsidRPr="000C493A">
        <w:rPr>
          <w:color w:val="4078F2"/>
          <w:lang w:eastAsia="en-IN"/>
        </w:rPr>
        <w:t>strcmp</w:t>
      </w:r>
      <w:r w:rsidRPr="000C493A">
        <w:rPr>
          <w:lang w:eastAsia="en-IN"/>
        </w:rPr>
        <w:t xml:space="preserve">(str1, str2)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w:t>
      </w:r>
      <w:r w:rsidRPr="000C493A">
        <w:rPr>
          <w:i/>
          <w:iCs/>
          <w:color w:val="A0A1A7"/>
          <w:lang w:eastAsia="en-IN"/>
        </w:rPr>
        <w:t>// CORRECT! Compares string content</w:t>
      </w:r>
    </w:p>
    <w:p w14:paraId="3A3A3904" w14:textId="77777777" w:rsidR="00A8474F" w:rsidRPr="000C493A" w:rsidRDefault="00A8474F" w:rsidP="00500B1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"Equal"</w:t>
      </w:r>
      <w:r w:rsidRPr="000C493A">
        <w:rPr>
          <w:lang w:eastAsia="en-IN"/>
        </w:rPr>
        <w:t>);</w:t>
      </w:r>
    </w:p>
    <w:p w14:paraId="66AA2F09" w14:textId="77777777" w:rsidR="00A8474F" w:rsidRPr="000C493A" w:rsidRDefault="00A8474F" w:rsidP="004C5F06">
      <w:pPr>
        <w:pStyle w:val="texxtt"/>
        <w:rPr>
          <w:lang w:eastAsia="en-IN"/>
        </w:rPr>
      </w:pPr>
      <w:r w:rsidRPr="000C493A">
        <w:rPr>
          <w:b/>
          <w:bCs/>
          <w:lang w:eastAsia="en-IN"/>
        </w:rPr>
        <w:t>Why this fails:</w:t>
      </w:r>
      <w:r w:rsidRPr="000C493A">
        <w:rPr>
          <w:lang w:eastAsia="en-IN"/>
        </w:rPr>
        <w:t xml:space="preserve"> The == operator compares the memory addresses (pointers) of the arrays, not their contents. Since str1 and str2 are stored at different memory locations, they're never equal even if they contain identical text.</w:t>
      </w:r>
    </w:p>
    <w:p w14:paraId="29DB4B48" w14:textId="77777777" w:rsidR="00A8474F" w:rsidRPr="000C493A" w:rsidRDefault="00A8474F" w:rsidP="004C5F06">
      <w:pPr>
        <w:pStyle w:val="Subheadddd"/>
      </w:pPr>
      <w:bookmarkStart w:id="79" w:name="_Toc212290980"/>
      <w:r w:rsidRPr="000C493A">
        <w:t>Summary Table: String Functions</w:t>
      </w:r>
      <w:bookmarkEnd w:id="79"/>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9"/>
        <w:gridCol w:w="2118"/>
        <w:gridCol w:w="2641"/>
        <w:gridCol w:w="2707"/>
      </w:tblGrid>
      <w:tr w:rsidR="00A8474F" w:rsidRPr="004C5F06" w14:paraId="6B707578" w14:textId="77777777" w:rsidTr="00500B1F">
        <w:trPr>
          <w:tblHeader/>
          <w:tblCellSpacing w:w="15" w:type="dxa"/>
        </w:trPr>
        <w:tc>
          <w:tcPr>
            <w:tcW w:w="0" w:type="auto"/>
            <w:vAlign w:val="center"/>
            <w:hideMark/>
          </w:tcPr>
          <w:p w14:paraId="5CE3C8EB" w14:textId="77777777" w:rsidR="00A8474F" w:rsidRPr="004C5F06" w:rsidRDefault="00A8474F" w:rsidP="00A8474F">
            <w:pPr>
              <w:spacing w:after="0" w:line="240" w:lineRule="auto"/>
              <w:jc w:val="center"/>
              <w:rPr>
                <w:rFonts w:ascii="Bembo" w:eastAsia="Times New Roman" w:hAnsi="Bembo" w:cs="Times New Roman"/>
                <w:b/>
                <w:bCs/>
                <w:kern w:val="0"/>
                <w:sz w:val="25"/>
                <w:szCs w:val="25"/>
                <w:lang w:eastAsia="en-IN"/>
                <w14:ligatures w14:val="none"/>
              </w:rPr>
            </w:pPr>
            <w:r w:rsidRPr="004C5F06">
              <w:rPr>
                <w:rFonts w:ascii="Bembo" w:eastAsia="Times New Roman" w:hAnsi="Bembo" w:cs="Times New Roman"/>
                <w:b/>
                <w:bCs/>
                <w:kern w:val="0"/>
                <w:sz w:val="25"/>
                <w:szCs w:val="25"/>
                <w:lang w:eastAsia="en-IN"/>
                <w14:ligatures w14:val="none"/>
              </w:rPr>
              <w:t>Function</w:t>
            </w:r>
          </w:p>
        </w:tc>
        <w:tc>
          <w:tcPr>
            <w:tcW w:w="0" w:type="auto"/>
            <w:vAlign w:val="center"/>
            <w:hideMark/>
          </w:tcPr>
          <w:p w14:paraId="299FCF51" w14:textId="77777777" w:rsidR="00A8474F" w:rsidRPr="004C5F06" w:rsidRDefault="00A8474F" w:rsidP="00A8474F">
            <w:pPr>
              <w:spacing w:after="0" w:line="240" w:lineRule="auto"/>
              <w:jc w:val="center"/>
              <w:rPr>
                <w:rFonts w:ascii="Bembo" w:eastAsia="Times New Roman" w:hAnsi="Bembo" w:cs="Times New Roman"/>
                <w:b/>
                <w:bCs/>
                <w:kern w:val="0"/>
                <w:sz w:val="25"/>
                <w:szCs w:val="25"/>
                <w:lang w:eastAsia="en-IN"/>
                <w14:ligatures w14:val="none"/>
              </w:rPr>
            </w:pPr>
            <w:r w:rsidRPr="004C5F06">
              <w:rPr>
                <w:rFonts w:ascii="Bembo" w:eastAsia="Times New Roman" w:hAnsi="Bembo" w:cs="Times New Roman"/>
                <w:b/>
                <w:bCs/>
                <w:kern w:val="0"/>
                <w:sz w:val="25"/>
                <w:szCs w:val="25"/>
                <w:lang w:eastAsia="en-IN"/>
                <w14:ligatures w14:val="none"/>
              </w:rPr>
              <w:t>Purpose</w:t>
            </w:r>
          </w:p>
        </w:tc>
        <w:tc>
          <w:tcPr>
            <w:tcW w:w="0" w:type="auto"/>
            <w:vAlign w:val="center"/>
            <w:hideMark/>
          </w:tcPr>
          <w:p w14:paraId="72E11823" w14:textId="77777777" w:rsidR="00A8474F" w:rsidRPr="004C5F06" w:rsidRDefault="00A8474F" w:rsidP="00A8474F">
            <w:pPr>
              <w:spacing w:after="0" w:line="240" w:lineRule="auto"/>
              <w:jc w:val="center"/>
              <w:rPr>
                <w:rFonts w:ascii="Bembo" w:eastAsia="Times New Roman" w:hAnsi="Bembo" w:cs="Times New Roman"/>
                <w:b/>
                <w:bCs/>
                <w:kern w:val="0"/>
                <w:sz w:val="25"/>
                <w:szCs w:val="25"/>
                <w:lang w:eastAsia="en-IN"/>
                <w14:ligatures w14:val="none"/>
              </w:rPr>
            </w:pPr>
            <w:r w:rsidRPr="004C5F06">
              <w:rPr>
                <w:rFonts w:ascii="Bembo" w:eastAsia="Times New Roman" w:hAnsi="Bembo" w:cs="Times New Roman"/>
                <w:b/>
                <w:bCs/>
                <w:kern w:val="0"/>
                <w:sz w:val="25"/>
                <w:szCs w:val="25"/>
                <w:lang w:eastAsia="en-IN"/>
                <w14:ligatures w14:val="none"/>
              </w:rPr>
              <w:t>Example Usage</w:t>
            </w:r>
          </w:p>
        </w:tc>
        <w:tc>
          <w:tcPr>
            <w:tcW w:w="0" w:type="auto"/>
            <w:vAlign w:val="center"/>
            <w:hideMark/>
          </w:tcPr>
          <w:p w14:paraId="4067DC05" w14:textId="77777777" w:rsidR="00A8474F" w:rsidRPr="004C5F06" w:rsidRDefault="00A8474F" w:rsidP="00A8474F">
            <w:pPr>
              <w:spacing w:after="0" w:line="240" w:lineRule="auto"/>
              <w:jc w:val="center"/>
              <w:rPr>
                <w:rFonts w:ascii="Bembo" w:eastAsia="Times New Roman" w:hAnsi="Bembo" w:cs="Times New Roman"/>
                <w:b/>
                <w:bCs/>
                <w:kern w:val="0"/>
                <w:sz w:val="25"/>
                <w:szCs w:val="25"/>
                <w:lang w:eastAsia="en-IN"/>
                <w14:ligatures w14:val="none"/>
              </w:rPr>
            </w:pPr>
            <w:r w:rsidRPr="004C5F06">
              <w:rPr>
                <w:rFonts w:ascii="Bembo" w:eastAsia="Times New Roman" w:hAnsi="Bembo" w:cs="Times New Roman"/>
                <w:b/>
                <w:bCs/>
                <w:kern w:val="0"/>
                <w:sz w:val="25"/>
                <w:szCs w:val="25"/>
                <w:lang w:eastAsia="en-IN"/>
                <w14:ligatures w14:val="none"/>
              </w:rPr>
              <w:t>Safety Notes</w:t>
            </w:r>
          </w:p>
        </w:tc>
      </w:tr>
      <w:tr w:rsidR="00A8474F" w:rsidRPr="004C5F06" w14:paraId="672F3E26" w14:textId="77777777" w:rsidTr="00500B1F">
        <w:trPr>
          <w:tblCellSpacing w:w="15" w:type="dxa"/>
        </w:trPr>
        <w:tc>
          <w:tcPr>
            <w:tcW w:w="0" w:type="auto"/>
            <w:vAlign w:val="center"/>
            <w:hideMark/>
          </w:tcPr>
          <w:p w14:paraId="54576BA3"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strlen()</w:t>
            </w:r>
          </w:p>
        </w:tc>
        <w:tc>
          <w:tcPr>
            <w:tcW w:w="0" w:type="auto"/>
            <w:vAlign w:val="center"/>
            <w:hideMark/>
          </w:tcPr>
          <w:p w14:paraId="38C92D8C"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Find length of string</w:t>
            </w:r>
          </w:p>
        </w:tc>
        <w:tc>
          <w:tcPr>
            <w:tcW w:w="0" w:type="auto"/>
            <w:vAlign w:val="center"/>
            <w:hideMark/>
          </w:tcPr>
          <w:p w14:paraId="18E52BD4"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 xml:space="preserve">len = strlen("Hello") </w:t>
            </w:r>
            <w:r w:rsidRPr="004C5F06">
              <w:rPr>
                <w:rFonts w:ascii="Times New Roman" w:eastAsia="Times New Roman" w:hAnsi="Times New Roman" w:cs="Times New Roman"/>
                <w:kern w:val="0"/>
                <w:sz w:val="25"/>
                <w:szCs w:val="25"/>
                <w:lang w:eastAsia="en-IN"/>
                <w14:ligatures w14:val="none"/>
              </w:rPr>
              <w:t>→</w:t>
            </w:r>
            <w:r w:rsidRPr="004C5F06">
              <w:rPr>
                <w:rFonts w:ascii="Bembo" w:eastAsia="Times New Roman" w:hAnsi="Bembo" w:cs="Times New Roman"/>
                <w:kern w:val="0"/>
                <w:sz w:val="25"/>
                <w:szCs w:val="25"/>
                <w:lang w:eastAsia="en-IN"/>
                <w14:ligatures w14:val="none"/>
              </w:rPr>
              <w:t xml:space="preserve"> 5</w:t>
            </w:r>
          </w:p>
        </w:tc>
        <w:tc>
          <w:tcPr>
            <w:tcW w:w="0" w:type="auto"/>
            <w:vAlign w:val="center"/>
            <w:hideMark/>
          </w:tcPr>
          <w:p w14:paraId="2ACF20EF"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Safe - read-only</w:t>
            </w:r>
          </w:p>
        </w:tc>
      </w:tr>
      <w:tr w:rsidR="00A8474F" w:rsidRPr="004C5F06" w14:paraId="4DCF4703" w14:textId="77777777" w:rsidTr="00500B1F">
        <w:trPr>
          <w:tblCellSpacing w:w="15" w:type="dxa"/>
        </w:trPr>
        <w:tc>
          <w:tcPr>
            <w:tcW w:w="0" w:type="auto"/>
            <w:vAlign w:val="center"/>
            <w:hideMark/>
          </w:tcPr>
          <w:p w14:paraId="1A702308"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strcpy()</w:t>
            </w:r>
          </w:p>
        </w:tc>
        <w:tc>
          <w:tcPr>
            <w:tcW w:w="0" w:type="auto"/>
            <w:vAlign w:val="center"/>
            <w:hideMark/>
          </w:tcPr>
          <w:p w14:paraId="5AFC9A9C"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Copy entire string</w:t>
            </w:r>
          </w:p>
        </w:tc>
        <w:tc>
          <w:tcPr>
            <w:tcW w:w="0" w:type="auto"/>
            <w:vAlign w:val="center"/>
            <w:hideMark/>
          </w:tcPr>
          <w:p w14:paraId="27C42F0F"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strcpy(dest, src)</w:t>
            </w:r>
          </w:p>
        </w:tc>
        <w:tc>
          <w:tcPr>
            <w:tcW w:w="0" w:type="auto"/>
            <w:vAlign w:val="center"/>
            <w:hideMark/>
          </w:tcPr>
          <w:p w14:paraId="2C4E2ADE"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Unsafe - no bounds check</w:t>
            </w:r>
          </w:p>
        </w:tc>
      </w:tr>
      <w:tr w:rsidR="00A8474F" w:rsidRPr="004C5F06" w14:paraId="5B594400" w14:textId="77777777" w:rsidTr="00500B1F">
        <w:trPr>
          <w:tblCellSpacing w:w="15" w:type="dxa"/>
        </w:trPr>
        <w:tc>
          <w:tcPr>
            <w:tcW w:w="0" w:type="auto"/>
            <w:vAlign w:val="center"/>
            <w:hideMark/>
          </w:tcPr>
          <w:p w14:paraId="23E4190E"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strncpy()</w:t>
            </w:r>
          </w:p>
        </w:tc>
        <w:tc>
          <w:tcPr>
            <w:tcW w:w="0" w:type="auto"/>
            <w:vAlign w:val="center"/>
            <w:hideMark/>
          </w:tcPr>
          <w:p w14:paraId="00A1F532"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Copy with limit</w:t>
            </w:r>
          </w:p>
        </w:tc>
        <w:tc>
          <w:tcPr>
            <w:tcW w:w="0" w:type="auto"/>
            <w:vAlign w:val="center"/>
            <w:hideMark/>
          </w:tcPr>
          <w:p w14:paraId="60484119"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strncpy(dest, src, n)</w:t>
            </w:r>
          </w:p>
        </w:tc>
        <w:tc>
          <w:tcPr>
            <w:tcW w:w="0" w:type="auto"/>
            <w:vAlign w:val="center"/>
            <w:hideMark/>
          </w:tcPr>
          <w:p w14:paraId="4EF6564A"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Safer - limits copy</w:t>
            </w:r>
          </w:p>
        </w:tc>
      </w:tr>
      <w:tr w:rsidR="00A8474F" w:rsidRPr="004C5F06" w14:paraId="796C4BB3" w14:textId="77777777" w:rsidTr="00500B1F">
        <w:trPr>
          <w:tblCellSpacing w:w="15" w:type="dxa"/>
        </w:trPr>
        <w:tc>
          <w:tcPr>
            <w:tcW w:w="0" w:type="auto"/>
            <w:vAlign w:val="center"/>
            <w:hideMark/>
          </w:tcPr>
          <w:p w14:paraId="0A929C27"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strcat()</w:t>
            </w:r>
          </w:p>
        </w:tc>
        <w:tc>
          <w:tcPr>
            <w:tcW w:w="0" w:type="auto"/>
            <w:vAlign w:val="center"/>
            <w:hideMark/>
          </w:tcPr>
          <w:p w14:paraId="357D4A14"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Append entire string</w:t>
            </w:r>
          </w:p>
        </w:tc>
        <w:tc>
          <w:tcPr>
            <w:tcW w:w="0" w:type="auto"/>
            <w:vAlign w:val="center"/>
            <w:hideMark/>
          </w:tcPr>
          <w:p w14:paraId="228FA6CD"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strcat(str1, str2)</w:t>
            </w:r>
          </w:p>
        </w:tc>
        <w:tc>
          <w:tcPr>
            <w:tcW w:w="0" w:type="auto"/>
            <w:vAlign w:val="center"/>
            <w:hideMark/>
          </w:tcPr>
          <w:p w14:paraId="7BFECF86"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Unsafe - no bounds check</w:t>
            </w:r>
          </w:p>
        </w:tc>
      </w:tr>
      <w:tr w:rsidR="00A8474F" w:rsidRPr="004C5F06" w14:paraId="05EDCC68" w14:textId="77777777" w:rsidTr="00500B1F">
        <w:trPr>
          <w:tblCellSpacing w:w="15" w:type="dxa"/>
        </w:trPr>
        <w:tc>
          <w:tcPr>
            <w:tcW w:w="0" w:type="auto"/>
            <w:vAlign w:val="center"/>
            <w:hideMark/>
          </w:tcPr>
          <w:p w14:paraId="4AA11454"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strncat()</w:t>
            </w:r>
          </w:p>
        </w:tc>
        <w:tc>
          <w:tcPr>
            <w:tcW w:w="0" w:type="auto"/>
            <w:vAlign w:val="center"/>
            <w:hideMark/>
          </w:tcPr>
          <w:p w14:paraId="2095AF90"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Append with limit</w:t>
            </w:r>
          </w:p>
        </w:tc>
        <w:tc>
          <w:tcPr>
            <w:tcW w:w="0" w:type="auto"/>
            <w:vAlign w:val="center"/>
            <w:hideMark/>
          </w:tcPr>
          <w:p w14:paraId="297CE102"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strncat(str1, str2, n)</w:t>
            </w:r>
          </w:p>
        </w:tc>
        <w:tc>
          <w:tcPr>
            <w:tcW w:w="0" w:type="auto"/>
            <w:vAlign w:val="center"/>
            <w:hideMark/>
          </w:tcPr>
          <w:p w14:paraId="36D0DE52"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Safer - limits append</w:t>
            </w:r>
          </w:p>
        </w:tc>
      </w:tr>
      <w:tr w:rsidR="00A8474F" w:rsidRPr="004C5F06" w14:paraId="5DC78698" w14:textId="77777777" w:rsidTr="00500B1F">
        <w:trPr>
          <w:tblCellSpacing w:w="15" w:type="dxa"/>
        </w:trPr>
        <w:tc>
          <w:tcPr>
            <w:tcW w:w="0" w:type="auto"/>
            <w:vAlign w:val="center"/>
            <w:hideMark/>
          </w:tcPr>
          <w:p w14:paraId="0EC75261"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strcmp()</w:t>
            </w:r>
          </w:p>
        </w:tc>
        <w:tc>
          <w:tcPr>
            <w:tcW w:w="0" w:type="auto"/>
            <w:vAlign w:val="center"/>
            <w:hideMark/>
          </w:tcPr>
          <w:p w14:paraId="0FB0073E"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Compare strings</w:t>
            </w:r>
          </w:p>
        </w:tc>
        <w:tc>
          <w:tcPr>
            <w:tcW w:w="0" w:type="auto"/>
            <w:vAlign w:val="center"/>
            <w:hideMark/>
          </w:tcPr>
          <w:p w14:paraId="6F128B3F"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strcmp(str1, str2)</w:t>
            </w:r>
          </w:p>
        </w:tc>
        <w:tc>
          <w:tcPr>
            <w:tcW w:w="0" w:type="auto"/>
            <w:vAlign w:val="center"/>
            <w:hideMark/>
          </w:tcPr>
          <w:p w14:paraId="3574D2CB" w14:textId="77777777" w:rsidR="00A8474F" w:rsidRPr="004C5F06" w:rsidRDefault="00A8474F" w:rsidP="00A8474F">
            <w:pPr>
              <w:spacing w:after="0" w:line="240" w:lineRule="auto"/>
              <w:rPr>
                <w:rFonts w:ascii="Bembo" w:eastAsia="Times New Roman" w:hAnsi="Bembo" w:cs="Times New Roman"/>
                <w:kern w:val="0"/>
                <w:sz w:val="25"/>
                <w:szCs w:val="25"/>
                <w:lang w:eastAsia="en-IN"/>
                <w14:ligatures w14:val="none"/>
              </w:rPr>
            </w:pPr>
            <w:r w:rsidRPr="004C5F06">
              <w:rPr>
                <w:rFonts w:ascii="Bembo" w:eastAsia="Times New Roman" w:hAnsi="Bembo" w:cs="Times New Roman"/>
                <w:kern w:val="0"/>
                <w:sz w:val="25"/>
                <w:szCs w:val="25"/>
                <w:lang w:eastAsia="en-IN"/>
                <w14:ligatures w14:val="none"/>
              </w:rPr>
              <w:t>Safe - read-only</w:t>
            </w:r>
          </w:p>
        </w:tc>
      </w:tr>
    </w:tbl>
    <w:p w14:paraId="4A834EAF" w14:textId="77777777" w:rsidR="00A8474F" w:rsidRPr="000C493A" w:rsidRDefault="00A8474F" w:rsidP="004C5F06">
      <w:pPr>
        <w:pStyle w:val="Subheadddd"/>
      </w:pPr>
      <w:bookmarkStart w:id="80" w:name="_Toc212290981"/>
      <w:r w:rsidRPr="000C493A">
        <w:t>9.7 String Operations Without Library Functions: Understanding the Internals</w:t>
      </w:r>
      <w:bookmarkEnd w:id="80"/>
    </w:p>
    <w:p w14:paraId="2A6E64C5" w14:textId="77777777" w:rsidR="00A8474F" w:rsidRPr="000C493A" w:rsidRDefault="00A8474F" w:rsidP="004C5F06">
      <w:pPr>
        <w:pStyle w:val="texxtt"/>
        <w:rPr>
          <w:lang w:eastAsia="en-IN"/>
        </w:rPr>
      </w:pPr>
      <w:r w:rsidRPr="000C493A">
        <w:rPr>
          <w:lang w:eastAsia="en-IN"/>
        </w:rPr>
        <w:t>While the C standard library provides convenient string functions, implementing these operations manually helps us understand how strings actually work at the memory level. This knowledge is valuable for debugging, optimization, and understanding what library functions do behind the scenes.</w:t>
      </w:r>
    </w:p>
    <w:p w14:paraId="681CA132" w14:textId="77777777" w:rsidR="00A8474F" w:rsidRPr="000C493A" w:rsidRDefault="00A8474F" w:rsidP="004C5F06">
      <w:pPr>
        <w:pStyle w:val="Subheadddddf"/>
      </w:pPr>
      <w:r w:rsidRPr="000C493A">
        <w:t>Manual Implementation 1: Finding String Length</w:t>
      </w:r>
    </w:p>
    <w:p w14:paraId="7A92AE18" w14:textId="04431E72" w:rsidR="00A8474F" w:rsidRPr="000C493A" w:rsidRDefault="00A8474F" w:rsidP="004C5F06">
      <w:pPr>
        <w:pStyle w:val="texxtt"/>
        <w:rPr>
          <w:lang w:eastAsia="en-IN"/>
        </w:rPr>
      </w:pPr>
      <w:r w:rsidRPr="000C493A">
        <w:rPr>
          <w:lang w:eastAsia="en-IN"/>
        </w:rPr>
        <w:t>Without using strlen(), we can count characters by iterating through the array until we find the null terminator:</w:t>
      </w:r>
    </w:p>
    <w:p w14:paraId="682DDB5B"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2453003" w14:textId="77777777" w:rsidR="00A8474F" w:rsidRPr="000C493A" w:rsidRDefault="00A8474F" w:rsidP="00500B1F">
      <w:pPr>
        <w:pStyle w:val="Code"/>
        <w:rPr>
          <w:color w:val="383A42"/>
          <w:lang w:eastAsia="en-IN"/>
        </w:rPr>
      </w:pPr>
    </w:p>
    <w:p w14:paraId="734FC9E3"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70111C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 </w:t>
      </w:r>
      <w:r w:rsidRPr="000C493A">
        <w:rPr>
          <w:color w:val="4078F2"/>
          <w:lang w:eastAsia="en-IN"/>
        </w:rPr>
        <w:t>=</w:t>
      </w:r>
      <w:r w:rsidRPr="000C493A">
        <w:rPr>
          <w:color w:val="383A42"/>
          <w:lang w:eastAsia="en-IN"/>
        </w:rPr>
        <w:t xml:space="preserve"> </w:t>
      </w:r>
      <w:r w:rsidRPr="000C493A">
        <w:rPr>
          <w:lang w:eastAsia="en-IN"/>
        </w:rPr>
        <w:t>"Hello World"</w:t>
      </w:r>
      <w:r w:rsidRPr="000C493A">
        <w:rPr>
          <w:color w:val="383A42"/>
          <w:lang w:eastAsia="en-IN"/>
        </w:rPr>
        <w:t>;</w:t>
      </w:r>
    </w:p>
    <w:p w14:paraId="5F1328E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length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D14EF32" w14:textId="77777777" w:rsidR="00A8474F" w:rsidRPr="000C493A" w:rsidRDefault="00A8474F" w:rsidP="00500B1F">
      <w:pPr>
        <w:pStyle w:val="Code"/>
        <w:rPr>
          <w:color w:val="383A42"/>
          <w:lang w:eastAsia="en-IN"/>
        </w:rPr>
      </w:pPr>
      <w:r w:rsidRPr="000C493A">
        <w:rPr>
          <w:color w:val="383A42"/>
          <w:lang w:eastAsia="en-IN"/>
        </w:rPr>
        <w:t xml:space="preserve">    </w:t>
      </w:r>
    </w:p>
    <w:p w14:paraId="272943B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Count characters until we hit '\0'</w:t>
      </w:r>
    </w:p>
    <w:p w14:paraId="75182C6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(str[length]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3B6D6D73" w14:textId="77777777" w:rsidR="00A8474F" w:rsidRPr="000C493A" w:rsidRDefault="00A8474F" w:rsidP="00500B1F">
      <w:pPr>
        <w:pStyle w:val="Code"/>
        <w:rPr>
          <w:color w:val="383A42"/>
          <w:lang w:eastAsia="en-IN"/>
        </w:rPr>
      </w:pPr>
      <w:r w:rsidRPr="000C493A">
        <w:rPr>
          <w:color w:val="383A42"/>
          <w:lang w:eastAsia="en-IN"/>
        </w:rPr>
        <w:t xml:space="preserve">        length</w:t>
      </w:r>
      <w:r w:rsidRPr="000C493A">
        <w:rPr>
          <w:color w:val="4078F2"/>
          <w:lang w:eastAsia="en-IN"/>
        </w:rPr>
        <w:t>++</w:t>
      </w:r>
      <w:r w:rsidRPr="000C493A">
        <w:rPr>
          <w:color w:val="383A42"/>
          <w:lang w:eastAsia="en-IN"/>
        </w:rPr>
        <w:t>;</w:t>
      </w:r>
    </w:p>
    <w:p w14:paraId="700CA76C" w14:textId="77777777" w:rsidR="00A8474F" w:rsidRPr="000C493A" w:rsidRDefault="00A8474F" w:rsidP="00500B1F">
      <w:pPr>
        <w:pStyle w:val="Code"/>
        <w:rPr>
          <w:color w:val="383A42"/>
          <w:lang w:eastAsia="en-IN"/>
        </w:rPr>
      </w:pPr>
      <w:r w:rsidRPr="000C493A">
        <w:rPr>
          <w:color w:val="383A42"/>
          <w:lang w:eastAsia="en-IN"/>
        </w:rPr>
        <w:t xml:space="preserve">    }</w:t>
      </w:r>
    </w:p>
    <w:p w14:paraId="307FC17D" w14:textId="77777777" w:rsidR="00A8474F" w:rsidRPr="000C493A" w:rsidRDefault="00A8474F" w:rsidP="00500B1F">
      <w:pPr>
        <w:pStyle w:val="Code"/>
        <w:rPr>
          <w:color w:val="383A42"/>
          <w:lang w:eastAsia="en-IN"/>
        </w:rPr>
      </w:pPr>
      <w:r w:rsidRPr="000C493A">
        <w:rPr>
          <w:color w:val="383A42"/>
          <w:lang w:eastAsia="en-IN"/>
        </w:rPr>
        <w:t xml:space="preserve">    </w:t>
      </w:r>
    </w:p>
    <w:p w14:paraId="302E979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"Length = %d\n"</w:t>
      </w:r>
      <w:r w:rsidRPr="000C493A">
        <w:rPr>
          <w:color w:val="383A42"/>
          <w:lang w:eastAsia="en-IN"/>
        </w:rPr>
        <w:t>, length);</w:t>
      </w:r>
    </w:p>
    <w:p w14:paraId="0679C0F7" w14:textId="77777777" w:rsidR="00A8474F" w:rsidRPr="000C493A" w:rsidRDefault="00A8474F" w:rsidP="00500B1F">
      <w:pPr>
        <w:pStyle w:val="Code"/>
        <w:rPr>
          <w:color w:val="383A42"/>
          <w:lang w:eastAsia="en-IN"/>
        </w:rPr>
      </w:pPr>
      <w:r w:rsidRPr="000C493A">
        <w:rPr>
          <w:color w:val="383A42"/>
          <w:lang w:eastAsia="en-IN"/>
        </w:rPr>
        <w:t xml:space="preserve">    </w:t>
      </w:r>
    </w:p>
    <w:p w14:paraId="07EC800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Alternative: for loop implementation</w:t>
      </w:r>
    </w:p>
    <w:p w14:paraId="16F92EA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len2;</w:t>
      </w:r>
    </w:p>
    <w:p w14:paraId="7080159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(len2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str[len2]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len2</w:t>
      </w:r>
      <w:r w:rsidRPr="000C493A">
        <w:rPr>
          <w:color w:val="4078F2"/>
          <w:lang w:eastAsia="en-IN"/>
        </w:rPr>
        <w:t>++</w:t>
      </w:r>
      <w:r w:rsidRPr="000C493A">
        <w:rPr>
          <w:color w:val="383A42"/>
          <w:lang w:eastAsia="en-IN"/>
        </w:rPr>
        <w:t>)</w:t>
      </w:r>
    </w:p>
    <w:p w14:paraId="7CC8EF8F" w14:textId="77777777" w:rsidR="00A8474F" w:rsidRPr="000C493A" w:rsidRDefault="00A8474F" w:rsidP="00500B1F">
      <w:pPr>
        <w:pStyle w:val="Code"/>
        <w:rPr>
          <w:color w:val="383A42"/>
          <w:lang w:eastAsia="en-IN"/>
        </w:rPr>
      </w:pPr>
      <w:r w:rsidRPr="000C493A">
        <w:rPr>
          <w:color w:val="383A42"/>
          <w:lang w:eastAsia="en-IN"/>
        </w:rPr>
        <w:t xml:space="preserve">        ;  </w:t>
      </w:r>
      <w:r w:rsidRPr="000C493A">
        <w:rPr>
          <w:i/>
          <w:iCs/>
          <w:color w:val="A0A1A7"/>
          <w:lang w:eastAsia="en-IN"/>
        </w:rPr>
        <w:t>// Empty body - all work done in condition and increment</w:t>
      </w:r>
    </w:p>
    <w:p w14:paraId="439B39A9" w14:textId="77777777" w:rsidR="00A8474F" w:rsidRPr="000C493A" w:rsidRDefault="00A8474F" w:rsidP="00500B1F">
      <w:pPr>
        <w:pStyle w:val="Code"/>
        <w:rPr>
          <w:color w:val="383A42"/>
          <w:lang w:eastAsia="en-IN"/>
        </w:rPr>
      </w:pPr>
      <w:r w:rsidRPr="000C493A">
        <w:rPr>
          <w:color w:val="383A42"/>
          <w:lang w:eastAsia="en-IN"/>
        </w:rPr>
        <w:t xml:space="preserve">    </w:t>
      </w:r>
    </w:p>
    <w:p w14:paraId="34FFD3D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"Length (using for loop) = %d\n"</w:t>
      </w:r>
      <w:r w:rsidRPr="000C493A">
        <w:rPr>
          <w:color w:val="383A42"/>
          <w:lang w:eastAsia="en-IN"/>
        </w:rPr>
        <w:t>, len2);</w:t>
      </w:r>
    </w:p>
    <w:p w14:paraId="556F024C" w14:textId="77777777" w:rsidR="00A8474F" w:rsidRPr="000C493A" w:rsidRDefault="00A8474F" w:rsidP="00500B1F">
      <w:pPr>
        <w:pStyle w:val="Code"/>
        <w:rPr>
          <w:color w:val="383A42"/>
          <w:lang w:eastAsia="en-IN"/>
        </w:rPr>
      </w:pPr>
      <w:r w:rsidRPr="000C493A">
        <w:rPr>
          <w:color w:val="383A42"/>
          <w:lang w:eastAsia="en-IN"/>
        </w:rPr>
        <w:t xml:space="preserve">    </w:t>
      </w:r>
    </w:p>
    <w:p w14:paraId="1EB80EF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6235FD8" w14:textId="77777777" w:rsidR="00A8474F" w:rsidRPr="000C493A" w:rsidRDefault="00A8474F" w:rsidP="00500B1F">
      <w:pPr>
        <w:pStyle w:val="Code"/>
        <w:rPr>
          <w:color w:val="383A42"/>
          <w:lang w:eastAsia="en-IN"/>
        </w:rPr>
      </w:pPr>
      <w:r w:rsidRPr="000C493A">
        <w:rPr>
          <w:color w:val="383A42"/>
          <w:lang w:eastAsia="en-IN"/>
        </w:rPr>
        <w:t>}</w:t>
      </w:r>
    </w:p>
    <w:p w14:paraId="66209ED5" w14:textId="77777777" w:rsidR="00A8474F" w:rsidRPr="000C493A" w:rsidRDefault="00A8474F" w:rsidP="004C5F06">
      <w:pPr>
        <w:pStyle w:val="Subheadddddf"/>
      </w:pPr>
      <w:r w:rsidRPr="000C493A">
        <w:t>Output:</w:t>
      </w:r>
    </w:p>
    <w:p w14:paraId="0C7A4885" w14:textId="77777777" w:rsidR="00A8474F" w:rsidRPr="000C493A" w:rsidRDefault="00A8474F" w:rsidP="00500B1F">
      <w:pPr>
        <w:pStyle w:val="Code"/>
        <w:rPr>
          <w:lang w:eastAsia="en-IN"/>
        </w:rPr>
      </w:pPr>
      <w:r w:rsidRPr="000C493A">
        <w:rPr>
          <w:lang w:eastAsia="en-IN"/>
        </w:rPr>
        <w:t>Length = 11</w:t>
      </w:r>
    </w:p>
    <w:p w14:paraId="4A3CC273" w14:textId="77777777" w:rsidR="00A8474F" w:rsidRPr="000C493A" w:rsidRDefault="00A8474F" w:rsidP="00500B1F">
      <w:pPr>
        <w:pStyle w:val="Code"/>
        <w:rPr>
          <w:lang w:eastAsia="en-IN"/>
        </w:rPr>
      </w:pPr>
      <w:r w:rsidRPr="000C493A">
        <w:rPr>
          <w:lang w:eastAsia="en-IN"/>
        </w:rPr>
        <w:t>Length (using for loop) = 11</w:t>
      </w:r>
    </w:p>
    <w:p w14:paraId="17FC8F18" w14:textId="77777777" w:rsidR="00A8474F" w:rsidRPr="000C493A" w:rsidRDefault="00A8474F" w:rsidP="004C5F06">
      <w:pPr>
        <w:pStyle w:val="Subheadddddf"/>
      </w:pPr>
      <w:r w:rsidRPr="000C493A">
        <w:t>How it works:</w:t>
      </w:r>
    </w:p>
    <w:p w14:paraId="4F0A52FA" w14:textId="77777777" w:rsidR="00A8474F" w:rsidRPr="000C493A" w:rsidRDefault="00A8474F" w:rsidP="004C5F06">
      <w:pPr>
        <w:pStyle w:val="Pointss"/>
      </w:pPr>
      <w:r w:rsidRPr="000C493A">
        <w:t>Initialize a counter (length) to 0</w:t>
      </w:r>
    </w:p>
    <w:p w14:paraId="5A1E10B1" w14:textId="77777777" w:rsidR="00A8474F" w:rsidRPr="000C493A" w:rsidRDefault="00A8474F" w:rsidP="004C5F06">
      <w:pPr>
        <w:pStyle w:val="Pointss"/>
      </w:pPr>
      <w:r w:rsidRPr="000C493A">
        <w:t>Check each character starting from index 0</w:t>
      </w:r>
    </w:p>
    <w:p w14:paraId="4E734844" w14:textId="77777777" w:rsidR="00A8474F" w:rsidRPr="000C493A" w:rsidRDefault="00A8474F" w:rsidP="004C5F06">
      <w:pPr>
        <w:pStyle w:val="Pointss"/>
      </w:pPr>
      <w:r w:rsidRPr="000C493A">
        <w:t>If the character is not '\0', increment the counter and move to the next character</w:t>
      </w:r>
    </w:p>
    <w:p w14:paraId="37A83D1C" w14:textId="77777777" w:rsidR="00A8474F" w:rsidRPr="000C493A" w:rsidRDefault="00A8474F" w:rsidP="004C5F06">
      <w:pPr>
        <w:pStyle w:val="Pointss"/>
      </w:pPr>
      <w:r w:rsidRPr="000C493A">
        <w:t>When we encounter '\0', stop counting</w:t>
      </w:r>
    </w:p>
    <w:p w14:paraId="4C3D1DEF" w14:textId="77777777" w:rsidR="00A8474F" w:rsidRPr="000C493A" w:rsidRDefault="00A8474F" w:rsidP="004C5F06">
      <w:pPr>
        <w:pStyle w:val="Pointss"/>
      </w:pPr>
      <w:r w:rsidRPr="000C493A">
        <w:t>The counter now holds the string length</w:t>
      </w:r>
    </w:p>
    <w:p w14:paraId="5FB22D98" w14:textId="77777777" w:rsidR="00A8474F" w:rsidRPr="000C493A" w:rsidRDefault="00A8474F" w:rsidP="004C5F06">
      <w:pPr>
        <w:pStyle w:val="texxtt"/>
        <w:rPr>
          <w:lang w:eastAsia="en-IN"/>
        </w:rPr>
      </w:pPr>
      <w:r w:rsidRPr="000C493A">
        <w:rPr>
          <w:b/>
          <w:bCs/>
          <w:lang w:eastAsia="en-IN"/>
        </w:rPr>
        <w:t>Key insight:</w:t>
      </w:r>
      <w:r w:rsidRPr="000C493A">
        <w:rPr>
          <w:lang w:eastAsia="en-IN"/>
        </w:rPr>
        <w:t xml:space="preserve"> This is essentially what strlen() does internally, though the library version may use optimizations.</w:t>
      </w:r>
    </w:p>
    <w:p w14:paraId="518BFCE8" w14:textId="77777777" w:rsidR="00A8474F" w:rsidRPr="000C493A" w:rsidRDefault="00A8474F" w:rsidP="004C5F06">
      <w:pPr>
        <w:pStyle w:val="Subheadddddf"/>
      </w:pPr>
      <w:r w:rsidRPr="000C493A">
        <w:t>Manual Implementation 2: Copying Strings</w:t>
      </w:r>
    </w:p>
    <w:p w14:paraId="6EFDAD7E" w14:textId="0E8990AD" w:rsidR="00A8474F" w:rsidRPr="000C493A" w:rsidRDefault="00A8474F" w:rsidP="004C5F06">
      <w:pPr>
        <w:pStyle w:val="texxtt"/>
        <w:rPr>
          <w:lang w:eastAsia="en-IN"/>
        </w:rPr>
      </w:pPr>
      <w:r w:rsidRPr="000C493A">
        <w:rPr>
          <w:lang w:eastAsia="en-IN"/>
        </w:rPr>
        <w:t>Without using strcpy(), we can copy strings character by character:</w:t>
      </w:r>
    </w:p>
    <w:p w14:paraId="14F5BD9B"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2778D0B" w14:textId="77777777" w:rsidR="00A8474F" w:rsidRPr="000C493A" w:rsidRDefault="00A8474F" w:rsidP="00500B1F">
      <w:pPr>
        <w:pStyle w:val="Code"/>
        <w:rPr>
          <w:color w:val="383A42"/>
          <w:lang w:eastAsia="en-IN"/>
        </w:rPr>
      </w:pPr>
    </w:p>
    <w:p w14:paraId="2F6ABF81"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D418FE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w:t>
      </w:r>
    </w:p>
    <w:p w14:paraId="473A7B2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w:t>
      </w:r>
      <w:r w:rsidRPr="000C493A">
        <w:rPr>
          <w:color w:val="B76B01"/>
          <w:lang w:eastAsia="en-IN"/>
        </w:rPr>
        <w:t>20</w:t>
      </w:r>
      <w:r w:rsidRPr="000C493A">
        <w:rPr>
          <w:color w:val="383A42"/>
          <w:lang w:eastAsia="en-IN"/>
        </w:rPr>
        <w:t xml:space="preserve">];  </w:t>
      </w:r>
      <w:r w:rsidRPr="000C493A">
        <w:rPr>
          <w:i/>
          <w:iCs/>
          <w:color w:val="A0A1A7"/>
          <w:lang w:eastAsia="en-IN"/>
        </w:rPr>
        <w:t>// Destination must be large enough</w:t>
      </w:r>
    </w:p>
    <w:p w14:paraId="2993E9D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w:t>
      </w:r>
    </w:p>
    <w:p w14:paraId="2A7E2F40" w14:textId="77777777" w:rsidR="00A8474F" w:rsidRPr="000C493A" w:rsidRDefault="00A8474F" w:rsidP="00500B1F">
      <w:pPr>
        <w:pStyle w:val="Code"/>
        <w:rPr>
          <w:color w:val="383A42"/>
          <w:lang w:eastAsia="en-IN"/>
        </w:rPr>
      </w:pPr>
      <w:r w:rsidRPr="000C493A">
        <w:rPr>
          <w:color w:val="383A42"/>
          <w:lang w:eastAsia="en-IN"/>
        </w:rPr>
        <w:t xml:space="preserve">    </w:t>
      </w:r>
    </w:p>
    <w:p w14:paraId="45E77DC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Copy each character from str1 to str2</w:t>
      </w:r>
    </w:p>
    <w:p w14:paraId="5CD1C2E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i</w:t>
      </w:r>
      <w:r w:rsidRPr="000C493A">
        <w:rPr>
          <w:color w:val="4078F2"/>
          <w:lang w:eastAsia="en-IN"/>
        </w:rPr>
        <w:t>++</w:t>
      </w:r>
      <w:r w:rsidRPr="000C493A">
        <w:rPr>
          <w:color w:val="383A42"/>
          <w:lang w:eastAsia="en-IN"/>
        </w:rPr>
        <w:t>) {</w:t>
      </w:r>
    </w:p>
    <w:p w14:paraId="762E7F1D" w14:textId="77777777" w:rsidR="00A8474F" w:rsidRPr="000C493A" w:rsidRDefault="00A8474F" w:rsidP="00500B1F">
      <w:pPr>
        <w:pStyle w:val="Code"/>
        <w:rPr>
          <w:color w:val="383A42"/>
          <w:lang w:eastAsia="en-IN"/>
        </w:rPr>
      </w:pPr>
      <w:r w:rsidRPr="000C493A">
        <w:rPr>
          <w:color w:val="383A42"/>
          <w:lang w:eastAsia="en-IN"/>
        </w:rPr>
        <w:t xml:space="preserve">        str2[i] </w:t>
      </w:r>
      <w:r w:rsidRPr="000C493A">
        <w:rPr>
          <w:color w:val="4078F2"/>
          <w:lang w:eastAsia="en-IN"/>
        </w:rPr>
        <w:t>=</w:t>
      </w:r>
      <w:r w:rsidRPr="000C493A">
        <w:rPr>
          <w:color w:val="383A42"/>
          <w:lang w:eastAsia="en-IN"/>
        </w:rPr>
        <w:t xml:space="preserve"> str1[i];</w:t>
      </w:r>
    </w:p>
    <w:p w14:paraId="70CF7704" w14:textId="77777777" w:rsidR="00A8474F" w:rsidRPr="000C493A" w:rsidRDefault="00A8474F" w:rsidP="00500B1F">
      <w:pPr>
        <w:pStyle w:val="Code"/>
        <w:rPr>
          <w:color w:val="383A42"/>
          <w:lang w:eastAsia="en-IN"/>
        </w:rPr>
      </w:pPr>
      <w:r w:rsidRPr="000C493A">
        <w:rPr>
          <w:color w:val="383A42"/>
          <w:lang w:eastAsia="en-IN"/>
        </w:rPr>
        <w:t xml:space="preserve">    }</w:t>
      </w:r>
    </w:p>
    <w:p w14:paraId="6215BB7A" w14:textId="77777777" w:rsidR="00A8474F" w:rsidRPr="000C493A" w:rsidRDefault="00A8474F" w:rsidP="00500B1F">
      <w:pPr>
        <w:pStyle w:val="Code"/>
        <w:rPr>
          <w:color w:val="383A42"/>
          <w:lang w:eastAsia="en-IN"/>
        </w:rPr>
      </w:pPr>
      <w:r w:rsidRPr="000C493A">
        <w:rPr>
          <w:color w:val="383A42"/>
          <w:lang w:eastAsia="en-IN"/>
        </w:rPr>
        <w:t xml:space="preserve">    str2[i]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xml:space="preserve">;  </w:t>
      </w:r>
      <w:r w:rsidRPr="000C493A">
        <w:rPr>
          <w:i/>
          <w:iCs/>
          <w:color w:val="A0A1A7"/>
          <w:lang w:eastAsia="en-IN"/>
        </w:rPr>
        <w:t>// CRITICAL: Add null terminator</w:t>
      </w:r>
    </w:p>
    <w:p w14:paraId="76C62E3A" w14:textId="77777777" w:rsidR="00A8474F" w:rsidRPr="000C493A" w:rsidRDefault="00A8474F" w:rsidP="00500B1F">
      <w:pPr>
        <w:pStyle w:val="Code"/>
        <w:rPr>
          <w:color w:val="383A42"/>
          <w:lang w:eastAsia="en-IN"/>
        </w:rPr>
      </w:pPr>
      <w:r w:rsidRPr="000C493A">
        <w:rPr>
          <w:color w:val="383A42"/>
          <w:lang w:eastAsia="en-IN"/>
        </w:rPr>
        <w:t xml:space="preserve">    </w:t>
      </w:r>
    </w:p>
    <w:p w14:paraId="2BE8716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"Original: %s\n"</w:t>
      </w:r>
      <w:r w:rsidRPr="000C493A">
        <w:rPr>
          <w:color w:val="383A42"/>
          <w:lang w:eastAsia="en-IN"/>
        </w:rPr>
        <w:t>, str1);</w:t>
      </w:r>
    </w:p>
    <w:p w14:paraId="0F52C8C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"Copied: %s\n"</w:t>
      </w:r>
      <w:r w:rsidRPr="000C493A">
        <w:rPr>
          <w:color w:val="383A42"/>
          <w:lang w:eastAsia="en-IN"/>
        </w:rPr>
        <w:t>, str2);</w:t>
      </w:r>
    </w:p>
    <w:p w14:paraId="75EDE7D0" w14:textId="77777777" w:rsidR="00A8474F" w:rsidRPr="000C493A" w:rsidRDefault="00A8474F" w:rsidP="00500B1F">
      <w:pPr>
        <w:pStyle w:val="Code"/>
        <w:rPr>
          <w:color w:val="383A42"/>
          <w:lang w:eastAsia="en-IN"/>
        </w:rPr>
      </w:pPr>
      <w:r w:rsidRPr="000C493A">
        <w:rPr>
          <w:color w:val="383A42"/>
          <w:lang w:eastAsia="en-IN"/>
        </w:rPr>
        <w:t xml:space="preserve">    </w:t>
      </w:r>
    </w:p>
    <w:p w14:paraId="42E30F1F"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Verify they're independent</w:t>
      </w:r>
    </w:p>
    <w:p w14:paraId="1BC7FC25" w14:textId="77777777" w:rsidR="00A8474F" w:rsidRPr="000C493A" w:rsidRDefault="00A8474F" w:rsidP="00500B1F">
      <w:pPr>
        <w:pStyle w:val="Code"/>
        <w:rPr>
          <w:color w:val="383A42"/>
          <w:lang w:eastAsia="en-IN"/>
        </w:rPr>
      </w:pPr>
      <w:r w:rsidRPr="000C493A">
        <w:rPr>
          <w:color w:val="383A42"/>
          <w:lang w:eastAsia="en-IN"/>
        </w:rPr>
        <w:t xml:space="preserve">    str2[</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'J'</w:t>
      </w:r>
      <w:r w:rsidRPr="000C493A">
        <w:rPr>
          <w:color w:val="383A42"/>
          <w:lang w:eastAsia="en-IN"/>
        </w:rPr>
        <w:t xml:space="preserve">;  </w:t>
      </w:r>
      <w:r w:rsidRPr="000C493A">
        <w:rPr>
          <w:i/>
          <w:iCs/>
          <w:color w:val="A0A1A7"/>
          <w:lang w:eastAsia="en-IN"/>
        </w:rPr>
        <w:t>// Change first letter of copy</w:t>
      </w:r>
    </w:p>
    <w:p w14:paraId="6220CFC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modification:\n"</w:t>
      </w:r>
      <w:r w:rsidRPr="000C493A">
        <w:rPr>
          <w:color w:val="383A42"/>
          <w:lang w:eastAsia="en-IN"/>
        </w:rPr>
        <w:t>);</w:t>
      </w:r>
    </w:p>
    <w:p w14:paraId="1FD042A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"Original: %s\n"</w:t>
      </w:r>
      <w:r w:rsidRPr="000C493A">
        <w:rPr>
          <w:color w:val="383A42"/>
          <w:lang w:eastAsia="en-IN"/>
        </w:rPr>
        <w:t>, str1);</w:t>
      </w:r>
    </w:p>
    <w:p w14:paraId="1399414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"Copied: %s\n"</w:t>
      </w:r>
      <w:r w:rsidRPr="000C493A">
        <w:rPr>
          <w:color w:val="383A42"/>
          <w:lang w:eastAsia="en-IN"/>
        </w:rPr>
        <w:t>, str2);</w:t>
      </w:r>
    </w:p>
    <w:p w14:paraId="796A275E" w14:textId="77777777" w:rsidR="00A8474F" w:rsidRPr="000C493A" w:rsidRDefault="00A8474F" w:rsidP="00500B1F">
      <w:pPr>
        <w:pStyle w:val="Code"/>
        <w:rPr>
          <w:color w:val="383A42"/>
          <w:lang w:eastAsia="en-IN"/>
        </w:rPr>
      </w:pPr>
      <w:r w:rsidRPr="000C493A">
        <w:rPr>
          <w:color w:val="383A42"/>
          <w:lang w:eastAsia="en-IN"/>
        </w:rPr>
        <w:t xml:space="preserve">    </w:t>
      </w:r>
    </w:p>
    <w:p w14:paraId="7875348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36D617B" w14:textId="77777777" w:rsidR="00A8474F" w:rsidRPr="000C493A" w:rsidRDefault="00A8474F" w:rsidP="00500B1F">
      <w:pPr>
        <w:pStyle w:val="Code"/>
        <w:rPr>
          <w:color w:val="383A42"/>
          <w:lang w:eastAsia="en-IN"/>
        </w:rPr>
      </w:pPr>
      <w:r w:rsidRPr="000C493A">
        <w:rPr>
          <w:color w:val="383A42"/>
          <w:lang w:eastAsia="en-IN"/>
        </w:rPr>
        <w:t>}</w:t>
      </w:r>
    </w:p>
    <w:p w14:paraId="5641934F" w14:textId="77777777" w:rsidR="00A8474F" w:rsidRPr="000C493A" w:rsidRDefault="00A8474F" w:rsidP="004C5F06">
      <w:pPr>
        <w:pStyle w:val="Subheadddddf"/>
      </w:pPr>
      <w:r w:rsidRPr="000C493A">
        <w:t>Output:</w:t>
      </w:r>
    </w:p>
    <w:p w14:paraId="2CBD1F8F" w14:textId="77777777" w:rsidR="00A8474F" w:rsidRPr="000C493A" w:rsidRDefault="00A8474F" w:rsidP="00500B1F">
      <w:pPr>
        <w:pStyle w:val="Code"/>
        <w:rPr>
          <w:lang w:eastAsia="en-IN"/>
        </w:rPr>
      </w:pPr>
      <w:r w:rsidRPr="000C493A">
        <w:rPr>
          <w:lang w:eastAsia="en-IN"/>
        </w:rPr>
        <w:t>Original: Hello</w:t>
      </w:r>
    </w:p>
    <w:p w14:paraId="6E706CF7" w14:textId="77777777" w:rsidR="00A8474F" w:rsidRPr="000C493A" w:rsidRDefault="00A8474F" w:rsidP="00500B1F">
      <w:pPr>
        <w:pStyle w:val="Code"/>
        <w:rPr>
          <w:lang w:eastAsia="en-IN"/>
        </w:rPr>
      </w:pPr>
      <w:r w:rsidRPr="000C493A">
        <w:rPr>
          <w:lang w:eastAsia="en-IN"/>
        </w:rPr>
        <w:t>Copied: Hello</w:t>
      </w:r>
    </w:p>
    <w:p w14:paraId="6A112C86" w14:textId="77777777" w:rsidR="00A8474F" w:rsidRPr="000C493A" w:rsidRDefault="00A8474F" w:rsidP="00500B1F">
      <w:pPr>
        <w:pStyle w:val="Code"/>
        <w:rPr>
          <w:lang w:eastAsia="en-IN"/>
        </w:rPr>
      </w:pPr>
      <w:r w:rsidRPr="000C493A">
        <w:rPr>
          <w:lang w:eastAsia="en-IN"/>
        </w:rPr>
        <w:t>After modification:</w:t>
      </w:r>
    </w:p>
    <w:p w14:paraId="2FE606FE" w14:textId="77777777" w:rsidR="00A8474F" w:rsidRPr="000C493A" w:rsidRDefault="00A8474F" w:rsidP="00500B1F">
      <w:pPr>
        <w:pStyle w:val="Code"/>
        <w:rPr>
          <w:lang w:eastAsia="en-IN"/>
        </w:rPr>
      </w:pPr>
      <w:r w:rsidRPr="000C493A">
        <w:rPr>
          <w:lang w:eastAsia="en-IN"/>
        </w:rPr>
        <w:t>Original: Hello</w:t>
      </w:r>
    </w:p>
    <w:p w14:paraId="26A710D9" w14:textId="77777777" w:rsidR="00A8474F" w:rsidRPr="000C493A" w:rsidRDefault="00A8474F" w:rsidP="00500B1F">
      <w:pPr>
        <w:pStyle w:val="Code"/>
        <w:rPr>
          <w:lang w:eastAsia="en-IN"/>
        </w:rPr>
      </w:pPr>
      <w:r w:rsidRPr="000C493A">
        <w:rPr>
          <w:lang w:eastAsia="en-IN"/>
        </w:rPr>
        <w:t>Copied: Jello</w:t>
      </w:r>
    </w:p>
    <w:p w14:paraId="6EC8A3C7" w14:textId="77777777" w:rsidR="004C5F06" w:rsidRDefault="004C5F06" w:rsidP="004C5F06">
      <w:pPr>
        <w:pStyle w:val="Subheadddddf"/>
      </w:pPr>
    </w:p>
    <w:p w14:paraId="723E0EC0" w14:textId="2D6DF7D0" w:rsidR="00A8474F" w:rsidRPr="000C493A" w:rsidRDefault="00A8474F" w:rsidP="004C5F06">
      <w:pPr>
        <w:pStyle w:val="Subheadddddf"/>
      </w:pPr>
      <w:r w:rsidRPr="000C493A">
        <w:t>Step-by-step process:</w:t>
      </w:r>
    </w:p>
    <w:p w14:paraId="51C8C540" w14:textId="77777777" w:rsidR="00A8474F" w:rsidRPr="000C493A" w:rsidRDefault="00A8474F" w:rsidP="004C5F06">
      <w:pPr>
        <w:pStyle w:val="Pointss"/>
      </w:pPr>
      <w:r w:rsidRPr="000C493A">
        <w:t>Loop through each character in the source string</w:t>
      </w:r>
    </w:p>
    <w:p w14:paraId="1E43F880" w14:textId="77777777" w:rsidR="00A8474F" w:rsidRPr="000C493A" w:rsidRDefault="00A8474F" w:rsidP="004C5F06">
      <w:pPr>
        <w:pStyle w:val="Pointss"/>
      </w:pPr>
      <w:r w:rsidRPr="000C493A">
        <w:t>Copy each character to the corresponding position in the destination</w:t>
      </w:r>
    </w:p>
    <w:p w14:paraId="30A10E95" w14:textId="77777777" w:rsidR="00A8474F" w:rsidRPr="000C493A" w:rsidRDefault="00A8474F" w:rsidP="004C5F06">
      <w:pPr>
        <w:pStyle w:val="Pointss"/>
      </w:pPr>
      <w:r w:rsidRPr="000C493A">
        <w:t>When we reach '\0' in the source, exit the loop</w:t>
      </w:r>
    </w:p>
    <w:p w14:paraId="2DB939EE" w14:textId="77777777" w:rsidR="00A8474F" w:rsidRPr="000C493A" w:rsidRDefault="00A8474F" w:rsidP="004C5F06">
      <w:pPr>
        <w:pStyle w:val="Pointss"/>
      </w:pPr>
      <w:r w:rsidRPr="000C493A">
        <w:rPr>
          <w:b/>
          <w:bCs/>
        </w:rPr>
        <w:t>Crucially important:</w:t>
      </w:r>
      <w:r w:rsidRPr="000C493A">
        <w:t xml:space="preserve"> Manually add the null terminator to the destination</w:t>
      </w:r>
    </w:p>
    <w:p w14:paraId="58A5953E" w14:textId="4EC11813" w:rsidR="00A8474F" w:rsidRPr="000C493A" w:rsidRDefault="00A8474F" w:rsidP="004C5F06">
      <w:pPr>
        <w:pStyle w:val="Subheadddddf"/>
      </w:pPr>
      <w:r w:rsidRPr="000C493A">
        <w:t>Common mistake to avoid:</w:t>
      </w:r>
    </w:p>
    <w:p w14:paraId="635B5445" w14:textId="77777777" w:rsidR="00A8474F" w:rsidRPr="000C493A" w:rsidRDefault="00A8474F" w:rsidP="00500B1F">
      <w:pPr>
        <w:pStyle w:val="Code"/>
        <w:rPr>
          <w:color w:val="383A42"/>
          <w:lang w:eastAsia="en-IN"/>
        </w:rPr>
      </w:pPr>
      <w:r w:rsidRPr="000C493A">
        <w:rPr>
          <w:lang w:eastAsia="en-IN"/>
        </w:rPr>
        <w:t>// WRONG - Missing null terminator</w:t>
      </w:r>
    </w:p>
    <w:p w14:paraId="41BCD8B9" w14:textId="77777777" w:rsidR="00A8474F" w:rsidRPr="000C493A" w:rsidRDefault="00A8474F" w:rsidP="00500B1F">
      <w:pPr>
        <w:pStyle w:val="Code"/>
        <w:rPr>
          <w:color w:val="383A42"/>
          <w:lang w:eastAsia="en-IN"/>
        </w:rPr>
      </w:pP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color w:val="50A14F"/>
          <w:lang w:eastAsia="en-IN"/>
        </w:rPr>
        <w:t>'\0'</w:t>
      </w:r>
      <w:r w:rsidRPr="000C493A">
        <w:rPr>
          <w:color w:val="383A42"/>
          <w:lang w:eastAsia="en-IN"/>
        </w:rPr>
        <w:t>; i</w:t>
      </w:r>
      <w:r w:rsidRPr="000C493A">
        <w:rPr>
          <w:color w:val="4078F2"/>
          <w:lang w:eastAsia="en-IN"/>
        </w:rPr>
        <w:t>++</w:t>
      </w:r>
      <w:r w:rsidRPr="000C493A">
        <w:rPr>
          <w:color w:val="383A42"/>
          <w:lang w:eastAsia="en-IN"/>
        </w:rPr>
        <w:t>) {</w:t>
      </w:r>
    </w:p>
    <w:p w14:paraId="04D2FC24" w14:textId="77777777" w:rsidR="00A8474F" w:rsidRPr="000C493A" w:rsidRDefault="00A8474F" w:rsidP="00500B1F">
      <w:pPr>
        <w:pStyle w:val="Code"/>
        <w:rPr>
          <w:color w:val="383A42"/>
          <w:lang w:eastAsia="en-IN"/>
        </w:rPr>
      </w:pPr>
      <w:r w:rsidRPr="000C493A">
        <w:rPr>
          <w:color w:val="383A42"/>
          <w:lang w:eastAsia="en-IN"/>
        </w:rPr>
        <w:t xml:space="preserve">    str2[i] </w:t>
      </w:r>
      <w:r w:rsidRPr="000C493A">
        <w:rPr>
          <w:color w:val="4078F2"/>
          <w:lang w:eastAsia="en-IN"/>
        </w:rPr>
        <w:t>=</w:t>
      </w:r>
      <w:r w:rsidRPr="000C493A">
        <w:rPr>
          <w:color w:val="383A42"/>
          <w:lang w:eastAsia="en-IN"/>
        </w:rPr>
        <w:t xml:space="preserve"> str1[i];</w:t>
      </w:r>
    </w:p>
    <w:p w14:paraId="2D1F96C5" w14:textId="77777777" w:rsidR="00A8474F" w:rsidRPr="000C493A" w:rsidRDefault="00A8474F" w:rsidP="00500B1F">
      <w:pPr>
        <w:pStyle w:val="Code"/>
        <w:rPr>
          <w:color w:val="383A42"/>
          <w:lang w:eastAsia="en-IN"/>
        </w:rPr>
      </w:pPr>
      <w:r w:rsidRPr="000C493A">
        <w:rPr>
          <w:color w:val="383A42"/>
          <w:lang w:eastAsia="en-IN"/>
        </w:rPr>
        <w:t>}</w:t>
      </w:r>
    </w:p>
    <w:p w14:paraId="2FE7C50E" w14:textId="77777777" w:rsidR="00A8474F" w:rsidRPr="000C493A" w:rsidRDefault="00A8474F" w:rsidP="00500B1F">
      <w:pPr>
        <w:pStyle w:val="Code"/>
        <w:rPr>
          <w:color w:val="383A42"/>
          <w:lang w:eastAsia="en-IN"/>
        </w:rPr>
      </w:pPr>
      <w:r w:rsidRPr="000C493A">
        <w:rPr>
          <w:lang w:eastAsia="en-IN"/>
        </w:rPr>
        <w:t>// Missing: str2[i] = '\0';</w:t>
      </w:r>
    </w:p>
    <w:p w14:paraId="697F7A7B" w14:textId="77777777" w:rsidR="00A8474F" w:rsidRPr="000C493A" w:rsidRDefault="00A8474F" w:rsidP="00500B1F">
      <w:pPr>
        <w:pStyle w:val="Code"/>
        <w:rPr>
          <w:color w:val="383A42"/>
          <w:lang w:eastAsia="en-IN"/>
        </w:rPr>
      </w:pPr>
      <w:r w:rsidRPr="000C493A">
        <w:rPr>
          <w:lang w:eastAsia="en-IN"/>
        </w:rPr>
        <w:t>// str2 is now malformed and will cause problems</w:t>
      </w:r>
    </w:p>
    <w:p w14:paraId="5A8ABD10" w14:textId="77777777" w:rsidR="00A8474F" w:rsidRPr="000C493A" w:rsidRDefault="00A8474F" w:rsidP="004C5F06">
      <w:pPr>
        <w:pStyle w:val="Subheadddddf"/>
      </w:pPr>
      <w:r w:rsidRPr="000C493A">
        <w:t>Manual Implementation 3: Concatenating Strings</w:t>
      </w:r>
    </w:p>
    <w:p w14:paraId="3D837DAE" w14:textId="12F9863F" w:rsidR="00A8474F" w:rsidRPr="000C493A" w:rsidRDefault="00A8474F" w:rsidP="004C5F06">
      <w:pPr>
        <w:pStyle w:val="texxtt"/>
        <w:rPr>
          <w:lang w:eastAsia="en-IN"/>
        </w:rPr>
      </w:pPr>
      <w:r w:rsidRPr="000C493A">
        <w:rPr>
          <w:lang w:eastAsia="en-IN"/>
        </w:rPr>
        <w:t>Concatenation without strcat() requires two steps: finding the end of the first string, then appending the second string:</w:t>
      </w:r>
    </w:p>
    <w:p w14:paraId="78795DB1"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30C3534" w14:textId="77777777" w:rsidR="00A8474F" w:rsidRPr="000C493A" w:rsidRDefault="00A8474F" w:rsidP="00500B1F">
      <w:pPr>
        <w:pStyle w:val="Code"/>
        <w:rPr>
          <w:color w:val="383A42"/>
          <w:lang w:eastAsia="en-IN"/>
        </w:rPr>
      </w:pPr>
    </w:p>
    <w:p w14:paraId="6661E6ED"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4E5068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30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"Hello "</w:t>
      </w:r>
      <w:r w:rsidRPr="000C493A">
        <w:rPr>
          <w:color w:val="383A42"/>
          <w:lang w:eastAsia="en-IN"/>
        </w:rPr>
        <w:t xml:space="preserve">;  </w:t>
      </w:r>
      <w:r w:rsidRPr="000C493A">
        <w:rPr>
          <w:i/>
          <w:iCs/>
          <w:color w:val="A0A1A7"/>
          <w:lang w:eastAsia="en-IN"/>
        </w:rPr>
        <w:t>// Must have enough space</w:t>
      </w:r>
    </w:p>
    <w:p w14:paraId="713899F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lang w:eastAsia="en-IN"/>
        </w:rPr>
        <w:t>"World"</w:t>
      </w:r>
      <w:r w:rsidRPr="000C493A">
        <w:rPr>
          <w:color w:val="383A42"/>
          <w:lang w:eastAsia="en-IN"/>
        </w:rPr>
        <w:t>;</w:t>
      </w:r>
    </w:p>
    <w:p w14:paraId="2376D38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09C8F46" w14:textId="77777777" w:rsidR="00A8474F" w:rsidRPr="000C493A" w:rsidRDefault="00A8474F" w:rsidP="00500B1F">
      <w:pPr>
        <w:pStyle w:val="Code"/>
        <w:rPr>
          <w:color w:val="383A42"/>
          <w:lang w:eastAsia="en-IN"/>
        </w:rPr>
      </w:pPr>
      <w:r w:rsidRPr="000C493A">
        <w:rPr>
          <w:color w:val="383A42"/>
          <w:lang w:eastAsia="en-IN"/>
        </w:rPr>
        <w:t xml:space="preserve">    </w:t>
      </w:r>
    </w:p>
    <w:p w14:paraId="313125A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Step 1: Move to the end of str1</w:t>
      </w:r>
    </w:p>
    <w:p w14:paraId="457D69F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77578983"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744363CB" w14:textId="77777777" w:rsidR="00A8474F" w:rsidRPr="000C493A" w:rsidRDefault="00A8474F" w:rsidP="00500B1F">
      <w:pPr>
        <w:pStyle w:val="Code"/>
        <w:rPr>
          <w:color w:val="383A42"/>
          <w:lang w:eastAsia="en-IN"/>
        </w:rPr>
      </w:pPr>
      <w:r w:rsidRPr="000C493A">
        <w:rPr>
          <w:color w:val="383A42"/>
          <w:lang w:eastAsia="en-IN"/>
        </w:rPr>
        <w:t xml:space="preserve">    }</w:t>
      </w:r>
    </w:p>
    <w:p w14:paraId="585850A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Now i points to the '\0' in str1</w:t>
      </w:r>
    </w:p>
    <w:p w14:paraId="4F1B7594" w14:textId="77777777" w:rsidR="00A8474F" w:rsidRPr="000C493A" w:rsidRDefault="00A8474F" w:rsidP="00500B1F">
      <w:pPr>
        <w:pStyle w:val="Code"/>
        <w:rPr>
          <w:color w:val="383A42"/>
          <w:lang w:eastAsia="en-IN"/>
        </w:rPr>
      </w:pPr>
      <w:r w:rsidRPr="000C493A">
        <w:rPr>
          <w:color w:val="383A42"/>
          <w:lang w:eastAsia="en-IN"/>
        </w:rPr>
        <w:t xml:space="preserve">    </w:t>
      </w:r>
    </w:p>
    <w:p w14:paraId="6B7A973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Step 2: Copy str2 characters to end of str1</w:t>
      </w:r>
    </w:p>
    <w:p w14:paraId="5907FAC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(str2[j]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222BE654" w14:textId="77777777" w:rsidR="00A8474F" w:rsidRPr="000C493A" w:rsidRDefault="00A8474F" w:rsidP="00500B1F">
      <w:pPr>
        <w:pStyle w:val="Code"/>
        <w:rPr>
          <w:color w:val="383A42"/>
          <w:lang w:eastAsia="en-IN"/>
        </w:rPr>
      </w:pPr>
      <w:r w:rsidRPr="000C493A">
        <w:rPr>
          <w:color w:val="383A42"/>
          <w:lang w:eastAsia="en-IN"/>
        </w:rPr>
        <w:t xml:space="preserve">        str1[i] </w:t>
      </w:r>
      <w:r w:rsidRPr="000C493A">
        <w:rPr>
          <w:color w:val="4078F2"/>
          <w:lang w:eastAsia="en-IN"/>
        </w:rPr>
        <w:t>=</w:t>
      </w:r>
      <w:r w:rsidRPr="000C493A">
        <w:rPr>
          <w:color w:val="383A42"/>
          <w:lang w:eastAsia="en-IN"/>
        </w:rPr>
        <w:t xml:space="preserve"> str2[j];</w:t>
      </w:r>
    </w:p>
    <w:p w14:paraId="092FF60B"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0FFEA917" w14:textId="77777777" w:rsidR="00A8474F" w:rsidRPr="000C493A" w:rsidRDefault="00A8474F" w:rsidP="00500B1F">
      <w:pPr>
        <w:pStyle w:val="Code"/>
        <w:rPr>
          <w:color w:val="383A42"/>
          <w:lang w:eastAsia="en-IN"/>
        </w:rPr>
      </w:pPr>
      <w:r w:rsidRPr="000C493A">
        <w:rPr>
          <w:color w:val="383A42"/>
          <w:lang w:eastAsia="en-IN"/>
        </w:rPr>
        <w:t xml:space="preserve">        j</w:t>
      </w:r>
      <w:r w:rsidRPr="000C493A">
        <w:rPr>
          <w:color w:val="4078F2"/>
          <w:lang w:eastAsia="en-IN"/>
        </w:rPr>
        <w:t>++</w:t>
      </w:r>
      <w:r w:rsidRPr="000C493A">
        <w:rPr>
          <w:color w:val="383A42"/>
          <w:lang w:eastAsia="en-IN"/>
        </w:rPr>
        <w:t>;</w:t>
      </w:r>
    </w:p>
    <w:p w14:paraId="37A98776" w14:textId="77777777" w:rsidR="00A8474F" w:rsidRPr="000C493A" w:rsidRDefault="00A8474F" w:rsidP="00500B1F">
      <w:pPr>
        <w:pStyle w:val="Code"/>
        <w:rPr>
          <w:color w:val="383A42"/>
          <w:lang w:eastAsia="en-IN"/>
        </w:rPr>
      </w:pPr>
      <w:r w:rsidRPr="000C493A">
        <w:rPr>
          <w:color w:val="383A42"/>
          <w:lang w:eastAsia="en-IN"/>
        </w:rPr>
        <w:t xml:space="preserve">    }</w:t>
      </w:r>
    </w:p>
    <w:p w14:paraId="7DBE84DE" w14:textId="77777777" w:rsidR="00A8474F" w:rsidRPr="000C493A" w:rsidRDefault="00A8474F" w:rsidP="00500B1F">
      <w:pPr>
        <w:pStyle w:val="Code"/>
        <w:rPr>
          <w:color w:val="383A42"/>
          <w:lang w:eastAsia="en-IN"/>
        </w:rPr>
      </w:pPr>
      <w:r w:rsidRPr="000C493A">
        <w:rPr>
          <w:color w:val="383A42"/>
          <w:lang w:eastAsia="en-IN"/>
        </w:rPr>
        <w:t xml:space="preserve">    </w:t>
      </w:r>
    </w:p>
    <w:p w14:paraId="10FC320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Step 3: Add null terminator</w:t>
      </w:r>
    </w:p>
    <w:p w14:paraId="361840A3" w14:textId="77777777" w:rsidR="00A8474F" w:rsidRPr="000C493A" w:rsidRDefault="00A8474F" w:rsidP="00500B1F">
      <w:pPr>
        <w:pStyle w:val="Code"/>
        <w:rPr>
          <w:color w:val="383A42"/>
          <w:lang w:eastAsia="en-IN"/>
        </w:rPr>
      </w:pP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5B747DFC" w14:textId="77777777" w:rsidR="00A8474F" w:rsidRPr="000C493A" w:rsidRDefault="00A8474F" w:rsidP="00500B1F">
      <w:pPr>
        <w:pStyle w:val="Code"/>
        <w:rPr>
          <w:color w:val="383A42"/>
          <w:lang w:eastAsia="en-IN"/>
        </w:rPr>
      </w:pPr>
      <w:r w:rsidRPr="000C493A">
        <w:rPr>
          <w:color w:val="383A42"/>
          <w:lang w:eastAsia="en-IN"/>
        </w:rPr>
        <w:t xml:space="preserve">    </w:t>
      </w:r>
    </w:p>
    <w:p w14:paraId="1F12256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"Concatenated String: %s\n"</w:t>
      </w:r>
      <w:r w:rsidRPr="000C493A">
        <w:rPr>
          <w:color w:val="383A42"/>
          <w:lang w:eastAsia="en-IN"/>
        </w:rPr>
        <w:t>, str1);</w:t>
      </w:r>
    </w:p>
    <w:p w14:paraId="1631E01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"Final length: %d\n"</w:t>
      </w:r>
      <w:r w:rsidRPr="000C493A">
        <w:rPr>
          <w:color w:val="383A42"/>
          <w:lang w:eastAsia="en-IN"/>
        </w:rPr>
        <w:t>, i);</w:t>
      </w:r>
    </w:p>
    <w:p w14:paraId="126EE658" w14:textId="77777777" w:rsidR="00A8474F" w:rsidRPr="000C493A" w:rsidRDefault="00A8474F" w:rsidP="00500B1F">
      <w:pPr>
        <w:pStyle w:val="Code"/>
        <w:rPr>
          <w:color w:val="383A42"/>
          <w:lang w:eastAsia="en-IN"/>
        </w:rPr>
      </w:pPr>
      <w:r w:rsidRPr="000C493A">
        <w:rPr>
          <w:color w:val="383A42"/>
          <w:lang w:eastAsia="en-IN"/>
        </w:rPr>
        <w:t xml:space="preserve">    </w:t>
      </w:r>
    </w:p>
    <w:p w14:paraId="4387677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C99A549" w14:textId="77777777" w:rsidR="00A8474F" w:rsidRPr="000C493A" w:rsidRDefault="00A8474F" w:rsidP="00500B1F">
      <w:pPr>
        <w:pStyle w:val="Code"/>
        <w:rPr>
          <w:color w:val="383A42"/>
          <w:lang w:eastAsia="en-IN"/>
        </w:rPr>
      </w:pPr>
      <w:r w:rsidRPr="000C493A">
        <w:rPr>
          <w:color w:val="383A42"/>
          <w:lang w:eastAsia="en-IN"/>
        </w:rPr>
        <w:t>}</w:t>
      </w:r>
    </w:p>
    <w:p w14:paraId="6D66C5EC" w14:textId="77777777" w:rsidR="00A8474F" w:rsidRPr="000C493A" w:rsidRDefault="00A8474F" w:rsidP="004C5F06">
      <w:pPr>
        <w:pStyle w:val="Subheadddddf"/>
      </w:pPr>
      <w:r w:rsidRPr="000C493A">
        <w:t>Output:</w:t>
      </w:r>
    </w:p>
    <w:p w14:paraId="1AC3D7DD" w14:textId="77777777" w:rsidR="00A8474F" w:rsidRPr="000C493A" w:rsidRDefault="00A8474F" w:rsidP="00500B1F">
      <w:pPr>
        <w:pStyle w:val="Code"/>
        <w:rPr>
          <w:lang w:eastAsia="en-IN"/>
        </w:rPr>
      </w:pPr>
      <w:r w:rsidRPr="000C493A">
        <w:rPr>
          <w:lang w:eastAsia="en-IN"/>
        </w:rPr>
        <w:t>Concatenated String: Hello World</w:t>
      </w:r>
    </w:p>
    <w:p w14:paraId="663CE6C4" w14:textId="77777777" w:rsidR="00A8474F" w:rsidRPr="000C493A" w:rsidRDefault="00A8474F" w:rsidP="00500B1F">
      <w:pPr>
        <w:pStyle w:val="Code"/>
        <w:rPr>
          <w:lang w:eastAsia="en-IN"/>
        </w:rPr>
      </w:pPr>
      <w:r w:rsidRPr="000C493A">
        <w:rPr>
          <w:lang w:eastAsia="en-IN"/>
        </w:rPr>
        <w:t>Final length: 11</w:t>
      </w:r>
    </w:p>
    <w:p w14:paraId="496DD0DC" w14:textId="77777777" w:rsidR="00A8474F" w:rsidRPr="000C493A" w:rsidRDefault="00A8474F" w:rsidP="004C5F06">
      <w:pPr>
        <w:pStyle w:val="Subheadddddf"/>
      </w:pPr>
      <w:r w:rsidRPr="000C493A">
        <w:t>Detailed process:</w:t>
      </w:r>
    </w:p>
    <w:p w14:paraId="14F251BB" w14:textId="77777777" w:rsidR="00A8474F" w:rsidRPr="000C493A" w:rsidRDefault="00A8474F" w:rsidP="004C5F06">
      <w:pPr>
        <w:pStyle w:val="Pointss"/>
      </w:pPr>
      <w:r w:rsidRPr="000C493A">
        <w:rPr>
          <w:b/>
          <w:bCs/>
        </w:rPr>
        <w:t>Find the end:</w:t>
      </w:r>
      <w:r w:rsidRPr="000C493A">
        <w:t xml:space="preserve"> The first loop moves index i to the position of the null terminator in str1</w:t>
      </w:r>
    </w:p>
    <w:p w14:paraId="2F362330" w14:textId="77777777" w:rsidR="00A8474F" w:rsidRPr="000C493A" w:rsidRDefault="00A8474F" w:rsidP="004C5F06">
      <w:pPr>
        <w:pStyle w:val="Pointss"/>
      </w:pPr>
      <w:r w:rsidRPr="000C493A">
        <w:rPr>
          <w:b/>
          <w:bCs/>
        </w:rPr>
        <w:t>Append characters:</w:t>
      </w:r>
      <w:r w:rsidRPr="000C493A">
        <w:t xml:space="preserve"> The second loop copies each character from str2 to the end of str1, advancing both indices</w:t>
      </w:r>
    </w:p>
    <w:p w14:paraId="4AF0C161" w14:textId="77777777" w:rsidR="00A8474F" w:rsidRPr="000C493A" w:rsidRDefault="00A8474F" w:rsidP="004C5F06">
      <w:pPr>
        <w:pStyle w:val="Pointss"/>
      </w:pPr>
      <w:r w:rsidRPr="000C493A">
        <w:rPr>
          <w:b/>
          <w:bCs/>
        </w:rPr>
        <w:t>Terminate:</w:t>
      </w:r>
      <w:r w:rsidRPr="000C493A">
        <w:t xml:space="preserve"> After copying all characters, add the null terminator</w:t>
      </w:r>
    </w:p>
    <w:p w14:paraId="11377105" w14:textId="77777777" w:rsidR="00A8474F" w:rsidRPr="000C493A" w:rsidRDefault="00A8474F" w:rsidP="004C5F06">
      <w:pPr>
        <w:pStyle w:val="Subheadddddf"/>
      </w:pPr>
      <w:r w:rsidRPr="000C493A">
        <w:t>Visual representation:</w:t>
      </w:r>
    </w:p>
    <w:p w14:paraId="16F78AEF" w14:textId="77777777" w:rsidR="00A8474F" w:rsidRPr="000C493A" w:rsidRDefault="00A8474F" w:rsidP="00500B1F">
      <w:pPr>
        <w:pStyle w:val="Code"/>
        <w:rPr>
          <w:lang w:eastAsia="en-IN"/>
        </w:rPr>
      </w:pPr>
      <w:r w:rsidRPr="000C493A">
        <w:rPr>
          <w:lang w:eastAsia="en-IN"/>
        </w:rPr>
        <w:t>Initial state:</w:t>
      </w:r>
    </w:p>
    <w:p w14:paraId="3199BC8E" w14:textId="77777777" w:rsidR="00A8474F" w:rsidRPr="000C493A" w:rsidRDefault="00A8474F" w:rsidP="00500B1F">
      <w:pPr>
        <w:pStyle w:val="Code"/>
        <w:rPr>
          <w:lang w:eastAsia="en-IN"/>
        </w:rPr>
      </w:pPr>
      <w:r w:rsidRPr="000C493A">
        <w:rPr>
          <w:lang w:eastAsia="en-IN"/>
        </w:rPr>
        <w:t>str1: ['H']['e']['l']['l']['o'][' ']['\0'][?][?][?]...</w:t>
      </w:r>
    </w:p>
    <w:p w14:paraId="71E3633B" w14:textId="77777777" w:rsidR="00A8474F" w:rsidRPr="000C493A" w:rsidRDefault="00A8474F" w:rsidP="00500B1F">
      <w:pPr>
        <w:pStyle w:val="Code"/>
        <w:rPr>
          <w:lang w:eastAsia="en-IN"/>
        </w:rPr>
      </w:pPr>
      <w:r w:rsidRPr="000C493A">
        <w:rPr>
          <w:lang w:eastAsia="en-IN"/>
        </w:rPr>
        <w:t xml:space="preserve">       ^</w:t>
      </w:r>
    </w:p>
    <w:p w14:paraId="3B62D1DC" w14:textId="77777777" w:rsidR="00A8474F" w:rsidRPr="000C493A" w:rsidRDefault="00A8474F" w:rsidP="00500B1F">
      <w:pPr>
        <w:pStyle w:val="Code"/>
        <w:rPr>
          <w:lang w:eastAsia="en-IN"/>
        </w:rPr>
      </w:pPr>
      <w:r w:rsidRPr="000C493A">
        <w:rPr>
          <w:lang w:eastAsia="en-IN"/>
        </w:rPr>
        <w:t xml:space="preserve">       i starts here</w:t>
      </w:r>
    </w:p>
    <w:p w14:paraId="5919AF79" w14:textId="77777777" w:rsidR="00A8474F" w:rsidRPr="000C493A" w:rsidRDefault="00A8474F" w:rsidP="00500B1F">
      <w:pPr>
        <w:pStyle w:val="Code"/>
        <w:rPr>
          <w:lang w:eastAsia="en-IN"/>
        </w:rPr>
      </w:pPr>
    </w:p>
    <w:p w14:paraId="496DAAE5" w14:textId="77777777" w:rsidR="00A8474F" w:rsidRPr="000C493A" w:rsidRDefault="00A8474F" w:rsidP="00500B1F">
      <w:pPr>
        <w:pStyle w:val="Code"/>
        <w:rPr>
          <w:lang w:eastAsia="en-IN"/>
        </w:rPr>
      </w:pPr>
      <w:r w:rsidRPr="000C493A">
        <w:rPr>
          <w:lang w:eastAsia="en-IN"/>
        </w:rPr>
        <w:t>After finding end:</w:t>
      </w:r>
    </w:p>
    <w:p w14:paraId="0F41E94A" w14:textId="77777777" w:rsidR="00A8474F" w:rsidRPr="000C493A" w:rsidRDefault="00A8474F" w:rsidP="00500B1F">
      <w:pPr>
        <w:pStyle w:val="Code"/>
        <w:rPr>
          <w:lang w:eastAsia="en-IN"/>
        </w:rPr>
      </w:pPr>
      <w:r w:rsidRPr="000C493A">
        <w:rPr>
          <w:lang w:eastAsia="en-IN"/>
        </w:rPr>
        <w:t>str1: ['H']['e']['l']['l']['o'][' ']['\0'][?][?][?]...</w:t>
      </w:r>
    </w:p>
    <w:p w14:paraId="6E9F640B" w14:textId="77777777" w:rsidR="00A8474F" w:rsidRPr="000C493A" w:rsidRDefault="00A8474F" w:rsidP="00500B1F">
      <w:pPr>
        <w:pStyle w:val="Code"/>
        <w:rPr>
          <w:lang w:eastAsia="en-IN"/>
        </w:rPr>
      </w:pPr>
      <w:r w:rsidRPr="000C493A">
        <w:rPr>
          <w:lang w:eastAsia="en-IN"/>
        </w:rPr>
        <w:t xml:space="preserve">                                     ^</w:t>
      </w:r>
    </w:p>
    <w:p w14:paraId="73CDE19E" w14:textId="77777777" w:rsidR="00A8474F" w:rsidRPr="000C493A" w:rsidRDefault="00A8474F" w:rsidP="00500B1F">
      <w:pPr>
        <w:pStyle w:val="Code"/>
        <w:rPr>
          <w:lang w:eastAsia="en-IN"/>
        </w:rPr>
      </w:pPr>
      <w:r w:rsidRPr="000C493A">
        <w:rPr>
          <w:lang w:eastAsia="en-IN"/>
        </w:rPr>
        <w:t xml:space="preserve">                                     i points here</w:t>
      </w:r>
    </w:p>
    <w:p w14:paraId="3C5572B2" w14:textId="77777777" w:rsidR="00A8474F" w:rsidRPr="000C493A" w:rsidRDefault="00A8474F" w:rsidP="00500B1F">
      <w:pPr>
        <w:pStyle w:val="Code"/>
        <w:rPr>
          <w:lang w:eastAsia="en-IN"/>
        </w:rPr>
      </w:pPr>
    </w:p>
    <w:p w14:paraId="351DD9BA" w14:textId="77777777" w:rsidR="00A8474F" w:rsidRPr="000C493A" w:rsidRDefault="00A8474F" w:rsidP="00500B1F">
      <w:pPr>
        <w:pStyle w:val="Code"/>
        <w:rPr>
          <w:lang w:eastAsia="en-IN"/>
        </w:rPr>
      </w:pPr>
      <w:r w:rsidRPr="000C493A">
        <w:rPr>
          <w:lang w:eastAsia="en-IN"/>
        </w:rPr>
        <w:t>During copying:</w:t>
      </w:r>
    </w:p>
    <w:p w14:paraId="55367DD9" w14:textId="77777777" w:rsidR="00A8474F" w:rsidRPr="000C493A" w:rsidRDefault="00A8474F" w:rsidP="00500B1F">
      <w:pPr>
        <w:pStyle w:val="Code"/>
        <w:rPr>
          <w:lang w:eastAsia="en-IN"/>
        </w:rPr>
      </w:pPr>
      <w:r w:rsidRPr="000C493A">
        <w:rPr>
          <w:lang w:eastAsia="en-IN"/>
        </w:rPr>
        <w:t>str1: ['H']['e']['l']['l']['o'][' ']['W']['o']['r']['l']['d']['\0']</w:t>
      </w:r>
    </w:p>
    <w:p w14:paraId="2686E066" w14:textId="77777777" w:rsidR="00A8474F" w:rsidRPr="000C493A" w:rsidRDefault="00A8474F" w:rsidP="004C5F06">
      <w:pPr>
        <w:pStyle w:val="Subheadddddf"/>
      </w:pPr>
      <w:r w:rsidRPr="000C493A">
        <w:t>Manual Implementation 4: Comparing Strings</w:t>
      </w:r>
    </w:p>
    <w:p w14:paraId="1329CED8" w14:textId="27D34977" w:rsidR="00A8474F" w:rsidRPr="000C493A" w:rsidRDefault="00A8474F" w:rsidP="004C5F06">
      <w:pPr>
        <w:pStyle w:val="texxtt"/>
        <w:rPr>
          <w:lang w:eastAsia="en-IN"/>
        </w:rPr>
      </w:pPr>
      <w:r w:rsidRPr="000C493A">
        <w:rPr>
          <w:lang w:eastAsia="en-IN"/>
        </w:rPr>
        <w:t>String comparison without strcmp() requires character-by-character comparison:</w:t>
      </w:r>
    </w:p>
    <w:p w14:paraId="45F0E4DF"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58925E3" w14:textId="77777777" w:rsidR="00A8474F" w:rsidRPr="000C493A" w:rsidRDefault="00A8474F" w:rsidP="00500B1F">
      <w:pPr>
        <w:pStyle w:val="Code"/>
        <w:rPr>
          <w:color w:val="383A42"/>
          <w:lang w:eastAsia="en-IN"/>
        </w:rPr>
      </w:pPr>
    </w:p>
    <w:p w14:paraId="397F5E5D"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6653FB0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w:t>
      </w:r>
    </w:p>
    <w:p w14:paraId="3ED18B2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w:t>
      </w:r>
    </w:p>
    <w:p w14:paraId="07D3B0E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str3[] </w:t>
      </w:r>
      <w:r w:rsidRPr="000C493A">
        <w:rPr>
          <w:color w:val="4078F2"/>
          <w:lang w:eastAsia="en-IN"/>
        </w:rPr>
        <w:t>=</w:t>
      </w:r>
      <w:r w:rsidRPr="000C493A">
        <w:rPr>
          <w:color w:val="383A42"/>
          <w:lang w:eastAsia="en-IN"/>
        </w:rPr>
        <w:t xml:space="preserve"> </w:t>
      </w:r>
      <w:r w:rsidRPr="000C493A">
        <w:rPr>
          <w:lang w:eastAsia="en-IN"/>
        </w:rPr>
        <w:t>"World"</w:t>
      </w:r>
      <w:r w:rsidRPr="000C493A">
        <w:rPr>
          <w:color w:val="383A42"/>
          <w:lang w:eastAsia="en-IN"/>
        </w:rPr>
        <w:t>;</w:t>
      </w:r>
    </w:p>
    <w:p w14:paraId="5F35888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3C4306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388205E9" w14:textId="77777777" w:rsidR="00A8474F" w:rsidRPr="000C493A" w:rsidRDefault="00A8474F" w:rsidP="00500B1F">
      <w:pPr>
        <w:pStyle w:val="Code"/>
        <w:rPr>
          <w:color w:val="383A42"/>
          <w:lang w:eastAsia="en-IN"/>
        </w:rPr>
      </w:pPr>
      <w:r w:rsidRPr="000C493A">
        <w:rPr>
          <w:color w:val="383A42"/>
          <w:lang w:eastAsia="en-IN"/>
        </w:rPr>
        <w:t xml:space="preserve">    </w:t>
      </w:r>
    </w:p>
    <w:p w14:paraId="6F29865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Compare str1 and str2</w:t>
      </w:r>
    </w:p>
    <w:p w14:paraId="2713E1D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"Comparing \"%s\" and \"%s\":\n"</w:t>
      </w:r>
      <w:r w:rsidRPr="000C493A">
        <w:rPr>
          <w:color w:val="383A42"/>
          <w:lang w:eastAsia="en-IN"/>
        </w:rPr>
        <w:t>, str1, str2);</w:t>
      </w:r>
    </w:p>
    <w:p w14:paraId="40CBE952"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9C2BE10"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F024C64" w14:textId="77777777" w:rsidR="00A8474F" w:rsidRPr="000C493A" w:rsidRDefault="00A8474F" w:rsidP="00500B1F">
      <w:pPr>
        <w:pStyle w:val="Code"/>
        <w:rPr>
          <w:color w:val="383A42"/>
          <w:lang w:eastAsia="en-IN"/>
        </w:rPr>
      </w:pPr>
      <w:r w:rsidRPr="000C493A">
        <w:rPr>
          <w:color w:val="383A42"/>
          <w:lang w:eastAsia="en-IN"/>
        </w:rPr>
        <w:t xml:space="preserve">    </w:t>
      </w:r>
    </w:p>
    <w:p w14:paraId="46399DB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str2[i]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2B63C22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(str1[i] </w:t>
      </w:r>
      <w:r w:rsidRPr="000C493A">
        <w:rPr>
          <w:color w:val="4078F2"/>
          <w:lang w:eastAsia="en-IN"/>
        </w:rPr>
        <w:t>!=</w:t>
      </w:r>
      <w:r w:rsidRPr="000C493A">
        <w:rPr>
          <w:color w:val="383A42"/>
          <w:lang w:eastAsia="en-IN"/>
        </w:rPr>
        <w:t xml:space="preserve"> str2[i]) {</w:t>
      </w:r>
    </w:p>
    <w:p w14:paraId="2D1C421D"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Strings are different</w:t>
      </w:r>
    </w:p>
    <w:p w14:paraId="3021144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00129A32" w14:textId="77777777" w:rsidR="00A8474F" w:rsidRPr="000C493A" w:rsidRDefault="00A8474F" w:rsidP="00500B1F">
      <w:pPr>
        <w:pStyle w:val="Code"/>
        <w:rPr>
          <w:color w:val="383A42"/>
          <w:lang w:eastAsia="en-IN"/>
        </w:rPr>
      </w:pPr>
      <w:r w:rsidRPr="000C493A">
        <w:rPr>
          <w:color w:val="383A42"/>
          <w:lang w:eastAsia="en-IN"/>
        </w:rPr>
        <w:t xml:space="preserve">        }</w:t>
      </w:r>
    </w:p>
    <w:p w14:paraId="64B21374"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1EA13830" w14:textId="77777777" w:rsidR="00A8474F" w:rsidRPr="000C493A" w:rsidRDefault="00A8474F" w:rsidP="00500B1F">
      <w:pPr>
        <w:pStyle w:val="Code"/>
        <w:rPr>
          <w:color w:val="383A42"/>
          <w:lang w:eastAsia="en-IN"/>
        </w:rPr>
      </w:pPr>
      <w:r w:rsidRPr="000C493A">
        <w:rPr>
          <w:color w:val="383A42"/>
          <w:lang w:eastAsia="en-IN"/>
        </w:rPr>
        <w:t xml:space="preserve">    }</w:t>
      </w:r>
    </w:p>
    <w:p w14:paraId="29F551E5" w14:textId="77777777" w:rsidR="00A8474F" w:rsidRPr="000C493A" w:rsidRDefault="00A8474F" w:rsidP="00500B1F">
      <w:pPr>
        <w:pStyle w:val="Code"/>
        <w:rPr>
          <w:color w:val="383A42"/>
          <w:lang w:eastAsia="en-IN"/>
        </w:rPr>
      </w:pPr>
      <w:r w:rsidRPr="000C493A">
        <w:rPr>
          <w:color w:val="383A42"/>
          <w:lang w:eastAsia="en-IN"/>
        </w:rPr>
        <w:t xml:space="preserve">    </w:t>
      </w:r>
    </w:p>
    <w:p w14:paraId="43538A7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6F3F3F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Strings are equal\n"</w:t>
      </w:r>
      <w:r w:rsidRPr="000C493A">
        <w:rPr>
          <w:color w:val="383A42"/>
          <w:lang w:eastAsia="en-IN"/>
        </w:rPr>
        <w:t>);</w:t>
      </w:r>
    </w:p>
    <w:p w14:paraId="07E3F4F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4F38BF0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Strings are not equal\n"</w:t>
      </w:r>
      <w:r w:rsidRPr="000C493A">
        <w:rPr>
          <w:color w:val="383A42"/>
          <w:lang w:eastAsia="en-IN"/>
        </w:rPr>
        <w:t>);</w:t>
      </w:r>
    </w:p>
    <w:p w14:paraId="4F065F71" w14:textId="77777777" w:rsidR="00A8474F" w:rsidRPr="000C493A" w:rsidRDefault="00A8474F" w:rsidP="00500B1F">
      <w:pPr>
        <w:pStyle w:val="Code"/>
        <w:rPr>
          <w:color w:val="383A42"/>
          <w:lang w:eastAsia="en-IN"/>
        </w:rPr>
      </w:pPr>
      <w:r w:rsidRPr="000C493A">
        <w:rPr>
          <w:color w:val="383A42"/>
          <w:lang w:eastAsia="en-IN"/>
        </w:rPr>
        <w:t xml:space="preserve">    </w:t>
      </w:r>
    </w:p>
    <w:p w14:paraId="4288465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Compare str1 and str3</w:t>
      </w:r>
    </w:p>
    <w:p w14:paraId="00FF851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"Comparing \"%s\" and \"%s\":\n"</w:t>
      </w:r>
      <w:r w:rsidRPr="000C493A">
        <w:rPr>
          <w:color w:val="383A42"/>
          <w:lang w:eastAsia="en-IN"/>
        </w:rPr>
        <w:t>, str1, str3);</w:t>
      </w:r>
    </w:p>
    <w:p w14:paraId="65A0DAFA"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6FDA80C"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C24CA00" w14:textId="77777777" w:rsidR="00A8474F" w:rsidRPr="000C493A" w:rsidRDefault="00A8474F" w:rsidP="00500B1F">
      <w:pPr>
        <w:pStyle w:val="Code"/>
        <w:rPr>
          <w:color w:val="383A42"/>
          <w:lang w:eastAsia="en-IN"/>
        </w:rPr>
      </w:pPr>
      <w:r w:rsidRPr="000C493A">
        <w:rPr>
          <w:color w:val="383A42"/>
          <w:lang w:eastAsia="en-IN"/>
        </w:rPr>
        <w:t xml:space="preserve">    </w:t>
      </w:r>
    </w:p>
    <w:p w14:paraId="1A661C3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str3[i]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5A556F5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(str1[i] </w:t>
      </w:r>
      <w:r w:rsidRPr="000C493A">
        <w:rPr>
          <w:color w:val="4078F2"/>
          <w:lang w:eastAsia="en-IN"/>
        </w:rPr>
        <w:t>!=</w:t>
      </w:r>
      <w:r w:rsidRPr="000C493A">
        <w:rPr>
          <w:color w:val="383A42"/>
          <w:lang w:eastAsia="en-IN"/>
        </w:rPr>
        <w:t xml:space="preserve"> str3[i]) {</w:t>
      </w:r>
    </w:p>
    <w:p w14:paraId="1A9DB5D3"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2F55293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11BA482" w14:textId="77777777" w:rsidR="00A8474F" w:rsidRPr="000C493A" w:rsidRDefault="00A8474F" w:rsidP="00500B1F">
      <w:pPr>
        <w:pStyle w:val="Code"/>
        <w:rPr>
          <w:color w:val="383A42"/>
          <w:lang w:eastAsia="en-IN"/>
        </w:rPr>
      </w:pPr>
      <w:r w:rsidRPr="000C493A">
        <w:rPr>
          <w:color w:val="383A42"/>
          <w:lang w:eastAsia="en-IN"/>
        </w:rPr>
        <w:t xml:space="preserve">        }</w:t>
      </w:r>
    </w:p>
    <w:p w14:paraId="4C82F487"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56EBCF0F" w14:textId="77777777" w:rsidR="00A8474F" w:rsidRPr="000C493A" w:rsidRDefault="00A8474F" w:rsidP="00500B1F">
      <w:pPr>
        <w:pStyle w:val="Code"/>
        <w:rPr>
          <w:color w:val="383A42"/>
          <w:lang w:eastAsia="en-IN"/>
        </w:rPr>
      </w:pPr>
      <w:r w:rsidRPr="000C493A">
        <w:rPr>
          <w:color w:val="383A42"/>
          <w:lang w:eastAsia="en-IN"/>
        </w:rPr>
        <w:t xml:space="preserve">    }</w:t>
      </w:r>
    </w:p>
    <w:p w14:paraId="2F73617F" w14:textId="77777777" w:rsidR="00A8474F" w:rsidRPr="000C493A" w:rsidRDefault="00A8474F" w:rsidP="00500B1F">
      <w:pPr>
        <w:pStyle w:val="Code"/>
        <w:rPr>
          <w:color w:val="383A42"/>
          <w:lang w:eastAsia="en-IN"/>
        </w:rPr>
      </w:pPr>
      <w:r w:rsidRPr="000C493A">
        <w:rPr>
          <w:color w:val="383A42"/>
          <w:lang w:eastAsia="en-IN"/>
        </w:rPr>
        <w:t xml:space="preserve">    </w:t>
      </w:r>
    </w:p>
    <w:p w14:paraId="786FFFF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BBB240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Strings are equal\n"</w:t>
      </w:r>
      <w:r w:rsidRPr="000C493A">
        <w:rPr>
          <w:color w:val="383A42"/>
          <w:lang w:eastAsia="en-IN"/>
        </w:rPr>
        <w:t>);</w:t>
      </w:r>
    </w:p>
    <w:p w14:paraId="5562326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3335729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Strings are not equal\n"</w:t>
      </w:r>
      <w:r w:rsidRPr="000C493A">
        <w:rPr>
          <w:color w:val="383A42"/>
          <w:lang w:eastAsia="en-IN"/>
        </w:rPr>
        <w:t>);</w:t>
      </w:r>
    </w:p>
    <w:p w14:paraId="247AC3E8" w14:textId="77777777" w:rsidR="00A8474F" w:rsidRPr="000C493A" w:rsidRDefault="00A8474F" w:rsidP="00500B1F">
      <w:pPr>
        <w:pStyle w:val="Code"/>
        <w:rPr>
          <w:color w:val="383A42"/>
          <w:lang w:eastAsia="en-IN"/>
        </w:rPr>
      </w:pPr>
      <w:r w:rsidRPr="000C493A">
        <w:rPr>
          <w:color w:val="383A42"/>
          <w:lang w:eastAsia="en-IN"/>
        </w:rPr>
        <w:t xml:space="preserve">    </w:t>
      </w:r>
    </w:p>
    <w:p w14:paraId="14BA711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F90BEEB" w14:textId="77777777" w:rsidR="00A8474F" w:rsidRPr="000C493A" w:rsidRDefault="00A8474F" w:rsidP="00500B1F">
      <w:pPr>
        <w:pStyle w:val="Code"/>
        <w:rPr>
          <w:color w:val="383A42"/>
          <w:lang w:eastAsia="en-IN"/>
        </w:rPr>
      </w:pPr>
      <w:r w:rsidRPr="000C493A">
        <w:rPr>
          <w:color w:val="383A42"/>
          <w:lang w:eastAsia="en-IN"/>
        </w:rPr>
        <w:t>}</w:t>
      </w:r>
    </w:p>
    <w:p w14:paraId="7EF90F1D" w14:textId="77777777" w:rsidR="00A8474F" w:rsidRPr="000C493A" w:rsidRDefault="00A8474F" w:rsidP="004C5F06">
      <w:pPr>
        <w:pStyle w:val="Subheadddddf"/>
      </w:pPr>
      <w:r w:rsidRPr="000C493A">
        <w:t>Output:</w:t>
      </w:r>
    </w:p>
    <w:p w14:paraId="33C5D242" w14:textId="77777777" w:rsidR="00A8474F" w:rsidRPr="000C493A" w:rsidRDefault="00A8474F" w:rsidP="00500B1F">
      <w:pPr>
        <w:pStyle w:val="Code"/>
        <w:rPr>
          <w:lang w:eastAsia="en-IN"/>
        </w:rPr>
      </w:pPr>
      <w:r w:rsidRPr="000C493A">
        <w:rPr>
          <w:lang w:eastAsia="en-IN"/>
        </w:rPr>
        <w:t>Comparing "Hello" and "Hello":</w:t>
      </w:r>
    </w:p>
    <w:p w14:paraId="471FF83B" w14:textId="77777777" w:rsidR="00A8474F" w:rsidRPr="000C493A" w:rsidRDefault="00A8474F" w:rsidP="00500B1F">
      <w:pPr>
        <w:pStyle w:val="Code"/>
        <w:rPr>
          <w:lang w:eastAsia="en-IN"/>
        </w:rPr>
      </w:pPr>
      <w:r w:rsidRPr="000C493A">
        <w:rPr>
          <w:lang w:eastAsia="en-IN"/>
        </w:rPr>
        <w:t xml:space="preserve"> Strings are equal</w:t>
      </w:r>
    </w:p>
    <w:p w14:paraId="3082C980" w14:textId="77777777" w:rsidR="00A8474F" w:rsidRPr="000C493A" w:rsidRDefault="00A8474F" w:rsidP="00500B1F">
      <w:pPr>
        <w:pStyle w:val="Code"/>
        <w:rPr>
          <w:lang w:eastAsia="en-IN"/>
        </w:rPr>
      </w:pPr>
      <w:r w:rsidRPr="000C493A">
        <w:rPr>
          <w:lang w:eastAsia="en-IN"/>
        </w:rPr>
        <w:t>Comparing "Hello" and "World":</w:t>
      </w:r>
    </w:p>
    <w:p w14:paraId="2478F3B7" w14:textId="77777777" w:rsidR="00A8474F" w:rsidRPr="000C493A" w:rsidRDefault="00A8474F" w:rsidP="00500B1F">
      <w:pPr>
        <w:pStyle w:val="Code"/>
        <w:rPr>
          <w:lang w:eastAsia="en-IN"/>
        </w:rPr>
      </w:pPr>
      <w:r w:rsidRPr="000C493A">
        <w:rPr>
          <w:lang w:eastAsia="en-IN"/>
        </w:rPr>
        <w:t xml:space="preserve"> Strings are not equal</w:t>
      </w:r>
    </w:p>
    <w:p w14:paraId="4F2A8082" w14:textId="77777777" w:rsidR="00A8474F" w:rsidRPr="000C493A" w:rsidRDefault="00A8474F" w:rsidP="004C5F06">
      <w:pPr>
        <w:pStyle w:val="Subheadddddf"/>
      </w:pPr>
      <w:r w:rsidRPr="000C493A">
        <w:t>Comparison logic:</w:t>
      </w:r>
    </w:p>
    <w:p w14:paraId="2C90CA94" w14:textId="77777777" w:rsidR="00A8474F" w:rsidRPr="000C493A" w:rsidRDefault="00A8474F" w:rsidP="004C5F06">
      <w:pPr>
        <w:pStyle w:val="Pointss"/>
      </w:pPr>
      <w:r w:rsidRPr="000C493A">
        <w:t>Use a flag variable to track equality (0 = equal, 1 = not equal)</w:t>
      </w:r>
    </w:p>
    <w:p w14:paraId="49B850F4" w14:textId="77777777" w:rsidR="00A8474F" w:rsidRPr="000C493A" w:rsidRDefault="00A8474F" w:rsidP="004C5F06">
      <w:pPr>
        <w:pStyle w:val="Pointss"/>
      </w:pPr>
      <w:r w:rsidRPr="000C493A">
        <w:t>Compare characters one by one from left to right</w:t>
      </w:r>
    </w:p>
    <w:p w14:paraId="3F067B87" w14:textId="77777777" w:rsidR="00A8474F" w:rsidRPr="000C493A" w:rsidRDefault="00A8474F" w:rsidP="004C5F06">
      <w:pPr>
        <w:pStyle w:val="Pointss"/>
      </w:pPr>
      <w:r w:rsidRPr="000C493A">
        <w:t>If any characters differ, set flag to 1 and break out of loop</w:t>
      </w:r>
    </w:p>
    <w:p w14:paraId="76BDD08B" w14:textId="77777777" w:rsidR="00A8474F" w:rsidRPr="000C493A" w:rsidRDefault="00A8474F" w:rsidP="004C5F06">
      <w:pPr>
        <w:pStyle w:val="Pointss"/>
      </w:pPr>
      <w:r w:rsidRPr="000C493A">
        <w:t>Continue until we reach the end of both strings (both have '\0')</w:t>
      </w:r>
    </w:p>
    <w:p w14:paraId="6AF650EA" w14:textId="77777777" w:rsidR="00A8474F" w:rsidRPr="000C493A" w:rsidRDefault="00A8474F" w:rsidP="004C5F06">
      <w:pPr>
        <w:pStyle w:val="Pointss"/>
      </w:pPr>
      <w:r w:rsidRPr="000C493A">
        <w:t>If we completed the loop without finding differences, strings are equal</w:t>
      </w:r>
    </w:p>
    <w:p w14:paraId="2194713B" w14:textId="2E7BBE3E" w:rsidR="00A8474F" w:rsidRPr="000C493A" w:rsidRDefault="00A8474F" w:rsidP="004C5F06">
      <w:pPr>
        <w:pStyle w:val="Subheadddddf"/>
      </w:pPr>
      <w:r w:rsidRPr="000C493A">
        <w:t>Enhanced version with proper ordering:</w:t>
      </w:r>
    </w:p>
    <w:p w14:paraId="56C89F53" w14:textId="77777777" w:rsidR="00A8474F" w:rsidRPr="000C493A" w:rsidRDefault="00A8474F" w:rsidP="00500B1F">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manual_strcmp</w:t>
      </w:r>
      <w:r w:rsidRPr="000C493A">
        <w:rPr>
          <w:lang w:eastAsia="en-IN"/>
        </w:rPr>
        <w:t>(</w:t>
      </w:r>
      <w:r w:rsidRPr="000C493A">
        <w:rPr>
          <w:color w:val="A626A4"/>
          <w:lang w:eastAsia="en-IN"/>
        </w:rPr>
        <w:t>char</w:t>
      </w:r>
      <w:r w:rsidRPr="000C493A">
        <w:rPr>
          <w:lang w:eastAsia="en-IN"/>
        </w:rPr>
        <w:t xml:space="preserve"> str1[], </w:t>
      </w:r>
      <w:r w:rsidRPr="000C493A">
        <w:rPr>
          <w:color w:val="A626A4"/>
          <w:lang w:eastAsia="en-IN"/>
        </w:rPr>
        <w:t>char</w:t>
      </w:r>
      <w:r w:rsidRPr="000C493A">
        <w:rPr>
          <w:lang w:eastAsia="en-IN"/>
        </w:rPr>
        <w:t xml:space="preserve"> str2[]) {</w:t>
      </w:r>
    </w:p>
    <w:p w14:paraId="69952A83" w14:textId="77777777" w:rsidR="00A8474F" w:rsidRPr="000C493A" w:rsidRDefault="00A8474F" w:rsidP="00500B1F">
      <w:pPr>
        <w:pStyle w:val="Code"/>
        <w:rPr>
          <w:lang w:eastAsia="en-IN"/>
        </w:rPr>
      </w:pPr>
      <w:r w:rsidRPr="000C493A">
        <w:rPr>
          <w:lang w:eastAsia="en-IN"/>
        </w:rPr>
        <w:t xml:space="preserve">    </w:t>
      </w: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w:t>
      </w:r>
    </w:p>
    <w:p w14:paraId="1A8CCAFE" w14:textId="77777777" w:rsidR="00A8474F" w:rsidRPr="000C493A" w:rsidRDefault="00A8474F" w:rsidP="00500B1F">
      <w:pPr>
        <w:pStyle w:val="Code"/>
        <w:rPr>
          <w:lang w:eastAsia="en-IN"/>
        </w:rPr>
      </w:pPr>
      <w:r w:rsidRPr="000C493A">
        <w:rPr>
          <w:lang w:eastAsia="en-IN"/>
        </w:rPr>
        <w:t xml:space="preserve">    </w:t>
      </w:r>
    </w:p>
    <w:p w14:paraId="26543F3A" w14:textId="77777777" w:rsidR="00A8474F" w:rsidRPr="000C493A" w:rsidRDefault="00A8474F" w:rsidP="00500B1F">
      <w:pPr>
        <w:pStyle w:val="Code"/>
        <w:rPr>
          <w:lang w:eastAsia="en-IN"/>
        </w:rPr>
      </w:pPr>
      <w:r w:rsidRPr="000C493A">
        <w:rPr>
          <w:lang w:eastAsia="en-IN"/>
        </w:rPr>
        <w:t xml:space="preserve">    </w:t>
      </w:r>
      <w:r w:rsidRPr="000C493A">
        <w:rPr>
          <w:color w:val="A626A4"/>
          <w:lang w:eastAsia="en-IN"/>
        </w:rPr>
        <w:t>while</w:t>
      </w:r>
      <w:r w:rsidRPr="000C493A">
        <w:rPr>
          <w:lang w:eastAsia="en-IN"/>
        </w:rPr>
        <w:t xml:space="preserve"> (str1[i] </w:t>
      </w:r>
      <w:r w:rsidRPr="000C493A">
        <w:rPr>
          <w:color w:val="4078F2"/>
          <w:lang w:eastAsia="en-IN"/>
        </w:rPr>
        <w:t>!=</w:t>
      </w:r>
      <w:r w:rsidRPr="000C493A">
        <w:rPr>
          <w:lang w:eastAsia="en-IN"/>
        </w:rPr>
        <w:t xml:space="preserve"> </w:t>
      </w:r>
      <w:r w:rsidRPr="000C493A">
        <w:rPr>
          <w:color w:val="50A14F"/>
          <w:lang w:eastAsia="en-IN"/>
        </w:rPr>
        <w:t>'\0'</w:t>
      </w:r>
      <w:r w:rsidRPr="000C493A">
        <w:rPr>
          <w:lang w:eastAsia="en-IN"/>
        </w:rPr>
        <w:t xml:space="preserve"> </w:t>
      </w:r>
      <w:r w:rsidRPr="000C493A">
        <w:rPr>
          <w:color w:val="4078F2"/>
          <w:lang w:eastAsia="en-IN"/>
        </w:rPr>
        <w:t>&amp;&amp;</w:t>
      </w:r>
      <w:r w:rsidRPr="000C493A">
        <w:rPr>
          <w:lang w:eastAsia="en-IN"/>
        </w:rPr>
        <w:t xml:space="preserve"> str2[i] </w:t>
      </w:r>
      <w:r w:rsidRPr="000C493A">
        <w:rPr>
          <w:color w:val="4078F2"/>
          <w:lang w:eastAsia="en-IN"/>
        </w:rPr>
        <w:t>!=</w:t>
      </w:r>
      <w:r w:rsidRPr="000C493A">
        <w:rPr>
          <w:lang w:eastAsia="en-IN"/>
        </w:rPr>
        <w:t xml:space="preserve"> </w:t>
      </w:r>
      <w:r w:rsidRPr="000C493A">
        <w:rPr>
          <w:color w:val="50A14F"/>
          <w:lang w:eastAsia="en-IN"/>
        </w:rPr>
        <w:t>'\0'</w:t>
      </w:r>
      <w:r w:rsidRPr="000C493A">
        <w:rPr>
          <w:lang w:eastAsia="en-IN"/>
        </w:rPr>
        <w:t>) {</w:t>
      </w:r>
    </w:p>
    <w:p w14:paraId="090A5C74" w14:textId="77777777" w:rsidR="00A8474F" w:rsidRPr="000C493A" w:rsidRDefault="00A8474F" w:rsidP="00500B1F">
      <w:pPr>
        <w:pStyle w:val="Code"/>
        <w:rPr>
          <w:lang w:eastAsia="en-IN"/>
        </w:rPr>
      </w:pPr>
      <w:r w:rsidRPr="000C493A">
        <w:rPr>
          <w:lang w:eastAsia="en-IN"/>
        </w:rPr>
        <w:t xml:space="preserve">        </w:t>
      </w:r>
      <w:r w:rsidRPr="000C493A">
        <w:rPr>
          <w:color w:val="A626A4"/>
          <w:lang w:eastAsia="en-IN"/>
        </w:rPr>
        <w:t>if</w:t>
      </w:r>
      <w:r w:rsidRPr="000C493A">
        <w:rPr>
          <w:lang w:eastAsia="en-IN"/>
        </w:rPr>
        <w:t xml:space="preserve"> (str1[i] </w:t>
      </w:r>
      <w:r w:rsidRPr="000C493A">
        <w:rPr>
          <w:color w:val="4078F2"/>
          <w:lang w:eastAsia="en-IN"/>
        </w:rPr>
        <w:t>!=</w:t>
      </w:r>
      <w:r w:rsidRPr="000C493A">
        <w:rPr>
          <w:lang w:eastAsia="en-IN"/>
        </w:rPr>
        <w:t xml:space="preserve"> str2[i]) {</w:t>
      </w:r>
    </w:p>
    <w:p w14:paraId="6D899372" w14:textId="77777777" w:rsidR="00A8474F" w:rsidRPr="000C493A" w:rsidRDefault="00A8474F" w:rsidP="00500B1F">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str1[i] </w:t>
      </w:r>
      <w:r w:rsidRPr="000C493A">
        <w:rPr>
          <w:color w:val="4078F2"/>
          <w:lang w:eastAsia="en-IN"/>
        </w:rPr>
        <w:t>-</w:t>
      </w:r>
      <w:r w:rsidRPr="000C493A">
        <w:rPr>
          <w:lang w:eastAsia="en-IN"/>
        </w:rPr>
        <w:t xml:space="preserve"> str2[i];  </w:t>
      </w:r>
      <w:r w:rsidRPr="000C493A">
        <w:rPr>
          <w:i/>
          <w:iCs/>
          <w:color w:val="A0A1A7"/>
          <w:lang w:eastAsia="en-IN"/>
        </w:rPr>
        <w:t>// Return difference</w:t>
      </w:r>
    </w:p>
    <w:p w14:paraId="51EA7D4A" w14:textId="77777777" w:rsidR="00A8474F" w:rsidRPr="000C493A" w:rsidRDefault="00A8474F" w:rsidP="00500B1F">
      <w:pPr>
        <w:pStyle w:val="Code"/>
        <w:rPr>
          <w:lang w:eastAsia="en-IN"/>
        </w:rPr>
      </w:pPr>
      <w:r w:rsidRPr="000C493A">
        <w:rPr>
          <w:lang w:eastAsia="en-IN"/>
        </w:rPr>
        <w:t xml:space="preserve">        }</w:t>
      </w:r>
    </w:p>
    <w:p w14:paraId="2BD569E8" w14:textId="77777777" w:rsidR="00A8474F" w:rsidRPr="000C493A" w:rsidRDefault="00A8474F" w:rsidP="00500B1F">
      <w:pPr>
        <w:pStyle w:val="Code"/>
        <w:rPr>
          <w:lang w:eastAsia="en-IN"/>
        </w:rPr>
      </w:pPr>
      <w:r w:rsidRPr="000C493A">
        <w:rPr>
          <w:lang w:eastAsia="en-IN"/>
        </w:rPr>
        <w:t xml:space="preserve">        i</w:t>
      </w:r>
      <w:r w:rsidRPr="000C493A">
        <w:rPr>
          <w:color w:val="4078F2"/>
          <w:lang w:eastAsia="en-IN"/>
        </w:rPr>
        <w:t>++</w:t>
      </w:r>
      <w:r w:rsidRPr="000C493A">
        <w:rPr>
          <w:lang w:eastAsia="en-IN"/>
        </w:rPr>
        <w:t>;</w:t>
      </w:r>
    </w:p>
    <w:p w14:paraId="354CC3F2" w14:textId="77777777" w:rsidR="00A8474F" w:rsidRPr="000C493A" w:rsidRDefault="00A8474F" w:rsidP="00500B1F">
      <w:pPr>
        <w:pStyle w:val="Code"/>
        <w:rPr>
          <w:lang w:eastAsia="en-IN"/>
        </w:rPr>
      </w:pPr>
      <w:r w:rsidRPr="000C493A">
        <w:rPr>
          <w:lang w:eastAsia="en-IN"/>
        </w:rPr>
        <w:t xml:space="preserve">    }</w:t>
      </w:r>
    </w:p>
    <w:p w14:paraId="5D05EC82" w14:textId="77777777" w:rsidR="00A8474F" w:rsidRPr="000C493A" w:rsidRDefault="00A8474F" w:rsidP="00500B1F">
      <w:pPr>
        <w:pStyle w:val="Code"/>
        <w:rPr>
          <w:lang w:eastAsia="en-IN"/>
        </w:rPr>
      </w:pPr>
      <w:r w:rsidRPr="000C493A">
        <w:rPr>
          <w:lang w:eastAsia="en-IN"/>
        </w:rPr>
        <w:t xml:space="preserve">    </w:t>
      </w:r>
    </w:p>
    <w:p w14:paraId="474F3003" w14:textId="77777777" w:rsidR="00A8474F" w:rsidRPr="000C493A" w:rsidRDefault="00A8474F" w:rsidP="00500B1F">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str1[i] </w:t>
      </w:r>
      <w:r w:rsidRPr="000C493A">
        <w:rPr>
          <w:color w:val="4078F2"/>
          <w:lang w:eastAsia="en-IN"/>
        </w:rPr>
        <w:t>-</w:t>
      </w:r>
      <w:r w:rsidRPr="000C493A">
        <w:rPr>
          <w:lang w:eastAsia="en-IN"/>
        </w:rPr>
        <w:t xml:space="preserve"> str2[i];  </w:t>
      </w:r>
      <w:r w:rsidRPr="000C493A">
        <w:rPr>
          <w:i/>
          <w:iCs/>
          <w:color w:val="A0A1A7"/>
          <w:lang w:eastAsia="en-IN"/>
        </w:rPr>
        <w:t>// Handle different lengths</w:t>
      </w:r>
    </w:p>
    <w:p w14:paraId="43F1B570" w14:textId="77777777" w:rsidR="00A8474F" w:rsidRPr="000C493A" w:rsidRDefault="00A8474F" w:rsidP="00500B1F">
      <w:pPr>
        <w:pStyle w:val="Code"/>
        <w:rPr>
          <w:lang w:eastAsia="en-IN"/>
        </w:rPr>
      </w:pPr>
      <w:r w:rsidRPr="000C493A">
        <w:rPr>
          <w:lang w:eastAsia="en-IN"/>
        </w:rPr>
        <w:t>}</w:t>
      </w:r>
    </w:p>
    <w:p w14:paraId="2ACA5511" w14:textId="77777777" w:rsidR="00A8474F" w:rsidRPr="000C493A" w:rsidRDefault="00A8474F" w:rsidP="004C5F06">
      <w:pPr>
        <w:pStyle w:val="texxtt"/>
        <w:rPr>
          <w:lang w:eastAsia="en-IN"/>
        </w:rPr>
      </w:pPr>
      <w:r w:rsidRPr="000C493A">
        <w:rPr>
          <w:lang w:eastAsia="en-IN"/>
        </w:rPr>
        <w:t>This enhanced version returns values similar to strcmp(): 0 for equal, negative if str1 &lt; str2, positive if str1 &gt; str2.</w:t>
      </w:r>
    </w:p>
    <w:p w14:paraId="2F2E3CAD" w14:textId="77777777" w:rsidR="00A8474F" w:rsidRPr="000C493A" w:rsidRDefault="00A8474F" w:rsidP="004C5F06">
      <w:pPr>
        <w:pStyle w:val="Subheadddd"/>
      </w:pPr>
      <w:bookmarkStart w:id="81" w:name="_Toc212290982"/>
      <w:r w:rsidRPr="000C493A">
        <w:t>9.8 Advanced String Concepts and Common Pitfalls</w:t>
      </w:r>
      <w:bookmarkEnd w:id="81"/>
    </w:p>
    <w:p w14:paraId="1BDA87F9" w14:textId="77777777" w:rsidR="00A8474F" w:rsidRPr="000C493A" w:rsidRDefault="00A8474F" w:rsidP="004C5F06">
      <w:pPr>
        <w:pStyle w:val="texxtt"/>
        <w:rPr>
          <w:lang w:eastAsia="en-IN"/>
        </w:rPr>
      </w:pPr>
      <w:r w:rsidRPr="000C493A">
        <w:rPr>
          <w:lang w:eastAsia="en-IN"/>
        </w:rPr>
        <w:t>As you become more comfortable with strings in C, it's important to understand some advanced concepts and be aware of common mistakes that even experienced programmers sometimes make.</w:t>
      </w:r>
    </w:p>
    <w:p w14:paraId="299F2E1B" w14:textId="77777777" w:rsidR="00A8474F" w:rsidRPr="000C493A" w:rsidRDefault="00A8474F" w:rsidP="004C5F06">
      <w:pPr>
        <w:pStyle w:val="Subheadddddf"/>
      </w:pPr>
      <w:r w:rsidRPr="000C493A">
        <w:t>Common String Mistakes and How to Avoid Them</w:t>
      </w:r>
    </w:p>
    <w:p w14:paraId="5AB882B2" w14:textId="77777777" w:rsidR="00A8474F" w:rsidRPr="000C493A" w:rsidRDefault="00A8474F" w:rsidP="004C5F06">
      <w:pPr>
        <w:pStyle w:val="Subheadddddf"/>
      </w:pPr>
      <w:r w:rsidRPr="000C493A">
        <w:t>Mistake 1: Forgetting the Null Terminator</w:t>
      </w:r>
    </w:p>
    <w:p w14:paraId="48F2929E" w14:textId="3945A329" w:rsidR="00A8474F" w:rsidRPr="000C493A" w:rsidRDefault="00A8474F" w:rsidP="004C5F06">
      <w:pPr>
        <w:pStyle w:val="texxtt"/>
        <w:rPr>
          <w:lang w:eastAsia="en-IN"/>
        </w:rPr>
      </w:pPr>
      <w:r w:rsidRPr="000C493A">
        <w:rPr>
          <w:lang w:eastAsia="en-IN"/>
        </w:rPr>
        <w:t>One of the most frequent errors when working with strings manually:</w:t>
      </w:r>
    </w:p>
    <w:p w14:paraId="1CEFA253" w14:textId="77777777" w:rsidR="00A8474F" w:rsidRPr="000C493A" w:rsidRDefault="00A8474F" w:rsidP="00500B1F">
      <w:pPr>
        <w:pStyle w:val="Code"/>
        <w:rPr>
          <w:color w:val="383A42"/>
          <w:lang w:eastAsia="en-IN"/>
        </w:rPr>
      </w:pPr>
      <w:r w:rsidRPr="000C493A">
        <w:rPr>
          <w:lang w:eastAsia="en-IN"/>
        </w:rPr>
        <w:t>// WRONG - No null terminator</w:t>
      </w:r>
    </w:p>
    <w:p w14:paraId="30330559"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str[</w:t>
      </w:r>
      <w:r w:rsidRPr="000C493A">
        <w:rPr>
          <w:color w:val="B76B01"/>
          <w:lang w:eastAsia="en-IN"/>
        </w:rPr>
        <w:t>5</w:t>
      </w:r>
      <w:r w:rsidRPr="000C493A">
        <w:rPr>
          <w:color w:val="383A42"/>
          <w:lang w:eastAsia="en-IN"/>
        </w:rPr>
        <w:t>];</w:t>
      </w:r>
    </w:p>
    <w:p w14:paraId="3060EDD7"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w:t>
      </w:r>
      <w:r w:rsidRPr="000C493A">
        <w:rPr>
          <w:color w:val="383A42"/>
          <w:lang w:eastAsia="en-IN"/>
        </w:rPr>
        <w:t>;</w:t>
      </w:r>
    </w:p>
    <w:p w14:paraId="11912807"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'e'</w:t>
      </w:r>
      <w:r w:rsidRPr="000C493A">
        <w:rPr>
          <w:color w:val="383A42"/>
          <w:lang w:eastAsia="en-IN"/>
        </w:rPr>
        <w:t>;</w:t>
      </w:r>
    </w:p>
    <w:p w14:paraId="08B93CA2"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'l'</w:t>
      </w:r>
      <w:r w:rsidRPr="000C493A">
        <w:rPr>
          <w:color w:val="383A42"/>
          <w:lang w:eastAsia="en-IN"/>
        </w:rPr>
        <w:t>;</w:t>
      </w:r>
    </w:p>
    <w:p w14:paraId="4557CD25"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3</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'l'</w:t>
      </w:r>
      <w:r w:rsidRPr="000C493A">
        <w:rPr>
          <w:color w:val="383A42"/>
          <w:lang w:eastAsia="en-IN"/>
        </w:rPr>
        <w:t>;</w:t>
      </w:r>
    </w:p>
    <w:p w14:paraId="5465EA6B"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4</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'o'</w:t>
      </w:r>
      <w:r w:rsidRPr="000C493A">
        <w:rPr>
          <w:color w:val="383A42"/>
          <w:lang w:eastAsia="en-IN"/>
        </w:rPr>
        <w:t>;</w:t>
      </w:r>
    </w:p>
    <w:p w14:paraId="64DEECE0" w14:textId="77777777" w:rsidR="00A8474F" w:rsidRPr="000C493A" w:rsidRDefault="00A8474F" w:rsidP="00500B1F">
      <w:pPr>
        <w:pStyle w:val="Code"/>
        <w:rPr>
          <w:color w:val="383A42"/>
          <w:lang w:eastAsia="en-IN"/>
        </w:rPr>
      </w:pPr>
    </w:p>
    <w:p w14:paraId="57323DB1" w14:textId="77777777" w:rsidR="00A8474F" w:rsidRPr="000C493A" w:rsidRDefault="00A8474F" w:rsidP="00500B1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"%s"</w:t>
      </w:r>
      <w:r w:rsidRPr="000C493A">
        <w:rPr>
          <w:color w:val="383A42"/>
          <w:lang w:eastAsia="en-IN"/>
        </w:rPr>
        <w:t xml:space="preserve">, str);  </w:t>
      </w:r>
      <w:r w:rsidRPr="000C493A">
        <w:rPr>
          <w:lang w:eastAsia="en-IN"/>
        </w:rPr>
        <w:t>// Undefined behavior - reads past array</w:t>
      </w:r>
    </w:p>
    <w:p w14:paraId="3D7593DB" w14:textId="77777777" w:rsidR="00A8474F" w:rsidRPr="000C493A" w:rsidRDefault="00A8474F" w:rsidP="00500B1F">
      <w:pPr>
        <w:pStyle w:val="Code"/>
        <w:rPr>
          <w:color w:val="383A42"/>
          <w:lang w:eastAsia="en-IN"/>
        </w:rPr>
      </w:pPr>
    </w:p>
    <w:p w14:paraId="62B60941" w14:textId="77777777" w:rsidR="00A8474F" w:rsidRPr="000C493A" w:rsidRDefault="00A8474F" w:rsidP="00500B1F">
      <w:pPr>
        <w:pStyle w:val="Code"/>
        <w:rPr>
          <w:color w:val="383A42"/>
          <w:lang w:eastAsia="en-IN"/>
        </w:rPr>
      </w:pPr>
      <w:r w:rsidRPr="000C493A">
        <w:rPr>
          <w:lang w:eastAsia="en-IN"/>
        </w:rPr>
        <w:t>// CORRECT - Include null terminator</w:t>
      </w:r>
    </w:p>
    <w:p w14:paraId="7C8DF480"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str[</w:t>
      </w:r>
      <w:r w:rsidRPr="000C493A">
        <w:rPr>
          <w:color w:val="B76B01"/>
          <w:lang w:eastAsia="en-IN"/>
        </w:rPr>
        <w:t>6</w:t>
      </w:r>
      <w:r w:rsidRPr="000C493A">
        <w:rPr>
          <w:color w:val="383A42"/>
          <w:lang w:eastAsia="en-IN"/>
        </w:rPr>
        <w:t>];</w:t>
      </w:r>
    </w:p>
    <w:p w14:paraId="6CE9D64C"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w:t>
      </w:r>
      <w:r w:rsidRPr="000C493A">
        <w:rPr>
          <w:color w:val="383A42"/>
          <w:lang w:eastAsia="en-IN"/>
        </w:rPr>
        <w:t>;</w:t>
      </w:r>
    </w:p>
    <w:p w14:paraId="61CF0EEE"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'e'</w:t>
      </w:r>
      <w:r w:rsidRPr="000C493A">
        <w:rPr>
          <w:color w:val="383A42"/>
          <w:lang w:eastAsia="en-IN"/>
        </w:rPr>
        <w:t>;</w:t>
      </w:r>
    </w:p>
    <w:p w14:paraId="5F7C9AE6"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'l'</w:t>
      </w:r>
      <w:r w:rsidRPr="000C493A">
        <w:rPr>
          <w:color w:val="383A42"/>
          <w:lang w:eastAsia="en-IN"/>
        </w:rPr>
        <w:t>;</w:t>
      </w:r>
    </w:p>
    <w:p w14:paraId="4A4F4C9C"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3</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'l'</w:t>
      </w:r>
      <w:r w:rsidRPr="000C493A">
        <w:rPr>
          <w:color w:val="383A42"/>
          <w:lang w:eastAsia="en-IN"/>
        </w:rPr>
        <w:t>;</w:t>
      </w:r>
    </w:p>
    <w:p w14:paraId="5F3ADB74"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4</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'o'</w:t>
      </w:r>
      <w:r w:rsidRPr="000C493A">
        <w:rPr>
          <w:color w:val="383A42"/>
          <w:lang w:eastAsia="en-IN"/>
        </w:rPr>
        <w:t>;</w:t>
      </w:r>
    </w:p>
    <w:p w14:paraId="7001E8B9"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'\0'</w:t>
      </w:r>
      <w:r w:rsidRPr="000C493A">
        <w:rPr>
          <w:color w:val="383A42"/>
          <w:lang w:eastAsia="en-IN"/>
        </w:rPr>
        <w:t xml:space="preserve">;  </w:t>
      </w:r>
      <w:r w:rsidRPr="000C493A">
        <w:rPr>
          <w:lang w:eastAsia="en-IN"/>
        </w:rPr>
        <w:t>// Proper termination</w:t>
      </w:r>
    </w:p>
    <w:p w14:paraId="1449FD84" w14:textId="77777777" w:rsidR="00A8474F" w:rsidRPr="000C493A" w:rsidRDefault="00A8474F" w:rsidP="00500B1F">
      <w:pPr>
        <w:pStyle w:val="Code"/>
        <w:rPr>
          <w:color w:val="383A42"/>
          <w:lang w:eastAsia="en-IN"/>
        </w:rPr>
      </w:pPr>
    </w:p>
    <w:p w14:paraId="758F719D" w14:textId="77777777" w:rsidR="00A8474F" w:rsidRPr="000C493A" w:rsidRDefault="00A8474F" w:rsidP="00500B1F">
      <w:pPr>
        <w:pStyle w:val="Code"/>
        <w:rPr>
          <w:color w:val="383A42"/>
          <w:lang w:eastAsia="en-IN"/>
        </w:rPr>
      </w:pPr>
      <w:r w:rsidRPr="000C493A">
        <w:rPr>
          <w:color w:val="4078F2"/>
          <w:lang w:eastAsia="en-IN"/>
        </w:rPr>
        <w:t>printf</w:t>
      </w:r>
      <w:r w:rsidRPr="000C493A">
        <w:rPr>
          <w:color w:val="383A42"/>
          <w:lang w:eastAsia="en-IN"/>
        </w:rPr>
        <w:t>(</w:t>
      </w:r>
      <w:r w:rsidRPr="000C493A">
        <w:rPr>
          <w:color w:val="50A14F"/>
          <w:lang w:eastAsia="en-IN"/>
        </w:rPr>
        <w:t>"%s"</w:t>
      </w:r>
      <w:r w:rsidRPr="000C493A">
        <w:rPr>
          <w:color w:val="383A42"/>
          <w:lang w:eastAsia="en-IN"/>
        </w:rPr>
        <w:t xml:space="preserve">, str);  </w:t>
      </w:r>
      <w:r w:rsidRPr="000C493A">
        <w:rPr>
          <w:lang w:eastAsia="en-IN"/>
        </w:rPr>
        <w:t>// Safe</w:t>
      </w:r>
    </w:p>
    <w:p w14:paraId="1B068AE0" w14:textId="77777777" w:rsidR="00A8474F" w:rsidRPr="000C493A" w:rsidRDefault="00A8474F" w:rsidP="004C5F06">
      <w:pPr>
        <w:pStyle w:val="texxtt"/>
        <w:rPr>
          <w:lang w:eastAsia="en-IN"/>
        </w:rPr>
      </w:pPr>
      <w:r w:rsidRPr="000C493A">
        <w:rPr>
          <w:b/>
          <w:bCs/>
          <w:lang w:eastAsia="en-IN"/>
        </w:rPr>
        <w:t>Consequence:</w:t>
      </w:r>
      <w:r w:rsidRPr="000C493A">
        <w:rPr>
          <w:lang w:eastAsia="en-IN"/>
        </w:rPr>
        <w:t xml:space="preserve"> Without the null terminator, string functions will continue reading memory beyond your array until they randomly encounter a zero byte, potentially accessing invalid memory and causing crashes.</w:t>
      </w:r>
    </w:p>
    <w:p w14:paraId="650A6A25" w14:textId="77777777" w:rsidR="00A8474F" w:rsidRPr="000C493A" w:rsidRDefault="00A8474F" w:rsidP="004C5F06">
      <w:pPr>
        <w:pStyle w:val="Subheadddddf"/>
      </w:pPr>
      <w:r w:rsidRPr="000C493A">
        <w:t>Mistake 2: Buffer Overflow in String Operations</w:t>
      </w:r>
    </w:p>
    <w:p w14:paraId="4BAE733A" w14:textId="19A85B0E" w:rsidR="00A8474F" w:rsidRPr="000C493A" w:rsidRDefault="00A8474F" w:rsidP="004C5F06">
      <w:pPr>
        <w:pStyle w:val="texxtt"/>
        <w:rPr>
          <w:lang w:eastAsia="en-IN"/>
        </w:rPr>
      </w:pPr>
      <w:r w:rsidRPr="000C493A">
        <w:rPr>
          <w:lang w:eastAsia="en-IN"/>
        </w:rPr>
        <w:t>Attempting to store more data than the array can hold:</w:t>
      </w:r>
    </w:p>
    <w:p w14:paraId="7E8756C7" w14:textId="77777777" w:rsidR="00A8474F" w:rsidRPr="000C493A" w:rsidRDefault="00A8474F" w:rsidP="00500B1F">
      <w:pPr>
        <w:pStyle w:val="Code"/>
        <w:rPr>
          <w:color w:val="383A42"/>
          <w:lang w:eastAsia="en-IN"/>
        </w:rPr>
      </w:pPr>
      <w:r w:rsidRPr="000C493A">
        <w:rPr>
          <w:lang w:eastAsia="en-IN"/>
        </w:rPr>
        <w:t>// DANGEROUS - Buffer overflow</w:t>
      </w:r>
    </w:p>
    <w:p w14:paraId="291900E9"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small[</w:t>
      </w:r>
      <w:r w:rsidRPr="000C493A">
        <w:rPr>
          <w:color w:val="B76B01"/>
          <w:lang w:eastAsia="en-IN"/>
        </w:rPr>
        <w:t>5</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"Hi"</w:t>
      </w:r>
      <w:r w:rsidRPr="000C493A">
        <w:rPr>
          <w:color w:val="383A42"/>
          <w:lang w:eastAsia="en-IN"/>
        </w:rPr>
        <w:t>;</w:t>
      </w:r>
    </w:p>
    <w:p w14:paraId="3F44C4C9" w14:textId="77777777" w:rsidR="00A8474F" w:rsidRPr="000C493A" w:rsidRDefault="00A8474F" w:rsidP="00500B1F">
      <w:pPr>
        <w:pStyle w:val="Code"/>
        <w:rPr>
          <w:color w:val="383A42"/>
          <w:lang w:eastAsia="en-IN"/>
        </w:rPr>
      </w:pPr>
      <w:r w:rsidRPr="000C493A">
        <w:rPr>
          <w:color w:val="4078F2"/>
          <w:lang w:eastAsia="en-IN"/>
        </w:rPr>
        <w:t>strcat</w:t>
      </w:r>
      <w:r w:rsidRPr="000C493A">
        <w:rPr>
          <w:color w:val="383A42"/>
          <w:lang w:eastAsia="en-IN"/>
        </w:rPr>
        <w:t xml:space="preserve">(small, </w:t>
      </w:r>
      <w:r w:rsidRPr="000C493A">
        <w:rPr>
          <w:color w:val="50A14F"/>
          <w:lang w:eastAsia="en-IN"/>
        </w:rPr>
        <w:t>" World"</w:t>
      </w:r>
      <w:r w:rsidRPr="000C493A">
        <w:rPr>
          <w:color w:val="383A42"/>
          <w:lang w:eastAsia="en-IN"/>
        </w:rPr>
        <w:t xml:space="preserve">);  </w:t>
      </w:r>
      <w:r w:rsidRPr="000C493A">
        <w:rPr>
          <w:lang w:eastAsia="en-IN"/>
        </w:rPr>
        <w:t>// Needs 9 chars but only have 5</w:t>
      </w:r>
    </w:p>
    <w:p w14:paraId="4C3E1A33" w14:textId="77777777" w:rsidR="00A8474F" w:rsidRPr="000C493A" w:rsidRDefault="00A8474F" w:rsidP="00500B1F">
      <w:pPr>
        <w:pStyle w:val="Code"/>
        <w:rPr>
          <w:color w:val="383A42"/>
          <w:lang w:eastAsia="en-IN"/>
        </w:rPr>
      </w:pPr>
    </w:p>
    <w:p w14:paraId="058005CD" w14:textId="77777777" w:rsidR="00A8474F" w:rsidRPr="000C493A" w:rsidRDefault="00A8474F" w:rsidP="00500B1F">
      <w:pPr>
        <w:pStyle w:val="Code"/>
        <w:rPr>
          <w:color w:val="383A42"/>
          <w:lang w:eastAsia="en-IN"/>
        </w:rPr>
      </w:pPr>
      <w:r w:rsidRPr="000C493A">
        <w:rPr>
          <w:lang w:eastAsia="en-IN"/>
        </w:rPr>
        <w:t>// Writes beyond array bounds - undefined behavior</w:t>
      </w:r>
    </w:p>
    <w:p w14:paraId="1B6B32D6" w14:textId="77777777" w:rsidR="00A8474F" w:rsidRPr="000C493A" w:rsidRDefault="00A8474F" w:rsidP="00500B1F">
      <w:pPr>
        <w:pStyle w:val="Code"/>
        <w:rPr>
          <w:color w:val="383A42"/>
          <w:lang w:eastAsia="en-IN"/>
        </w:rPr>
      </w:pPr>
    </w:p>
    <w:p w14:paraId="7A89F968" w14:textId="77777777" w:rsidR="00A8474F" w:rsidRPr="000C493A" w:rsidRDefault="00A8474F" w:rsidP="00500B1F">
      <w:pPr>
        <w:pStyle w:val="Code"/>
        <w:rPr>
          <w:color w:val="383A42"/>
          <w:lang w:eastAsia="en-IN"/>
        </w:rPr>
      </w:pPr>
      <w:r w:rsidRPr="000C493A">
        <w:rPr>
          <w:lang w:eastAsia="en-IN"/>
        </w:rPr>
        <w:t>// SAFE - Adequate buffer size</w:t>
      </w:r>
    </w:p>
    <w:p w14:paraId="0E9CCC90"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adequate[</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"Hi"</w:t>
      </w:r>
      <w:r w:rsidRPr="000C493A">
        <w:rPr>
          <w:color w:val="383A42"/>
          <w:lang w:eastAsia="en-IN"/>
        </w:rPr>
        <w:t>;</w:t>
      </w:r>
    </w:p>
    <w:p w14:paraId="306068CF" w14:textId="77777777" w:rsidR="00A8474F" w:rsidRPr="000C493A" w:rsidRDefault="00A8474F" w:rsidP="00500B1F">
      <w:pPr>
        <w:pStyle w:val="Code"/>
        <w:rPr>
          <w:color w:val="383A42"/>
          <w:lang w:eastAsia="en-IN"/>
        </w:rPr>
      </w:pPr>
      <w:r w:rsidRPr="000C493A">
        <w:rPr>
          <w:color w:val="4078F2"/>
          <w:lang w:eastAsia="en-IN"/>
        </w:rPr>
        <w:t>strcat</w:t>
      </w:r>
      <w:r w:rsidRPr="000C493A">
        <w:rPr>
          <w:color w:val="383A42"/>
          <w:lang w:eastAsia="en-IN"/>
        </w:rPr>
        <w:t xml:space="preserve">(adequate, </w:t>
      </w:r>
      <w:r w:rsidRPr="000C493A">
        <w:rPr>
          <w:color w:val="50A14F"/>
          <w:lang w:eastAsia="en-IN"/>
        </w:rPr>
        <w:t>" World"</w:t>
      </w:r>
      <w:r w:rsidRPr="000C493A">
        <w:rPr>
          <w:color w:val="383A42"/>
          <w:lang w:eastAsia="en-IN"/>
        </w:rPr>
        <w:t xml:space="preserve">);  </w:t>
      </w:r>
      <w:r w:rsidRPr="000C493A">
        <w:rPr>
          <w:lang w:eastAsia="en-IN"/>
        </w:rPr>
        <w:t>// Plenty of space</w:t>
      </w:r>
    </w:p>
    <w:p w14:paraId="7DA1A563" w14:textId="77777777" w:rsidR="00A8474F" w:rsidRPr="000C493A" w:rsidRDefault="00A8474F" w:rsidP="004C5F06">
      <w:pPr>
        <w:pStyle w:val="texxtt"/>
        <w:rPr>
          <w:lang w:eastAsia="en-IN"/>
        </w:rPr>
      </w:pPr>
      <w:r w:rsidRPr="000C493A">
        <w:rPr>
          <w:b/>
          <w:bCs/>
          <w:lang w:eastAsia="en-IN"/>
        </w:rPr>
        <w:t>Consequence:</w:t>
      </w:r>
      <w:r w:rsidRPr="000C493A">
        <w:rPr>
          <w:lang w:eastAsia="en-IN"/>
        </w:rPr>
        <w:t xml:space="preserve"> Buffer overflows can corrupt other variables, crash your program, or create security vulnerabilities that attackers can exploit.</w:t>
      </w:r>
    </w:p>
    <w:p w14:paraId="3D52BF26" w14:textId="77777777" w:rsidR="00A8474F" w:rsidRPr="000C493A" w:rsidRDefault="00A8474F" w:rsidP="004C5F06">
      <w:pPr>
        <w:pStyle w:val="Subheadddddf"/>
      </w:pPr>
      <w:r w:rsidRPr="000C493A">
        <w:t>Mistake 3: Using == to Compare Strings</w:t>
      </w:r>
    </w:p>
    <w:p w14:paraId="71846A55" w14:textId="17C498C5" w:rsidR="00A8474F" w:rsidRPr="000C493A" w:rsidRDefault="00A8474F" w:rsidP="004C5F06">
      <w:pPr>
        <w:pStyle w:val="texxtt"/>
        <w:rPr>
          <w:lang w:eastAsia="en-IN"/>
        </w:rPr>
      </w:pPr>
      <w:r w:rsidRPr="000C493A">
        <w:rPr>
          <w:lang w:eastAsia="en-IN"/>
        </w:rPr>
        <w:t>Attempting to compare string content with the equality operator:</w:t>
      </w:r>
    </w:p>
    <w:p w14:paraId="7FF031BE" w14:textId="77777777" w:rsidR="00A8474F" w:rsidRPr="000C493A" w:rsidRDefault="00A8474F" w:rsidP="00500B1F">
      <w:pPr>
        <w:pStyle w:val="Code"/>
        <w:rPr>
          <w:lang w:eastAsia="en-IN"/>
        </w:rPr>
      </w:pPr>
      <w:r w:rsidRPr="000C493A">
        <w:rPr>
          <w:color w:val="A626A4"/>
          <w:lang w:eastAsia="en-IN"/>
        </w:rPr>
        <w:t>char</w:t>
      </w:r>
      <w:r w:rsidRPr="000C493A">
        <w:rPr>
          <w:lang w:eastAsia="en-IN"/>
        </w:rPr>
        <w:t xml:space="preserve"> str1[]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w:t>
      </w:r>
    </w:p>
    <w:p w14:paraId="3CB13165" w14:textId="77777777" w:rsidR="00A8474F" w:rsidRPr="000C493A" w:rsidRDefault="00A8474F" w:rsidP="00500B1F">
      <w:pPr>
        <w:pStyle w:val="Code"/>
        <w:rPr>
          <w:lang w:eastAsia="en-IN"/>
        </w:rPr>
      </w:pPr>
      <w:r w:rsidRPr="000C493A">
        <w:rPr>
          <w:color w:val="A626A4"/>
          <w:lang w:eastAsia="en-IN"/>
        </w:rPr>
        <w:t>char</w:t>
      </w:r>
      <w:r w:rsidRPr="000C493A">
        <w:rPr>
          <w:lang w:eastAsia="en-IN"/>
        </w:rPr>
        <w:t xml:space="preserve"> str2[] </w:t>
      </w:r>
      <w:r w:rsidRPr="000C493A">
        <w:rPr>
          <w:color w:val="4078F2"/>
          <w:lang w:eastAsia="en-IN"/>
        </w:rPr>
        <w:t>=</w:t>
      </w:r>
      <w:r w:rsidRPr="000C493A">
        <w:rPr>
          <w:lang w:eastAsia="en-IN"/>
        </w:rPr>
        <w:t xml:space="preserve"> </w:t>
      </w:r>
      <w:r w:rsidRPr="000C493A">
        <w:rPr>
          <w:color w:val="50A14F"/>
          <w:lang w:eastAsia="en-IN"/>
        </w:rPr>
        <w:t>"Hello"</w:t>
      </w:r>
      <w:r w:rsidRPr="000C493A">
        <w:rPr>
          <w:lang w:eastAsia="en-IN"/>
        </w:rPr>
        <w:t>;</w:t>
      </w:r>
    </w:p>
    <w:p w14:paraId="74C0D4C4" w14:textId="77777777" w:rsidR="00A8474F" w:rsidRPr="000C493A" w:rsidRDefault="00A8474F" w:rsidP="00500B1F">
      <w:pPr>
        <w:pStyle w:val="Code"/>
        <w:rPr>
          <w:lang w:eastAsia="en-IN"/>
        </w:rPr>
      </w:pPr>
    </w:p>
    <w:p w14:paraId="24AF64AE" w14:textId="77777777" w:rsidR="00A8474F" w:rsidRPr="000C493A" w:rsidRDefault="00A8474F" w:rsidP="00500B1F">
      <w:pPr>
        <w:pStyle w:val="Code"/>
        <w:rPr>
          <w:lang w:eastAsia="en-IN"/>
        </w:rPr>
      </w:pPr>
      <w:r w:rsidRPr="000C493A">
        <w:rPr>
          <w:i/>
          <w:iCs/>
          <w:color w:val="A0A1A7"/>
          <w:lang w:eastAsia="en-IN"/>
        </w:rPr>
        <w:t>// WRONG - Compares memory addresses, not content</w:t>
      </w:r>
    </w:p>
    <w:p w14:paraId="77B63C40" w14:textId="77777777" w:rsidR="00A8474F" w:rsidRPr="000C493A" w:rsidRDefault="00A8474F" w:rsidP="00500B1F">
      <w:pPr>
        <w:pStyle w:val="Code"/>
        <w:rPr>
          <w:lang w:eastAsia="en-IN"/>
        </w:rPr>
      </w:pPr>
      <w:r w:rsidRPr="000C493A">
        <w:rPr>
          <w:color w:val="A626A4"/>
          <w:lang w:eastAsia="en-IN"/>
        </w:rPr>
        <w:t>if</w:t>
      </w:r>
      <w:r w:rsidRPr="000C493A">
        <w:rPr>
          <w:lang w:eastAsia="en-IN"/>
        </w:rPr>
        <w:t xml:space="preserve"> (str1 </w:t>
      </w:r>
      <w:r w:rsidRPr="000C493A">
        <w:rPr>
          <w:color w:val="4078F2"/>
          <w:lang w:eastAsia="en-IN"/>
        </w:rPr>
        <w:t>==</w:t>
      </w:r>
      <w:r w:rsidRPr="000C493A">
        <w:rPr>
          <w:lang w:eastAsia="en-IN"/>
        </w:rPr>
        <w:t xml:space="preserve"> str2) {</w:t>
      </w:r>
    </w:p>
    <w:p w14:paraId="253269AC" w14:textId="77777777" w:rsidR="00A8474F" w:rsidRPr="000C493A" w:rsidRDefault="00A8474F" w:rsidP="00500B1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"Equal\n"</w:t>
      </w:r>
      <w:r w:rsidRPr="000C493A">
        <w:rPr>
          <w:lang w:eastAsia="en-IN"/>
        </w:rPr>
        <w:t xml:space="preserve">);  </w:t>
      </w:r>
      <w:r w:rsidRPr="000C493A">
        <w:rPr>
          <w:i/>
          <w:iCs/>
          <w:color w:val="A0A1A7"/>
          <w:lang w:eastAsia="en-IN"/>
        </w:rPr>
        <w:t>// This will never execute</w:t>
      </w:r>
    </w:p>
    <w:p w14:paraId="1A0CC03B" w14:textId="77777777" w:rsidR="00A8474F" w:rsidRPr="000C493A" w:rsidRDefault="00A8474F" w:rsidP="00500B1F">
      <w:pPr>
        <w:pStyle w:val="Code"/>
        <w:rPr>
          <w:lang w:eastAsia="en-IN"/>
        </w:rPr>
      </w:pPr>
      <w:r w:rsidRPr="000C493A">
        <w:rPr>
          <w:lang w:eastAsia="en-IN"/>
        </w:rPr>
        <w:t>}</w:t>
      </w:r>
    </w:p>
    <w:p w14:paraId="76375B9E" w14:textId="77777777" w:rsidR="00A8474F" w:rsidRPr="000C493A" w:rsidRDefault="00A8474F" w:rsidP="00500B1F">
      <w:pPr>
        <w:pStyle w:val="Code"/>
        <w:rPr>
          <w:lang w:eastAsia="en-IN"/>
        </w:rPr>
      </w:pPr>
    </w:p>
    <w:p w14:paraId="44C2A17A" w14:textId="77777777" w:rsidR="00A8474F" w:rsidRPr="000C493A" w:rsidRDefault="00A8474F" w:rsidP="00500B1F">
      <w:pPr>
        <w:pStyle w:val="Code"/>
        <w:rPr>
          <w:lang w:eastAsia="en-IN"/>
        </w:rPr>
      </w:pPr>
      <w:r w:rsidRPr="000C493A">
        <w:rPr>
          <w:i/>
          <w:iCs/>
          <w:color w:val="A0A1A7"/>
          <w:lang w:eastAsia="en-IN"/>
        </w:rPr>
        <w:t>// CORRECT - Use strcmp()</w:t>
      </w:r>
    </w:p>
    <w:p w14:paraId="79B9A081" w14:textId="77777777" w:rsidR="00A8474F" w:rsidRPr="000C493A" w:rsidRDefault="00A8474F" w:rsidP="00500B1F">
      <w:pPr>
        <w:pStyle w:val="Code"/>
        <w:rPr>
          <w:lang w:eastAsia="en-IN"/>
        </w:rPr>
      </w:pPr>
      <w:r w:rsidRPr="000C493A">
        <w:rPr>
          <w:color w:val="A626A4"/>
          <w:lang w:eastAsia="en-IN"/>
        </w:rPr>
        <w:t>if</w:t>
      </w:r>
      <w:r w:rsidRPr="000C493A">
        <w:rPr>
          <w:lang w:eastAsia="en-IN"/>
        </w:rPr>
        <w:t xml:space="preserve"> (</w:t>
      </w:r>
      <w:r w:rsidRPr="000C493A">
        <w:rPr>
          <w:color w:val="4078F2"/>
          <w:lang w:eastAsia="en-IN"/>
        </w:rPr>
        <w:t>strcmp</w:t>
      </w:r>
      <w:r w:rsidRPr="000C493A">
        <w:rPr>
          <w:lang w:eastAsia="en-IN"/>
        </w:rPr>
        <w:t xml:space="preserve">(str1, str2)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w:t>
      </w:r>
    </w:p>
    <w:p w14:paraId="614F773D" w14:textId="77777777" w:rsidR="00A8474F" w:rsidRPr="000C493A" w:rsidRDefault="00A8474F" w:rsidP="00500B1F">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"Equal\n"</w:t>
      </w:r>
      <w:r w:rsidRPr="000C493A">
        <w:rPr>
          <w:lang w:eastAsia="en-IN"/>
        </w:rPr>
        <w:t xml:space="preserve">);  </w:t>
      </w:r>
      <w:r w:rsidRPr="000C493A">
        <w:rPr>
          <w:i/>
          <w:iCs/>
          <w:color w:val="A0A1A7"/>
          <w:lang w:eastAsia="en-IN"/>
        </w:rPr>
        <w:t>// This works correctly</w:t>
      </w:r>
    </w:p>
    <w:p w14:paraId="409E3B19" w14:textId="77777777" w:rsidR="00A8474F" w:rsidRPr="000C493A" w:rsidRDefault="00A8474F" w:rsidP="00500B1F">
      <w:pPr>
        <w:pStyle w:val="Code"/>
        <w:rPr>
          <w:lang w:eastAsia="en-IN"/>
        </w:rPr>
      </w:pPr>
      <w:r w:rsidRPr="000C493A">
        <w:rPr>
          <w:lang w:eastAsia="en-IN"/>
        </w:rPr>
        <w:t>}</w:t>
      </w:r>
    </w:p>
    <w:p w14:paraId="114E030E" w14:textId="77777777" w:rsidR="00A8474F" w:rsidRPr="000C493A" w:rsidRDefault="00A8474F" w:rsidP="004C5F06">
      <w:pPr>
        <w:pStyle w:val="texxtt"/>
        <w:rPr>
          <w:lang w:eastAsia="en-IN"/>
        </w:rPr>
      </w:pPr>
      <w:r w:rsidRPr="000C493A">
        <w:rPr>
          <w:b/>
          <w:bCs/>
          <w:lang w:eastAsia="en-IN"/>
        </w:rPr>
        <w:t>Why this fails:</w:t>
      </w:r>
      <w:r w:rsidRPr="000C493A">
        <w:rPr>
          <w:lang w:eastAsia="en-IN"/>
        </w:rPr>
        <w:t xml:space="preserve"> The == operator compares the memory addresses (pointers) of the arrays, not their contents. Since str1 and str2 are stored at different memory locations, they're never equal even if they contain identical text.</w:t>
      </w:r>
    </w:p>
    <w:p w14:paraId="78D7E2CF" w14:textId="77777777" w:rsidR="00A8474F" w:rsidRPr="000C493A" w:rsidRDefault="00A8474F" w:rsidP="004C5F06">
      <w:pPr>
        <w:pStyle w:val="Subheadddddf"/>
      </w:pPr>
      <w:r w:rsidRPr="000C493A">
        <w:t>Mistake 4: Modifying String Literals</w:t>
      </w:r>
    </w:p>
    <w:p w14:paraId="64076607" w14:textId="6264B4A2" w:rsidR="00A8474F" w:rsidRPr="000C493A" w:rsidRDefault="00A8474F" w:rsidP="004C5F06">
      <w:pPr>
        <w:pStyle w:val="texxtt"/>
        <w:rPr>
          <w:lang w:eastAsia="en-IN"/>
        </w:rPr>
      </w:pPr>
      <w:r w:rsidRPr="000C493A">
        <w:rPr>
          <w:lang w:eastAsia="en-IN"/>
        </w:rPr>
        <w:t>Attempting to change characters in a string literal:</w:t>
      </w:r>
    </w:p>
    <w:p w14:paraId="0AE20B63" w14:textId="77777777" w:rsidR="00A8474F" w:rsidRPr="000C493A" w:rsidRDefault="00A8474F" w:rsidP="00500B1F">
      <w:pPr>
        <w:pStyle w:val="Code"/>
        <w:rPr>
          <w:color w:val="383A42"/>
          <w:lang w:eastAsia="en-IN"/>
        </w:rPr>
      </w:pPr>
      <w:r w:rsidRPr="000C493A">
        <w:rPr>
          <w:lang w:eastAsia="en-IN"/>
        </w:rPr>
        <w:t>// DANGEROUS - Undefined behavior</w:t>
      </w:r>
    </w:p>
    <w:p w14:paraId="1CDB9D93"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 xml:space="preserve">str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w:t>
      </w:r>
    </w:p>
    <w:p w14:paraId="3038C441"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'J'</w:t>
      </w:r>
      <w:r w:rsidRPr="000C493A">
        <w:rPr>
          <w:color w:val="383A42"/>
          <w:lang w:eastAsia="en-IN"/>
        </w:rPr>
        <w:t xml:space="preserve">;  </w:t>
      </w:r>
      <w:r w:rsidRPr="000C493A">
        <w:rPr>
          <w:lang w:eastAsia="en-IN"/>
        </w:rPr>
        <w:t>// May crash or do nothing - behavior undefined</w:t>
      </w:r>
    </w:p>
    <w:p w14:paraId="0CCDBFC4" w14:textId="77777777" w:rsidR="00A8474F" w:rsidRPr="000C493A" w:rsidRDefault="00A8474F" w:rsidP="00500B1F">
      <w:pPr>
        <w:pStyle w:val="Code"/>
        <w:rPr>
          <w:color w:val="383A42"/>
          <w:lang w:eastAsia="en-IN"/>
        </w:rPr>
      </w:pPr>
    </w:p>
    <w:p w14:paraId="4C4286FD" w14:textId="77777777" w:rsidR="00A8474F" w:rsidRPr="000C493A" w:rsidRDefault="00A8474F" w:rsidP="00500B1F">
      <w:pPr>
        <w:pStyle w:val="Code"/>
        <w:rPr>
          <w:color w:val="383A42"/>
          <w:lang w:eastAsia="en-IN"/>
        </w:rPr>
      </w:pPr>
      <w:r w:rsidRPr="000C493A">
        <w:rPr>
          <w:lang w:eastAsia="en-IN"/>
        </w:rPr>
        <w:t>// SAFE - Use character array</w:t>
      </w:r>
    </w:p>
    <w:p w14:paraId="2F416803" w14:textId="77777777" w:rsidR="00A8474F" w:rsidRPr="000C493A" w:rsidRDefault="00A8474F" w:rsidP="00500B1F">
      <w:pPr>
        <w:pStyle w:val="Code"/>
        <w:rPr>
          <w:color w:val="383A42"/>
          <w:lang w:eastAsia="en-IN"/>
        </w:rPr>
      </w:pPr>
      <w:r w:rsidRPr="000C493A">
        <w:rPr>
          <w:color w:val="A626A4"/>
          <w:lang w:eastAsia="en-IN"/>
        </w:rPr>
        <w:t>char</w:t>
      </w:r>
      <w:r w:rsidRPr="000C493A">
        <w:rPr>
          <w:color w:val="383A42"/>
          <w:lang w:eastAsia="en-IN"/>
        </w:rPr>
        <w:t xml:space="preserve"> str[] </w:t>
      </w:r>
      <w:r w:rsidRPr="000C493A">
        <w:rPr>
          <w:color w:val="4078F2"/>
          <w:lang w:eastAsia="en-IN"/>
        </w:rPr>
        <w:t>=</w:t>
      </w:r>
      <w:r w:rsidRPr="000C493A">
        <w:rPr>
          <w:color w:val="383A42"/>
          <w:lang w:eastAsia="en-IN"/>
        </w:rPr>
        <w:t xml:space="preserve"> </w:t>
      </w:r>
      <w:r w:rsidRPr="000C493A">
        <w:rPr>
          <w:color w:val="50A14F"/>
          <w:lang w:eastAsia="en-IN"/>
        </w:rPr>
        <w:t>"Hello"</w:t>
      </w:r>
      <w:r w:rsidRPr="000C493A">
        <w:rPr>
          <w:color w:val="383A42"/>
          <w:lang w:eastAsia="en-IN"/>
        </w:rPr>
        <w:t xml:space="preserve">;  </w:t>
      </w:r>
      <w:r w:rsidRPr="000C493A">
        <w:rPr>
          <w:lang w:eastAsia="en-IN"/>
        </w:rPr>
        <w:t>// Creates modifiable copy</w:t>
      </w:r>
    </w:p>
    <w:p w14:paraId="7B3FF53B" w14:textId="77777777" w:rsidR="00A8474F" w:rsidRPr="000C493A" w:rsidRDefault="00A8474F" w:rsidP="00500B1F">
      <w:pPr>
        <w:pStyle w:val="Code"/>
        <w:rPr>
          <w:color w:val="383A42"/>
          <w:lang w:eastAsia="en-IN"/>
        </w:rPr>
      </w:pPr>
      <w:r w:rsidRPr="000C493A">
        <w:rPr>
          <w:color w:val="383A42"/>
          <w:lang w:eastAsia="en-IN"/>
        </w:rPr>
        <w:t>str[</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50A14F"/>
          <w:lang w:eastAsia="en-IN"/>
        </w:rPr>
        <w:t>'J'</w:t>
      </w:r>
      <w:r w:rsidRPr="000C493A">
        <w:rPr>
          <w:color w:val="383A42"/>
          <w:lang w:eastAsia="en-IN"/>
        </w:rPr>
        <w:t xml:space="preserve">;  </w:t>
      </w:r>
      <w:r w:rsidRPr="000C493A">
        <w:rPr>
          <w:lang w:eastAsia="en-IN"/>
        </w:rPr>
        <w:t>// Safe modification</w:t>
      </w:r>
    </w:p>
    <w:p w14:paraId="5FAFD6D6" w14:textId="77777777" w:rsidR="00A8474F" w:rsidRPr="000C493A" w:rsidRDefault="00A8474F" w:rsidP="004C5F06">
      <w:pPr>
        <w:pStyle w:val="texxtt"/>
        <w:rPr>
          <w:lang w:eastAsia="en-IN"/>
        </w:rPr>
      </w:pPr>
      <w:r w:rsidRPr="000C493A">
        <w:rPr>
          <w:b/>
          <w:bCs/>
          <w:lang w:eastAsia="en-IN"/>
        </w:rPr>
        <w:t>Explanation:</w:t>
      </w:r>
      <w:r w:rsidRPr="000C493A">
        <w:rPr>
          <w:lang w:eastAsia="en-IN"/>
        </w:rPr>
        <w:t xml:space="preserve"> String literals like "Hello" are often stored in read-only memory. When you declare </w:t>
      </w:r>
      <w:r w:rsidRPr="000C493A">
        <w:rPr>
          <w:rFonts w:cs="Courier New"/>
          <w:lang w:eastAsia="en-IN"/>
        </w:rPr>
        <w:t>char *str = "Hello"</w:t>
      </w:r>
      <w:r w:rsidRPr="000C493A">
        <w:rPr>
          <w:lang w:eastAsia="en-IN"/>
        </w:rPr>
        <w:t>, str points to this read-only memory. Attempting to modify it invokes undefined behavior.</w:t>
      </w:r>
    </w:p>
    <w:p w14:paraId="77D1BA10" w14:textId="77777777" w:rsidR="00A8474F" w:rsidRPr="000C493A" w:rsidRDefault="00A8474F" w:rsidP="004C5F06">
      <w:pPr>
        <w:pStyle w:val="Subheadddddf"/>
      </w:pPr>
      <w:r w:rsidRPr="000C493A">
        <w:t>String Array: Arrays of Strings</w:t>
      </w:r>
    </w:p>
    <w:p w14:paraId="6753B3F5" w14:textId="074CECA7" w:rsidR="00A8474F" w:rsidRPr="000C493A" w:rsidRDefault="00A8474F" w:rsidP="004C5F06">
      <w:pPr>
        <w:pStyle w:val="texxtt"/>
        <w:rPr>
          <w:lang w:eastAsia="en-IN"/>
        </w:rPr>
      </w:pPr>
      <w:r w:rsidRPr="000C493A">
        <w:rPr>
          <w:lang w:eastAsia="en-IN"/>
        </w:rPr>
        <w:t>Sometimes you need to store multiple strings, such as a list of names or menu options. This requires a two-dimensional character array:</w:t>
      </w:r>
    </w:p>
    <w:p w14:paraId="112B9FDD"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1A09D4D"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19BF7FC5" w14:textId="77777777" w:rsidR="00A8474F" w:rsidRPr="000C493A" w:rsidRDefault="00A8474F" w:rsidP="00500B1F">
      <w:pPr>
        <w:pStyle w:val="Code"/>
        <w:rPr>
          <w:color w:val="383A42"/>
          <w:lang w:eastAsia="en-IN"/>
        </w:rPr>
      </w:pPr>
    </w:p>
    <w:p w14:paraId="62957883"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B3D328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Array of 5 strings, each up to 19 characters</w:t>
      </w:r>
    </w:p>
    <w:p w14:paraId="15C81EF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names[</w:t>
      </w:r>
      <w:r w:rsidRPr="000C493A">
        <w:rPr>
          <w:color w:val="B76B01"/>
          <w:lang w:eastAsia="en-IN"/>
        </w:rPr>
        <w:t>5</w:t>
      </w:r>
      <w:r w:rsidRPr="000C493A">
        <w:rPr>
          <w:color w:val="383A42"/>
          <w:lang w:eastAsia="en-IN"/>
        </w:rPr>
        <w:t>][</w:t>
      </w:r>
      <w:r w:rsidRPr="000C493A">
        <w:rPr>
          <w:color w:val="B76B01"/>
          <w:lang w:eastAsia="en-IN"/>
        </w:rPr>
        <w:t>20</w:t>
      </w:r>
      <w:r w:rsidRPr="000C493A">
        <w:rPr>
          <w:color w:val="383A42"/>
          <w:lang w:eastAsia="en-IN"/>
        </w:rPr>
        <w:t xml:space="preserve">] </w:t>
      </w:r>
      <w:r w:rsidRPr="000C493A">
        <w:rPr>
          <w:color w:val="4078F2"/>
          <w:lang w:eastAsia="en-IN"/>
        </w:rPr>
        <w:t>=</w:t>
      </w:r>
      <w:r w:rsidRPr="000C493A">
        <w:rPr>
          <w:color w:val="383A42"/>
          <w:lang w:eastAsia="en-IN"/>
        </w:rPr>
        <w:t xml:space="preserve"> {</w:t>
      </w:r>
    </w:p>
    <w:p w14:paraId="3958ACD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lang w:eastAsia="en-IN"/>
        </w:rPr>
        <w:t>"Alice"</w:t>
      </w:r>
      <w:r w:rsidRPr="000C493A">
        <w:rPr>
          <w:color w:val="383A42"/>
          <w:lang w:eastAsia="en-IN"/>
        </w:rPr>
        <w:t>,</w:t>
      </w:r>
    </w:p>
    <w:p w14:paraId="19EC90E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lang w:eastAsia="en-IN"/>
        </w:rPr>
        <w:t>"Bob"</w:t>
      </w:r>
      <w:r w:rsidRPr="000C493A">
        <w:rPr>
          <w:color w:val="383A42"/>
          <w:lang w:eastAsia="en-IN"/>
        </w:rPr>
        <w:t>,</w:t>
      </w:r>
    </w:p>
    <w:p w14:paraId="237F8FA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lang w:eastAsia="en-IN"/>
        </w:rPr>
        <w:t>"Charlie"</w:t>
      </w:r>
      <w:r w:rsidRPr="000C493A">
        <w:rPr>
          <w:color w:val="383A42"/>
          <w:lang w:eastAsia="en-IN"/>
        </w:rPr>
        <w:t>,</w:t>
      </w:r>
    </w:p>
    <w:p w14:paraId="6FB6300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lang w:eastAsia="en-IN"/>
        </w:rPr>
        <w:t>"Diana"</w:t>
      </w:r>
      <w:r w:rsidRPr="000C493A">
        <w:rPr>
          <w:color w:val="383A42"/>
          <w:lang w:eastAsia="en-IN"/>
        </w:rPr>
        <w:t>,</w:t>
      </w:r>
    </w:p>
    <w:p w14:paraId="3B5CCE1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lang w:eastAsia="en-IN"/>
        </w:rPr>
        <w:t>"Edward"</w:t>
      </w:r>
    </w:p>
    <w:p w14:paraId="725B0A84" w14:textId="77777777" w:rsidR="00A8474F" w:rsidRPr="000C493A" w:rsidRDefault="00A8474F" w:rsidP="00500B1F">
      <w:pPr>
        <w:pStyle w:val="Code"/>
        <w:rPr>
          <w:color w:val="383A42"/>
          <w:lang w:eastAsia="en-IN"/>
        </w:rPr>
      </w:pPr>
      <w:r w:rsidRPr="000C493A">
        <w:rPr>
          <w:color w:val="383A42"/>
          <w:lang w:eastAsia="en-IN"/>
        </w:rPr>
        <w:t xml:space="preserve">    };</w:t>
      </w:r>
    </w:p>
    <w:p w14:paraId="29AF52B4" w14:textId="77777777" w:rsidR="00A8474F" w:rsidRPr="000C493A" w:rsidRDefault="00A8474F" w:rsidP="00500B1F">
      <w:pPr>
        <w:pStyle w:val="Code"/>
        <w:rPr>
          <w:color w:val="383A42"/>
          <w:lang w:eastAsia="en-IN"/>
        </w:rPr>
      </w:pPr>
      <w:r w:rsidRPr="000C493A">
        <w:rPr>
          <w:color w:val="383A42"/>
          <w:lang w:eastAsia="en-IN"/>
        </w:rPr>
        <w:t xml:space="preserve">    </w:t>
      </w:r>
    </w:p>
    <w:p w14:paraId="46049AD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"List of names:\n"</w:t>
      </w:r>
      <w:r w:rsidRPr="000C493A">
        <w:rPr>
          <w:color w:val="383A42"/>
          <w:lang w:eastAsia="en-IN"/>
        </w:rPr>
        <w:t>);</w:t>
      </w:r>
    </w:p>
    <w:p w14:paraId="39B4B63F"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w:t>
      </w:r>
      <w:r w:rsidRPr="000C493A">
        <w:rPr>
          <w:color w:val="383A42"/>
          <w:lang w:eastAsia="en-IN"/>
        </w:rPr>
        <w:t>; i</w:t>
      </w:r>
      <w:r w:rsidRPr="000C493A">
        <w:rPr>
          <w:color w:val="4078F2"/>
          <w:lang w:eastAsia="en-IN"/>
        </w:rPr>
        <w:t>++</w:t>
      </w:r>
      <w:r w:rsidRPr="000C493A">
        <w:rPr>
          <w:color w:val="383A42"/>
          <w:lang w:eastAsia="en-IN"/>
        </w:rPr>
        <w:t>) {</w:t>
      </w:r>
    </w:p>
    <w:p w14:paraId="64C052B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%s (length: %lu)\n"</w:t>
      </w:r>
      <w:r w:rsidRPr="000C493A">
        <w:rPr>
          <w:color w:val="383A42"/>
          <w:lang w:eastAsia="en-IN"/>
        </w:rPr>
        <w:t xml:space="preserve">, </w:t>
      </w:r>
    </w:p>
    <w:p w14:paraId="41315F44"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names[i], </w:t>
      </w:r>
      <w:r w:rsidRPr="000C493A">
        <w:rPr>
          <w:color w:val="4078F2"/>
          <w:lang w:eastAsia="en-IN"/>
        </w:rPr>
        <w:t>strlen</w:t>
      </w:r>
      <w:r w:rsidRPr="000C493A">
        <w:rPr>
          <w:color w:val="383A42"/>
          <w:lang w:eastAsia="en-IN"/>
        </w:rPr>
        <w:t>(names[i]));</w:t>
      </w:r>
    </w:p>
    <w:p w14:paraId="1E207D0F" w14:textId="77777777" w:rsidR="00A8474F" w:rsidRPr="000C493A" w:rsidRDefault="00A8474F" w:rsidP="00500B1F">
      <w:pPr>
        <w:pStyle w:val="Code"/>
        <w:rPr>
          <w:color w:val="383A42"/>
          <w:lang w:eastAsia="en-IN"/>
        </w:rPr>
      </w:pPr>
      <w:r w:rsidRPr="000C493A">
        <w:rPr>
          <w:color w:val="383A42"/>
          <w:lang w:eastAsia="en-IN"/>
        </w:rPr>
        <w:t xml:space="preserve">    }</w:t>
      </w:r>
    </w:p>
    <w:p w14:paraId="5F6A7B9E" w14:textId="77777777" w:rsidR="00A8474F" w:rsidRPr="000C493A" w:rsidRDefault="00A8474F" w:rsidP="00500B1F">
      <w:pPr>
        <w:pStyle w:val="Code"/>
        <w:rPr>
          <w:color w:val="383A42"/>
          <w:lang w:eastAsia="en-IN"/>
        </w:rPr>
      </w:pPr>
      <w:r w:rsidRPr="000C493A">
        <w:rPr>
          <w:color w:val="383A42"/>
          <w:lang w:eastAsia="en-IN"/>
        </w:rPr>
        <w:t xml:space="preserve">    </w:t>
      </w:r>
    </w:p>
    <w:p w14:paraId="13154E1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Modify a name</w:t>
      </w:r>
    </w:p>
    <w:p w14:paraId="3360AAB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strcpy</w:t>
      </w:r>
      <w:r w:rsidRPr="000C493A">
        <w:rPr>
          <w:color w:val="383A42"/>
          <w:lang w:eastAsia="en-IN"/>
        </w:rPr>
        <w:t>(names[</w:t>
      </w:r>
      <w:r w:rsidRPr="000C493A">
        <w:rPr>
          <w:color w:val="B76B01"/>
          <w:lang w:eastAsia="en-IN"/>
        </w:rPr>
        <w:t>2</w:t>
      </w:r>
      <w:r w:rsidRPr="000C493A">
        <w:rPr>
          <w:color w:val="383A42"/>
          <w:lang w:eastAsia="en-IN"/>
        </w:rPr>
        <w:t xml:space="preserve">], </w:t>
      </w:r>
      <w:r w:rsidRPr="000C493A">
        <w:rPr>
          <w:lang w:eastAsia="en-IN"/>
        </w:rPr>
        <w:t>"Christopher"</w:t>
      </w:r>
      <w:r w:rsidRPr="000C493A">
        <w:rPr>
          <w:color w:val="383A42"/>
          <w:lang w:eastAsia="en-IN"/>
        </w:rPr>
        <w:t>);</w:t>
      </w:r>
    </w:p>
    <w:p w14:paraId="1E81B500" w14:textId="77777777" w:rsidR="00A8474F" w:rsidRPr="000C493A" w:rsidRDefault="00A8474F" w:rsidP="00500B1F">
      <w:pPr>
        <w:pStyle w:val="Code"/>
        <w:rPr>
          <w:color w:val="383A42"/>
          <w:lang w:eastAsia="en-IN"/>
        </w:rPr>
      </w:pPr>
      <w:r w:rsidRPr="000C493A">
        <w:rPr>
          <w:color w:val="383A42"/>
          <w:lang w:eastAsia="en-IN"/>
        </w:rPr>
        <w:t xml:space="preserve">    </w:t>
      </w:r>
    </w:p>
    <w:p w14:paraId="7109934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"\nAfter modification:\n"</w:t>
      </w:r>
      <w:r w:rsidRPr="000C493A">
        <w:rPr>
          <w:color w:val="383A42"/>
          <w:lang w:eastAsia="en-IN"/>
        </w:rPr>
        <w:t>);</w:t>
      </w:r>
    </w:p>
    <w:p w14:paraId="1763A8D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"Third name: %s\n"</w:t>
      </w:r>
      <w:r w:rsidRPr="000C493A">
        <w:rPr>
          <w:color w:val="383A42"/>
          <w:lang w:eastAsia="en-IN"/>
        </w:rPr>
        <w:t>, names[</w:t>
      </w:r>
      <w:r w:rsidRPr="000C493A">
        <w:rPr>
          <w:color w:val="B76B01"/>
          <w:lang w:eastAsia="en-IN"/>
        </w:rPr>
        <w:t>2</w:t>
      </w:r>
      <w:r w:rsidRPr="000C493A">
        <w:rPr>
          <w:color w:val="383A42"/>
          <w:lang w:eastAsia="en-IN"/>
        </w:rPr>
        <w:t>]);</w:t>
      </w:r>
    </w:p>
    <w:p w14:paraId="655113CC" w14:textId="77777777" w:rsidR="00A8474F" w:rsidRPr="000C493A" w:rsidRDefault="00A8474F" w:rsidP="00500B1F">
      <w:pPr>
        <w:pStyle w:val="Code"/>
        <w:rPr>
          <w:color w:val="383A42"/>
          <w:lang w:eastAsia="en-IN"/>
        </w:rPr>
      </w:pPr>
      <w:r w:rsidRPr="000C493A">
        <w:rPr>
          <w:color w:val="383A42"/>
          <w:lang w:eastAsia="en-IN"/>
        </w:rPr>
        <w:t xml:space="preserve">    </w:t>
      </w:r>
    </w:p>
    <w:p w14:paraId="7271753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5A9AADA" w14:textId="77777777" w:rsidR="00A8474F" w:rsidRPr="000C493A" w:rsidRDefault="00A8474F" w:rsidP="00500B1F">
      <w:pPr>
        <w:pStyle w:val="Code"/>
        <w:rPr>
          <w:color w:val="383A42"/>
          <w:lang w:eastAsia="en-IN"/>
        </w:rPr>
      </w:pPr>
      <w:r w:rsidRPr="000C493A">
        <w:rPr>
          <w:color w:val="383A42"/>
          <w:lang w:eastAsia="en-IN"/>
        </w:rPr>
        <w:t>}</w:t>
      </w:r>
    </w:p>
    <w:p w14:paraId="590C1CC6" w14:textId="77777777" w:rsidR="00A8474F" w:rsidRPr="000C493A" w:rsidRDefault="00A8474F" w:rsidP="004C5F06">
      <w:pPr>
        <w:pStyle w:val="Subheadddddf"/>
      </w:pPr>
      <w:r w:rsidRPr="000C493A">
        <w:t>Output:</w:t>
      </w:r>
    </w:p>
    <w:p w14:paraId="40B8BEE2" w14:textId="77777777" w:rsidR="00A8474F" w:rsidRPr="000C493A" w:rsidRDefault="00A8474F" w:rsidP="00500B1F">
      <w:pPr>
        <w:pStyle w:val="Code"/>
        <w:rPr>
          <w:lang w:eastAsia="en-IN"/>
        </w:rPr>
      </w:pPr>
      <w:r w:rsidRPr="000C493A">
        <w:rPr>
          <w:lang w:eastAsia="en-IN"/>
        </w:rPr>
        <w:t>List of names:</w:t>
      </w:r>
    </w:p>
    <w:p w14:paraId="0A7FAD9C" w14:textId="77777777" w:rsidR="00A8474F" w:rsidRPr="000C493A" w:rsidRDefault="00A8474F" w:rsidP="00500B1F">
      <w:pPr>
        <w:pStyle w:val="Code"/>
        <w:rPr>
          <w:lang w:eastAsia="en-IN"/>
        </w:rPr>
      </w:pPr>
      <w:r w:rsidRPr="000C493A">
        <w:rPr>
          <w:lang w:eastAsia="en-IN"/>
        </w:rPr>
        <w:t>1. Alice (length: 5)</w:t>
      </w:r>
    </w:p>
    <w:p w14:paraId="5F33F46A" w14:textId="77777777" w:rsidR="00A8474F" w:rsidRPr="000C493A" w:rsidRDefault="00A8474F" w:rsidP="00500B1F">
      <w:pPr>
        <w:pStyle w:val="Code"/>
        <w:rPr>
          <w:lang w:eastAsia="en-IN"/>
        </w:rPr>
      </w:pPr>
      <w:r w:rsidRPr="000C493A">
        <w:rPr>
          <w:lang w:eastAsia="en-IN"/>
        </w:rPr>
        <w:t>2. Bob (length: 3)</w:t>
      </w:r>
    </w:p>
    <w:p w14:paraId="67346FEE" w14:textId="77777777" w:rsidR="00A8474F" w:rsidRPr="000C493A" w:rsidRDefault="00A8474F" w:rsidP="00500B1F">
      <w:pPr>
        <w:pStyle w:val="Code"/>
        <w:rPr>
          <w:lang w:eastAsia="en-IN"/>
        </w:rPr>
      </w:pPr>
      <w:r w:rsidRPr="000C493A">
        <w:rPr>
          <w:lang w:eastAsia="en-IN"/>
        </w:rPr>
        <w:t>3. Charlie (length: 7)</w:t>
      </w:r>
    </w:p>
    <w:p w14:paraId="61B6ED1A" w14:textId="77777777" w:rsidR="00A8474F" w:rsidRPr="000C493A" w:rsidRDefault="00A8474F" w:rsidP="00500B1F">
      <w:pPr>
        <w:pStyle w:val="Code"/>
        <w:rPr>
          <w:lang w:eastAsia="en-IN"/>
        </w:rPr>
      </w:pPr>
      <w:r w:rsidRPr="000C493A">
        <w:rPr>
          <w:lang w:eastAsia="en-IN"/>
        </w:rPr>
        <w:t>4. Diana (length: 5)</w:t>
      </w:r>
    </w:p>
    <w:p w14:paraId="41B2F103" w14:textId="77777777" w:rsidR="00A8474F" w:rsidRPr="000C493A" w:rsidRDefault="00A8474F" w:rsidP="00500B1F">
      <w:pPr>
        <w:pStyle w:val="Code"/>
        <w:rPr>
          <w:lang w:eastAsia="en-IN"/>
        </w:rPr>
      </w:pPr>
      <w:r w:rsidRPr="000C493A">
        <w:rPr>
          <w:lang w:eastAsia="en-IN"/>
        </w:rPr>
        <w:t>5. Edward (length: 6)</w:t>
      </w:r>
    </w:p>
    <w:p w14:paraId="08D4CF84" w14:textId="77777777" w:rsidR="00A8474F" w:rsidRPr="000C493A" w:rsidRDefault="00A8474F" w:rsidP="00500B1F">
      <w:pPr>
        <w:pStyle w:val="Code"/>
        <w:rPr>
          <w:lang w:eastAsia="en-IN"/>
        </w:rPr>
      </w:pPr>
    </w:p>
    <w:p w14:paraId="6729C31B" w14:textId="77777777" w:rsidR="00A8474F" w:rsidRPr="000C493A" w:rsidRDefault="00A8474F" w:rsidP="00500B1F">
      <w:pPr>
        <w:pStyle w:val="Code"/>
        <w:rPr>
          <w:lang w:eastAsia="en-IN"/>
        </w:rPr>
      </w:pPr>
      <w:r w:rsidRPr="000C493A">
        <w:rPr>
          <w:lang w:eastAsia="en-IN"/>
        </w:rPr>
        <w:t>After modification:</w:t>
      </w:r>
    </w:p>
    <w:p w14:paraId="482EDFF0" w14:textId="77777777" w:rsidR="00A8474F" w:rsidRPr="000C493A" w:rsidRDefault="00A8474F" w:rsidP="00500B1F">
      <w:pPr>
        <w:pStyle w:val="Code"/>
        <w:rPr>
          <w:lang w:eastAsia="en-IN"/>
        </w:rPr>
      </w:pPr>
      <w:r w:rsidRPr="000C493A">
        <w:rPr>
          <w:lang w:eastAsia="en-IN"/>
        </w:rPr>
        <w:t>Third name: Christopher</w:t>
      </w:r>
    </w:p>
    <w:p w14:paraId="4951E110" w14:textId="77777777" w:rsidR="00A8474F" w:rsidRPr="000C493A" w:rsidRDefault="00A8474F" w:rsidP="004C5F06">
      <w:pPr>
        <w:pStyle w:val="Subheadddddf"/>
      </w:pPr>
      <w:r w:rsidRPr="000C493A">
        <w:t>Understanding the structure:</w:t>
      </w:r>
    </w:p>
    <w:p w14:paraId="65340BB6" w14:textId="77777777" w:rsidR="00A8474F" w:rsidRPr="000C493A" w:rsidRDefault="00A8474F" w:rsidP="004C5F06">
      <w:pPr>
        <w:pStyle w:val="Pointss"/>
      </w:pPr>
      <w:r w:rsidRPr="000C493A">
        <w:rPr>
          <w:rFonts w:cs="Courier New"/>
        </w:rPr>
        <w:t>char names[5][20]</w:t>
      </w:r>
      <w:r w:rsidRPr="000C493A">
        <w:t xml:space="preserve"> creates 5 strings, each with space for 20 characters</w:t>
      </w:r>
    </w:p>
    <w:p w14:paraId="18B22A59" w14:textId="77777777" w:rsidR="00A8474F" w:rsidRPr="000C493A" w:rsidRDefault="00A8474F" w:rsidP="004C5F06">
      <w:pPr>
        <w:pStyle w:val="Pointss"/>
      </w:pPr>
      <w:r w:rsidRPr="000C493A">
        <w:t>Each string is stored in a separate row</w:t>
      </w:r>
    </w:p>
    <w:p w14:paraId="060F5B06" w14:textId="77777777" w:rsidR="00A8474F" w:rsidRPr="000C493A" w:rsidRDefault="00A8474F" w:rsidP="004C5F06">
      <w:pPr>
        <w:pStyle w:val="Pointss"/>
      </w:pPr>
      <w:r w:rsidRPr="000C493A">
        <w:rPr>
          <w:rFonts w:cs="Courier New"/>
        </w:rPr>
        <w:t>names[0]</w:t>
      </w:r>
      <w:r w:rsidRPr="000C493A">
        <w:t xml:space="preserve"> refers to the first string</w:t>
      </w:r>
    </w:p>
    <w:p w14:paraId="16239B9F" w14:textId="77777777" w:rsidR="00A8474F" w:rsidRPr="000C493A" w:rsidRDefault="00A8474F" w:rsidP="004C5F06">
      <w:pPr>
        <w:pStyle w:val="Pointss"/>
      </w:pPr>
      <w:r w:rsidRPr="000C493A">
        <w:rPr>
          <w:rFonts w:cs="Courier New"/>
        </w:rPr>
        <w:t>names[2][0]</w:t>
      </w:r>
      <w:r w:rsidRPr="000C493A">
        <w:t xml:space="preserve"> refers to the first character of the third string</w:t>
      </w:r>
    </w:p>
    <w:p w14:paraId="6F15DD34" w14:textId="77777777" w:rsidR="00A8474F" w:rsidRPr="000C493A" w:rsidRDefault="00A8474F" w:rsidP="004C5F06">
      <w:pPr>
        <w:pStyle w:val="Pointss"/>
      </w:pPr>
      <w:r w:rsidRPr="000C493A">
        <w:t>Total memory used: 5 × 20 = 100 bytes</w:t>
      </w:r>
    </w:p>
    <w:p w14:paraId="0BFFE2B3" w14:textId="77777777" w:rsidR="004C5F06" w:rsidRDefault="004C5F06" w:rsidP="004C5F06">
      <w:pPr>
        <w:pStyle w:val="Subheadddddf"/>
      </w:pPr>
    </w:p>
    <w:p w14:paraId="4D66C0E7" w14:textId="77777777" w:rsidR="004C5F06" w:rsidRDefault="004C5F06" w:rsidP="004C5F06">
      <w:pPr>
        <w:pStyle w:val="Subheadddddf"/>
      </w:pPr>
    </w:p>
    <w:p w14:paraId="34D407CE" w14:textId="72A8B64E" w:rsidR="00A8474F" w:rsidRPr="000C493A" w:rsidRDefault="00A8474F" w:rsidP="004C5F06">
      <w:pPr>
        <w:pStyle w:val="Subheadddddf"/>
      </w:pPr>
      <w:r w:rsidRPr="000C493A">
        <w:t>Practical Exercises:</w:t>
      </w:r>
    </w:p>
    <w:p w14:paraId="453C43AD" w14:textId="77777777" w:rsidR="00A8474F" w:rsidRPr="000C493A" w:rsidRDefault="00A8474F" w:rsidP="004C5F06">
      <w:pPr>
        <w:pStyle w:val="Subheadddddf"/>
      </w:pPr>
      <w:r w:rsidRPr="000C493A">
        <w:t>Exercise 1: Find String Length</w:t>
      </w:r>
    </w:p>
    <w:p w14:paraId="33FD1585" w14:textId="77777777" w:rsidR="00A8474F" w:rsidRPr="000C493A" w:rsidRDefault="00A8474F" w:rsidP="004C5F06">
      <w:pPr>
        <w:pStyle w:val="texxtt"/>
        <w:rPr>
          <w:lang w:eastAsia="en-IN"/>
        </w:rPr>
      </w:pPr>
      <w:r w:rsidRPr="000C493A">
        <w:rPr>
          <w:b/>
          <w:bCs/>
          <w:lang w:eastAsia="en-IN"/>
        </w:rPr>
        <w:t>Task:</w:t>
      </w:r>
      <w:r w:rsidRPr="000C493A">
        <w:rPr>
          <w:lang w:eastAsia="en-IN"/>
        </w:rPr>
        <w:t xml:space="preserve"> Input a string and find its length using both strlen() and without using it.</w:t>
      </w:r>
    </w:p>
    <w:p w14:paraId="28D0B5FB" w14:textId="33D2AB06" w:rsidR="00A8474F" w:rsidRPr="000C493A" w:rsidRDefault="00A8474F" w:rsidP="004C5F06">
      <w:pPr>
        <w:pStyle w:val="Subheadddddf"/>
      </w:pPr>
      <w:r w:rsidRPr="000C493A">
        <w:t>Code:</w:t>
      </w:r>
    </w:p>
    <w:p w14:paraId="69E229EF"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46FA82B"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6A933423" w14:textId="77777777" w:rsidR="00A8474F" w:rsidRPr="000C493A" w:rsidRDefault="00A8474F" w:rsidP="00500B1F">
      <w:pPr>
        <w:pStyle w:val="Code"/>
        <w:rPr>
          <w:color w:val="383A42"/>
          <w:lang w:eastAsia="en-IN"/>
        </w:rPr>
      </w:pPr>
    </w:p>
    <w:p w14:paraId="2C441D99"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C304C3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w:t>
      </w:r>
      <w:r w:rsidRPr="000C493A">
        <w:rPr>
          <w:color w:val="B76B01"/>
          <w:lang w:eastAsia="en-IN"/>
        </w:rPr>
        <w:t>100</w:t>
      </w:r>
      <w:r w:rsidRPr="000C493A">
        <w:rPr>
          <w:color w:val="383A42"/>
          <w:lang w:eastAsia="en-IN"/>
        </w:rPr>
        <w:t>];</w:t>
      </w:r>
    </w:p>
    <w:p w14:paraId="73E9182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manualLength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505043CB" w14:textId="77777777" w:rsidR="00A8474F" w:rsidRPr="000C493A" w:rsidRDefault="00A8474F" w:rsidP="00500B1F">
      <w:pPr>
        <w:pStyle w:val="Code"/>
        <w:rPr>
          <w:color w:val="383A42"/>
          <w:lang w:eastAsia="en-IN"/>
        </w:rPr>
      </w:pPr>
      <w:r w:rsidRPr="000C493A">
        <w:rPr>
          <w:color w:val="383A42"/>
          <w:lang w:eastAsia="en-IN"/>
        </w:rPr>
        <w:t xml:space="preserve">    </w:t>
      </w:r>
    </w:p>
    <w:p w14:paraId="3245A26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string: "</w:t>
      </w:r>
      <w:r w:rsidRPr="000C493A">
        <w:rPr>
          <w:color w:val="383A42"/>
          <w:lang w:eastAsia="en-IN"/>
        </w:rPr>
        <w:t>);</w:t>
      </w:r>
    </w:p>
    <w:p w14:paraId="34752E1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 </w:t>
      </w:r>
      <w:r w:rsidRPr="000C493A">
        <w:rPr>
          <w:color w:val="A626A4"/>
          <w:lang w:eastAsia="en-IN"/>
        </w:rPr>
        <w:t>sizeof</w:t>
      </w:r>
      <w:r w:rsidRPr="000C493A">
        <w:rPr>
          <w:color w:val="383A42"/>
          <w:lang w:eastAsia="en-IN"/>
        </w:rPr>
        <w:t xml:space="preserve">(str), </w:t>
      </w:r>
      <w:r w:rsidRPr="000C493A">
        <w:rPr>
          <w:color w:val="B76B01"/>
          <w:lang w:eastAsia="en-IN"/>
        </w:rPr>
        <w:t>stdin</w:t>
      </w:r>
      <w:r w:rsidRPr="000C493A">
        <w:rPr>
          <w:color w:val="383A42"/>
          <w:lang w:eastAsia="en-IN"/>
        </w:rPr>
        <w:t>);</w:t>
      </w:r>
    </w:p>
    <w:p w14:paraId="0E75801F" w14:textId="77777777" w:rsidR="00A8474F" w:rsidRPr="000C493A" w:rsidRDefault="00A8474F" w:rsidP="00500B1F">
      <w:pPr>
        <w:pStyle w:val="Code"/>
        <w:rPr>
          <w:color w:val="383A42"/>
          <w:lang w:eastAsia="en-IN"/>
        </w:rPr>
      </w:pPr>
      <w:r w:rsidRPr="000C493A">
        <w:rPr>
          <w:color w:val="383A42"/>
          <w:lang w:eastAsia="en-IN"/>
        </w:rPr>
        <w:t xml:space="preserve">    </w:t>
      </w:r>
    </w:p>
    <w:p w14:paraId="4CC0EA5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Remove newline character</w:t>
      </w:r>
    </w:p>
    <w:p w14:paraId="1FEB1DF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19E8769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lang w:eastAsia="en-IN"/>
        </w:rPr>
        <w:t>'\n'</w:t>
      </w:r>
      <w:r w:rsidRPr="000C493A">
        <w:rPr>
          <w:color w:val="383A42"/>
          <w:lang w:eastAsia="en-IN"/>
        </w:rPr>
        <w:t>) {</w:t>
      </w:r>
    </w:p>
    <w:p w14:paraId="0619BEF2" w14:textId="77777777" w:rsidR="00A8474F" w:rsidRPr="000C493A" w:rsidRDefault="00A8474F" w:rsidP="00500B1F">
      <w:pPr>
        <w:pStyle w:val="Code"/>
        <w:rPr>
          <w:color w:val="383A42"/>
          <w:lang w:eastAsia="en-IN"/>
        </w:rPr>
      </w:pP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24BEFFB7"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E64D2FE" w14:textId="77777777" w:rsidR="00A8474F" w:rsidRPr="000C493A" w:rsidRDefault="00A8474F" w:rsidP="00500B1F">
      <w:pPr>
        <w:pStyle w:val="Code"/>
        <w:rPr>
          <w:color w:val="383A42"/>
          <w:lang w:eastAsia="en-IN"/>
        </w:rPr>
      </w:pPr>
      <w:r w:rsidRPr="000C493A">
        <w:rPr>
          <w:color w:val="383A42"/>
          <w:lang w:eastAsia="en-IN"/>
        </w:rPr>
        <w:t xml:space="preserve">        }</w:t>
      </w:r>
    </w:p>
    <w:p w14:paraId="0CFF2701"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338804D7" w14:textId="77777777" w:rsidR="00A8474F" w:rsidRPr="000C493A" w:rsidRDefault="00A8474F" w:rsidP="00500B1F">
      <w:pPr>
        <w:pStyle w:val="Code"/>
        <w:rPr>
          <w:color w:val="383A42"/>
          <w:lang w:eastAsia="en-IN"/>
        </w:rPr>
      </w:pPr>
      <w:r w:rsidRPr="000C493A">
        <w:rPr>
          <w:color w:val="383A42"/>
          <w:lang w:eastAsia="en-IN"/>
        </w:rPr>
        <w:t xml:space="preserve">    }</w:t>
      </w:r>
    </w:p>
    <w:p w14:paraId="042E7DC8" w14:textId="77777777" w:rsidR="00A8474F" w:rsidRPr="000C493A" w:rsidRDefault="00A8474F" w:rsidP="00500B1F">
      <w:pPr>
        <w:pStyle w:val="Code"/>
        <w:rPr>
          <w:color w:val="383A42"/>
          <w:lang w:eastAsia="en-IN"/>
        </w:rPr>
      </w:pPr>
      <w:r w:rsidRPr="000C493A">
        <w:rPr>
          <w:color w:val="383A42"/>
          <w:lang w:eastAsia="en-IN"/>
        </w:rPr>
        <w:t xml:space="preserve">    </w:t>
      </w:r>
    </w:p>
    <w:p w14:paraId="069C14B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Method 1: Using strlen()</w:t>
      </w:r>
    </w:p>
    <w:p w14:paraId="2CD24BC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"Length using strlen() = %d\n"</w:t>
      </w:r>
      <w:r w:rsidRPr="000C493A">
        <w:rPr>
          <w:color w:val="383A42"/>
          <w:lang w:eastAsia="en-IN"/>
        </w:rPr>
        <w:t>, (</w:t>
      </w:r>
      <w:r w:rsidRPr="000C493A">
        <w:rPr>
          <w:color w:val="A626A4"/>
          <w:lang w:eastAsia="en-IN"/>
        </w:rPr>
        <w:t>int</w:t>
      </w:r>
      <w:r w:rsidRPr="000C493A">
        <w:rPr>
          <w:color w:val="383A42"/>
          <w:lang w:eastAsia="en-IN"/>
        </w:rPr>
        <w:t>)</w:t>
      </w:r>
      <w:r w:rsidRPr="000C493A">
        <w:rPr>
          <w:color w:val="4078F2"/>
          <w:lang w:eastAsia="en-IN"/>
        </w:rPr>
        <w:t>strlen</w:t>
      </w:r>
      <w:r w:rsidRPr="000C493A">
        <w:rPr>
          <w:color w:val="383A42"/>
          <w:lang w:eastAsia="en-IN"/>
        </w:rPr>
        <w:t>(str));</w:t>
      </w:r>
    </w:p>
    <w:p w14:paraId="1AB2C33A" w14:textId="77777777" w:rsidR="00A8474F" w:rsidRPr="000C493A" w:rsidRDefault="00A8474F" w:rsidP="00500B1F">
      <w:pPr>
        <w:pStyle w:val="Code"/>
        <w:rPr>
          <w:color w:val="383A42"/>
          <w:lang w:eastAsia="en-IN"/>
        </w:rPr>
      </w:pPr>
      <w:r w:rsidRPr="000C493A">
        <w:rPr>
          <w:color w:val="383A42"/>
          <w:lang w:eastAsia="en-IN"/>
        </w:rPr>
        <w:t xml:space="preserve">    </w:t>
      </w:r>
    </w:p>
    <w:p w14:paraId="56F8540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Method 2: Without strlen()</w:t>
      </w:r>
    </w:p>
    <w:p w14:paraId="0FBD313F"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816EC0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526A37A3" w14:textId="77777777" w:rsidR="00A8474F" w:rsidRPr="000C493A" w:rsidRDefault="00A8474F" w:rsidP="00500B1F">
      <w:pPr>
        <w:pStyle w:val="Code"/>
        <w:rPr>
          <w:color w:val="383A42"/>
          <w:lang w:eastAsia="en-IN"/>
        </w:rPr>
      </w:pPr>
      <w:r w:rsidRPr="000C493A">
        <w:rPr>
          <w:color w:val="383A42"/>
          <w:lang w:eastAsia="en-IN"/>
        </w:rPr>
        <w:t xml:space="preserve">        manualLength</w:t>
      </w:r>
      <w:r w:rsidRPr="000C493A">
        <w:rPr>
          <w:color w:val="4078F2"/>
          <w:lang w:eastAsia="en-IN"/>
        </w:rPr>
        <w:t>++</w:t>
      </w:r>
      <w:r w:rsidRPr="000C493A">
        <w:rPr>
          <w:color w:val="383A42"/>
          <w:lang w:eastAsia="en-IN"/>
        </w:rPr>
        <w:t>;</w:t>
      </w:r>
    </w:p>
    <w:p w14:paraId="4FE559A8"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2CAD5C06" w14:textId="77777777" w:rsidR="00A8474F" w:rsidRPr="000C493A" w:rsidRDefault="00A8474F" w:rsidP="00500B1F">
      <w:pPr>
        <w:pStyle w:val="Code"/>
        <w:rPr>
          <w:color w:val="383A42"/>
          <w:lang w:eastAsia="en-IN"/>
        </w:rPr>
      </w:pPr>
      <w:r w:rsidRPr="000C493A">
        <w:rPr>
          <w:color w:val="383A42"/>
          <w:lang w:eastAsia="en-IN"/>
        </w:rPr>
        <w:t xml:space="preserve">    }</w:t>
      </w:r>
    </w:p>
    <w:p w14:paraId="11B00B6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"Length without strlen() = %d\n"</w:t>
      </w:r>
      <w:r w:rsidRPr="000C493A">
        <w:rPr>
          <w:color w:val="383A42"/>
          <w:lang w:eastAsia="en-IN"/>
        </w:rPr>
        <w:t>, manualLength);</w:t>
      </w:r>
    </w:p>
    <w:p w14:paraId="29B325BF" w14:textId="77777777" w:rsidR="00A8474F" w:rsidRPr="000C493A" w:rsidRDefault="00A8474F" w:rsidP="00500B1F">
      <w:pPr>
        <w:pStyle w:val="Code"/>
        <w:rPr>
          <w:color w:val="383A42"/>
          <w:lang w:eastAsia="en-IN"/>
        </w:rPr>
      </w:pPr>
      <w:r w:rsidRPr="000C493A">
        <w:rPr>
          <w:color w:val="383A42"/>
          <w:lang w:eastAsia="en-IN"/>
        </w:rPr>
        <w:t xml:space="preserve">    </w:t>
      </w:r>
    </w:p>
    <w:p w14:paraId="58BBDF5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A74B77F" w14:textId="77777777" w:rsidR="00A8474F" w:rsidRPr="000C493A" w:rsidRDefault="00A8474F" w:rsidP="00500B1F">
      <w:pPr>
        <w:pStyle w:val="Code"/>
        <w:rPr>
          <w:color w:val="383A42"/>
          <w:lang w:eastAsia="en-IN"/>
        </w:rPr>
      </w:pPr>
      <w:r w:rsidRPr="000C493A">
        <w:rPr>
          <w:color w:val="383A42"/>
          <w:lang w:eastAsia="en-IN"/>
        </w:rPr>
        <w:t>}</w:t>
      </w:r>
    </w:p>
    <w:p w14:paraId="2AB04C45" w14:textId="77777777" w:rsidR="00A8474F" w:rsidRPr="000C493A" w:rsidRDefault="00A8474F" w:rsidP="004C5F06">
      <w:pPr>
        <w:pStyle w:val="Subheadddddf"/>
      </w:pPr>
      <w:r w:rsidRPr="000C493A">
        <w:t>Example Output:</w:t>
      </w:r>
    </w:p>
    <w:p w14:paraId="486AB155" w14:textId="77777777" w:rsidR="00A8474F" w:rsidRPr="000C493A" w:rsidRDefault="00A8474F" w:rsidP="00500B1F">
      <w:pPr>
        <w:pStyle w:val="Code"/>
        <w:rPr>
          <w:lang w:eastAsia="en-IN"/>
        </w:rPr>
      </w:pPr>
      <w:r w:rsidRPr="000C493A">
        <w:rPr>
          <w:lang w:eastAsia="en-IN"/>
        </w:rPr>
        <w:t>Enter a string: Hello World</w:t>
      </w:r>
    </w:p>
    <w:p w14:paraId="4021E18C" w14:textId="77777777" w:rsidR="00A8474F" w:rsidRPr="000C493A" w:rsidRDefault="00A8474F" w:rsidP="00500B1F">
      <w:pPr>
        <w:pStyle w:val="Code"/>
        <w:rPr>
          <w:lang w:eastAsia="en-IN"/>
        </w:rPr>
      </w:pPr>
      <w:r w:rsidRPr="000C493A">
        <w:rPr>
          <w:lang w:eastAsia="en-IN"/>
        </w:rPr>
        <w:t>Length using strlen() = 11</w:t>
      </w:r>
    </w:p>
    <w:p w14:paraId="6ED67F43" w14:textId="77777777" w:rsidR="00A8474F" w:rsidRPr="000C493A" w:rsidRDefault="00A8474F" w:rsidP="00500B1F">
      <w:pPr>
        <w:pStyle w:val="Code"/>
        <w:rPr>
          <w:lang w:eastAsia="en-IN"/>
        </w:rPr>
      </w:pPr>
      <w:r w:rsidRPr="000C493A">
        <w:rPr>
          <w:lang w:eastAsia="en-IN"/>
        </w:rPr>
        <w:t>Length without strlen() = 11</w:t>
      </w:r>
    </w:p>
    <w:p w14:paraId="35DD3184" w14:textId="77777777" w:rsidR="00A8474F" w:rsidRPr="000C493A" w:rsidRDefault="00A8474F" w:rsidP="004C5F06">
      <w:pPr>
        <w:pStyle w:val="Subheadddddf"/>
      </w:pPr>
      <w:r w:rsidRPr="000C493A">
        <w:t>Exercise 2: Copy and Concatenate Strings</w:t>
      </w:r>
    </w:p>
    <w:p w14:paraId="01C15851" w14:textId="77777777" w:rsidR="00A8474F" w:rsidRPr="000C493A" w:rsidRDefault="00A8474F" w:rsidP="004C5F06">
      <w:pPr>
        <w:pStyle w:val="texxtt"/>
        <w:rPr>
          <w:lang w:eastAsia="en-IN"/>
        </w:rPr>
      </w:pPr>
      <w:r w:rsidRPr="000C493A">
        <w:rPr>
          <w:b/>
          <w:bCs/>
          <w:lang w:eastAsia="en-IN"/>
        </w:rPr>
        <w:t>Task:</w:t>
      </w:r>
      <w:r w:rsidRPr="000C493A">
        <w:rPr>
          <w:lang w:eastAsia="en-IN"/>
        </w:rPr>
        <w:t xml:space="preserve"> Copy one string to another using strcpy(), then concatenate them using strcat().</w:t>
      </w:r>
    </w:p>
    <w:p w14:paraId="6B715210" w14:textId="6E6A5178" w:rsidR="00A8474F" w:rsidRPr="000C493A" w:rsidRDefault="00A8474F" w:rsidP="004C5F06">
      <w:pPr>
        <w:pStyle w:val="Subheadddddf"/>
      </w:pPr>
      <w:r w:rsidRPr="000C493A">
        <w:t>Code:</w:t>
      </w:r>
    </w:p>
    <w:p w14:paraId="756617BC"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8A98519"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4A640F63" w14:textId="77777777" w:rsidR="00A8474F" w:rsidRPr="000C493A" w:rsidRDefault="00A8474F" w:rsidP="00500B1F">
      <w:pPr>
        <w:pStyle w:val="Code"/>
        <w:rPr>
          <w:color w:val="383A42"/>
          <w:lang w:eastAsia="en-IN"/>
        </w:rPr>
      </w:pPr>
    </w:p>
    <w:p w14:paraId="7BAF13BD"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0695448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100</w:t>
      </w:r>
      <w:r w:rsidRPr="000C493A">
        <w:rPr>
          <w:color w:val="383A42"/>
          <w:lang w:eastAsia="en-IN"/>
        </w:rPr>
        <w:t>], str2[</w:t>
      </w:r>
      <w:r w:rsidRPr="000C493A">
        <w:rPr>
          <w:color w:val="B76B01"/>
          <w:lang w:eastAsia="en-IN"/>
        </w:rPr>
        <w:t>100</w:t>
      </w:r>
      <w:r w:rsidRPr="000C493A">
        <w:rPr>
          <w:color w:val="383A42"/>
          <w:lang w:eastAsia="en-IN"/>
        </w:rPr>
        <w:t>], result[</w:t>
      </w:r>
      <w:r w:rsidRPr="000C493A">
        <w:rPr>
          <w:color w:val="B76B01"/>
          <w:lang w:eastAsia="en-IN"/>
        </w:rPr>
        <w:t>200</w:t>
      </w:r>
      <w:r w:rsidRPr="000C493A">
        <w:rPr>
          <w:color w:val="383A42"/>
          <w:lang w:eastAsia="en-IN"/>
        </w:rPr>
        <w:t>];</w:t>
      </w:r>
    </w:p>
    <w:p w14:paraId="2771D2AB" w14:textId="77777777" w:rsidR="00A8474F" w:rsidRPr="000C493A" w:rsidRDefault="00A8474F" w:rsidP="00500B1F">
      <w:pPr>
        <w:pStyle w:val="Code"/>
        <w:rPr>
          <w:color w:val="383A42"/>
          <w:lang w:eastAsia="en-IN"/>
        </w:rPr>
      </w:pPr>
      <w:r w:rsidRPr="000C493A">
        <w:rPr>
          <w:color w:val="383A42"/>
          <w:lang w:eastAsia="en-IN"/>
        </w:rPr>
        <w:t xml:space="preserve">    </w:t>
      </w:r>
    </w:p>
    <w:p w14:paraId="54ABC0B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first string: "</w:t>
      </w:r>
      <w:r w:rsidRPr="000C493A">
        <w:rPr>
          <w:color w:val="383A42"/>
          <w:lang w:eastAsia="en-IN"/>
        </w:rPr>
        <w:t>);</w:t>
      </w:r>
    </w:p>
    <w:p w14:paraId="5C0DEB9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(str1, </w:t>
      </w:r>
      <w:r w:rsidRPr="000C493A">
        <w:rPr>
          <w:color w:val="A626A4"/>
          <w:lang w:eastAsia="en-IN"/>
        </w:rPr>
        <w:t>sizeof</w:t>
      </w:r>
      <w:r w:rsidRPr="000C493A">
        <w:rPr>
          <w:color w:val="383A42"/>
          <w:lang w:eastAsia="en-IN"/>
        </w:rPr>
        <w:t xml:space="preserve">(str1), </w:t>
      </w:r>
      <w:r w:rsidRPr="000C493A">
        <w:rPr>
          <w:color w:val="B76B01"/>
          <w:lang w:eastAsia="en-IN"/>
        </w:rPr>
        <w:t>stdin</w:t>
      </w:r>
      <w:r w:rsidRPr="000C493A">
        <w:rPr>
          <w:color w:val="383A42"/>
          <w:lang w:eastAsia="en-IN"/>
        </w:rPr>
        <w:t>);</w:t>
      </w:r>
    </w:p>
    <w:p w14:paraId="1D143DBA" w14:textId="77777777" w:rsidR="00A8474F" w:rsidRPr="000C493A" w:rsidRDefault="00A8474F" w:rsidP="00500B1F">
      <w:pPr>
        <w:pStyle w:val="Code"/>
        <w:rPr>
          <w:color w:val="383A42"/>
          <w:lang w:eastAsia="en-IN"/>
        </w:rPr>
      </w:pPr>
      <w:r w:rsidRPr="000C493A">
        <w:rPr>
          <w:color w:val="383A42"/>
          <w:lang w:eastAsia="en-IN"/>
        </w:rPr>
        <w:t xml:space="preserve">    str1[</w:t>
      </w:r>
      <w:r w:rsidRPr="000C493A">
        <w:rPr>
          <w:color w:val="4078F2"/>
          <w:lang w:eastAsia="en-IN"/>
        </w:rPr>
        <w:t>strcspn</w:t>
      </w:r>
      <w:r w:rsidRPr="000C493A">
        <w:rPr>
          <w:color w:val="383A42"/>
          <w:lang w:eastAsia="en-IN"/>
        </w:rPr>
        <w:t xml:space="preserve">(str1,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2C90C6B0" w14:textId="77777777" w:rsidR="00A8474F" w:rsidRPr="000C493A" w:rsidRDefault="00A8474F" w:rsidP="00500B1F">
      <w:pPr>
        <w:pStyle w:val="Code"/>
        <w:rPr>
          <w:color w:val="383A42"/>
          <w:lang w:eastAsia="en-IN"/>
        </w:rPr>
      </w:pPr>
      <w:r w:rsidRPr="000C493A">
        <w:rPr>
          <w:color w:val="383A42"/>
          <w:lang w:eastAsia="en-IN"/>
        </w:rPr>
        <w:t xml:space="preserve">    </w:t>
      </w:r>
    </w:p>
    <w:p w14:paraId="492317AB"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second string: "</w:t>
      </w:r>
      <w:r w:rsidRPr="000C493A">
        <w:rPr>
          <w:color w:val="383A42"/>
          <w:lang w:eastAsia="en-IN"/>
        </w:rPr>
        <w:t>);</w:t>
      </w:r>
    </w:p>
    <w:p w14:paraId="624FCAC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(str2, </w:t>
      </w:r>
      <w:r w:rsidRPr="000C493A">
        <w:rPr>
          <w:color w:val="A626A4"/>
          <w:lang w:eastAsia="en-IN"/>
        </w:rPr>
        <w:t>sizeof</w:t>
      </w:r>
      <w:r w:rsidRPr="000C493A">
        <w:rPr>
          <w:color w:val="383A42"/>
          <w:lang w:eastAsia="en-IN"/>
        </w:rPr>
        <w:t xml:space="preserve">(str2), </w:t>
      </w:r>
      <w:r w:rsidRPr="000C493A">
        <w:rPr>
          <w:color w:val="B76B01"/>
          <w:lang w:eastAsia="en-IN"/>
        </w:rPr>
        <w:t>stdin</w:t>
      </w:r>
      <w:r w:rsidRPr="000C493A">
        <w:rPr>
          <w:color w:val="383A42"/>
          <w:lang w:eastAsia="en-IN"/>
        </w:rPr>
        <w:t>);</w:t>
      </w:r>
    </w:p>
    <w:p w14:paraId="2A22C4A1" w14:textId="77777777" w:rsidR="00A8474F" w:rsidRPr="000C493A" w:rsidRDefault="00A8474F" w:rsidP="00500B1F">
      <w:pPr>
        <w:pStyle w:val="Code"/>
        <w:rPr>
          <w:color w:val="383A42"/>
          <w:lang w:eastAsia="en-IN"/>
        </w:rPr>
      </w:pPr>
      <w:r w:rsidRPr="000C493A">
        <w:rPr>
          <w:color w:val="383A42"/>
          <w:lang w:eastAsia="en-IN"/>
        </w:rPr>
        <w:t xml:space="preserve">    str2[</w:t>
      </w:r>
      <w:r w:rsidRPr="000C493A">
        <w:rPr>
          <w:color w:val="4078F2"/>
          <w:lang w:eastAsia="en-IN"/>
        </w:rPr>
        <w:t>strcspn</w:t>
      </w:r>
      <w:r w:rsidRPr="000C493A">
        <w:rPr>
          <w:color w:val="383A42"/>
          <w:lang w:eastAsia="en-IN"/>
        </w:rPr>
        <w:t xml:space="preserve">(str2,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12DE1EE5" w14:textId="77777777" w:rsidR="00A8474F" w:rsidRPr="000C493A" w:rsidRDefault="00A8474F" w:rsidP="00500B1F">
      <w:pPr>
        <w:pStyle w:val="Code"/>
        <w:rPr>
          <w:color w:val="383A42"/>
          <w:lang w:eastAsia="en-IN"/>
        </w:rPr>
      </w:pPr>
      <w:r w:rsidRPr="000C493A">
        <w:rPr>
          <w:color w:val="383A42"/>
          <w:lang w:eastAsia="en-IN"/>
        </w:rPr>
        <w:t xml:space="preserve">    </w:t>
      </w:r>
    </w:p>
    <w:p w14:paraId="6E53F8D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strcpy</w:t>
      </w:r>
      <w:r w:rsidRPr="000C493A">
        <w:rPr>
          <w:color w:val="383A42"/>
          <w:lang w:eastAsia="en-IN"/>
        </w:rPr>
        <w:t>(result, str1);</w:t>
      </w:r>
    </w:p>
    <w:p w14:paraId="267DBB5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"\nAfter copying:\nResult = %s\n"</w:t>
      </w:r>
      <w:r w:rsidRPr="000C493A">
        <w:rPr>
          <w:color w:val="383A42"/>
          <w:lang w:eastAsia="en-IN"/>
        </w:rPr>
        <w:t>, result);</w:t>
      </w:r>
    </w:p>
    <w:p w14:paraId="4089398C" w14:textId="77777777" w:rsidR="00A8474F" w:rsidRPr="000C493A" w:rsidRDefault="00A8474F" w:rsidP="00500B1F">
      <w:pPr>
        <w:pStyle w:val="Code"/>
        <w:rPr>
          <w:color w:val="383A42"/>
          <w:lang w:eastAsia="en-IN"/>
        </w:rPr>
      </w:pPr>
      <w:r w:rsidRPr="000C493A">
        <w:rPr>
          <w:color w:val="383A42"/>
          <w:lang w:eastAsia="en-IN"/>
        </w:rPr>
        <w:t xml:space="preserve">    </w:t>
      </w:r>
    </w:p>
    <w:p w14:paraId="6B717F2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strcat</w:t>
      </w:r>
      <w:r w:rsidRPr="000C493A">
        <w:rPr>
          <w:color w:val="383A42"/>
          <w:lang w:eastAsia="en-IN"/>
        </w:rPr>
        <w:t>(result, str2);</w:t>
      </w:r>
    </w:p>
    <w:p w14:paraId="7C271BE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concatenation:\nResult = %s\n"</w:t>
      </w:r>
      <w:r w:rsidRPr="000C493A">
        <w:rPr>
          <w:color w:val="383A42"/>
          <w:lang w:eastAsia="en-IN"/>
        </w:rPr>
        <w:t>, result);</w:t>
      </w:r>
    </w:p>
    <w:p w14:paraId="03677EEA" w14:textId="77777777" w:rsidR="00A8474F" w:rsidRPr="000C493A" w:rsidRDefault="00A8474F" w:rsidP="00500B1F">
      <w:pPr>
        <w:pStyle w:val="Code"/>
        <w:rPr>
          <w:color w:val="383A42"/>
          <w:lang w:eastAsia="en-IN"/>
        </w:rPr>
      </w:pPr>
      <w:r w:rsidRPr="000C493A">
        <w:rPr>
          <w:color w:val="383A42"/>
          <w:lang w:eastAsia="en-IN"/>
        </w:rPr>
        <w:t xml:space="preserve">    </w:t>
      </w:r>
    </w:p>
    <w:p w14:paraId="347C777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5FF6992" w14:textId="77777777" w:rsidR="00A8474F" w:rsidRPr="000C493A" w:rsidRDefault="00A8474F" w:rsidP="00500B1F">
      <w:pPr>
        <w:pStyle w:val="Code"/>
        <w:rPr>
          <w:color w:val="383A42"/>
          <w:lang w:eastAsia="en-IN"/>
        </w:rPr>
      </w:pPr>
      <w:r w:rsidRPr="000C493A">
        <w:rPr>
          <w:color w:val="383A42"/>
          <w:lang w:eastAsia="en-IN"/>
        </w:rPr>
        <w:t>}</w:t>
      </w:r>
    </w:p>
    <w:p w14:paraId="66F230FE" w14:textId="77777777" w:rsidR="004C5F06" w:rsidRDefault="004C5F06" w:rsidP="004C5F06">
      <w:pPr>
        <w:pStyle w:val="Subheadddddf"/>
      </w:pPr>
    </w:p>
    <w:p w14:paraId="5281C401" w14:textId="7A032D6A" w:rsidR="00A8474F" w:rsidRPr="000C493A" w:rsidRDefault="00A8474F" w:rsidP="004C5F06">
      <w:pPr>
        <w:pStyle w:val="Subheadddddf"/>
      </w:pPr>
      <w:r w:rsidRPr="000C493A">
        <w:t>Example Output:</w:t>
      </w:r>
    </w:p>
    <w:p w14:paraId="57493C85" w14:textId="77777777" w:rsidR="00A8474F" w:rsidRPr="000C493A" w:rsidRDefault="00A8474F" w:rsidP="00500B1F">
      <w:pPr>
        <w:pStyle w:val="Code"/>
        <w:rPr>
          <w:lang w:eastAsia="en-IN"/>
        </w:rPr>
      </w:pPr>
      <w:r w:rsidRPr="000C493A">
        <w:rPr>
          <w:lang w:eastAsia="en-IN"/>
        </w:rPr>
        <w:t>Enter first string: Hello</w:t>
      </w:r>
    </w:p>
    <w:p w14:paraId="2FA39235" w14:textId="77777777" w:rsidR="00A8474F" w:rsidRPr="000C493A" w:rsidRDefault="00A8474F" w:rsidP="00500B1F">
      <w:pPr>
        <w:pStyle w:val="Code"/>
        <w:rPr>
          <w:lang w:eastAsia="en-IN"/>
        </w:rPr>
      </w:pPr>
      <w:r w:rsidRPr="000C493A">
        <w:rPr>
          <w:lang w:eastAsia="en-IN"/>
        </w:rPr>
        <w:t>Enter second string: World</w:t>
      </w:r>
    </w:p>
    <w:p w14:paraId="312CD791" w14:textId="77777777" w:rsidR="00A8474F" w:rsidRPr="000C493A" w:rsidRDefault="00A8474F" w:rsidP="00500B1F">
      <w:pPr>
        <w:pStyle w:val="Code"/>
        <w:rPr>
          <w:lang w:eastAsia="en-IN"/>
        </w:rPr>
      </w:pPr>
    </w:p>
    <w:p w14:paraId="2056A720" w14:textId="77777777" w:rsidR="00A8474F" w:rsidRPr="000C493A" w:rsidRDefault="00A8474F" w:rsidP="00500B1F">
      <w:pPr>
        <w:pStyle w:val="Code"/>
        <w:rPr>
          <w:lang w:eastAsia="en-IN"/>
        </w:rPr>
      </w:pPr>
      <w:r w:rsidRPr="000C493A">
        <w:rPr>
          <w:lang w:eastAsia="en-IN"/>
        </w:rPr>
        <w:t>After copying:</w:t>
      </w:r>
    </w:p>
    <w:p w14:paraId="37563B1C" w14:textId="77777777" w:rsidR="00A8474F" w:rsidRPr="000C493A" w:rsidRDefault="00A8474F" w:rsidP="00500B1F">
      <w:pPr>
        <w:pStyle w:val="Code"/>
        <w:rPr>
          <w:lang w:eastAsia="en-IN"/>
        </w:rPr>
      </w:pPr>
      <w:r w:rsidRPr="000C493A">
        <w:rPr>
          <w:lang w:eastAsia="en-IN"/>
        </w:rPr>
        <w:t>Result = Hello</w:t>
      </w:r>
    </w:p>
    <w:p w14:paraId="02267BC4" w14:textId="77777777" w:rsidR="00A8474F" w:rsidRPr="000C493A" w:rsidRDefault="00A8474F" w:rsidP="00500B1F">
      <w:pPr>
        <w:pStyle w:val="Code"/>
        <w:rPr>
          <w:lang w:eastAsia="en-IN"/>
        </w:rPr>
      </w:pPr>
      <w:r w:rsidRPr="000C493A">
        <w:rPr>
          <w:lang w:eastAsia="en-IN"/>
        </w:rPr>
        <w:t>After concatenation:</w:t>
      </w:r>
    </w:p>
    <w:p w14:paraId="1966B279" w14:textId="77777777" w:rsidR="00A8474F" w:rsidRPr="000C493A" w:rsidRDefault="00A8474F" w:rsidP="00500B1F">
      <w:pPr>
        <w:pStyle w:val="Code"/>
        <w:rPr>
          <w:lang w:eastAsia="en-IN"/>
        </w:rPr>
      </w:pPr>
      <w:r w:rsidRPr="000C493A">
        <w:rPr>
          <w:lang w:eastAsia="en-IN"/>
        </w:rPr>
        <w:t>Result = HelloWorld</w:t>
      </w:r>
    </w:p>
    <w:p w14:paraId="13D97C24" w14:textId="77777777" w:rsidR="00A8474F" w:rsidRPr="000C493A" w:rsidRDefault="00A8474F" w:rsidP="004C5F06">
      <w:pPr>
        <w:pStyle w:val="Subheadddddf"/>
      </w:pPr>
      <w:r w:rsidRPr="000C493A">
        <w:t>Exercise 3: Compare Two Strings</w:t>
      </w:r>
    </w:p>
    <w:p w14:paraId="197C33B1" w14:textId="77777777" w:rsidR="00A8474F" w:rsidRPr="000C493A" w:rsidRDefault="00A8474F" w:rsidP="00A8474F">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b/>
          <w:bCs/>
          <w:kern w:val="0"/>
          <w:lang w:eastAsia="en-IN"/>
          <w14:ligatures w14:val="none"/>
        </w:rPr>
        <w:t>Task:</w:t>
      </w:r>
      <w:r w:rsidRPr="000C493A">
        <w:rPr>
          <w:rFonts w:ascii="Amasis MT Pro" w:eastAsia="Times New Roman" w:hAnsi="Amasis MT Pro" w:cs="Times New Roman"/>
          <w:kern w:val="0"/>
          <w:lang w:eastAsia="en-IN"/>
          <w14:ligatures w14:val="none"/>
        </w:rPr>
        <w:t xml:space="preserve"> Input two strings and check if they are equal using both strcmp() and manual comparison.</w:t>
      </w:r>
    </w:p>
    <w:p w14:paraId="0ECBA449" w14:textId="5E91E3E0" w:rsidR="00A8474F" w:rsidRPr="000C493A" w:rsidRDefault="00A8474F" w:rsidP="004C5F06">
      <w:pPr>
        <w:pStyle w:val="Subheadddddf"/>
      </w:pPr>
      <w:r w:rsidRPr="000C493A">
        <w:t>Code:</w:t>
      </w:r>
    </w:p>
    <w:p w14:paraId="356A2B55"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50D392A"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2756DF92" w14:textId="77777777" w:rsidR="00A8474F" w:rsidRPr="000C493A" w:rsidRDefault="00A8474F" w:rsidP="00500B1F">
      <w:pPr>
        <w:pStyle w:val="Code"/>
        <w:rPr>
          <w:color w:val="383A42"/>
          <w:lang w:eastAsia="en-IN"/>
        </w:rPr>
      </w:pPr>
    </w:p>
    <w:p w14:paraId="4ACB9950"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FC5718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100</w:t>
      </w:r>
      <w:r w:rsidRPr="000C493A">
        <w:rPr>
          <w:color w:val="383A42"/>
          <w:lang w:eastAsia="en-IN"/>
        </w:rPr>
        <w:t>], str2[</w:t>
      </w:r>
      <w:r w:rsidRPr="000C493A">
        <w:rPr>
          <w:color w:val="B76B01"/>
          <w:lang w:eastAsia="en-IN"/>
        </w:rPr>
        <w:t>100</w:t>
      </w:r>
      <w:r w:rsidRPr="000C493A">
        <w:rPr>
          <w:color w:val="383A42"/>
          <w:lang w:eastAsia="en-IN"/>
        </w:rPr>
        <w:t>];</w:t>
      </w:r>
    </w:p>
    <w:p w14:paraId="54A0E4E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3B79D61F" w14:textId="77777777" w:rsidR="00A8474F" w:rsidRPr="000C493A" w:rsidRDefault="00A8474F" w:rsidP="00500B1F">
      <w:pPr>
        <w:pStyle w:val="Code"/>
        <w:rPr>
          <w:color w:val="383A42"/>
          <w:lang w:eastAsia="en-IN"/>
        </w:rPr>
      </w:pPr>
      <w:r w:rsidRPr="000C493A">
        <w:rPr>
          <w:color w:val="383A42"/>
          <w:lang w:eastAsia="en-IN"/>
        </w:rPr>
        <w:t xml:space="preserve">    </w:t>
      </w:r>
    </w:p>
    <w:p w14:paraId="4C182E3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first string: "</w:t>
      </w:r>
      <w:r w:rsidRPr="000C493A">
        <w:rPr>
          <w:color w:val="383A42"/>
          <w:lang w:eastAsia="en-IN"/>
        </w:rPr>
        <w:t>);</w:t>
      </w:r>
    </w:p>
    <w:p w14:paraId="56B0D9D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(str1, </w:t>
      </w:r>
      <w:r w:rsidRPr="000C493A">
        <w:rPr>
          <w:color w:val="A626A4"/>
          <w:lang w:eastAsia="en-IN"/>
        </w:rPr>
        <w:t>sizeof</w:t>
      </w:r>
      <w:r w:rsidRPr="000C493A">
        <w:rPr>
          <w:color w:val="383A42"/>
          <w:lang w:eastAsia="en-IN"/>
        </w:rPr>
        <w:t xml:space="preserve">(str1), </w:t>
      </w:r>
      <w:r w:rsidRPr="000C493A">
        <w:rPr>
          <w:color w:val="B76B01"/>
          <w:lang w:eastAsia="en-IN"/>
        </w:rPr>
        <w:t>stdin</w:t>
      </w:r>
      <w:r w:rsidRPr="000C493A">
        <w:rPr>
          <w:color w:val="383A42"/>
          <w:lang w:eastAsia="en-IN"/>
        </w:rPr>
        <w:t>);</w:t>
      </w:r>
    </w:p>
    <w:p w14:paraId="59A2680B" w14:textId="77777777" w:rsidR="00A8474F" w:rsidRPr="000C493A" w:rsidRDefault="00A8474F" w:rsidP="00500B1F">
      <w:pPr>
        <w:pStyle w:val="Code"/>
        <w:rPr>
          <w:color w:val="383A42"/>
          <w:lang w:eastAsia="en-IN"/>
        </w:rPr>
      </w:pPr>
      <w:r w:rsidRPr="000C493A">
        <w:rPr>
          <w:color w:val="383A42"/>
          <w:lang w:eastAsia="en-IN"/>
        </w:rPr>
        <w:t xml:space="preserve">    str1[</w:t>
      </w:r>
      <w:r w:rsidRPr="000C493A">
        <w:rPr>
          <w:color w:val="4078F2"/>
          <w:lang w:eastAsia="en-IN"/>
        </w:rPr>
        <w:t>strcspn</w:t>
      </w:r>
      <w:r w:rsidRPr="000C493A">
        <w:rPr>
          <w:color w:val="383A42"/>
          <w:lang w:eastAsia="en-IN"/>
        </w:rPr>
        <w:t xml:space="preserve">(str1,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467E64C2" w14:textId="77777777" w:rsidR="00A8474F" w:rsidRPr="000C493A" w:rsidRDefault="00A8474F" w:rsidP="00500B1F">
      <w:pPr>
        <w:pStyle w:val="Code"/>
        <w:rPr>
          <w:color w:val="383A42"/>
          <w:lang w:eastAsia="en-IN"/>
        </w:rPr>
      </w:pPr>
      <w:r w:rsidRPr="000C493A">
        <w:rPr>
          <w:color w:val="383A42"/>
          <w:lang w:eastAsia="en-IN"/>
        </w:rPr>
        <w:t xml:space="preserve">    </w:t>
      </w:r>
    </w:p>
    <w:p w14:paraId="79EC3C7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second string: "</w:t>
      </w:r>
      <w:r w:rsidRPr="000C493A">
        <w:rPr>
          <w:color w:val="383A42"/>
          <w:lang w:eastAsia="en-IN"/>
        </w:rPr>
        <w:t>);</w:t>
      </w:r>
    </w:p>
    <w:p w14:paraId="76D99BB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(str2, </w:t>
      </w:r>
      <w:r w:rsidRPr="000C493A">
        <w:rPr>
          <w:color w:val="A626A4"/>
          <w:lang w:eastAsia="en-IN"/>
        </w:rPr>
        <w:t>sizeof</w:t>
      </w:r>
      <w:r w:rsidRPr="000C493A">
        <w:rPr>
          <w:color w:val="383A42"/>
          <w:lang w:eastAsia="en-IN"/>
        </w:rPr>
        <w:t xml:space="preserve">(str2), </w:t>
      </w:r>
      <w:r w:rsidRPr="000C493A">
        <w:rPr>
          <w:color w:val="B76B01"/>
          <w:lang w:eastAsia="en-IN"/>
        </w:rPr>
        <w:t>stdin</w:t>
      </w:r>
      <w:r w:rsidRPr="000C493A">
        <w:rPr>
          <w:color w:val="383A42"/>
          <w:lang w:eastAsia="en-IN"/>
        </w:rPr>
        <w:t>);</w:t>
      </w:r>
    </w:p>
    <w:p w14:paraId="1536C120" w14:textId="77777777" w:rsidR="00A8474F" w:rsidRPr="000C493A" w:rsidRDefault="00A8474F" w:rsidP="00500B1F">
      <w:pPr>
        <w:pStyle w:val="Code"/>
        <w:rPr>
          <w:color w:val="383A42"/>
          <w:lang w:eastAsia="en-IN"/>
        </w:rPr>
      </w:pPr>
      <w:r w:rsidRPr="000C493A">
        <w:rPr>
          <w:color w:val="383A42"/>
          <w:lang w:eastAsia="en-IN"/>
        </w:rPr>
        <w:t xml:space="preserve">    str2[</w:t>
      </w:r>
      <w:r w:rsidRPr="000C493A">
        <w:rPr>
          <w:color w:val="4078F2"/>
          <w:lang w:eastAsia="en-IN"/>
        </w:rPr>
        <w:t>strcspn</w:t>
      </w:r>
      <w:r w:rsidRPr="000C493A">
        <w:rPr>
          <w:color w:val="383A42"/>
          <w:lang w:eastAsia="en-IN"/>
        </w:rPr>
        <w:t xml:space="preserve">(str2,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709BAAC9" w14:textId="77777777" w:rsidR="00A8474F" w:rsidRPr="000C493A" w:rsidRDefault="00A8474F" w:rsidP="00500B1F">
      <w:pPr>
        <w:pStyle w:val="Code"/>
        <w:rPr>
          <w:color w:val="383A42"/>
          <w:lang w:eastAsia="en-IN"/>
        </w:rPr>
      </w:pPr>
      <w:r w:rsidRPr="000C493A">
        <w:rPr>
          <w:color w:val="383A42"/>
          <w:lang w:eastAsia="en-IN"/>
        </w:rPr>
        <w:t xml:space="preserve">    </w:t>
      </w:r>
    </w:p>
    <w:p w14:paraId="1EF3C9C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Using strcmp()</w:t>
      </w:r>
    </w:p>
    <w:p w14:paraId="0990620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strcmp</w:t>
      </w:r>
      <w:r w:rsidRPr="000C493A">
        <w:rPr>
          <w:color w:val="383A42"/>
          <w:lang w:eastAsia="en-IN"/>
        </w:rPr>
        <w:t xml:space="preserve">(str1, str2)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30CBF9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"\n[strcmp()] Strings are EQUAL\n"</w:t>
      </w:r>
      <w:r w:rsidRPr="000C493A">
        <w:rPr>
          <w:color w:val="383A42"/>
          <w:lang w:eastAsia="en-IN"/>
        </w:rPr>
        <w:t>);</w:t>
      </w:r>
    </w:p>
    <w:p w14:paraId="1B1EEE0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0C9E6B2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"\n[strcmp()] Strings are NOT equal\n"</w:t>
      </w:r>
      <w:r w:rsidRPr="000C493A">
        <w:rPr>
          <w:color w:val="383A42"/>
          <w:lang w:eastAsia="en-IN"/>
        </w:rPr>
        <w:t>);</w:t>
      </w:r>
    </w:p>
    <w:p w14:paraId="34814ACD" w14:textId="77777777" w:rsidR="00A8474F" w:rsidRPr="000C493A" w:rsidRDefault="00A8474F" w:rsidP="00500B1F">
      <w:pPr>
        <w:pStyle w:val="Code"/>
        <w:rPr>
          <w:color w:val="383A42"/>
          <w:lang w:eastAsia="en-IN"/>
        </w:rPr>
      </w:pPr>
      <w:r w:rsidRPr="000C493A">
        <w:rPr>
          <w:color w:val="383A42"/>
          <w:lang w:eastAsia="en-IN"/>
        </w:rPr>
        <w:t xml:space="preserve">    </w:t>
      </w:r>
    </w:p>
    <w:p w14:paraId="5F1F649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Manual comparison</w:t>
      </w:r>
    </w:p>
    <w:p w14:paraId="52624DE4"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05312A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(str1[i]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str2[i]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2DFF369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(str1[i] </w:t>
      </w:r>
      <w:r w:rsidRPr="000C493A">
        <w:rPr>
          <w:color w:val="4078F2"/>
          <w:lang w:eastAsia="en-IN"/>
        </w:rPr>
        <w:t>!=</w:t>
      </w:r>
      <w:r w:rsidRPr="000C493A">
        <w:rPr>
          <w:color w:val="383A42"/>
          <w:lang w:eastAsia="en-IN"/>
        </w:rPr>
        <w:t xml:space="preserve"> str2[i]) {</w:t>
      </w:r>
    </w:p>
    <w:p w14:paraId="32DDC886"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016280B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3AF0C39F" w14:textId="77777777" w:rsidR="00A8474F" w:rsidRPr="000C493A" w:rsidRDefault="00A8474F" w:rsidP="00500B1F">
      <w:pPr>
        <w:pStyle w:val="Code"/>
        <w:rPr>
          <w:color w:val="383A42"/>
          <w:lang w:eastAsia="en-IN"/>
        </w:rPr>
      </w:pPr>
      <w:r w:rsidRPr="000C493A">
        <w:rPr>
          <w:color w:val="383A42"/>
          <w:lang w:eastAsia="en-IN"/>
        </w:rPr>
        <w:t xml:space="preserve">        }</w:t>
      </w:r>
    </w:p>
    <w:p w14:paraId="418D8E1E"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6E91F4A7" w14:textId="77777777" w:rsidR="00A8474F" w:rsidRPr="000C493A" w:rsidRDefault="00A8474F" w:rsidP="00500B1F">
      <w:pPr>
        <w:pStyle w:val="Code"/>
        <w:rPr>
          <w:color w:val="383A42"/>
          <w:lang w:eastAsia="en-IN"/>
        </w:rPr>
      </w:pPr>
      <w:r w:rsidRPr="000C493A">
        <w:rPr>
          <w:color w:val="383A42"/>
          <w:lang w:eastAsia="en-IN"/>
        </w:rPr>
        <w:t xml:space="preserve">    }</w:t>
      </w:r>
    </w:p>
    <w:p w14:paraId="7063B01D" w14:textId="77777777" w:rsidR="00A8474F" w:rsidRPr="000C493A" w:rsidRDefault="00A8474F" w:rsidP="00500B1F">
      <w:pPr>
        <w:pStyle w:val="Code"/>
        <w:rPr>
          <w:color w:val="383A42"/>
          <w:lang w:eastAsia="en-IN"/>
        </w:rPr>
      </w:pPr>
      <w:r w:rsidRPr="000C493A">
        <w:rPr>
          <w:color w:val="383A42"/>
          <w:lang w:eastAsia="en-IN"/>
        </w:rPr>
        <w:t xml:space="preserve">    </w:t>
      </w:r>
    </w:p>
    <w:p w14:paraId="3B6835B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7E12D4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"[Manual] Strings are EQUAL\n"</w:t>
      </w:r>
      <w:r w:rsidRPr="000C493A">
        <w:rPr>
          <w:color w:val="383A42"/>
          <w:lang w:eastAsia="en-IN"/>
        </w:rPr>
        <w:t>);</w:t>
      </w:r>
    </w:p>
    <w:p w14:paraId="049201E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706025AD"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"[Manual] Strings are NOT equal\n"</w:t>
      </w:r>
      <w:r w:rsidRPr="000C493A">
        <w:rPr>
          <w:color w:val="383A42"/>
          <w:lang w:eastAsia="en-IN"/>
        </w:rPr>
        <w:t>);</w:t>
      </w:r>
    </w:p>
    <w:p w14:paraId="33925C7A" w14:textId="77777777" w:rsidR="00A8474F" w:rsidRPr="000C493A" w:rsidRDefault="00A8474F" w:rsidP="00500B1F">
      <w:pPr>
        <w:pStyle w:val="Code"/>
        <w:rPr>
          <w:color w:val="383A42"/>
          <w:lang w:eastAsia="en-IN"/>
        </w:rPr>
      </w:pPr>
      <w:r w:rsidRPr="000C493A">
        <w:rPr>
          <w:color w:val="383A42"/>
          <w:lang w:eastAsia="en-IN"/>
        </w:rPr>
        <w:t xml:space="preserve">    </w:t>
      </w:r>
    </w:p>
    <w:p w14:paraId="10F28D4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4220E1E" w14:textId="77777777" w:rsidR="00A8474F" w:rsidRPr="000C493A" w:rsidRDefault="00A8474F" w:rsidP="00500B1F">
      <w:pPr>
        <w:pStyle w:val="Code"/>
        <w:rPr>
          <w:color w:val="383A42"/>
          <w:lang w:eastAsia="en-IN"/>
        </w:rPr>
      </w:pPr>
      <w:r w:rsidRPr="000C493A">
        <w:rPr>
          <w:color w:val="383A42"/>
          <w:lang w:eastAsia="en-IN"/>
        </w:rPr>
        <w:t>}</w:t>
      </w:r>
    </w:p>
    <w:p w14:paraId="69847960" w14:textId="77777777" w:rsidR="00A8474F" w:rsidRPr="000C493A" w:rsidRDefault="00A8474F" w:rsidP="004C5F06">
      <w:pPr>
        <w:pStyle w:val="Subheadddddf"/>
      </w:pPr>
      <w:r w:rsidRPr="000C493A">
        <w:t>Example Output:</w:t>
      </w:r>
    </w:p>
    <w:p w14:paraId="1A3147F8" w14:textId="77777777" w:rsidR="00A8474F" w:rsidRPr="000C493A" w:rsidRDefault="00A8474F" w:rsidP="00500B1F">
      <w:pPr>
        <w:pStyle w:val="Code"/>
        <w:rPr>
          <w:lang w:eastAsia="en-IN"/>
        </w:rPr>
      </w:pPr>
      <w:r w:rsidRPr="000C493A">
        <w:rPr>
          <w:lang w:eastAsia="en-IN"/>
        </w:rPr>
        <w:t>Enter first string: Hello</w:t>
      </w:r>
    </w:p>
    <w:p w14:paraId="6FA2C4BD" w14:textId="77777777" w:rsidR="00A8474F" w:rsidRPr="000C493A" w:rsidRDefault="00A8474F" w:rsidP="00500B1F">
      <w:pPr>
        <w:pStyle w:val="Code"/>
        <w:rPr>
          <w:lang w:eastAsia="en-IN"/>
        </w:rPr>
      </w:pPr>
      <w:r w:rsidRPr="000C493A">
        <w:rPr>
          <w:lang w:eastAsia="en-IN"/>
        </w:rPr>
        <w:t>Enter second string: Hello</w:t>
      </w:r>
    </w:p>
    <w:p w14:paraId="52628A15" w14:textId="77777777" w:rsidR="00A8474F" w:rsidRPr="000C493A" w:rsidRDefault="00A8474F" w:rsidP="00500B1F">
      <w:pPr>
        <w:pStyle w:val="Code"/>
        <w:rPr>
          <w:lang w:eastAsia="en-IN"/>
        </w:rPr>
      </w:pPr>
    </w:p>
    <w:p w14:paraId="2958388C" w14:textId="77777777" w:rsidR="00A8474F" w:rsidRPr="000C493A" w:rsidRDefault="00A8474F" w:rsidP="00500B1F">
      <w:pPr>
        <w:pStyle w:val="Code"/>
        <w:rPr>
          <w:lang w:eastAsia="en-IN"/>
        </w:rPr>
      </w:pPr>
      <w:r w:rsidRPr="000C493A">
        <w:rPr>
          <w:lang w:eastAsia="en-IN"/>
        </w:rPr>
        <w:t>[strcmp()] Strings are EQUAL</w:t>
      </w:r>
    </w:p>
    <w:p w14:paraId="387E226F" w14:textId="77777777" w:rsidR="00A8474F" w:rsidRPr="000C493A" w:rsidRDefault="00A8474F" w:rsidP="00500B1F">
      <w:pPr>
        <w:pStyle w:val="Code"/>
        <w:rPr>
          <w:lang w:eastAsia="en-IN"/>
        </w:rPr>
      </w:pPr>
      <w:r w:rsidRPr="000C493A">
        <w:rPr>
          <w:lang w:eastAsia="en-IN"/>
        </w:rPr>
        <w:t>[Manual] Strings are EQUAL</w:t>
      </w:r>
    </w:p>
    <w:p w14:paraId="59FBD26A" w14:textId="77777777" w:rsidR="00A8474F" w:rsidRPr="000C493A" w:rsidRDefault="00A8474F" w:rsidP="004C5F06">
      <w:pPr>
        <w:pStyle w:val="Subheadddddf"/>
      </w:pPr>
      <w:r w:rsidRPr="000C493A">
        <w:t>Exercise 4: Count Vowels and Consonants</w:t>
      </w:r>
    </w:p>
    <w:p w14:paraId="2CC42166" w14:textId="77777777" w:rsidR="00A8474F" w:rsidRPr="000C493A" w:rsidRDefault="00A8474F" w:rsidP="004C5F06">
      <w:pPr>
        <w:pStyle w:val="texxtt"/>
        <w:rPr>
          <w:lang w:eastAsia="en-IN"/>
        </w:rPr>
      </w:pPr>
      <w:r w:rsidRPr="000C493A">
        <w:rPr>
          <w:b/>
          <w:bCs/>
          <w:lang w:eastAsia="en-IN"/>
        </w:rPr>
        <w:t>Task:</w:t>
      </w:r>
      <w:r w:rsidRPr="000C493A">
        <w:rPr>
          <w:lang w:eastAsia="en-IN"/>
        </w:rPr>
        <w:t xml:space="preserve"> Input a string and count the vowels and consonants.</w:t>
      </w:r>
    </w:p>
    <w:p w14:paraId="2F1F9049" w14:textId="1446FEE3" w:rsidR="00A8474F" w:rsidRPr="000C493A" w:rsidRDefault="00A8474F" w:rsidP="004C5F06">
      <w:pPr>
        <w:pStyle w:val="Subheadddddf"/>
      </w:pPr>
      <w:r w:rsidRPr="000C493A">
        <w:t>Code:</w:t>
      </w:r>
    </w:p>
    <w:p w14:paraId="68EEFCAF"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360C04F"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&lt;ctype.h&gt;</w:t>
      </w:r>
    </w:p>
    <w:p w14:paraId="21BE5E68" w14:textId="77777777" w:rsidR="00A8474F" w:rsidRPr="000C493A" w:rsidRDefault="00A8474F" w:rsidP="00500B1F">
      <w:pPr>
        <w:pStyle w:val="Code"/>
        <w:rPr>
          <w:color w:val="383A42"/>
          <w:lang w:eastAsia="en-IN"/>
        </w:rPr>
      </w:pPr>
    </w:p>
    <w:p w14:paraId="1F388F1B"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7D6B1AF"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w:t>
      </w:r>
      <w:r w:rsidRPr="000C493A">
        <w:rPr>
          <w:color w:val="B76B01"/>
          <w:lang w:eastAsia="en-IN"/>
        </w:rPr>
        <w:t>200</w:t>
      </w:r>
      <w:r w:rsidRPr="000C493A">
        <w:rPr>
          <w:color w:val="383A42"/>
          <w:lang w:eastAsia="en-IN"/>
        </w:rPr>
        <w:t>];</w:t>
      </w:r>
    </w:p>
    <w:p w14:paraId="626B6D39"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vowels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consonants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4E4A1E10" w14:textId="77777777" w:rsidR="00A8474F" w:rsidRPr="000C493A" w:rsidRDefault="00A8474F" w:rsidP="00500B1F">
      <w:pPr>
        <w:pStyle w:val="Code"/>
        <w:rPr>
          <w:color w:val="383A42"/>
          <w:lang w:eastAsia="en-IN"/>
        </w:rPr>
      </w:pPr>
      <w:r w:rsidRPr="000C493A">
        <w:rPr>
          <w:color w:val="383A42"/>
          <w:lang w:eastAsia="en-IN"/>
        </w:rPr>
        <w:t xml:space="preserve">    </w:t>
      </w:r>
    </w:p>
    <w:p w14:paraId="0C703D6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string: "</w:t>
      </w:r>
      <w:r w:rsidRPr="000C493A">
        <w:rPr>
          <w:color w:val="383A42"/>
          <w:lang w:eastAsia="en-IN"/>
        </w:rPr>
        <w:t>);</w:t>
      </w:r>
    </w:p>
    <w:p w14:paraId="48F0805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 </w:t>
      </w:r>
      <w:r w:rsidRPr="000C493A">
        <w:rPr>
          <w:color w:val="A626A4"/>
          <w:lang w:eastAsia="en-IN"/>
        </w:rPr>
        <w:t>sizeof</w:t>
      </w:r>
      <w:r w:rsidRPr="000C493A">
        <w:rPr>
          <w:color w:val="383A42"/>
          <w:lang w:eastAsia="en-IN"/>
        </w:rPr>
        <w:t xml:space="preserve">(str), </w:t>
      </w:r>
      <w:r w:rsidRPr="000C493A">
        <w:rPr>
          <w:color w:val="B76B01"/>
          <w:lang w:eastAsia="en-IN"/>
        </w:rPr>
        <w:t>stdin</w:t>
      </w:r>
      <w:r w:rsidRPr="000C493A">
        <w:rPr>
          <w:color w:val="383A42"/>
          <w:lang w:eastAsia="en-IN"/>
        </w:rPr>
        <w:t>);</w:t>
      </w:r>
    </w:p>
    <w:p w14:paraId="4D788756" w14:textId="77777777" w:rsidR="00A8474F" w:rsidRPr="000C493A" w:rsidRDefault="00A8474F" w:rsidP="00500B1F">
      <w:pPr>
        <w:pStyle w:val="Code"/>
        <w:rPr>
          <w:color w:val="383A42"/>
          <w:lang w:eastAsia="en-IN"/>
        </w:rPr>
      </w:pPr>
      <w:r w:rsidRPr="000C493A">
        <w:rPr>
          <w:color w:val="383A42"/>
          <w:lang w:eastAsia="en-IN"/>
        </w:rPr>
        <w:t xml:space="preserve">    </w:t>
      </w:r>
    </w:p>
    <w:p w14:paraId="23ECC024"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 {</w:t>
      </w:r>
    </w:p>
    <w:p w14:paraId="4C93ED02"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4078F2"/>
          <w:lang w:eastAsia="en-IN"/>
        </w:rPr>
        <w:t>tolower</w:t>
      </w:r>
      <w:r w:rsidRPr="000C493A">
        <w:rPr>
          <w:color w:val="383A42"/>
          <w:lang w:eastAsia="en-IN"/>
        </w:rPr>
        <w:t>(str[i]);</w:t>
      </w:r>
    </w:p>
    <w:p w14:paraId="61F84DF3" w14:textId="77777777" w:rsidR="00A8474F" w:rsidRPr="000C493A" w:rsidRDefault="00A8474F" w:rsidP="00500B1F">
      <w:pPr>
        <w:pStyle w:val="Code"/>
        <w:rPr>
          <w:color w:val="383A42"/>
          <w:lang w:eastAsia="en-IN"/>
        </w:rPr>
      </w:pPr>
      <w:r w:rsidRPr="000C493A">
        <w:rPr>
          <w:color w:val="383A42"/>
          <w:lang w:eastAsia="en-IN"/>
        </w:rPr>
        <w:t xml:space="preserve">        </w:t>
      </w:r>
    </w:p>
    <w:p w14:paraId="0DD3568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((ch </w:t>
      </w:r>
      <w:r w:rsidRPr="000C493A">
        <w:rPr>
          <w:color w:val="4078F2"/>
          <w:lang w:eastAsia="en-IN"/>
        </w:rPr>
        <w:t>&gt;=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color w:val="4078F2"/>
          <w:lang w:eastAsia="en-IN"/>
        </w:rPr>
        <w:t>&amp;&amp;</w:t>
      </w:r>
      <w:r w:rsidRPr="000C493A">
        <w:rPr>
          <w:color w:val="383A42"/>
          <w:lang w:eastAsia="en-IN"/>
        </w:rPr>
        <w:t xml:space="preserve"> ch </w:t>
      </w:r>
      <w:r w:rsidRPr="000C493A">
        <w:rPr>
          <w:color w:val="4078F2"/>
          <w:lang w:eastAsia="en-IN"/>
        </w:rPr>
        <w:t>&lt;=</w:t>
      </w:r>
      <w:r w:rsidRPr="000C493A">
        <w:rPr>
          <w:color w:val="383A42"/>
          <w:lang w:eastAsia="en-IN"/>
        </w:rPr>
        <w:t xml:space="preserve"> </w:t>
      </w:r>
      <w:r w:rsidRPr="000C493A">
        <w:rPr>
          <w:lang w:eastAsia="en-IN"/>
        </w:rPr>
        <w:t>'z'</w:t>
      </w:r>
      <w:r w:rsidRPr="000C493A">
        <w:rPr>
          <w:color w:val="383A42"/>
          <w:lang w:eastAsia="en-IN"/>
        </w:rPr>
        <w:t>)) {</w:t>
      </w:r>
    </w:p>
    <w:p w14:paraId="7FAAEDB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 xml:space="preserve"> </w:t>
      </w:r>
      <w:r w:rsidRPr="000C493A">
        <w:rPr>
          <w:color w:val="4078F2"/>
          <w:lang w:eastAsia="en-IN"/>
        </w:rPr>
        <w:t>||</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'e'</w:t>
      </w:r>
      <w:r w:rsidRPr="000C493A">
        <w:rPr>
          <w:color w:val="383A42"/>
          <w:lang w:eastAsia="en-IN"/>
        </w:rPr>
        <w:t xml:space="preserve"> </w:t>
      </w:r>
      <w:r w:rsidRPr="000C493A">
        <w:rPr>
          <w:color w:val="4078F2"/>
          <w:lang w:eastAsia="en-IN"/>
        </w:rPr>
        <w:t>||</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'i'</w:t>
      </w:r>
      <w:r w:rsidRPr="000C493A">
        <w:rPr>
          <w:color w:val="383A42"/>
          <w:lang w:eastAsia="en-IN"/>
        </w:rPr>
        <w:t xml:space="preserve"> </w:t>
      </w:r>
      <w:r w:rsidRPr="000C493A">
        <w:rPr>
          <w:color w:val="4078F2"/>
          <w:lang w:eastAsia="en-IN"/>
        </w:rPr>
        <w:t>||</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'o'</w:t>
      </w:r>
      <w:r w:rsidRPr="000C493A">
        <w:rPr>
          <w:color w:val="383A42"/>
          <w:lang w:eastAsia="en-IN"/>
        </w:rPr>
        <w:t xml:space="preserve"> </w:t>
      </w:r>
      <w:r w:rsidRPr="000C493A">
        <w:rPr>
          <w:color w:val="4078F2"/>
          <w:lang w:eastAsia="en-IN"/>
        </w:rPr>
        <w:t>||</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'u'</w:t>
      </w:r>
      <w:r w:rsidRPr="000C493A">
        <w:rPr>
          <w:color w:val="383A42"/>
          <w:lang w:eastAsia="en-IN"/>
        </w:rPr>
        <w:t>)</w:t>
      </w:r>
    </w:p>
    <w:p w14:paraId="5B6EE85D" w14:textId="77777777" w:rsidR="00A8474F" w:rsidRPr="000C493A" w:rsidRDefault="00A8474F" w:rsidP="00500B1F">
      <w:pPr>
        <w:pStyle w:val="Code"/>
        <w:rPr>
          <w:color w:val="383A42"/>
          <w:lang w:eastAsia="en-IN"/>
        </w:rPr>
      </w:pPr>
      <w:r w:rsidRPr="000C493A">
        <w:rPr>
          <w:color w:val="383A42"/>
          <w:lang w:eastAsia="en-IN"/>
        </w:rPr>
        <w:t xml:space="preserve">                vowels</w:t>
      </w:r>
      <w:r w:rsidRPr="000C493A">
        <w:rPr>
          <w:color w:val="4078F2"/>
          <w:lang w:eastAsia="en-IN"/>
        </w:rPr>
        <w:t>++</w:t>
      </w:r>
      <w:r w:rsidRPr="000C493A">
        <w:rPr>
          <w:color w:val="383A42"/>
          <w:lang w:eastAsia="en-IN"/>
        </w:rPr>
        <w:t>;</w:t>
      </w:r>
    </w:p>
    <w:p w14:paraId="48D511E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311D7848" w14:textId="77777777" w:rsidR="00A8474F" w:rsidRPr="000C493A" w:rsidRDefault="00A8474F" w:rsidP="00500B1F">
      <w:pPr>
        <w:pStyle w:val="Code"/>
        <w:rPr>
          <w:color w:val="383A42"/>
          <w:lang w:eastAsia="en-IN"/>
        </w:rPr>
      </w:pPr>
      <w:r w:rsidRPr="000C493A">
        <w:rPr>
          <w:color w:val="383A42"/>
          <w:lang w:eastAsia="en-IN"/>
        </w:rPr>
        <w:t xml:space="preserve">                consonants</w:t>
      </w:r>
      <w:r w:rsidRPr="000C493A">
        <w:rPr>
          <w:color w:val="4078F2"/>
          <w:lang w:eastAsia="en-IN"/>
        </w:rPr>
        <w:t>++</w:t>
      </w:r>
      <w:r w:rsidRPr="000C493A">
        <w:rPr>
          <w:color w:val="383A42"/>
          <w:lang w:eastAsia="en-IN"/>
        </w:rPr>
        <w:t>;</w:t>
      </w:r>
    </w:p>
    <w:p w14:paraId="529C2B10" w14:textId="77777777" w:rsidR="00A8474F" w:rsidRPr="000C493A" w:rsidRDefault="00A8474F" w:rsidP="00500B1F">
      <w:pPr>
        <w:pStyle w:val="Code"/>
        <w:rPr>
          <w:color w:val="383A42"/>
          <w:lang w:eastAsia="en-IN"/>
        </w:rPr>
      </w:pPr>
      <w:r w:rsidRPr="000C493A">
        <w:rPr>
          <w:color w:val="383A42"/>
          <w:lang w:eastAsia="en-IN"/>
        </w:rPr>
        <w:t xml:space="preserve">        }</w:t>
      </w:r>
    </w:p>
    <w:p w14:paraId="4C2CD489"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6EE26FCC" w14:textId="77777777" w:rsidR="00A8474F" w:rsidRPr="000C493A" w:rsidRDefault="00A8474F" w:rsidP="00500B1F">
      <w:pPr>
        <w:pStyle w:val="Code"/>
        <w:rPr>
          <w:color w:val="383A42"/>
          <w:lang w:eastAsia="en-IN"/>
        </w:rPr>
      </w:pPr>
      <w:r w:rsidRPr="000C493A">
        <w:rPr>
          <w:color w:val="383A42"/>
          <w:lang w:eastAsia="en-IN"/>
        </w:rPr>
        <w:t xml:space="preserve">    }</w:t>
      </w:r>
    </w:p>
    <w:p w14:paraId="7FE7D1C0" w14:textId="77777777" w:rsidR="00A8474F" w:rsidRPr="000C493A" w:rsidRDefault="00A8474F" w:rsidP="00500B1F">
      <w:pPr>
        <w:pStyle w:val="Code"/>
        <w:rPr>
          <w:color w:val="383A42"/>
          <w:lang w:eastAsia="en-IN"/>
        </w:rPr>
      </w:pPr>
      <w:r w:rsidRPr="000C493A">
        <w:rPr>
          <w:color w:val="383A42"/>
          <w:lang w:eastAsia="en-IN"/>
        </w:rPr>
        <w:t xml:space="preserve">    </w:t>
      </w:r>
    </w:p>
    <w:p w14:paraId="7B66C1A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"Vowels: %d\n"</w:t>
      </w:r>
      <w:r w:rsidRPr="000C493A">
        <w:rPr>
          <w:color w:val="383A42"/>
          <w:lang w:eastAsia="en-IN"/>
        </w:rPr>
        <w:t>, vowels);</w:t>
      </w:r>
    </w:p>
    <w:p w14:paraId="301F730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"Consonants: %d\n"</w:t>
      </w:r>
      <w:r w:rsidRPr="000C493A">
        <w:rPr>
          <w:color w:val="383A42"/>
          <w:lang w:eastAsia="en-IN"/>
        </w:rPr>
        <w:t>, consonants);</w:t>
      </w:r>
    </w:p>
    <w:p w14:paraId="418D24F8" w14:textId="77777777" w:rsidR="00A8474F" w:rsidRPr="000C493A" w:rsidRDefault="00A8474F" w:rsidP="00500B1F">
      <w:pPr>
        <w:pStyle w:val="Code"/>
        <w:rPr>
          <w:color w:val="383A42"/>
          <w:lang w:eastAsia="en-IN"/>
        </w:rPr>
      </w:pPr>
      <w:r w:rsidRPr="000C493A">
        <w:rPr>
          <w:color w:val="383A42"/>
          <w:lang w:eastAsia="en-IN"/>
        </w:rPr>
        <w:t xml:space="preserve">    </w:t>
      </w:r>
    </w:p>
    <w:p w14:paraId="5ED00BDE"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E643251" w14:textId="77777777" w:rsidR="00A8474F" w:rsidRPr="000C493A" w:rsidRDefault="00A8474F" w:rsidP="00500B1F">
      <w:pPr>
        <w:pStyle w:val="Code"/>
        <w:rPr>
          <w:color w:val="383A42"/>
          <w:lang w:eastAsia="en-IN"/>
        </w:rPr>
      </w:pPr>
      <w:r w:rsidRPr="000C493A">
        <w:rPr>
          <w:color w:val="383A42"/>
          <w:lang w:eastAsia="en-IN"/>
        </w:rPr>
        <w:t>}</w:t>
      </w:r>
    </w:p>
    <w:p w14:paraId="14EB3222" w14:textId="77777777" w:rsidR="00A8474F" w:rsidRPr="000C493A" w:rsidRDefault="00A8474F" w:rsidP="004C5F06">
      <w:pPr>
        <w:pStyle w:val="Subheadddddf"/>
      </w:pPr>
      <w:r w:rsidRPr="000C493A">
        <w:t>Example Output:</w:t>
      </w:r>
    </w:p>
    <w:p w14:paraId="1DEEFAA0" w14:textId="77777777" w:rsidR="00A8474F" w:rsidRPr="000C493A" w:rsidRDefault="00A8474F" w:rsidP="00500B1F">
      <w:pPr>
        <w:pStyle w:val="Code"/>
        <w:rPr>
          <w:lang w:eastAsia="en-IN"/>
        </w:rPr>
      </w:pPr>
      <w:r w:rsidRPr="000C493A">
        <w:rPr>
          <w:lang w:eastAsia="en-IN"/>
        </w:rPr>
        <w:t>Enter a string: Hello World</w:t>
      </w:r>
    </w:p>
    <w:p w14:paraId="74118F68" w14:textId="77777777" w:rsidR="00A8474F" w:rsidRPr="000C493A" w:rsidRDefault="00A8474F" w:rsidP="00500B1F">
      <w:pPr>
        <w:pStyle w:val="Code"/>
        <w:rPr>
          <w:lang w:eastAsia="en-IN"/>
        </w:rPr>
      </w:pPr>
      <w:r w:rsidRPr="000C493A">
        <w:rPr>
          <w:lang w:eastAsia="en-IN"/>
        </w:rPr>
        <w:t>Vowels: 3</w:t>
      </w:r>
    </w:p>
    <w:p w14:paraId="60B78D54" w14:textId="77777777" w:rsidR="00A8474F" w:rsidRPr="000C493A" w:rsidRDefault="00A8474F" w:rsidP="00500B1F">
      <w:pPr>
        <w:pStyle w:val="Code"/>
        <w:rPr>
          <w:lang w:eastAsia="en-IN"/>
        </w:rPr>
      </w:pPr>
      <w:r w:rsidRPr="000C493A">
        <w:rPr>
          <w:lang w:eastAsia="en-IN"/>
        </w:rPr>
        <w:t>Consonants: 7</w:t>
      </w:r>
    </w:p>
    <w:p w14:paraId="7CB5B5CA" w14:textId="77777777" w:rsidR="00A8474F" w:rsidRPr="000C493A" w:rsidRDefault="00A8474F" w:rsidP="004C5F06">
      <w:pPr>
        <w:pStyle w:val="Subheadddddf"/>
      </w:pPr>
      <w:r w:rsidRPr="000C493A">
        <w:t>Exercise 5: Check for Palindrome</w:t>
      </w:r>
    </w:p>
    <w:p w14:paraId="620C0443" w14:textId="77777777" w:rsidR="00A8474F" w:rsidRPr="000C493A" w:rsidRDefault="00A8474F" w:rsidP="004C5F06">
      <w:pPr>
        <w:pStyle w:val="texxtt"/>
        <w:rPr>
          <w:lang w:eastAsia="en-IN"/>
        </w:rPr>
      </w:pPr>
      <w:r w:rsidRPr="000C493A">
        <w:rPr>
          <w:b/>
          <w:bCs/>
          <w:lang w:eastAsia="en-IN"/>
        </w:rPr>
        <w:t>Task:</w:t>
      </w:r>
      <w:r w:rsidRPr="000C493A">
        <w:rPr>
          <w:lang w:eastAsia="en-IN"/>
        </w:rPr>
        <w:t xml:space="preserve"> Check if a string is a palindrome (reads the same forwards and backwards).</w:t>
      </w:r>
    </w:p>
    <w:p w14:paraId="2F85A40A" w14:textId="7B4D0898" w:rsidR="00A8474F" w:rsidRPr="000C493A" w:rsidRDefault="00A8474F" w:rsidP="004C5F06">
      <w:pPr>
        <w:pStyle w:val="Subheadddddf"/>
      </w:pPr>
      <w:r w:rsidRPr="000C493A">
        <w:t>Code:</w:t>
      </w:r>
    </w:p>
    <w:p w14:paraId="34F2D63F"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3120BB9"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46589412" w14:textId="77777777" w:rsidR="00A8474F" w:rsidRPr="000C493A" w:rsidRDefault="00A8474F" w:rsidP="00500B1F">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&lt;ctype.h&gt;</w:t>
      </w:r>
    </w:p>
    <w:p w14:paraId="4F35448A" w14:textId="77777777" w:rsidR="00A8474F" w:rsidRPr="000C493A" w:rsidRDefault="00A8474F" w:rsidP="00500B1F">
      <w:pPr>
        <w:pStyle w:val="Code"/>
        <w:rPr>
          <w:color w:val="383A42"/>
          <w:lang w:eastAsia="en-IN"/>
        </w:rPr>
      </w:pPr>
    </w:p>
    <w:p w14:paraId="49933F58" w14:textId="77777777" w:rsidR="00A8474F" w:rsidRPr="000C493A" w:rsidRDefault="00A8474F" w:rsidP="00500B1F">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0F1EB4F"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w:t>
      </w:r>
      <w:r w:rsidRPr="000C493A">
        <w:rPr>
          <w:color w:val="B76B01"/>
          <w:lang w:eastAsia="en-IN"/>
        </w:rPr>
        <w:t>100</w:t>
      </w:r>
      <w:r w:rsidRPr="000C493A">
        <w:rPr>
          <w:color w:val="383A42"/>
          <w:lang w:eastAsia="en-IN"/>
        </w:rPr>
        <w:t>];</w:t>
      </w:r>
    </w:p>
    <w:p w14:paraId="4BDD1575"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 j, flag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7B8D0896" w14:textId="77777777" w:rsidR="00A8474F" w:rsidRPr="000C493A" w:rsidRDefault="00A8474F" w:rsidP="00500B1F">
      <w:pPr>
        <w:pStyle w:val="Code"/>
        <w:rPr>
          <w:color w:val="383A42"/>
          <w:lang w:eastAsia="en-IN"/>
        </w:rPr>
      </w:pPr>
      <w:r w:rsidRPr="000C493A">
        <w:rPr>
          <w:color w:val="383A42"/>
          <w:lang w:eastAsia="en-IN"/>
        </w:rPr>
        <w:t xml:space="preserve">    </w:t>
      </w:r>
    </w:p>
    <w:p w14:paraId="6C8F4F9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string: "</w:t>
      </w:r>
      <w:r w:rsidRPr="000C493A">
        <w:rPr>
          <w:color w:val="383A42"/>
          <w:lang w:eastAsia="en-IN"/>
        </w:rPr>
        <w:t>);</w:t>
      </w:r>
    </w:p>
    <w:p w14:paraId="50ED195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(str, </w:t>
      </w:r>
      <w:r w:rsidRPr="000C493A">
        <w:rPr>
          <w:color w:val="A626A4"/>
          <w:lang w:eastAsia="en-IN"/>
        </w:rPr>
        <w:t>sizeof</w:t>
      </w:r>
      <w:r w:rsidRPr="000C493A">
        <w:rPr>
          <w:color w:val="383A42"/>
          <w:lang w:eastAsia="en-IN"/>
        </w:rPr>
        <w:t xml:space="preserve">(str), </w:t>
      </w:r>
      <w:r w:rsidRPr="000C493A">
        <w:rPr>
          <w:color w:val="B76B01"/>
          <w:lang w:eastAsia="en-IN"/>
        </w:rPr>
        <w:t>stdin</w:t>
      </w:r>
      <w:r w:rsidRPr="000C493A">
        <w:rPr>
          <w:color w:val="383A42"/>
          <w:lang w:eastAsia="en-IN"/>
        </w:rPr>
        <w:t>);</w:t>
      </w:r>
    </w:p>
    <w:p w14:paraId="32F0FA97" w14:textId="77777777" w:rsidR="00A8474F" w:rsidRPr="000C493A" w:rsidRDefault="00A8474F" w:rsidP="00500B1F">
      <w:pPr>
        <w:pStyle w:val="Code"/>
        <w:rPr>
          <w:color w:val="383A42"/>
          <w:lang w:eastAsia="en-IN"/>
        </w:rPr>
      </w:pPr>
      <w:r w:rsidRPr="000C493A">
        <w:rPr>
          <w:color w:val="383A42"/>
          <w:lang w:eastAsia="en-IN"/>
        </w:rPr>
        <w:t xml:space="preserve">    str[</w:t>
      </w:r>
      <w:r w:rsidRPr="000C493A">
        <w:rPr>
          <w:color w:val="4078F2"/>
          <w:lang w:eastAsia="en-IN"/>
        </w:rPr>
        <w:t>strcspn</w:t>
      </w:r>
      <w:r w:rsidRPr="000C493A">
        <w:rPr>
          <w:color w:val="383A42"/>
          <w:lang w:eastAsia="en-IN"/>
        </w:rPr>
        <w:t xml:space="preserve">(str,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'\0'</w:t>
      </w:r>
      <w:r w:rsidRPr="000C493A">
        <w:rPr>
          <w:color w:val="383A42"/>
          <w:lang w:eastAsia="en-IN"/>
        </w:rPr>
        <w:t>;</w:t>
      </w:r>
    </w:p>
    <w:p w14:paraId="61CA353D" w14:textId="77777777" w:rsidR="00A8474F" w:rsidRPr="000C493A" w:rsidRDefault="00A8474F" w:rsidP="00500B1F">
      <w:pPr>
        <w:pStyle w:val="Code"/>
        <w:rPr>
          <w:color w:val="383A42"/>
          <w:lang w:eastAsia="en-IN"/>
        </w:rPr>
      </w:pPr>
      <w:r w:rsidRPr="000C493A">
        <w:rPr>
          <w:color w:val="383A42"/>
          <w:lang w:eastAsia="en-IN"/>
        </w:rPr>
        <w:t xml:space="preserve">    </w:t>
      </w:r>
    </w:p>
    <w:p w14:paraId="256962D1"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Convert to lowercase</w:t>
      </w:r>
    </w:p>
    <w:p w14:paraId="5700B6D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str[i]; i</w:t>
      </w:r>
      <w:r w:rsidRPr="000C493A">
        <w:rPr>
          <w:color w:val="4078F2"/>
          <w:lang w:eastAsia="en-IN"/>
        </w:rPr>
        <w:t>++</w:t>
      </w:r>
      <w:r w:rsidRPr="000C493A">
        <w:rPr>
          <w:color w:val="383A42"/>
          <w:lang w:eastAsia="en-IN"/>
        </w:rPr>
        <w:t>) {</w:t>
      </w:r>
    </w:p>
    <w:p w14:paraId="5173BB9C" w14:textId="77777777" w:rsidR="00A8474F" w:rsidRPr="000C493A" w:rsidRDefault="00A8474F" w:rsidP="00500B1F">
      <w:pPr>
        <w:pStyle w:val="Code"/>
        <w:rPr>
          <w:color w:val="383A42"/>
          <w:lang w:eastAsia="en-IN"/>
        </w:rPr>
      </w:pPr>
      <w:r w:rsidRPr="000C493A">
        <w:rPr>
          <w:color w:val="383A42"/>
          <w:lang w:eastAsia="en-IN"/>
        </w:rPr>
        <w:t xml:space="preserve">        str[i] </w:t>
      </w:r>
      <w:r w:rsidRPr="000C493A">
        <w:rPr>
          <w:color w:val="4078F2"/>
          <w:lang w:eastAsia="en-IN"/>
        </w:rPr>
        <w:t>=</w:t>
      </w:r>
      <w:r w:rsidRPr="000C493A">
        <w:rPr>
          <w:color w:val="383A42"/>
          <w:lang w:eastAsia="en-IN"/>
        </w:rPr>
        <w:t xml:space="preserve"> </w:t>
      </w:r>
      <w:r w:rsidRPr="000C493A">
        <w:rPr>
          <w:color w:val="4078F2"/>
          <w:lang w:eastAsia="en-IN"/>
        </w:rPr>
        <w:t>tolower</w:t>
      </w:r>
      <w:r w:rsidRPr="000C493A">
        <w:rPr>
          <w:color w:val="383A42"/>
          <w:lang w:eastAsia="en-IN"/>
        </w:rPr>
        <w:t>(str[i]);</w:t>
      </w:r>
    </w:p>
    <w:p w14:paraId="5FF13785" w14:textId="77777777" w:rsidR="00A8474F" w:rsidRPr="000C493A" w:rsidRDefault="00A8474F" w:rsidP="00500B1F">
      <w:pPr>
        <w:pStyle w:val="Code"/>
        <w:rPr>
          <w:color w:val="383A42"/>
          <w:lang w:eastAsia="en-IN"/>
        </w:rPr>
      </w:pPr>
      <w:r w:rsidRPr="000C493A">
        <w:rPr>
          <w:color w:val="383A42"/>
          <w:lang w:eastAsia="en-IN"/>
        </w:rPr>
        <w:t xml:space="preserve">    }</w:t>
      </w:r>
    </w:p>
    <w:p w14:paraId="43EBE014" w14:textId="77777777" w:rsidR="00A8474F" w:rsidRPr="000C493A" w:rsidRDefault="00A8474F" w:rsidP="00500B1F">
      <w:pPr>
        <w:pStyle w:val="Code"/>
        <w:rPr>
          <w:color w:val="383A42"/>
          <w:lang w:eastAsia="en-IN"/>
        </w:rPr>
      </w:pPr>
      <w:r w:rsidRPr="000C493A">
        <w:rPr>
          <w:color w:val="383A42"/>
          <w:lang w:eastAsia="en-IN"/>
        </w:rPr>
        <w:t xml:space="preserve">    </w:t>
      </w:r>
    </w:p>
    <w:p w14:paraId="4B003548"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i/>
          <w:iCs/>
          <w:color w:val="A0A1A7"/>
          <w:lang w:eastAsia="en-IN"/>
        </w:rPr>
        <w:t>// Check palindrome</w:t>
      </w:r>
    </w:p>
    <w:p w14:paraId="6208F913" w14:textId="77777777" w:rsidR="00A8474F" w:rsidRPr="000C493A" w:rsidRDefault="00A8474F" w:rsidP="00500B1F">
      <w:pPr>
        <w:pStyle w:val="Code"/>
        <w:rPr>
          <w:color w:val="383A42"/>
          <w:lang w:eastAsia="en-IN"/>
        </w:rPr>
      </w:pP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D4839A7" w14:textId="77777777" w:rsidR="00A8474F" w:rsidRPr="000C493A" w:rsidRDefault="00A8474F" w:rsidP="00500B1F">
      <w:pPr>
        <w:pStyle w:val="Code"/>
        <w:rPr>
          <w:color w:val="383A42"/>
          <w:lang w:eastAsia="en-IN"/>
        </w:rPr>
      </w:pP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4078F2"/>
          <w:lang w:eastAsia="en-IN"/>
        </w:rPr>
        <w:t>strlen</w:t>
      </w:r>
      <w:r w:rsidRPr="000C493A">
        <w:rPr>
          <w:color w:val="383A42"/>
          <w:lang w:eastAsia="en-IN"/>
        </w:rPr>
        <w:t xml:space="preserve">(str)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26D876CA" w14:textId="77777777" w:rsidR="00A8474F" w:rsidRPr="000C493A" w:rsidRDefault="00A8474F" w:rsidP="00500B1F">
      <w:pPr>
        <w:pStyle w:val="Code"/>
        <w:rPr>
          <w:color w:val="383A42"/>
          <w:lang w:eastAsia="en-IN"/>
        </w:rPr>
      </w:pPr>
      <w:r w:rsidRPr="000C493A">
        <w:rPr>
          <w:color w:val="383A42"/>
          <w:lang w:eastAsia="en-IN"/>
        </w:rPr>
        <w:t xml:space="preserve">    </w:t>
      </w:r>
    </w:p>
    <w:p w14:paraId="5951E2E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(i </w:t>
      </w:r>
      <w:r w:rsidRPr="000C493A">
        <w:rPr>
          <w:color w:val="4078F2"/>
          <w:lang w:eastAsia="en-IN"/>
        </w:rPr>
        <w:t>&lt;</w:t>
      </w:r>
      <w:r w:rsidRPr="000C493A">
        <w:rPr>
          <w:color w:val="383A42"/>
          <w:lang w:eastAsia="en-IN"/>
        </w:rPr>
        <w:t xml:space="preserve"> j) {</w:t>
      </w:r>
    </w:p>
    <w:p w14:paraId="357B52C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(str[i] </w:t>
      </w:r>
      <w:r w:rsidRPr="000C493A">
        <w:rPr>
          <w:color w:val="4078F2"/>
          <w:lang w:eastAsia="en-IN"/>
        </w:rPr>
        <w:t>!=</w:t>
      </w:r>
      <w:r w:rsidRPr="000C493A">
        <w:rPr>
          <w:color w:val="383A42"/>
          <w:lang w:eastAsia="en-IN"/>
        </w:rPr>
        <w:t xml:space="preserve"> str[j]) {</w:t>
      </w:r>
    </w:p>
    <w:p w14:paraId="57234401" w14:textId="77777777" w:rsidR="00A8474F" w:rsidRPr="000C493A" w:rsidRDefault="00A8474F" w:rsidP="00500B1F">
      <w:pPr>
        <w:pStyle w:val="Code"/>
        <w:rPr>
          <w:color w:val="383A42"/>
          <w:lang w:eastAsia="en-IN"/>
        </w:rPr>
      </w:pPr>
      <w:r w:rsidRPr="000C493A">
        <w:rPr>
          <w:color w:val="383A42"/>
          <w:lang w:eastAsia="en-IN"/>
        </w:rPr>
        <w:t xml:space="preserve">            flag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EF4BE8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0E3EAEB8" w14:textId="77777777" w:rsidR="00A8474F" w:rsidRPr="000C493A" w:rsidRDefault="00A8474F" w:rsidP="00500B1F">
      <w:pPr>
        <w:pStyle w:val="Code"/>
        <w:rPr>
          <w:color w:val="383A42"/>
          <w:lang w:eastAsia="en-IN"/>
        </w:rPr>
      </w:pPr>
      <w:r w:rsidRPr="000C493A">
        <w:rPr>
          <w:color w:val="383A42"/>
          <w:lang w:eastAsia="en-IN"/>
        </w:rPr>
        <w:t xml:space="preserve">        }</w:t>
      </w:r>
    </w:p>
    <w:p w14:paraId="15C1829E" w14:textId="77777777" w:rsidR="00A8474F" w:rsidRPr="000C493A" w:rsidRDefault="00A8474F" w:rsidP="00500B1F">
      <w:pPr>
        <w:pStyle w:val="Code"/>
        <w:rPr>
          <w:color w:val="383A42"/>
          <w:lang w:eastAsia="en-IN"/>
        </w:rPr>
      </w:pPr>
      <w:r w:rsidRPr="000C493A">
        <w:rPr>
          <w:color w:val="383A42"/>
          <w:lang w:eastAsia="en-IN"/>
        </w:rPr>
        <w:t xml:space="preserve">        i</w:t>
      </w:r>
      <w:r w:rsidRPr="000C493A">
        <w:rPr>
          <w:color w:val="4078F2"/>
          <w:lang w:eastAsia="en-IN"/>
        </w:rPr>
        <w:t>++</w:t>
      </w:r>
      <w:r w:rsidRPr="000C493A">
        <w:rPr>
          <w:color w:val="383A42"/>
          <w:lang w:eastAsia="en-IN"/>
        </w:rPr>
        <w:t>;</w:t>
      </w:r>
    </w:p>
    <w:p w14:paraId="3BBC9C99" w14:textId="77777777" w:rsidR="00A8474F" w:rsidRPr="000C493A" w:rsidRDefault="00A8474F" w:rsidP="00500B1F">
      <w:pPr>
        <w:pStyle w:val="Code"/>
        <w:rPr>
          <w:color w:val="383A42"/>
          <w:lang w:eastAsia="en-IN"/>
        </w:rPr>
      </w:pPr>
      <w:r w:rsidRPr="000C493A">
        <w:rPr>
          <w:color w:val="383A42"/>
          <w:lang w:eastAsia="en-IN"/>
        </w:rPr>
        <w:t xml:space="preserve">        j</w:t>
      </w:r>
      <w:r w:rsidRPr="000C493A">
        <w:rPr>
          <w:color w:val="4078F2"/>
          <w:lang w:eastAsia="en-IN"/>
        </w:rPr>
        <w:t>--</w:t>
      </w:r>
      <w:r w:rsidRPr="000C493A">
        <w:rPr>
          <w:color w:val="383A42"/>
          <w:lang w:eastAsia="en-IN"/>
        </w:rPr>
        <w:t>;</w:t>
      </w:r>
    </w:p>
    <w:p w14:paraId="4DD07212" w14:textId="77777777" w:rsidR="00A8474F" w:rsidRPr="000C493A" w:rsidRDefault="00A8474F" w:rsidP="00500B1F">
      <w:pPr>
        <w:pStyle w:val="Code"/>
        <w:rPr>
          <w:color w:val="383A42"/>
          <w:lang w:eastAsia="en-IN"/>
        </w:rPr>
      </w:pPr>
      <w:r w:rsidRPr="000C493A">
        <w:rPr>
          <w:color w:val="383A42"/>
          <w:lang w:eastAsia="en-IN"/>
        </w:rPr>
        <w:t xml:space="preserve">    }</w:t>
      </w:r>
    </w:p>
    <w:p w14:paraId="50B50A3C" w14:textId="77777777" w:rsidR="00A8474F" w:rsidRPr="000C493A" w:rsidRDefault="00A8474F" w:rsidP="00500B1F">
      <w:pPr>
        <w:pStyle w:val="Code"/>
        <w:rPr>
          <w:color w:val="383A42"/>
          <w:lang w:eastAsia="en-IN"/>
        </w:rPr>
      </w:pPr>
      <w:r w:rsidRPr="000C493A">
        <w:rPr>
          <w:color w:val="383A42"/>
          <w:lang w:eastAsia="en-IN"/>
        </w:rPr>
        <w:t xml:space="preserve">    </w:t>
      </w:r>
    </w:p>
    <w:p w14:paraId="4C5676A3"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(flag)</w:t>
      </w:r>
    </w:p>
    <w:p w14:paraId="2C123910"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string is a Palindrome.\n"</w:t>
      </w:r>
      <w:r w:rsidRPr="000C493A">
        <w:rPr>
          <w:color w:val="383A42"/>
          <w:lang w:eastAsia="en-IN"/>
        </w:rPr>
        <w:t>);</w:t>
      </w:r>
    </w:p>
    <w:p w14:paraId="5223D93A"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else</w:t>
      </w:r>
    </w:p>
    <w:p w14:paraId="44516BAC"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string is NOT a Palindrome.\n"</w:t>
      </w:r>
      <w:r w:rsidRPr="000C493A">
        <w:rPr>
          <w:color w:val="383A42"/>
          <w:lang w:eastAsia="en-IN"/>
        </w:rPr>
        <w:t>);</w:t>
      </w:r>
    </w:p>
    <w:p w14:paraId="029C8B04" w14:textId="77777777" w:rsidR="00A8474F" w:rsidRPr="000C493A" w:rsidRDefault="00A8474F" w:rsidP="00500B1F">
      <w:pPr>
        <w:pStyle w:val="Code"/>
        <w:rPr>
          <w:color w:val="383A42"/>
          <w:lang w:eastAsia="en-IN"/>
        </w:rPr>
      </w:pPr>
      <w:r w:rsidRPr="000C493A">
        <w:rPr>
          <w:color w:val="383A42"/>
          <w:lang w:eastAsia="en-IN"/>
        </w:rPr>
        <w:t xml:space="preserve">    </w:t>
      </w:r>
    </w:p>
    <w:p w14:paraId="4A8DD0A6" w14:textId="77777777" w:rsidR="00A8474F" w:rsidRPr="000C493A" w:rsidRDefault="00A8474F" w:rsidP="00500B1F">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D8A52FD" w14:textId="77777777" w:rsidR="00A8474F" w:rsidRPr="000C493A" w:rsidRDefault="00A8474F" w:rsidP="00500B1F">
      <w:pPr>
        <w:pStyle w:val="Code"/>
        <w:rPr>
          <w:color w:val="383A42"/>
          <w:lang w:eastAsia="en-IN"/>
        </w:rPr>
      </w:pPr>
      <w:r w:rsidRPr="000C493A">
        <w:rPr>
          <w:color w:val="383A42"/>
          <w:lang w:eastAsia="en-IN"/>
        </w:rPr>
        <w:t>}</w:t>
      </w:r>
    </w:p>
    <w:p w14:paraId="7AA44FD7" w14:textId="77777777" w:rsidR="004C5F06" w:rsidRDefault="004C5F06" w:rsidP="004C5F06">
      <w:pPr>
        <w:pStyle w:val="Subheadddddf"/>
      </w:pPr>
    </w:p>
    <w:p w14:paraId="7E9E86DA" w14:textId="0C97F234" w:rsidR="00A8474F" w:rsidRPr="000C493A" w:rsidRDefault="00A8474F" w:rsidP="004C5F06">
      <w:pPr>
        <w:pStyle w:val="Subheadddddf"/>
      </w:pPr>
      <w:r w:rsidRPr="000C493A">
        <w:t>Example Output:</w:t>
      </w:r>
    </w:p>
    <w:p w14:paraId="22A85C52" w14:textId="77777777" w:rsidR="00A8474F" w:rsidRPr="000C493A" w:rsidRDefault="00A8474F" w:rsidP="00500B1F">
      <w:pPr>
        <w:pStyle w:val="Code"/>
        <w:rPr>
          <w:lang w:eastAsia="en-IN"/>
        </w:rPr>
      </w:pPr>
      <w:r w:rsidRPr="000C493A">
        <w:rPr>
          <w:lang w:eastAsia="en-IN"/>
        </w:rPr>
        <w:t>Enter a string: madam</w:t>
      </w:r>
    </w:p>
    <w:p w14:paraId="2FEA8AD5" w14:textId="77777777" w:rsidR="00A8474F" w:rsidRPr="000C493A" w:rsidRDefault="00A8474F" w:rsidP="00500B1F">
      <w:pPr>
        <w:pStyle w:val="Code"/>
        <w:rPr>
          <w:lang w:eastAsia="en-IN"/>
        </w:rPr>
      </w:pPr>
      <w:r w:rsidRPr="000C493A">
        <w:rPr>
          <w:lang w:eastAsia="en-IN"/>
        </w:rPr>
        <w:t>The string is a Palindrome.</w:t>
      </w:r>
    </w:p>
    <w:p w14:paraId="53DCED70" w14:textId="77777777" w:rsidR="00A8474F" w:rsidRPr="000C493A" w:rsidRDefault="00A8474F" w:rsidP="00500B1F">
      <w:pPr>
        <w:pStyle w:val="Code"/>
        <w:rPr>
          <w:lang w:eastAsia="en-IN"/>
        </w:rPr>
      </w:pPr>
    </w:p>
    <w:p w14:paraId="5D8DB648" w14:textId="77777777" w:rsidR="00A8474F" w:rsidRPr="000C493A" w:rsidRDefault="00A8474F" w:rsidP="00500B1F">
      <w:pPr>
        <w:pStyle w:val="Code"/>
        <w:rPr>
          <w:lang w:eastAsia="en-IN"/>
        </w:rPr>
      </w:pPr>
      <w:r w:rsidRPr="000C493A">
        <w:rPr>
          <w:lang w:eastAsia="en-IN"/>
        </w:rPr>
        <w:t>Enter a string: hello</w:t>
      </w:r>
    </w:p>
    <w:p w14:paraId="17A1416A" w14:textId="59425AE2" w:rsidR="00A95DA8" w:rsidRPr="00500B1F" w:rsidRDefault="00A8474F" w:rsidP="00500B1F">
      <w:pPr>
        <w:pStyle w:val="Code"/>
        <w:rPr>
          <w:lang w:eastAsia="en-IN"/>
        </w:rPr>
      </w:pPr>
      <w:r w:rsidRPr="000C493A">
        <w:rPr>
          <w:lang w:eastAsia="en-IN"/>
        </w:rPr>
        <w:t>The string is NOT a Palindrome.</w:t>
      </w:r>
    </w:p>
    <w:p w14:paraId="29283882" w14:textId="0B2D444D" w:rsidR="004C5F06" w:rsidRDefault="00000000" w:rsidP="004C5F06">
      <w:pPr>
        <w:pStyle w:val="texxtt"/>
      </w:pPr>
      <w:r>
        <w:pict w14:anchorId="070CA547">
          <v:rect id="_x0000_i1080" style="width:0;height:1.5pt" o:hralign="center" o:hrstd="t" o:hr="t" fillcolor="#a0a0a0" stroked="f"/>
        </w:pict>
      </w:r>
    </w:p>
    <w:p w14:paraId="3D608C2F" w14:textId="7607ED51" w:rsidR="00A8474F" w:rsidRPr="000C493A" w:rsidRDefault="00A8474F" w:rsidP="004C5F06">
      <w:pPr>
        <w:pStyle w:val="Subheadddddf"/>
      </w:pPr>
      <w:r w:rsidRPr="000C493A">
        <w:t>Summary</w:t>
      </w:r>
    </w:p>
    <w:p w14:paraId="0472334E" w14:textId="2466A71E" w:rsidR="00500B1F" w:rsidRPr="00500B1F" w:rsidRDefault="00500B1F" w:rsidP="004C5F06">
      <w:pPr>
        <w:pStyle w:val="Pointss"/>
      </w:pPr>
      <w:r w:rsidRPr="00500B1F">
        <w:rPr>
          <w:rStyle w:val="Strong"/>
          <w:rFonts w:ascii="Amasis MT Pro" w:eastAsiaTheme="majorEastAsia" w:hAnsi="Amasis MT Pro"/>
        </w:rPr>
        <w:t>Strings in C</w:t>
      </w:r>
      <w:r w:rsidRPr="00500B1F">
        <w:t xml:space="preserve"> are arrays of characters </w:t>
      </w:r>
      <w:r w:rsidRPr="00500B1F">
        <w:rPr>
          <w:rStyle w:val="Strong"/>
          <w:rFonts w:ascii="Amasis MT Pro" w:eastAsiaTheme="majorEastAsia" w:hAnsi="Amasis MT Pro"/>
        </w:rPr>
        <w:t xml:space="preserve">terminated by the null character </w:t>
      </w:r>
      <w:r w:rsidRPr="00500B1F">
        <w:rPr>
          <w:rStyle w:val="HTMLCode"/>
          <w:rFonts w:ascii="Amasis MT Pro" w:eastAsiaTheme="majorEastAsia" w:hAnsi="Amasis MT Pro"/>
          <w:b/>
          <w:bCs/>
          <w:sz w:val="24"/>
          <w:szCs w:val="24"/>
        </w:rPr>
        <w:t>\0</w:t>
      </w:r>
      <w:r w:rsidRPr="00500B1F">
        <w:t>, which marks the end of the string.</w:t>
      </w:r>
    </w:p>
    <w:p w14:paraId="2C26DCA7" w14:textId="14E84E2D" w:rsidR="00500B1F" w:rsidRPr="00500B1F" w:rsidRDefault="00500B1F" w:rsidP="004C5F06">
      <w:pPr>
        <w:pStyle w:val="Pointss"/>
      </w:pPr>
      <w:r w:rsidRPr="00500B1F">
        <w:t xml:space="preserve">Always </w:t>
      </w:r>
      <w:r w:rsidRPr="00500B1F">
        <w:rPr>
          <w:rStyle w:val="Strong"/>
          <w:rFonts w:ascii="Amasis MT Pro" w:eastAsiaTheme="majorEastAsia" w:hAnsi="Amasis MT Pro"/>
        </w:rPr>
        <w:t>allocate one extra byte</w:t>
      </w:r>
      <w:r w:rsidRPr="00500B1F">
        <w:t xml:space="preserve"> for the null terminator when declaring a string.</w:t>
      </w:r>
    </w:p>
    <w:p w14:paraId="69EBB7AD" w14:textId="0DFF077A" w:rsidR="00500B1F" w:rsidRPr="00500B1F" w:rsidRDefault="00500B1F" w:rsidP="004C5F06">
      <w:pPr>
        <w:pStyle w:val="Pointss"/>
      </w:pPr>
      <w:r w:rsidRPr="00500B1F">
        <w:t xml:space="preserve">Strings can be </w:t>
      </w:r>
      <w:r w:rsidRPr="00500B1F">
        <w:rPr>
          <w:rStyle w:val="Strong"/>
          <w:rFonts w:ascii="Amasis MT Pro" w:eastAsiaTheme="majorEastAsia" w:hAnsi="Amasis MT Pro"/>
        </w:rPr>
        <w:t>initialized explicitly</w:t>
      </w:r>
      <w:r w:rsidRPr="00500B1F">
        <w:t xml:space="preserve"> (character-by-character) or using </w:t>
      </w:r>
      <w:r w:rsidRPr="00500B1F">
        <w:rPr>
          <w:rStyle w:val="Strong"/>
          <w:rFonts w:ascii="Amasis MT Pro" w:eastAsiaTheme="majorEastAsia" w:hAnsi="Amasis MT Pro"/>
        </w:rPr>
        <w:t>string literals</w:t>
      </w:r>
      <w:r w:rsidRPr="00500B1F">
        <w:t xml:space="preserve"> in double quotes (preferred method).</w:t>
      </w:r>
    </w:p>
    <w:p w14:paraId="12F24CDB" w14:textId="25072AEA" w:rsidR="00500B1F" w:rsidRPr="00500B1F" w:rsidRDefault="00500B1F" w:rsidP="004C5F06">
      <w:pPr>
        <w:pStyle w:val="Pointss"/>
      </w:pPr>
      <w:r w:rsidRPr="00500B1F">
        <w:t xml:space="preserve">Use </w:t>
      </w:r>
      <w:r w:rsidRPr="00500B1F">
        <w:rPr>
          <w:rStyle w:val="HTMLCode"/>
          <w:rFonts w:ascii="Amasis MT Pro" w:eastAsiaTheme="majorEastAsia" w:hAnsi="Amasis MT Pro"/>
          <w:b/>
          <w:bCs/>
          <w:sz w:val="24"/>
          <w:szCs w:val="24"/>
        </w:rPr>
        <w:t>printf()</w:t>
      </w:r>
      <w:r w:rsidRPr="00500B1F">
        <w:rPr>
          <w:rStyle w:val="Strong"/>
          <w:rFonts w:ascii="Amasis MT Pro" w:eastAsiaTheme="majorEastAsia" w:hAnsi="Amasis MT Pro"/>
        </w:rPr>
        <w:t xml:space="preserve"> with </w:t>
      </w:r>
      <w:r w:rsidRPr="00500B1F">
        <w:rPr>
          <w:rStyle w:val="HTMLCode"/>
          <w:rFonts w:ascii="Amasis MT Pro" w:eastAsiaTheme="majorEastAsia" w:hAnsi="Amasis MT Pro"/>
          <w:b/>
          <w:bCs/>
          <w:sz w:val="24"/>
          <w:szCs w:val="24"/>
        </w:rPr>
        <w:t>%s</w:t>
      </w:r>
      <w:r w:rsidRPr="00500B1F">
        <w:t xml:space="preserve"> or </w:t>
      </w:r>
      <w:r w:rsidRPr="00500B1F">
        <w:rPr>
          <w:rStyle w:val="HTMLCode"/>
          <w:rFonts w:ascii="Amasis MT Pro" w:eastAsiaTheme="majorEastAsia" w:hAnsi="Amasis MT Pro"/>
          <w:b/>
          <w:bCs/>
          <w:sz w:val="24"/>
          <w:szCs w:val="24"/>
        </w:rPr>
        <w:t>puts()</w:t>
      </w:r>
      <w:r w:rsidRPr="00500B1F">
        <w:t xml:space="preserve"> for displaying strings; for input, </w:t>
      </w:r>
      <w:r w:rsidRPr="00500B1F">
        <w:rPr>
          <w:rStyle w:val="HTMLCode"/>
          <w:rFonts w:ascii="Amasis MT Pro" w:eastAsiaTheme="majorEastAsia" w:hAnsi="Amasis MT Pro"/>
          <w:b/>
          <w:bCs/>
          <w:sz w:val="24"/>
          <w:szCs w:val="24"/>
        </w:rPr>
        <w:t>fgets()</w:t>
      </w:r>
      <w:r w:rsidRPr="00500B1F">
        <w:t xml:space="preserve"> is safest — avoid </w:t>
      </w:r>
      <w:r w:rsidRPr="00500B1F">
        <w:rPr>
          <w:rStyle w:val="HTMLCode"/>
          <w:rFonts w:ascii="Amasis MT Pro" w:eastAsiaTheme="majorEastAsia" w:hAnsi="Amasis MT Pro"/>
          <w:sz w:val="24"/>
          <w:szCs w:val="24"/>
        </w:rPr>
        <w:t>gets()</w:t>
      </w:r>
      <w:r w:rsidRPr="00500B1F">
        <w:t xml:space="preserve"> entirely.</w:t>
      </w:r>
    </w:p>
    <w:p w14:paraId="747B1B56" w14:textId="597880FD" w:rsidR="00500B1F" w:rsidRPr="00500B1F" w:rsidRDefault="00500B1F" w:rsidP="004C5F06">
      <w:pPr>
        <w:pStyle w:val="Pointss"/>
      </w:pPr>
      <w:r w:rsidRPr="00500B1F">
        <w:t xml:space="preserve">The </w:t>
      </w:r>
      <w:r w:rsidRPr="00500B1F">
        <w:rPr>
          <w:rStyle w:val="HTMLCode"/>
          <w:rFonts w:ascii="Amasis MT Pro" w:eastAsiaTheme="majorEastAsia" w:hAnsi="Amasis MT Pro"/>
          <w:b/>
          <w:bCs/>
          <w:sz w:val="24"/>
          <w:szCs w:val="24"/>
        </w:rPr>
        <w:t>&lt;string.h&gt;</w:t>
      </w:r>
      <w:r w:rsidRPr="00500B1F">
        <w:rPr>
          <w:rStyle w:val="Strong"/>
          <w:rFonts w:ascii="Amasis MT Pro" w:eastAsiaTheme="majorEastAsia" w:hAnsi="Amasis MT Pro"/>
        </w:rPr>
        <w:t xml:space="preserve"> library</w:t>
      </w:r>
      <w:r w:rsidRPr="00500B1F">
        <w:t xml:space="preserve"> provides functions like </w:t>
      </w:r>
      <w:r w:rsidRPr="00500B1F">
        <w:rPr>
          <w:rStyle w:val="HTMLCode"/>
          <w:rFonts w:ascii="Amasis MT Pro" w:eastAsiaTheme="majorEastAsia" w:hAnsi="Amasis MT Pro"/>
          <w:sz w:val="24"/>
          <w:szCs w:val="24"/>
        </w:rPr>
        <w:t>strlen()</w:t>
      </w:r>
      <w:r w:rsidRPr="00500B1F">
        <w:t xml:space="preserve">, </w:t>
      </w:r>
      <w:r w:rsidRPr="00500B1F">
        <w:rPr>
          <w:rStyle w:val="HTMLCode"/>
          <w:rFonts w:ascii="Amasis MT Pro" w:eastAsiaTheme="majorEastAsia" w:hAnsi="Amasis MT Pro"/>
          <w:sz w:val="24"/>
          <w:szCs w:val="24"/>
        </w:rPr>
        <w:t>strcpy()</w:t>
      </w:r>
      <w:r w:rsidRPr="00500B1F">
        <w:t xml:space="preserve">, </w:t>
      </w:r>
      <w:r w:rsidRPr="00500B1F">
        <w:rPr>
          <w:rStyle w:val="HTMLCode"/>
          <w:rFonts w:ascii="Amasis MT Pro" w:eastAsiaTheme="majorEastAsia" w:hAnsi="Amasis MT Pro"/>
          <w:sz w:val="24"/>
          <w:szCs w:val="24"/>
        </w:rPr>
        <w:t>strcat()</w:t>
      </w:r>
      <w:r w:rsidRPr="00500B1F">
        <w:t xml:space="preserve">, and </w:t>
      </w:r>
      <w:r w:rsidRPr="00500B1F">
        <w:rPr>
          <w:rStyle w:val="HTMLCode"/>
          <w:rFonts w:ascii="Amasis MT Pro" w:eastAsiaTheme="majorEastAsia" w:hAnsi="Amasis MT Pro"/>
          <w:sz w:val="24"/>
          <w:szCs w:val="24"/>
        </w:rPr>
        <w:t>strcmp()</w:t>
      </w:r>
      <w:r w:rsidRPr="00500B1F">
        <w:t xml:space="preserve"> for common string operations.</w:t>
      </w:r>
    </w:p>
    <w:p w14:paraId="31D4B1C5" w14:textId="4A83A49D" w:rsidR="00500B1F" w:rsidRPr="00500B1F" w:rsidRDefault="00500B1F" w:rsidP="004C5F06">
      <w:pPr>
        <w:pStyle w:val="Pointss"/>
      </w:pPr>
      <w:r w:rsidRPr="00500B1F">
        <w:rPr>
          <w:rStyle w:val="Strong"/>
          <w:rFonts w:ascii="Amasis MT Pro" w:eastAsiaTheme="majorEastAsia" w:hAnsi="Amasis MT Pro"/>
        </w:rPr>
        <w:t>Manual string manipulation</w:t>
      </w:r>
      <w:r w:rsidRPr="00500B1F">
        <w:t xml:space="preserve"> (without library functions) helps understand how these operations work internally in C.</w:t>
      </w:r>
    </w:p>
    <w:p w14:paraId="47B4B266" w14:textId="55F38C31" w:rsidR="00500B1F" w:rsidRPr="00500B1F" w:rsidRDefault="00500B1F" w:rsidP="004C5F06">
      <w:pPr>
        <w:pStyle w:val="Pointss"/>
      </w:pPr>
      <w:r w:rsidRPr="00500B1F">
        <w:t xml:space="preserve">Avoid common mistakes such as </w:t>
      </w:r>
      <w:r w:rsidRPr="00500B1F">
        <w:rPr>
          <w:rStyle w:val="Strong"/>
          <w:rFonts w:ascii="Amasis MT Pro" w:eastAsiaTheme="majorEastAsia" w:hAnsi="Amasis MT Pro"/>
        </w:rPr>
        <w:t>missing null terminators</w:t>
      </w:r>
      <w:r w:rsidRPr="00500B1F">
        <w:t xml:space="preserve">, </w:t>
      </w:r>
      <w:r w:rsidRPr="00500B1F">
        <w:rPr>
          <w:rStyle w:val="Strong"/>
          <w:rFonts w:ascii="Amasis MT Pro" w:eastAsiaTheme="majorEastAsia" w:hAnsi="Amasis MT Pro"/>
        </w:rPr>
        <w:t>buffer overflows</w:t>
      </w:r>
      <w:r w:rsidRPr="00500B1F">
        <w:t xml:space="preserve">, and </w:t>
      </w:r>
      <w:r w:rsidRPr="00500B1F">
        <w:rPr>
          <w:rStyle w:val="Strong"/>
          <w:rFonts w:ascii="Amasis MT Pro" w:eastAsiaTheme="majorEastAsia" w:hAnsi="Amasis MT Pro"/>
        </w:rPr>
        <w:t xml:space="preserve">using </w:t>
      </w:r>
      <w:r w:rsidRPr="00500B1F">
        <w:rPr>
          <w:rStyle w:val="HTMLCode"/>
          <w:rFonts w:ascii="Amasis MT Pro" w:eastAsiaTheme="majorEastAsia" w:hAnsi="Amasis MT Pro"/>
          <w:b/>
          <w:bCs/>
          <w:sz w:val="24"/>
          <w:szCs w:val="24"/>
        </w:rPr>
        <w:t>==</w:t>
      </w:r>
      <w:r w:rsidRPr="00500B1F">
        <w:rPr>
          <w:rStyle w:val="Strong"/>
          <w:rFonts w:ascii="Amasis MT Pro" w:eastAsiaTheme="majorEastAsia" w:hAnsi="Amasis MT Pro"/>
        </w:rPr>
        <w:t xml:space="preserve"> for string comparison</w:t>
      </w:r>
      <w:r w:rsidRPr="00500B1F">
        <w:t>.</w:t>
      </w:r>
    </w:p>
    <w:p w14:paraId="7A2CD91B" w14:textId="48C84E77" w:rsidR="00500B1F" w:rsidRPr="00500B1F" w:rsidRDefault="00500B1F" w:rsidP="004C5F06">
      <w:pPr>
        <w:pStyle w:val="Pointss"/>
      </w:pPr>
      <w:r w:rsidRPr="00500B1F">
        <w:rPr>
          <w:rStyle w:val="Strong"/>
          <w:rFonts w:ascii="Amasis MT Pro" w:eastAsiaTheme="majorEastAsia" w:hAnsi="Amasis MT Pro"/>
        </w:rPr>
        <w:t>Arrays of strings</w:t>
      </w:r>
      <w:r w:rsidRPr="00500B1F">
        <w:t xml:space="preserve"> (e.g., </w:t>
      </w:r>
      <w:r w:rsidRPr="00500B1F">
        <w:rPr>
          <w:rStyle w:val="HTMLCode"/>
          <w:rFonts w:ascii="Amasis MT Pro" w:eastAsiaTheme="majorEastAsia" w:hAnsi="Amasis MT Pro"/>
          <w:sz w:val="24"/>
          <w:szCs w:val="24"/>
        </w:rPr>
        <w:t>char names[5][20]</w:t>
      </w:r>
      <w:r w:rsidRPr="00500B1F">
        <w:t>) allow storage of multiple strings in a 2D character array.</w:t>
      </w:r>
    </w:p>
    <w:p w14:paraId="2591C9C9" w14:textId="5F25A1C7" w:rsidR="00500B1F" w:rsidRPr="00500B1F" w:rsidRDefault="00500B1F" w:rsidP="004C5F06">
      <w:pPr>
        <w:pStyle w:val="Pointss"/>
      </w:pPr>
      <w:r w:rsidRPr="00500B1F">
        <w:t xml:space="preserve">Always </w:t>
      </w:r>
      <w:r w:rsidRPr="00500B1F">
        <w:rPr>
          <w:rStyle w:val="Strong"/>
          <w:rFonts w:ascii="Amasis MT Pro" w:eastAsiaTheme="majorEastAsia" w:hAnsi="Amasis MT Pro"/>
        </w:rPr>
        <w:t>validate buffer sizes and use safe functions</w:t>
      </w:r>
      <w:r w:rsidRPr="00500B1F">
        <w:t xml:space="preserve"> (</w:t>
      </w:r>
      <w:r w:rsidRPr="00500B1F">
        <w:rPr>
          <w:rStyle w:val="HTMLCode"/>
          <w:rFonts w:ascii="Amasis MT Pro" w:eastAsiaTheme="majorEastAsia" w:hAnsi="Amasis MT Pro"/>
          <w:sz w:val="24"/>
          <w:szCs w:val="24"/>
        </w:rPr>
        <w:t>fgets()</w:t>
      </w:r>
      <w:r w:rsidRPr="00500B1F">
        <w:t xml:space="preserve">, </w:t>
      </w:r>
      <w:r w:rsidRPr="00500B1F">
        <w:rPr>
          <w:rStyle w:val="HTMLCode"/>
          <w:rFonts w:ascii="Amasis MT Pro" w:eastAsiaTheme="majorEastAsia" w:hAnsi="Amasis MT Pro"/>
          <w:sz w:val="24"/>
          <w:szCs w:val="24"/>
        </w:rPr>
        <w:t>strncpy()</w:t>
      </w:r>
      <w:r w:rsidRPr="00500B1F">
        <w:t xml:space="preserve">, </w:t>
      </w:r>
      <w:r w:rsidRPr="00500B1F">
        <w:rPr>
          <w:rStyle w:val="HTMLCode"/>
          <w:rFonts w:ascii="Amasis MT Pro" w:eastAsiaTheme="majorEastAsia" w:hAnsi="Amasis MT Pro"/>
          <w:sz w:val="24"/>
          <w:szCs w:val="24"/>
        </w:rPr>
        <w:t>strncat()</w:t>
      </w:r>
      <w:r w:rsidRPr="00500B1F">
        <w:t>) to ensure memory safety and prevent vulnerabilities.</w:t>
      </w:r>
    </w:p>
    <w:p w14:paraId="6B4D37C9" w14:textId="77777777" w:rsidR="004C5F06" w:rsidRDefault="004C5F06">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36D35B89" w14:textId="5CA8B888" w:rsidR="00436910" w:rsidRDefault="00AD51AE" w:rsidP="00436910">
      <w:pPr>
        <w:pStyle w:val="Chnao"/>
      </w:pPr>
      <w:r>
        <w:rPr>
          <w:b/>
          <w:bCs/>
          <w:noProof/>
          <w:sz w:val="36"/>
          <w:szCs w:val="36"/>
        </w:rPr>
        <mc:AlternateContent>
          <mc:Choice Requires="wps">
            <w:drawing>
              <wp:anchor distT="0" distB="0" distL="114300" distR="114300" simplePos="0" relativeHeight="251678720" behindDoc="0" locked="0" layoutInCell="1" allowOverlap="1" wp14:anchorId="4FBC2407" wp14:editId="4E12A481">
                <wp:simplePos x="0" y="0"/>
                <wp:positionH relativeFrom="column">
                  <wp:posOffset>457200</wp:posOffset>
                </wp:positionH>
                <wp:positionV relativeFrom="paragraph">
                  <wp:posOffset>-794085</wp:posOffset>
                </wp:positionV>
                <wp:extent cx="4908884" cy="625642"/>
                <wp:effectExtent l="0" t="0" r="6350" b="3175"/>
                <wp:wrapNone/>
                <wp:docPr id="8993281"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EDE19" id="Rectangle 1" o:spid="_x0000_s1026" style="position:absolute;margin-left:36pt;margin-top:-62.55pt;width:386.55pt;height:49.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" fillcolor="white [3212]" stroked="f" strokeweight="1.5pt"/>
            </w:pict>
          </mc:Fallback>
        </mc:AlternateContent>
      </w:r>
    </w:p>
    <w:p w14:paraId="6680FA32" w14:textId="77777777" w:rsidR="00436910" w:rsidRDefault="00436910" w:rsidP="00436910">
      <w:pPr>
        <w:pStyle w:val="Chnao"/>
      </w:pPr>
    </w:p>
    <w:p w14:paraId="319C0B6C" w14:textId="77777777" w:rsidR="00436910" w:rsidRDefault="00436910" w:rsidP="00436910">
      <w:pPr>
        <w:pStyle w:val="Chnao"/>
      </w:pPr>
    </w:p>
    <w:p w14:paraId="5FE3F090" w14:textId="7D0B3277" w:rsidR="00436910" w:rsidRDefault="00443EE0" w:rsidP="00436910">
      <w:pPr>
        <w:pStyle w:val="Chnao"/>
      </w:pPr>
      <w:bookmarkStart w:id="82" w:name="_Toc212290983"/>
      <w:r w:rsidRPr="000C493A">
        <w:t>Chapter 10:</w:t>
      </w:r>
      <w:bookmarkEnd w:id="82"/>
      <w:r w:rsidRPr="000C493A">
        <w:t xml:space="preserve"> </w:t>
      </w:r>
    </w:p>
    <w:p w14:paraId="606A5964" w14:textId="0DA3CC5E" w:rsidR="00443EE0" w:rsidRDefault="00443EE0" w:rsidP="00436910">
      <w:pPr>
        <w:pStyle w:val="Chanem"/>
      </w:pPr>
      <w:bookmarkStart w:id="83" w:name="_Toc212290984"/>
      <w:r w:rsidRPr="000C493A">
        <w:t>Functions in C Programming</w:t>
      </w:r>
      <w:bookmarkEnd w:id="83"/>
    </w:p>
    <w:p w14:paraId="5FA85F29" w14:textId="77777777" w:rsidR="00064A88" w:rsidRPr="004C5F06" w:rsidRDefault="00064A88" w:rsidP="004C5F06">
      <w:pPr>
        <w:pStyle w:val="Subheadddddf"/>
      </w:pPr>
      <w:r w:rsidRPr="004C5F06">
        <w:rPr>
          <w:rFonts w:eastAsiaTheme="majorEastAsia"/>
        </w:rPr>
        <w:t>Objectives:</w:t>
      </w:r>
    </w:p>
    <w:p w14:paraId="5957A360" w14:textId="77777777" w:rsidR="00064A88" w:rsidRPr="00064A88" w:rsidRDefault="00064A88" w:rsidP="004C5F06">
      <w:pPr>
        <w:pStyle w:val="Pointss"/>
      </w:pPr>
      <w:r w:rsidRPr="00064A88">
        <w:t>Understand the concept and benefits of functions in C.</w:t>
      </w:r>
    </w:p>
    <w:p w14:paraId="122380E8" w14:textId="77777777" w:rsidR="00064A88" w:rsidRPr="00064A88" w:rsidRDefault="00064A88" w:rsidP="004C5F06">
      <w:pPr>
        <w:pStyle w:val="Pointss"/>
      </w:pPr>
      <w:r w:rsidRPr="00064A88">
        <w:t>Learn about function declaration, definition, and calling conventions.</w:t>
      </w:r>
    </w:p>
    <w:p w14:paraId="7714EE63" w14:textId="77777777" w:rsidR="00064A88" w:rsidRPr="00064A88" w:rsidRDefault="00064A88" w:rsidP="004C5F06">
      <w:pPr>
        <w:pStyle w:val="Pointss"/>
      </w:pPr>
      <w:r w:rsidRPr="00064A88">
        <w:t>Differentiate between call by value and call by reference.</w:t>
      </w:r>
    </w:p>
    <w:p w14:paraId="790A4F50" w14:textId="77777777" w:rsidR="00064A88" w:rsidRPr="00064A88" w:rsidRDefault="00064A88" w:rsidP="004C5F06">
      <w:pPr>
        <w:pStyle w:val="Pointss"/>
      </w:pPr>
      <w:r w:rsidRPr="00064A88">
        <w:t>Explore recursion and understand base cases.</w:t>
      </w:r>
    </w:p>
    <w:p w14:paraId="1B9199F0" w14:textId="77777777" w:rsidR="00064A88" w:rsidRPr="00064A88" w:rsidRDefault="00064A88" w:rsidP="004C5F06">
      <w:pPr>
        <w:pStyle w:val="Pointss"/>
      </w:pPr>
      <w:r w:rsidRPr="00064A88">
        <w:t>Learn how arrays are passed to functions and manage return values effectively.</w:t>
      </w:r>
    </w:p>
    <w:p w14:paraId="6AF44457" w14:textId="77777777" w:rsidR="00443EE0" w:rsidRPr="000C493A" w:rsidRDefault="00443EE0" w:rsidP="004C5F06">
      <w:pPr>
        <w:pStyle w:val="Subheadddddf"/>
      </w:pPr>
      <w:r w:rsidRPr="000C493A">
        <w:t>Introduction: Understanding Functions as Building Blocks</w:t>
      </w:r>
    </w:p>
    <w:p w14:paraId="37EEB6D7" w14:textId="77777777" w:rsidR="00443EE0" w:rsidRPr="000C493A" w:rsidRDefault="00443EE0" w:rsidP="004C5F06">
      <w:pPr>
        <w:pStyle w:val="texxtt"/>
        <w:rPr>
          <w:lang w:eastAsia="en-IN"/>
        </w:rPr>
      </w:pPr>
      <w:r w:rsidRPr="000C493A">
        <w:rPr>
          <w:lang w:eastAsia="en-IN"/>
        </w:rPr>
        <w:t>In the journey of learning C programming, we've encountered numerous concepts—variables, data types, control structures, arrays, and strings. Each of these elements allows us to write programs that can store data, make decisions, and repeat operations. However, as programs grow in complexity and size, writing everything in a single continuous block of code becomes increasingly problematic. Imagine trying to write a complete application with thousands of lines of code all within the main() function—it would be virtually impossible to understand, debug, or maintain.</w:t>
      </w:r>
    </w:p>
    <w:p w14:paraId="5BE92C0C" w14:textId="77777777" w:rsidR="00443EE0" w:rsidRPr="000C493A" w:rsidRDefault="00443EE0" w:rsidP="004C5F06">
      <w:pPr>
        <w:pStyle w:val="texxtt"/>
        <w:rPr>
          <w:lang w:eastAsia="en-IN"/>
        </w:rPr>
      </w:pPr>
      <w:r w:rsidRPr="000C493A">
        <w:rPr>
          <w:lang w:eastAsia="en-IN"/>
        </w:rPr>
        <w:t xml:space="preserve">This is where </w:t>
      </w:r>
      <w:r w:rsidRPr="000C493A">
        <w:rPr>
          <w:b/>
          <w:bCs/>
          <w:lang w:eastAsia="en-IN"/>
        </w:rPr>
        <w:t>functions</w:t>
      </w:r>
      <w:r w:rsidRPr="000C493A">
        <w:rPr>
          <w:lang w:eastAsia="en-IN"/>
        </w:rPr>
        <w:t xml:space="preserve"> emerge as one of the most fundamental and powerful concepts in programming. Functions represent the principle of </w:t>
      </w:r>
      <w:r w:rsidRPr="000C493A">
        <w:rPr>
          <w:b/>
          <w:bCs/>
          <w:lang w:eastAsia="en-IN"/>
        </w:rPr>
        <w:t>modular programming</w:t>
      </w:r>
      <w:r w:rsidRPr="000C493A">
        <w:rPr>
          <w:lang w:eastAsia="en-IN"/>
        </w:rPr>
        <w:t>—the idea that complex problems can be solved by breaking them down into smaller, manageable, and reusable pieces. Just as a complex machine is built from many smaller components, each with its specific purpose, a well-designed program is constructed from many functions, each performing a well-defined task.</w:t>
      </w:r>
    </w:p>
    <w:p w14:paraId="1B4BAF50" w14:textId="77777777" w:rsidR="00443EE0" w:rsidRPr="000C493A" w:rsidRDefault="00443EE0" w:rsidP="004C5F06">
      <w:pPr>
        <w:pStyle w:val="texxtt"/>
        <w:rPr>
          <w:lang w:eastAsia="en-IN"/>
        </w:rPr>
      </w:pPr>
      <w:r w:rsidRPr="000C493A">
        <w:rPr>
          <w:lang w:eastAsia="en-IN"/>
        </w:rPr>
        <w:t>Think of functions as specialized workers in a factory. Each worker has a specific job: one might assemble parts, another might paint them, and yet another might perform quality control. Similarly, in programming, one function might calculate a mathematical result, another might process user input, and another might display information. Each function focuses on doing one thing well, and by combining these functions, we create sophisticated, powerful programs.</w:t>
      </w:r>
    </w:p>
    <w:p w14:paraId="41915991" w14:textId="77777777" w:rsidR="00443EE0" w:rsidRPr="000C493A" w:rsidRDefault="00443EE0" w:rsidP="004C5F06">
      <w:pPr>
        <w:pStyle w:val="Subheadddd"/>
      </w:pPr>
      <w:bookmarkStart w:id="84" w:name="_Toc212290985"/>
      <w:r w:rsidRPr="000C493A">
        <w:t>10.1 What is a Function? Core Concepts and Definitions</w:t>
      </w:r>
      <w:bookmarkEnd w:id="84"/>
    </w:p>
    <w:p w14:paraId="0025F0C9" w14:textId="77777777" w:rsidR="00443EE0" w:rsidRPr="000C493A" w:rsidRDefault="00443EE0" w:rsidP="004C5F06">
      <w:pPr>
        <w:pStyle w:val="Subheadddddf"/>
      </w:pPr>
      <w:r w:rsidRPr="000C493A">
        <w:t>Fundamental Definition</w:t>
      </w:r>
    </w:p>
    <w:p w14:paraId="4A931214" w14:textId="77777777" w:rsidR="00443EE0" w:rsidRPr="000C493A" w:rsidRDefault="00443EE0" w:rsidP="004C5F06">
      <w:pPr>
        <w:pStyle w:val="texxtt"/>
        <w:rPr>
          <w:lang w:eastAsia="en-IN"/>
        </w:rPr>
      </w:pPr>
      <w:r w:rsidRPr="000C493A">
        <w:rPr>
          <w:lang w:eastAsia="en-IN"/>
        </w:rPr>
        <w:t xml:space="preserve">A </w:t>
      </w:r>
      <w:r w:rsidRPr="000C493A">
        <w:rPr>
          <w:b/>
          <w:bCs/>
          <w:lang w:eastAsia="en-IN"/>
        </w:rPr>
        <w:t>function</w:t>
      </w:r>
      <w:r w:rsidRPr="000C493A">
        <w:rPr>
          <w:lang w:eastAsia="en-IN"/>
        </w:rPr>
        <w:t xml:space="preserve"> in C is a self-contained block of code designed to perform a specific, well-defined task. It represents a named sequence of statements that can be executed by calling the function's name. Functions encapsulate logic, making programs more organized, readable, and maintainable.</w:t>
      </w:r>
    </w:p>
    <w:p w14:paraId="072978EA" w14:textId="77777777" w:rsidR="00443EE0" w:rsidRPr="000C493A" w:rsidRDefault="00443EE0" w:rsidP="004C5F06">
      <w:pPr>
        <w:pStyle w:val="texxtt"/>
        <w:rPr>
          <w:lang w:eastAsia="en-IN"/>
        </w:rPr>
      </w:pPr>
      <w:r w:rsidRPr="000C493A">
        <w:rPr>
          <w:lang w:eastAsia="en-IN"/>
        </w:rPr>
        <w:t>At its essence, a function is like a small program within your larger program. It can:</w:t>
      </w:r>
    </w:p>
    <w:p w14:paraId="5D105D3B" w14:textId="77777777" w:rsidR="00443EE0" w:rsidRPr="000C493A" w:rsidRDefault="00443EE0" w:rsidP="004C5F06">
      <w:pPr>
        <w:pStyle w:val="Pointss"/>
      </w:pPr>
      <w:r w:rsidRPr="000C493A">
        <w:t xml:space="preserve">Accept input values (called </w:t>
      </w:r>
      <w:r w:rsidRPr="000C493A">
        <w:rPr>
          <w:b/>
          <w:bCs/>
        </w:rPr>
        <w:t>parameters</w:t>
      </w:r>
      <w:r w:rsidRPr="000C493A">
        <w:t xml:space="preserve"> or </w:t>
      </w:r>
      <w:r w:rsidRPr="000C493A">
        <w:rPr>
          <w:b/>
          <w:bCs/>
        </w:rPr>
        <w:t>arguments</w:t>
      </w:r>
      <w:r w:rsidRPr="000C493A">
        <w:t>)</w:t>
      </w:r>
    </w:p>
    <w:p w14:paraId="57D5916D" w14:textId="77777777" w:rsidR="00443EE0" w:rsidRPr="000C493A" w:rsidRDefault="00443EE0" w:rsidP="004C5F06">
      <w:pPr>
        <w:pStyle w:val="Pointss"/>
      </w:pPr>
      <w:r w:rsidRPr="000C493A">
        <w:t>Perform operations on those inputs</w:t>
      </w:r>
    </w:p>
    <w:p w14:paraId="3738D924" w14:textId="77777777" w:rsidR="00443EE0" w:rsidRPr="000C493A" w:rsidRDefault="00443EE0" w:rsidP="004C5F06">
      <w:pPr>
        <w:pStyle w:val="Pointss"/>
      </w:pPr>
      <w:r w:rsidRPr="000C493A">
        <w:t>Produce output (by returning a value or modifying data)</w:t>
      </w:r>
    </w:p>
    <w:p w14:paraId="1AEF0C0D" w14:textId="77777777" w:rsidR="00443EE0" w:rsidRPr="000C493A" w:rsidRDefault="00443EE0" w:rsidP="004C5F06">
      <w:pPr>
        <w:pStyle w:val="Pointss"/>
      </w:pPr>
      <w:r w:rsidRPr="000C493A">
        <w:t>Be called multiple times from different parts of your program</w:t>
      </w:r>
    </w:p>
    <w:p w14:paraId="5FAE1D9F" w14:textId="77777777" w:rsidR="00443EE0" w:rsidRPr="000C493A" w:rsidRDefault="00443EE0" w:rsidP="004C5F06">
      <w:pPr>
        <w:pStyle w:val="Subheadddddf"/>
      </w:pPr>
      <w:r w:rsidRPr="000C493A">
        <w:t>The Anatomy of Function Behavior</w:t>
      </w:r>
    </w:p>
    <w:p w14:paraId="35B340DE" w14:textId="77777777" w:rsidR="00443EE0" w:rsidRPr="000C493A" w:rsidRDefault="00443EE0" w:rsidP="004C5F06">
      <w:pPr>
        <w:pStyle w:val="texxtt"/>
        <w:rPr>
          <w:lang w:eastAsia="en-IN"/>
        </w:rPr>
      </w:pPr>
      <w:r w:rsidRPr="000C493A">
        <w:rPr>
          <w:lang w:eastAsia="en-IN"/>
        </w:rPr>
        <w:t>When you call a function, several things happen in a specific sequence:</w:t>
      </w:r>
    </w:p>
    <w:p w14:paraId="38CC51E6" w14:textId="77777777" w:rsidR="00443EE0" w:rsidRPr="000C493A" w:rsidRDefault="00443EE0" w:rsidP="004C5F06">
      <w:pPr>
        <w:pStyle w:val="Pointss"/>
      </w:pPr>
      <w:r w:rsidRPr="000C493A">
        <w:rPr>
          <w:b/>
          <w:bCs/>
        </w:rPr>
        <w:t>Control Transfer</w:t>
      </w:r>
      <w:r w:rsidRPr="000C493A">
        <w:t>: Program execution temporarily leaves the calling location and jumps to the function's code</w:t>
      </w:r>
    </w:p>
    <w:p w14:paraId="116EC8D0" w14:textId="77777777" w:rsidR="00443EE0" w:rsidRPr="000C493A" w:rsidRDefault="00443EE0" w:rsidP="004C5F06">
      <w:pPr>
        <w:pStyle w:val="Pointss"/>
      </w:pPr>
      <w:r w:rsidRPr="000C493A">
        <w:rPr>
          <w:b/>
          <w:bCs/>
        </w:rPr>
        <w:t>Parameter Passing</w:t>
      </w:r>
      <w:r w:rsidRPr="000C493A">
        <w:t>: Any arguments you provide are passed to the function's parameters</w:t>
      </w:r>
    </w:p>
    <w:p w14:paraId="621A8863" w14:textId="77777777" w:rsidR="00443EE0" w:rsidRPr="000C493A" w:rsidRDefault="00443EE0" w:rsidP="004C5F06">
      <w:pPr>
        <w:pStyle w:val="Pointss"/>
      </w:pPr>
      <w:r w:rsidRPr="000C493A">
        <w:rPr>
          <w:b/>
          <w:bCs/>
        </w:rPr>
        <w:t>Execution</w:t>
      </w:r>
      <w:r w:rsidRPr="000C493A">
        <w:t>: The function's statements execute in order</w:t>
      </w:r>
    </w:p>
    <w:p w14:paraId="2EEF19FA" w14:textId="77777777" w:rsidR="00443EE0" w:rsidRPr="000C493A" w:rsidRDefault="00443EE0" w:rsidP="004C5F06">
      <w:pPr>
        <w:pStyle w:val="Pointss"/>
      </w:pPr>
      <w:r w:rsidRPr="000C493A">
        <w:rPr>
          <w:b/>
          <w:bCs/>
        </w:rPr>
        <w:t>Return</w:t>
      </w:r>
      <w:r w:rsidRPr="000C493A">
        <w:t>: The function completes and returns control to the calling location, optionally providing a return value</w:t>
      </w:r>
    </w:p>
    <w:p w14:paraId="25C467C2" w14:textId="77777777" w:rsidR="00443EE0" w:rsidRPr="000C493A" w:rsidRDefault="00443EE0" w:rsidP="004C5F06">
      <w:pPr>
        <w:pStyle w:val="Pointss"/>
      </w:pPr>
      <w:r w:rsidRPr="000C493A">
        <w:rPr>
          <w:b/>
          <w:bCs/>
        </w:rPr>
        <w:t>Continuation</w:t>
      </w:r>
      <w:r w:rsidRPr="000C493A">
        <w:t>: Execution continues from where the function was called</w:t>
      </w:r>
    </w:p>
    <w:p w14:paraId="7ACD5271" w14:textId="77777777" w:rsidR="00443EE0" w:rsidRPr="000C493A" w:rsidRDefault="00443EE0" w:rsidP="004C5F06">
      <w:pPr>
        <w:pStyle w:val="texxtt"/>
        <w:rPr>
          <w:lang w:eastAsia="en-IN"/>
        </w:rPr>
      </w:pPr>
      <w:r w:rsidRPr="000C493A">
        <w:rPr>
          <w:lang w:eastAsia="en-IN"/>
        </w:rPr>
        <w:t>This mechanism allows you to write code once and use it many times, which is the essence of code reusability.</w:t>
      </w:r>
    </w:p>
    <w:p w14:paraId="31E0B881" w14:textId="77777777" w:rsidR="00443EE0" w:rsidRPr="000C493A" w:rsidRDefault="00443EE0" w:rsidP="004C5F06">
      <w:pPr>
        <w:pStyle w:val="Subheadddddf"/>
      </w:pPr>
      <w:r w:rsidRPr="000C493A">
        <w:t>Simple Example: Understanding Through Code</w:t>
      </w:r>
    </w:p>
    <w:p w14:paraId="15CCBAE0" w14:textId="11056A2E" w:rsidR="00443EE0" w:rsidRPr="000C493A" w:rsidRDefault="00443EE0" w:rsidP="004C5F06">
      <w:pPr>
        <w:pStyle w:val="texxtt"/>
        <w:rPr>
          <w:lang w:eastAsia="en-IN"/>
        </w:rPr>
      </w:pPr>
      <w:r w:rsidRPr="000C493A">
        <w:rPr>
          <w:lang w:eastAsia="en-IN"/>
        </w:rPr>
        <w:t>Let's examine a basic function to see these concepts in action:</w:t>
      </w:r>
    </w:p>
    <w:p w14:paraId="6A29E9BB"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4F89A46" w14:textId="77777777" w:rsidR="00443EE0" w:rsidRPr="000C493A" w:rsidRDefault="00443EE0" w:rsidP="00BA0E88">
      <w:pPr>
        <w:pStyle w:val="Code"/>
        <w:rPr>
          <w:color w:val="383A42"/>
          <w:lang w:eastAsia="en-IN"/>
        </w:rPr>
      </w:pPr>
    </w:p>
    <w:p w14:paraId="30436C7C" w14:textId="77777777" w:rsidR="00443EE0" w:rsidRPr="000C493A" w:rsidRDefault="00443EE0" w:rsidP="00BA0E88">
      <w:pPr>
        <w:pStyle w:val="Code"/>
        <w:rPr>
          <w:color w:val="383A42"/>
          <w:lang w:eastAsia="en-IN"/>
        </w:rPr>
      </w:pPr>
      <w:r w:rsidRPr="000C493A">
        <w:rPr>
          <w:i/>
          <w:iCs/>
          <w:color w:val="A0A1A7"/>
          <w:lang w:eastAsia="en-IN"/>
        </w:rPr>
        <w:t>// Function definition: adds two integers</w:t>
      </w:r>
    </w:p>
    <w:p w14:paraId="25A5B0F5"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60826DA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  </w:t>
      </w:r>
      <w:r w:rsidRPr="000C493A">
        <w:rPr>
          <w:i/>
          <w:iCs/>
          <w:color w:val="A0A1A7"/>
          <w:lang w:eastAsia="en-IN"/>
        </w:rPr>
        <w:t>// Calculate the sum</w:t>
      </w:r>
    </w:p>
    <w:p w14:paraId="06B5D14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sum;       </w:t>
      </w:r>
      <w:r w:rsidRPr="000C493A">
        <w:rPr>
          <w:i/>
          <w:iCs/>
          <w:color w:val="A0A1A7"/>
          <w:lang w:eastAsia="en-IN"/>
        </w:rPr>
        <w:t>// Return the result</w:t>
      </w:r>
    </w:p>
    <w:p w14:paraId="08294A76" w14:textId="77777777" w:rsidR="00443EE0" w:rsidRPr="000C493A" w:rsidRDefault="00443EE0" w:rsidP="00BA0E88">
      <w:pPr>
        <w:pStyle w:val="Code"/>
        <w:rPr>
          <w:color w:val="383A42"/>
          <w:lang w:eastAsia="en-IN"/>
        </w:rPr>
      </w:pPr>
      <w:r w:rsidRPr="000C493A">
        <w:rPr>
          <w:color w:val="383A42"/>
          <w:lang w:eastAsia="en-IN"/>
        </w:rPr>
        <w:t>}</w:t>
      </w:r>
    </w:p>
    <w:p w14:paraId="331A4BE9" w14:textId="77777777" w:rsidR="00443EE0" w:rsidRPr="000C493A" w:rsidRDefault="00443EE0" w:rsidP="00BA0E88">
      <w:pPr>
        <w:pStyle w:val="Code"/>
        <w:rPr>
          <w:color w:val="383A42"/>
          <w:lang w:eastAsia="en-IN"/>
        </w:rPr>
      </w:pPr>
    </w:p>
    <w:p w14:paraId="12DF0895"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158F4E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num1 </w:t>
      </w:r>
      <w:r w:rsidRPr="000C493A">
        <w:rPr>
          <w:color w:val="4078F2"/>
          <w:lang w:eastAsia="en-IN"/>
        </w:rPr>
        <w:t>=</w:t>
      </w:r>
      <w:r w:rsidRPr="000C493A">
        <w:rPr>
          <w:color w:val="383A42"/>
          <w:lang w:eastAsia="en-IN"/>
        </w:rPr>
        <w:t xml:space="preserve"> </w:t>
      </w:r>
      <w:r w:rsidRPr="000C493A">
        <w:rPr>
          <w:color w:val="B76B01"/>
          <w:lang w:eastAsia="en-IN"/>
        </w:rPr>
        <w:t>15</w:t>
      </w:r>
      <w:r w:rsidRPr="000C493A">
        <w:rPr>
          <w:color w:val="383A42"/>
          <w:lang w:eastAsia="en-IN"/>
        </w:rPr>
        <w:t xml:space="preserve">, num2 </w:t>
      </w:r>
      <w:r w:rsidRPr="000C493A">
        <w:rPr>
          <w:color w:val="4078F2"/>
          <w:lang w:eastAsia="en-IN"/>
        </w:rPr>
        <w:t>=</w:t>
      </w:r>
      <w:r w:rsidRPr="000C493A">
        <w:rPr>
          <w:color w:val="383A42"/>
          <w:lang w:eastAsia="en-IN"/>
        </w:rPr>
        <w:t xml:space="preserve"> </w:t>
      </w:r>
      <w:r w:rsidRPr="000C493A">
        <w:rPr>
          <w:color w:val="B76B01"/>
          <w:lang w:eastAsia="en-IN"/>
        </w:rPr>
        <w:t>25</w:t>
      </w:r>
      <w:r w:rsidRPr="000C493A">
        <w:rPr>
          <w:color w:val="383A42"/>
          <w:lang w:eastAsia="en-IN"/>
        </w:rPr>
        <w:t>;</w:t>
      </w:r>
    </w:p>
    <w:p w14:paraId="1CB8F5C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w:t>
      </w:r>
    </w:p>
    <w:p w14:paraId="7EBA7ACE" w14:textId="77777777" w:rsidR="00443EE0" w:rsidRPr="000C493A" w:rsidRDefault="00443EE0" w:rsidP="00BA0E88">
      <w:pPr>
        <w:pStyle w:val="Code"/>
        <w:rPr>
          <w:color w:val="383A42"/>
          <w:lang w:eastAsia="en-IN"/>
        </w:rPr>
      </w:pPr>
      <w:r w:rsidRPr="000C493A">
        <w:rPr>
          <w:color w:val="383A42"/>
          <w:lang w:eastAsia="en-IN"/>
        </w:rPr>
        <w:t xml:space="preserve">    </w:t>
      </w:r>
    </w:p>
    <w:p w14:paraId="5306400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Function call</w:t>
      </w:r>
    </w:p>
    <w:p w14:paraId="31D30484" w14:textId="77777777" w:rsidR="00443EE0" w:rsidRPr="000C493A" w:rsidRDefault="00443EE0" w:rsidP="00BA0E8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(num1, num2);</w:t>
      </w:r>
    </w:p>
    <w:p w14:paraId="076109BC" w14:textId="77777777" w:rsidR="00443EE0" w:rsidRPr="000C493A" w:rsidRDefault="00443EE0" w:rsidP="00BA0E88">
      <w:pPr>
        <w:pStyle w:val="Code"/>
        <w:rPr>
          <w:color w:val="383A42"/>
          <w:lang w:eastAsia="en-IN"/>
        </w:rPr>
      </w:pPr>
      <w:r w:rsidRPr="000C493A">
        <w:rPr>
          <w:color w:val="383A42"/>
          <w:lang w:eastAsia="en-IN"/>
        </w:rPr>
        <w:t xml:space="preserve">    </w:t>
      </w:r>
    </w:p>
    <w:p w14:paraId="30BF133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"The sum of %d and %d is %d\n"</w:t>
      </w:r>
      <w:r w:rsidRPr="000C493A">
        <w:rPr>
          <w:color w:val="383A42"/>
          <w:lang w:eastAsia="en-IN"/>
        </w:rPr>
        <w:t>, num1, num2, result);</w:t>
      </w:r>
    </w:p>
    <w:p w14:paraId="2D51EFDE" w14:textId="77777777" w:rsidR="00443EE0" w:rsidRPr="000C493A" w:rsidRDefault="00443EE0" w:rsidP="00BA0E88">
      <w:pPr>
        <w:pStyle w:val="Code"/>
        <w:rPr>
          <w:color w:val="383A42"/>
          <w:lang w:eastAsia="en-IN"/>
        </w:rPr>
      </w:pPr>
      <w:r w:rsidRPr="000C493A">
        <w:rPr>
          <w:color w:val="383A42"/>
          <w:lang w:eastAsia="en-IN"/>
        </w:rPr>
        <w:t xml:space="preserve">    </w:t>
      </w:r>
    </w:p>
    <w:p w14:paraId="3B6BCFE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2145405" w14:textId="77777777" w:rsidR="00443EE0" w:rsidRPr="000C493A" w:rsidRDefault="00443EE0" w:rsidP="00BA0E88">
      <w:pPr>
        <w:pStyle w:val="Code"/>
        <w:rPr>
          <w:color w:val="383A42"/>
          <w:lang w:eastAsia="en-IN"/>
        </w:rPr>
      </w:pPr>
      <w:r w:rsidRPr="000C493A">
        <w:rPr>
          <w:color w:val="383A42"/>
          <w:lang w:eastAsia="en-IN"/>
        </w:rPr>
        <w:t>}</w:t>
      </w:r>
    </w:p>
    <w:p w14:paraId="50E82200" w14:textId="77777777" w:rsidR="00443EE0" w:rsidRPr="000C493A" w:rsidRDefault="00443EE0" w:rsidP="004C5F06">
      <w:pPr>
        <w:pStyle w:val="Subheadddddf"/>
      </w:pPr>
      <w:r w:rsidRPr="000C493A">
        <w:t>Output:</w:t>
      </w:r>
    </w:p>
    <w:p w14:paraId="746D4033" w14:textId="77777777" w:rsidR="00443EE0" w:rsidRPr="000C493A" w:rsidRDefault="00443EE0" w:rsidP="00BA0E88">
      <w:pPr>
        <w:pStyle w:val="Code"/>
        <w:rPr>
          <w:lang w:eastAsia="en-IN"/>
        </w:rPr>
      </w:pPr>
      <w:r w:rsidRPr="000C493A">
        <w:rPr>
          <w:lang w:eastAsia="en-IN"/>
        </w:rPr>
        <w:t>The sum of 15 and 25 is 40</w:t>
      </w:r>
    </w:p>
    <w:p w14:paraId="1E44DB71" w14:textId="77777777" w:rsidR="00443EE0" w:rsidRPr="000C493A" w:rsidRDefault="00443EE0" w:rsidP="004C5F06">
      <w:pPr>
        <w:pStyle w:val="Subheadddddf"/>
      </w:pPr>
      <w:r w:rsidRPr="000C493A">
        <w:t>Breaking down what happens:</w:t>
      </w:r>
    </w:p>
    <w:p w14:paraId="52A33BB7" w14:textId="77777777" w:rsidR="00443EE0" w:rsidRPr="000C493A" w:rsidRDefault="00443EE0" w:rsidP="004C5F06">
      <w:pPr>
        <w:pStyle w:val="Pointss"/>
      </w:pPr>
      <w:r w:rsidRPr="000C493A">
        <w:t>The program starts execution in main()</w:t>
      </w:r>
    </w:p>
    <w:p w14:paraId="5B36C820" w14:textId="77777777" w:rsidR="00443EE0" w:rsidRPr="000C493A" w:rsidRDefault="00443EE0" w:rsidP="004C5F06">
      <w:pPr>
        <w:pStyle w:val="Pointss"/>
      </w:pPr>
      <w:r w:rsidRPr="000C493A">
        <w:t>Variables num1 and num2 are initialized with values 15 and 25</w:t>
      </w:r>
    </w:p>
    <w:p w14:paraId="5FA85C00" w14:textId="77777777" w:rsidR="00443EE0" w:rsidRPr="000C493A" w:rsidRDefault="00443EE0" w:rsidP="004C5F06">
      <w:pPr>
        <w:pStyle w:val="Pointss"/>
      </w:pPr>
      <w:r w:rsidRPr="000C493A">
        <w:t>The function add() is called with these values as arguments</w:t>
      </w:r>
    </w:p>
    <w:p w14:paraId="58DE46D0" w14:textId="77777777" w:rsidR="00443EE0" w:rsidRPr="000C493A" w:rsidRDefault="00443EE0" w:rsidP="004C5F06">
      <w:pPr>
        <w:pStyle w:val="Pointss"/>
      </w:pPr>
      <w:r w:rsidRPr="000C493A">
        <w:t>Control transfers to the add() function</w:t>
      </w:r>
    </w:p>
    <w:p w14:paraId="624F7918" w14:textId="77777777" w:rsidR="00443EE0" w:rsidRPr="000C493A" w:rsidRDefault="00443EE0" w:rsidP="004C5F06">
      <w:pPr>
        <w:pStyle w:val="Pointss"/>
      </w:pPr>
      <w:r w:rsidRPr="000C493A">
        <w:t>Inside add(), parameters a and b receive the values 15 and 25</w:t>
      </w:r>
    </w:p>
    <w:p w14:paraId="1DE57E43" w14:textId="77777777" w:rsidR="00443EE0" w:rsidRPr="000C493A" w:rsidRDefault="00443EE0" w:rsidP="004C5F06">
      <w:pPr>
        <w:pStyle w:val="Pointss"/>
      </w:pPr>
      <w:r w:rsidRPr="000C493A">
        <w:t>The sum is calculated: a + b = 15 + 25 = 40</w:t>
      </w:r>
    </w:p>
    <w:p w14:paraId="0829A370" w14:textId="77777777" w:rsidR="00443EE0" w:rsidRPr="000C493A" w:rsidRDefault="00443EE0" w:rsidP="004C5F06">
      <w:pPr>
        <w:pStyle w:val="Pointss"/>
      </w:pPr>
      <w:r w:rsidRPr="000C493A">
        <w:t>The return statement sends this value back to main()</w:t>
      </w:r>
    </w:p>
    <w:p w14:paraId="406FC406" w14:textId="77777777" w:rsidR="00443EE0" w:rsidRPr="000C493A" w:rsidRDefault="00443EE0" w:rsidP="004C5F06">
      <w:pPr>
        <w:pStyle w:val="Pointss"/>
      </w:pPr>
      <w:r w:rsidRPr="000C493A">
        <w:t>In main(), the returned value (40) is stored in result</w:t>
      </w:r>
    </w:p>
    <w:p w14:paraId="1ABFE6D5" w14:textId="77777777" w:rsidR="00443EE0" w:rsidRPr="000C493A" w:rsidRDefault="00443EE0" w:rsidP="004C5F06">
      <w:pPr>
        <w:pStyle w:val="Pointss"/>
      </w:pPr>
      <w:r w:rsidRPr="000C493A">
        <w:t>The printf statement displays the result</w:t>
      </w:r>
    </w:p>
    <w:p w14:paraId="4F074C40" w14:textId="77777777" w:rsidR="00443EE0" w:rsidRDefault="00443EE0" w:rsidP="004C5F06">
      <w:pPr>
        <w:pStyle w:val="texxtt"/>
        <w:rPr>
          <w:lang w:eastAsia="en-IN"/>
        </w:rPr>
      </w:pPr>
      <w:r w:rsidRPr="000C493A">
        <w:rPr>
          <w:lang w:eastAsia="en-IN"/>
        </w:rPr>
        <w:t>This simple example demonstrates all the key concepts: function definition, parameters, function call, execution, and return value.</w:t>
      </w:r>
    </w:p>
    <w:p w14:paraId="1FBB1C68" w14:textId="77777777" w:rsidR="00436910" w:rsidRDefault="00436910" w:rsidP="004C5F06">
      <w:pPr>
        <w:pStyle w:val="texxtt"/>
        <w:rPr>
          <w:lang w:eastAsia="en-IN"/>
        </w:rPr>
      </w:pPr>
    </w:p>
    <w:p w14:paraId="19A86C90" w14:textId="77777777" w:rsidR="00436910" w:rsidRPr="000C493A" w:rsidRDefault="00436910" w:rsidP="004C5F06">
      <w:pPr>
        <w:pStyle w:val="texxtt"/>
        <w:rPr>
          <w:lang w:eastAsia="en-IN"/>
        </w:rPr>
      </w:pPr>
    </w:p>
    <w:p w14:paraId="6605090A" w14:textId="77777777" w:rsidR="00443EE0" w:rsidRPr="000C493A" w:rsidRDefault="00443EE0" w:rsidP="004C5F06">
      <w:pPr>
        <w:pStyle w:val="Subheadddd"/>
      </w:pPr>
      <w:bookmarkStart w:id="85" w:name="_Toc212290986"/>
      <w:r w:rsidRPr="000C493A">
        <w:t>10.2 Why Do We Need Functions? The Compelling Reasons</w:t>
      </w:r>
      <w:bookmarkEnd w:id="85"/>
    </w:p>
    <w:p w14:paraId="6A38C402" w14:textId="77777777" w:rsidR="00443EE0" w:rsidRPr="000C493A" w:rsidRDefault="00443EE0" w:rsidP="004C5F06">
      <w:pPr>
        <w:pStyle w:val="texxtt"/>
        <w:rPr>
          <w:lang w:eastAsia="en-IN"/>
        </w:rPr>
      </w:pPr>
      <w:r w:rsidRPr="000C493A">
        <w:rPr>
          <w:lang w:eastAsia="en-IN"/>
        </w:rPr>
        <w:t>Understanding the "why" behind functions is just as important as understanding the "how." Let's explore the compelling reasons that make functions indispensable in programming.</w:t>
      </w:r>
    </w:p>
    <w:p w14:paraId="1EC478D7" w14:textId="77777777" w:rsidR="00443EE0" w:rsidRPr="000C493A" w:rsidRDefault="00443EE0" w:rsidP="004C5F06">
      <w:pPr>
        <w:pStyle w:val="Subheadddddf"/>
      </w:pPr>
      <w:r w:rsidRPr="000C493A">
        <w:t>1. Code Reusability: Write Once, Use Many Times</w:t>
      </w:r>
    </w:p>
    <w:p w14:paraId="632AD18C" w14:textId="567F179B" w:rsidR="00443EE0" w:rsidRPr="000C493A" w:rsidRDefault="00443EE0" w:rsidP="004C5F06">
      <w:pPr>
        <w:pStyle w:val="texxtt"/>
        <w:rPr>
          <w:lang w:eastAsia="en-IN"/>
        </w:rPr>
      </w:pPr>
      <w:r w:rsidRPr="000C493A">
        <w:rPr>
          <w:lang w:eastAsia="en-IN"/>
        </w:rPr>
        <w:t>The most immediate benefit of functions is reusability. Consider a scenario where you need to calculate the area of a circle in multiple places throughout your program. Without functions, you would write the same formula repeatedly:</w:t>
      </w:r>
    </w:p>
    <w:p w14:paraId="7CB5DA6C" w14:textId="77777777" w:rsidR="00443EE0" w:rsidRPr="000C493A" w:rsidRDefault="00443EE0" w:rsidP="00BA0E88">
      <w:pPr>
        <w:pStyle w:val="Code"/>
        <w:rPr>
          <w:color w:val="383A42"/>
          <w:lang w:eastAsia="en-IN"/>
        </w:rPr>
      </w:pPr>
      <w:r w:rsidRPr="000C493A">
        <w:rPr>
          <w:lang w:eastAsia="en-IN"/>
        </w:rPr>
        <w:t>// Without functions - repetitive code</w:t>
      </w:r>
    </w:p>
    <w:p w14:paraId="67895705"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area1 </w:t>
      </w:r>
      <w:r w:rsidRPr="000C493A">
        <w:rPr>
          <w:color w:val="4078F2"/>
          <w:lang w:eastAsia="en-IN"/>
        </w:rPr>
        <w:t>=</w:t>
      </w:r>
      <w:r w:rsidRPr="000C493A">
        <w:rPr>
          <w:color w:val="383A42"/>
          <w:lang w:eastAsia="en-IN"/>
        </w:rPr>
        <w:t xml:space="preserve"> </w:t>
      </w:r>
      <w:r w:rsidRPr="000C493A">
        <w:rPr>
          <w:color w:val="B76B01"/>
          <w:lang w:eastAsia="en-IN"/>
        </w:rPr>
        <w:t>3.14159</w:t>
      </w:r>
      <w:r w:rsidRPr="000C493A">
        <w:rPr>
          <w:color w:val="383A42"/>
          <w:lang w:eastAsia="en-IN"/>
        </w:rPr>
        <w:t xml:space="preserve"> </w:t>
      </w:r>
      <w:r w:rsidRPr="000C493A">
        <w:rPr>
          <w:color w:val="4078F2"/>
          <w:lang w:eastAsia="en-IN"/>
        </w:rPr>
        <w:t>*</w:t>
      </w:r>
      <w:r w:rsidRPr="000C493A">
        <w:rPr>
          <w:color w:val="383A42"/>
          <w:lang w:eastAsia="en-IN"/>
        </w:rPr>
        <w:t xml:space="preserve"> radius1 </w:t>
      </w:r>
      <w:r w:rsidRPr="000C493A">
        <w:rPr>
          <w:color w:val="4078F2"/>
          <w:lang w:eastAsia="en-IN"/>
        </w:rPr>
        <w:t>*</w:t>
      </w:r>
      <w:r w:rsidRPr="000C493A">
        <w:rPr>
          <w:color w:val="383A42"/>
          <w:lang w:eastAsia="en-IN"/>
        </w:rPr>
        <w:t xml:space="preserve"> radius1;</w:t>
      </w:r>
    </w:p>
    <w:p w14:paraId="1ADC4957"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area2 </w:t>
      </w:r>
      <w:r w:rsidRPr="000C493A">
        <w:rPr>
          <w:color w:val="4078F2"/>
          <w:lang w:eastAsia="en-IN"/>
        </w:rPr>
        <w:t>=</w:t>
      </w:r>
      <w:r w:rsidRPr="000C493A">
        <w:rPr>
          <w:color w:val="383A42"/>
          <w:lang w:eastAsia="en-IN"/>
        </w:rPr>
        <w:t xml:space="preserve"> </w:t>
      </w:r>
      <w:r w:rsidRPr="000C493A">
        <w:rPr>
          <w:color w:val="B76B01"/>
          <w:lang w:eastAsia="en-IN"/>
        </w:rPr>
        <w:t>3.14159</w:t>
      </w:r>
      <w:r w:rsidRPr="000C493A">
        <w:rPr>
          <w:color w:val="383A42"/>
          <w:lang w:eastAsia="en-IN"/>
        </w:rPr>
        <w:t xml:space="preserve"> </w:t>
      </w:r>
      <w:r w:rsidRPr="000C493A">
        <w:rPr>
          <w:color w:val="4078F2"/>
          <w:lang w:eastAsia="en-IN"/>
        </w:rPr>
        <w:t>*</w:t>
      </w:r>
      <w:r w:rsidRPr="000C493A">
        <w:rPr>
          <w:color w:val="383A42"/>
          <w:lang w:eastAsia="en-IN"/>
        </w:rPr>
        <w:t xml:space="preserve"> radius2 </w:t>
      </w:r>
      <w:r w:rsidRPr="000C493A">
        <w:rPr>
          <w:color w:val="4078F2"/>
          <w:lang w:eastAsia="en-IN"/>
        </w:rPr>
        <w:t>*</w:t>
      </w:r>
      <w:r w:rsidRPr="000C493A">
        <w:rPr>
          <w:color w:val="383A42"/>
          <w:lang w:eastAsia="en-IN"/>
        </w:rPr>
        <w:t xml:space="preserve"> radius2;</w:t>
      </w:r>
    </w:p>
    <w:p w14:paraId="0FF63F03"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area3 </w:t>
      </w:r>
      <w:r w:rsidRPr="000C493A">
        <w:rPr>
          <w:color w:val="4078F2"/>
          <w:lang w:eastAsia="en-IN"/>
        </w:rPr>
        <w:t>=</w:t>
      </w:r>
      <w:r w:rsidRPr="000C493A">
        <w:rPr>
          <w:color w:val="383A42"/>
          <w:lang w:eastAsia="en-IN"/>
        </w:rPr>
        <w:t xml:space="preserve"> </w:t>
      </w:r>
      <w:r w:rsidRPr="000C493A">
        <w:rPr>
          <w:color w:val="B76B01"/>
          <w:lang w:eastAsia="en-IN"/>
        </w:rPr>
        <w:t>3.14159</w:t>
      </w:r>
      <w:r w:rsidRPr="000C493A">
        <w:rPr>
          <w:color w:val="383A42"/>
          <w:lang w:eastAsia="en-IN"/>
        </w:rPr>
        <w:t xml:space="preserve"> </w:t>
      </w:r>
      <w:r w:rsidRPr="000C493A">
        <w:rPr>
          <w:color w:val="4078F2"/>
          <w:lang w:eastAsia="en-IN"/>
        </w:rPr>
        <w:t>*</w:t>
      </w:r>
      <w:r w:rsidRPr="000C493A">
        <w:rPr>
          <w:color w:val="383A42"/>
          <w:lang w:eastAsia="en-IN"/>
        </w:rPr>
        <w:t xml:space="preserve"> radius3 </w:t>
      </w:r>
      <w:r w:rsidRPr="000C493A">
        <w:rPr>
          <w:color w:val="4078F2"/>
          <w:lang w:eastAsia="en-IN"/>
        </w:rPr>
        <w:t>*</w:t>
      </w:r>
      <w:r w:rsidRPr="000C493A">
        <w:rPr>
          <w:color w:val="383A42"/>
          <w:lang w:eastAsia="en-IN"/>
        </w:rPr>
        <w:t xml:space="preserve"> radius3;</w:t>
      </w:r>
    </w:p>
    <w:p w14:paraId="74DC169A" w14:textId="77777777" w:rsidR="00443EE0" w:rsidRPr="000C493A" w:rsidRDefault="00443EE0" w:rsidP="00BA0E88">
      <w:pPr>
        <w:pStyle w:val="Code"/>
        <w:rPr>
          <w:color w:val="383A42"/>
          <w:lang w:eastAsia="en-IN"/>
        </w:rPr>
      </w:pPr>
      <w:r w:rsidRPr="000C493A">
        <w:rPr>
          <w:lang w:eastAsia="en-IN"/>
        </w:rPr>
        <w:t>// ... potentially many more times</w:t>
      </w:r>
    </w:p>
    <w:p w14:paraId="75B315B2" w14:textId="44A16480" w:rsidR="00443EE0" w:rsidRPr="000C493A" w:rsidRDefault="00443EE0" w:rsidP="004C5F06">
      <w:pPr>
        <w:pStyle w:val="texxtt"/>
        <w:rPr>
          <w:lang w:eastAsia="en-IN"/>
        </w:rPr>
      </w:pPr>
      <w:r w:rsidRPr="000C493A">
        <w:rPr>
          <w:lang w:eastAsia="en-IN"/>
        </w:rPr>
        <w:t>With a function, you write the logic once and use it everywhere:</w:t>
      </w:r>
    </w:p>
    <w:p w14:paraId="725436B6" w14:textId="77777777" w:rsidR="00443EE0" w:rsidRPr="000C493A" w:rsidRDefault="00443EE0" w:rsidP="00BA0E88">
      <w:pPr>
        <w:pStyle w:val="Code"/>
        <w:rPr>
          <w:color w:val="383A42"/>
          <w:lang w:eastAsia="en-IN"/>
        </w:rPr>
      </w:pPr>
      <w:r w:rsidRPr="000C493A">
        <w:rPr>
          <w:lang w:eastAsia="en-IN"/>
        </w:rPr>
        <w:t>// With functions - reusable code</w:t>
      </w:r>
    </w:p>
    <w:p w14:paraId="23C3D76F"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w:t>
      </w:r>
      <w:r w:rsidRPr="000C493A">
        <w:rPr>
          <w:color w:val="4078F2"/>
          <w:lang w:eastAsia="en-IN"/>
        </w:rPr>
        <w:t>calculate_circle_area</w:t>
      </w:r>
      <w:r w:rsidRPr="000C493A">
        <w:rPr>
          <w:color w:val="383A42"/>
          <w:lang w:eastAsia="en-IN"/>
        </w:rPr>
        <w:t>(</w:t>
      </w:r>
      <w:r w:rsidRPr="000C493A">
        <w:rPr>
          <w:color w:val="A626A4"/>
          <w:lang w:eastAsia="en-IN"/>
        </w:rPr>
        <w:t>double</w:t>
      </w:r>
      <w:r w:rsidRPr="000C493A">
        <w:rPr>
          <w:color w:val="383A42"/>
          <w:lang w:eastAsia="en-IN"/>
        </w:rPr>
        <w:t xml:space="preserve"> radius) {</w:t>
      </w:r>
    </w:p>
    <w:p w14:paraId="2B2C85C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3.14159</w:t>
      </w:r>
      <w:r w:rsidRPr="000C493A">
        <w:rPr>
          <w:color w:val="383A42"/>
          <w:lang w:eastAsia="en-IN"/>
        </w:rPr>
        <w:t xml:space="preserve"> </w:t>
      </w:r>
      <w:r w:rsidRPr="000C493A">
        <w:rPr>
          <w:color w:val="4078F2"/>
          <w:lang w:eastAsia="en-IN"/>
        </w:rPr>
        <w:t>*</w:t>
      </w:r>
      <w:r w:rsidRPr="000C493A">
        <w:rPr>
          <w:color w:val="383A42"/>
          <w:lang w:eastAsia="en-IN"/>
        </w:rPr>
        <w:t xml:space="preserve"> radius </w:t>
      </w:r>
      <w:r w:rsidRPr="000C493A">
        <w:rPr>
          <w:color w:val="4078F2"/>
          <w:lang w:eastAsia="en-IN"/>
        </w:rPr>
        <w:t>*</w:t>
      </w:r>
      <w:r w:rsidRPr="000C493A">
        <w:rPr>
          <w:color w:val="383A42"/>
          <w:lang w:eastAsia="en-IN"/>
        </w:rPr>
        <w:t xml:space="preserve"> radius;</w:t>
      </w:r>
    </w:p>
    <w:p w14:paraId="661515EE" w14:textId="77777777" w:rsidR="00443EE0" w:rsidRPr="000C493A" w:rsidRDefault="00443EE0" w:rsidP="00BA0E88">
      <w:pPr>
        <w:pStyle w:val="Code"/>
        <w:rPr>
          <w:color w:val="383A42"/>
          <w:lang w:eastAsia="en-IN"/>
        </w:rPr>
      </w:pPr>
      <w:r w:rsidRPr="000C493A">
        <w:rPr>
          <w:color w:val="383A42"/>
          <w:lang w:eastAsia="en-IN"/>
        </w:rPr>
        <w:t>}</w:t>
      </w:r>
    </w:p>
    <w:p w14:paraId="51F74837" w14:textId="77777777" w:rsidR="00443EE0" w:rsidRPr="000C493A" w:rsidRDefault="00443EE0" w:rsidP="00BA0E88">
      <w:pPr>
        <w:pStyle w:val="Code"/>
        <w:rPr>
          <w:color w:val="383A42"/>
          <w:lang w:eastAsia="en-IN"/>
        </w:rPr>
      </w:pPr>
    </w:p>
    <w:p w14:paraId="169A5062" w14:textId="77777777" w:rsidR="00443EE0" w:rsidRPr="000C493A" w:rsidRDefault="00443EE0" w:rsidP="00BA0E88">
      <w:pPr>
        <w:pStyle w:val="Code"/>
        <w:rPr>
          <w:color w:val="383A42"/>
          <w:lang w:eastAsia="en-IN"/>
        </w:rPr>
      </w:pPr>
      <w:r w:rsidRPr="000C493A">
        <w:rPr>
          <w:lang w:eastAsia="en-IN"/>
        </w:rPr>
        <w:t>// Usage</w:t>
      </w:r>
    </w:p>
    <w:p w14:paraId="390A7061"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area1 </w:t>
      </w:r>
      <w:r w:rsidRPr="000C493A">
        <w:rPr>
          <w:color w:val="4078F2"/>
          <w:lang w:eastAsia="en-IN"/>
        </w:rPr>
        <w:t>=</w:t>
      </w:r>
      <w:r w:rsidRPr="000C493A">
        <w:rPr>
          <w:color w:val="383A42"/>
          <w:lang w:eastAsia="en-IN"/>
        </w:rPr>
        <w:t xml:space="preserve"> </w:t>
      </w:r>
      <w:r w:rsidRPr="000C493A">
        <w:rPr>
          <w:color w:val="4078F2"/>
          <w:lang w:eastAsia="en-IN"/>
        </w:rPr>
        <w:t>calculate_circle_area</w:t>
      </w:r>
      <w:r w:rsidRPr="000C493A">
        <w:rPr>
          <w:color w:val="383A42"/>
          <w:lang w:eastAsia="en-IN"/>
        </w:rPr>
        <w:t>(radius1);</w:t>
      </w:r>
    </w:p>
    <w:p w14:paraId="60861C97"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area2 </w:t>
      </w:r>
      <w:r w:rsidRPr="000C493A">
        <w:rPr>
          <w:color w:val="4078F2"/>
          <w:lang w:eastAsia="en-IN"/>
        </w:rPr>
        <w:t>=</w:t>
      </w:r>
      <w:r w:rsidRPr="000C493A">
        <w:rPr>
          <w:color w:val="383A42"/>
          <w:lang w:eastAsia="en-IN"/>
        </w:rPr>
        <w:t xml:space="preserve"> </w:t>
      </w:r>
      <w:r w:rsidRPr="000C493A">
        <w:rPr>
          <w:color w:val="4078F2"/>
          <w:lang w:eastAsia="en-IN"/>
        </w:rPr>
        <w:t>calculate_circle_area</w:t>
      </w:r>
      <w:r w:rsidRPr="000C493A">
        <w:rPr>
          <w:color w:val="383A42"/>
          <w:lang w:eastAsia="en-IN"/>
        </w:rPr>
        <w:t>(radius2);</w:t>
      </w:r>
    </w:p>
    <w:p w14:paraId="1403C784"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area3 </w:t>
      </w:r>
      <w:r w:rsidRPr="000C493A">
        <w:rPr>
          <w:color w:val="4078F2"/>
          <w:lang w:eastAsia="en-IN"/>
        </w:rPr>
        <w:t>=</w:t>
      </w:r>
      <w:r w:rsidRPr="000C493A">
        <w:rPr>
          <w:color w:val="383A42"/>
          <w:lang w:eastAsia="en-IN"/>
        </w:rPr>
        <w:t xml:space="preserve"> </w:t>
      </w:r>
      <w:r w:rsidRPr="000C493A">
        <w:rPr>
          <w:color w:val="4078F2"/>
          <w:lang w:eastAsia="en-IN"/>
        </w:rPr>
        <w:t>calculate_circle_area</w:t>
      </w:r>
      <w:r w:rsidRPr="000C493A">
        <w:rPr>
          <w:color w:val="383A42"/>
          <w:lang w:eastAsia="en-IN"/>
        </w:rPr>
        <w:t>(radius3);</w:t>
      </w:r>
    </w:p>
    <w:p w14:paraId="7009D3B0" w14:textId="77777777" w:rsidR="00443EE0" w:rsidRPr="000C493A" w:rsidRDefault="00443EE0" w:rsidP="004C5F06">
      <w:pPr>
        <w:pStyle w:val="texxtt"/>
        <w:rPr>
          <w:lang w:eastAsia="en-IN"/>
        </w:rPr>
      </w:pPr>
      <w:r w:rsidRPr="000C493A">
        <w:rPr>
          <w:lang w:eastAsia="en-IN"/>
        </w:rPr>
        <w:t>If you later need to change the calculation (perhaps to use a more precise value of π or a different formula), you modify it in exactly one place—the function definition. All calls to that function automatically use the updated version.</w:t>
      </w:r>
    </w:p>
    <w:p w14:paraId="440B04BE" w14:textId="77777777" w:rsidR="00443EE0" w:rsidRPr="000C493A" w:rsidRDefault="00443EE0" w:rsidP="004C5F06">
      <w:pPr>
        <w:pStyle w:val="Subheadddddf"/>
      </w:pPr>
      <w:r w:rsidRPr="000C493A">
        <w:t>2. Modularity: Breaking Complexity into Manageable Pieces</w:t>
      </w:r>
    </w:p>
    <w:p w14:paraId="75C1C5F6" w14:textId="77777777" w:rsidR="00443EE0" w:rsidRPr="000C493A" w:rsidRDefault="00443EE0" w:rsidP="004C5F06">
      <w:pPr>
        <w:pStyle w:val="texxtt"/>
        <w:rPr>
          <w:lang w:eastAsia="en-IN"/>
        </w:rPr>
      </w:pPr>
      <w:r w:rsidRPr="000C493A">
        <w:rPr>
          <w:lang w:eastAsia="en-IN"/>
        </w:rPr>
        <w:t>Large programs are inherently complex. Functions allow you to decompose this complexity into smaller, more manageable units. Each function handles one specific aspect of the larger problem.</w:t>
      </w:r>
    </w:p>
    <w:p w14:paraId="5F60E2DB" w14:textId="7DE55E7A" w:rsidR="00443EE0" w:rsidRPr="000C493A" w:rsidRDefault="00443EE0" w:rsidP="004C5F06">
      <w:pPr>
        <w:pStyle w:val="texxtt"/>
        <w:rPr>
          <w:lang w:eastAsia="en-IN"/>
        </w:rPr>
      </w:pPr>
      <w:r w:rsidRPr="000C493A">
        <w:rPr>
          <w:lang w:eastAsia="en-IN"/>
        </w:rPr>
        <w:t>Consider a program that manages a library system. Without functions, all the logic for adding books, searching for books, checking out books, returning books, and generating reports would be jumbled together in one massive block of code. With functions, you can organize it clearly:</w:t>
      </w:r>
    </w:p>
    <w:p w14:paraId="22EBC33A"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add_book</w:t>
      </w:r>
      <w:r w:rsidRPr="000C493A">
        <w:rPr>
          <w:color w:val="383A42"/>
          <w:lang w:eastAsia="en-IN"/>
        </w:rPr>
        <w:t>(</w:t>
      </w:r>
      <w:r w:rsidRPr="000C493A">
        <w:rPr>
          <w:i/>
          <w:iCs/>
          <w:lang w:eastAsia="en-IN"/>
        </w:rPr>
        <w:t>/* parameters */</w:t>
      </w:r>
      <w:r w:rsidRPr="000C493A">
        <w:rPr>
          <w:color w:val="383A42"/>
          <w:lang w:eastAsia="en-IN"/>
        </w:rPr>
        <w:t>);</w:t>
      </w:r>
    </w:p>
    <w:p w14:paraId="49AD4F7A"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search_books</w:t>
      </w:r>
      <w:r w:rsidRPr="000C493A">
        <w:rPr>
          <w:color w:val="383A42"/>
          <w:lang w:eastAsia="en-IN"/>
        </w:rPr>
        <w:t>(</w:t>
      </w:r>
      <w:r w:rsidRPr="000C493A">
        <w:rPr>
          <w:i/>
          <w:iCs/>
          <w:lang w:eastAsia="en-IN"/>
        </w:rPr>
        <w:t>/* parameters */</w:t>
      </w:r>
      <w:r w:rsidRPr="000C493A">
        <w:rPr>
          <w:color w:val="383A42"/>
          <w:lang w:eastAsia="en-IN"/>
        </w:rPr>
        <w:t>);</w:t>
      </w:r>
    </w:p>
    <w:p w14:paraId="18CED922"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checkout_book</w:t>
      </w:r>
      <w:r w:rsidRPr="000C493A">
        <w:rPr>
          <w:color w:val="383A42"/>
          <w:lang w:eastAsia="en-IN"/>
        </w:rPr>
        <w:t>(</w:t>
      </w:r>
      <w:r w:rsidRPr="000C493A">
        <w:rPr>
          <w:i/>
          <w:iCs/>
          <w:lang w:eastAsia="en-IN"/>
        </w:rPr>
        <w:t>/* parameters */</w:t>
      </w:r>
      <w:r w:rsidRPr="000C493A">
        <w:rPr>
          <w:color w:val="383A42"/>
          <w:lang w:eastAsia="en-IN"/>
        </w:rPr>
        <w:t>);</w:t>
      </w:r>
    </w:p>
    <w:p w14:paraId="526CB0B6"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return_book</w:t>
      </w:r>
      <w:r w:rsidRPr="000C493A">
        <w:rPr>
          <w:color w:val="383A42"/>
          <w:lang w:eastAsia="en-IN"/>
        </w:rPr>
        <w:t>(</w:t>
      </w:r>
      <w:r w:rsidRPr="000C493A">
        <w:rPr>
          <w:i/>
          <w:iCs/>
          <w:lang w:eastAsia="en-IN"/>
        </w:rPr>
        <w:t>/* parameters */</w:t>
      </w:r>
      <w:r w:rsidRPr="000C493A">
        <w:rPr>
          <w:color w:val="383A42"/>
          <w:lang w:eastAsia="en-IN"/>
        </w:rPr>
        <w:t>);</w:t>
      </w:r>
    </w:p>
    <w:p w14:paraId="2EC41B46"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generate_report</w:t>
      </w:r>
      <w:r w:rsidRPr="000C493A">
        <w:rPr>
          <w:color w:val="383A42"/>
          <w:lang w:eastAsia="en-IN"/>
        </w:rPr>
        <w:t>(</w:t>
      </w:r>
      <w:r w:rsidRPr="000C493A">
        <w:rPr>
          <w:i/>
          <w:iCs/>
          <w:lang w:eastAsia="en-IN"/>
        </w:rPr>
        <w:t>/* parameters */</w:t>
      </w:r>
      <w:r w:rsidRPr="000C493A">
        <w:rPr>
          <w:color w:val="383A42"/>
          <w:lang w:eastAsia="en-IN"/>
        </w:rPr>
        <w:t>);</w:t>
      </w:r>
    </w:p>
    <w:p w14:paraId="34570826" w14:textId="77777777" w:rsidR="00443EE0" w:rsidRPr="000C493A" w:rsidRDefault="00443EE0" w:rsidP="004C5F06">
      <w:pPr>
        <w:pStyle w:val="texxtt"/>
        <w:rPr>
          <w:lang w:eastAsia="en-IN"/>
        </w:rPr>
      </w:pPr>
      <w:r w:rsidRPr="000C493A">
        <w:rPr>
          <w:lang w:eastAsia="en-IN"/>
        </w:rPr>
        <w:t>Each function focuses on one task, making the overall program structure clear and comprehensible.</w:t>
      </w:r>
    </w:p>
    <w:p w14:paraId="09E06ABB" w14:textId="77777777" w:rsidR="00443EE0" w:rsidRPr="000C493A" w:rsidRDefault="00443EE0" w:rsidP="004C5F06">
      <w:pPr>
        <w:pStyle w:val="Subheadddddf"/>
      </w:pPr>
      <w:r w:rsidRPr="000C493A">
        <w:t>3. Readability: Making Code Self-Documenting</w:t>
      </w:r>
    </w:p>
    <w:p w14:paraId="016B4202" w14:textId="77777777" w:rsidR="00443EE0" w:rsidRPr="000C493A" w:rsidRDefault="00443EE0" w:rsidP="004C5F06">
      <w:pPr>
        <w:pStyle w:val="texxtt"/>
        <w:rPr>
          <w:lang w:eastAsia="en-IN"/>
        </w:rPr>
      </w:pPr>
      <w:r w:rsidRPr="000C493A">
        <w:rPr>
          <w:lang w:eastAsia="en-IN"/>
        </w:rPr>
        <w:t>Well-named functions make code much easier to read and understand. Compare these two approaches:</w:t>
      </w:r>
    </w:p>
    <w:p w14:paraId="666E1DB1" w14:textId="4D6BCC82" w:rsidR="00443EE0" w:rsidRPr="000C493A" w:rsidRDefault="00443EE0" w:rsidP="004C5F06">
      <w:pPr>
        <w:pStyle w:val="Subheadddddf"/>
      </w:pPr>
      <w:r w:rsidRPr="000C493A">
        <w:t>Without functions:</w:t>
      </w:r>
    </w:p>
    <w:p w14:paraId="297609FF" w14:textId="77777777" w:rsidR="00443EE0" w:rsidRPr="000C493A" w:rsidRDefault="00443EE0" w:rsidP="00BA0E88">
      <w:pPr>
        <w:pStyle w:val="Code"/>
        <w:rPr>
          <w:color w:val="383A42"/>
          <w:lang w:eastAsia="en-IN"/>
        </w:rPr>
      </w:pPr>
      <w:r w:rsidRPr="000C493A">
        <w:rPr>
          <w:lang w:eastAsia="en-IN"/>
        </w:rPr>
        <w:t>// What does this block do? You have to read every line</w:t>
      </w:r>
    </w:p>
    <w:p w14:paraId="306A5301" w14:textId="77777777" w:rsidR="00443EE0" w:rsidRPr="000C493A" w:rsidRDefault="00443EE0" w:rsidP="00BA0E88">
      <w:pPr>
        <w:pStyle w:val="Code"/>
        <w:rPr>
          <w:color w:val="383A42"/>
          <w:lang w:eastAsia="en-IN"/>
        </w:rPr>
      </w:pP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79FF1F4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 </w:t>
      </w:r>
      <w:r w:rsidRPr="000C493A">
        <w:rPr>
          <w:color w:val="4078F2"/>
          <w:lang w:eastAsia="en-IN"/>
        </w:rPr>
        <w:t>&gt;</w:t>
      </w:r>
      <w:r w:rsidRPr="000C493A">
        <w:rPr>
          <w:color w:val="383A42"/>
          <w:lang w:eastAsia="en-IN"/>
        </w:rPr>
        <w:t xml:space="preserve"> largest) {</w:t>
      </w:r>
    </w:p>
    <w:p w14:paraId="4B5F1545" w14:textId="77777777" w:rsidR="00443EE0" w:rsidRPr="000C493A" w:rsidRDefault="00443EE0" w:rsidP="00BA0E88">
      <w:pPr>
        <w:pStyle w:val="Code"/>
        <w:rPr>
          <w:color w:val="383A42"/>
          <w:lang w:eastAsia="en-IN"/>
        </w:rPr>
      </w:pPr>
      <w:r w:rsidRPr="000C493A">
        <w:rPr>
          <w:color w:val="383A42"/>
          <w:lang w:eastAsia="en-IN"/>
        </w:rPr>
        <w:t xml:space="preserve">        largest </w:t>
      </w:r>
      <w:r w:rsidRPr="000C493A">
        <w:rPr>
          <w:color w:val="4078F2"/>
          <w:lang w:eastAsia="en-IN"/>
        </w:rPr>
        <w:t>=</w:t>
      </w:r>
      <w:r w:rsidRPr="000C493A">
        <w:rPr>
          <w:color w:val="383A42"/>
          <w:lang w:eastAsia="en-IN"/>
        </w:rPr>
        <w:t xml:space="preserve"> arr[i];</w:t>
      </w:r>
    </w:p>
    <w:p w14:paraId="19BFE04B" w14:textId="77777777" w:rsidR="00443EE0" w:rsidRPr="000C493A" w:rsidRDefault="00443EE0" w:rsidP="00BA0E88">
      <w:pPr>
        <w:pStyle w:val="Code"/>
        <w:rPr>
          <w:color w:val="383A42"/>
          <w:lang w:eastAsia="en-IN"/>
        </w:rPr>
      </w:pPr>
      <w:r w:rsidRPr="000C493A">
        <w:rPr>
          <w:color w:val="383A42"/>
          <w:lang w:eastAsia="en-IN"/>
        </w:rPr>
        <w:t xml:space="preserve">    }</w:t>
      </w:r>
    </w:p>
    <w:p w14:paraId="710C6A1F" w14:textId="77777777" w:rsidR="00443EE0" w:rsidRPr="000C493A" w:rsidRDefault="00443EE0" w:rsidP="00BA0E88">
      <w:pPr>
        <w:pStyle w:val="Code"/>
        <w:rPr>
          <w:color w:val="383A42"/>
          <w:lang w:eastAsia="en-IN"/>
        </w:rPr>
      </w:pPr>
      <w:r w:rsidRPr="000C493A">
        <w:rPr>
          <w:color w:val="383A42"/>
          <w:lang w:eastAsia="en-IN"/>
        </w:rPr>
        <w:t>}</w:t>
      </w:r>
    </w:p>
    <w:p w14:paraId="0E5DBC24" w14:textId="36F0C21A" w:rsidR="00443EE0" w:rsidRPr="000C493A" w:rsidRDefault="00443EE0" w:rsidP="004C5F06">
      <w:pPr>
        <w:pStyle w:val="Subheadddddf"/>
      </w:pPr>
      <w:r w:rsidRPr="000C493A">
        <w:t>With functions:</w:t>
      </w:r>
    </w:p>
    <w:p w14:paraId="3D076BD3" w14:textId="77777777" w:rsidR="00443EE0" w:rsidRPr="000C493A" w:rsidRDefault="00443EE0" w:rsidP="00BA0E88">
      <w:pPr>
        <w:pStyle w:val="Code"/>
        <w:rPr>
          <w:color w:val="383A42"/>
          <w:lang w:eastAsia="en-IN"/>
        </w:rPr>
      </w:pPr>
      <w:r w:rsidRPr="000C493A">
        <w:rPr>
          <w:color w:val="383A42"/>
          <w:lang w:eastAsia="en-IN"/>
        </w:rPr>
        <w:t xml:space="preserve">largest </w:t>
      </w:r>
      <w:r w:rsidRPr="000C493A">
        <w:rPr>
          <w:color w:val="4078F2"/>
          <w:lang w:eastAsia="en-IN"/>
        </w:rPr>
        <w:t>=</w:t>
      </w:r>
      <w:r w:rsidRPr="000C493A">
        <w:rPr>
          <w:color w:val="383A42"/>
          <w:lang w:eastAsia="en-IN"/>
        </w:rPr>
        <w:t xml:space="preserve"> </w:t>
      </w:r>
      <w:r w:rsidRPr="000C493A">
        <w:rPr>
          <w:color w:val="4078F2"/>
          <w:lang w:eastAsia="en-IN"/>
        </w:rPr>
        <w:t>find_maximum</w:t>
      </w:r>
      <w:r w:rsidRPr="000C493A">
        <w:rPr>
          <w:color w:val="383A42"/>
          <w:lang w:eastAsia="en-IN"/>
        </w:rPr>
        <w:t xml:space="preserve">(arr, n);  </w:t>
      </w:r>
      <w:r w:rsidRPr="000C493A">
        <w:rPr>
          <w:lang w:eastAsia="en-IN"/>
        </w:rPr>
        <w:t>// Immediately clear what this does</w:t>
      </w:r>
    </w:p>
    <w:p w14:paraId="60C040B6" w14:textId="77777777" w:rsidR="00443EE0" w:rsidRPr="000C493A" w:rsidRDefault="00443EE0" w:rsidP="004C5F06">
      <w:pPr>
        <w:pStyle w:val="texxtt"/>
        <w:rPr>
          <w:lang w:eastAsia="en-IN"/>
        </w:rPr>
      </w:pPr>
      <w:r w:rsidRPr="000C493A">
        <w:rPr>
          <w:lang w:eastAsia="en-IN"/>
        </w:rPr>
        <w:t>The function name itself documents what the code does, making programs self-explanatory. Someone reading your code can understand the overall logic without having to examine every implementation detail.</w:t>
      </w:r>
    </w:p>
    <w:p w14:paraId="4A7F75C3" w14:textId="77777777" w:rsidR="00443EE0" w:rsidRPr="000C493A" w:rsidRDefault="00443EE0" w:rsidP="004C5F06">
      <w:pPr>
        <w:pStyle w:val="Subheadddddf"/>
      </w:pPr>
      <w:r w:rsidRPr="000C493A">
        <w:t>4. Maintainability: Easier Debugging and Updates</w:t>
      </w:r>
    </w:p>
    <w:p w14:paraId="16D5860B" w14:textId="77777777" w:rsidR="00443EE0" w:rsidRPr="000C493A" w:rsidRDefault="00443EE0" w:rsidP="004C5F06">
      <w:pPr>
        <w:pStyle w:val="texxtt"/>
        <w:rPr>
          <w:lang w:eastAsia="en-IN"/>
        </w:rPr>
      </w:pPr>
      <w:r w:rsidRPr="000C493A">
        <w:rPr>
          <w:lang w:eastAsia="en-IN"/>
        </w:rPr>
        <w:t>When bugs appear (and they will), functions make them easier to locate and fix. If you know that incorrect results are coming from distance calculations, you look at the calculate_distance() function rather than searching through thousands of lines of code.</w:t>
      </w:r>
    </w:p>
    <w:p w14:paraId="1884236C" w14:textId="77777777" w:rsidR="00443EE0" w:rsidRPr="000C493A" w:rsidRDefault="00443EE0" w:rsidP="004C5F06">
      <w:pPr>
        <w:pStyle w:val="texxtt"/>
        <w:rPr>
          <w:lang w:eastAsia="en-IN"/>
        </w:rPr>
      </w:pPr>
      <w:r w:rsidRPr="000C493A">
        <w:rPr>
          <w:lang w:eastAsia="en-IN"/>
        </w:rPr>
        <w:t>Similarly, when requirements change, functions make updates straightforward. If business rules dictate a different tax calculation, you update the calculate_tax() function rather than hunting through your entire codebase for every place where tax is calculated.</w:t>
      </w:r>
    </w:p>
    <w:p w14:paraId="204FAE65" w14:textId="77777777" w:rsidR="00443EE0" w:rsidRPr="000C493A" w:rsidRDefault="00443EE0" w:rsidP="004C5F06">
      <w:pPr>
        <w:pStyle w:val="Subheadddddf"/>
      </w:pPr>
      <w:r w:rsidRPr="000C493A">
        <w:t>5. Testing: Validating Code in Isolation</w:t>
      </w:r>
    </w:p>
    <w:p w14:paraId="2BE20919" w14:textId="77777777" w:rsidR="00443EE0" w:rsidRDefault="00443EE0" w:rsidP="004C5F06">
      <w:pPr>
        <w:pStyle w:val="texxtt"/>
        <w:rPr>
          <w:lang w:eastAsia="en-IN"/>
        </w:rPr>
      </w:pPr>
      <w:r w:rsidRPr="000C493A">
        <w:rPr>
          <w:lang w:eastAsia="en-IN"/>
        </w:rPr>
        <w:t xml:space="preserve">Functions enable </w:t>
      </w:r>
      <w:r w:rsidRPr="000C493A">
        <w:rPr>
          <w:b/>
          <w:bCs/>
          <w:lang w:eastAsia="en-IN"/>
        </w:rPr>
        <w:t>unit testing</w:t>
      </w:r>
      <w:r w:rsidRPr="000C493A">
        <w:rPr>
          <w:lang w:eastAsia="en-IN"/>
        </w:rPr>
        <w:t>—the practice of testing individual components separately before combining them. You can verify that calculate_area() works correctly by testing it with various inputs, independent of the rest of your program. This makes it much easier to ensure code correctness.</w:t>
      </w:r>
    </w:p>
    <w:p w14:paraId="21A285B5" w14:textId="77777777" w:rsidR="00436910" w:rsidRDefault="00436910" w:rsidP="004C5F06">
      <w:pPr>
        <w:pStyle w:val="texxtt"/>
        <w:rPr>
          <w:lang w:eastAsia="en-IN"/>
        </w:rPr>
      </w:pPr>
    </w:p>
    <w:p w14:paraId="04681D8E" w14:textId="77777777" w:rsidR="00436910" w:rsidRPr="000C493A" w:rsidRDefault="00436910" w:rsidP="004C5F06">
      <w:pPr>
        <w:pStyle w:val="texxtt"/>
        <w:rPr>
          <w:lang w:eastAsia="en-IN"/>
        </w:rPr>
      </w:pPr>
    </w:p>
    <w:p w14:paraId="1983C499" w14:textId="77777777" w:rsidR="00443EE0" w:rsidRPr="000C493A" w:rsidRDefault="00443EE0" w:rsidP="004C5F06">
      <w:pPr>
        <w:pStyle w:val="Subheadddddf"/>
      </w:pPr>
      <w:r w:rsidRPr="000C493A">
        <w:t>6. Abstraction: Hiding Implementation Details</w:t>
      </w:r>
    </w:p>
    <w:p w14:paraId="6F19E41E" w14:textId="77777777" w:rsidR="00443EE0" w:rsidRPr="000C493A" w:rsidRDefault="00443EE0" w:rsidP="004C5F06">
      <w:pPr>
        <w:pStyle w:val="texxtt"/>
        <w:rPr>
          <w:lang w:eastAsia="en-IN"/>
        </w:rPr>
      </w:pPr>
      <w:r w:rsidRPr="000C493A">
        <w:rPr>
          <w:lang w:eastAsia="en-IN"/>
        </w:rPr>
        <w:t xml:space="preserve">Functions provide </w:t>
      </w:r>
      <w:r w:rsidRPr="000C493A">
        <w:rPr>
          <w:b/>
          <w:bCs/>
          <w:lang w:eastAsia="en-IN"/>
        </w:rPr>
        <w:t>abstraction</w:t>
      </w:r>
      <w:r w:rsidRPr="000C493A">
        <w:rPr>
          <w:lang w:eastAsia="en-IN"/>
        </w:rPr>
        <w:t>—the ability to use functionality without understanding its internal implementation. When you call sqrt() to calculate a square root, you don't need to know the mathematical algorithm it uses internally. You just need to know what inputs it expects and what output it provides.</w:t>
      </w:r>
    </w:p>
    <w:p w14:paraId="4F513820" w14:textId="77777777" w:rsidR="00443EE0" w:rsidRPr="000C493A" w:rsidRDefault="00443EE0" w:rsidP="004C5F06">
      <w:pPr>
        <w:pStyle w:val="texxtt"/>
        <w:rPr>
          <w:lang w:eastAsia="en-IN"/>
        </w:rPr>
      </w:pPr>
      <w:r w:rsidRPr="000C493A">
        <w:rPr>
          <w:lang w:eastAsia="en-IN"/>
        </w:rPr>
        <w:t>This separation of interface (what a function does) from implementation (how it does it) is fundamental to managing complexity in large programs.</w:t>
      </w:r>
    </w:p>
    <w:p w14:paraId="79E30CBF" w14:textId="77777777" w:rsidR="00443EE0" w:rsidRPr="000C493A" w:rsidRDefault="00443EE0" w:rsidP="004C5F06">
      <w:pPr>
        <w:pStyle w:val="Subheadddddf"/>
      </w:pPr>
      <w:r w:rsidRPr="000C493A">
        <w:t>7. Collaboration: Enabling Team Development</w:t>
      </w:r>
    </w:p>
    <w:p w14:paraId="166CF586" w14:textId="77777777" w:rsidR="00443EE0" w:rsidRPr="000C493A" w:rsidRDefault="00443EE0" w:rsidP="004C5F06">
      <w:pPr>
        <w:pStyle w:val="texxtt"/>
        <w:rPr>
          <w:lang w:eastAsia="en-IN"/>
        </w:rPr>
      </w:pPr>
      <w:r w:rsidRPr="000C493A">
        <w:rPr>
          <w:lang w:eastAsia="en-IN"/>
        </w:rPr>
        <w:t>In team projects, different programmers can work on different functions simultaneously. One developer might implement data storage functions while another works on user interface functions. If they agree on function interfaces (names, parameters, return types), they can work independently and integrate their code later.</w:t>
      </w:r>
    </w:p>
    <w:p w14:paraId="6D13CC26" w14:textId="5CB7B73C" w:rsidR="00443EE0" w:rsidRPr="000C493A" w:rsidRDefault="00443EE0" w:rsidP="004C5F06">
      <w:pPr>
        <w:pStyle w:val="Subheadddd"/>
      </w:pPr>
      <w:bookmarkStart w:id="86" w:name="_Toc212290987"/>
      <w:r w:rsidRPr="000C493A">
        <w:t>10.3 The Structure of a Function: Detailed Anatomy</w:t>
      </w:r>
      <w:bookmarkEnd w:id="86"/>
    </w:p>
    <w:p w14:paraId="2B8BD008" w14:textId="77777777" w:rsidR="00443EE0" w:rsidRPr="000C493A" w:rsidRDefault="00443EE0" w:rsidP="004C5F06">
      <w:pPr>
        <w:pStyle w:val="texxtt"/>
        <w:rPr>
          <w:lang w:eastAsia="en-IN"/>
        </w:rPr>
      </w:pPr>
      <w:r w:rsidRPr="000C493A">
        <w:rPr>
          <w:lang w:eastAsia="en-IN"/>
        </w:rPr>
        <w:t>Every function in C follows a well-defined structure with specific components. Understanding each part is essential for writing correct, effective functions.</w:t>
      </w:r>
    </w:p>
    <w:p w14:paraId="1CA1B13C" w14:textId="16757A7F" w:rsidR="00443EE0" w:rsidRPr="000C493A" w:rsidRDefault="00443EE0" w:rsidP="004C5F06">
      <w:pPr>
        <w:pStyle w:val="Subheadddddf"/>
      </w:pPr>
      <w:r w:rsidRPr="000C493A">
        <w:t>Complete Function Syntax</w:t>
      </w:r>
    </w:p>
    <w:p w14:paraId="02191AE6" w14:textId="77777777" w:rsidR="00443EE0" w:rsidRPr="000C493A" w:rsidRDefault="00443EE0" w:rsidP="00BA0E88">
      <w:pPr>
        <w:pStyle w:val="Code"/>
        <w:rPr>
          <w:lang w:eastAsia="en-IN"/>
        </w:rPr>
      </w:pPr>
      <w:r w:rsidRPr="000C493A">
        <w:rPr>
          <w:lang w:eastAsia="en-IN"/>
        </w:rPr>
        <w:t xml:space="preserve">return_type </w:t>
      </w:r>
      <w:r w:rsidRPr="000C493A">
        <w:rPr>
          <w:color w:val="4078F2"/>
          <w:lang w:eastAsia="en-IN"/>
        </w:rPr>
        <w:t>function_name</w:t>
      </w:r>
      <w:r w:rsidRPr="000C493A">
        <w:rPr>
          <w:lang w:eastAsia="en-IN"/>
        </w:rPr>
        <w:t xml:space="preserve">(parameter_type1 parameter_name1, </w:t>
      </w:r>
    </w:p>
    <w:p w14:paraId="1829A3B4" w14:textId="77777777" w:rsidR="00443EE0" w:rsidRPr="000C493A" w:rsidRDefault="00443EE0" w:rsidP="00BA0E88">
      <w:pPr>
        <w:pStyle w:val="Code"/>
        <w:rPr>
          <w:lang w:eastAsia="en-IN"/>
        </w:rPr>
      </w:pPr>
      <w:r w:rsidRPr="000C493A">
        <w:rPr>
          <w:lang w:eastAsia="en-IN"/>
        </w:rPr>
        <w:t xml:space="preserve">                          parameter_type2 parameter_name2, ...) {</w:t>
      </w:r>
    </w:p>
    <w:p w14:paraId="1079E213"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Local variable declarations</w:t>
      </w:r>
    </w:p>
    <w:p w14:paraId="2EE2A76E"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Statements and logic</w:t>
      </w:r>
    </w:p>
    <w:p w14:paraId="483DE719"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Optional return statement</w:t>
      </w:r>
    </w:p>
    <w:p w14:paraId="09D79682"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value;  </w:t>
      </w:r>
      <w:r w:rsidRPr="000C493A">
        <w:rPr>
          <w:i/>
          <w:iCs/>
          <w:color w:val="A0A1A7"/>
          <w:lang w:eastAsia="en-IN"/>
        </w:rPr>
        <w:t>// if return_type is not void</w:t>
      </w:r>
    </w:p>
    <w:p w14:paraId="2EB5A656" w14:textId="77777777" w:rsidR="00443EE0" w:rsidRPr="000C493A" w:rsidRDefault="00443EE0" w:rsidP="00BA0E88">
      <w:pPr>
        <w:pStyle w:val="Code"/>
        <w:rPr>
          <w:lang w:eastAsia="en-IN"/>
        </w:rPr>
      </w:pPr>
      <w:r w:rsidRPr="000C493A">
        <w:rPr>
          <w:lang w:eastAsia="en-IN"/>
        </w:rPr>
        <w:t>}</w:t>
      </w:r>
    </w:p>
    <w:p w14:paraId="09BAF20F" w14:textId="77777777" w:rsidR="00443EE0" w:rsidRPr="000C493A" w:rsidRDefault="00443EE0" w:rsidP="004C5F06">
      <w:pPr>
        <w:pStyle w:val="texxtt"/>
        <w:rPr>
          <w:lang w:eastAsia="en-IN"/>
        </w:rPr>
      </w:pPr>
      <w:r w:rsidRPr="000C493A">
        <w:rPr>
          <w:lang w:eastAsia="en-IN"/>
        </w:rPr>
        <w:t>Let's examine each component in detail:</w:t>
      </w:r>
    </w:p>
    <w:p w14:paraId="63E4E17E" w14:textId="77777777" w:rsidR="00443EE0" w:rsidRPr="000C493A" w:rsidRDefault="00443EE0" w:rsidP="004C5F06">
      <w:pPr>
        <w:pStyle w:val="Subheadddddf"/>
      </w:pPr>
      <w:r w:rsidRPr="000C493A">
        <w:t>1. Return Type: Specifying Output</w:t>
      </w:r>
    </w:p>
    <w:p w14:paraId="5EAB99E1" w14:textId="77777777" w:rsidR="00443EE0" w:rsidRPr="000C493A" w:rsidRDefault="00443EE0" w:rsidP="004C5F06">
      <w:pPr>
        <w:pStyle w:val="texxtt"/>
        <w:rPr>
          <w:lang w:eastAsia="en-IN"/>
        </w:rPr>
      </w:pPr>
      <w:r w:rsidRPr="000C493A">
        <w:rPr>
          <w:lang w:eastAsia="en-IN"/>
        </w:rPr>
        <w:t xml:space="preserve">The </w:t>
      </w:r>
      <w:r w:rsidRPr="000C493A">
        <w:rPr>
          <w:b/>
          <w:bCs/>
          <w:lang w:eastAsia="en-IN"/>
        </w:rPr>
        <w:t>return type</w:t>
      </w:r>
      <w:r w:rsidRPr="000C493A">
        <w:rPr>
          <w:lang w:eastAsia="en-IN"/>
        </w:rPr>
        <w:t xml:space="preserve"> specifies what kind of value (if any) the function will send back to its caller. This can be:</w:t>
      </w:r>
    </w:p>
    <w:p w14:paraId="783B3749" w14:textId="77777777" w:rsidR="00443EE0" w:rsidRPr="000C493A" w:rsidRDefault="00443EE0" w:rsidP="004C5F06">
      <w:pPr>
        <w:pStyle w:val="Pointss"/>
      </w:pPr>
      <w:r w:rsidRPr="000C493A">
        <w:rPr>
          <w:b/>
          <w:bCs/>
        </w:rPr>
        <w:t>Any standard data type</w:t>
      </w:r>
      <w:r w:rsidRPr="000C493A">
        <w:t>: int, float, double, char, etc.</w:t>
      </w:r>
    </w:p>
    <w:p w14:paraId="12C4D09A" w14:textId="77777777" w:rsidR="00443EE0" w:rsidRPr="000C493A" w:rsidRDefault="00443EE0" w:rsidP="004C5F06">
      <w:pPr>
        <w:pStyle w:val="Pointss"/>
      </w:pPr>
      <w:r w:rsidRPr="000C493A">
        <w:rPr>
          <w:b/>
          <w:bCs/>
        </w:rPr>
        <w:t>void</w:t>
      </w:r>
      <w:r w:rsidRPr="000C493A">
        <w:t>: Indicates the function returns nothing</w:t>
      </w:r>
    </w:p>
    <w:p w14:paraId="238358C6" w14:textId="77777777" w:rsidR="00443EE0" w:rsidRPr="000C493A" w:rsidRDefault="00443EE0" w:rsidP="004C5F06">
      <w:pPr>
        <w:pStyle w:val="Pointss"/>
      </w:pPr>
      <w:r w:rsidRPr="000C493A">
        <w:rPr>
          <w:b/>
          <w:bCs/>
        </w:rPr>
        <w:t>Pointer types</w:t>
      </w:r>
      <w:r w:rsidRPr="000C493A">
        <w:t>: int*, char*, etc.</w:t>
      </w:r>
    </w:p>
    <w:p w14:paraId="00F15995" w14:textId="77777777" w:rsidR="00443EE0" w:rsidRPr="000C493A" w:rsidRDefault="00443EE0" w:rsidP="004C5F06">
      <w:pPr>
        <w:pStyle w:val="Pointss"/>
      </w:pPr>
      <w:r w:rsidRPr="000C493A">
        <w:rPr>
          <w:b/>
          <w:bCs/>
        </w:rPr>
        <w:t>User-defined types</w:t>
      </w:r>
      <w:r w:rsidRPr="000C493A">
        <w:t>: struct types, typedef names</w:t>
      </w:r>
    </w:p>
    <w:p w14:paraId="7D6BF45B" w14:textId="6FB43CA3" w:rsidR="00443EE0" w:rsidRPr="000C493A" w:rsidRDefault="00443EE0" w:rsidP="004C5F06">
      <w:pPr>
        <w:pStyle w:val="Subheadddddf"/>
      </w:pPr>
      <w:r w:rsidRPr="000C493A">
        <w:t>Examples:</w:t>
      </w:r>
    </w:p>
    <w:p w14:paraId="318A51FA" w14:textId="77777777" w:rsidR="00443EE0" w:rsidRPr="000C493A" w:rsidRDefault="00443EE0" w:rsidP="00BA0E88">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calculate_sum</w:t>
      </w:r>
      <w:r w:rsidRPr="000C493A">
        <w:rPr>
          <w:lang w:eastAsia="en-IN"/>
        </w:rPr>
        <w:t>(</w:t>
      </w:r>
      <w:r w:rsidRPr="000C493A">
        <w:rPr>
          <w:color w:val="A626A4"/>
          <w:lang w:eastAsia="en-IN"/>
        </w:rPr>
        <w:t>int</w:t>
      </w:r>
      <w:r w:rsidRPr="000C493A">
        <w:rPr>
          <w:lang w:eastAsia="en-IN"/>
        </w:rPr>
        <w:t xml:space="preserve"> a, </w:t>
      </w:r>
      <w:r w:rsidRPr="000C493A">
        <w:rPr>
          <w:color w:val="A626A4"/>
          <w:lang w:eastAsia="en-IN"/>
        </w:rPr>
        <w:t>int</w:t>
      </w:r>
      <w:r w:rsidRPr="000C493A">
        <w:rPr>
          <w:lang w:eastAsia="en-IN"/>
        </w:rPr>
        <w:t xml:space="preserve"> b);           </w:t>
      </w:r>
      <w:r w:rsidRPr="000C493A">
        <w:rPr>
          <w:i/>
          <w:iCs/>
          <w:color w:val="A0A1A7"/>
          <w:lang w:eastAsia="en-IN"/>
        </w:rPr>
        <w:t>// Returns an integer</w:t>
      </w:r>
    </w:p>
    <w:p w14:paraId="2277B4AC" w14:textId="77777777" w:rsidR="00443EE0" w:rsidRPr="000C493A" w:rsidRDefault="00443EE0" w:rsidP="00BA0E88">
      <w:pPr>
        <w:pStyle w:val="Code"/>
        <w:rPr>
          <w:lang w:eastAsia="en-IN"/>
        </w:rPr>
      </w:pPr>
      <w:r w:rsidRPr="000C493A">
        <w:rPr>
          <w:color w:val="A626A4"/>
          <w:lang w:eastAsia="en-IN"/>
        </w:rPr>
        <w:t>float</w:t>
      </w:r>
      <w:r w:rsidRPr="000C493A">
        <w:rPr>
          <w:lang w:eastAsia="en-IN"/>
        </w:rPr>
        <w:t xml:space="preserve"> </w:t>
      </w:r>
      <w:r w:rsidRPr="000C493A">
        <w:rPr>
          <w:color w:val="4078F2"/>
          <w:lang w:eastAsia="en-IN"/>
        </w:rPr>
        <w:t>compute_average</w:t>
      </w:r>
      <w:r w:rsidRPr="000C493A">
        <w:rPr>
          <w:lang w:eastAsia="en-IN"/>
        </w:rPr>
        <w:t>(</w:t>
      </w:r>
      <w:r w:rsidRPr="000C493A">
        <w:rPr>
          <w:color w:val="A626A4"/>
          <w:lang w:eastAsia="en-IN"/>
        </w:rPr>
        <w:t>int</w:t>
      </w:r>
      <w:r w:rsidRPr="000C493A">
        <w:rPr>
          <w:lang w:eastAsia="en-IN"/>
        </w:rPr>
        <w:t xml:space="preserve"> arr[], </w:t>
      </w:r>
      <w:r w:rsidRPr="000C493A">
        <w:rPr>
          <w:color w:val="A626A4"/>
          <w:lang w:eastAsia="en-IN"/>
        </w:rPr>
        <w:t>int</w:t>
      </w:r>
      <w:r w:rsidRPr="000C493A">
        <w:rPr>
          <w:lang w:eastAsia="en-IN"/>
        </w:rPr>
        <w:t xml:space="preserve"> n);   </w:t>
      </w:r>
      <w:r w:rsidRPr="000C493A">
        <w:rPr>
          <w:i/>
          <w:iCs/>
          <w:color w:val="A0A1A7"/>
          <w:lang w:eastAsia="en-IN"/>
        </w:rPr>
        <w:t>// Returns a float</w:t>
      </w:r>
    </w:p>
    <w:p w14:paraId="655ADD95" w14:textId="77777777" w:rsidR="00443EE0" w:rsidRPr="000C493A" w:rsidRDefault="00443EE0" w:rsidP="00BA0E88">
      <w:pPr>
        <w:pStyle w:val="Code"/>
        <w:rPr>
          <w:lang w:eastAsia="en-IN"/>
        </w:rPr>
      </w:pPr>
      <w:r w:rsidRPr="000C493A">
        <w:rPr>
          <w:color w:val="A626A4"/>
          <w:lang w:eastAsia="en-IN"/>
        </w:rPr>
        <w:t>char</w:t>
      </w:r>
      <w:r w:rsidRPr="000C493A">
        <w:rPr>
          <w:lang w:eastAsia="en-IN"/>
        </w:rPr>
        <w:t xml:space="preserve"> </w:t>
      </w:r>
      <w:r w:rsidRPr="000C493A">
        <w:rPr>
          <w:color w:val="4078F2"/>
          <w:lang w:eastAsia="en-IN"/>
        </w:rPr>
        <w:t>get_grade</w:t>
      </w:r>
      <w:r w:rsidRPr="000C493A">
        <w:rPr>
          <w:lang w:eastAsia="en-IN"/>
        </w:rPr>
        <w:t>(</w:t>
      </w:r>
      <w:r w:rsidRPr="000C493A">
        <w:rPr>
          <w:color w:val="A626A4"/>
          <w:lang w:eastAsia="en-IN"/>
        </w:rPr>
        <w:t>int</w:t>
      </w:r>
      <w:r w:rsidRPr="000C493A">
        <w:rPr>
          <w:lang w:eastAsia="en-IN"/>
        </w:rPr>
        <w:t xml:space="preserve"> marks);                 </w:t>
      </w:r>
      <w:r w:rsidRPr="000C493A">
        <w:rPr>
          <w:i/>
          <w:iCs/>
          <w:color w:val="A0A1A7"/>
          <w:lang w:eastAsia="en-IN"/>
        </w:rPr>
        <w:t>// Returns a character</w:t>
      </w:r>
    </w:p>
    <w:p w14:paraId="69F398AF" w14:textId="77777777" w:rsidR="00443EE0" w:rsidRPr="000C493A" w:rsidRDefault="00443EE0" w:rsidP="00BA0E88">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display_message</w:t>
      </w:r>
      <w:r w:rsidRPr="000C493A">
        <w:rPr>
          <w:lang w:eastAsia="en-IN"/>
        </w:rPr>
        <w:t>(</w:t>
      </w:r>
      <w:r w:rsidRPr="000C493A">
        <w:rPr>
          <w:color w:val="A626A4"/>
          <w:lang w:eastAsia="en-IN"/>
        </w:rPr>
        <w:t>void</w:t>
      </w:r>
      <w:r w:rsidRPr="000C493A">
        <w:rPr>
          <w:lang w:eastAsia="en-IN"/>
        </w:rPr>
        <w:t xml:space="preserve">);                </w:t>
      </w:r>
      <w:r w:rsidRPr="000C493A">
        <w:rPr>
          <w:i/>
          <w:iCs/>
          <w:color w:val="A0A1A7"/>
          <w:lang w:eastAsia="en-IN"/>
        </w:rPr>
        <w:t>// Returns nothing</w:t>
      </w:r>
    </w:p>
    <w:p w14:paraId="41355F92" w14:textId="77777777" w:rsidR="00443EE0" w:rsidRPr="000C493A" w:rsidRDefault="00443EE0" w:rsidP="004C5F06">
      <w:pPr>
        <w:pStyle w:val="texxtt"/>
        <w:rPr>
          <w:lang w:eastAsia="en-IN"/>
        </w:rPr>
      </w:pPr>
      <w:r w:rsidRPr="000C493A">
        <w:rPr>
          <w:lang w:eastAsia="en-IN"/>
        </w:rPr>
        <w:t xml:space="preserve">When a function's return type is void, it means the function performs an action but doesn't produce a value that can be used in expressions. Such functions are called for their </w:t>
      </w:r>
      <w:r w:rsidRPr="000C493A">
        <w:rPr>
          <w:b/>
          <w:bCs/>
          <w:lang w:eastAsia="en-IN"/>
        </w:rPr>
        <w:t>side effects</w:t>
      </w:r>
      <w:r w:rsidRPr="000C493A">
        <w:rPr>
          <w:lang w:eastAsia="en-IN"/>
        </w:rPr>
        <w:t xml:space="preserve"> (like printing output or modifying global variables) rather than for their return values.</w:t>
      </w:r>
    </w:p>
    <w:p w14:paraId="37A03064" w14:textId="77777777" w:rsidR="00443EE0" w:rsidRPr="000C493A" w:rsidRDefault="00443EE0" w:rsidP="004C5F06">
      <w:pPr>
        <w:pStyle w:val="Subheadddddf"/>
      </w:pPr>
      <w:r w:rsidRPr="000C493A">
        <w:t>2. Function Name: Choosing Meaningful Identifiers</w:t>
      </w:r>
    </w:p>
    <w:p w14:paraId="176D49B1" w14:textId="77777777" w:rsidR="00443EE0" w:rsidRPr="000C493A" w:rsidRDefault="00443EE0" w:rsidP="004C5F06">
      <w:pPr>
        <w:pStyle w:val="texxtt"/>
        <w:rPr>
          <w:lang w:eastAsia="en-IN"/>
        </w:rPr>
      </w:pPr>
      <w:r w:rsidRPr="000C493A">
        <w:rPr>
          <w:lang w:eastAsia="en-IN"/>
        </w:rPr>
        <w:t>The function name is the identifier you use to call the function. Good function names are:</w:t>
      </w:r>
    </w:p>
    <w:p w14:paraId="56B0CB37" w14:textId="77777777" w:rsidR="00443EE0" w:rsidRPr="000C493A" w:rsidRDefault="00443EE0" w:rsidP="004C5F06">
      <w:pPr>
        <w:pStyle w:val="Pointss"/>
      </w:pPr>
      <w:r w:rsidRPr="000C493A">
        <w:rPr>
          <w:b/>
          <w:bCs/>
        </w:rPr>
        <w:t>Descriptive</w:t>
      </w:r>
      <w:r w:rsidRPr="000C493A">
        <w:t>: Clearly indicate what the function does</w:t>
      </w:r>
    </w:p>
    <w:p w14:paraId="5770D47F" w14:textId="77777777" w:rsidR="00443EE0" w:rsidRPr="000C493A" w:rsidRDefault="00443EE0" w:rsidP="004C5F06">
      <w:pPr>
        <w:pStyle w:val="Pointss"/>
      </w:pPr>
      <w:r w:rsidRPr="000C493A">
        <w:rPr>
          <w:b/>
          <w:bCs/>
        </w:rPr>
        <w:t>Verb-based</w:t>
      </w:r>
      <w:r w:rsidRPr="000C493A">
        <w:t>: Usually start with an action word</w:t>
      </w:r>
    </w:p>
    <w:p w14:paraId="1E94EBF9" w14:textId="77777777" w:rsidR="00443EE0" w:rsidRPr="000C493A" w:rsidRDefault="00443EE0" w:rsidP="004C5F06">
      <w:pPr>
        <w:pStyle w:val="Pointss"/>
      </w:pPr>
      <w:r w:rsidRPr="000C493A">
        <w:rPr>
          <w:b/>
          <w:bCs/>
        </w:rPr>
        <w:t>Consistent</w:t>
      </w:r>
      <w:r w:rsidRPr="000C493A">
        <w:t>: Follow your project's naming conventions</w:t>
      </w:r>
    </w:p>
    <w:p w14:paraId="340DC76B" w14:textId="2794662C" w:rsidR="00443EE0" w:rsidRPr="004C5F06" w:rsidRDefault="00443EE0" w:rsidP="004C5F06">
      <w:pPr>
        <w:pStyle w:val="Subheadddddf"/>
      </w:pPr>
      <w:r w:rsidRPr="000C493A">
        <w:t>Good function names:</w:t>
      </w:r>
    </w:p>
    <w:p w14:paraId="0FA819B5" w14:textId="77777777" w:rsidR="00443EE0" w:rsidRPr="000C493A" w:rsidRDefault="00443EE0" w:rsidP="00BA0E88">
      <w:pPr>
        <w:pStyle w:val="Code"/>
        <w:rPr>
          <w:color w:val="383A42"/>
          <w:lang w:eastAsia="en-IN"/>
        </w:rPr>
      </w:pPr>
      <w:r w:rsidRPr="000C493A">
        <w:rPr>
          <w:lang w:eastAsia="en-IN"/>
        </w:rPr>
        <w:t>calculate_area</w:t>
      </w:r>
      <w:r w:rsidRPr="000C493A">
        <w:rPr>
          <w:color w:val="383A42"/>
          <w:lang w:eastAsia="en-IN"/>
        </w:rPr>
        <w:t>()</w:t>
      </w:r>
    </w:p>
    <w:p w14:paraId="3EEEF352" w14:textId="77777777" w:rsidR="00443EE0" w:rsidRPr="000C493A" w:rsidRDefault="00443EE0" w:rsidP="00BA0E88">
      <w:pPr>
        <w:pStyle w:val="Code"/>
        <w:rPr>
          <w:color w:val="383A42"/>
          <w:lang w:eastAsia="en-IN"/>
        </w:rPr>
      </w:pPr>
      <w:r w:rsidRPr="000C493A">
        <w:rPr>
          <w:lang w:eastAsia="en-IN"/>
        </w:rPr>
        <w:t>find_maximum</w:t>
      </w:r>
      <w:r w:rsidRPr="000C493A">
        <w:rPr>
          <w:color w:val="383A42"/>
          <w:lang w:eastAsia="en-IN"/>
        </w:rPr>
        <w:t>()</w:t>
      </w:r>
    </w:p>
    <w:p w14:paraId="6FF95DF6" w14:textId="77777777" w:rsidR="00443EE0" w:rsidRPr="000C493A" w:rsidRDefault="00443EE0" w:rsidP="00BA0E88">
      <w:pPr>
        <w:pStyle w:val="Code"/>
        <w:rPr>
          <w:color w:val="383A42"/>
          <w:lang w:eastAsia="en-IN"/>
        </w:rPr>
      </w:pPr>
      <w:r w:rsidRPr="000C493A">
        <w:rPr>
          <w:lang w:eastAsia="en-IN"/>
        </w:rPr>
        <w:t>validate_input</w:t>
      </w:r>
      <w:r w:rsidRPr="000C493A">
        <w:rPr>
          <w:color w:val="383A42"/>
          <w:lang w:eastAsia="en-IN"/>
        </w:rPr>
        <w:t>()</w:t>
      </w:r>
    </w:p>
    <w:p w14:paraId="4C96AA04" w14:textId="77777777" w:rsidR="00443EE0" w:rsidRPr="000C493A" w:rsidRDefault="00443EE0" w:rsidP="00BA0E88">
      <w:pPr>
        <w:pStyle w:val="Code"/>
        <w:rPr>
          <w:color w:val="383A42"/>
          <w:lang w:eastAsia="en-IN"/>
        </w:rPr>
      </w:pPr>
      <w:r w:rsidRPr="000C493A">
        <w:rPr>
          <w:lang w:eastAsia="en-IN"/>
        </w:rPr>
        <w:t>convert_to_uppercase</w:t>
      </w:r>
      <w:r w:rsidRPr="000C493A">
        <w:rPr>
          <w:color w:val="383A42"/>
          <w:lang w:eastAsia="en-IN"/>
        </w:rPr>
        <w:t>()</w:t>
      </w:r>
    </w:p>
    <w:p w14:paraId="4B053AD6" w14:textId="77777777" w:rsidR="00443EE0" w:rsidRPr="000C493A" w:rsidRDefault="00443EE0" w:rsidP="00BA0E88">
      <w:pPr>
        <w:pStyle w:val="Code"/>
        <w:rPr>
          <w:color w:val="383A42"/>
          <w:lang w:eastAsia="en-IN"/>
        </w:rPr>
      </w:pPr>
      <w:r w:rsidRPr="000C493A">
        <w:rPr>
          <w:lang w:eastAsia="en-IN"/>
        </w:rPr>
        <w:t>is_prime_number</w:t>
      </w:r>
      <w:r w:rsidRPr="000C493A">
        <w:rPr>
          <w:color w:val="383A42"/>
          <w:lang w:eastAsia="en-IN"/>
        </w:rPr>
        <w:t>()</w:t>
      </w:r>
    </w:p>
    <w:p w14:paraId="2F935FAC" w14:textId="5607B6BD" w:rsidR="00443EE0" w:rsidRPr="000C493A" w:rsidRDefault="00443EE0" w:rsidP="004C5F06">
      <w:pPr>
        <w:pStyle w:val="Subheadddddf"/>
      </w:pPr>
      <w:r w:rsidRPr="000C493A">
        <w:t>Poor function names:</w:t>
      </w:r>
    </w:p>
    <w:p w14:paraId="43CA0D12" w14:textId="77777777" w:rsidR="00443EE0" w:rsidRPr="000C493A" w:rsidRDefault="00443EE0" w:rsidP="00BA0E88">
      <w:pPr>
        <w:pStyle w:val="Code"/>
        <w:rPr>
          <w:color w:val="383A42"/>
          <w:lang w:eastAsia="en-IN"/>
        </w:rPr>
      </w:pPr>
      <w:r w:rsidRPr="000C493A">
        <w:rPr>
          <w:color w:val="4078F2"/>
          <w:lang w:eastAsia="en-IN"/>
        </w:rPr>
        <w:t>func1</w:t>
      </w:r>
      <w:r w:rsidRPr="000C493A">
        <w:rPr>
          <w:color w:val="383A42"/>
          <w:lang w:eastAsia="en-IN"/>
        </w:rPr>
        <w:t xml:space="preserve">()      </w:t>
      </w:r>
      <w:r w:rsidRPr="000C493A">
        <w:rPr>
          <w:i/>
          <w:iCs/>
          <w:lang w:eastAsia="en-IN"/>
        </w:rPr>
        <w:t>// Too vague</w:t>
      </w:r>
    </w:p>
    <w:p w14:paraId="39643F3C" w14:textId="77777777" w:rsidR="00443EE0" w:rsidRPr="000C493A" w:rsidRDefault="00443EE0" w:rsidP="00BA0E88">
      <w:pPr>
        <w:pStyle w:val="Code"/>
        <w:rPr>
          <w:color w:val="383A42"/>
          <w:lang w:eastAsia="en-IN"/>
        </w:rPr>
      </w:pPr>
      <w:r w:rsidRPr="000C493A">
        <w:rPr>
          <w:color w:val="4078F2"/>
          <w:lang w:eastAsia="en-IN"/>
        </w:rPr>
        <w:t>x</w:t>
      </w:r>
      <w:r w:rsidRPr="000C493A">
        <w:rPr>
          <w:color w:val="383A42"/>
          <w:lang w:eastAsia="en-IN"/>
        </w:rPr>
        <w:t xml:space="preserve">()          </w:t>
      </w:r>
      <w:r w:rsidRPr="000C493A">
        <w:rPr>
          <w:i/>
          <w:iCs/>
          <w:lang w:eastAsia="en-IN"/>
        </w:rPr>
        <w:t>// Meaningless</w:t>
      </w:r>
    </w:p>
    <w:p w14:paraId="55DAB684" w14:textId="77777777" w:rsidR="00443EE0" w:rsidRPr="000C493A" w:rsidRDefault="00443EE0" w:rsidP="00BA0E88">
      <w:pPr>
        <w:pStyle w:val="Code"/>
        <w:rPr>
          <w:color w:val="383A42"/>
          <w:lang w:eastAsia="en-IN"/>
        </w:rPr>
      </w:pPr>
      <w:r w:rsidRPr="000C493A">
        <w:rPr>
          <w:color w:val="4078F2"/>
          <w:lang w:eastAsia="en-IN"/>
        </w:rPr>
        <w:t>process</w:t>
      </w:r>
      <w:r w:rsidRPr="000C493A">
        <w:rPr>
          <w:color w:val="383A42"/>
          <w:lang w:eastAsia="en-IN"/>
        </w:rPr>
        <w:t xml:space="preserve">()    </w:t>
      </w:r>
      <w:r w:rsidRPr="000C493A">
        <w:rPr>
          <w:i/>
          <w:iCs/>
          <w:lang w:eastAsia="en-IN"/>
        </w:rPr>
        <w:t>// What kind of processing?</w:t>
      </w:r>
    </w:p>
    <w:p w14:paraId="4298B800" w14:textId="77777777" w:rsidR="00443EE0" w:rsidRPr="000C493A" w:rsidRDefault="00443EE0" w:rsidP="00BA0E88">
      <w:pPr>
        <w:pStyle w:val="Code"/>
        <w:rPr>
          <w:color w:val="383A42"/>
          <w:lang w:eastAsia="en-IN"/>
        </w:rPr>
      </w:pPr>
      <w:r w:rsidRPr="000C493A">
        <w:rPr>
          <w:color w:val="4078F2"/>
          <w:lang w:eastAsia="en-IN"/>
        </w:rPr>
        <w:t>doit</w:t>
      </w:r>
      <w:r w:rsidRPr="000C493A">
        <w:rPr>
          <w:color w:val="383A42"/>
          <w:lang w:eastAsia="en-IN"/>
        </w:rPr>
        <w:t xml:space="preserve">()       </w:t>
      </w:r>
      <w:r w:rsidRPr="000C493A">
        <w:rPr>
          <w:i/>
          <w:iCs/>
          <w:lang w:eastAsia="en-IN"/>
        </w:rPr>
        <w:t>// What does it do?</w:t>
      </w:r>
    </w:p>
    <w:p w14:paraId="77D7ADDD" w14:textId="77777777" w:rsidR="00443EE0" w:rsidRPr="000C493A" w:rsidRDefault="00443EE0" w:rsidP="004C5F06">
      <w:pPr>
        <w:pStyle w:val="Subheadddddf"/>
      </w:pPr>
      <w:r w:rsidRPr="000C493A">
        <w:t>Naming conventions:</w:t>
      </w:r>
    </w:p>
    <w:p w14:paraId="2835FDA2" w14:textId="77777777" w:rsidR="00443EE0" w:rsidRPr="000C493A" w:rsidRDefault="00443EE0" w:rsidP="004C5F06">
      <w:pPr>
        <w:pStyle w:val="Pointss"/>
      </w:pPr>
      <w:r w:rsidRPr="000C493A">
        <w:t>snake_case: Words separated by underscores (common in C)</w:t>
      </w:r>
    </w:p>
    <w:p w14:paraId="3A4FFD8E" w14:textId="77777777" w:rsidR="00443EE0" w:rsidRPr="000C493A" w:rsidRDefault="00443EE0" w:rsidP="004C5F06">
      <w:pPr>
        <w:pStyle w:val="Pointss"/>
      </w:pPr>
      <w:r w:rsidRPr="000C493A">
        <w:t>camelCase: First word lowercase, subsequent words capitalized (less common in C)</w:t>
      </w:r>
    </w:p>
    <w:p w14:paraId="29BEF1ED" w14:textId="77777777" w:rsidR="00443EE0" w:rsidRPr="000C493A" w:rsidRDefault="00443EE0" w:rsidP="004C5F06">
      <w:pPr>
        <w:pStyle w:val="Pointss"/>
      </w:pPr>
      <w:r w:rsidRPr="000C493A">
        <w:t>Choose one style and use it consistently</w:t>
      </w:r>
    </w:p>
    <w:p w14:paraId="1D53D390" w14:textId="77777777" w:rsidR="00443EE0" w:rsidRPr="000C493A" w:rsidRDefault="00443EE0" w:rsidP="004C5F06">
      <w:pPr>
        <w:pStyle w:val="Subheadddddf"/>
      </w:pPr>
      <w:r w:rsidRPr="000C493A">
        <w:t>3. Parameter List: Defining Inputs</w:t>
      </w:r>
    </w:p>
    <w:p w14:paraId="33E7F336" w14:textId="77777777" w:rsidR="00443EE0" w:rsidRPr="000C493A" w:rsidRDefault="00443EE0" w:rsidP="004C5F06">
      <w:pPr>
        <w:pStyle w:val="texxtt"/>
        <w:rPr>
          <w:lang w:eastAsia="en-IN"/>
        </w:rPr>
      </w:pPr>
      <w:r w:rsidRPr="000C493A">
        <w:rPr>
          <w:lang w:eastAsia="en-IN"/>
        </w:rPr>
        <w:t xml:space="preserve">The </w:t>
      </w:r>
      <w:r w:rsidRPr="000C493A">
        <w:rPr>
          <w:b/>
          <w:bCs/>
          <w:lang w:eastAsia="en-IN"/>
        </w:rPr>
        <w:t>parameter list</w:t>
      </w:r>
      <w:r w:rsidRPr="000C493A">
        <w:rPr>
          <w:lang w:eastAsia="en-IN"/>
        </w:rPr>
        <w:t xml:space="preserve"> specifies what inputs the function accepts. Each parameter has:</w:t>
      </w:r>
    </w:p>
    <w:p w14:paraId="646A256C" w14:textId="77777777" w:rsidR="00443EE0" w:rsidRPr="000C493A" w:rsidRDefault="00443EE0" w:rsidP="004C5F06">
      <w:pPr>
        <w:pStyle w:val="Pointss"/>
      </w:pPr>
      <w:r w:rsidRPr="000C493A">
        <w:t xml:space="preserve">A </w:t>
      </w:r>
      <w:r w:rsidRPr="000C493A">
        <w:rPr>
          <w:b/>
          <w:bCs/>
        </w:rPr>
        <w:t>type</w:t>
      </w:r>
      <w:r w:rsidRPr="000C493A">
        <w:t>: What kind of data it expects</w:t>
      </w:r>
    </w:p>
    <w:p w14:paraId="572A9306" w14:textId="77777777" w:rsidR="00443EE0" w:rsidRPr="000C493A" w:rsidRDefault="00443EE0" w:rsidP="004C5F06">
      <w:pPr>
        <w:pStyle w:val="Pointss"/>
      </w:pPr>
      <w:r w:rsidRPr="000C493A">
        <w:t xml:space="preserve">A </w:t>
      </w:r>
      <w:r w:rsidRPr="000C493A">
        <w:rPr>
          <w:b/>
          <w:bCs/>
        </w:rPr>
        <w:t>name</w:t>
      </w:r>
      <w:r w:rsidRPr="000C493A">
        <w:t>: How you'll refer to it within the function</w:t>
      </w:r>
    </w:p>
    <w:p w14:paraId="07132A63" w14:textId="273FE224" w:rsidR="00443EE0" w:rsidRPr="000C493A" w:rsidRDefault="00443EE0" w:rsidP="004C5F06">
      <w:pPr>
        <w:pStyle w:val="Subheadddddf"/>
      </w:pPr>
      <w:r w:rsidRPr="000C493A">
        <w:t>Examples:</w:t>
      </w:r>
    </w:p>
    <w:p w14:paraId="054DC97F" w14:textId="77777777" w:rsidR="00443EE0" w:rsidRPr="000C493A" w:rsidRDefault="00443EE0" w:rsidP="00BA0E88">
      <w:pPr>
        <w:pStyle w:val="Code"/>
        <w:rPr>
          <w:color w:val="383A42"/>
          <w:lang w:eastAsia="en-IN"/>
        </w:rPr>
      </w:pPr>
      <w:r w:rsidRPr="000C493A">
        <w:rPr>
          <w:lang w:eastAsia="en-IN"/>
        </w:rPr>
        <w:t>// No parameters</w:t>
      </w:r>
    </w:p>
    <w:p w14:paraId="1437C317"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print_header</w:t>
      </w:r>
      <w:r w:rsidRPr="000C493A">
        <w:rPr>
          <w:color w:val="383A42"/>
          <w:lang w:eastAsia="en-IN"/>
        </w:rPr>
        <w:t>(</w:t>
      </w:r>
      <w:r w:rsidRPr="000C493A">
        <w:rPr>
          <w:color w:val="A626A4"/>
          <w:lang w:eastAsia="en-IN"/>
        </w:rPr>
        <w:t>void</w:t>
      </w:r>
      <w:r w:rsidRPr="000C493A">
        <w:rPr>
          <w:color w:val="383A42"/>
          <w:lang w:eastAsia="en-IN"/>
        </w:rPr>
        <w:t>);</w:t>
      </w:r>
    </w:p>
    <w:p w14:paraId="3A43F471" w14:textId="77777777" w:rsidR="00443EE0" w:rsidRPr="000C493A" w:rsidRDefault="00443EE0" w:rsidP="00BA0E88">
      <w:pPr>
        <w:pStyle w:val="Code"/>
        <w:rPr>
          <w:color w:val="383A42"/>
          <w:lang w:eastAsia="en-IN"/>
        </w:rPr>
      </w:pPr>
    </w:p>
    <w:p w14:paraId="5C055789" w14:textId="77777777" w:rsidR="00443EE0" w:rsidRPr="000C493A" w:rsidRDefault="00443EE0" w:rsidP="00BA0E88">
      <w:pPr>
        <w:pStyle w:val="Code"/>
        <w:rPr>
          <w:color w:val="383A42"/>
          <w:lang w:eastAsia="en-IN"/>
        </w:rPr>
      </w:pPr>
      <w:r w:rsidRPr="000C493A">
        <w:rPr>
          <w:lang w:eastAsia="en-IN"/>
        </w:rPr>
        <w:t>// Single parameter</w:t>
      </w:r>
    </w:p>
    <w:p w14:paraId="53FBFD5B"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square</w:t>
      </w:r>
      <w:r w:rsidRPr="000C493A">
        <w:rPr>
          <w:color w:val="383A42"/>
          <w:lang w:eastAsia="en-IN"/>
        </w:rPr>
        <w:t>(</w:t>
      </w:r>
      <w:r w:rsidRPr="000C493A">
        <w:rPr>
          <w:color w:val="A626A4"/>
          <w:lang w:eastAsia="en-IN"/>
        </w:rPr>
        <w:t>int</w:t>
      </w:r>
      <w:r w:rsidRPr="000C493A">
        <w:rPr>
          <w:color w:val="383A42"/>
          <w:lang w:eastAsia="en-IN"/>
        </w:rPr>
        <w:t xml:space="preserve"> number);</w:t>
      </w:r>
    </w:p>
    <w:p w14:paraId="05337D0E" w14:textId="77777777" w:rsidR="00443EE0" w:rsidRPr="000C493A" w:rsidRDefault="00443EE0" w:rsidP="00BA0E88">
      <w:pPr>
        <w:pStyle w:val="Code"/>
        <w:rPr>
          <w:color w:val="383A42"/>
          <w:lang w:eastAsia="en-IN"/>
        </w:rPr>
      </w:pPr>
    </w:p>
    <w:p w14:paraId="23513244" w14:textId="77777777" w:rsidR="00443EE0" w:rsidRPr="000C493A" w:rsidRDefault="00443EE0" w:rsidP="00BA0E88">
      <w:pPr>
        <w:pStyle w:val="Code"/>
        <w:rPr>
          <w:color w:val="383A42"/>
          <w:lang w:eastAsia="en-IN"/>
        </w:rPr>
      </w:pPr>
      <w:r w:rsidRPr="000C493A">
        <w:rPr>
          <w:lang w:eastAsia="en-IN"/>
        </w:rPr>
        <w:t>// Multiple parameters</w:t>
      </w:r>
    </w:p>
    <w:p w14:paraId="7D022CAC"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calculate_power</w:t>
      </w:r>
      <w:r w:rsidRPr="000C493A">
        <w:rPr>
          <w:color w:val="383A42"/>
          <w:lang w:eastAsia="en-IN"/>
        </w:rPr>
        <w:t>(</w:t>
      </w:r>
      <w:r w:rsidRPr="000C493A">
        <w:rPr>
          <w:color w:val="A626A4"/>
          <w:lang w:eastAsia="en-IN"/>
        </w:rPr>
        <w:t>int</w:t>
      </w:r>
      <w:r w:rsidRPr="000C493A">
        <w:rPr>
          <w:color w:val="383A42"/>
          <w:lang w:eastAsia="en-IN"/>
        </w:rPr>
        <w:t xml:space="preserve"> base, </w:t>
      </w:r>
      <w:r w:rsidRPr="000C493A">
        <w:rPr>
          <w:color w:val="A626A4"/>
          <w:lang w:eastAsia="en-IN"/>
        </w:rPr>
        <w:t>int</w:t>
      </w:r>
      <w:r w:rsidRPr="000C493A">
        <w:rPr>
          <w:color w:val="383A42"/>
          <w:lang w:eastAsia="en-IN"/>
        </w:rPr>
        <w:t xml:space="preserve"> exponent);</w:t>
      </w:r>
    </w:p>
    <w:p w14:paraId="5778B7BF" w14:textId="77777777" w:rsidR="00443EE0" w:rsidRPr="000C493A" w:rsidRDefault="00443EE0" w:rsidP="00BA0E88">
      <w:pPr>
        <w:pStyle w:val="Code"/>
        <w:rPr>
          <w:color w:val="383A42"/>
          <w:lang w:eastAsia="en-IN"/>
        </w:rPr>
      </w:pPr>
    </w:p>
    <w:p w14:paraId="4D2DFE91" w14:textId="77777777" w:rsidR="00443EE0" w:rsidRPr="000C493A" w:rsidRDefault="00443EE0" w:rsidP="00BA0E88">
      <w:pPr>
        <w:pStyle w:val="Code"/>
        <w:rPr>
          <w:color w:val="383A42"/>
          <w:lang w:eastAsia="en-IN"/>
        </w:rPr>
      </w:pPr>
      <w:r w:rsidRPr="000C493A">
        <w:rPr>
          <w:lang w:eastAsia="en-IN"/>
        </w:rPr>
        <w:t>// Array parameter</w:t>
      </w:r>
    </w:p>
    <w:p w14:paraId="788BD4E4"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sort_array</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w:t>
      </w:r>
    </w:p>
    <w:p w14:paraId="27733554" w14:textId="77777777" w:rsidR="00443EE0" w:rsidRPr="000C493A" w:rsidRDefault="00443EE0" w:rsidP="00BA0E88">
      <w:pPr>
        <w:pStyle w:val="Code"/>
        <w:rPr>
          <w:color w:val="383A42"/>
          <w:lang w:eastAsia="en-IN"/>
        </w:rPr>
      </w:pPr>
    </w:p>
    <w:p w14:paraId="09D18CCB" w14:textId="77777777" w:rsidR="00443EE0" w:rsidRPr="000C493A" w:rsidRDefault="00443EE0" w:rsidP="00BA0E88">
      <w:pPr>
        <w:pStyle w:val="Code"/>
        <w:rPr>
          <w:color w:val="383A42"/>
          <w:lang w:eastAsia="en-IN"/>
        </w:rPr>
      </w:pPr>
      <w:r w:rsidRPr="000C493A">
        <w:rPr>
          <w:lang w:eastAsia="en-IN"/>
        </w:rPr>
        <w:t>// Multiple types</w:t>
      </w:r>
    </w:p>
    <w:p w14:paraId="471300D7"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display_point</w:t>
      </w:r>
      <w:r w:rsidRPr="000C493A">
        <w:rPr>
          <w:color w:val="383A42"/>
          <w:lang w:eastAsia="en-IN"/>
        </w:rPr>
        <w:t>(</w:t>
      </w:r>
      <w:r w:rsidRPr="000C493A">
        <w:rPr>
          <w:color w:val="A626A4"/>
          <w:lang w:eastAsia="en-IN"/>
        </w:rPr>
        <w:t>int</w:t>
      </w:r>
      <w:r w:rsidRPr="000C493A">
        <w:rPr>
          <w:color w:val="383A42"/>
          <w:lang w:eastAsia="en-IN"/>
        </w:rPr>
        <w:t xml:space="preserve"> x_coordinate, </w:t>
      </w:r>
      <w:r w:rsidRPr="000C493A">
        <w:rPr>
          <w:color w:val="A626A4"/>
          <w:lang w:eastAsia="en-IN"/>
        </w:rPr>
        <w:t>int</w:t>
      </w:r>
      <w:r w:rsidRPr="000C493A">
        <w:rPr>
          <w:color w:val="383A42"/>
          <w:lang w:eastAsia="en-IN"/>
        </w:rPr>
        <w:t xml:space="preserve"> y_coordinate, </w:t>
      </w:r>
      <w:r w:rsidRPr="000C493A">
        <w:rPr>
          <w:color w:val="A626A4"/>
          <w:lang w:eastAsia="en-IN"/>
        </w:rPr>
        <w:t>char</w:t>
      </w:r>
      <w:r w:rsidRPr="000C493A">
        <w:rPr>
          <w:color w:val="383A42"/>
          <w:lang w:eastAsia="en-IN"/>
        </w:rPr>
        <w:t xml:space="preserve"> label);</w:t>
      </w:r>
    </w:p>
    <w:p w14:paraId="3F1421AE" w14:textId="77777777" w:rsidR="00443EE0" w:rsidRPr="000C493A" w:rsidRDefault="00443EE0" w:rsidP="004C5F06">
      <w:pPr>
        <w:pStyle w:val="Subheadddddf"/>
      </w:pPr>
      <w:r w:rsidRPr="000C493A">
        <w:t>Important terminology:</w:t>
      </w:r>
    </w:p>
    <w:p w14:paraId="025CE76E" w14:textId="77777777" w:rsidR="00443EE0" w:rsidRPr="000C493A" w:rsidRDefault="00443EE0" w:rsidP="004C5F06">
      <w:pPr>
        <w:pStyle w:val="Pointss"/>
      </w:pPr>
      <w:r w:rsidRPr="000C493A">
        <w:rPr>
          <w:b/>
          <w:bCs/>
        </w:rPr>
        <w:t>Formal parameters</w:t>
      </w:r>
      <w:r w:rsidRPr="000C493A">
        <w:t>: The variable names in the function definition</w:t>
      </w:r>
    </w:p>
    <w:p w14:paraId="16A66FEA" w14:textId="7D2F9CA8" w:rsidR="00443EE0" w:rsidRPr="00BA0E88" w:rsidRDefault="00443EE0" w:rsidP="004C5F06">
      <w:pPr>
        <w:pStyle w:val="Pointss"/>
      </w:pPr>
      <w:r w:rsidRPr="000C493A">
        <w:rPr>
          <w:b/>
          <w:bCs/>
        </w:rPr>
        <w:t>Actual arguments</w:t>
      </w:r>
      <w:r w:rsidRPr="000C493A">
        <w:t>: The values you pass when calling the function</w:t>
      </w:r>
    </w:p>
    <w:p w14:paraId="0A2015C4"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  </w:t>
      </w:r>
      <w:r w:rsidRPr="000C493A">
        <w:rPr>
          <w:lang w:eastAsia="en-IN"/>
        </w:rPr>
        <w:t>// a and b are formal parameters</w:t>
      </w:r>
    </w:p>
    <w:p w14:paraId="0BEFA4B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038E05C1" w14:textId="77777777" w:rsidR="00443EE0" w:rsidRPr="000C493A" w:rsidRDefault="00443EE0" w:rsidP="00BA0E88">
      <w:pPr>
        <w:pStyle w:val="Code"/>
        <w:rPr>
          <w:color w:val="383A42"/>
          <w:lang w:eastAsia="en-IN"/>
        </w:rPr>
      </w:pPr>
      <w:r w:rsidRPr="000C493A">
        <w:rPr>
          <w:color w:val="383A42"/>
          <w:lang w:eastAsia="en-IN"/>
        </w:rPr>
        <w:t>}</w:t>
      </w:r>
    </w:p>
    <w:p w14:paraId="7A7F5C5B" w14:textId="77777777" w:rsidR="00443EE0" w:rsidRPr="000C493A" w:rsidRDefault="00443EE0" w:rsidP="00BA0E88">
      <w:pPr>
        <w:pStyle w:val="Code"/>
        <w:rPr>
          <w:color w:val="383A42"/>
          <w:lang w:eastAsia="en-IN"/>
        </w:rPr>
      </w:pPr>
    </w:p>
    <w:p w14:paraId="03070573"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F68BFF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3098CFC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 xml:space="preserve">(x, y);  </w:t>
      </w:r>
      <w:r w:rsidRPr="000C493A">
        <w:rPr>
          <w:lang w:eastAsia="en-IN"/>
        </w:rPr>
        <w:t>// x and y are actual arguments</w:t>
      </w:r>
    </w:p>
    <w:p w14:paraId="7168EC5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13FFC5B" w14:textId="77777777" w:rsidR="00443EE0" w:rsidRPr="000C493A" w:rsidRDefault="00443EE0" w:rsidP="00BA0E88">
      <w:pPr>
        <w:pStyle w:val="Code"/>
        <w:rPr>
          <w:color w:val="383A42"/>
          <w:lang w:eastAsia="en-IN"/>
        </w:rPr>
      </w:pPr>
      <w:r w:rsidRPr="000C493A">
        <w:rPr>
          <w:color w:val="383A42"/>
          <w:lang w:eastAsia="en-IN"/>
        </w:rPr>
        <w:t>}</w:t>
      </w:r>
    </w:p>
    <w:p w14:paraId="6EC109CB" w14:textId="77777777" w:rsidR="00443EE0" w:rsidRPr="000C493A" w:rsidRDefault="00443EE0" w:rsidP="004C5F06">
      <w:pPr>
        <w:pStyle w:val="Subheadddddf"/>
      </w:pPr>
      <w:r w:rsidRPr="000C493A">
        <w:t>4. Function Body: Implementing Logic</w:t>
      </w:r>
    </w:p>
    <w:p w14:paraId="7EA1AFAC" w14:textId="77777777" w:rsidR="00443EE0" w:rsidRPr="000C493A" w:rsidRDefault="00443EE0" w:rsidP="004C5F06">
      <w:pPr>
        <w:pStyle w:val="texxtt"/>
        <w:rPr>
          <w:lang w:eastAsia="en-IN"/>
        </w:rPr>
      </w:pPr>
      <w:r w:rsidRPr="000C493A">
        <w:rPr>
          <w:lang w:eastAsia="en-IN"/>
        </w:rPr>
        <w:t>The function body, enclosed in braces {}, contains:</w:t>
      </w:r>
    </w:p>
    <w:p w14:paraId="1BDD4E4D" w14:textId="77777777" w:rsidR="00443EE0" w:rsidRPr="000C493A" w:rsidRDefault="00443EE0" w:rsidP="004C5F06">
      <w:pPr>
        <w:pStyle w:val="Pointss"/>
      </w:pPr>
      <w:r w:rsidRPr="000C493A">
        <w:t>Local variable declarations</w:t>
      </w:r>
    </w:p>
    <w:p w14:paraId="14119A58" w14:textId="77777777" w:rsidR="00443EE0" w:rsidRPr="000C493A" w:rsidRDefault="00443EE0" w:rsidP="004C5F06">
      <w:pPr>
        <w:pStyle w:val="Pointss"/>
      </w:pPr>
      <w:r w:rsidRPr="000C493A">
        <w:t>Statements that implement the function's logic</w:t>
      </w:r>
    </w:p>
    <w:p w14:paraId="7498471B" w14:textId="5D29B1A5" w:rsidR="00443EE0" w:rsidRPr="00BA0E88" w:rsidRDefault="00443EE0" w:rsidP="004C5F06">
      <w:pPr>
        <w:pStyle w:val="Pointss"/>
      </w:pPr>
      <w:r w:rsidRPr="000C493A">
        <w:t>Optional return statement(s)</w:t>
      </w:r>
    </w:p>
    <w:p w14:paraId="10ECC782"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factorial</w:t>
      </w:r>
      <w:r w:rsidRPr="000C493A">
        <w:rPr>
          <w:color w:val="383A42"/>
          <w:lang w:eastAsia="en-IN"/>
        </w:rPr>
        <w:t>(</w:t>
      </w:r>
      <w:r w:rsidRPr="000C493A">
        <w:rPr>
          <w:color w:val="A626A4"/>
          <w:lang w:eastAsia="en-IN"/>
        </w:rPr>
        <w:t>int</w:t>
      </w:r>
      <w:r w:rsidRPr="000C493A">
        <w:rPr>
          <w:color w:val="383A42"/>
          <w:lang w:eastAsia="en-IN"/>
        </w:rPr>
        <w:t xml:space="preserve"> n) {</w:t>
      </w:r>
    </w:p>
    <w:p w14:paraId="66AE719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Local variable</w:t>
      </w:r>
    </w:p>
    <w:p w14:paraId="4D494E0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 </w:t>
      </w:r>
      <w:r w:rsidRPr="000C493A">
        <w:rPr>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0435303" w14:textId="77777777" w:rsidR="00443EE0" w:rsidRPr="000C493A" w:rsidRDefault="00443EE0" w:rsidP="00BA0E88">
      <w:pPr>
        <w:pStyle w:val="Code"/>
        <w:rPr>
          <w:color w:val="383A42"/>
          <w:lang w:eastAsia="en-IN"/>
        </w:rPr>
      </w:pPr>
      <w:r w:rsidRPr="000C493A">
        <w:rPr>
          <w:color w:val="383A42"/>
          <w:lang w:eastAsia="en-IN"/>
        </w:rPr>
        <w:t xml:space="preserve">    </w:t>
      </w:r>
    </w:p>
    <w:p w14:paraId="01D4663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Logic implementation</w:t>
      </w:r>
    </w:p>
    <w:p w14:paraId="4C623AC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lang w:eastAsia="en-IN"/>
        </w:rPr>
        <w:t>&lt;=</w:t>
      </w:r>
      <w:r w:rsidRPr="000C493A">
        <w:rPr>
          <w:color w:val="383A42"/>
          <w:lang w:eastAsia="en-IN"/>
        </w:rPr>
        <w:t xml:space="preserve"> n; i</w:t>
      </w:r>
      <w:r w:rsidRPr="000C493A">
        <w:rPr>
          <w:lang w:eastAsia="en-IN"/>
        </w:rPr>
        <w:t>++</w:t>
      </w:r>
      <w:r w:rsidRPr="000C493A">
        <w:rPr>
          <w:color w:val="383A42"/>
          <w:lang w:eastAsia="en-IN"/>
        </w:rPr>
        <w:t>) {</w:t>
      </w:r>
    </w:p>
    <w:p w14:paraId="6F7696C0" w14:textId="77777777" w:rsidR="00443EE0" w:rsidRPr="000C493A" w:rsidRDefault="00443EE0" w:rsidP="00BA0E88">
      <w:pPr>
        <w:pStyle w:val="Code"/>
        <w:rPr>
          <w:color w:val="383A42"/>
          <w:lang w:eastAsia="en-IN"/>
        </w:rPr>
      </w:pPr>
      <w:r w:rsidRPr="000C493A">
        <w:rPr>
          <w:color w:val="383A42"/>
          <w:lang w:eastAsia="en-IN"/>
        </w:rPr>
        <w:t xml:space="preserve">        result </w:t>
      </w:r>
      <w:r w:rsidRPr="000C493A">
        <w:rPr>
          <w:lang w:eastAsia="en-IN"/>
        </w:rPr>
        <w:t>*=</w:t>
      </w:r>
      <w:r w:rsidRPr="000C493A">
        <w:rPr>
          <w:color w:val="383A42"/>
          <w:lang w:eastAsia="en-IN"/>
        </w:rPr>
        <w:t xml:space="preserve"> i;</w:t>
      </w:r>
    </w:p>
    <w:p w14:paraId="33823125" w14:textId="77777777" w:rsidR="00443EE0" w:rsidRPr="000C493A" w:rsidRDefault="00443EE0" w:rsidP="00BA0E88">
      <w:pPr>
        <w:pStyle w:val="Code"/>
        <w:rPr>
          <w:color w:val="383A42"/>
          <w:lang w:eastAsia="en-IN"/>
        </w:rPr>
      </w:pPr>
      <w:r w:rsidRPr="000C493A">
        <w:rPr>
          <w:color w:val="383A42"/>
          <w:lang w:eastAsia="en-IN"/>
        </w:rPr>
        <w:t xml:space="preserve">    }</w:t>
      </w:r>
    </w:p>
    <w:p w14:paraId="24A439C6" w14:textId="77777777" w:rsidR="00443EE0" w:rsidRPr="000C493A" w:rsidRDefault="00443EE0" w:rsidP="00BA0E88">
      <w:pPr>
        <w:pStyle w:val="Code"/>
        <w:rPr>
          <w:color w:val="383A42"/>
          <w:lang w:eastAsia="en-IN"/>
        </w:rPr>
      </w:pPr>
      <w:r w:rsidRPr="000C493A">
        <w:rPr>
          <w:color w:val="383A42"/>
          <w:lang w:eastAsia="en-IN"/>
        </w:rPr>
        <w:t xml:space="preserve">    </w:t>
      </w:r>
    </w:p>
    <w:p w14:paraId="4B4938E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Return result</w:t>
      </w:r>
    </w:p>
    <w:p w14:paraId="53188C7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result;</w:t>
      </w:r>
    </w:p>
    <w:p w14:paraId="6FD1CB48" w14:textId="77777777" w:rsidR="00443EE0" w:rsidRPr="000C493A" w:rsidRDefault="00443EE0" w:rsidP="00BA0E88">
      <w:pPr>
        <w:pStyle w:val="Code"/>
        <w:rPr>
          <w:color w:val="383A42"/>
          <w:lang w:eastAsia="en-IN"/>
        </w:rPr>
      </w:pPr>
      <w:r w:rsidRPr="000C493A">
        <w:rPr>
          <w:color w:val="383A42"/>
          <w:lang w:eastAsia="en-IN"/>
        </w:rPr>
        <w:t>}</w:t>
      </w:r>
    </w:p>
    <w:p w14:paraId="5E707461" w14:textId="77777777" w:rsidR="00443EE0" w:rsidRPr="000C493A" w:rsidRDefault="00443EE0" w:rsidP="004C5F06">
      <w:pPr>
        <w:pStyle w:val="Subheadddddf"/>
      </w:pPr>
      <w:r w:rsidRPr="000C493A">
        <w:t>Scope of local variables:</w:t>
      </w:r>
    </w:p>
    <w:p w14:paraId="1B2D8462" w14:textId="77777777" w:rsidR="00443EE0" w:rsidRPr="000C493A" w:rsidRDefault="00443EE0" w:rsidP="004C5F06">
      <w:pPr>
        <w:pStyle w:val="Pointss"/>
      </w:pPr>
      <w:r w:rsidRPr="000C493A">
        <w:t xml:space="preserve">Variables declared inside a function are </w:t>
      </w:r>
      <w:r w:rsidRPr="000C493A">
        <w:rPr>
          <w:b/>
          <w:bCs/>
        </w:rPr>
        <w:t>local</w:t>
      </w:r>
      <w:r w:rsidRPr="000C493A">
        <w:t xml:space="preserve"> to that function</w:t>
      </w:r>
    </w:p>
    <w:p w14:paraId="3C3C6098" w14:textId="77777777" w:rsidR="00443EE0" w:rsidRPr="000C493A" w:rsidRDefault="00443EE0" w:rsidP="004C5F06">
      <w:pPr>
        <w:pStyle w:val="Pointss"/>
      </w:pPr>
      <w:r w:rsidRPr="000C493A">
        <w:t>They exist only during function execution</w:t>
      </w:r>
    </w:p>
    <w:p w14:paraId="73527B83" w14:textId="77777777" w:rsidR="00443EE0" w:rsidRPr="000C493A" w:rsidRDefault="00443EE0" w:rsidP="004C5F06">
      <w:pPr>
        <w:pStyle w:val="Pointss"/>
      </w:pPr>
      <w:r w:rsidRPr="000C493A">
        <w:t>They're not accessible outside the function</w:t>
      </w:r>
    </w:p>
    <w:p w14:paraId="3E5937B1" w14:textId="77777777" w:rsidR="00443EE0" w:rsidRPr="000C493A" w:rsidRDefault="00443EE0" w:rsidP="004C5F06">
      <w:pPr>
        <w:pStyle w:val="Pointss"/>
      </w:pPr>
      <w:r w:rsidRPr="000C493A">
        <w:t>Different functions can have local variables with the same names without conflict</w:t>
      </w:r>
    </w:p>
    <w:p w14:paraId="7FBA58BD" w14:textId="77777777" w:rsidR="00443EE0" w:rsidRPr="000C493A" w:rsidRDefault="00443EE0" w:rsidP="004C5F06">
      <w:pPr>
        <w:pStyle w:val="Subheadddd"/>
      </w:pPr>
      <w:bookmarkStart w:id="87" w:name="_Toc212290988"/>
      <w:r w:rsidRPr="000C493A">
        <w:t>10.4 Elements of User-Defined Functions</w:t>
      </w:r>
      <w:bookmarkEnd w:id="87"/>
    </w:p>
    <w:p w14:paraId="2AEB49E4" w14:textId="77777777" w:rsidR="00443EE0" w:rsidRPr="000C493A" w:rsidRDefault="00443EE0" w:rsidP="004C5F06">
      <w:pPr>
        <w:pStyle w:val="texxtt"/>
        <w:rPr>
          <w:lang w:eastAsia="en-IN"/>
        </w:rPr>
      </w:pPr>
      <w:r w:rsidRPr="000C493A">
        <w:rPr>
          <w:lang w:eastAsia="en-IN"/>
        </w:rPr>
        <w:t>Creating and using user-defined functions involves four distinct elements that work together. Understanding each element and how they interact is crucial for effective function usage.</w:t>
      </w:r>
    </w:p>
    <w:p w14:paraId="1F7E73CA" w14:textId="77777777" w:rsidR="00443EE0" w:rsidRPr="000C493A" w:rsidRDefault="00443EE0" w:rsidP="004C5F06">
      <w:pPr>
        <w:pStyle w:val="Subheadddddf"/>
      </w:pPr>
      <w:r w:rsidRPr="000C493A">
        <w:t>Element 1: Function Declaration (Prototype)</w:t>
      </w:r>
    </w:p>
    <w:p w14:paraId="512CDC8E" w14:textId="77777777" w:rsidR="00443EE0" w:rsidRPr="000C493A" w:rsidRDefault="00443EE0" w:rsidP="004C5F06">
      <w:pPr>
        <w:pStyle w:val="texxtt"/>
        <w:rPr>
          <w:lang w:eastAsia="en-IN"/>
        </w:rPr>
      </w:pPr>
      <w:r w:rsidRPr="000C493A">
        <w:rPr>
          <w:lang w:eastAsia="en-IN"/>
        </w:rPr>
        <w:t xml:space="preserve">A </w:t>
      </w:r>
      <w:r w:rsidRPr="000C493A">
        <w:rPr>
          <w:b/>
          <w:bCs/>
          <w:lang w:eastAsia="en-IN"/>
        </w:rPr>
        <w:t>function prototype</w:t>
      </w:r>
      <w:r w:rsidRPr="000C493A">
        <w:rPr>
          <w:lang w:eastAsia="en-IN"/>
        </w:rPr>
        <w:t xml:space="preserve"> (or declaration) informs the compiler about a function's existence before it's actually used. It provides:</w:t>
      </w:r>
    </w:p>
    <w:p w14:paraId="41161B10" w14:textId="77777777" w:rsidR="00443EE0" w:rsidRPr="000C493A" w:rsidRDefault="00443EE0" w:rsidP="004C5F06">
      <w:pPr>
        <w:pStyle w:val="Pointss"/>
      </w:pPr>
      <w:r w:rsidRPr="000C493A">
        <w:t>The function's name</w:t>
      </w:r>
    </w:p>
    <w:p w14:paraId="081908BC" w14:textId="77777777" w:rsidR="00443EE0" w:rsidRPr="000C493A" w:rsidRDefault="00443EE0" w:rsidP="004C5F06">
      <w:pPr>
        <w:pStyle w:val="Pointss"/>
      </w:pPr>
      <w:r w:rsidRPr="000C493A">
        <w:t>Its return type</w:t>
      </w:r>
    </w:p>
    <w:p w14:paraId="4370D88F" w14:textId="77777777" w:rsidR="00443EE0" w:rsidRPr="000C493A" w:rsidRDefault="00443EE0" w:rsidP="004C5F06">
      <w:pPr>
        <w:pStyle w:val="Pointss"/>
      </w:pPr>
      <w:r w:rsidRPr="000C493A">
        <w:t>Its parameter types (parameter names are optional in prototypes)</w:t>
      </w:r>
    </w:p>
    <w:p w14:paraId="768F39F7" w14:textId="77777777" w:rsidR="00436910" w:rsidRDefault="00436910" w:rsidP="004C5F06">
      <w:pPr>
        <w:pStyle w:val="Subheadddddf"/>
      </w:pPr>
    </w:p>
    <w:p w14:paraId="5B30ABA2" w14:textId="29427BAC" w:rsidR="00443EE0" w:rsidRPr="000C493A" w:rsidRDefault="00443EE0" w:rsidP="004C5F06">
      <w:pPr>
        <w:pStyle w:val="Subheadddddf"/>
      </w:pPr>
      <w:r w:rsidRPr="000C493A">
        <w:t>Why prototypes are necessary:</w:t>
      </w:r>
    </w:p>
    <w:p w14:paraId="75353CD7" w14:textId="77777777" w:rsidR="00443EE0" w:rsidRPr="000C493A" w:rsidRDefault="00443EE0" w:rsidP="004C5F06">
      <w:pPr>
        <w:pStyle w:val="texxtt"/>
        <w:rPr>
          <w:lang w:eastAsia="en-IN"/>
        </w:rPr>
      </w:pPr>
      <w:r w:rsidRPr="000C493A">
        <w:rPr>
          <w:lang w:eastAsia="en-IN"/>
        </w:rPr>
        <w:t>The C compiler reads your source code from top to bottom, one pass at a time. If you call a function before the compiler has seen its definition, it doesn't know:</w:t>
      </w:r>
    </w:p>
    <w:p w14:paraId="166BFFE4" w14:textId="77777777" w:rsidR="00443EE0" w:rsidRPr="000C493A" w:rsidRDefault="00443EE0" w:rsidP="004C5F06">
      <w:pPr>
        <w:pStyle w:val="Pointss"/>
      </w:pPr>
      <w:r w:rsidRPr="000C493A">
        <w:t>What return type to expect</w:t>
      </w:r>
    </w:p>
    <w:p w14:paraId="48448400" w14:textId="77777777" w:rsidR="00443EE0" w:rsidRPr="000C493A" w:rsidRDefault="00443EE0" w:rsidP="004C5F06">
      <w:pPr>
        <w:pStyle w:val="Pointss"/>
      </w:pPr>
      <w:r w:rsidRPr="000C493A">
        <w:t>What parameters the function takes</w:t>
      </w:r>
    </w:p>
    <w:p w14:paraId="0788DA5B" w14:textId="77777777" w:rsidR="00443EE0" w:rsidRPr="000C493A" w:rsidRDefault="00443EE0" w:rsidP="004C5F06">
      <w:pPr>
        <w:pStyle w:val="Pointss"/>
      </w:pPr>
      <w:r w:rsidRPr="000C493A">
        <w:t>Whether you're calling it correctly</w:t>
      </w:r>
    </w:p>
    <w:p w14:paraId="282D8D2F" w14:textId="77777777" w:rsidR="00443EE0" w:rsidRPr="000C493A" w:rsidRDefault="00443EE0" w:rsidP="004C5F06">
      <w:pPr>
        <w:pStyle w:val="texxtt"/>
        <w:rPr>
          <w:lang w:eastAsia="en-IN"/>
        </w:rPr>
      </w:pPr>
      <w:r w:rsidRPr="000C493A">
        <w:rPr>
          <w:lang w:eastAsia="en-IN"/>
        </w:rPr>
        <w:t>Prototypes solve this problem by providing this information early.</w:t>
      </w:r>
    </w:p>
    <w:p w14:paraId="3FA68AA9" w14:textId="472B24C4" w:rsidR="00443EE0" w:rsidRPr="000C493A" w:rsidRDefault="00443EE0" w:rsidP="004C5F06">
      <w:pPr>
        <w:pStyle w:val="Subheadddddf"/>
      </w:pPr>
      <w:r w:rsidRPr="000C493A">
        <w:t>Syntax:</w:t>
      </w:r>
    </w:p>
    <w:p w14:paraId="73225AEB" w14:textId="77777777" w:rsidR="00443EE0" w:rsidRPr="000C493A" w:rsidRDefault="00443EE0" w:rsidP="00BA0E88">
      <w:pPr>
        <w:pStyle w:val="Code"/>
        <w:rPr>
          <w:lang w:eastAsia="en-IN"/>
        </w:rPr>
      </w:pPr>
      <w:r w:rsidRPr="000C493A">
        <w:rPr>
          <w:lang w:eastAsia="en-IN"/>
        </w:rPr>
        <w:t xml:space="preserve">return_type </w:t>
      </w:r>
      <w:r w:rsidRPr="000C493A">
        <w:rPr>
          <w:color w:val="4078F2"/>
          <w:lang w:eastAsia="en-IN"/>
        </w:rPr>
        <w:t>function_name</w:t>
      </w:r>
      <w:r w:rsidRPr="000C493A">
        <w:rPr>
          <w:lang w:eastAsia="en-IN"/>
        </w:rPr>
        <w:t>(parameter_types);</w:t>
      </w:r>
    </w:p>
    <w:p w14:paraId="0CF09614" w14:textId="722F7A50" w:rsidR="00443EE0" w:rsidRPr="000C493A" w:rsidRDefault="00443EE0" w:rsidP="004C5F06">
      <w:pPr>
        <w:pStyle w:val="Subheadddddf"/>
      </w:pPr>
      <w:r w:rsidRPr="000C493A">
        <w:t>Examples:</w:t>
      </w:r>
    </w:p>
    <w:p w14:paraId="04BA4726" w14:textId="77777777" w:rsidR="00443EE0" w:rsidRPr="000C493A" w:rsidRDefault="00443EE0" w:rsidP="00BA0E88">
      <w:pPr>
        <w:pStyle w:val="Code"/>
        <w:rPr>
          <w:color w:val="383A42"/>
          <w:lang w:eastAsia="en-IN"/>
        </w:rPr>
      </w:pPr>
      <w:r w:rsidRPr="000C493A">
        <w:rPr>
          <w:lang w:eastAsia="en-IN"/>
        </w:rPr>
        <w:t>// Full prototype with parameter names (documentation)</w:t>
      </w:r>
    </w:p>
    <w:p w14:paraId="79483406"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calculate_sum</w:t>
      </w:r>
      <w:r w:rsidRPr="000C493A">
        <w:rPr>
          <w:color w:val="383A42"/>
          <w:lang w:eastAsia="en-IN"/>
        </w:rPr>
        <w:t>(</w:t>
      </w:r>
      <w:r w:rsidRPr="000C493A">
        <w:rPr>
          <w:color w:val="A626A4"/>
          <w:lang w:eastAsia="en-IN"/>
        </w:rPr>
        <w:t>int</w:t>
      </w:r>
      <w:r w:rsidRPr="000C493A">
        <w:rPr>
          <w:color w:val="383A42"/>
          <w:lang w:eastAsia="en-IN"/>
        </w:rPr>
        <w:t xml:space="preserve"> first_number, </w:t>
      </w:r>
      <w:r w:rsidRPr="000C493A">
        <w:rPr>
          <w:color w:val="A626A4"/>
          <w:lang w:eastAsia="en-IN"/>
        </w:rPr>
        <w:t>int</w:t>
      </w:r>
      <w:r w:rsidRPr="000C493A">
        <w:rPr>
          <w:color w:val="383A42"/>
          <w:lang w:eastAsia="en-IN"/>
        </w:rPr>
        <w:t xml:space="preserve"> second_number);</w:t>
      </w:r>
    </w:p>
    <w:p w14:paraId="6200C55C" w14:textId="77777777" w:rsidR="00443EE0" w:rsidRPr="000C493A" w:rsidRDefault="00443EE0" w:rsidP="00BA0E88">
      <w:pPr>
        <w:pStyle w:val="Code"/>
        <w:rPr>
          <w:color w:val="383A42"/>
          <w:lang w:eastAsia="en-IN"/>
        </w:rPr>
      </w:pPr>
    </w:p>
    <w:p w14:paraId="52A04BF0" w14:textId="77777777" w:rsidR="00443EE0" w:rsidRPr="000C493A" w:rsidRDefault="00443EE0" w:rsidP="00BA0E88">
      <w:pPr>
        <w:pStyle w:val="Code"/>
        <w:rPr>
          <w:color w:val="383A42"/>
          <w:lang w:eastAsia="en-IN"/>
        </w:rPr>
      </w:pPr>
      <w:r w:rsidRPr="000C493A">
        <w:rPr>
          <w:lang w:eastAsia="en-IN"/>
        </w:rPr>
        <w:t>// Minimal prototype (just types)</w:t>
      </w:r>
    </w:p>
    <w:p w14:paraId="6A8E1724"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calculate_sum</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A626A4"/>
          <w:lang w:eastAsia="en-IN"/>
        </w:rPr>
        <w:t>int</w:t>
      </w:r>
      <w:r w:rsidRPr="000C493A">
        <w:rPr>
          <w:color w:val="383A42"/>
          <w:lang w:eastAsia="en-IN"/>
        </w:rPr>
        <w:t>);</w:t>
      </w:r>
    </w:p>
    <w:p w14:paraId="681AC1ED" w14:textId="77777777" w:rsidR="00443EE0" w:rsidRPr="000C493A" w:rsidRDefault="00443EE0" w:rsidP="00BA0E88">
      <w:pPr>
        <w:pStyle w:val="Code"/>
        <w:rPr>
          <w:color w:val="383A42"/>
          <w:lang w:eastAsia="en-IN"/>
        </w:rPr>
      </w:pPr>
    </w:p>
    <w:p w14:paraId="658E98FB" w14:textId="77777777" w:rsidR="00443EE0" w:rsidRPr="000C493A" w:rsidRDefault="00443EE0" w:rsidP="00BA0E88">
      <w:pPr>
        <w:pStyle w:val="Code"/>
        <w:rPr>
          <w:color w:val="383A42"/>
          <w:lang w:eastAsia="en-IN"/>
        </w:rPr>
      </w:pPr>
      <w:r w:rsidRPr="000C493A">
        <w:rPr>
          <w:lang w:eastAsia="en-IN"/>
        </w:rPr>
        <w:t>// Multiple prototypes</w:t>
      </w:r>
    </w:p>
    <w:p w14:paraId="2A8FC700" w14:textId="77777777" w:rsidR="00443EE0" w:rsidRPr="000C493A" w:rsidRDefault="00443EE0" w:rsidP="00BA0E88">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compute_average</w:t>
      </w:r>
      <w:r w:rsidRPr="000C493A">
        <w:rPr>
          <w:color w:val="383A42"/>
          <w:lang w:eastAsia="en-IN"/>
        </w:rPr>
        <w:t>(</w:t>
      </w:r>
      <w:r w:rsidRPr="000C493A">
        <w:rPr>
          <w:color w:val="A626A4"/>
          <w:lang w:eastAsia="en-IN"/>
        </w:rPr>
        <w:t>float</w:t>
      </w:r>
      <w:r w:rsidRPr="000C493A">
        <w:rPr>
          <w:color w:val="383A42"/>
          <w:lang w:eastAsia="en-IN"/>
        </w:rPr>
        <w:t xml:space="preserve"> values[], </w:t>
      </w:r>
      <w:r w:rsidRPr="000C493A">
        <w:rPr>
          <w:color w:val="A626A4"/>
          <w:lang w:eastAsia="en-IN"/>
        </w:rPr>
        <w:t>int</w:t>
      </w:r>
      <w:r w:rsidRPr="000C493A">
        <w:rPr>
          <w:color w:val="383A42"/>
          <w:lang w:eastAsia="en-IN"/>
        </w:rPr>
        <w:t xml:space="preserve"> count);</w:t>
      </w:r>
    </w:p>
    <w:p w14:paraId="68D22177"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display_results</w:t>
      </w:r>
      <w:r w:rsidRPr="000C493A">
        <w:rPr>
          <w:color w:val="383A42"/>
          <w:lang w:eastAsia="en-IN"/>
        </w:rPr>
        <w:t>(</w:t>
      </w:r>
      <w:r w:rsidRPr="000C493A">
        <w:rPr>
          <w:color w:val="A626A4"/>
          <w:lang w:eastAsia="en-IN"/>
        </w:rPr>
        <w:t>int</w:t>
      </w:r>
      <w:r w:rsidRPr="000C493A">
        <w:rPr>
          <w:color w:val="383A42"/>
          <w:lang w:eastAsia="en-IN"/>
        </w:rPr>
        <w:t xml:space="preserve"> score, </w:t>
      </w:r>
      <w:r w:rsidRPr="000C493A">
        <w:rPr>
          <w:color w:val="A626A4"/>
          <w:lang w:eastAsia="en-IN"/>
        </w:rPr>
        <w:t>char</w:t>
      </w:r>
      <w:r w:rsidRPr="000C493A">
        <w:rPr>
          <w:color w:val="383A42"/>
          <w:lang w:eastAsia="en-IN"/>
        </w:rPr>
        <w:t xml:space="preserve"> grade);</w:t>
      </w:r>
    </w:p>
    <w:p w14:paraId="605AC398"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is_even</w:t>
      </w:r>
      <w:r w:rsidRPr="000C493A">
        <w:rPr>
          <w:color w:val="383A42"/>
          <w:lang w:eastAsia="en-IN"/>
        </w:rPr>
        <w:t>(</w:t>
      </w:r>
      <w:r w:rsidRPr="000C493A">
        <w:rPr>
          <w:color w:val="A626A4"/>
          <w:lang w:eastAsia="en-IN"/>
        </w:rPr>
        <w:t>int</w:t>
      </w:r>
      <w:r w:rsidRPr="000C493A">
        <w:rPr>
          <w:color w:val="383A42"/>
          <w:lang w:eastAsia="en-IN"/>
        </w:rPr>
        <w:t xml:space="preserve"> number);</w:t>
      </w:r>
    </w:p>
    <w:p w14:paraId="150E979B" w14:textId="77777777" w:rsidR="00443EE0" w:rsidRPr="000C493A" w:rsidRDefault="00443EE0" w:rsidP="004C5F06">
      <w:pPr>
        <w:pStyle w:val="Subheadddddf"/>
      </w:pPr>
      <w:r w:rsidRPr="000C493A">
        <w:t>Placement:</w:t>
      </w:r>
    </w:p>
    <w:p w14:paraId="6BDAD2AC" w14:textId="77777777" w:rsidR="00443EE0" w:rsidRPr="000C493A" w:rsidRDefault="00443EE0" w:rsidP="004C5F06">
      <w:pPr>
        <w:pStyle w:val="Pointss"/>
      </w:pPr>
      <w:r w:rsidRPr="000C493A">
        <w:t>Typically placed at the top of the source file, before main()</w:t>
      </w:r>
    </w:p>
    <w:p w14:paraId="44D1079F" w14:textId="77777777" w:rsidR="00443EE0" w:rsidRPr="000C493A" w:rsidRDefault="00443EE0" w:rsidP="004C5F06">
      <w:pPr>
        <w:pStyle w:val="Pointss"/>
      </w:pPr>
      <w:r w:rsidRPr="000C493A">
        <w:t>Can be placed in header files (.h) for use across multiple source files</w:t>
      </w:r>
    </w:p>
    <w:p w14:paraId="7B5A4A07" w14:textId="1CCA73A7" w:rsidR="00443EE0" w:rsidRPr="000C493A" w:rsidRDefault="00443EE0" w:rsidP="004C5F06">
      <w:pPr>
        <w:pStyle w:val="Subheadddddf"/>
      </w:pPr>
      <w:r w:rsidRPr="000C493A">
        <w:t>Complete example:</w:t>
      </w:r>
    </w:p>
    <w:p w14:paraId="51D6FA49"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F4C9338" w14:textId="77777777" w:rsidR="00443EE0" w:rsidRPr="000C493A" w:rsidRDefault="00443EE0" w:rsidP="00BA0E88">
      <w:pPr>
        <w:pStyle w:val="Code"/>
        <w:rPr>
          <w:color w:val="383A42"/>
          <w:lang w:eastAsia="en-IN"/>
        </w:rPr>
      </w:pPr>
    </w:p>
    <w:p w14:paraId="77B896DE" w14:textId="77777777" w:rsidR="00443EE0" w:rsidRPr="000C493A" w:rsidRDefault="00443EE0" w:rsidP="00BA0E88">
      <w:pPr>
        <w:pStyle w:val="Code"/>
        <w:rPr>
          <w:color w:val="383A42"/>
          <w:lang w:eastAsia="en-IN"/>
        </w:rPr>
      </w:pPr>
      <w:r w:rsidRPr="000C493A">
        <w:rPr>
          <w:i/>
          <w:iCs/>
          <w:color w:val="A0A1A7"/>
          <w:lang w:eastAsia="en-IN"/>
        </w:rPr>
        <w:t>// Function prototypes</w:t>
      </w:r>
    </w:p>
    <w:p w14:paraId="7F80C672"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w:t>
      </w:r>
    </w:p>
    <w:p w14:paraId="0A49F0BD"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subtract</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w:t>
      </w:r>
    </w:p>
    <w:p w14:paraId="51A536BC"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display_result</w:t>
      </w:r>
      <w:r w:rsidRPr="000C493A">
        <w:rPr>
          <w:color w:val="383A42"/>
          <w:lang w:eastAsia="en-IN"/>
        </w:rPr>
        <w:t>(</w:t>
      </w:r>
      <w:r w:rsidRPr="000C493A">
        <w:rPr>
          <w:color w:val="A626A4"/>
          <w:lang w:eastAsia="en-IN"/>
        </w:rPr>
        <w:t>int</w:t>
      </w:r>
      <w:r w:rsidRPr="000C493A">
        <w:rPr>
          <w:color w:val="383A42"/>
          <w:lang w:eastAsia="en-IN"/>
        </w:rPr>
        <w:t xml:space="preserve"> result);</w:t>
      </w:r>
    </w:p>
    <w:p w14:paraId="4A31AD5A" w14:textId="77777777" w:rsidR="00443EE0" w:rsidRPr="000C493A" w:rsidRDefault="00443EE0" w:rsidP="00BA0E88">
      <w:pPr>
        <w:pStyle w:val="Code"/>
        <w:rPr>
          <w:color w:val="383A42"/>
          <w:lang w:eastAsia="en-IN"/>
        </w:rPr>
      </w:pPr>
    </w:p>
    <w:p w14:paraId="6ED4347A"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DEE23E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13E4513A" w14:textId="77777777" w:rsidR="00443EE0" w:rsidRPr="000C493A" w:rsidRDefault="00443EE0" w:rsidP="00BA0E88">
      <w:pPr>
        <w:pStyle w:val="Code"/>
        <w:rPr>
          <w:color w:val="383A42"/>
          <w:lang w:eastAsia="en-IN"/>
        </w:rPr>
      </w:pPr>
      <w:r w:rsidRPr="000C493A">
        <w:rPr>
          <w:color w:val="383A42"/>
          <w:lang w:eastAsia="en-IN"/>
        </w:rPr>
        <w:t xml:space="preserve">    </w:t>
      </w:r>
    </w:p>
    <w:p w14:paraId="390CDEA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display_result</w:t>
      </w:r>
      <w:r w:rsidRPr="000C493A">
        <w:rPr>
          <w:color w:val="383A42"/>
          <w:lang w:eastAsia="en-IN"/>
        </w:rPr>
        <w:t>(</w:t>
      </w:r>
      <w:r w:rsidRPr="000C493A">
        <w:rPr>
          <w:color w:val="4078F2"/>
          <w:lang w:eastAsia="en-IN"/>
        </w:rPr>
        <w:t>add</w:t>
      </w:r>
      <w:r w:rsidRPr="000C493A">
        <w:rPr>
          <w:color w:val="383A42"/>
          <w:lang w:eastAsia="en-IN"/>
        </w:rPr>
        <w:t>(x, y));</w:t>
      </w:r>
    </w:p>
    <w:p w14:paraId="3DC6C2E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display_result</w:t>
      </w:r>
      <w:r w:rsidRPr="000C493A">
        <w:rPr>
          <w:color w:val="383A42"/>
          <w:lang w:eastAsia="en-IN"/>
        </w:rPr>
        <w:t>(</w:t>
      </w:r>
      <w:r w:rsidRPr="000C493A">
        <w:rPr>
          <w:color w:val="4078F2"/>
          <w:lang w:eastAsia="en-IN"/>
        </w:rPr>
        <w:t>subtract</w:t>
      </w:r>
      <w:r w:rsidRPr="000C493A">
        <w:rPr>
          <w:color w:val="383A42"/>
          <w:lang w:eastAsia="en-IN"/>
        </w:rPr>
        <w:t>(x, y));</w:t>
      </w:r>
    </w:p>
    <w:p w14:paraId="0D2FD2AA" w14:textId="77777777" w:rsidR="00443EE0" w:rsidRPr="000C493A" w:rsidRDefault="00443EE0" w:rsidP="00BA0E88">
      <w:pPr>
        <w:pStyle w:val="Code"/>
        <w:rPr>
          <w:color w:val="383A42"/>
          <w:lang w:eastAsia="en-IN"/>
        </w:rPr>
      </w:pPr>
      <w:r w:rsidRPr="000C493A">
        <w:rPr>
          <w:color w:val="383A42"/>
          <w:lang w:eastAsia="en-IN"/>
        </w:rPr>
        <w:t xml:space="preserve">    </w:t>
      </w:r>
    </w:p>
    <w:p w14:paraId="7EB186D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B8DEF91" w14:textId="77777777" w:rsidR="00443EE0" w:rsidRPr="000C493A" w:rsidRDefault="00443EE0" w:rsidP="00BA0E88">
      <w:pPr>
        <w:pStyle w:val="Code"/>
        <w:rPr>
          <w:color w:val="383A42"/>
          <w:lang w:eastAsia="en-IN"/>
        </w:rPr>
      </w:pPr>
      <w:r w:rsidRPr="000C493A">
        <w:rPr>
          <w:color w:val="383A42"/>
          <w:lang w:eastAsia="en-IN"/>
        </w:rPr>
        <w:t>}</w:t>
      </w:r>
    </w:p>
    <w:p w14:paraId="0F2C8065" w14:textId="77777777" w:rsidR="00443EE0" w:rsidRPr="000C493A" w:rsidRDefault="00443EE0" w:rsidP="00BA0E88">
      <w:pPr>
        <w:pStyle w:val="Code"/>
        <w:rPr>
          <w:color w:val="383A42"/>
          <w:lang w:eastAsia="en-IN"/>
        </w:rPr>
      </w:pPr>
    </w:p>
    <w:p w14:paraId="394659C4" w14:textId="77777777" w:rsidR="00443EE0" w:rsidRPr="000C493A" w:rsidRDefault="00443EE0" w:rsidP="00BA0E88">
      <w:pPr>
        <w:pStyle w:val="Code"/>
        <w:rPr>
          <w:color w:val="383A42"/>
          <w:lang w:eastAsia="en-IN"/>
        </w:rPr>
      </w:pPr>
      <w:r w:rsidRPr="000C493A">
        <w:rPr>
          <w:i/>
          <w:iCs/>
          <w:color w:val="A0A1A7"/>
          <w:lang w:eastAsia="en-IN"/>
        </w:rPr>
        <w:t>// Function definitions can appear after main</w:t>
      </w:r>
    </w:p>
    <w:p w14:paraId="5AEE7B15"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09F4CE6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0F9E8C2D" w14:textId="77777777" w:rsidR="00443EE0" w:rsidRPr="000C493A" w:rsidRDefault="00443EE0" w:rsidP="00BA0E88">
      <w:pPr>
        <w:pStyle w:val="Code"/>
        <w:rPr>
          <w:color w:val="383A42"/>
          <w:lang w:eastAsia="en-IN"/>
        </w:rPr>
      </w:pPr>
      <w:r w:rsidRPr="000C493A">
        <w:rPr>
          <w:color w:val="383A42"/>
          <w:lang w:eastAsia="en-IN"/>
        </w:rPr>
        <w:t>}</w:t>
      </w:r>
    </w:p>
    <w:p w14:paraId="50745684" w14:textId="77777777" w:rsidR="00443EE0" w:rsidRPr="000C493A" w:rsidRDefault="00443EE0" w:rsidP="00BA0E88">
      <w:pPr>
        <w:pStyle w:val="Code"/>
        <w:rPr>
          <w:color w:val="383A42"/>
          <w:lang w:eastAsia="en-IN"/>
        </w:rPr>
      </w:pPr>
    </w:p>
    <w:p w14:paraId="1A27DA53"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subtract</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05EF69D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CBCF03E" w14:textId="77777777" w:rsidR="00443EE0" w:rsidRPr="000C493A" w:rsidRDefault="00443EE0" w:rsidP="00BA0E88">
      <w:pPr>
        <w:pStyle w:val="Code"/>
        <w:rPr>
          <w:color w:val="383A42"/>
          <w:lang w:eastAsia="en-IN"/>
        </w:rPr>
      </w:pPr>
      <w:r w:rsidRPr="000C493A">
        <w:rPr>
          <w:color w:val="383A42"/>
          <w:lang w:eastAsia="en-IN"/>
        </w:rPr>
        <w:t>}</w:t>
      </w:r>
    </w:p>
    <w:p w14:paraId="075953C4" w14:textId="77777777" w:rsidR="00443EE0" w:rsidRPr="000C493A" w:rsidRDefault="00443EE0" w:rsidP="00BA0E88">
      <w:pPr>
        <w:pStyle w:val="Code"/>
        <w:rPr>
          <w:color w:val="383A42"/>
          <w:lang w:eastAsia="en-IN"/>
        </w:rPr>
      </w:pPr>
    </w:p>
    <w:p w14:paraId="08EF467F"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display_result</w:t>
      </w:r>
      <w:r w:rsidRPr="000C493A">
        <w:rPr>
          <w:color w:val="383A42"/>
          <w:lang w:eastAsia="en-IN"/>
        </w:rPr>
        <w:t>(</w:t>
      </w:r>
      <w:r w:rsidRPr="000C493A">
        <w:rPr>
          <w:color w:val="A626A4"/>
          <w:lang w:eastAsia="en-IN"/>
        </w:rPr>
        <w:t>int</w:t>
      </w:r>
      <w:r w:rsidRPr="000C493A">
        <w:rPr>
          <w:color w:val="383A42"/>
          <w:lang w:eastAsia="en-IN"/>
        </w:rPr>
        <w:t xml:space="preserve"> result) {</w:t>
      </w:r>
    </w:p>
    <w:p w14:paraId="5E7023C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"Result = %d\n"</w:t>
      </w:r>
      <w:r w:rsidRPr="000C493A">
        <w:rPr>
          <w:color w:val="383A42"/>
          <w:lang w:eastAsia="en-IN"/>
        </w:rPr>
        <w:t>, result);</w:t>
      </w:r>
    </w:p>
    <w:p w14:paraId="0F1907CC" w14:textId="77777777" w:rsidR="00443EE0" w:rsidRPr="000C493A" w:rsidRDefault="00443EE0" w:rsidP="00BA0E88">
      <w:pPr>
        <w:pStyle w:val="Code"/>
        <w:rPr>
          <w:color w:val="383A42"/>
          <w:lang w:eastAsia="en-IN"/>
        </w:rPr>
      </w:pPr>
      <w:r w:rsidRPr="000C493A">
        <w:rPr>
          <w:color w:val="383A42"/>
          <w:lang w:eastAsia="en-IN"/>
        </w:rPr>
        <w:t>}</w:t>
      </w:r>
    </w:p>
    <w:p w14:paraId="6447F186" w14:textId="77777777" w:rsidR="00443EE0" w:rsidRPr="000C493A" w:rsidRDefault="00443EE0" w:rsidP="004C5F06">
      <w:pPr>
        <w:pStyle w:val="Subheadddddf"/>
      </w:pPr>
      <w:r w:rsidRPr="000C493A">
        <w:t>Element 2: Function Definition</w:t>
      </w:r>
    </w:p>
    <w:p w14:paraId="37097D78" w14:textId="77777777" w:rsidR="00443EE0" w:rsidRPr="000C493A" w:rsidRDefault="00443EE0" w:rsidP="004C5F06">
      <w:pPr>
        <w:pStyle w:val="texxtt"/>
        <w:rPr>
          <w:lang w:eastAsia="en-IN"/>
        </w:rPr>
      </w:pPr>
      <w:r w:rsidRPr="000C493A">
        <w:rPr>
          <w:lang w:eastAsia="en-IN"/>
        </w:rPr>
        <w:t xml:space="preserve">The </w:t>
      </w:r>
      <w:r w:rsidRPr="000C493A">
        <w:rPr>
          <w:b/>
          <w:bCs/>
          <w:lang w:eastAsia="en-IN"/>
        </w:rPr>
        <w:t>function definition</w:t>
      </w:r>
      <w:r w:rsidRPr="000C493A">
        <w:rPr>
          <w:lang w:eastAsia="en-IN"/>
        </w:rPr>
        <w:t xml:space="preserve"> provides the actual implementation—the code that executes when the function is called. It must match the prototype in:</w:t>
      </w:r>
    </w:p>
    <w:p w14:paraId="021F2BA1" w14:textId="77777777" w:rsidR="00443EE0" w:rsidRPr="000C493A" w:rsidRDefault="00443EE0" w:rsidP="004C5F06">
      <w:pPr>
        <w:pStyle w:val="Pointss"/>
      </w:pPr>
      <w:r w:rsidRPr="000C493A">
        <w:t>Return type</w:t>
      </w:r>
    </w:p>
    <w:p w14:paraId="00D97A76" w14:textId="77777777" w:rsidR="00443EE0" w:rsidRPr="000C493A" w:rsidRDefault="00443EE0" w:rsidP="004C5F06">
      <w:pPr>
        <w:pStyle w:val="Pointss"/>
      </w:pPr>
      <w:r w:rsidRPr="000C493A">
        <w:t>Function name</w:t>
      </w:r>
    </w:p>
    <w:p w14:paraId="323BB279" w14:textId="77777777" w:rsidR="00443EE0" w:rsidRPr="000C493A" w:rsidRDefault="00443EE0" w:rsidP="004C5F06">
      <w:pPr>
        <w:pStyle w:val="Pointss"/>
      </w:pPr>
      <w:r w:rsidRPr="000C493A">
        <w:t>Parameter types and order</w:t>
      </w:r>
    </w:p>
    <w:p w14:paraId="5F14057D" w14:textId="43E3A1B1" w:rsidR="00443EE0" w:rsidRPr="000C493A" w:rsidRDefault="00443EE0" w:rsidP="004C5F06">
      <w:pPr>
        <w:pStyle w:val="Subheadddddf"/>
      </w:pPr>
      <w:r w:rsidRPr="000C493A">
        <w:t>Syntax:</w:t>
      </w:r>
    </w:p>
    <w:p w14:paraId="1E237BE8" w14:textId="77777777" w:rsidR="00443EE0" w:rsidRPr="000C493A" w:rsidRDefault="00443EE0" w:rsidP="00BA0E88">
      <w:pPr>
        <w:pStyle w:val="Code"/>
        <w:rPr>
          <w:lang w:eastAsia="en-IN"/>
        </w:rPr>
      </w:pPr>
      <w:r w:rsidRPr="000C493A">
        <w:rPr>
          <w:lang w:eastAsia="en-IN"/>
        </w:rPr>
        <w:t xml:space="preserve">return_type </w:t>
      </w:r>
      <w:r w:rsidRPr="000C493A">
        <w:rPr>
          <w:color w:val="4078F2"/>
          <w:lang w:eastAsia="en-IN"/>
        </w:rPr>
        <w:t>function_name</w:t>
      </w:r>
      <w:r w:rsidRPr="000C493A">
        <w:rPr>
          <w:lang w:eastAsia="en-IN"/>
        </w:rPr>
        <w:t>(parameter_list) {</w:t>
      </w:r>
    </w:p>
    <w:p w14:paraId="5255318C"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Local variables</w:t>
      </w:r>
    </w:p>
    <w:p w14:paraId="295A9F87"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Statements</w:t>
      </w:r>
    </w:p>
    <w:p w14:paraId="14A6C574"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Logic implementation</w:t>
      </w:r>
    </w:p>
    <w:p w14:paraId="5CF1AA96"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value;  </w:t>
      </w:r>
      <w:r w:rsidRPr="000C493A">
        <w:rPr>
          <w:i/>
          <w:iCs/>
          <w:color w:val="A0A1A7"/>
          <w:lang w:eastAsia="en-IN"/>
        </w:rPr>
        <w:t>// if not void</w:t>
      </w:r>
    </w:p>
    <w:p w14:paraId="3E2A2637" w14:textId="77777777" w:rsidR="00443EE0" w:rsidRPr="000C493A" w:rsidRDefault="00443EE0" w:rsidP="00BA0E88">
      <w:pPr>
        <w:pStyle w:val="Code"/>
        <w:rPr>
          <w:lang w:eastAsia="en-IN"/>
        </w:rPr>
      </w:pPr>
      <w:r w:rsidRPr="000C493A">
        <w:rPr>
          <w:lang w:eastAsia="en-IN"/>
        </w:rPr>
        <w:t>}</w:t>
      </w:r>
    </w:p>
    <w:p w14:paraId="5C17876E" w14:textId="4E8BDEC4" w:rsidR="00443EE0" w:rsidRPr="000C493A" w:rsidRDefault="00443EE0" w:rsidP="004C5F06">
      <w:pPr>
        <w:pStyle w:val="Subheadddddf"/>
      </w:pPr>
      <w:r w:rsidRPr="000C493A">
        <w:t>Detailed example:</w:t>
      </w:r>
    </w:p>
    <w:p w14:paraId="0DB37E53" w14:textId="77777777" w:rsidR="00443EE0" w:rsidRPr="000C493A" w:rsidRDefault="00443EE0" w:rsidP="00BA0E88">
      <w:pPr>
        <w:pStyle w:val="Code"/>
        <w:rPr>
          <w:lang w:eastAsia="en-IN"/>
        </w:rPr>
      </w:pPr>
      <w:r w:rsidRPr="000C493A">
        <w:rPr>
          <w:lang w:eastAsia="en-IN"/>
        </w:rPr>
        <w:t>/**</w:t>
      </w:r>
    </w:p>
    <w:p w14:paraId="3A01F731" w14:textId="77777777" w:rsidR="00443EE0" w:rsidRPr="000C493A" w:rsidRDefault="00443EE0" w:rsidP="00BA0E88">
      <w:pPr>
        <w:pStyle w:val="Code"/>
        <w:rPr>
          <w:color w:val="383A42"/>
          <w:lang w:eastAsia="en-IN"/>
        </w:rPr>
      </w:pPr>
      <w:r w:rsidRPr="000C493A">
        <w:rPr>
          <w:color w:val="383A42"/>
          <w:lang w:eastAsia="en-IN"/>
        </w:rPr>
        <w:t xml:space="preserve"> * Calculates the factorial of a non-negative integer</w:t>
      </w:r>
    </w:p>
    <w:p w14:paraId="7874DFC0" w14:textId="77777777" w:rsidR="00443EE0" w:rsidRPr="000C493A" w:rsidRDefault="00443EE0" w:rsidP="00BA0E88">
      <w:pPr>
        <w:pStyle w:val="Code"/>
        <w:rPr>
          <w:color w:val="383A42"/>
          <w:lang w:eastAsia="en-IN"/>
        </w:rPr>
      </w:pPr>
      <w:r w:rsidRPr="000C493A">
        <w:rPr>
          <w:color w:val="383A42"/>
          <w:lang w:eastAsia="en-IN"/>
        </w:rPr>
        <w:t xml:space="preserve"> * Parameters: n - the number to calculate factorial for</w:t>
      </w:r>
    </w:p>
    <w:p w14:paraId="36B8B77F" w14:textId="77777777" w:rsidR="00443EE0" w:rsidRPr="000C493A" w:rsidRDefault="00443EE0" w:rsidP="00BA0E88">
      <w:pPr>
        <w:pStyle w:val="Code"/>
        <w:rPr>
          <w:color w:val="383A42"/>
          <w:lang w:eastAsia="en-IN"/>
        </w:rPr>
      </w:pPr>
      <w:r w:rsidRPr="000C493A">
        <w:rPr>
          <w:color w:val="383A42"/>
          <w:lang w:eastAsia="en-IN"/>
        </w:rPr>
        <w:t xml:space="preserve"> * Returns: The factorial of n, or -1 if n is negative</w:t>
      </w:r>
    </w:p>
    <w:p w14:paraId="67644898" w14:textId="77777777" w:rsidR="00443EE0" w:rsidRPr="000C493A" w:rsidRDefault="00443EE0" w:rsidP="00BA0E88">
      <w:pPr>
        <w:pStyle w:val="Code"/>
        <w:rPr>
          <w:color w:val="383A42"/>
          <w:lang w:eastAsia="en-IN"/>
        </w:rPr>
      </w:pPr>
      <w:r w:rsidRPr="000C493A">
        <w:rPr>
          <w:lang w:eastAsia="en-IN"/>
        </w:rPr>
        <w:t xml:space="preserve"> */</w:t>
      </w:r>
    </w:p>
    <w:p w14:paraId="0D41D7AC"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factorial</w:t>
      </w:r>
      <w:r w:rsidRPr="000C493A">
        <w:rPr>
          <w:color w:val="383A42"/>
          <w:lang w:eastAsia="en-IN"/>
        </w:rPr>
        <w:t>(</w:t>
      </w:r>
      <w:r w:rsidRPr="000C493A">
        <w:rPr>
          <w:color w:val="A626A4"/>
          <w:lang w:eastAsia="en-IN"/>
        </w:rPr>
        <w:t>int</w:t>
      </w:r>
      <w:r w:rsidRPr="000C493A">
        <w:rPr>
          <w:color w:val="383A42"/>
          <w:lang w:eastAsia="en-IN"/>
        </w:rPr>
        <w:t xml:space="preserve"> n) {</w:t>
      </w:r>
    </w:p>
    <w:p w14:paraId="31FB9CE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 Input validation</w:t>
      </w:r>
    </w:p>
    <w:p w14:paraId="1CBF255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6C07F86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w:t>
      </w:r>
      <w:r w:rsidRPr="000C493A">
        <w:rPr>
          <w:color w:val="B76B01"/>
          <w:lang w:eastAsia="en-IN"/>
        </w:rPr>
        <w:t>1</w:t>
      </w:r>
      <w:r w:rsidRPr="000C493A">
        <w:rPr>
          <w:color w:val="383A42"/>
          <w:lang w:eastAsia="en-IN"/>
        </w:rPr>
        <w:t xml:space="preserve">;  </w:t>
      </w:r>
      <w:r w:rsidRPr="000C493A">
        <w:rPr>
          <w:lang w:eastAsia="en-IN"/>
        </w:rPr>
        <w:t>// Error indicator</w:t>
      </w:r>
    </w:p>
    <w:p w14:paraId="08D289E7" w14:textId="77777777" w:rsidR="00443EE0" w:rsidRPr="000C493A" w:rsidRDefault="00443EE0" w:rsidP="00BA0E88">
      <w:pPr>
        <w:pStyle w:val="Code"/>
        <w:rPr>
          <w:color w:val="383A42"/>
          <w:lang w:eastAsia="en-IN"/>
        </w:rPr>
      </w:pPr>
      <w:r w:rsidRPr="000C493A">
        <w:rPr>
          <w:color w:val="383A42"/>
          <w:lang w:eastAsia="en-IN"/>
        </w:rPr>
        <w:t xml:space="preserve">    }</w:t>
      </w:r>
    </w:p>
    <w:p w14:paraId="100112CD" w14:textId="77777777" w:rsidR="00443EE0" w:rsidRPr="000C493A" w:rsidRDefault="00443EE0" w:rsidP="00BA0E88">
      <w:pPr>
        <w:pStyle w:val="Code"/>
        <w:rPr>
          <w:color w:val="383A42"/>
          <w:lang w:eastAsia="en-IN"/>
        </w:rPr>
      </w:pPr>
      <w:r w:rsidRPr="000C493A">
        <w:rPr>
          <w:color w:val="383A42"/>
          <w:lang w:eastAsia="en-IN"/>
        </w:rPr>
        <w:t xml:space="preserve">    </w:t>
      </w:r>
    </w:p>
    <w:p w14:paraId="143AF89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 Base case</w:t>
      </w:r>
    </w:p>
    <w:p w14:paraId="355ED86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12A189D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w:t>
      </w:r>
    </w:p>
    <w:p w14:paraId="5A31D871" w14:textId="77777777" w:rsidR="00443EE0" w:rsidRPr="000C493A" w:rsidRDefault="00443EE0" w:rsidP="00BA0E88">
      <w:pPr>
        <w:pStyle w:val="Code"/>
        <w:rPr>
          <w:color w:val="383A42"/>
          <w:lang w:eastAsia="en-IN"/>
        </w:rPr>
      </w:pPr>
      <w:r w:rsidRPr="000C493A">
        <w:rPr>
          <w:color w:val="383A42"/>
          <w:lang w:eastAsia="en-IN"/>
        </w:rPr>
        <w:t xml:space="preserve">    }</w:t>
      </w:r>
    </w:p>
    <w:p w14:paraId="45495100" w14:textId="77777777" w:rsidR="00443EE0" w:rsidRPr="000C493A" w:rsidRDefault="00443EE0" w:rsidP="00BA0E88">
      <w:pPr>
        <w:pStyle w:val="Code"/>
        <w:rPr>
          <w:color w:val="383A42"/>
          <w:lang w:eastAsia="en-IN"/>
        </w:rPr>
      </w:pPr>
      <w:r w:rsidRPr="000C493A">
        <w:rPr>
          <w:color w:val="383A42"/>
          <w:lang w:eastAsia="en-IN"/>
        </w:rPr>
        <w:t xml:space="preserve">    </w:t>
      </w:r>
    </w:p>
    <w:p w14:paraId="28B540B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 Calculation</w:t>
      </w:r>
    </w:p>
    <w:p w14:paraId="4C7FC26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5C50FBA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29D2E52D" w14:textId="77777777" w:rsidR="00443EE0" w:rsidRPr="000C493A" w:rsidRDefault="00443EE0" w:rsidP="00BA0E8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i;</w:t>
      </w:r>
    </w:p>
    <w:p w14:paraId="1AAEA8F8" w14:textId="77777777" w:rsidR="00443EE0" w:rsidRPr="000C493A" w:rsidRDefault="00443EE0" w:rsidP="00BA0E88">
      <w:pPr>
        <w:pStyle w:val="Code"/>
        <w:rPr>
          <w:color w:val="383A42"/>
          <w:lang w:eastAsia="en-IN"/>
        </w:rPr>
      </w:pPr>
      <w:r w:rsidRPr="000C493A">
        <w:rPr>
          <w:color w:val="383A42"/>
          <w:lang w:eastAsia="en-IN"/>
        </w:rPr>
        <w:t xml:space="preserve">    }</w:t>
      </w:r>
    </w:p>
    <w:p w14:paraId="3994FFB8" w14:textId="77777777" w:rsidR="00443EE0" w:rsidRPr="000C493A" w:rsidRDefault="00443EE0" w:rsidP="00BA0E88">
      <w:pPr>
        <w:pStyle w:val="Code"/>
        <w:rPr>
          <w:color w:val="383A42"/>
          <w:lang w:eastAsia="en-IN"/>
        </w:rPr>
      </w:pPr>
      <w:r w:rsidRPr="000C493A">
        <w:rPr>
          <w:color w:val="383A42"/>
          <w:lang w:eastAsia="en-IN"/>
        </w:rPr>
        <w:t xml:space="preserve">    </w:t>
      </w:r>
    </w:p>
    <w:p w14:paraId="2423169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result;</w:t>
      </w:r>
    </w:p>
    <w:p w14:paraId="7125F258" w14:textId="77777777" w:rsidR="00443EE0" w:rsidRPr="000C493A" w:rsidRDefault="00443EE0" w:rsidP="00BA0E88">
      <w:pPr>
        <w:pStyle w:val="Code"/>
        <w:rPr>
          <w:color w:val="383A42"/>
          <w:lang w:eastAsia="en-IN"/>
        </w:rPr>
      </w:pPr>
      <w:r w:rsidRPr="000C493A">
        <w:rPr>
          <w:color w:val="383A42"/>
          <w:lang w:eastAsia="en-IN"/>
        </w:rPr>
        <w:t>}</w:t>
      </w:r>
    </w:p>
    <w:p w14:paraId="57CF1E37" w14:textId="77777777" w:rsidR="00443EE0" w:rsidRPr="000C493A" w:rsidRDefault="00443EE0" w:rsidP="004C5F06">
      <w:pPr>
        <w:pStyle w:val="Subheadddddf"/>
      </w:pPr>
      <w:r w:rsidRPr="000C493A">
        <w:t>Best practices for function definitions:</w:t>
      </w:r>
    </w:p>
    <w:p w14:paraId="3FC714BF" w14:textId="77777777" w:rsidR="00443EE0" w:rsidRPr="000C493A" w:rsidRDefault="00443EE0" w:rsidP="004C5F06">
      <w:pPr>
        <w:pStyle w:val="Pointss"/>
      </w:pPr>
      <w:r w:rsidRPr="000C493A">
        <w:t>Include comments explaining what the function does</w:t>
      </w:r>
    </w:p>
    <w:p w14:paraId="5373CB63" w14:textId="77777777" w:rsidR="00443EE0" w:rsidRPr="000C493A" w:rsidRDefault="00443EE0" w:rsidP="004C5F06">
      <w:pPr>
        <w:pStyle w:val="Pointss"/>
      </w:pPr>
      <w:r w:rsidRPr="000C493A">
        <w:t>Validate input parameters when appropriate</w:t>
      </w:r>
    </w:p>
    <w:p w14:paraId="1C4E734D" w14:textId="77777777" w:rsidR="00443EE0" w:rsidRPr="000C493A" w:rsidRDefault="00443EE0" w:rsidP="004C5F06">
      <w:pPr>
        <w:pStyle w:val="Pointss"/>
      </w:pPr>
      <w:r w:rsidRPr="000C493A">
        <w:t>Use meaningful variable names</w:t>
      </w:r>
    </w:p>
    <w:p w14:paraId="08AA1EC0" w14:textId="77777777" w:rsidR="00443EE0" w:rsidRPr="000C493A" w:rsidRDefault="00443EE0" w:rsidP="004C5F06">
      <w:pPr>
        <w:pStyle w:val="Pointss"/>
      </w:pPr>
      <w:r w:rsidRPr="000C493A">
        <w:t>Keep functions focused on a single task</w:t>
      </w:r>
    </w:p>
    <w:p w14:paraId="016A740F" w14:textId="77777777" w:rsidR="00443EE0" w:rsidRPr="000C493A" w:rsidRDefault="00443EE0" w:rsidP="004C5F06">
      <w:pPr>
        <w:pStyle w:val="Pointss"/>
      </w:pPr>
      <w:r w:rsidRPr="000C493A">
        <w:t>Limit function length (ideally under 50 lines)</w:t>
      </w:r>
    </w:p>
    <w:p w14:paraId="6BF321CA" w14:textId="77777777" w:rsidR="00443EE0" w:rsidRPr="000C493A" w:rsidRDefault="00443EE0" w:rsidP="004C5F06">
      <w:pPr>
        <w:pStyle w:val="Subheadddddf"/>
      </w:pPr>
      <w:r w:rsidRPr="000C493A">
        <w:t>Element 3: Function Call</w:t>
      </w:r>
    </w:p>
    <w:p w14:paraId="69642104" w14:textId="77777777" w:rsidR="00443EE0" w:rsidRPr="000C493A" w:rsidRDefault="00443EE0" w:rsidP="004C5F06">
      <w:pPr>
        <w:pStyle w:val="texxtt"/>
        <w:rPr>
          <w:lang w:eastAsia="en-IN"/>
        </w:rPr>
      </w:pPr>
      <w:r w:rsidRPr="000C493A">
        <w:rPr>
          <w:lang w:eastAsia="en-IN"/>
        </w:rPr>
        <w:t xml:space="preserve">A </w:t>
      </w:r>
      <w:r w:rsidRPr="000C493A">
        <w:rPr>
          <w:b/>
          <w:bCs/>
          <w:lang w:eastAsia="en-IN"/>
        </w:rPr>
        <w:t>function call</w:t>
      </w:r>
      <w:r w:rsidRPr="000C493A">
        <w:rPr>
          <w:lang w:eastAsia="en-IN"/>
        </w:rPr>
        <w:t xml:space="preserve"> is how you actually execute a function's code. It transfers control from the calling location to the function definition.</w:t>
      </w:r>
    </w:p>
    <w:p w14:paraId="3D23CF96" w14:textId="2AF3B32F" w:rsidR="00443EE0" w:rsidRPr="000C493A" w:rsidRDefault="00443EE0" w:rsidP="004C5F06">
      <w:pPr>
        <w:pStyle w:val="Subheadddddf"/>
      </w:pPr>
      <w:r w:rsidRPr="000C493A">
        <w:t>Syntax:</w:t>
      </w:r>
    </w:p>
    <w:p w14:paraId="21DF7ABF" w14:textId="77777777" w:rsidR="00443EE0" w:rsidRPr="000C493A" w:rsidRDefault="00443EE0" w:rsidP="00BA0E88">
      <w:pPr>
        <w:pStyle w:val="Code"/>
        <w:rPr>
          <w:lang w:eastAsia="en-IN"/>
        </w:rPr>
      </w:pPr>
      <w:r w:rsidRPr="000C493A">
        <w:rPr>
          <w:color w:val="4078F2"/>
          <w:lang w:eastAsia="en-IN"/>
        </w:rPr>
        <w:t>function_name</w:t>
      </w:r>
      <w:r w:rsidRPr="000C493A">
        <w:rPr>
          <w:lang w:eastAsia="en-IN"/>
        </w:rPr>
        <w:t xml:space="preserve">(arguments);              </w:t>
      </w:r>
      <w:r w:rsidRPr="000C493A">
        <w:rPr>
          <w:i/>
          <w:iCs/>
          <w:color w:val="A0A1A7"/>
          <w:lang w:eastAsia="en-IN"/>
        </w:rPr>
        <w:t>// For void functions</w:t>
      </w:r>
    </w:p>
    <w:p w14:paraId="1574AF48" w14:textId="77777777" w:rsidR="00443EE0" w:rsidRPr="000C493A" w:rsidRDefault="00443EE0" w:rsidP="00BA0E88">
      <w:pPr>
        <w:pStyle w:val="Code"/>
        <w:rPr>
          <w:lang w:eastAsia="en-IN"/>
        </w:rPr>
      </w:pPr>
      <w:r w:rsidRPr="000C493A">
        <w:rPr>
          <w:lang w:eastAsia="en-IN"/>
        </w:rPr>
        <w:t xml:space="preserve">variable </w:t>
      </w:r>
      <w:r w:rsidRPr="000C493A">
        <w:rPr>
          <w:color w:val="4078F2"/>
          <w:lang w:eastAsia="en-IN"/>
        </w:rPr>
        <w:t>=</w:t>
      </w:r>
      <w:r w:rsidRPr="000C493A">
        <w:rPr>
          <w:lang w:eastAsia="en-IN"/>
        </w:rPr>
        <w:t xml:space="preserve"> </w:t>
      </w:r>
      <w:r w:rsidRPr="000C493A">
        <w:rPr>
          <w:color w:val="4078F2"/>
          <w:lang w:eastAsia="en-IN"/>
        </w:rPr>
        <w:t>function_name</w:t>
      </w:r>
      <w:r w:rsidRPr="000C493A">
        <w:rPr>
          <w:lang w:eastAsia="en-IN"/>
        </w:rPr>
        <w:t xml:space="preserve">(arguments);   </w:t>
      </w:r>
      <w:r w:rsidRPr="000C493A">
        <w:rPr>
          <w:i/>
          <w:iCs/>
          <w:color w:val="A0A1A7"/>
          <w:lang w:eastAsia="en-IN"/>
        </w:rPr>
        <w:t>// Capturing return value</w:t>
      </w:r>
    </w:p>
    <w:p w14:paraId="7E3FA631" w14:textId="370C0FA5" w:rsidR="00443EE0" w:rsidRPr="000C493A" w:rsidRDefault="00443EE0" w:rsidP="004C5F06">
      <w:pPr>
        <w:pStyle w:val="Subheadddddf"/>
      </w:pPr>
      <w:r w:rsidRPr="000C493A">
        <w:t>Different ways to call functions:</w:t>
      </w:r>
    </w:p>
    <w:p w14:paraId="6AD7A819" w14:textId="77777777" w:rsidR="00443EE0" w:rsidRPr="000C493A" w:rsidRDefault="00443EE0" w:rsidP="00BA0E88">
      <w:pPr>
        <w:pStyle w:val="Code"/>
        <w:rPr>
          <w:color w:val="383A42"/>
          <w:lang w:eastAsia="en-IN"/>
        </w:rPr>
      </w:pPr>
      <w:r w:rsidRPr="000C493A">
        <w:rPr>
          <w:lang w:eastAsia="en-IN"/>
        </w:rPr>
        <w:t>// Direct call with literal values</w:t>
      </w:r>
    </w:p>
    <w:p w14:paraId="6E58C27D"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B76B01"/>
          <w:lang w:eastAsia="en-IN"/>
        </w:rPr>
        <w:t>5</w:t>
      </w:r>
      <w:r w:rsidRPr="000C493A">
        <w:rPr>
          <w:color w:val="383A42"/>
          <w:lang w:eastAsia="en-IN"/>
        </w:rPr>
        <w:t xml:space="preserve">, </w:t>
      </w:r>
      <w:r w:rsidRPr="000C493A">
        <w:rPr>
          <w:color w:val="B76B01"/>
          <w:lang w:eastAsia="en-IN"/>
        </w:rPr>
        <w:t>10</w:t>
      </w:r>
      <w:r w:rsidRPr="000C493A">
        <w:rPr>
          <w:color w:val="383A42"/>
          <w:lang w:eastAsia="en-IN"/>
        </w:rPr>
        <w:t>);</w:t>
      </w:r>
    </w:p>
    <w:p w14:paraId="5E2A158B" w14:textId="77777777" w:rsidR="00443EE0" w:rsidRPr="000C493A" w:rsidRDefault="00443EE0" w:rsidP="00BA0E88">
      <w:pPr>
        <w:pStyle w:val="Code"/>
        <w:rPr>
          <w:color w:val="383A42"/>
          <w:lang w:eastAsia="en-IN"/>
        </w:rPr>
      </w:pPr>
    </w:p>
    <w:p w14:paraId="0F895123" w14:textId="77777777" w:rsidR="00443EE0" w:rsidRPr="000C493A" w:rsidRDefault="00443EE0" w:rsidP="00BA0E88">
      <w:pPr>
        <w:pStyle w:val="Code"/>
        <w:rPr>
          <w:color w:val="383A42"/>
          <w:lang w:eastAsia="en-IN"/>
        </w:rPr>
      </w:pPr>
      <w:r w:rsidRPr="000C493A">
        <w:rPr>
          <w:lang w:eastAsia="en-IN"/>
        </w:rPr>
        <w:t>// Call with variables</w:t>
      </w:r>
    </w:p>
    <w:p w14:paraId="21FA64D0"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1DFA42C7"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(x, y);</w:t>
      </w:r>
    </w:p>
    <w:p w14:paraId="24E07D26" w14:textId="77777777" w:rsidR="00443EE0" w:rsidRPr="000C493A" w:rsidRDefault="00443EE0" w:rsidP="00BA0E88">
      <w:pPr>
        <w:pStyle w:val="Code"/>
        <w:rPr>
          <w:color w:val="383A42"/>
          <w:lang w:eastAsia="en-IN"/>
        </w:rPr>
      </w:pPr>
    </w:p>
    <w:p w14:paraId="532DDEC4" w14:textId="77777777" w:rsidR="00443EE0" w:rsidRPr="000C493A" w:rsidRDefault="00443EE0" w:rsidP="00BA0E88">
      <w:pPr>
        <w:pStyle w:val="Code"/>
        <w:rPr>
          <w:color w:val="383A42"/>
          <w:lang w:eastAsia="en-IN"/>
        </w:rPr>
      </w:pPr>
      <w:r w:rsidRPr="000C493A">
        <w:rPr>
          <w:lang w:eastAsia="en-IN"/>
        </w:rPr>
        <w:t>// Call with expressions</w:t>
      </w:r>
    </w:p>
    <w:p w14:paraId="21C7D561"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 xml:space="preserve">(x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0A51AB5B" w14:textId="77777777" w:rsidR="00443EE0" w:rsidRPr="000C493A" w:rsidRDefault="00443EE0" w:rsidP="00BA0E88">
      <w:pPr>
        <w:pStyle w:val="Code"/>
        <w:rPr>
          <w:color w:val="383A42"/>
          <w:lang w:eastAsia="en-IN"/>
        </w:rPr>
      </w:pPr>
    </w:p>
    <w:p w14:paraId="7A276F9D" w14:textId="77777777" w:rsidR="00443EE0" w:rsidRPr="000C493A" w:rsidRDefault="00443EE0" w:rsidP="00BA0E88">
      <w:pPr>
        <w:pStyle w:val="Code"/>
        <w:rPr>
          <w:color w:val="383A42"/>
          <w:lang w:eastAsia="en-IN"/>
        </w:rPr>
      </w:pPr>
      <w:r w:rsidRPr="000C493A">
        <w:rPr>
          <w:lang w:eastAsia="en-IN"/>
        </w:rPr>
        <w:t>// Call as part of larger expression</w:t>
      </w:r>
    </w:p>
    <w:p w14:paraId="55F1C4A8"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average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 xml:space="preserve">(x, y)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37124D27" w14:textId="77777777" w:rsidR="00443EE0" w:rsidRPr="000C493A" w:rsidRDefault="00443EE0" w:rsidP="00BA0E88">
      <w:pPr>
        <w:pStyle w:val="Code"/>
        <w:rPr>
          <w:color w:val="383A42"/>
          <w:lang w:eastAsia="en-IN"/>
        </w:rPr>
      </w:pPr>
    </w:p>
    <w:p w14:paraId="5426AF21" w14:textId="77777777" w:rsidR="00443EE0" w:rsidRPr="000C493A" w:rsidRDefault="00443EE0" w:rsidP="00BA0E88">
      <w:pPr>
        <w:pStyle w:val="Code"/>
        <w:rPr>
          <w:color w:val="383A42"/>
          <w:lang w:eastAsia="en-IN"/>
        </w:rPr>
      </w:pPr>
      <w:r w:rsidRPr="000C493A">
        <w:rPr>
          <w:lang w:eastAsia="en-IN"/>
        </w:rPr>
        <w:t>// Call within conditional</w:t>
      </w:r>
    </w:p>
    <w:p w14:paraId="6B195648" w14:textId="77777777" w:rsidR="00443EE0" w:rsidRPr="000C493A" w:rsidRDefault="00443EE0" w:rsidP="00BA0E88">
      <w:pPr>
        <w:pStyle w:val="Code"/>
        <w:rPr>
          <w:color w:val="383A42"/>
          <w:lang w:eastAsia="en-IN"/>
        </w:rPr>
      </w:pPr>
      <w:r w:rsidRPr="000C493A">
        <w:rPr>
          <w:color w:val="A626A4"/>
          <w:lang w:eastAsia="en-IN"/>
        </w:rPr>
        <w:t>if</w:t>
      </w:r>
      <w:r w:rsidRPr="000C493A">
        <w:rPr>
          <w:color w:val="383A42"/>
          <w:lang w:eastAsia="en-IN"/>
        </w:rPr>
        <w:t xml:space="preserve"> (</w:t>
      </w:r>
      <w:r w:rsidRPr="000C493A">
        <w:rPr>
          <w:color w:val="4078F2"/>
          <w:lang w:eastAsia="en-IN"/>
        </w:rPr>
        <w:t>is_even</w:t>
      </w:r>
      <w:r w:rsidRPr="000C493A">
        <w:rPr>
          <w:color w:val="383A42"/>
          <w:lang w:eastAsia="en-IN"/>
        </w:rPr>
        <w:t>(number)) {</w:t>
      </w:r>
    </w:p>
    <w:p w14:paraId="46100B6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"Even number\n"</w:t>
      </w:r>
      <w:r w:rsidRPr="000C493A">
        <w:rPr>
          <w:color w:val="383A42"/>
          <w:lang w:eastAsia="en-IN"/>
        </w:rPr>
        <w:t>);</w:t>
      </w:r>
    </w:p>
    <w:p w14:paraId="70935DCA" w14:textId="77777777" w:rsidR="00443EE0" w:rsidRPr="000C493A" w:rsidRDefault="00443EE0" w:rsidP="00BA0E88">
      <w:pPr>
        <w:pStyle w:val="Code"/>
        <w:rPr>
          <w:color w:val="383A42"/>
          <w:lang w:eastAsia="en-IN"/>
        </w:rPr>
      </w:pPr>
      <w:r w:rsidRPr="000C493A">
        <w:rPr>
          <w:color w:val="383A42"/>
          <w:lang w:eastAsia="en-IN"/>
        </w:rPr>
        <w:t>}</w:t>
      </w:r>
    </w:p>
    <w:p w14:paraId="6081FEA0" w14:textId="77777777" w:rsidR="00443EE0" w:rsidRPr="000C493A" w:rsidRDefault="00443EE0" w:rsidP="00BA0E88">
      <w:pPr>
        <w:pStyle w:val="Code"/>
        <w:rPr>
          <w:color w:val="383A42"/>
          <w:lang w:eastAsia="en-IN"/>
        </w:rPr>
      </w:pPr>
    </w:p>
    <w:p w14:paraId="76121DDB" w14:textId="77777777" w:rsidR="00443EE0" w:rsidRPr="000C493A" w:rsidRDefault="00443EE0" w:rsidP="00BA0E88">
      <w:pPr>
        <w:pStyle w:val="Code"/>
        <w:rPr>
          <w:color w:val="383A42"/>
          <w:lang w:eastAsia="en-IN"/>
        </w:rPr>
      </w:pPr>
      <w:r w:rsidRPr="000C493A">
        <w:rPr>
          <w:lang w:eastAsia="en-IN"/>
        </w:rPr>
        <w:t>// Call without using return value (for void functions)</w:t>
      </w:r>
    </w:p>
    <w:p w14:paraId="301063AE" w14:textId="77777777" w:rsidR="00443EE0" w:rsidRPr="000C493A" w:rsidRDefault="00443EE0" w:rsidP="00BA0E88">
      <w:pPr>
        <w:pStyle w:val="Code"/>
        <w:rPr>
          <w:color w:val="383A42"/>
          <w:lang w:eastAsia="en-IN"/>
        </w:rPr>
      </w:pPr>
      <w:r w:rsidRPr="000C493A">
        <w:rPr>
          <w:color w:val="4078F2"/>
          <w:lang w:eastAsia="en-IN"/>
        </w:rPr>
        <w:t>display_message</w:t>
      </w:r>
      <w:r w:rsidRPr="000C493A">
        <w:rPr>
          <w:color w:val="383A42"/>
          <w:lang w:eastAsia="en-IN"/>
        </w:rPr>
        <w:t>();</w:t>
      </w:r>
    </w:p>
    <w:p w14:paraId="7FCCCD45" w14:textId="77777777" w:rsidR="00443EE0" w:rsidRPr="000C493A" w:rsidRDefault="00443EE0" w:rsidP="00BA0E88">
      <w:pPr>
        <w:pStyle w:val="Code"/>
        <w:rPr>
          <w:color w:val="383A42"/>
          <w:lang w:eastAsia="en-IN"/>
        </w:rPr>
      </w:pPr>
    </w:p>
    <w:p w14:paraId="6EEBBFB5" w14:textId="77777777" w:rsidR="00443EE0" w:rsidRPr="000C493A" w:rsidRDefault="00443EE0" w:rsidP="00BA0E88">
      <w:pPr>
        <w:pStyle w:val="Code"/>
        <w:rPr>
          <w:color w:val="383A42"/>
          <w:lang w:eastAsia="en-IN"/>
        </w:rPr>
      </w:pPr>
      <w:r w:rsidRPr="000C493A">
        <w:rPr>
          <w:lang w:eastAsia="en-IN"/>
        </w:rPr>
        <w:t>// Nested function calls</w:t>
      </w:r>
    </w:p>
    <w:p w14:paraId="65267578"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4078F2"/>
          <w:lang w:eastAsia="en-IN"/>
        </w:rPr>
        <w:t>multiply</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color w:val="4078F2"/>
          <w:lang w:eastAsia="en-IN"/>
        </w:rPr>
        <w:t>square</w:t>
      </w:r>
      <w:r w:rsidRPr="000C493A">
        <w:rPr>
          <w:color w:val="383A42"/>
          <w:lang w:eastAsia="en-IN"/>
        </w:rPr>
        <w:t>(</w:t>
      </w:r>
      <w:r w:rsidRPr="000C493A">
        <w:rPr>
          <w:color w:val="B76B01"/>
          <w:lang w:eastAsia="en-IN"/>
        </w:rPr>
        <w:t>4</w:t>
      </w:r>
      <w:r w:rsidRPr="000C493A">
        <w:rPr>
          <w:color w:val="383A42"/>
          <w:lang w:eastAsia="en-IN"/>
        </w:rPr>
        <w:t>));</w:t>
      </w:r>
    </w:p>
    <w:p w14:paraId="43733947" w14:textId="77777777" w:rsidR="00436910" w:rsidRDefault="00436910" w:rsidP="004C5F06">
      <w:pPr>
        <w:pStyle w:val="Subheadddddf"/>
      </w:pPr>
    </w:p>
    <w:p w14:paraId="0F755A08" w14:textId="6FAFB9AE" w:rsidR="00443EE0" w:rsidRPr="000C493A" w:rsidRDefault="00443EE0" w:rsidP="004C5F06">
      <w:pPr>
        <w:pStyle w:val="Subheadddddf"/>
      </w:pPr>
      <w:r w:rsidRPr="000C493A">
        <w:t>Order of evaluation in nested calls:</w:t>
      </w:r>
    </w:p>
    <w:p w14:paraId="240BABCA" w14:textId="77777777" w:rsidR="00443EE0" w:rsidRPr="000C493A" w:rsidRDefault="00443EE0" w:rsidP="004C5F06">
      <w:pPr>
        <w:pStyle w:val="Pointss"/>
      </w:pPr>
      <w:r w:rsidRPr="000C493A">
        <w:t>Innermost functions execute first</w:t>
      </w:r>
    </w:p>
    <w:p w14:paraId="6ECA37C7" w14:textId="77777777" w:rsidR="00443EE0" w:rsidRPr="000C493A" w:rsidRDefault="00443EE0" w:rsidP="004C5F06">
      <w:pPr>
        <w:pStyle w:val="Pointss"/>
      </w:pPr>
      <w:r w:rsidRPr="000C493A">
        <w:t>Their return values become arguments for outer functions</w:t>
      </w:r>
    </w:p>
    <w:p w14:paraId="5ECAAD80" w14:textId="77777777" w:rsidR="00443EE0" w:rsidRPr="000C493A" w:rsidRDefault="00443EE0" w:rsidP="004C5F06">
      <w:pPr>
        <w:pStyle w:val="Pointss"/>
      </w:pPr>
      <w:r w:rsidRPr="000C493A">
        <w:t>Outer functions then execute with these values</w:t>
      </w:r>
    </w:p>
    <w:p w14:paraId="206EEA08" w14:textId="77777777" w:rsidR="00443EE0" w:rsidRPr="000C493A" w:rsidRDefault="00443EE0" w:rsidP="004C5F06">
      <w:pPr>
        <w:pStyle w:val="Subheadddddf"/>
      </w:pPr>
      <w:r w:rsidRPr="000C493A">
        <w:t>Element 4: Parameters and Arguments</w:t>
      </w:r>
    </w:p>
    <w:p w14:paraId="5A150946" w14:textId="77777777" w:rsidR="00443EE0" w:rsidRPr="000C493A" w:rsidRDefault="00443EE0" w:rsidP="004C5F06">
      <w:pPr>
        <w:pStyle w:val="texxtt"/>
        <w:rPr>
          <w:lang w:eastAsia="en-IN"/>
        </w:rPr>
      </w:pPr>
      <w:r w:rsidRPr="000C493A">
        <w:rPr>
          <w:lang w:eastAsia="en-IN"/>
        </w:rPr>
        <w:t>Understanding the distinction between parameters and arguments is important:</w:t>
      </w:r>
    </w:p>
    <w:p w14:paraId="7411B07F" w14:textId="77777777" w:rsidR="00443EE0" w:rsidRPr="000C493A" w:rsidRDefault="00443EE0" w:rsidP="004C5F06">
      <w:pPr>
        <w:pStyle w:val="Subheadddddf"/>
      </w:pPr>
      <w:r w:rsidRPr="000C493A">
        <w:t>Parameters (Formal Parameters):</w:t>
      </w:r>
    </w:p>
    <w:p w14:paraId="65ACF1D1" w14:textId="77777777" w:rsidR="00443EE0" w:rsidRPr="000C493A" w:rsidRDefault="00443EE0" w:rsidP="004C5F06">
      <w:pPr>
        <w:pStyle w:val="Pointss"/>
      </w:pPr>
      <w:r w:rsidRPr="000C493A">
        <w:t>Variables declared in the function definition</w:t>
      </w:r>
    </w:p>
    <w:p w14:paraId="36C5DE88" w14:textId="77777777" w:rsidR="00443EE0" w:rsidRPr="000C493A" w:rsidRDefault="00443EE0" w:rsidP="004C5F06">
      <w:pPr>
        <w:pStyle w:val="Pointss"/>
      </w:pPr>
      <w:r w:rsidRPr="000C493A">
        <w:t>Placeholders for values that will be passed</w:t>
      </w:r>
    </w:p>
    <w:p w14:paraId="5FF6C7B1" w14:textId="77777777" w:rsidR="00443EE0" w:rsidRPr="000C493A" w:rsidRDefault="00443EE0" w:rsidP="004C5F06">
      <w:pPr>
        <w:pStyle w:val="Pointss"/>
      </w:pPr>
      <w:r w:rsidRPr="000C493A">
        <w:t>Exist only during function execution</w:t>
      </w:r>
    </w:p>
    <w:p w14:paraId="1957CBA9" w14:textId="77777777" w:rsidR="00443EE0" w:rsidRPr="000C493A" w:rsidRDefault="00443EE0" w:rsidP="004C5F06">
      <w:pPr>
        <w:pStyle w:val="Subheadddddf"/>
      </w:pPr>
      <w:r w:rsidRPr="000C493A">
        <w:t>Arguments (Actual Arguments):</w:t>
      </w:r>
    </w:p>
    <w:p w14:paraId="582CDD9F" w14:textId="77777777" w:rsidR="00443EE0" w:rsidRPr="000C493A" w:rsidRDefault="00443EE0" w:rsidP="004C5F06">
      <w:pPr>
        <w:pStyle w:val="Pointss"/>
      </w:pPr>
      <w:r w:rsidRPr="000C493A">
        <w:t>Values passed when calling the function</w:t>
      </w:r>
    </w:p>
    <w:p w14:paraId="4C3F04B0" w14:textId="77777777" w:rsidR="00443EE0" w:rsidRPr="000C493A" w:rsidRDefault="00443EE0" w:rsidP="004C5F06">
      <w:pPr>
        <w:pStyle w:val="Pointss"/>
      </w:pPr>
      <w:r w:rsidRPr="000C493A">
        <w:t>Can be literals, variables, or expressions</w:t>
      </w:r>
    </w:p>
    <w:p w14:paraId="28A3AB4E" w14:textId="77777777" w:rsidR="00443EE0" w:rsidRPr="000C493A" w:rsidRDefault="00443EE0" w:rsidP="004C5F06">
      <w:pPr>
        <w:pStyle w:val="Pointss"/>
      </w:pPr>
      <w:r w:rsidRPr="000C493A">
        <w:t>Evaluated before the function executes</w:t>
      </w:r>
    </w:p>
    <w:p w14:paraId="690942BA" w14:textId="434E0F83" w:rsidR="00443EE0" w:rsidRPr="000C493A" w:rsidRDefault="00443EE0" w:rsidP="004C5F06">
      <w:pPr>
        <w:pStyle w:val="Subheadddddf"/>
      </w:pPr>
      <w:r w:rsidRPr="000C493A">
        <w:t>Complete example demonstrating all elements:</w:t>
      </w:r>
    </w:p>
    <w:p w14:paraId="2351C1CC"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2847BFD" w14:textId="77777777" w:rsidR="00443EE0" w:rsidRPr="000C493A" w:rsidRDefault="00443EE0" w:rsidP="00BA0E88">
      <w:pPr>
        <w:pStyle w:val="Code"/>
        <w:rPr>
          <w:color w:val="383A42"/>
          <w:lang w:eastAsia="en-IN"/>
        </w:rPr>
      </w:pPr>
    </w:p>
    <w:p w14:paraId="7F955A52" w14:textId="77777777" w:rsidR="00443EE0" w:rsidRPr="000C493A" w:rsidRDefault="00443EE0" w:rsidP="00BA0E88">
      <w:pPr>
        <w:pStyle w:val="Code"/>
        <w:rPr>
          <w:color w:val="383A42"/>
          <w:lang w:eastAsia="en-IN"/>
        </w:rPr>
      </w:pPr>
      <w:r w:rsidRPr="000C493A">
        <w:rPr>
          <w:i/>
          <w:iCs/>
          <w:color w:val="A0A1A7"/>
          <w:lang w:eastAsia="en-IN"/>
        </w:rPr>
        <w:t>// Element 1: Function Prototype</w:t>
      </w:r>
    </w:p>
    <w:p w14:paraId="1FB6EB96"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w:t>
      </w:r>
      <w:r w:rsidRPr="000C493A">
        <w:rPr>
          <w:color w:val="4078F2"/>
          <w:lang w:eastAsia="en-IN"/>
        </w:rPr>
        <w:t>calculate_circle_area</w:t>
      </w:r>
      <w:r w:rsidRPr="000C493A">
        <w:rPr>
          <w:color w:val="383A42"/>
          <w:lang w:eastAsia="en-IN"/>
        </w:rPr>
        <w:t>(</w:t>
      </w:r>
      <w:r w:rsidRPr="000C493A">
        <w:rPr>
          <w:color w:val="A626A4"/>
          <w:lang w:eastAsia="en-IN"/>
        </w:rPr>
        <w:t>double</w:t>
      </w:r>
      <w:r w:rsidRPr="000C493A">
        <w:rPr>
          <w:color w:val="383A42"/>
          <w:lang w:eastAsia="en-IN"/>
        </w:rPr>
        <w:t xml:space="preserve"> radius);</w:t>
      </w:r>
    </w:p>
    <w:p w14:paraId="47788D44" w14:textId="77777777" w:rsidR="00443EE0" w:rsidRPr="000C493A" w:rsidRDefault="00443EE0" w:rsidP="00BA0E88">
      <w:pPr>
        <w:pStyle w:val="Code"/>
        <w:rPr>
          <w:color w:val="383A42"/>
          <w:lang w:eastAsia="en-IN"/>
        </w:rPr>
      </w:pPr>
    </w:p>
    <w:p w14:paraId="76D0573F"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1AFFB2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r </w:t>
      </w:r>
      <w:r w:rsidRPr="000C493A">
        <w:rPr>
          <w:color w:val="4078F2"/>
          <w:lang w:eastAsia="en-IN"/>
        </w:rPr>
        <w:t>=</w:t>
      </w:r>
      <w:r w:rsidRPr="000C493A">
        <w:rPr>
          <w:color w:val="383A42"/>
          <w:lang w:eastAsia="en-IN"/>
        </w:rPr>
        <w:t xml:space="preserve"> </w:t>
      </w:r>
      <w:r w:rsidRPr="000C493A">
        <w:rPr>
          <w:color w:val="B76B01"/>
          <w:lang w:eastAsia="en-IN"/>
        </w:rPr>
        <w:t>5.0</w:t>
      </w:r>
      <w:r w:rsidRPr="000C493A">
        <w:rPr>
          <w:color w:val="383A42"/>
          <w:lang w:eastAsia="en-IN"/>
        </w:rPr>
        <w:t>;</w:t>
      </w:r>
    </w:p>
    <w:p w14:paraId="4742FD54" w14:textId="77777777" w:rsidR="00443EE0" w:rsidRPr="000C493A" w:rsidRDefault="00443EE0" w:rsidP="00BA0E88">
      <w:pPr>
        <w:pStyle w:val="Code"/>
        <w:rPr>
          <w:color w:val="383A42"/>
          <w:lang w:eastAsia="en-IN"/>
        </w:rPr>
      </w:pPr>
      <w:r w:rsidRPr="000C493A">
        <w:rPr>
          <w:color w:val="383A42"/>
          <w:lang w:eastAsia="en-IN"/>
        </w:rPr>
        <w:t xml:space="preserve">    </w:t>
      </w:r>
    </w:p>
    <w:p w14:paraId="6FFD6A8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Element 3: Function Call with Element 4: Argument</w:t>
      </w:r>
    </w:p>
    <w:p w14:paraId="67EC0C1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area </w:t>
      </w:r>
      <w:r w:rsidRPr="000C493A">
        <w:rPr>
          <w:color w:val="4078F2"/>
          <w:lang w:eastAsia="en-IN"/>
        </w:rPr>
        <w:t>=</w:t>
      </w:r>
      <w:r w:rsidRPr="000C493A">
        <w:rPr>
          <w:color w:val="383A42"/>
          <w:lang w:eastAsia="en-IN"/>
        </w:rPr>
        <w:t xml:space="preserve"> </w:t>
      </w:r>
      <w:r w:rsidRPr="000C493A">
        <w:rPr>
          <w:color w:val="4078F2"/>
          <w:lang w:eastAsia="en-IN"/>
        </w:rPr>
        <w:t>calculate_circle_area</w:t>
      </w:r>
      <w:r w:rsidRPr="000C493A">
        <w:rPr>
          <w:color w:val="383A42"/>
          <w:lang w:eastAsia="en-IN"/>
        </w:rPr>
        <w:t>(r);</w:t>
      </w:r>
    </w:p>
    <w:p w14:paraId="65999D5C" w14:textId="77777777" w:rsidR="00443EE0" w:rsidRPr="000C493A" w:rsidRDefault="00443EE0" w:rsidP="00BA0E88">
      <w:pPr>
        <w:pStyle w:val="Code"/>
        <w:rPr>
          <w:color w:val="383A42"/>
          <w:lang w:eastAsia="en-IN"/>
        </w:rPr>
      </w:pPr>
      <w:r w:rsidRPr="000C493A">
        <w:rPr>
          <w:color w:val="383A42"/>
          <w:lang w:eastAsia="en-IN"/>
        </w:rPr>
        <w:t xml:space="preserve">    </w:t>
      </w:r>
    </w:p>
    <w:p w14:paraId="5136B0A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"Circle area: %.2f\n"</w:t>
      </w:r>
      <w:r w:rsidRPr="000C493A">
        <w:rPr>
          <w:color w:val="383A42"/>
          <w:lang w:eastAsia="en-IN"/>
        </w:rPr>
        <w:t>, area);</w:t>
      </w:r>
    </w:p>
    <w:p w14:paraId="3A24F062" w14:textId="77777777" w:rsidR="00443EE0" w:rsidRPr="000C493A" w:rsidRDefault="00443EE0" w:rsidP="00BA0E88">
      <w:pPr>
        <w:pStyle w:val="Code"/>
        <w:rPr>
          <w:color w:val="383A42"/>
          <w:lang w:eastAsia="en-IN"/>
        </w:rPr>
      </w:pPr>
      <w:r w:rsidRPr="000C493A">
        <w:rPr>
          <w:color w:val="383A42"/>
          <w:lang w:eastAsia="en-IN"/>
        </w:rPr>
        <w:t xml:space="preserve">    </w:t>
      </w:r>
    </w:p>
    <w:p w14:paraId="3626AC0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4A26CE0" w14:textId="77777777" w:rsidR="00443EE0" w:rsidRPr="000C493A" w:rsidRDefault="00443EE0" w:rsidP="00BA0E88">
      <w:pPr>
        <w:pStyle w:val="Code"/>
        <w:rPr>
          <w:color w:val="383A42"/>
          <w:lang w:eastAsia="en-IN"/>
        </w:rPr>
      </w:pPr>
      <w:r w:rsidRPr="000C493A">
        <w:rPr>
          <w:color w:val="383A42"/>
          <w:lang w:eastAsia="en-IN"/>
        </w:rPr>
        <w:t>}</w:t>
      </w:r>
    </w:p>
    <w:p w14:paraId="6637892A" w14:textId="77777777" w:rsidR="00443EE0" w:rsidRPr="000C493A" w:rsidRDefault="00443EE0" w:rsidP="00BA0E88">
      <w:pPr>
        <w:pStyle w:val="Code"/>
        <w:rPr>
          <w:color w:val="383A42"/>
          <w:lang w:eastAsia="en-IN"/>
        </w:rPr>
      </w:pPr>
    </w:p>
    <w:p w14:paraId="7B960E82" w14:textId="77777777" w:rsidR="00443EE0" w:rsidRPr="000C493A" w:rsidRDefault="00443EE0" w:rsidP="00BA0E88">
      <w:pPr>
        <w:pStyle w:val="Code"/>
        <w:rPr>
          <w:color w:val="383A42"/>
          <w:lang w:eastAsia="en-IN"/>
        </w:rPr>
      </w:pPr>
      <w:r w:rsidRPr="000C493A">
        <w:rPr>
          <w:i/>
          <w:iCs/>
          <w:color w:val="A0A1A7"/>
          <w:lang w:eastAsia="en-IN"/>
        </w:rPr>
        <w:t>// Element 2: Function Definition with Element 4: Parameter</w:t>
      </w:r>
    </w:p>
    <w:p w14:paraId="46B793E7" w14:textId="77777777" w:rsidR="00443EE0" w:rsidRPr="000C493A" w:rsidRDefault="00443EE0" w:rsidP="00BA0E88">
      <w:pPr>
        <w:pStyle w:val="Code"/>
        <w:rPr>
          <w:color w:val="383A42"/>
          <w:lang w:eastAsia="en-IN"/>
        </w:rPr>
      </w:pPr>
      <w:r w:rsidRPr="000C493A">
        <w:rPr>
          <w:color w:val="A626A4"/>
          <w:lang w:eastAsia="en-IN"/>
        </w:rPr>
        <w:t>double</w:t>
      </w:r>
      <w:r w:rsidRPr="000C493A">
        <w:rPr>
          <w:color w:val="383A42"/>
          <w:lang w:eastAsia="en-IN"/>
        </w:rPr>
        <w:t xml:space="preserve"> </w:t>
      </w:r>
      <w:r w:rsidRPr="000C493A">
        <w:rPr>
          <w:color w:val="4078F2"/>
          <w:lang w:eastAsia="en-IN"/>
        </w:rPr>
        <w:t>calculate_circle_area</w:t>
      </w:r>
      <w:r w:rsidRPr="000C493A">
        <w:rPr>
          <w:color w:val="383A42"/>
          <w:lang w:eastAsia="en-IN"/>
        </w:rPr>
        <w:t>(</w:t>
      </w:r>
      <w:r w:rsidRPr="000C493A">
        <w:rPr>
          <w:color w:val="A626A4"/>
          <w:lang w:eastAsia="en-IN"/>
        </w:rPr>
        <w:t>double</w:t>
      </w:r>
      <w:r w:rsidRPr="000C493A">
        <w:rPr>
          <w:color w:val="383A42"/>
          <w:lang w:eastAsia="en-IN"/>
        </w:rPr>
        <w:t xml:space="preserve"> radius) {</w:t>
      </w:r>
    </w:p>
    <w:p w14:paraId="0BB1D65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const</w:t>
      </w:r>
      <w:r w:rsidRPr="000C493A">
        <w:rPr>
          <w:color w:val="383A42"/>
          <w:lang w:eastAsia="en-IN"/>
        </w:rPr>
        <w:t xml:space="preserve"> </w:t>
      </w:r>
      <w:r w:rsidRPr="000C493A">
        <w:rPr>
          <w:color w:val="A626A4"/>
          <w:lang w:eastAsia="en-IN"/>
        </w:rPr>
        <w:t>double</w:t>
      </w:r>
      <w:r w:rsidRPr="000C493A">
        <w:rPr>
          <w:color w:val="383A42"/>
          <w:lang w:eastAsia="en-IN"/>
        </w:rPr>
        <w:t xml:space="preserve"> PI </w:t>
      </w:r>
      <w:r w:rsidRPr="000C493A">
        <w:rPr>
          <w:color w:val="4078F2"/>
          <w:lang w:eastAsia="en-IN"/>
        </w:rPr>
        <w:t>=</w:t>
      </w:r>
      <w:r w:rsidRPr="000C493A">
        <w:rPr>
          <w:color w:val="383A42"/>
          <w:lang w:eastAsia="en-IN"/>
        </w:rPr>
        <w:t xml:space="preserve"> </w:t>
      </w:r>
      <w:r w:rsidRPr="000C493A">
        <w:rPr>
          <w:color w:val="B76B01"/>
          <w:lang w:eastAsia="en-IN"/>
        </w:rPr>
        <w:t>3.14159265359</w:t>
      </w:r>
      <w:r w:rsidRPr="000C493A">
        <w:rPr>
          <w:color w:val="383A42"/>
          <w:lang w:eastAsia="en-IN"/>
        </w:rPr>
        <w:t>;</w:t>
      </w:r>
    </w:p>
    <w:p w14:paraId="407998A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PI </w:t>
      </w:r>
      <w:r w:rsidRPr="000C493A">
        <w:rPr>
          <w:color w:val="4078F2"/>
          <w:lang w:eastAsia="en-IN"/>
        </w:rPr>
        <w:t>*</w:t>
      </w:r>
      <w:r w:rsidRPr="000C493A">
        <w:rPr>
          <w:color w:val="383A42"/>
          <w:lang w:eastAsia="en-IN"/>
        </w:rPr>
        <w:t xml:space="preserve"> radius </w:t>
      </w:r>
      <w:r w:rsidRPr="000C493A">
        <w:rPr>
          <w:color w:val="4078F2"/>
          <w:lang w:eastAsia="en-IN"/>
        </w:rPr>
        <w:t>*</w:t>
      </w:r>
      <w:r w:rsidRPr="000C493A">
        <w:rPr>
          <w:color w:val="383A42"/>
          <w:lang w:eastAsia="en-IN"/>
        </w:rPr>
        <w:t xml:space="preserve"> radius;</w:t>
      </w:r>
    </w:p>
    <w:p w14:paraId="13E15971" w14:textId="77777777" w:rsidR="00443EE0" w:rsidRPr="000C493A" w:rsidRDefault="00443EE0" w:rsidP="00BA0E88">
      <w:pPr>
        <w:pStyle w:val="Code"/>
        <w:rPr>
          <w:color w:val="383A42"/>
          <w:lang w:eastAsia="en-IN"/>
        </w:rPr>
      </w:pPr>
      <w:r w:rsidRPr="000C493A">
        <w:rPr>
          <w:color w:val="383A42"/>
          <w:lang w:eastAsia="en-IN"/>
        </w:rPr>
        <w:t>}</w:t>
      </w:r>
    </w:p>
    <w:p w14:paraId="47310EAE" w14:textId="77777777" w:rsidR="00443EE0" w:rsidRPr="000C493A" w:rsidRDefault="00443EE0" w:rsidP="004C5F06">
      <w:pPr>
        <w:pStyle w:val="Subheadddddf"/>
      </w:pPr>
      <w:r w:rsidRPr="000C493A">
        <w:t>Output:</w:t>
      </w:r>
    </w:p>
    <w:p w14:paraId="400CFFC1" w14:textId="77777777" w:rsidR="00443EE0" w:rsidRPr="000C493A" w:rsidRDefault="00443EE0" w:rsidP="00BA0E88">
      <w:pPr>
        <w:pStyle w:val="Code"/>
        <w:rPr>
          <w:lang w:eastAsia="en-IN"/>
        </w:rPr>
      </w:pPr>
      <w:r w:rsidRPr="000C493A">
        <w:rPr>
          <w:lang w:eastAsia="en-IN"/>
        </w:rPr>
        <w:t>Circle area: 78.54</w:t>
      </w:r>
    </w:p>
    <w:p w14:paraId="4DBC6116" w14:textId="77777777" w:rsidR="00443EE0" w:rsidRPr="000C493A" w:rsidRDefault="00443EE0" w:rsidP="00443EE0">
      <w:pPr>
        <w:spacing w:before="100" w:beforeAutospacing="1" w:after="100" w:afterAutospacing="1" w:line="240" w:lineRule="auto"/>
        <w:rPr>
          <w:rFonts w:ascii="Amasis MT Pro" w:eastAsia="Times New Roman" w:hAnsi="Amasis MT Pro" w:cs="Times New Roman"/>
          <w:kern w:val="0"/>
          <w:lang w:eastAsia="en-IN"/>
          <w14:ligatures w14:val="none"/>
        </w:rPr>
      </w:pPr>
      <w:r w:rsidRPr="000C493A">
        <w:rPr>
          <w:rFonts w:ascii="Amasis MT Pro" w:eastAsia="Times New Roman" w:hAnsi="Amasis MT Pro" w:cs="Times New Roman"/>
          <w:kern w:val="0"/>
          <w:lang w:eastAsia="en-IN"/>
          <w14:ligatures w14:val="none"/>
        </w:rPr>
        <w:t>This example shows how all four elements work together to create functional, modular code.</w:t>
      </w:r>
    </w:p>
    <w:p w14:paraId="4EE557E4" w14:textId="77777777" w:rsidR="00443EE0" w:rsidRPr="000C493A" w:rsidRDefault="00443EE0" w:rsidP="004C5F06">
      <w:pPr>
        <w:pStyle w:val="Subheadddd"/>
      </w:pPr>
      <w:bookmarkStart w:id="88" w:name="_Toc212290989"/>
      <w:r w:rsidRPr="000C493A">
        <w:t>10.5 Types of Functions in C</w:t>
      </w:r>
      <w:bookmarkEnd w:id="88"/>
    </w:p>
    <w:p w14:paraId="4F69A9EF" w14:textId="77777777" w:rsidR="00443EE0" w:rsidRPr="000C493A" w:rsidRDefault="00443EE0" w:rsidP="0067316C">
      <w:pPr>
        <w:pStyle w:val="texxtt"/>
        <w:rPr>
          <w:lang w:eastAsia="en-IN"/>
        </w:rPr>
      </w:pPr>
      <w:r w:rsidRPr="000C493A">
        <w:rPr>
          <w:lang w:eastAsia="en-IN"/>
        </w:rPr>
        <w:t>Functions in C can be categorized in different ways based on their origin, return behavior, and parameter requirements.</w:t>
      </w:r>
    </w:p>
    <w:p w14:paraId="20897079" w14:textId="77777777" w:rsidR="0067316C" w:rsidRDefault="0067316C" w:rsidP="0067316C">
      <w:pPr>
        <w:pStyle w:val="Subheadddddf"/>
      </w:pPr>
    </w:p>
    <w:p w14:paraId="23A90314" w14:textId="469FFE29" w:rsidR="00443EE0" w:rsidRPr="000C493A" w:rsidRDefault="00443EE0" w:rsidP="0067316C">
      <w:pPr>
        <w:pStyle w:val="Subheadddddf"/>
      </w:pPr>
      <w:r w:rsidRPr="000C493A">
        <w:t>Classification by Origin</w:t>
      </w:r>
    </w:p>
    <w:p w14:paraId="25E7D429" w14:textId="77777777" w:rsidR="00443EE0" w:rsidRPr="000C493A" w:rsidRDefault="00443EE0" w:rsidP="0067316C">
      <w:pPr>
        <w:pStyle w:val="Subheadddddf"/>
      </w:pPr>
      <w:r w:rsidRPr="000C493A">
        <w:t>1. Library Functions (Standard Functions)</w:t>
      </w:r>
    </w:p>
    <w:p w14:paraId="49C2DDB8" w14:textId="77777777" w:rsidR="00443EE0" w:rsidRPr="000C493A" w:rsidRDefault="00443EE0" w:rsidP="0067316C">
      <w:pPr>
        <w:pStyle w:val="texxtt"/>
        <w:rPr>
          <w:lang w:eastAsia="en-IN"/>
        </w:rPr>
      </w:pPr>
      <w:r w:rsidRPr="000C493A">
        <w:rPr>
          <w:b/>
          <w:bCs/>
          <w:lang w:eastAsia="en-IN"/>
        </w:rPr>
        <w:t>Library functions</w:t>
      </w:r>
      <w:r w:rsidRPr="000C493A">
        <w:rPr>
          <w:lang w:eastAsia="en-IN"/>
        </w:rPr>
        <w:t xml:space="preserve"> are predefined functions provided by the C standard library. They're ready to use after including the appropriate header file.</w:t>
      </w:r>
    </w:p>
    <w:p w14:paraId="53C0B7DB" w14:textId="77777777" w:rsidR="00443EE0" w:rsidRPr="000C493A" w:rsidRDefault="00443EE0" w:rsidP="0067316C">
      <w:pPr>
        <w:pStyle w:val="Subheadddddf"/>
      </w:pPr>
      <w:r w:rsidRPr="000C493A">
        <w:t>Common library functions by category:</w:t>
      </w:r>
    </w:p>
    <w:p w14:paraId="235A287F" w14:textId="77777777" w:rsidR="00443EE0" w:rsidRPr="000C493A" w:rsidRDefault="00443EE0" w:rsidP="0067316C">
      <w:pPr>
        <w:pStyle w:val="Subheadddddf"/>
      </w:pPr>
      <w:r w:rsidRPr="000C493A">
        <w:t>Input/Output (&lt;stdio.h&gt;):</w:t>
      </w:r>
    </w:p>
    <w:p w14:paraId="54D0651B" w14:textId="77777777" w:rsidR="00443EE0" w:rsidRPr="000C493A" w:rsidRDefault="00443EE0" w:rsidP="0067316C">
      <w:pPr>
        <w:pStyle w:val="Pointss"/>
      </w:pPr>
      <w:r w:rsidRPr="000C493A">
        <w:t>printf() - Formatted output</w:t>
      </w:r>
    </w:p>
    <w:p w14:paraId="59C395E6" w14:textId="77777777" w:rsidR="00443EE0" w:rsidRPr="000C493A" w:rsidRDefault="00443EE0" w:rsidP="0067316C">
      <w:pPr>
        <w:pStyle w:val="Pointss"/>
      </w:pPr>
      <w:r w:rsidRPr="000C493A">
        <w:t>scanf() - Formatted input</w:t>
      </w:r>
    </w:p>
    <w:p w14:paraId="3F5A7145" w14:textId="77777777" w:rsidR="00443EE0" w:rsidRPr="000C493A" w:rsidRDefault="00443EE0" w:rsidP="0067316C">
      <w:pPr>
        <w:pStyle w:val="Pointss"/>
      </w:pPr>
      <w:r w:rsidRPr="000C493A">
        <w:t>puts() - String output</w:t>
      </w:r>
    </w:p>
    <w:p w14:paraId="0BB8404F" w14:textId="77777777" w:rsidR="00443EE0" w:rsidRPr="000C493A" w:rsidRDefault="00443EE0" w:rsidP="0067316C">
      <w:pPr>
        <w:pStyle w:val="Pointss"/>
      </w:pPr>
      <w:r w:rsidRPr="000C493A">
        <w:t>fgets() - Safe string input</w:t>
      </w:r>
    </w:p>
    <w:p w14:paraId="3687BAD1" w14:textId="77777777" w:rsidR="00443EE0" w:rsidRPr="000C493A" w:rsidRDefault="00443EE0" w:rsidP="0067316C">
      <w:pPr>
        <w:pStyle w:val="Pointss"/>
      </w:pPr>
      <w:r w:rsidRPr="000C493A">
        <w:t>fprintf() - File output</w:t>
      </w:r>
    </w:p>
    <w:p w14:paraId="1016AC89" w14:textId="77777777" w:rsidR="00443EE0" w:rsidRPr="000C493A" w:rsidRDefault="00443EE0" w:rsidP="0067316C">
      <w:pPr>
        <w:pStyle w:val="Pointss"/>
      </w:pPr>
      <w:r w:rsidRPr="000C493A">
        <w:t>fscanf() - File input</w:t>
      </w:r>
    </w:p>
    <w:p w14:paraId="50E5B79F" w14:textId="77777777" w:rsidR="00443EE0" w:rsidRPr="000C493A" w:rsidRDefault="00443EE0" w:rsidP="0067316C">
      <w:pPr>
        <w:pStyle w:val="Subheadddddf"/>
      </w:pPr>
      <w:r w:rsidRPr="000C493A">
        <w:t>String Manipulation (&lt;string.h&gt;):</w:t>
      </w:r>
    </w:p>
    <w:p w14:paraId="17C21CEA" w14:textId="77777777" w:rsidR="00443EE0" w:rsidRPr="000C493A" w:rsidRDefault="00443EE0" w:rsidP="0067316C">
      <w:pPr>
        <w:pStyle w:val="Pointss"/>
      </w:pPr>
      <w:r w:rsidRPr="000C493A">
        <w:t>strlen() - String length</w:t>
      </w:r>
    </w:p>
    <w:p w14:paraId="0CDC01CC" w14:textId="77777777" w:rsidR="00443EE0" w:rsidRPr="000C493A" w:rsidRDefault="00443EE0" w:rsidP="0067316C">
      <w:pPr>
        <w:pStyle w:val="Pointss"/>
      </w:pPr>
      <w:r w:rsidRPr="000C493A">
        <w:t>strcpy() - String copy</w:t>
      </w:r>
    </w:p>
    <w:p w14:paraId="6F3D98D8" w14:textId="77777777" w:rsidR="00443EE0" w:rsidRPr="000C493A" w:rsidRDefault="00443EE0" w:rsidP="0067316C">
      <w:pPr>
        <w:pStyle w:val="Pointss"/>
      </w:pPr>
      <w:r w:rsidRPr="000C493A">
        <w:t>strcat() - String concatenation</w:t>
      </w:r>
    </w:p>
    <w:p w14:paraId="291D76FA" w14:textId="77777777" w:rsidR="00443EE0" w:rsidRPr="000C493A" w:rsidRDefault="00443EE0" w:rsidP="0067316C">
      <w:pPr>
        <w:pStyle w:val="Pointss"/>
      </w:pPr>
      <w:r w:rsidRPr="000C493A">
        <w:t>strcmp() - String comparison</w:t>
      </w:r>
    </w:p>
    <w:p w14:paraId="6A6A2CDC" w14:textId="77777777" w:rsidR="00443EE0" w:rsidRPr="000C493A" w:rsidRDefault="00443EE0" w:rsidP="0067316C">
      <w:pPr>
        <w:pStyle w:val="Pointss"/>
      </w:pPr>
      <w:r w:rsidRPr="000C493A">
        <w:t>strstr() - Find substring</w:t>
      </w:r>
    </w:p>
    <w:p w14:paraId="0647DE2D" w14:textId="77777777" w:rsidR="00443EE0" w:rsidRPr="000C493A" w:rsidRDefault="00443EE0" w:rsidP="0067316C">
      <w:pPr>
        <w:pStyle w:val="Subheadddddf"/>
      </w:pPr>
      <w:r w:rsidRPr="000C493A">
        <w:t>Mathematical Operations (&lt;math.h&gt;):</w:t>
      </w:r>
    </w:p>
    <w:p w14:paraId="0E230731" w14:textId="77777777" w:rsidR="00443EE0" w:rsidRPr="000C493A" w:rsidRDefault="00443EE0" w:rsidP="0067316C">
      <w:pPr>
        <w:pStyle w:val="Pointss"/>
      </w:pPr>
      <w:r w:rsidRPr="000C493A">
        <w:t>sqrt() - Square root</w:t>
      </w:r>
    </w:p>
    <w:p w14:paraId="70D7A808" w14:textId="77777777" w:rsidR="00443EE0" w:rsidRPr="000C493A" w:rsidRDefault="00443EE0" w:rsidP="0067316C">
      <w:pPr>
        <w:pStyle w:val="Pointss"/>
      </w:pPr>
      <w:r w:rsidRPr="000C493A">
        <w:t>pow() - Power</w:t>
      </w:r>
    </w:p>
    <w:p w14:paraId="1C5634D1" w14:textId="77777777" w:rsidR="00443EE0" w:rsidRPr="000C493A" w:rsidRDefault="00443EE0" w:rsidP="0067316C">
      <w:pPr>
        <w:pStyle w:val="Pointss"/>
      </w:pPr>
      <w:r w:rsidRPr="000C493A">
        <w:t>sin(), cos(), tan() - Trigonometric</w:t>
      </w:r>
    </w:p>
    <w:p w14:paraId="3234FDC8" w14:textId="77777777" w:rsidR="00443EE0" w:rsidRPr="000C493A" w:rsidRDefault="00443EE0" w:rsidP="0067316C">
      <w:pPr>
        <w:pStyle w:val="Pointss"/>
      </w:pPr>
      <w:r w:rsidRPr="000C493A">
        <w:t>abs() - Absolute value</w:t>
      </w:r>
    </w:p>
    <w:p w14:paraId="35F8C2EA" w14:textId="77777777" w:rsidR="00443EE0" w:rsidRPr="000C493A" w:rsidRDefault="00443EE0" w:rsidP="0067316C">
      <w:pPr>
        <w:pStyle w:val="Pointss"/>
      </w:pPr>
      <w:r w:rsidRPr="000C493A">
        <w:t>ceil(), floor() - Rounding</w:t>
      </w:r>
    </w:p>
    <w:p w14:paraId="235A5C02" w14:textId="77777777" w:rsidR="00443EE0" w:rsidRPr="000C493A" w:rsidRDefault="00443EE0" w:rsidP="0067316C">
      <w:pPr>
        <w:pStyle w:val="Subheadddddf"/>
      </w:pPr>
      <w:r w:rsidRPr="000C493A">
        <w:t>Memory Management (&lt;stdlib.h&gt;):</w:t>
      </w:r>
    </w:p>
    <w:p w14:paraId="5C8879C3" w14:textId="77777777" w:rsidR="00443EE0" w:rsidRPr="000C493A" w:rsidRDefault="00443EE0" w:rsidP="0067316C">
      <w:pPr>
        <w:pStyle w:val="Pointss"/>
      </w:pPr>
      <w:r w:rsidRPr="000C493A">
        <w:t>malloc() - Allocate memory</w:t>
      </w:r>
    </w:p>
    <w:p w14:paraId="7AB42127" w14:textId="77777777" w:rsidR="00443EE0" w:rsidRPr="000C493A" w:rsidRDefault="00443EE0" w:rsidP="0067316C">
      <w:pPr>
        <w:pStyle w:val="Pointss"/>
      </w:pPr>
      <w:r w:rsidRPr="000C493A">
        <w:t>calloc() - Allocate and zero memory</w:t>
      </w:r>
    </w:p>
    <w:p w14:paraId="6B68C3E9" w14:textId="77777777" w:rsidR="00443EE0" w:rsidRPr="000C493A" w:rsidRDefault="00443EE0" w:rsidP="0067316C">
      <w:pPr>
        <w:pStyle w:val="Pointss"/>
      </w:pPr>
      <w:r w:rsidRPr="000C493A">
        <w:t>realloc() - Resize allocation</w:t>
      </w:r>
    </w:p>
    <w:p w14:paraId="2D30AD78" w14:textId="77777777" w:rsidR="00443EE0" w:rsidRPr="000C493A" w:rsidRDefault="00443EE0" w:rsidP="0067316C">
      <w:pPr>
        <w:pStyle w:val="Pointss"/>
      </w:pPr>
      <w:r w:rsidRPr="000C493A">
        <w:t>free() - Deallocate memory</w:t>
      </w:r>
    </w:p>
    <w:p w14:paraId="3F7B96C1" w14:textId="77777777" w:rsidR="00443EE0" w:rsidRPr="000C493A" w:rsidRDefault="00443EE0" w:rsidP="0067316C">
      <w:pPr>
        <w:pStyle w:val="Subheadddddf"/>
      </w:pPr>
      <w:r w:rsidRPr="000C493A">
        <w:t>Character Functions (&lt;ctype.h&gt;):</w:t>
      </w:r>
    </w:p>
    <w:p w14:paraId="035352DE" w14:textId="77777777" w:rsidR="00443EE0" w:rsidRPr="000C493A" w:rsidRDefault="00443EE0" w:rsidP="0067316C">
      <w:pPr>
        <w:pStyle w:val="Pointss"/>
      </w:pPr>
      <w:r w:rsidRPr="000C493A">
        <w:t>isdigit() - Check if digit</w:t>
      </w:r>
    </w:p>
    <w:p w14:paraId="2E9EBF94" w14:textId="77777777" w:rsidR="00443EE0" w:rsidRPr="000C493A" w:rsidRDefault="00443EE0" w:rsidP="0067316C">
      <w:pPr>
        <w:pStyle w:val="Pointss"/>
      </w:pPr>
      <w:r w:rsidRPr="000C493A">
        <w:t>isalpha() - Check if letter</w:t>
      </w:r>
    </w:p>
    <w:p w14:paraId="1B285BB3" w14:textId="77777777" w:rsidR="00443EE0" w:rsidRPr="000C493A" w:rsidRDefault="00443EE0" w:rsidP="0067316C">
      <w:pPr>
        <w:pStyle w:val="Pointss"/>
      </w:pPr>
      <w:r w:rsidRPr="000C493A">
        <w:t>toupper() - Convert to uppercase</w:t>
      </w:r>
    </w:p>
    <w:p w14:paraId="76529EB7" w14:textId="77777777" w:rsidR="00443EE0" w:rsidRPr="000C493A" w:rsidRDefault="00443EE0" w:rsidP="0067316C">
      <w:pPr>
        <w:pStyle w:val="Pointss"/>
      </w:pPr>
      <w:r w:rsidRPr="000C493A">
        <w:t>tolower() - Convert to lowercase</w:t>
      </w:r>
    </w:p>
    <w:p w14:paraId="41200CC9" w14:textId="37FCDEFF" w:rsidR="00443EE0" w:rsidRPr="000C493A" w:rsidRDefault="00443EE0" w:rsidP="0067316C">
      <w:pPr>
        <w:pStyle w:val="Subheadddddf"/>
      </w:pPr>
      <w:r w:rsidRPr="000C493A">
        <w:t>Example using library functions:</w:t>
      </w:r>
    </w:p>
    <w:p w14:paraId="059757EF"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A15284B"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&lt;math.h&gt;</w:t>
      </w:r>
    </w:p>
    <w:p w14:paraId="38B78F20"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74FA9C35"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&lt;ctype.h&gt;</w:t>
      </w:r>
    </w:p>
    <w:p w14:paraId="4D47986F" w14:textId="77777777" w:rsidR="00443EE0" w:rsidRPr="000C493A" w:rsidRDefault="00443EE0" w:rsidP="00BA0E88">
      <w:pPr>
        <w:pStyle w:val="Code"/>
        <w:rPr>
          <w:color w:val="383A42"/>
          <w:lang w:eastAsia="en-IN"/>
        </w:rPr>
      </w:pPr>
    </w:p>
    <w:p w14:paraId="4EAFCBD7"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92BD81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Math functions</w:t>
      </w:r>
    </w:p>
    <w:p w14:paraId="320CB94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double</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16.0</w:t>
      </w:r>
      <w:r w:rsidRPr="000C493A">
        <w:rPr>
          <w:color w:val="383A42"/>
          <w:lang w:eastAsia="en-IN"/>
        </w:rPr>
        <w:t>;</w:t>
      </w:r>
    </w:p>
    <w:p w14:paraId="2D2D907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"Square root of %.1f = %.2f\n"</w:t>
      </w:r>
      <w:r w:rsidRPr="000C493A">
        <w:rPr>
          <w:color w:val="383A42"/>
          <w:lang w:eastAsia="en-IN"/>
        </w:rPr>
        <w:t xml:space="preserve">, number, </w:t>
      </w:r>
      <w:r w:rsidRPr="000C493A">
        <w:rPr>
          <w:color w:val="4078F2"/>
          <w:lang w:eastAsia="en-IN"/>
        </w:rPr>
        <w:t>sqrt</w:t>
      </w:r>
      <w:r w:rsidRPr="000C493A">
        <w:rPr>
          <w:color w:val="383A42"/>
          <w:lang w:eastAsia="en-IN"/>
        </w:rPr>
        <w:t>(number));</w:t>
      </w:r>
    </w:p>
    <w:p w14:paraId="480D239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raised to power 3 = %.1f\n"</w:t>
      </w:r>
      <w:r w:rsidRPr="000C493A">
        <w:rPr>
          <w:color w:val="383A42"/>
          <w:lang w:eastAsia="en-IN"/>
        </w:rPr>
        <w:t xml:space="preserve">, </w:t>
      </w:r>
      <w:r w:rsidRPr="000C493A">
        <w:rPr>
          <w:color w:val="4078F2"/>
          <w:lang w:eastAsia="en-IN"/>
        </w:rPr>
        <w:t>pow</w:t>
      </w:r>
      <w:r w:rsidRPr="000C493A">
        <w:rPr>
          <w:color w:val="383A42"/>
          <w:lang w:eastAsia="en-IN"/>
        </w:rPr>
        <w:t>(</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w:t>
      </w:r>
    </w:p>
    <w:p w14:paraId="3B1B2E53" w14:textId="77777777" w:rsidR="00443EE0" w:rsidRPr="000C493A" w:rsidRDefault="00443EE0" w:rsidP="00BA0E88">
      <w:pPr>
        <w:pStyle w:val="Code"/>
        <w:rPr>
          <w:color w:val="383A42"/>
          <w:lang w:eastAsia="en-IN"/>
        </w:rPr>
      </w:pPr>
      <w:r w:rsidRPr="000C493A">
        <w:rPr>
          <w:color w:val="383A42"/>
          <w:lang w:eastAsia="en-IN"/>
        </w:rPr>
        <w:t xml:space="preserve">    </w:t>
      </w:r>
    </w:p>
    <w:p w14:paraId="1CCCF12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String functions</w:t>
      </w:r>
    </w:p>
    <w:p w14:paraId="7D4C5E8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str1[</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"Hello"</w:t>
      </w:r>
      <w:r w:rsidRPr="000C493A">
        <w:rPr>
          <w:color w:val="383A42"/>
          <w:lang w:eastAsia="en-IN"/>
        </w:rPr>
        <w:t>;</w:t>
      </w:r>
    </w:p>
    <w:p w14:paraId="75D42AF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str2[</w:t>
      </w:r>
      <w:r w:rsidRPr="000C493A">
        <w:rPr>
          <w:color w:val="B76B01"/>
          <w:lang w:eastAsia="en-IN"/>
        </w:rPr>
        <w:t>50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lang w:eastAsia="en-IN"/>
        </w:rPr>
        <w:t>"World"</w:t>
      </w:r>
      <w:r w:rsidRPr="000C493A">
        <w:rPr>
          <w:color w:val="383A42"/>
          <w:lang w:eastAsia="en-IN"/>
        </w:rPr>
        <w:t>;</w:t>
      </w:r>
    </w:p>
    <w:p w14:paraId="6780A37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strcat</w:t>
      </w:r>
      <w:r w:rsidRPr="000C493A">
        <w:rPr>
          <w:color w:val="383A42"/>
          <w:lang w:eastAsia="en-IN"/>
        </w:rPr>
        <w:t xml:space="preserve">(str1, </w:t>
      </w:r>
      <w:r w:rsidRPr="000C493A">
        <w:rPr>
          <w:lang w:eastAsia="en-IN"/>
        </w:rPr>
        <w:t>" "</w:t>
      </w:r>
      <w:r w:rsidRPr="000C493A">
        <w:rPr>
          <w:color w:val="383A42"/>
          <w:lang w:eastAsia="en-IN"/>
        </w:rPr>
        <w:t>);</w:t>
      </w:r>
    </w:p>
    <w:p w14:paraId="4D0CCBF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strcat</w:t>
      </w:r>
      <w:r w:rsidRPr="000C493A">
        <w:rPr>
          <w:color w:val="383A42"/>
          <w:lang w:eastAsia="en-IN"/>
        </w:rPr>
        <w:t>(str1, str2);</w:t>
      </w:r>
    </w:p>
    <w:p w14:paraId="7EF9057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"Concatenated: %s (length: %lu)\n"</w:t>
      </w:r>
      <w:r w:rsidRPr="000C493A">
        <w:rPr>
          <w:color w:val="383A42"/>
          <w:lang w:eastAsia="en-IN"/>
        </w:rPr>
        <w:t xml:space="preserve">, str1, </w:t>
      </w:r>
      <w:r w:rsidRPr="000C493A">
        <w:rPr>
          <w:color w:val="4078F2"/>
          <w:lang w:eastAsia="en-IN"/>
        </w:rPr>
        <w:t>strlen</w:t>
      </w:r>
      <w:r w:rsidRPr="000C493A">
        <w:rPr>
          <w:color w:val="383A42"/>
          <w:lang w:eastAsia="en-IN"/>
        </w:rPr>
        <w:t>(str1));</w:t>
      </w:r>
    </w:p>
    <w:p w14:paraId="32528390" w14:textId="77777777" w:rsidR="00443EE0" w:rsidRPr="000C493A" w:rsidRDefault="00443EE0" w:rsidP="00BA0E88">
      <w:pPr>
        <w:pStyle w:val="Code"/>
        <w:rPr>
          <w:color w:val="383A42"/>
          <w:lang w:eastAsia="en-IN"/>
        </w:rPr>
      </w:pPr>
      <w:r w:rsidRPr="000C493A">
        <w:rPr>
          <w:color w:val="383A42"/>
          <w:lang w:eastAsia="en-IN"/>
        </w:rPr>
        <w:t xml:space="preserve">    </w:t>
      </w:r>
    </w:p>
    <w:p w14:paraId="228DF81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Character functions</w:t>
      </w:r>
    </w:p>
    <w:p w14:paraId="3B74515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'a'</w:t>
      </w:r>
      <w:r w:rsidRPr="000C493A">
        <w:rPr>
          <w:color w:val="383A42"/>
          <w:lang w:eastAsia="en-IN"/>
        </w:rPr>
        <w:t>;</w:t>
      </w:r>
    </w:p>
    <w:p w14:paraId="78616A8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"Uppercase of '%c' is '%c'\n"</w:t>
      </w:r>
      <w:r w:rsidRPr="000C493A">
        <w:rPr>
          <w:color w:val="383A42"/>
          <w:lang w:eastAsia="en-IN"/>
        </w:rPr>
        <w:t xml:space="preserve">, ch, </w:t>
      </w:r>
      <w:r w:rsidRPr="000C493A">
        <w:rPr>
          <w:color w:val="4078F2"/>
          <w:lang w:eastAsia="en-IN"/>
        </w:rPr>
        <w:t>toupper</w:t>
      </w:r>
      <w:r w:rsidRPr="000C493A">
        <w:rPr>
          <w:color w:val="383A42"/>
          <w:lang w:eastAsia="en-IN"/>
        </w:rPr>
        <w:t>(ch));</w:t>
      </w:r>
    </w:p>
    <w:p w14:paraId="4C404A15" w14:textId="77777777" w:rsidR="00443EE0" w:rsidRPr="000C493A" w:rsidRDefault="00443EE0" w:rsidP="00BA0E88">
      <w:pPr>
        <w:pStyle w:val="Code"/>
        <w:rPr>
          <w:color w:val="383A42"/>
          <w:lang w:eastAsia="en-IN"/>
        </w:rPr>
      </w:pPr>
      <w:r w:rsidRPr="000C493A">
        <w:rPr>
          <w:color w:val="383A42"/>
          <w:lang w:eastAsia="en-IN"/>
        </w:rPr>
        <w:t xml:space="preserve">    </w:t>
      </w:r>
    </w:p>
    <w:p w14:paraId="5966D27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8A5A421" w14:textId="77777777" w:rsidR="00443EE0" w:rsidRPr="000C493A" w:rsidRDefault="00443EE0" w:rsidP="00BA0E88">
      <w:pPr>
        <w:pStyle w:val="Code"/>
        <w:rPr>
          <w:color w:val="383A42"/>
          <w:lang w:eastAsia="en-IN"/>
        </w:rPr>
      </w:pPr>
      <w:r w:rsidRPr="000C493A">
        <w:rPr>
          <w:color w:val="383A42"/>
          <w:lang w:eastAsia="en-IN"/>
        </w:rPr>
        <w:t>}</w:t>
      </w:r>
    </w:p>
    <w:p w14:paraId="659671F5" w14:textId="77777777" w:rsidR="00443EE0" w:rsidRPr="000C493A" w:rsidRDefault="00443EE0" w:rsidP="0067316C">
      <w:pPr>
        <w:pStyle w:val="Subheadddddf"/>
      </w:pPr>
      <w:r w:rsidRPr="000C493A">
        <w:t>Output:</w:t>
      </w:r>
    </w:p>
    <w:p w14:paraId="579EBA64" w14:textId="77777777" w:rsidR="00443EE0" w:rsidRPr="000C493A" w:rsidRDefault="00443EE0" w:rsidP="00BA0E88">
      <w:pPr>
        <w:pStyle w:val="Code"/>
        <w:rPr>
          <w:lang w:eastAsia="en-IN"/>
        </w:rPr>
      </w:pPr>
      <w:r w:rsidRPr="000C493A">
        <w:rPr>
          <w:lang w:eastAsia="en-IN"/>
        </w:rPr>
        <w:t>Square root of 16.0 = 4.00</w:t>
      </w:r>
    </w:p>
    <w:p w14:paraId="7F6167DD" w14:textId="77777777" w:rsidR="00443EE0" w:rsidRPr="000C493A" w:rsidRDefault="00443EE0" w:rsidP="00BA0E88">
      <w:pPr>
        <w:pStyle w:val="Code"/>
        <w:rPr>
          <w:lang w:eastAsia="en-IN"/>
        </w:rPr>
      </w:pPr>
      <w:r w:rsidRPr="000C493A">
        <w:rPr>
          <w:lang w:eastAsia="en-IN"/>
        </w:rPr>
        <w:t>2 raised to power 3 = 8.0</w:t>
      </w:r>
    </w:p>
    <w:p w14:paraId="56DA8BCF" w14:textId="77777777" w:rsidR="00443EE0" w:rsidRPr="000C493A" w:rsidRDefault="00443EE0" w:rsidP="00BA0E88">
      <w:pPr>
        <w:pStyle w:val="Code"/>
        <w:rPr>
          <w:lang w:eastAsia="en-IN"/>
        </w:rPr>
      </w:pPr>
      <w:r w:rsidRPr="000C493A">
        <w:rPr>
          <w:lang w:eastAsia="en-IN"/>
        </w:rPr>
        <w:t>Concatenated: Hello World (length: 11)</w:t>
      </w:r>
    </w:p>
    <w:p w14:paraId="19326E3A" w14:textId="77777777" w:rsidR="00443EE0" w:rsidRPr="000C493A" w:rsidRDefault="00443EE0" w:rsidP="00BA0E88">
      <w:pPr>
        <w:pStyle w:val="Code"/>
        <w:rPr>
          <w:lang w:eastAsia="en-IN"/>
        </w:rPr>
      </w:pPr>
      <w:r w:rsidRPr="000C493A">
        <w:rPr>
          <w:lang w:eastAsia="en-IN"/>
        </w:rPr>
        <w:t>Uppercase of 'a' is 'A'</w:t>
      </w:r>
    </w:p>
    <w:p w14:paraId="3EBB5B5F" w14:textId="77777777" w:rsidR="00443EE0" w:rsidRPr="000C493A" w:rsidRDefault="00443EE0" w:rsidP="0067316C">
      <w:pPr>
        <w:pStyle w:val="Subheadddddf"/>
      </w:pPr>
      <w:r w:rsidRPr="000C493A">
        <w:t>2. User-Defined Functions</w:t>
      </w:r>
    </w:p>
    <w:p w14:paraId="34AD1D1C" w14:textId="77777777" w:rsidR="00443EE0" w:rsidRPr="000C493A" w:rsidRDefault="00443EE0" w:rsidP="0067316C">
      <w:pPr>
        <w:pStyle w:val="texxtt"/>
        <w:rPr>
          <w:lang w:eastAsia="en-IN"/>
        </w:rPr>
      </w:pPr>
      <w:r w:rsidRPr="000C493A">
        <w:rPr>
          <w:b/>
          <w:bCs/>
          <w:lang w:eastAsia="en-IN"/>
        </w:rPr>
        <w:t>User-defined functions</w:t>
      </w:r>
      <w:r w:rsidRPr="000C493A">
        <w:rPr>
          <w:lang w:eastAsia="en-IN"/>
        </w:rPr>
        <w:t xml:space="preserve"> are created by programmers to perform specific tasks relevant to their programs. They provide custom functionality not available in standard libraries.</w:t>
      </w:r>
    </w:p>
    <w:p w14:paraId="70428D97" w14:textId="77777777" w:rsidR="00443EE0" w:rsidRPr="000C493A" w:rsidRDefault="00443EE0" w:rsidP="0067316C">
      <w:pPr>
        <w:pStyle w:val="Subheadddddf"/>
      </w:pPr>
      <w:r w:rsidRPr="000C493A">
        <w:t>Advantages:</w:t>
      </w:r>
    </w:p>
    <w:p w14:paraId="443ED291" w14:textId="77777777" w:rsidR="00443EE0" w:rsidRPr="000C493A" w:rsidRDefault="00443EE0" w:rsidP="0067316C">
      <w:pPr>
        <w:pStyle w:val="Pointss"/>
      </w:pPr>
      <w:r w:rsidRPr="000C493A">
        <w:t>Tailored to specific needs</w:t>
      </w:r>
    </w:p>
    <w:p w14:paraId="3920D021" w14:textId="77777777" w:rsidR="00443EE0" w:rsidRPr="000C493A" w:rsidRDefault="00443EE0" w:rsidP="0067316C">
      <w:pPr>
        <w:pStyle w:val="Pointss"/>
      </w:pPr>
      <w:r w:rsidRPr="000C493A">
        <w:t>Reusable across projects</w:t>
      </w:r>
    </w:p>
    <w:p w14:paraId="3ADD5875" w14:textId="77777777" w:rsidR="00443EE0" w:rsidRPr="000C493A" w:rsidRDefault="00443EE0" w:rsidP="0067316C">
      <w:pPr>
        <w:pStyle w:val="Pointss"/>
      </w:pPr>
      <w:r w:rsidRPr="000C493A">
        <w:t>Can be organized into personal libraries</w:t>
      </w:r>
    </w:p>
    <w:p w14:paraId="58974B82" w14:textId="77777777" w:rsidR="00443EE0" w:rsidRPr="000C493A" w:rsidRDefault="00443EE0" w:rsidP="0067316C">
      <w:pPr>
        <w:pStyle w:val="Pointss"/>
      </w:pPr>
      <w:r w:rsidRPr="000C493A">
        <w:t>Provide domain-specific abstractions</w:t>
      </w:r>
    </w:p>
    <w:p w14:paraId="778F8D9D" w14:textId="438768DE" w:rsidR="00443EE0" w:rsidRPr="000C493A" w:rsidRDefault="00443EE0" w:rsidP="0067316C">
      <w:pPr>
        <w:pStyle w:val="Subheadddddf"/>
      </w:pPr>
      <w:r w:rsidRPr="000C493A">
        <w:t>Example:</w:t>
      </w:r>
    </w:p>
    <w:p w14:paraId="5938B72C"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FD7E5A1" w14:textId="77777777" w:rsidR="00443EE0" w:rsidRPr="000C493A" w:rsidRDefault="00443EE0" w:rsidP="00BA0E88">
      <w:pPr>
        <w:pStyle w:val="Code"/>
        <w:rPr>
          <w:color w:val="383A42"/>
          <w:lang w:eastAsia="en-IN"/>
        </w:rPr>
      </w:pPr>
    </w:p>
    <w:p w14:paraId="489138BD" w14:textId="77777777" w:rsidR="00443EE0" w:rsidRPr="000C493A" w:rsidRDefault="00443EE0" w:rsidP="00BA0E88">
      <w:pPr>
        <w:pStyle w:val="Code"/>
        <w:rPr>
          <w:color w:val="383A42"/>
          <w:lang w:eastAsia="en-IN"/>
        </w:rPr>
      </w:pPr>
      <w:r w:rsidRPr="000C493A">
        <w:rPr>
          <w:i/>
          <w:iCs/>
          <w:color w:val="A0A1A7"/>
          <w:lang w:eastAsia="en-IN"/>
        </w:rPr>
        <w:t>// User-defined function to check if a year is a leap year</w:t>
      </w:r>
    </w:p>
    <w:p w14:paraId="063A9031"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is_leap_year</w:t>
      </w:r>
      <w:r w:rsidRPr="000C493A">
        <w:rPr>
          <w:color w:val="383A42"/>
          <w:lang w:eastAsia="en-IN"/>
        </w:rPr>
        <w:t>(</w:t>
      </w:r>
      <w:r w:rsidRPr="000C493A">
        <w:rPr>
          <w:color w:val="A626A4"/>
          <w:lang w:eastAsia="en-IN"/>
        </w:rPr>
        <w:t>int</w:t>
      </w:r>
      <w:r w:rsidRPr="000C493A">
        <w:rPr>
          <w:color w:val="383A42"/>
          <w:lang w:eastAsia="en-IN"/>
        </w:rPr>
        <w:t xml:space="preserve"> year) {</w:t>
      </w:r>
    </w:p>
    <w:p w14:paraId="0FBA600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(year </w:t>
      </w:r>
      <w:r w:rsidRPr="000C493A">
        <w:rPr>
          <w:color w:val="4078F2"/>
          <w:lang w:eastAsia="en-IN"/>
        </w:rPr>
        <w:t>%</w:t>
      </w:r>
      <w:r w:rsidRPr="000C493A">
        <w:rPr>
          <w:color w:val="383A42"/>
          <w:lang w:eastAsia="en-IN"/>
        </w:rPr>
        <w:t xml:space="preserve"> </w:t>
      </w:r>
      <w:r w:rsidRPr="000C493A">
        <w:rPr>
          <w:color w:val="B76B01"/>
          <w:lang w:eastAsia="en-IN"/>
        </w:rPr>
        <w:t>400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7C019C5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Divisible by 400: leap year</w:t>
      </w:r>
    </w:p>
    <w:p w14:paraId="64D6B1BB" w14:textId="77777777" w:rsidR="00443EE0" w:rsidRPr="000C493A" w:rsidRDefault="00443EE0" w:rsidP="00BA0E88">
      <w:pPr>
        <w:pStyle w:val="Code"/>
        <w:rPr>
          <w:color w:val="383A42"/>
          <w:lang w:eastAsia="en-IN"/>
        </w:rPr>
      </w:pPr>
      <w:r w:rsidRPr="000C493A">
        <w:rPr>
          <w:color w:val="383A42"/>
          <w:lang w:eastAsia="en-IN"/>
        </w:rPr>
        <w:t xml:space="preserve">    }</w:t>
      </w:r>
    </w:p>
    <w:p w14:paraId="1B6D38C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(year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482764E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Divisible by 100 but not 400: not a leap year</w:t>
      </w:r>
    </w:p>
    <w:p w14:paraId="2A5710D8" w14:textId="77777777" w:rsidR="00443EE0" w:rsidRPr="000C493A" w:rsidRDefault="00443EE0" w:rsidP="00BA0E88">
      <w:pPr>
        <w:pStyle w:val="Code"/>
        <w:rPr>
          <w:color w:val="383A42"/>
          <w:lang w:eastAsia="en-IN"/>
        </w:rPr>
      </w:pPr>
      <w:r w:rsidRPr="000C493A">
        <w:rPr>
          <w:color w:val="383A42"/>
          <w:lang w:eastAsia="en-IN"/>
        </w:rPr>
        <w:t xml:space="preserve">    }</w:t>
      </w:r>
    </w:p>
    <w:p w14:paraId="692DEBE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(year </w:t>
      </w:r>
      <w:r w:rsidRPr="000C493A">
        <w:rPr>
          <w:color w:val="4078F2"/>
          <w:lang w:eastAsia="en-IN"/>
        </w:rPr>
        <w:t>%</w:t>
      </w: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21C0216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Divisible by 4 but not 100: leap year</w:t>
      </w:r>
    </w:p>
    <w:p w14:paraId="62CDA157" w14:textId="77777777" w:rsidR="00443EE0" w:rsidRPr="000C493A" w:rsidRDefault="00443EE0" w:rsidP="00BA0E88">
      <w:pPr>
        <w:pStyle w:val="Code"/>
        <w:rPr>
          <w:color w:val="383A42"/>
          <w:lang w:eastAsia="en-IN"/>
        </w:rPr>
      </w:pPr>
      <w:r w:rsidRPr="000C493A">
        <w:rPr>
          <w:color w:val="383A42"/>
          <w:lang w:eastAsia="en-IN"/>
        </w:rPr>
        <w:t xml:space="preserve">    }</w:t>
      </w:r>
    </w:p>
    <w:p w14:paraId="05B3604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Not divisible by 4: not a leap year</w:t>
      </w:r>
    </w:p>
    <w:p w14:paraId="4D820758" w14:textId="77777777" w:rsidR="00443EE0" w:rsidRPr="000C493A" w:rsidRDefault="00443EE0" w:rsidP="00BA0E88">
      <w:pPr>
        <w:pStyle w:val="Code"/>
        <w:rPr>
          <w:color w:val="383A42"/>
          <w:lang w:eastAsia="en-IN"/>
        </w:rPr>
      </w:pPr>
      <w:r w:rsidRPr="000C493A">
        <w:rPr>
          <w:color w:val="383A42"/>
          <w:lang w:eastAsia="en-IN"/>
        </w:rPr>
        <w:t>}</w:t>
      </w:r>
    </w:p>
    <w:p w14:paraId="10609C9B" w14:textId="77777777" w:rsidR="00443EE0" w:rsidRPr="000C493A" w:rsidRDefault="00443EE0" w:rsidP="00BA0E88">
      <w:pPr>
        <w:pStyle w:val="Code"/>
        <w:rPr>
          <w:color w:val="383A42"/>
          <w:lang w:eastAsia="en-IN"/>
        </w:rPr>
      </w:pPr>
    </w:p>
    <w:p w14:paraId="65648D6B" w14:textId="77777777" w:rsidR="00443EE0" w:rsidRPr="000C493A" w:rsidRDefault="00443EE0" w:rsidP="00BA0E88">
      <w:pPr>
        <w:pStyle w:val="Code"/>
        <w:rPr>
          <w:color w:val="383A42"/>
          <w:lang w:eastAsia="en-IN"/>
        </w:rPr>
      </w:pPr>
      <w:r w:rsidRPr="000C493A">
        <w:rPr>
          <w:i/>
          <w:iCs/>
          <w:color w:val="A0A1A7"/>
          <w:lang w:eastAsia="en-IN"/>
        </w:rPr>
        <w:t>// User-defined function to calculate days in a month</w:t>
      </w:r>
    </w:p>
    <w:p w14:paraId="5D923B07"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days_in_month</w:t>
      </w:r>
      <w:r w:rsidRPr="000C493A">
        <w:rPr>
          <w:color w:val="383A42"/>
          <w:lang w:eastAsia="en-IN"/>
        </w:rPr>
        <w:t>(</w:t>
      </w:r>
      <w:r w:rsidRPr="000C493A">
        <w:rPr>
          <w:color w:val="A626A4"/>
          <w:lang w:eastAsia="en-IN"/>
        </w:rPr>
        <w:t>int</w:t>
      </w:r>
      <w:r w:rsidRPr="000C493A">
        <w:rPr>
          <w:color w:val="383A42"/>
          <w:lang w:eastAsia="en-IN"/>
        </w:rPr>
        <w:t xml:space="preserve"> month, </w:t>
      </w:r>
      <w:r w:rsidRPr="000C493A">
        <w:rPr>
          <w:color w:val="A626A4"/>
          <w:lang w:eastAsia="en-IN"/>
        </w:rPr>
        <w:t>int</w:t>
      </w:r>
      <w:r w:rsidRPr="000C493A">
        <w:rPr>
          <w:color w:val="383A42"/>
          <w:lang w:eastAsia="en-IN"/>
        </w:rPr>
        <w:t xml:space="preserve"> year) {</w:t>
      </w:r>
    </w:p>
    <w:p w14:paraId="4DEF70B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days[] </w:t>
      </w:r>
      <w:r w:rsidRPr="000C493A">
        <w:rPr>
          <w:color w:val="4078F2"/>
          <w:lang w:eastAsia="en-IN"/>
        </w:rPr>
        <w:t>=</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28</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31</w:t>
      </w:r>
      <w:r w:rsidRPr="000C493A">
        <w:rPr>
          <w:color w:val="383A42"/>
          <w:lang w:eastAsia="en-IN"/>
        </w:rPr>
        <w:t xml:space="preserve">, </w:t>
      </w:r>
      <w:r w:rsidRPr="000C493A">
        <w:rPr>
          <w:color w:val="B76B01"/>
          <w:lang w:eastAsia="en-IN"/>
        </w:rPr>
        <w:t>30</w:t>
      </w:r>
      <w:r w:rsidRPr="000C493A">
        <w:rPr>
          <w:color w:val="383A42"/>
          <w:lang w:eastAsia="en-IN"/>
        </w:rPr>
        <w:t xml:space="preserve">, </w:t>
      </w:r>
      <w:r w:rsidRPr="000C493A">
        <w:rPr>
          <w:color w:val="B76B01"/>
          <w:lang w:eastAsia="en-IN"/>
        </w:rPr>
        <w:t>31</w:t>
      </w:r>
      <w:r w:rsidRPr="000C493A">
        <w:rPr>
          <w:color w:val="383A42"/>
          <w:lang w:eastAsia="en-IN"/>
        </w:rPr>
        <w:t>};</w:t>
      </w:r>
    </w:p>
    <w:p w14:paraId="75C49311" w14:textId="77777777" w:rsidR="00443EE0" w:rsidRPr="000C493A" w:rsidRDefault="00443EE0" w:rsidP="00BA0E88">
      <w:pPr>
        <w:pStyle w:val="Code"/>
        <w:rPr>
          <w:color w:val="383A42"/>
          <w:lang w:eastAsia="en-IN"/>
        </w:rPr>
      </w:pPr>
      <w:r w:rsidRPr="000C493A">
        <w:rPr>
          <w:color w:val="383A42"/>
          <w:lang w:eastAsia="en-IN"/>
        </w:rPr>
        <w:t xml:space="preserve">    </w:t>
      </w:r>
    </w:p>
    <w:p w14:paraId="114AEAE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(month </w:t>
      </w:r>
      <w:r w:rsidRPr="000C493A">
        <w:rPr>
          <w:color w:val="4078F2"/>
          <w:lang w:eastAsia="en-IN"/>
        </w:rPr>
        <w:t>&lt;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month </w:t>
      </w:r>
      <w:r w:rsidRPr="000C493A">
        <w:rPr>
          <w:color w:val="4078F2"/>
          <w:lang w:eastAsia="en-IN"/>
        </w:rPr>
        <w:t>&gt;</w:t>
      </w:r>
      <w:r w:rsidRPr="000C493A">
        <w:rPr>
          <w:color w:val="383A42"/>
          <w:lang w:eastAsia="en-IN"/>
        </w:rPr>
        <w:t xml:space="preserve"> </w:t>
      </w:r>
      <w:r w:rsidRPr="000C493A">
        <w:rPr>
          <w:color w:val="B76B01"/>
          <w:lang w:eastAsia="en-IN"/>
        </w:rPr>
        <w:t>12</w:t>
      </w:r>
      <w:r w:rsidRPr="000C493A">
        <w:rPr>
          <w:color w:val="383A42"/>
          <w:lang w:eastAsia="en-IN"/>
        </w:rPr>
        <w:t>) {</w:t>
      </w:r>
    </w:p>
    <w:p w14:paraId="0222D0A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w:t>
      </w:r>
      <w:r w:rsidRPr="000C493A">
        <w:rPr>
          <w:color w:val="B76B01"/>
          <w:lang w:eastAsia="en-IN"/>
        </w:rPr>
        <w:t>1</w:t>
      </w:r>
      <w:r w:rsidRPr="000C493A">
        <w:rPr>
          <w:color w:val="383A42"/>
          <w:lang w:eastAsia="en-IN"/>
        </w:rPr>
        <w:t xml:space="preserve">;  </w:t>
      </w:r>
      <w:r w:rsidRPr="000C493A">
        <w:rPr>
          <w:i/>
          <w:iCs/>
          <w:color w:val="A0A1A7"/>
          <w:lang w:eastAsia="en-IN"/>
        </w:rPr>
        <w:t>// Invalid month</w:t>
      </w:r>
    </w:p>
    <w:p w14:paraId="0CAC4322" w14:textId="77777777" w:rsidR="00443EE0" w:rsidRPr="000C493A" w:rsidRDefault="00443EE0" w:rsidP="00BA0E88">
      <w:pPr>
        <w:pStyle w:val="Code"/>
        <w:rPr>
          <w:color w:val="383A42"/>
          <w:lang w:eastAsia="en-IN"/>
        </w:rPr>
      </w:pPr>
      <w:r w:rsidRPr="000C493A">
        <w:rPr>
          <w:color w:val="383A42"/>
          <w:lang w:eastAsia="en-IN"/>
        </w:rPr>
        <w:t xml:space="preserve">    }</w:t>
      </w:r>
    </w:p>
    <w:p w14:paraId="4798315E" w14:textId="77777777" w:rsidR="00443EE0" w:rsidRPr="000C493A" w:rsidRDefault="00443EE0" w:rsidP="00BA0E88">
      <w:pPr>
        <w:pStyle w:val="Code"/>
        <w:rPr>
          <w:color w:val="383A42"/>
          <w:lang w:eastAsia="en-IN"/>
        </w:rPr>
      </w:pPr>
      <w:r w:rsidRPr="000C493A">
        <w:rPr>
          <w:color w:val="383A42"/>
          <w:lang w:eastAsia="en-IN"/>
        </w:rPr>
        <w:t xml:space="preserve">    </w:t>
      </w:r>
    </w:p>
    <w:p w14:paraId="34AAAE9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(month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&amp;&amp;</w:t>
      </w:r>
      <w:r w:rsidRPr="000C493A">
        <w:rPr>
          <w:color w:val="383A42"/>
          <w:lang w:eastAsia="en-IN"/>
        </w:rPr>
        <w:t xml:space="preserve"> </w:t>
      </w:r>
      <w:r w:rsidRPr="000C493A">
        <w:rPr>
          <w:color w:val="4078F2"/>
          <w:lang w:eastAsia="en-IN"/>
        </w:rPr>
        <w:t>is_leap_year</w:t>
      </w:r>
      <w:r w:rsidRPr="000C493A">
        <w:rPr>
          <w:color w:val="383A42"/>
          <w:lang w:eastAsia="en-IN"/>
        </w:rPr>
        <w:t>(year)) {</w:t>
      </w:r>
    </w:p>
    <w:p w14:paraId="12F8C46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29</w:t>
      </w:r>
      <w:r w:rsidRPr="000C493A">
        <w:rPr>
          <w:color w:val="383A42"/>
          <w:lang w:eastAsia="en-IN"/>
        </w:rPr>
        <w:t xml:space="preserve">;  </w:t>
      </w:r>
      <w:r w:rsidRPr="000C493A">
        <w:rPr>
          <w:i/>
          <w:iCs/>
          <w:color w:val="A0A1A7"/>
          <w:lang w:eastAsia="en-IN"/>
        </w:rPr>
        <w:t>// February in leap year</w:t>
      </w:r>
    </w:p>
    <w:p w14:paraId="6C936C52" w14:textId="77777777" w:rsidR="00443EE0" w:rsidRPr="000C493A" w:rsidRDefault="00443EE0" w:rsidP="00BA0E88">
      <w:pPr>
        <w:pStyle w:val="Code"/>
        <w:rPr>
          <w:color w:val="383A42"/>
          <w:lang w:eastAsia="en-IN"/>
        </w:rPr>
      </w:pPr>
      <w:r w:rsidRPr="000C493A">
        <w:rPr>
          <w:color w:val="383A42"/>
          <w:lang w:eastAsia="en-IN"/>
        </w:rPr>
        <w:t xml:space="preserve">    }</w:t>
      </w:r>
    </w:p>
    <w:p w14:paraId="6EAF7BE0" w14:textId="77777777" w:rsidR="00443EE0" w:rsidRPr="000C493A" w:rsidRDefault="00443EE0" w:rsidP="00BA0E88">
      <w:pPr>
        <w:pStyle w:val="Code"/>
        <w:rPr>
          <w:color w:val="383A42"/>
          <w:lang w:eastAsia="en-IN"/>
        </w:rPr>
      </w:pPr>
      <w:r w:rsidRPr="000C493A">
        <w:rPr>
          <w:color w:val="383A42"/>
          <w:lang w:eastAsia="en-IN"/>
        </w:rPr>
        <w:t xml:space="preserve">    </w:t>
      </w:r>
    </w:p>
    <w:p w14:paraId="5D30246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days[month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1AF17024" w14:textId="77777777" w:rsidR="00443EE0" w:rsidRPr="000C493A" w:rsidRDefault="00443EE0" w:rsidP="00BA0E88">
      <w:pPr>
        <w:pStyle w:val="Code"/>
        <w:rPr>
          <w:color w:val="383A42"/>
          <w:lang w:eastAsia="en-IN"/>
        </w:rPr>
      </w:pPr>
      <w:r w:rsidRPr="000C493A">
        <w:rPr>
          <w:color w:val="383A42"/>
          <w:lang w:eastAsia="en-IN"/>
        </w:rPr>
        <w:t>}</w:t>
      </w:r>
    </w:p>
    <w:p w14:paraId="3B67DE0F" w14:textId="77777777" w:rsidR="00443EE0" w:rsidRPr="000C493A" w:rsidRDefault="00443EE0" w:rsidP="00BA0E88">
      <w:pPr>
        <w:pStyle w:val="Code"/>
        <w:rPr>
          <w:color w:val="383A42"/>
          <w:lang w:eastAsia="en-IN"/>
        </w:rPr>
      </w:pPr>
    </w:p>
    <w:p w14:paraId="1ABEBC25"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24490F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year </w:t>
      </w:r>
      <w:r w:rsidRPr="000C493A">
        <w:rPr>
          <w:color w:val="4078F2"/>
          <w:lang w:eastAsia="en-IN"/>
        </w:rPr>
        <w:t>=</w:t>
      </w:r>
      <w:r w:rsidRPr="000C493A">
        <w:rPr>
          <w:color w:val="383A42"/>
          <w:lang w:eastAsia="en-IN"/>
        </w:rPr>
        <w:t xml:space="preserve"> </w:t>
      </w:r>
      <w:r w:rsidRPr="000C493A">
        <w:rPr>
          <w:color w:val="B76B01"/>
          <w:lang w:eastAsia="en-IN"/>
        </w:rPr>
        <w:t>2024</w:t>
      </w:r>
      <w:r w:rsidRPr="000C493A">
        <w:rPr>
          <w:color w:val="383A42"/>
          <w:lang w:eastAsia="en-IN"/>
        </w:rPr>
        <w:t>;</w:t>
      </w:r>
    </w:p>
    <w:p w14:paraId="3B7B009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month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78D19F87" w14:textId="77777777" w:rsidR="00443EE0" w:rsidRPr="000C493A" w:rsidRDefault="00443EE0" w:rsidP="00BA0E88">
      <w:pPr>
        <w:pStyle w:val="Code"/>
        <w:rPr>
          <w:color w:val="383A42"/>
          <w:lang w:eastAsia="en-IN"/>
        </w:rPr>
      </w:pPr>
      <w:r w:rsidRPr="000C493A">
        <w:rPr>
          <w:color w:val="383A42"/>
          <w:lang w:eastAsia="en-IN"/>
        </w:rPr>
        <w:t xml:space="preserve">    </w:t>
      </w:r>
    </w:p>
    <w:p w14:paraId="1CE1EA9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is_leap_year</w:t>
      </w:r>
      <w:r w:rsidRPr="000C493A">
        <w:rPr>
          <w:color w:val="383A42"/>
          <w:lang w:eastAsia="en-IN"/>
        </w:rPr>
        <w:t>(year)) {</w:t>
      </w:r>
    </w:p>
    <w:p w14:paraId="21F26A8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a leap year\n"</w:t>
      </w:r>
      <w:r w:rsidRPr="000C493A">
        <w:rPr>
          <w:color w:val="383A42"/>
          <w:lang w:eastAsia="en-IN"/>
        </w:rPr>
        <w:t>, year);</w:t>
      </w:r>
    </w:p>
    <w:p w14:paraId="6BED2FDA" w14:textId="77777777" w:rsidR="00443EE0" w:rsidRPr="000C493A" w:rsidRDefault="00443EE0" w:rsidP="00BA0E88">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0551BF9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not a leap year\n"</w:t>
      </w:r>
      <w:r w:rsidRPr="000C493A">
        <w:rPr>
          <w:color w:val="383A42"/>
          <w:lang w:eastAsia="en-IN"/>
        </w:rPr>
        <w:t>, year);</w:t>
      </w:r>
    </w:p>
    <w:p w14:paraId="2C301EBC" w14:textId="77777777" w:rsidR="00443EE0" w:rsidRPr="000C493A" w:rsidRDefault="00443EE0" w:rsidP="00BA0E88">
      <w:pPr>
        <w:pStyle w:val="Code"/>
        <w:rPr>
          <w:color w:val="383A42"/>
          <w:lang w:eastAsia="en-IN"/>
        </w:rPr>
      </w:pPr>
      <w:r w:rsidRPr="000C493A">
        <w:rPr>
          <w:color w:val="383A42"/>
          <w:lang w:eastAsia="en-IN"/>
        </w:rPr>
        <w:t xml:space="preserve">    }</w:t>
      </w:r>
    </w:p>
    <w:p w14:paraId="4D17D715" w14:textId="77777777" w:rsidR="00443EE0" w:rsidRPr="000C493A" w:rsidRDefault="00443EE0" w:rsidP="00BA0E88">
      <w:pPr>
        <w:pStyle w:val="Code"/>
        <w:rPr>
          <w:color w:val="383A42"/>
          <w:lang w:eastAsia="en-IN"/>
        </w:rPr>
      </w:pPr>
      <w:r w:rsidRPr="000C493A">
        <w:rPr>
          <w:color w:val="383A42"/>
          <w:lang w:eastAsia="en-IN"/>
        </w:rPr>
        <w:t xml:space="preserve">    </w:t>
      </w:r>
    </w:p>
    <w:p w14:paraId="26A310B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days </w:t>
      </w:r>
      <w:r w:rsidRPr="000C493A">
        <w:rPr>
          <w:color w:val="4078F2"/>
          <w:lang w:eastAsia="en-IN"/>
        </w:rPr>
        <w:t>=</w:t>
      </w:r>
      <w:r w:rsidRPr="000C493A">
        <w:rPr>
          <w:color w:val="383A42"/>
          <w:lang w:eastAsia="en-IN"/>
        </w:rPr>
        <w:t xml:space="preserve"> </w:t>
      </w:r>
      <w:r w:rsidRPr="000C493A">
        <w:rPr>
          <w:color w:val="4078F2"/>
          <w:lang w:eastAsia="en-IN"/>
        </w:rPr>
        <w:t>days_in_month</w:t>
      </w:r>
      <w:r w:rsidRPr="000C493A">
        <w:rPr>
          <w:color w:val="383A42"/>
          <w:lang w:eastAsia="en-IN"/>
        </w:rPr>
        <w:t>(month, year);</w:t>
      </w:r>
    </w:p>
    <w:p w14:paraId="58C5901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"Month %d in %d has %d days\n"</w:t>
      </w:r>
      <w:r w:rsidRPr="000C493A">
        <w:rPr>
          <w:color w:val="383A42"/>
          <w:lang w:eastAsia="en-IN"/>
        </w:rPr>
        <w:t>, month, year, days);</w:t>
      </w:r>
    </w:p>
    <w:p w14:paraId="2E35274F" w14:textId="77777777" w:rsidR="00443EE0" w:rsidRPr="000C493A" w:rsidRDefault="00443EE0" w:rsidP="00BA0E88">
      <w:pPr>
        <w:pStyle w:val="Code"/>
        <w:rPr>
          <w:color w:val="383A42"/>
          <w:lang w:eastAsia="en-IN"/>
        </w:rPr>
      </w:pPr>
      <w:r w:rsidRPr="000C493A">
        <w:rPr>
          <w:color w:val="383A42"/>
          <w:lang w:eastAsia="en-IN"/>
        </w:rPr>
        <w:t xml:space="preserve">    </w:t>
      </w:r>
    </w:p>
    <w:p w14:paraId="4831C59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875D4B3" w14:textId="77777777" w:rsidR="00443EE0" w:rsidRPr="000C493A" w:rsidRDefault="00443EE0" w:rsidP="00BA0E88">
      <w:pPr>
        <w:pStyle w:val="Code"/>
        <w:rPr>
          <w:color w:val="383A42"/>
          <w:lang w:eastAsia="en-IN"/>
        </w:rPr>
      </w:pPr>
      <w:r w:rsidRPr="000C493A">
        <w:rPr>
          <w:color w:val="383A42"/>
          <w:lang w:eastAsia="en-IN"/>
        </w:rPr>
        <w:t>}</w:t>
      </w:r>
    </w:p>
    <w:p w14:paraId="1B6D9C43" w14:textId="77777777" w:rsidR="00443EE0" w:rsidRPr="000C493A" w:rsidRDefault="00443EE0" w:rsidP="0067316C">
      <w:pPr>
        <w:pStyle w:val="Subheadddddf"/>
      </w:pPr>
      <w:r w:rsidRPr="000C493A">
        <w:t>Output:</w:t>
      </w:r>
    </w:p>
    <w:p w14:paraId="571089E2" w14:textId="77777777" w:rsidR="00443EE0" w:rsidRPr="000C493A" w:rsidRDefault="00443EE0" w:rsidP="00BA0E88">
      <w:pPr>
        <w:pStyle w:val="Code"/>
        <w:rPr>
          <w:lang w:eastAsia="en-IN"/>
        </w:rPr>
      </w:pPr>
      <w:r w:rsidRPr="000C493A">
        <w:rPr>
          <w:lang w:eastAsia="en-IN"/>
        </w:rPr>
        <w:t>2024 is a leap year</w:t>
      </w:r>
    </w:p>
    <w:p w14:paraId="3086913F" w14:textId="77777777" w:rsidR="00443EE0" w:rsidRPr="000C493A" w:rsidRDefault="00443EE0" w:rsidP="00BA0E88">
      <w:pPr>
        <w:pStyle w:val="Code"/>
        <w:rPr>
          <w:lang w:eastAsia="en-IN"/>
        </w:rPr>
      </w:pPr>
      <w:r w:rsidRPr="000C493A">
        <w:rPr>
          <w:lang w:eastAsia="en-IN"/>
        </w:rPr>
        <w:t>Month 2 in 2024 has 29 days</w:t>
      </w:r>
    </w:p>
    <w:p w14:paraId="7667460E" w14:textId="77777777" w:rsidR="0067316C" w:rsidRDefault="0067316C" w:rsidP="0067316C">
      <w:pPr>
        <w:pStyle w:val="Subheadddddf"/>
      </w:pPr>
    </w:p>
    <w:p w14:paraId="357EF82D" w14:textId="54E5291E" w:rsidR="00443EE0" w:rsidRPr="000C493A" w:rsidRDefault="00443EE0" w:rsidP="0067316C">
      <w:pPr>
        <w:pStyle w:val="Subheadddddf"/>
      </w:pPr>
      <w:r w:rsidRPr="000C493A">
        <w:t>Classification by Return Type and Parameters</w:t>
      </w:r>
    </w:p>
    <w:p w14:paraId="1ED5DB42" w14:textId="2F6651F4" w:rsidR="00443EE0" w:rsidRPr="000C493A" w:rsidRDefault="00443EE0" w:rsidP="0067316C">
      <w:pPr>
        <w:pStyle w:val="Subheadddddf"/>
      </w:pPr>
      <w:r w:rsidRPr="000C493A">
        <w:t>1. Functions with No Parameters and No Return Value</w:t>
      </w:r>
    </w:p>
    <w:p w14:paraId="0D494374"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lang w:eastAsia="en-IN"/>
        </w:rPr>
        <w:t>display_welcome</w:t>
      </w:r>
      <w:r w:rsidRPr="000C493A">
        <w:rPr>
          <w:color w:val="383A42"/>
          <w:lang w:eastAsia="en-IN"/>
        </w:rPr>
        <w:t>(</w:t>
      </w:r>
      <w:r w:rsidRPr="000C493A">
        <w:rPr>
          <w:color w:val="A626A4"/>
          <w:lang w:eastAsia="en-IN"/>
        </w:rPr>
        <w:t>void</w:t>
      </w:r>
      <w:r w:rsidRPr="000C493A">
        <w:rPr>
          <w:color w:val="383A42"/>
          <w:lang w:eastAsia="en-IN"/>
        </w:rPr>
        <w:t>) {</w:t>
      </w:r>
    </w:p>
    <w:p w14:paraId="4EAD6FC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"***********************\n"</w:t>
      </w:r>
      <w:r w:rsidRPr="000C493A">
        <w:rPr>
          <w:color w:val="383A42"/>
          <w:lang w:eastAsia="en-IN"/>
        </w:rPr>
        <w:t>);</w:t>
      </w:r>
    </w:p>
    <w:p w14:paraId="6EA575A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 Welcome to the App! *\n"</w:t>
      </w:r>
      <w:r w:rsidRPr="000C493A">
        <w:rPr>
          <w:color w:val="383A42"/>
          <w:lang w:eastAsia="en-IN"/>
        </w:rPr>
        <w:t>);</w:t>
      </w:r>
    </w:p>
    <w:p w14:paraId="5C9EDA5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"***********************\n"</w:t>
      </w:r>
      <w:r w:rsidRPr="000C493A">
        <w:rPr>
          <w:color w:val="383A42"/>
          <w:lang w:eastAsia="en-IN"/>
        </w:rPr>
        <w:t>);</w:t>
      </w:r>
    </w:p>
    <w:p w14:paraId="552AF347" w14:textId="77777777" w:rsidR="00443EE0" w:rsidRPr="000C493A" w:rsidRDefault="00443EE0" w:rsidP="00BA0E88">
      <w:pPr>
        <w:pStyle w:val="Code"/>
        <w:rPr>
          <w:color w:val="383A42"/>
          <w:lang w:eastAsia="en-IN"/>
        </w:rPr>
      </w:pPr>
      <w:r w:rsidRPr="000C493A">
        <w:rPr>
          <w:color w:val="383A42"/>
          <w:lang w:eastAsia="en-IN"/>
        </w:rPr>
        <w:t>}</w:t>
      </w:r>
    </w:p>
    <w:p w14:paraId="501EEF3D" w14:textId="4C1BC77B" w:rsidR="00443EE0" w:rsidRPr="000C493A" w:rsidRDefault="00443EE0" w:rsidP="0067316C">
      <w:pPr>
        <w:pStyle w:val="Subheadddddf"/>
      </w:pPr>
      <w:r w:rsidRPr="000C493A">
        <w:t>2. Functions with Parameters but No Return Value</w:t>
      </w:r>
    </w:p>
    <w:p w14:paraId="4DCCDA71" w14:textId="77777777" w:rsidR="00443EE0" w:rsidRPr="000C493A" w:rsidRDefault="00443EE0" w:rsidP="00BA0E88">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print_rectangle</w:t>
      </w:r>
      <w:r w:rsidRPr="000C493A">
        <w:rPr>
          <w:lang w:eastAsia="en-IN"/>
        </w:rPr>
        <w:t>(</w:t>
      </w:r>
      <w:r w:rsidRPr="000C493A">
        <w:rPr>
          <w:color w:val="A626A4"/>
          <w:lang w:eastAsia="en-IN"/>
        </w:rPr>
        <w:t>int</w:t>
      </w:r>
      <w:r w:rsidRPr="000C493A">
        <w:rPr>
          <w:lang w:eastAsia="en-IN"/>
        </w:rPr>
        <w:t xml:space="preserve"> width, </w:t>
      </w:r>
      <w:r w:rsidRPr="000C493A">
        <w:rPr>
          <w:color w:val="A626A4"/>
          <w:lang w:eastAsia="en-IN"/>
        </w:rPr>
        <w:t>int</w:t>
      </w:r>
      <w:r w:rsidRPr="000C493A">
        <w:rPr>
          <w:lang w:eastAsia="en-IN"/>
        </w:rPr>
        <w:t xml:space="preserve"> height) {</w:t>
      </w:r>
    </w:p>
    <w:p w14:paraId="46E4EE60"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for</w:t>
      </w:r>
      <w:r w:rsidRPr="000C493A">
        <w:rPr>
          <w:lang w:eastAsia="en-IN"/>
        </w:rPr>
        <w:t xml:space="preserve"> (</w:t>
      </w:r>
      <w:r w:rsidRPr="000C493A">
        <w:rPr>
          <w:color w:val="A626A4"/>
          <w:lang w:eastAsia="en-IN"/>
        </w:rPr>
        <w:t>int</w:t>
      </w:r>
      <w:r w:rsidRPr="000C493A">
        <w:rPr>
          <w:lang w:eastAsia="en-IN"/>
        </w:rPr>
        <w:t xml:space="preserve"> i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i </w:t>
      </w:r>
      <w:r w:rsidRPr="000C493A">
        <w:rPr>
          <w:color w:val="4078F2"/>
          <w:lang w:eastAsia="en-IN"/>
        </w:rPr>
        <w:t>&lt;</w:t>
      </w:r>
      <w:r w:rsidRPr="000C493A">
        <w:rPr>
          <w:lang w:eastAsia="en-IN"/>
        </w:rPr>
        <w:t xml:space="preserve"> height; i</w:t>
      </w:r>
      <w:r w:rsidRPr="000C493A">
        <w:rPr>
          <w:color w:val="4078F2"/>
          <w:lang w:eastAsia="en-IN"/>
        </w:rPr>
        <w:t>++</w:t>
      </w:r>
      <w:r w:rsidRPr="000C493A">
        <w:rPr>
          <w:lang w:eastAsia="en-IN"/>
        </w:rPr>
        <w:t>) {</w:t>
      </w:r>
    </w:p>
    <w:p w14:paraId="5799C419"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for</w:t>
      </w:r>
      <w:r w:rsidRPr="000C493A">
        <w:rPr>
          <w:lang w:eastAsia="en-IN"/>
        </w:rPr>
        <w:t xml:space="preserve"> (</w:t>
      </w:r>
      <w:r w:rsidRPr="000C493A">
        <w:rPr>
          <w:color w:val="A626A4"/>
          <w:lang w:eastAsia="en-IN"/>
        </w:rPr>
        <w:t>int</w:t>
      </w:r>
      <w:r w:rsidRPr="000C493A">
        <w:rPr>
          <w:lang w:eastAsia="en-IN"/>
        </w:rPr>
        <w:t xml:space="preserve"> j </w:t>
      </w:r>
      <w:r w:rsidRPr="000C493A">
        <w:rPr>
          <w:color w:val="4078F2"/>
          <w:lang w:eastAsia="en-IN"/>
        </w:rPr>
        <w:t>=</w:t>
      </w:r>
      <w:r w:rsidRPr="000C493A">
        <w:rPr>
          <w:lang w:eastAsia="en-IN"/>
        </w:rPr>
        <w:t xml:space="preserve"> </w:t>
      </w:r>
      <w:r w:rsidRPr="000C493A">
        <w:rPr>
          <w:color w:val="B76B01"/>
          <w:lang w:eastAsia="en-IN"/>
        </w:rPr>
        <w:t>0</w:t>
      </w:r>
      <w:r w:rsidRPr="000C493A">
        <w:rPr>
          <w:lang w:eastAsia="en-IN"/>
        </w:rPr>
        <w:t xml:space="preserve">; j </w:t>
      </w:r>
      <w:r w:rsidRPr="000C493A">
        <w:rPr>
          <w:color w:val="4078F2"/>
          <w:lang w:eastAsia="en-IN"/>
        </w:rPr>
        <w:t>&lt;</w:t>
      </w:r>
      <w:r w:rsidRPr="000C493A">
        <w:rPr>
          <w:lang w:eastAsia="en-IN"/>
        </w:rPr>
        <w:t xml:space="preserve"> width; j</w:t>
      </w:r>
      <w:r w:rsidRPr="000C493A">
        <w:rPr>
          <w:color w:val="4078F2"/>
          <w:lang w:eastAsia="en-IN"/>
        </w:rPr>
        <w:t>++</w:t>
      </w:r>
      <w:r w:rsidRPr="000C493A">
        <w:rPr>
          <w:lang w:eastAsia="en-IN"/>
        </w:rPr>
        <w:t>) {</w:t>
      </w:r>
    </w:p>
    <w:p w14:paraId="4104CA26" w14:textId="77777777" w:rsidR="00443EE0" w:rsidRPr="000C493A" w:rsidRDefault="00443EE0" w:rsidP="00BA0E88">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 "</w:t>
      </w:r>
      <w:r w:rsidRPr="000C493A">
        <w:rPr>
          <w:lang w:eastAsia="en-IN"/>
        </w:rPr>
        <w:t>);</w:t>
      </w:r>
    </w:p>
    <w:p w14:paraId="6FCBF030" w14:textId="77777777" w:rsidR="00443EE0" w:rsidRPr="000C493A" w:rsidRDefault="00443EE0" w:rsidP="00BA0E88">
      <w:pPr>
        <w:pStyle w:val="Code"/>
        <w:rPr>
          <w:lang w:eastAsia="en-IN"/>
        </w:rPr>
      </w:pPr>
      <w:r w:rsidRPr="000C493A">
        <w:rPr>
          <w:lang w:eastAsia="en-IN"/>
        </w:rPr>
        <w:t xml:space="preserve">        }</w:t>
      </w:r>
    </w:p>
    <w:p w14:paraId="7DCA6036" w14:textId="77777777" w:rsidR="00443EE0" w:rsidRPr="000C493A" w:rsidRDefault="00443EE0" w:rsidP="00BA0E88">
      <w:pPr>
        <w:pStyle w:val="Code"/>
        <w:rPr>
          <w:lang w:eastAsia="en-IN"/>
        </w:rPr>
      </w:pPr>
      <w:r w:rsidRPr="000C493A">
        <w:rPr>
          <w:lang w:eastAsia="en-IN"/>
        </w:rPr>
        <w:t xml:space="preserve">        </w:t>
      </w:r>
      <w:r w:rsidRPr="000C493A">
        <w:rPr>
          <w:color w:val="4078F2"/>
          <w:lang w:eastAsia="en-IN"/>
        </w:rPr>
        <w:t>printf</w:t>
      </w:r>
      <w:r w:rsidRPr="000C493A">
        <w:rPr>
          <w:lang w:eastAsia="en-IN"/>
        </w:rPr>
        <w:t>(</w:t>
      </w:r>
      <w:r w:rsidRPr="000C493A">
        <w:rPr>
          <w:color w:val="50A14F"/>
          <w:lang w:eastAsia="en-IN"/>
        </w:rPr>
        <w:t>"\n"</w:t>
      </w:r>
      <w:r w:rsidRPr="000C493A">
        <w:rPr>
          <w:lang w:eastAsia="en-IN"/>
        </w:rPr>
        <w:t>);</w:t>
      </w:r>
    </w:p>
    <w:p w14:paraId="57DA04B5" w14:textId="77777777" w:rsidR="00443EE0" w:rsidRPr="000C493A" w:rsidRDefault="00443EE0" w:rsidP="00BA0E88">
      <w:pPr>
        <w:pStyle w:val="Code"/>
        <w:rPr>
          <w:lang w:eastAsia="en-IN"/>
        </w:rPr>
      </w:pPr>
      <w:r w:rsidRPr="000C493A">
        <w:rPr>
          <w:lang w:eastAsia="en-IN"/>
        </w:rPr>
        <w:t xml:space="preserve">    }</w:t>
      </w:r>
    </w:p>
    <w:p w14:paraId="61F36ECA" w14:textId="77777777" w:rsidR="00443EE0" w:rsidRPr="000C493A" w:rsidRDefault="00443EE0" w:rsidP="00BA0E88">
      <w:pPr>
        <w:pStyle w:val="Code"/>
        <w:rPr>
          <w:lang w:eastAsia="en-IN"/>
        </w:rPr>
      </w:pPr>
      <w:r w:rsidRPr="000C493A">
        <w:rPr>
          <w:lang w:eastAsia="en-IN"/>
        </w:rPr>
        <w:t>}</w:t>
      </w:r>
    </w:p>
    <w:p w14:paraId="16AD6F79" w14:textId="50D64719" w:rsidR="00443EE0" w:rsidRPr="000C493A" w:rsidRDefault="00443EE0" w:rsidP="0067316C">
      <w:pPr>
        <w:pStyle w:val="Subheadddddf"/>
      </w:pPr>
      <w:r w:rsidRPr="000C493A">
        <w:t>3. Functions with No Parameters but Return Value</w:t>
      </w:r>
    </w:p>
    <w:p w14:paraId="169A22D1"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get_random_number</w:t>
      </w:r>
      <w:r w:rsidRPr="000C493A">
        <w:rPr>
          <w:color w:val="383A42"/>
          <w:lang w:eastAsia="en-IN"/>
        </w:rPr>
        <w:t>(</w:t>
      </w:r>
      <w:r w:rsidRPr="000C493A">
        <w:rPr>
          <w:color w:val="A626A4"/>
          <w:lang w:eastAsia="en-IN"/>
        </w:rPr>
        <w:t>void</w:t>
      </w:r>
      <w:r w:rsidRPr="000C493A">
        <w:rPr>
          <w:color w:val="383A42"/>
          <w:lang w:eastAsia="en-IN"/>
        </w:rPr>
        <w:t>) {</w:t>
      </w:r>
    </w:p>
    <w:p w14:paraId="323665B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lang w:eastAsia="en-IN"/>
        </w:rPr>
        <w:t>rand</w:t>
      </w:r>
      <w:r w:rsidRPr="000C493A">
        <w:rPr>
          <w:color w:val="383A42"/>
          <w:lang w:eastAsia="en-IN"/>
        </w:rPr>
        <w:t xml:space="preserve">() </w:t>
      </w:r>
      <w:r w:rsidRPr="000C493A">
        <w:rPr>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w:t>
      </w:r>
      <w:r w:rsidRPr="000C493A">
        <w:rPr>
          <w:i/>
          <w:iCs/>
          <w:color w:val="A0A1A7"/>
          <w:lang w:eastAsia="en-IN"/>
        </w:rPr>
        <w:t>// Random number 0-99</w:t>
      </w:r>
    </w:p>
    <w:p w14:paraId="6BE83939" w14:textId="77777777" w:rsidR="00443EE0" w:rsidRPr="000C493A" w:rsidRDefault="00443EE0" w:rsidP="00BA0E88">
      <w:pPr>
        <w:pStyle w:val="Code"/>
        <w:rPr>
          <w:color w:val="383A42"/>
          <w:lang w:eastAsia="en-IN"/>
        </w:rPr>
      </w:pPr>
      <w:r w:rsidRPr="000C493A">
        <w:rPr>
          <w:color w:val="383A42"/>
          <w:lang w:eastAsia="en-IN"/>
        </w:rPr>
        <w:t>}</w:t>
      </w:r>
    </w:p>
    <w:p w14:paraId="56B4E1B8" w14:textId="6C12CD2F" w:rsidR="00443EE0" w:rsidRPr="000C493A" w:rsidRDefault="00443EE0" w:rsidP="0067316C">
      <w:pPr>
        <w:pStyle w:val="Subheadddddf"/>
      </w:pPr>
      <w:r w:rsidRPr="000C493A">
        <w:t>4. Functions with Parameters and Return Value</w:t>
      </w:r>
    </w:p>
    <w:p w14:paraId="74442DA7" w14:textId="77777777" w:rsidR="00443EE0" w:rsidRPr="000C493A" w:rsidRDefault="00443EE0" w:rsidP="00BA0E88">
      <w:pPr>
        <w:pStyle w:val="Code"/>
        <w:rPr>
          <w:lang w:eastAsia="en-IN"/>
        </w:rPr>
      </w:pPr>
      <w:r w:rsidRPr="000C493A">
        <w:rPr>
          <w:color w:val="A626A4"/>
          <w:lang w:eastAsia="en-IN"/>
        </w:rPr>
        <w:t>double</w:t>
      </w:r>
      <w:r w:rsidRPr="000C493A">
        <w:rPr>
          <w:lang w:eastAsia="en-IN"/>
        </w:rPr>
        <w:t xml:space="preserve"> </w:t>
      </w:r>
      <w:r w:rsidRPr="000C493A">
        <w:rPr>
          <w:color w:val="4078F2"/>
          <w:lang w:eastAsia="en-IN"/>
        </w:rPr>
        <w:t>calculate_bmi</w:t>
      </w:r>
      <w:r w:rsidRPr="000C493A">
        <w:rPr>
          <w:lang w:eastAsia="en-IN"/>
        </w:rPr>
        <w:t>(</w:t>
      </w:r>
      <w:r w:rsidRPr="000C493A">
        <w:rPr>
          <w:color w:val="A626A4"/>
          <w:lang w:eastAsia="en-IN"/>
        </w:rPr>
        <w:t>double</w:t>
      </w:r>
      <w:r w:rsidRPr="000C493A">
        <w:rPr>
          <w:lang w:eastAsia="en-IN"/>
        </w:rPr>
        <w:t xml:space="preserve"> weight_kg, </w:t>
      </w:r>
      <w:r w:rsidRPr="000C493A">
        <w:rPr>
          <w:color w:val="A626A4"/>
          <w:lang w:eastAsia="en-IN"/>
        </w:rPr>
        <w:t>double</w:t>
      </w:r>
      <w:r w:rsidRPr="000C493A">
        <w:rPr>
          <w:lang w:eastAsia="en-IN"/>
        </w:rPr>
        <w:t xml:space="preserve"> height_m) {</w:t>
      </w:r>
    </w:p>
    <w:p w14:paraId="76984964"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weight_kg </w:t>
      </w:r>
      <w:r w:rsidRPr="000C493A">
        <w:rPr>
          <w:color w:val="4078F2"/>
          <w:lang w:eastAsia="en-IN"/>
        </w:rPr>
        <w:t>/</w:t>
      </w:r>
      <w:r w:rsidRPr="000C493A">
        <w:rPr>
          <w:lang w:eastAsia="en-IN"/>
        </w:rPr>
        <w:t xml:space="preserve"> (height_m </w:t>
      </w:r>
      <w:r w:rsidRPr="000C493A">
        <w:rPr>
          <w:color w:val="4078F2"/>
          <w:lang w:eastAsia="en-IN"/>
        </w:rPr>
        <w:t>*</w:t>
      </w:r>
      <w:r w:rsidRPr="000C493A">
        <w:rPr>
          <w:lang w:eastAsia="en-IN"/>
        </w:rPr>
        <w:t xml:space="preserve"> height_m);</w:t>
      </w:r>
    </w:p>
    <w:p w14:paraId="4B44668E" w14:textId="77777777" w:rsidR="00443EE0" w:rsidRPr="000C493A" w:rsidRDefault="00443EE0" w:rsidP="00BA0E88">
      <w:pPr>
        <w:pStyle w:val="Code"/>
        <w:rPr>
          <w:lang w:eastAsia="en-IN"/>
        </w:rPr>
      </w:pPr>
      <w:r w:rsidRPr="000C493A">
        <w:rPr>
          <w:lang w:eastAsia="en-IN"/>
        </w:rPr>
        <w:t>}</w:t>
      </w:r>
    </w:p>
    <w:p w14:paraId="1A1F3EB7" w14:textId="77777777" w:rsidR="00443EE0" w:rsidRPr="000C493A" w:rsidRDefault="00443EE0" w:rsidP="0067316C">
      <w:pPr>
        <w:pStyle w:val="Subheadddd"/>
      </w:pPr>
      <w:bookmarkStart w:id="89" w:name="_Toc212290990"/>
      <w:r w:rsidRPr="000C493A">
        <w:t>10.6 Function Scope: Where Functions are Accessible</w:t>
      </w:r>
      <w:bookmarkEnd w:id="89"/>
    </w:p>
    <w:p w14:paraId="3BB59FE3" w14:textId="77777777" w:rsidR="00443EE0" w:rsidRPr="000C493A" w:rsidRDefault="00443EE0" w:rsidP="0067316C">
      <w:pPr>
        <w:pStyle w:val="texxtt"/>
        <w:rPr>
          <w:lang w:eastAsia="en-IN"/>
        </w:rPr>
      </w:pPr>
      <w:r w:rsidRPr="000C493A">
        <w:rPr>
          <w:b/>
          <w:bCs/>
          <w:lang w:eastAsia="en-IN"/>
        </w:rPr>
        <w:t>Scope</w:t>
      </w:r>
      <w:r w:rsidRPr="000C493A">
        <w:rPr>
          <w:lang w:eastAsia="en-IN"/>
        </w:rPr>
        <w:t xml:space="preserve"> determines where in your program a function can be called. Understanding scope is crucial for organizing code and controlling visibility.</w:t>
      </w:r>
    </w:p>
    <w:p w14:paraId="41C3A427" w14:textId="77777777" w:rsidR="00443EE0" w:rsidRPr="000C493A" w:rsidRDefault="00443EE0" w:rsidP="0067316C">
      <w:pPr>
        <w:pStyle w:val="Subheadddddf"/>
      </w:pPr>
      <w:r w:rsidRPr="000C493A">
        <w:t>Global Scope</w:t>
      </w:r>
    </w:p>
    <w:p w14:paraId="242A80F7" w14:textId="74FECE59" w:rsidR="00443EE0" w:rsidRPr="000C493A" w:rsidRDefault="00443EE0" w:rsidP="0067316C">
      <w:pPr>
        <w:pStyle w:val="texxtt"/>
        <w:rPr>
          <w:lang w:eastAsia="en-IN"/>
        </w:rPr>
      </w:pPr>
      <w:r w:rsidRPr="000C493A">
        <w:rPr>
          <w:lang w:eastAsia="en-IN"/>
        </w:rPr>
        <w:t xml:space="preserve">Functions defined at file level (outside all other functions) have </w:t>
      </w:r>
      <w:r w:rsidRPr="000C493A">
        <w:rPr>
          <w:b/>
          <w:bCs/>
          <w:lang w:eastAsia="en-IN"/>
        </w:rPr>
        <w:t>global scope</w:t>
      </w:r>
      <w:r w:rsidRPr="000C493A">
        <w:rPr>
          <w:lang w:eastAsia="en-IN"/>
        </w:rPr>
        <w:t>—they can be called from anywhere in the program after their declaration.</w:t>
      </w:r>
    </w:p>
    <w:p w14:paraId="0DA239D5"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3915967" w14:textId="77777777" w:rsidR="00443EE0" w:rsidRPr="000C493A" w:rsidRDefault="00443EE0" w:rsidP="00BA0E88">
      <w:pPr>
        <w:pStyle w:val="Code"/>
        <w:rPr>
          <w:color w:val="383A42"/>
          <w:lang w:eastAsia="en-IN"/>
        </w:rPr>
      </w:pPr>
    </w:p>
    <w:p w14:paraId="1A1F80AA" w14:textId="77777777" w:rsidR="00443EE0" w:rsidRPr="000C493A" w:rsidRDefault="00443EE0" w:rsidP="00BA0E88">
      <w:pPr>
        <w:pStyle w:val="Code"/>
        <w:rPr>
          <w:color w:val="383A42"/>
          <w:lang w:eastAsia="en-IN"/>
        </w:rPr>
      </w:pPr>
      <w:r w:rsidRPr="000C493A">
        <w:rPr>
          <w:i/>
          <w:iCs/>
          <w:color w:val="A0A1A7"/>
          <w:lang w:eastAsia="en-IN"/>
        </w:rPr>
        <w:t>// Global scope function</w:t>
      </w:r>
    </w:p>
    <w:p w14:paraId="4597AEBB"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greet</w:t>
      </w:r>
      <w:r w:rsidRPr="000C493A">
        <w:rPr>
          <w:color w:val="383A42"/>
          <w:lang w:eastAsia="en-IN"/>
        </w:rPr>
        <w:t>(</w:t>
      </w:r>
      <w:r w:rsidRPr="000C493A">
        <w:rPr>
          <w:color w:val="A626A4"/>
          <w:lang w:eastAsia="en-IN"/>
        </w:rPr>
        <w:t>void</w:t>
      </w:r>
      <w:r w:rsidRPr="000C493A">
        <w:rPr>
          <w:color w:val="383A42"/>
          <w:lang w:eastAsia="en-IN"/>
        </w:rPr>
        <w:t>) {</w:t>
      </w:r>
    </w:p>
    <w:p w14:paraId="671725E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"Hello from global function!\n"</w:t>
      </w:r>
      <w:r w:rsidRPr="000C493A">
        <w:rPr>
          <w:color w:val="383A42"/>
          <w:lang w:eastAsia="en-IN"/>
        </w:rPr>
        <w:t>);</w:t>
      </w:r>
    </w:p>
    <w:p w14:paraId="7E1522CB" w14:textId="77777777" w:rsidR="00443EE0" w:rsidRPr="000C493A" w:rsidRDefault="00443EE0" w:rsidP="00BA0E88">
      <w:pPr>
        <w:pStyle w:val="Code"/>
        <w:rPr>
          <w:color w:val="383A42"/>
          <w:lang w:eastAsia="en-IN"/>
        </w:rPr>
      </w:pPr>
      <w:r w:rsidRPr="000C493A">
        <w:rPr>
          <w:color w:val="383A42"/>
          <w:lang w:eastAsia="en-IN"/>
        </w:rPr>
        <w:t>}</w:t>
      </w:r>
    </w:p>
    <w:p w14:paraId="0BE4C1D5" w14:textId="77777777" w:rsidR="00443EE0" w:rsidRPr="000C493A" w:rsidRDefault="00443EE0" w:rsidP="00BA0E88">
      <w:pPr>
        <w:pStyle w:val="Code"/>
        <w:rPr>
          <w:color w:val="383A42"/>
          <w:lang w:eastAsia="en-IN"/>
        </w:rPr>
      </w:pPr>
    </w:p>
    <w:p w14:paraId="61ECB40F"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another_function</w:t>
      </w:r>
      <w:r w:rsidRPr="000C493A">
        <w:rPr>
          <w:color w:val="383A42"/>
          <w:lang w:eastAsia="en-IN"/>
        </w:rPr>
        <w:t>(</w:t>
      </w:r>
      <w:r w:rsidRPr="000C493A">
        <w:rPr>
          <w:color w:val="A626A4"/>
          <w:lang w:eastAsia="en-IN"/>
        </w:rPr>
        <w:t>void</w:t>
      </w:r>
      <w:r w:rsidRPr="000C493A">
        <w:rPr>
          <w:color w:val="383A42"/>
          <w:lang w:eastAsia="en-IN"/>
        </w:rPr>
        <w:t>) {</w:t>
      </w:r>
    </w:p>
    <w:p w14:paraId="50C49FA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greet</w:t>
      </w:r>
      <w:r w:rsidRPr="000C493A">
        <w:rPr>
          <w:color w:val="383A42"/>
          <w:lang w:eastAsia="en-IN"/>
        </w:rPr>
        <w:t xml:space="preserve">();  </w:t>
      </w:r>
      <w:r w:rsidRPr="000C493A">
        <w:rPr>
          <w:i/>
          <w:iCs/>
          <w:color w:val="A0A1A7"/>
          <w:lang w:eastAsia="en-IN"/>
        </w:rPr>
        <w:t>// Can call greet() from here</w:t>
      </w:r>
    </w:p>
    <w:p w14:paraId="222EB632" w14:textId="77777777" w:rsidR="00443EE0" w:rsidRPr="000C493A" w:rsidRDefault="00443EE0" w:rsidP="00BA0E88">
      <w:pPr>
        <w:pStyle w:val="Code"/>
        <w:rPr>
          <w:color w:val="383A42"/>
          <w:lang w:eastAsia="en-IN"/>
        </w:rPr>
      </w:pPr>
      <w:r w:rsidRPr="000C493A">
        <w:rPr>
          <w:color w:val="383A42"/>
          <w:lang w:eastAsia="en-IN"/>
        </w:rPr>
        <w:t>}</w:t>
      </w:r>
    </w:p>
    <w:p w14:paraId="751069C9" w14:textId="77777777" w:rsidR="00443EE0" w:rsidRPr="000C493A" w:rsidRDefault="00443EE0" w:rsidP="00BA0E88">
      <w:pPr>
        <w:pStyle w:val="Code"/>
        <w:rPr>
          <w:color w:val="383A42"/>
          <w:lang w:eastAsia="en-IN"/>
        </w:rPr>
      </w:pPr>
    </w:p>
    <w:p w14:paraId="11B74B1E"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FC9848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greet</w:t>
      </w:r>
      <w:r w:rsidRPr="000C493A">
        <w:rPr>
          <w:color w:val="383A42"/>
          <w:lang w:eastAsia="en-IN"/>
        </w:rPr>
        <w:t xml:space="preserve">();  </w:t>
      </w:r>
      <w:r w:rsidRPr="000C493A">
        <w:rPr>
          <w:i/>
          <w:iCs/>
          <w:color w:val="A0A1A7"/>
          <w:lang w:eastAsia="en-IN"/>
        </w:rPr>
        <w:t>// Can call greet() from main</w:t>
      </w:r>
    </w:p>
    <w:p w14:paraId="30EF207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another_function</w:t>
      </w:r>
      <w:r w:rsidRPr="000C493A">
        <w:rPr>
          <w:color w:val="383A42"/>
          <w:lang w:eastAsia="en-IN"/>
        </w:rPr>
        <w:t>();</w:t>
      </w:r>
    </w:p>
    <w:p w14:paraId="60BC554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41FA662" w14:textId="77777777" w:rsidR="00443EE0" w:rsidRPr="000C493A" w:rsidRDefault="00443EE0" w:rsidP="00BA0E88">
      <w:pPr>
        <w:pStyle w:val="Code"/>
        <w:rPr>
          <w:color w:val="383A42"/>
          <w:lang w:eastAsia="en-IN"/>
        </w:rPr>
      </w:pPr>
      <w:r w:rsidRPr="000C493A">
        <w:rPr>
          <w:color w:val="383A42"/>
          <w:lang w:eastAsia="en-IN"/>
        </w:rPr>
        <w:t>}</w:t>
      </w:r>
    </w:p>
    <w:p w14:paraId="3D3EDC89" w14:textId="77777777" w:rsidR="00443EE0" w:rsidRPr="000C493A" w:rsidRDefault="00443EE0" w:rsidP="0067316C">
      <w:pPr>
        <w:pStyle w:val="Subheadddddf"/>
      </w:pPr>
      <w:r w:rsidRPr="000C493A">
        <w:t>Output:</w:t>
      </w:r>
    </w:p>
    <w:p w14:paraId="2F9F52EE" w14:textId="77777777" w:rsidR="00443EE0" w:rsidRPr="000C493A" w:rsidRDefault="00443EE0" w:rsidP="00BA0E88">
      <w:pPr>
        <w:pStyle w:val="Code"/>
        <w:rPr>
          <w:lang w:eastAsia="en-IN"/>
        </w:rPr>
      </w:pPr>
      <w:r w:rsidRPr="000C493A">
        <w:rPr>
          <w:lang w:eastAsia="en-IN"/>
        </w:rPr>
        <w:t>Hello from global function!</w:t>
      </w:r>
    </w:p>
    <w:p w14:paraId="0E3D422A" w14:textId="77777777" w:rsidR="00443EE0" w:rsidRPr="000C493A" w:rsidRDefault="00443EE0" w:rsidP="00BA0E88">
      <w:pPr>
        <w:pStyle w:val="Code"/>
        <w:rPr>
          <w:lang w:eastAsia="en-IN"/>
        </w:rPr>
      </w:pPr>
      <w:r w:rsidRPr="000C493A">
        <w:rPr>
          <w:lang w:eastAsia="en-IN"/>
        </w:rPr>
        <w:t>Hello from global function!</w:t>
      </w:r>
    </w:p>
    <w:p w14:paraId="5F200698" w14:textId="77777777" w:rsidR="00443EE0" w:rsidRPr="000C493A" w:rsidRDefault="00443EE0" w:rsidP="0067316C">
      <w:pPr>
        <w:pStyle w:val="Subheadddddf"/>
      </w:pPr>
      <w:r w:rsidRPr="000C493A">
        <w:t>Characteristics:</w:t>
      </w:r>
    </w:p>
    <w:p w14:paraId="6AA9DE0B" w14:textId="77777777" w:rsidR="00443EE0" w:rsidRPr="000C493A" w:rsidRDefault="00443EE0" w:rsidP="0067316C">
      <w:pPr>
        <w:pStyle w:val="Pointss"/>
      </w:pPr>
      <w:r w:rsidRPr="000C493A">
        <w:t>Visible throughout the file after declaration</w:t>
      </w:r>
    </w:p>
    <w:p w14:paraId="11B82A42" w14:textId="77777777" w:rsidR="00443EE0" w:rsidRPr="000C493A" w:rsidRDefault="00443EE0" w:rsidP="0067316C">
      <w:pPr>
        <w:pStyle w:val="Pointss"/>
      </w:pPr>
      <w:r w:rsidRPr="000C493A">
        <w:t>Can be called from any function</w:t>
      </w:r>
    </w:p>
    <w:p w14:paraId="6139ECC8" w14:textId="77777777" w:rsidR="00443EE0" w:rsidRPr="000C493A" w:rsidRDefault="00443EE0" w:rsidP="0067316C">
      <w:pPr>
        <w:pStyle w:val="Pointss"/>
      </w:pPr>
      <w:r w:rsidRPr="000C493A">
        <w:t>Can be made available to other files via header files</w:t>
      </w:r>
    </w:p>
    <w:p w14:paraId="063DA773" w14:textId="77777777" w:rsidR="00443EE0" w:rsidRPr="000C493A" w:rsidRDefault="00443EE0" w:rsidP="0067316C">
      <w:pPr>
        <w:pStyle w:val="Subheadddddf"/>
      </w:pPr>
      <w:r w:rsidRPr="000C493A">
        <w:t>File Scope with Static Functions</w:t>
      </w:r>
    </w:p>
    <w:p w14:paraId="6BB5EF2D" w14:textId="2EF05971" w:rsidR="00443EE0" w:rsidRPr="000C493A" w:rsidRDefault="00443EE0" w:rsidP="0067316C">
      <w:pPr>
        <w:pStyle w:val="texxtt"/>
        <w:rPr>
          <w:lang w:eastAsia="en-IN"/>
        </w:rPr>
      </w:pPr>
      <w:r w:rsidRPr="000C493A">
        <w:rPr>
          <w:lang w:eastAsia="en-IN"/>
        </w:rPr>
        <w:t>The static keyword limits a function's visibility to the file where it's defined:</w:t>
      </w:r>
    </w:p>
    <w:p w14:paraId="3DA58F9A" w14:textId="77777777" w:rsidR="00443EE0" w:rsidRPr="000C493A" w:rsidRDefault="00443EE0" w:rsidP="00BA0E88">
      <w:pPr>
        <w:pStyle w:val="Code"/>
        <w:rPr>
          <w:color w:val="383A42"/>
          <w:lang w:eastAsia="en-IN"/>
        </w:rPr>
      </w:pPr>
      <w:r w:rsidRPr="000C493A">
        <w:rPr>
          <w:lang w:eastAsia="en-IN"/>
        </w:rPr>
        <w:t>// file1.c</w:t>
      </w:r>
    </w:p>
    <w:p w14:paraId="1382E356"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color w:val="50A14F"/>
          <w:lang w:eastAsia="en-IN"/>
        </w:rPr>
        <w:t>&lt;stdio.h&gt;</w:t>
      </w:r>
    </w:p>
    <w:p w14:paraId="1F580C4C" w14:textId="77777777" w:rsidR="00443EE0" w:rsidRPr="000C493A" w:rsidRDefault="00443EE0" w:rsidP="00BA0E88">
      <w:pPr>
        <w:pStyle w:val="Code"/>
        <w:rPr>
          <w:color w:val="383A42"/>
          <w:lang w:eastAsia="en-IN"/>
        </w:rPr>
      </w:pPr>
    </w:p>
    <w:p w14:paraId="0FDC7FFA" w14:textId="77777777" w:rsidR="00443EE0" w:rsidRPr="000C493A" w:rsidRDefault="00443EE0" w:rsidP="00BA0E88">
      <w:pPr>
        <w:pStyle w:val="Code"/>
        <w:rPr>
          <w:color w:val="383A42"/>
          <w:lang w:eastAsia="en-IN"/>
        </w:rPr>
      </w:pPr>
      <w:r w:rsidRPr="000C493A">
        <w:rPr>
          <w:color w:val="A626A4"/>
          <w:lang w:eastAsia="en-IN"/>
        </w:rPr>
        <w:t>static</w:t>
      </w:r>
      <w:r w:rsidRPr="000C493A">
        <w:rPr>
          <w:color w:val="383A42"/>
          <w:lang w:eastAsia="en-IN"/>
        </w:rPr>
        <w:t xml:space="preserve"> </w:t>
      </w:r>
      <w:r w:rsidRPr="000C493A">
        <w:rPr>
          <w:color w:val="A626A4"/>
          <w:lang w:eastAsia="en-IN"/>
        </w:rPr>
        <w:t>void</w:t>
      </w:r>
      <w:r w:rsidRPr="000C493A">
        <w:rPr>
          <w:color w:val="383A42"/>
          <w:lang w:eastAsia="en-IN"/>
        </w:rPr>
        <w:t xml:space="preserve"> </w:t>
      </w:r>
      <w:r w:rsidRPr="000C493A">
        <w:rPr>
          <w:color w:val="4078F2"/>
          <w:lang w:eastAsia="en-IN"/>
        </w:rPr>
        <w:t>helper_function</w:t>
      </w:r>
      <w:r w:rsidRPr="000C493A">
        <w:rPr>
          <w:color w:val="383A42"/>
          <w:lang w:eastAsia="en-IN"/>
        </w:rPr>
        <w:t>(</w:t>
      </w:r>
      <w:r w:rsidRPr="000C493A">
        <w:rPr>
          <w:color w:val="A626A4"/>
          <w:lang w:eastAsia="en-IN"/>
        </w:rPr>
        <w:t>void</w:t>
      </w:r>
      <w:r w:rsidRPr="000C493A">
        <w:rPr>
          <w:color w:val="383A42"/>
          <w:lang w:eastAsia="en-IN"/>
        </w:rPr>
        <w:t>) {</w:t>
      </w:r>
    </w:p>
    <w:p w14:paraId="19264E6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"This function is private to file1.c\n"</w:t>
      </w:r>
      <w:r w:rsidRPr="000C493A">
        <w:rPr>
          <w:color w:val="383A42"/>
          <w:lang w:eastAsia="en-IN"/>
        </w:rPr>
        <w:t>);</w:t>
      </w:r>
    </w:p>
    <w:p w14:paraId="6D9B4C57" w14:textId="77777777" w:rsidR="00443EE0" w:rsidRPr="000C493A" w:rsidRDefault="00443EE0" w:rsidP="00BA0E88">
      <w:pPr>
        <w:pStyle w:val="Code"/>
        <w:rPr>
          <w:color w:val="383A42"/>
          <w:lang w:eastAsia="en-IN"/>
        </w:rPr>
      </w:pPr>
      <w:r w:rsidRPr="000C493A">
        <w:rPr>
          <w:color w:val="383A42"/>
          <w:lang w:eastAsia="en-IN"/>
        </w:rPr>
        <w:t>}</w:t>
      </w:r>
    </w:p>
    <w:p w14:paraId="79CC8DE7" w14:textId="77777777" w:rsidR="00443EE0" w:rsidRPr="000C493A" w:rsidRDefault="00443EE0" w:rsidP="00BA0E88">
      <w:pPr>
        <w:pStyle w:val="Code"/>
        <w:rPr>
          <w:color w:val="383A42"/>
          <w:lang w:eastAsia="en-IN"/>
        </w:rPr>
      </w:pPr>
    </w:p>
    <w:p w14:paraId="376CD120"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public_function</w:t>
      </w:r>
      <w:r w:rsidRPr="000C493A">
        <w:rPr>
          <w:color w:val="383A42"/>
          <w:lang w:eastAsia="en-IN"/>
        </w:rPr>
        <w:t>(</w:t>
      </w:r>
      <w:r w:rsidRPr="000C493A">
        <w:rPr>
          <w:color w:val="A626A4"/>
          <w:lang w:eastAsia="en-IN"/>
        </w:rPr>
        <w:t>void</w:t>
      </w:r>
      <w:r w:rsidRPr="000C493A">
        <w:rPr>
          <w:color w:val="383A42"/>
          <w:lang w:eastAsia="en-IN"/>
        </w:rPr>
        <w:t>) {</w:t>
      </w:r>
    </w:p>
    <w:p w14:paraId="649F9C5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helper_function</w:t>
      </w:r>
      <w:r w:rsidRPr="000C493A">
        <w:rPr>
          <w:color w:val="383A42"/>
          <w:lang w:eastAsia="en-IN"/>
        </w:rPr>
        <w:t xml:space="preserve">();  </w:t>
      </w:r>
      <w:r w:rsidRPr="000C493A">
        <w:rPr>
          <w:lang w:eastAsia="en-IN"/>
        </w:rPr>
        <w:t>// Can call within same file</w:t>
      </w:r>
    </w:p>
    <w:p w14:paraId="5A3E1FD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"This function can be called from other files\n"</w:t>
      </w:r>
      <w:r w:rsidRPr="000C493A">
        <w:rPr>
          <w:color w:val="383A42"/>
          <w:lang w:eastAsia="en-IN"/>
        </w:rPr>
        <w:t>);</w:t>
      </w:r>
    </w:p>
    <w:p w14:paraId="1C5800E1" w14:textId="77777777" w:rsidR="00443EE0" w:rsidRPr="000C493A" w:rsidRDefault="00443EE0" w:rsidP="00BA0E88">
      <w:pPr>
        <w:pStyle w:val="Code"/>
        <w:rPr>
          <w:color w:val="383A42"/>
          <w:lang w:eastAsia="en-IN"/>
        </w:rPr>
      </w:pPr>
      <w:r w:rsidRPr="000C493A">
        <w:rPr>
          <w:color w:val="383A42"/>
          <w:lang w:eastAsia="en-IN"/>
        </w:rPr>
        <w:t>}</w:t>
      </w:r>
    </w:p>
    <w:p w14:paraId="77266AB0" w14:textId="362D7802" w:rsidR="00443EE0" w:rsidRPr="000C493A" w:rsidRDefault="00443EE0" w:rsidP="00443EE0">
      <w:pPr>
        <w:spacing w:after="0" w:line="240" w:lineRule="auto"/>
        <w:rPr>
          <w:rFonts w:ascii="Amasis MT Pro" w:eastAsia="Times New Roman" w:hAnsi="Amasis MT Pro" w:cs="Times New Roman"/>
          <w:kern w:val="0"/>
          <w:lang w:eastAsia="en-IN"/>
          <w14:ligatures w14:val="none"/>
        </w:rPr>
      </w:pPr>
    </w:p>
    <w:p w14:paraId="17D7CF8F" w14:textId="77777777" w:rsidR="00443EE0" w:rsidRPr="000C493A" w:rsidRDefault="00443EE0" w:rsidP="00BA0E88">
      <w:pPr>
        <w:pStyle w:val="Code"/>
        <w:rPr>
          <w:color w:val="383A42"/>
          <w:lang w:eastAsia="en-IN"/>
        </w:rPr>
      </w:pPr>
      <w:r w:rsidRPr="000C493A">
        <w:rPr>
          <w:lang w:eastAsia="en-IN"/>
        </w:rPr>
        <w:t>// file2.c</w:t>
      </w:r>
    </w:p>
    <w:p w14:paraId="4D4270E6"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public_function</w:t>
      </w:r>
      <w:r w:rsidRPr="000C493A">
        <w:rPr>
          <w:color w:val="383A42"/>
          <w:lang w:eastAsia="en-IN"/>
        </w:rPr>
        <w:t>(</w:t>
      </w:r>
      <w:r w:rsidRPr="000C493A">
        <w:rPr>
          <w:color w:val="A626A4"/>
          <w:lang w:eastAsia="en-IN"/>
        </w:rPr>
        <w:t>void</w:t>
      </w:r>
      <w:r w:rsidRPr="000C493A">
        <w:rPr>
          <w:color w:val="383A42"/>
          <w:lang w:eastAsia="en-IN"/>
        </w:rPr>
        <w:t xml:space="preserve">);  </w:t>
      </w:r>
      <w:r w:rsidRPr="000C493A">
        <w:rPr>
          <w:lang w:eastAsia="en-IN"/>
        </w:rPr>
        <w:t>// Can use this</w:t>
      </w:r>
    </w:p>
    <w:p w14:paraId="08F1FA21" w14:textId="77777777" w:rsidR="00443EE0" w:rsidRPr="000C493A" w:rsidRDefault="00443EE0" w:rsidP="00BA0E88">
      <w:pPr>
        <w:pStyle w:val="Code"/>
        <w:rPr>
          <w:color w:val="383A42"/>
          <w:lang w:eastAsia="en-IN"/>
        </w:rPr>
      </w:pPr>
      <w:r w:rsidRPr="000C493A">
        <w:rPr>
          <w:lang w:eastAsia="en-IN"/>
        </w:rPr>
        <w:t>// void helper_function(void);  // Cannot use this - it's static in file1.c</w:t>
      </w:r>
    </w:p>
    <w:p w14:paraId="46157DE8" w14:textId="77777777" w:rsidR="00443EE0" w:rsidRPr="000C493A" w:rsidRDefault="00443EE0" w:rsidP="00BA0E88">
      <w:pPr>
        <w:pStyle w:val="Code"/>
        <w:rPr>
          <w:color w:val="383A42"/>
          <w:lang w:eastAsia="en-IN"/>
        </w:rPr>
      </w:pPr>
    </w:p>
    <w:p w14:paraId="418C16C8"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652C6E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public_function</w:t>
      </w:r>
      <w:r w:rsidRPr="000C493A">
        <w:rPr>
          <w:color w:val="383A42"/>
          <w:lang w:eastAsia="en-IN"/>
        </w:rPr>
        <w:t xml:space="preserve">();  </w:t>
      </w:r>
      <w:r w:rsidRPr="000C493A">
        <w:rPr>
          <w:lang w:eastAsia="en-IN"/>
        </w:rPr>
        <w:t>// Works</w:t>
      </w:r>
    </w:p>
    <w:p w14:paraId="20A57A5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 helper_function();  // Would cause linker error</w:t>
      </w:r>
    </w:p>
    <w:p w14:paraId="0754119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F336C20" w14:textId="77777777" w:rsidR="00443EE0" w:rsidRPr="000C493A" w:rsidRDefault="00443EE0" w:rsidP="00BA0E88">
      <w:pPr>
        <w:pStyle w:val="Code"/>
        <w:rPr>
          <w:color w:val="383A42"/>
          <w:lang w:eastAsia="en-IN"/>
        </w:rPr>
      </w:pPr>
      <w:r w:rsidRPr="000C493A">
        <w:rPr>
          <w:color w:val="383A42"/>
          <w:lang w:eastAsia="en-IN"/>
        </w:rPr>
        <w:t>}</w:t>
      </w:r>
    </w:p>
    <w:p w14:paraId="32C7F027" w14:textId="77777777" w:rsidR="00443EE0" w:rsidRPr="000C493A" w:rsidRDefault="00443EE0" w:rsidP="0067316C">
      <w:pPr>
        <w:pStyle w:val="Subheadddddf"/>
      </w:pPr>
      <w:r w:rsidRPr="000C493A">
        <w:t>Use cases for static functions:</w:t>
      </w:r>
    </w:p>
    <w:p w14:paraId="3B54CA8E" w14:textId="77777777" w:rsidR="00443EE0" w:rsidRPr="000C493A" w:rsidRDefault="00443EE0" w:rsidP="0067316C">
      <w:pPr>
        <w:pStyle w:val="Pointss"/>
      </w:pPr>
      <w:r w:rsidRPr="000C493A">
        <w:t>Helper functions that shouldn't be exposed</w:t>
      </w:r>
    </w:p>
    <w:p w14:paraId="3EEB80E1" w14:textId="77777777" w:rsidR="00443EE0" w:rsidRPr="000C493A" w:rsidRDefault="00443EE0" w:rsidP="0067316C">
      <w:pPr>
        <w:pStyle w:val="Pointss"/>
      </w:pPr>
      <w:r w:rsidRPr="000C493A">
        <w:t>Implementation details</w:t>
      </w:r>
    </w:p>
    <w:p w14:paraId="6BBC02AA" w14:textId="77777777" w:rsidR="00443EE0" w:rsidRPr="000C493A" w:rsidRDefault="00443EE0" w:rsidP="0067316C">
      <w:pPr>
        <w:pStyle w:val="Pointss"/>
      </w:pPr>
      <w:r w:rsidRPr="000C493A">
        <w:t>Avoiding naming conflicts across files</w:t>
      </w:r>
    </w:p>
    <w:p w14:paraId="26BF262D" w14:textId="77777777" w:rsidR="00443EE0" w:rsidRPr="000C493A" w:rsidRDefault="00443EE0" w:rsidP="0067316C">
      <w:pPr>
        <w:pStyle w:val="Pointss"/>
      </w:pPr>
      <w:r w:rsidRPr="000C493A">
        <w:t>Encapsulation</w:t>
      </w:r>
    </w:p>
    <w:p w14:paraId="7D57FC0E" w14:textId="77777777" w:rsidR="00436910" w:rsidRDefault="00436910" w:rsidP="00436910">
      <w:pPr>
        <w:pStyle w:val="texxtt"/>
      </w:pPr>
    </w:p>
    <w:p w14:paraId="0E284DEA" w14:textId="36693661" w:rsidR="00443EE0" w:rsidRPr="000C493A" w:rsidRDefault="00443EE0" w:rsidP="0067316C">
      <w:pPr>
        <w:pStyle w:val="Subheadddd"/>
      </w:pPr>
      <w:bookmarkStart w:id="90" w:name="_Toc212290991"/>
      <w:r w:rsidRPr="000C493A">
        <w:t>10.7 Parameter Passing: Call by Value vs Call by Reference</w:t>
      </w:r>
      <w:bookmarkEnd w:id="90"/>
    </w:p>
    <w:p w14:paraId="3B41BB03" w14:textId="77777777" w:rsidR="00443EE0" w:rsidRPr="000C493A" w:rsidRDefault="00443EE0" w:rsidP="0067316C">
      <w:pPr>
        <w:pStyle w:val="texxtt"/>
        <w:rPr>
          <w:lang w:eastAsia="en-IN"/>
        </w:rPr>
      </w:pPr>
      <w:r w:rsidRPr="000C493A">
        <w:rPr>
          <w:lang w:eastAsia="en-IN"/>
        </w:rPr>
        <w:t>How arguments are passed to functions fundamentally affects what the function can do with them. C provides two mechanisms, though only one is directly built into the language.</w:t>
      </w:r>
    </w:p>
    <w:p w14:paraId="63B033FC" w14:textId="77777777" w:rsidR="00443EE0" w:rsidRPr="000C493A" w:rsidRDefault="00443EE0" w:rsidP="0067316C">
      <w:pPr>
        <w:pStyle w:val="Subheadddddf"/>
      </w:pPr>
      <w:r w:rsidRPr="000C493A">
        <w:t>Call by Value: Passing Copies</w:t>
      </w:r>
    </w:p>
    <w:p w14:paraId="79C738D7" w14:textId="77777777" w:rsidR="00443EE0" w:rsidRPr="000C493A" w:rsidRDefault="00443EE0" w:rsidP="0067316C">
      <w:pPr>
        <w:pStyle w:val="texxtt"/>
        <w:rPr>
          <w:lang w:eastAsia="en-IN"/>
        </w:rPr>
      </w:pPr>
      <w:r w:rsidRPr="000C493A">
        <w:rPr>
          <w:lang w:eastAsia="en-IN"/>
        </w:rPr>
        <w:t xml:space="preserve">In </w:t>
      </w:r>
      <w:r w:rsidRPr="000C493A">
        <w:rPr>
          <w:b/>
          <w:bCs/>
          <w:lang w:eastAsia="en-IN"/>
        </w:rPr>
        <w:t>call by value</w:t>
      </w:r>
      <w:r w:rsidRPr="000C493A">
        <w:rPr>
          <w:lang w:eastAsia="en-IN"/>
        </w:rPr>
        <w:t xml:space="preserve"> (C's default), copies of arguments are passed to the function. Changes to parameters inside the function don't affect the original variables.</w:t>
      </w:r>
    </w:p>
    <w:p w14:paraId="270121D5" w14:textId="3D535287" w:rsidR="00443EE0" w:rsidRPr="000C493A" w:rsidRDefault="00443EE0" w:rsidP="0067316C">
      <w:pPr>
        <w:pStyle w:val="Subheadddddf"/>
      </w:pPr>
      <w:r w:rsidRPr="000C493A">
        <w:t>Complete example:</w:t>
      </w:r>
    </w:p>
    <w:p w14:paraId="717BB0D5"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13BCE05" w14:textId="77777777" w:rsidR="00443EE0" w:rsidRPr="000C493A" w:rsidRDefault="00443EE0" w:rsidP="00BA0E88">
      <w:pPr>
        <w:pStyle w:val="Code"/>
        <w:rPr>
          <w:color w:val="383A42"/>
          <w:lang w:eastAsia="en-IN"/>
        </w:rPr>
      </w:pPr>
    </w:p>
    <w:p w14:paraId="5E5B6C5B"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attempt_modify</w:t>
      </w:r>
      <w:r w:rsidRPr="000C493A">
        <w:rPr>
          <w:color w:val="383A42"/>
          <w:lang w:eastAsia="en-IN"/>
        </w:rPr>
        <w:t>(</w:t>
      </w:r>
      <w:r w:rsidRPr="000C493A">
        <w:rPr>
          <w:color w:val="A626A4"/>
          <w:lang w:eastAsia="en-IN"/>
        </w:rPr>
        <w:t>int</w:t>
      </w:r>
      <w:r w:rsidRPr="000C493A">
        <w:rPr>
          <w:color w:val="383A42"/>
          <w:lang w:eastAsia="en-IN"/>
        </w:rPr>
        <w:t xml:space="preserve"> x) {</w:t>
      </w:r>
    </w:p>
    <w:p w14:paraId="7458D76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function before: x = %d\n"</w:t>
      </w:r>
      <w:r w:rsidRPr="000C493A">
        <w:rPr>
          <w:color w:val="383A42"/>
          <w:lang w:eastAsia="en-IN"/>
        </w:rPr>
        <w:t>, x);</w:t>
      </w:r>
    </w:p>
    <w:p w14:paraId="0F4C0C98" w14:textId="77777777" w:rsidR="00443EE0" w:rsidRPr="000C493A" w:rsidRDefault="00443EE0" w:rsidP="00BA0E88">
      <w:pPr>
        <w:pStyle w:val="Code"/>
        <w:rPr>
          <w:color w:val="383A42"/>
          <w:lang w:eastAsia="en-IN"/>
        </w:rPr>
      </w:pPr>
      <w:r w:rsidRPr="000C493A">
        <w:rPr>
          <w:color w:val="383A42"/>
          <w:lang w:eastAsia="en-IN"/>
        </w:rPr>
        <w:t xml:space="preserve">    x </w:t>
      </w:r>
      <w:r w:rsidRPr="000C493A">
        <w:rPr>
          <w:color w:val="4078F2"/>
          <w:lang w:eastAsia="en-IN"/>
        </w:rPr>
        <w: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738BE10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function after: x = %d\n"</w:t>
      </w:r>
      <w:r w:rsidRPr="000C493A">
        <w:rPr>
          <w:color w:val="383A42"/>
          <w:lang w:eastAsia="en-IN"/>
        </w:rPr>
        <w:t>, x);</w:t>
      </w:r>
    </w:p>
    <w:p w14:paraId="5844EA7D" w14:textId="77777777" w:rsidR="00443EE0" w:rsidRPr="000C493A" w:rsidRDefault="00443EE0" w:rsidP="00BA0E88">
      <w:pPr>
        <w:pStyle w:val="Code"/>
        <w:rPr>
          <w:color w:val="383A42"/>
          <w:lang w:eastAsia="en-IN"/>
        </w:rPr>
      </w:pPr>
      <w:r w:rsidRPr="000C493A">
        <w:rPr>
          <w:color w:val="383A42"/>
          <w:lang w:eastAsia="en-IN"/>
        </w:rPr>
        <w:t>}</w:t>
      </w:r>
    </w:p>
    <w:p w14:paraId="66E49D8B" w14:textId="77777777" w:rsidR="00443EE0" w:rsidRPr="000C493A" w:rsidRDefault="00443EE0" w:rsidP="00BA0E88">
      <w:pPr>
        <w:pStyle w:val="Code"/>
        <w:rPr>
          <w:color w:val="383A42"/>
          <w:lang w:eastAsia="en-IN"/>
        </w:rPr>
      </w:pPr>
    </w:p>
    <w:p w14:paraId="6B7CB90E"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AD44CF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2D9880F5" w14:textId="77777777" w:rsidR="00443EE0" w:rsidRPr="000C493A" w:rsidRDefault="00443EE0" w:rsidP="00BA0E88">
      <w:pPr>
        <w:pStyle w:val="Code"/>
        <w:rPr>
          <w:color w:val="383A42"/>
          <w:lang w:eastAsia="en-IN"/>
        </w:rPr>
      </w:pPr>
      <w:r w:rsidRPr="000C493A">
        <w:rPr>
          <w:color w:val="383A42"/>
          <w:lang w:eastAsia="en-IN"/>
        </w:rPr>
        <w:t xml:space="preserve">    </w:t>
      </w:r>
    </w:p>
    <w:p w14:paraId="4E9814D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"Before function call: number = %d\n"</w:t>
      </w:r>
      <w:r w:rsidRPr="000C493A">
        <w:rPr>
          <w:color w:val="383A42"/>
          <w:lang w:eastAsia="en-IN"/>
        </w:rPr>
        <w:t>, number);</w:t>
      </w:r>
    </w:p>
    <w:p w14:paraId="3B63594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attempt_modify</w:t>
      </w:r>
      <w:r w:rsidRPr="000C493A">
        <w:rPr>
          <w:color w:val="383A42"/>
          <w:lang w:eastAsia="en-IN"/>
        </w:rPr>
        <w:t>(number);</w:t>
      </w:r>
    </w:p>
    <w:p w14:paraId="6D652AA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function call: number = %d\n"</w:t>
      </w:r>
      <w:r w:rsidRPr="000C493A">
        <w:rPr>
          <w:color w:val="383A42"/>
          <w:lang w:eastAsia="en-IN"/>
        </w:rPr>
        <w:t>, number);</w:t>
      </w:r>
    </w:p>
    <w:p w14:paraId="5D22EA90" w14:textId="77777777" w:rsidR="00443EE0" w:rsidRPr="000C493A" w:rsidRDefault="00443EE0" w:rsidP="00BA0E88">
      <w:pPr>
        <w:pStyle w:val="Code"/>
        <w:rPr>
          <w:color w:val="383A42"/>
          <w:lang w:eastAsia="en-IN"/>
        </w:rPr>
      </w:pPr>
      <w:r w:rsidRPr="000C493A">
        <w:rPr>
          <w:color w:val="383A42"/>
          <w:lang w:eastAsia="en-IN"/>
        </w:rPr>
        <w:t xml:space="preserve">    </w:t>
      </w:r>
    </w:p>
    <w:p w14:paraId="1F8D8DA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480E6E3" w14:textId="77777777" w:rsidR="00443EE0" w:rsidRPr="000C493A" w:rsidRDefault="00443EE0" w:rsidP="00BA0E88">
      <w:pPr>
        <w:pStyle w:val="Code"/>
        <w:rPr>
          <w:color w:val="383A42"/>
          <w:lang w:eastAsia="en-IN"/>
        </w:rPr>
      </w:pPr>
      <w:r w:rsidRPr="000C493A">
        <w:rPr>
          <w:color w:val="383A42"/>
          <w:lang w:eastAsia="en-IN"/>
        </w:rPr>
        <w:t>}</w:t>
      </w:r>
    </w:p>
    <w:p w14:paraId="30265F6B" w14:textId="77777777" w:rsidR="00443EE0" w:rsidRPr="000C493A" w:rsidRDefault="00443EE0" w:rsidP="0067316C">
      <w:pPr>
        <w:pStyle w:val="Subheadddddf"/>
      </w:pPr>
      <w:r w:rsidRPr="000C493A">
        <w:t>Output:</w:t>
      </w:r>
    </w:p>
    <w:p w14:paraId="4B275440" w14:textId="77777777" w:rsidR="00443EE0" w:rsidRPr="000C493A" w:rsidRDefault="00443EE0" w:rsidP="00BA0E88">
      <w:pPr>
        <w:pStyle w:val="Code"/>
        <w:rPr>
          <w:lang w:eastAsia="en-IN"/>
        </w:rPr>
      </w:pPr>
      <w:r w:rsidRPr="000C493A">
        <w:rPr>
          <w:lang w:eastAsia="en-IN"/>
        </w:rPr>
        <w:t>Before function call: number = 10</w:t>
      </w:r>
    </w:p>
    <w:p w14:paraId="3ED806EC" w14:textId="77777777" w:rsidR="00443EE0" w:rsidRPr="000C493A" w:rsidRDefault="00443EE0" w:rsidP="00BA0E88">
      <w:pPr>
        <w:pStyle w:val="Code"/>
        <w:rPr>
          <w:lang w:eastAsia="en-IN"/>
        </w:rPr>
      </w:pPr>
      <w:r w:rsidRPr="000C493A">
        <w:rPr>
          <w:lang w:eastAsia="en-IN"/>
        </w:rPr>
        <w:t>Inside function before: x = 10</w:t>
      </w:r>
    </w:p>
    <w:p w14:paraId="008E6640" w14:textId="77777777" w:rsidR="00443EE0" w:rsidRPr="000C493A" w:rsidRDefault="00443EE0" w:rsidP="00BA0E88">
      <w:pPr>
        <w:pStyle w:val="Code"/>
        <w:rPr>
          <w:lang w:eastAsia="en-IN"/>
        </w:rPr>
      </w:pPr>
      <w:r w:rsidRPr="000C493A">
        <w:rPr>
          <w:lang w:eastAsia="en-IN"/>
        </w:rPr>
        <w:t>Inside function after: x = 20</w:t>
      </w:r>
    </w:p>
    <w:p w14:paraId="71F568E8" w14:textId="77777777" w:rsidR="00443EE0" w:rsidRPr="000C493A" w:rsidRDefault="00443EE0" w:rsidP="00BA0E88">
      <w:pPr>
        <w:pStyle w:val="Code"/>
        <w:rPr>
          <w:lang w:eastAsia="en-IN"/>
        </w:rPr>
      </w:pPr>
      <w:r w:rsidRPr="000C493A">
        <w:rPr>
          <w:lang w:eastAsia="en-IN"/>
        </w:rPr>
        <w:t>After function call: number = 10</w:t>
      </w:r>
    </w:p>
    <w:p w14:paraId="6EC68D4E" w14:textId="77777777" w:rsidR="00443EE0" w:rsidRPr="000C493A" w:rsidRDefault="00443EE0" w:rsidP="0067316C">
      <w:pPr>
        <w:pStyle w:val="Subheadddddf"/>
      </w:pPr>
      <w:r w:rsidRPr="000C493A">
        <w:t>What happens:</w:t>
      </w:r>
    </w:p>
    <w:p w14:paraId="5227ECD6" w14:textId="77777777" w:rsidR="00443EE0" w:rsidRPr="000C493A" w:rsidRDefault="00443EE0" w:rsidP="0067316C">
      <w:pPr>
        <w:pStyle w:val="Pointss"/>
      </w:pPr>
      <w:r w:rsidRPr="000C493A">
        <w:t>main() has variable number with value 10</w:t>
      </w:r>
    </w:p>
    <w:p w14:paraId="60B59F30" w14:textId="77777777" w:rsidR="00443EE0" w:rsidRPr="000C493A" w:rsidRDefault="00443EE0" w:rsidP="0067316C">
      <w:pPr>
        <w:pStyle w:val="Pointss"/>
      </w:pPr>
      <w:r w:rsidRPr="000C493A">
        <w:t>When calling attempt_modify(number), the VALUE 10 is copied to parameter x</w:t>
      </w:r>
    </w:p>
    <w:p w14:paraId="32A8DF49" w14:textId="77777777" w:rsidR="00443EE0" w:rsidRPr="000C493A" w:rsidRDefault="00443EE0" w:rsidP="0067316C">
      <w:pPr>
        <w:pStyle w:val="Pointss"/>
      </w:pPr>
      <w:r w:rsidRPr="000C493A">
        <w:t>Inside the function, x is modified to 20</w:t>
      </w:r>
    </w:p>
    <w:p w14:paraId="138ACE1C" w14:textId="77777777" w:rsidR="00443EE0" w:rsidRPr="000C493A" w:rsidRDefault="00443EE0" w:rsidP="0067316C">
      <w:pPr>
        <w:pStyle w:val="Pointss"/>
      </w:pPr>
      <w:r w:rsidRPr="000C493A">
        <w:t>But x is just a copy—number in main() remains 10</w:t>
      </w:r>
    </w:p>
    <w:p w14:paraId="4F11D2CD" w14:textId="77777777" w:rsidR="00443EE0" w:rsidRPr="000C493A" w:rsidRDefault="00443EE0" w:rsidP="0067316C">
      <w:pPr>
        <w:pStyle w:val="Pointss"/>
      </w:pPr>
      <w:r w:rsidRPr="000C493A">
        <w:t>When the function returns, x is destroyed</w:t>
      </w:r>
    </w:p>
    <w:p w14:paraId="79D0D903" w14:textId="77777777" w:rsidR="00443EE0" w:rsidRPr="000C493A" w:rsidRDefault="00443EE0" w:rsidP="0067316C">
      <w:pPr>
        <w:pStyle w:val="Pointss"/>
      </w:pPr>
      <w:r w:rsidRPr="000C493A">
        <w:t>number in main() is unchanged</w:t>
      </w:r>
    </w:p>
    <w:p w14:paraId="5C22406C" w14:textId="77777777" w:rsidR="00443EE0" w:rsidRPr="000C493A" w:rsidRDefault="00443EE0" w:rsidP="0067316C">
      <w:pPr>
        <w:pStyle w:val="Subheadddddf"/>
      </w:pPr>
      <w:r w:rsidRPr="000C493A">
        <w:t>Advantages:</w:t>
      </w:r>
    </w:p>
    <w:p w14:paraId="290E64A6" w14:textId="77777777" w:rsidR="00443EE0" w:rsidRPr="000C493A" w:rsidRDefault="00443EE0" w:rsidP="0067316C">
      <w:pPr>
        <w:pStyle w:val="Pointss"/>
      </w:pPr>
      <w:r w:rsidRPr="000C493A">
        <w:t>Safe—original data protected from unintended changes</w:t>
      </w:r>
    </w:p>
    <w:p w14:paraId="2837FFFC" w14:textId="77777777" w:rsidR="00443EE0" w:rsidRPr="000C493A" w:rsidRDefault="00443EE0" w:rsidP="0067316C">
      <w:pPr>
        <w:pStyle w:val="Pointss"/>
      </w:pPr>
      <w:r w:rsidRPr="000C493A">
        <w:t>Clear data flow</w:t>
      </w:r>
    </w:p>
    <w:p w14:paraId="07642B8F" w14:textId="77777777" w:rsidR="00443EE0" w:rsidRPr="000C493A" w:rsidRDefault="00443EE0" w:rsidP="0067316C">
      <w:pPr>
        <w:pStyle w:val="Pointss"/>
      </w:pPr>
      <w:r w:rsidRPr="000C493A">
        <w:t>No unexpected side effects</w:t>
      </w:r>
    </w:p>
    <w:p w14:paraId="28E7CB97" w14:textId="77777777" w:rsidR="00443EE0" w:rsidRPr="000C493A" w:rsidRDefault="00443EE0" w:rsidP="0067316C">
      <w:pPr>
        <w:pStyle w:val="Subheadddddf"/>
      </w:pPr>
      <w:r w:rsidRPr="000C493A">
        <w:t>Disadvantages:</w:t>
      </w:r>
    </w:p>
    <w:p w14:paraId="5F7A3400" w14:textId="77777777" w:rsidR="00443EE0" w:rsidRPr="000C493A" w:rsidRDefault="00443EE0" w:rsidP="0067316C">
      <w:pPr>
        <w:pStyle w:val="Pointss"/>
      </w:pPr>
      <w:r w:rsidRPr="000C493A">
        <w:t>Cannot modify the original variable</w:t>
      </w:r>
    </w:p>
    <w:p w14:paraId="1A75F16E" w14:textId="0D2FD947" w:rsidR="0067316C" w:rsidRDefault="00443EE0" w:rsidP="0067316C">
      <w:pPr>
        <w:pStyle w:val="Pointss"/>
      </w:pPr>
      <w:r w:rsidRPr="000C493A">
        <w:t>Inefficient for large data structures (entire copy made)</w:t>
      </w:r>
    </w:p>
    <w:p w14:paraId="524AD3F1" w14:textId="72F775FA" w:rsidR="00443EE0" w:rsidRPr="000C493A" w:rsidRDefault="00443EE0" w:rsidP="0067316C">
      <w:pPr>
        <w:pStyle w:val="Subheadddddf"/>
      </w:pPr>
      <w:r w:rsidRPr="000C493A">
        <w:t>Call by Reference: Passing Addresses</w:t>
      </w:r>
    </w:p>
    <w:p w14:paraId="1BB19CBE" w14:textId="77777777" w:rsidR="00443EE0" w:rsidRPr="000C493A" w:rsidRDefault="00443EE0" w:rsidP="0067316C">
      <w:pPr>
        <w:pStyle w:val="texxtt"/>
        <w:rPr>
          <w:lang w:eastAsia="en-IN"/>
        </w:rPr>
      </w:pPr>
      <w:r w:rsidRPr="000C493A">
        <w:rPr>
          <w:b/>
          <w:bCs/>
          <w:lang w:eastAsia="en-IN"/>
        </w:rPr>
        <w:t>Call by reference</w:t>
      </w:r>
      <w:r w:rsidRPr="000C493A">
        <w:rPr>
          <w:lang w:eastAsia="en-IN"/>
        </w:rPr>
        <w:t xml:space="preserve"> passes the memory address of a variable, allowing the function to directly modify the original. In C, this is implemented using pointers.</w:t>
      </w:r>
    </w:p>
    <w:p w14:paraId="5CC8A3CB" w14:textId="508BEBD8" w:rsidR="00443EE0" w:rsidRPr="000C493A" w:rsidRDefault="00443EE0" w:rsidP="0067316C">
      <w:pPr>
        <w:pStyle w:val="Subheadddddf"/>
      </w:pPr>
      <w:r w:rsidRPr="000C493A">
        <w:t>Complete example:</w:t>
      </w:r>
    </w:p>
    <w:p w14:paraId="18408F18"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7FBE5838" w14:textId="77777777" w:rsidR="00443EE0" w:rsidRPr="000C493A" w:rsidRDefault="00443EE0" w:rsidP="00BA0E88">
      <w:pPr>
        <w:pStyle w:val="Code"/>
        <w:rPr>
          <w:color w:val="383A42"/>
          <w:lang w:eastAsia="en-IN"/>
        </w:rPr>
      </w:pPr>
    </w:p>
    <w:p w14:paraId="444B47A4"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modify_value</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x) {</w:t>
      </w:r>
    </w:p>
    <w:p w14:paraId="17083C9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function before: *x = %d\n"</w:t>
      </w:r>
      <w:r w:rsidRPr="000C493A">
        <w:rPr>
          <w:color w:val="383A42"/>
          <w:lang w:eastAsia="en-IN"/>
        </w:rPr>
        <w:t xml:space="preserve">, </w:t>
      </w:r>
      <w:r w:rsidRPr="000C493A">
        <w:rPr>
          <w:color w:val="4078F2"/>
          <w:lang w:eastAsia="en-IN"/>
        </w:rPr>
        <w:t>*</w:t>
      </w:r>
      <w:r w:rsidRPr="000C493A">
        <w:rPr>
          <w:color w:val="383A42"/>
          <w:lang w:eastAsia="en-IN"/>
        </w:rPr>
        <w:t>x);</w:t>
      </w:r>
    </w:p>
    <w:p w14:paraId="320A2B4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x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x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i/>
          <w:iCs/>
          <w:color w:val="A0A1A7"/>
          <w:lang w:eastAsia="en-IN"/>
        </w:rPr>
        <w:t>// Dereference pointer to modify original</w:t>
      </w:r>
    </w:p>
    <w:p w14:paraId="4B2C01C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function after: *x = %d\n"</w:t>
      </w:r>
      <w:r w:rsidRPr="000C493A">
        <w:rPr>
          <w:color w:val="383A42"/>
          <w:lang w:eastAsia="en-IN"/>
        </w:rPr>
        <w:t xml:space="preserve">, </w:t>
      </w:r>
      <w:r w:rsidRPr="000C493A">
        <w:rPr>
          <w:color w:val="4078F2"/>
          <w:lang w:eastAsia="en-IN"/>
        </w:rPr>
        <w:t>*</w:t>
      </w:r>
      <w:r w:rsidRPr="000C493A">
        <w:rPr>
          <w:color w:val="383A42"/>
          <w:lang w:eastAsia="en-IN"/>
        </w:rPr>
        <w:t>x);</w:t>
      </w:r>
    </w:p>
    <w:p w14:paraId="724C790B" w14:textId="77777777" w:rsidR="00443EE0" w:rsidRPr="000C493A" w:rsidRDefault="00443EE0" w:rsidP="00BA0E88">
      <w:pPr>
        <w:pStyle w:val="Code"/>
        <w:rPr>
          <w:color w:val="383A42"/>
          <w:lang w:eastAsia="en-IN"/>
        </w:rPr>
      </w:pPr>
      <w:r w:rsidRPr="000C493A">
        <w:rPr>
          <w:color w:val="383A42"/>
          <w:lang w:eastAsia="en-IN"/>
        </w:rPr>
        <w:t>}</w:t>
      </w:r>
    </w:p>
    <w:p w14:paraId="7ACC87B7" w14:textId="77777777" w:rsidR="00443EE0" w:rsidRPr="000C493A" w:rsidRDefault="00443EE0" w:rsidP="00BA0E88">
      <w:pPr>
        <w:pStyle w:val="Code"/>
        <w:rPr>
          <w:color w:val="383A42"/>
          <w:lang w:eastAsia="en-IN"/>
        </w:rPr>
      </w:pPr>
    </w:p>
    <w:p w14:paraId="137F66E7"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99B634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793CF0A3" w14:textId="77777777" w:rsidR="00443EE0" w:rsidRPr="000C493A" w:rsidRDefault="00443EE0" w:rsidP="00BA0E88">
      <w:pPr>
        <w:pStyle w:val="Code"/>
        <w:rPr>
          <w:color w:val="383A42"/>
          <w:lang w:eastAsia="en-IN"/>
        </w:rPr>
      </w:pPr>
      <w:r w:rsidRPr="000C493A">
        <w:rPr>
          <w:color w:val="383A42"/>
          <w:lang w:eastAsia="en-IN"/>
        </w:rPr>
        <w:t xml:space="preserve">    </w:t>
      </w:r>
    </w:p>
    <w:p w14:paraId="31E8867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"Before function call: number = %d\n"</w:t>
      </w:r>
      <w:r w:rsidRPr="000C493A">
        <w:rPr>
          <w:color w:val="383A42"/>
          <w:lang w:eastAsia="en-IN"/>
        </w:rPr>
        <w:t>, number);</w:t>
      </w:r>
    </w:p>
    <w:p w14:paraId="407C4B3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modify_value</w:t>
      </w:r>
      <w:r w:rsidRPr="000C493A">
        <w:rPr>
          <w:color w:val="383A42"/>
          <w:lang w:eastAsia="en-IN"/>
        </w:rPr>
        <w:t>(</w:t>
      </w:r>
      <w:r w:rsidRPr="000C493A">
        <w:rPr>
          <w:color w:val="4078F2"/>
          <w:lang w:eastAsia="en-IN"/>
        </w:rPr>
        <w:t>&amp;</w:t>
      </w:r>
      <w:r w:rsidRPr="000C493A">
        <w:rPr>
          <w:color w:val="383A42"/>
          <w:lang w:eastAsia="en-IN"/>
        </w:rPr>
        <w:t xml:space="preserve">number);  </w:t>
      </w:r>
      <w:r w:rsidRPr="000C493A">
        <w:rPr>
          <w:i/>
          <w:iCs/>
          <w:color w:val="A0A1A7"/>
          <w:lang w:eastAsia="en-IN"/>
        </w:rPr>
        <w:t>// Pass address using &amp;</w:t>
      </w:r>
    </w:p>
    <w:p w14:paraId="7B5D723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function call: number = %d\n"</w:t>
      </w:r>
      <w:r w:rsidRPr="000C493A">
        <w:rPr>
          <w:color w:val="383A42"/>
          <w:lang w:eastAsia="en-IN"/>
        </w:rPr>
        <w:t>, number);</w:t>
      </w:r>
    </w:p>
    <w:p w14:paraId="4AF37289" w14:textId="77777777" w:rsidR="00443EE0" w:rsidRPr="000C493A" w:rsidRDefault="00443EE0" w:rsidP="00BA0E88">
      <w:pPr>
        <w:pStyle w:val="Code"/>
        <w:rPr>
          <w:color w:val="383A42"/>
          <w:lang w:eastAsia="en-IN"/>
        </w:rPr>
      </w:pPr>
      <w:r w:rsidRPr="000C493A">
        <w:rPr>
          <w:color w:val="383A42"/>
          <w:lang w:eastAsia="en-IN"/>
        </w:rPr>
        <w:t xml:space="preserve">    </w:t>
      </w:r>
    </w:p>
    <w:p w14:paraId="787DC16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B7202F0" w14:textId="77777777" w:rsidR="00443EE0" w:rsidRPr="000C493A" w:rsidRDefault="00443EE0" w:rsidP="00BA0E88">
      <w:pPr>
        <w:pStyle w:val="Code"/>
        <w:rPr>
          <w:color w:val="383A42"/>
          <w:lang w:eastAsia="en-IN"/>
        </w:rPr>
      </w:pPr>
      <w:r w:rsidRPr="000C493A">
        <w:rPr>
          <w:color w:val="383A42"/>
          <w:lang w:eastAsia="en-IN"/>
        </w:rPr>
        <w:t>}</w:t>
      </w:r>
    </w:p>
    <w:p w14:paraId="2FE75561" w14:textId="77777777" w:rsidR="00443EE0" w:rsidRPr="000C493A" w:rsidRDefault="00443EE0" w:rsidP="00BA0E88">
      <w:pPr>
        <w:pStyle w:val="Code"/>
        <w:rPr>
          <w:lang w:eastAsia="en-IN"/>
        </w:rPr>
      </w:pPr>
      <w:r w:rsidRPr="000C493A">
        <w:rPr>
          <w:lang w:eastAsia="en-IN"/>
        </w:rPr>
        <w:t>Output:</w:t>
      </w:r>
    </w:p>
    <w:p w14:paraId="58C339D0" w14:textId="77777777" w:rsidR="00443EE0" w:rsidRPr="000C493A" w:rsidRDefault="00443EE0" w:rsidP="00BA0E88">
      <w:pPr>
        <w:pStyle w:val="Code"/>
        <w:rPr>
          <w:rFonts w:cs="Courier New"/>
          <w:color w:val="383A42"/>
          <w:lang w:eastAsia="en-IN"/>
        </w:rPr>
      </w:pPr>
      <w:r w:rsidRPr="000C493A">
        <w:rPr>
          <w:rFonts w:cs="Courier New"/>
          <w:color w:val="383A42"/>
          <w:lang w:eastAsia="en-IN"/>
        </w:rPr>
        <w:t>Before function call: number = 10</w:t>
      </w:r>
    </w:p>
    <w:p w14:paraId="548DB6A7" w14:textId="77777777" w:rsidR="00443EE0" w:rsidRPr="000C493A" w:rsidRDefault="00443EE0" w:rsidP="00BA0E88">
      <w:pPr>
        <w:pStyle w:val="Code"/>
        <w:rPr>
          <w:rFonts w:cs="Courier New"/>
          <w:color w:val="383A42"/>
          <w:lang w:eastAsia="en-IN"/>
        </w:rPr>
      </w:pPr>
      <w:r w:rsidRPr="000C493A">
        <w:rPr>
          <w:rFonts w:cs="Courier New"/>
          <w:color w:val="383A42"/>
          <w:lang w:eastAsia="en-IN"/>
        </w:rPr>
        <w:t>Inside function before: *x = 10</w:t>
      </w:r>
    </w:p>
    <w:p w14:paraId="5BA5198E" w14:textId="77777777" w:rsidR="00443EE0" w:rsidRPr="000C493A" w:rsidRDefault="00443EE0" w:rsidP="00BA0E88">
      <w:pPr>
        <w:pStyle w:val="Code"/>
        <w:rPr>
          <w:rFonts w:cs="Courier New"/>
          <w:color w:val="383A42"/>
          <w:lang w:eastAsia="en-IN"/>
        </w:rPr>
      </w:pPr>
      <w:r w:rsidRPr="000C493A">
        <w:rPr>
          <w:rFonts w:cs="Courier New"/>
          <w:color w:val="383A42"/>
          <w:lang w:eastAsia="en-IN"/>
        </w:rPr>
        <w:t>Inside function after: *x = 20</w:t>
      </w:r>
    </w:p>
    <w:p w14:paraId="67D24436" w14:textId="77777777" w:rsidR="00443EE0" w:rsidRPr="000C493A" w:rsidRDefault="00443EE0" w:rsidP="00BA0E88">
      <w:pPr>
        <w:pStyle w:val="Code"/>
        <w:rPr>
          <w:rFonts w:cs="Courier New"/>
          <w:color w:val="383A42"/>
          <w:lang w:eastAsia="en-IN"/>
        </w:rPr>
      </w:pPr>
      <w:r w:rsidRPr="000C493A">
        <w:rPr>
          <w:rFonts w:cs="Courier New"/>
          <w:color w:val="383A42"/>
          <w:lang w:eastAsia="en-IN"/>
        </w:rPr>
        <w:t>After function call: number = 20</w:t>
      </w:r>
    </w:p>
    <w:p w14:paraId="088FAD7A" w14:textId="77777777" w:rsidR="00443EE0" w:rsidRPr="000C493A" w:rsidRDefault="00443EE0" w:rsidP="0067316C">
      <w:pPr>
        <w:pStyle w:val="Subheadddddf"/>
      </w:pPr>
      <w:r w:rsidRPr="000C493A">
        <w:t>What happens:</w:t>
      </w:r>
    </w:p>
    <w:p w14:paraId="0AFEDD57" w14:textId="77777777" w:rsidR="00443EE0" w:rsidRPr="000C493A" w:rsidRDefault="00443EE0" w:rsidP="0067316C">
      <w:pPr>
        <w:pStyle w:val="Pointss"/>
      </w:pPr>
      <w:r w:rsidRPr="000C493A">
        <w:t>main() has variable number at some memory address (say 0x1000)</w:t>
      </w:r>
    </w:p>
    <w:p w14:paraId="6E7E1909" w14:textId="77777777" w:rsidR="00443EE0" w:rsidRPr="000C493A" w:rsidRDefault="00443EE0" w:rsidP="0067316C">
      <w:pPr>
        <w:pStyle w:val="Pointss"/>
      </w:pPr>
      <w:r w:rsidRPr="000C493A">
        <w:t>When calling modify_value(&amp;number), the ADDRESS 0x1000 is passed to x</w:t>
      </w:r>
    </w:p>
    <w:p w14:paraId="76936494" w14:textId="77777777" w:rsidR="00443EE0" w:rsidRPr="000C493A" w:rsidRDefault="00443EE0" w:rsidP="0067316C">
      <w:pPr>
        <w:pStyle w:val="Pointss"/>
      </w:pPr>
      <w:r w:rsidRPr="000C493A">
        <w:t>Inside the function, x contains the address 0x1000</w:t>
      </w:r>
    </w:p>
    <w:p w14:paraId="0F867AC7" w14:textId="77777777" w:rsidR="00443EE0" w:rsidRPr="000C493A" w:rsidRDefault="00443EE0" w:rsidP="0067316C">
      <w:pPr>
        <w:pStyle w:val="Pointss"/>
      </w:pPr>
      <w:r w:rsidRPr="000C493A">
        <w:t>*x means "the value at address 0x1000"—which IS number</w:t>
      </w:r>
    </w:p>
    <w:p w14:paraId="3520E542" w14:textId="77777777" w:rsidR="00443EE0" w:rsidRPr="000C493A" w:rsidRDefault="00443EE0" w:rsidP="0067316C">
      <w:pPr>
        <w:pStyle w:val="Pointss"/>
      </w:pPr>
      <w:r w:rsidRPr="000C493A">
        <w:t>Modifying *x directly modifies number</w:t>
      </w:r>
    </w:p>
    <w:p w14:paraId="4A07DAF6" w14:textId="77777777" w:rsidR="00443EE0" w:rsidRPr="000C493A" w:rsidRDefault="00443EE0" w:rsidP="0067316C">
      <w:pPr>
        <w:pStyle w:val="Pointss"/>
      </w:pPr>
      <w:r w:rsidRPr="000C493A">
        <w:t>The change persists after the function returns</w:t>
      </w:r>
    </w:p>
    <w:p w14:paraId="6D6ABEF1" w14:textId="6D568610" w:rsidR="00443EE0" w:rsidRPr="000C493A" w:rsidRDefault="00443EE0" w:rsidP="0067316C">
      <w:pPr>
        <w:pStyle w:val="Subheadddddf"/>
      </w:pPr>
      <w:r w:rsidRPr="000C493A">
        <w:t>Practical application—swapping values:</w:t>
      </w:r>
    </w:p>
    <w:p w14:paraId="332C27F3"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0056D9E" w14:textId="77777777" w:rsidR="00443EE0" w:rsidRPr="000C493A" w:rsidRDefault="00443EE0" w:rsidP="00BA0E88">
      <w:pPr>
        <w:pStyle w:val="Code"/>
        <w:rPr>
          <w:color w:val="383A42"/>
          <w:lang w:eastAsia="en-IN"/>
        </w:rPr>
      </w:pPr>
    </w:p>
    <w:p w14:paraId="2B4B2629" w14:textId="77777777" w:rsidR="00443EE0" w:rsidRPr="000C493A" w:rsidRDefault="00443EE0" w:rsidP="00BA0E88">
      <w:pPr>
        <w:pStyle w:val="Code"/>
        <w:rPr>
          <w:color w:val="383A42"/>
          <w:lang w:eastAsia="en-IN"/>
        </w:rPr>
      </w:pPr>
      <w:r w:rsidRPr="000C493A">
        <w:rPr>
          <w:i/>
          <w:iCs/>
          <w:color w:val="A0A1A7"/>
          <w:lang w:eastAsia="en-IN"/>
        </w:rPr>
        <w:t>// Won't work - call by value</w:t>
      </w:r>
    </w:p>
    <w:p w14:paraId="7D03AB9D"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swap_wrong</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w:t>
      </w:r>
    </w:p>
    <w:p w14:paraId="10DB932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temp </w:t>
      </w:r>
      <w:r w:rsidRPr="000C493A">
        <w:rPr>
          <w:color w:val="4078F2"/>
          <w:lang w:eastAsia="en-IN"/>
        </w:rPr>
        <w:t>=</w:t>
      </w:r>
      <w:r w:rsidRPr="000C493A">
        <w:rPr>
          <w:color w:val="383A42"/>
          <w:lang w:eastAsia="en-IN"/>
        </w:rPr>
        <w:t xml:space="preserve"> a;</w:t>
      </w:r>
    </w:p>
    <w:p w14:paraId="52A844CF" w14:textId="77777777" w:rsidR="00443EE0" w:rsidRPr="000C493A" w:rsidRDefault="00443EE0" w:rsidP="00BA0E88">
      <w:pPr>
        <w:pStyle w:val="Code"/>
        <w:rPr>
          <w:color w:val="383A42"/>
          <w:lang w:eastAsia="en-IN"/>
        </w:rPr>
      </w:pP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1C64A1A7" w14:textId="77777777" w:rsidR="00443EE0" w:rsidRPr="000C493A" w:rsidRDefault="00443EE0" w:rsidP="00BA0E88">
      <w:pPr>
        <w:pStyle w:val="Code"/>
        <w:rPr>
          <w:color w:val="383A42"/>
          <w:lang w:eastAsia="en-IN"/>
        </w:rPr>
      </w:pPr>
      <w:r w:rsidRPr="000C493A">
        <w:rPr>
          <w:color w:val="383A42"/>
          <w:lang w:eastAsia="en-IN"/>
        </w:rPr>
        <w:t xml:space="preserve">    b </w:t>
      </w:r>
      <w:r w:rsidRPr="000C493A">
        <w:rPr>
          <w:color w:val="4078F2"/>
          <w:lang w:eastAsia="en-IN"/>
        </w:rPr>
        <w:t>=</w:t>
      </w:r>
      <w:r w:rsidRPr="000C493A">
        <w:rPr>
          <w:color w:val="383A42"/>
          <w:lang w:eastAsia="en-IN"/>
        </w:rPr>
        <w:t xml:space="preserve"> temp;</w:t>
      </w:r>
    </w:p>
    <w:p w14:paraId="5B9A3F1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swap_wrong: a=%d, b=%d\n"</w:t>
      </w:r>
      <w:r w:rsidRPr="000C493A">
        <w:rPr>
          <w:color w:val="383A42"/>
          <w:lang w:eastAsia="en-IN"/>
        </w:rPr>
        <w:t>, a, b);</w:t>
      </w:r>
    </w:p>
    <w:p w14:paraId="47730A68" w14:textId="77777777" w:rsidR="00443EE0" w:rsidRPr="000C493A" w:rsidRDefault="00443EE0" w:rsidP="00BA0E88">
      <w:pPr>
        <w:pStyle w:val="Code"/>
        <w:rPr>
          <w:color w:val="383A42"/>
          <w:lang w:eastAsia="en-IN"/>
        </w:rPr>
      </w:pPr>
      <w:r w:rsidRPr="000C493A">
        <w:rPr>
          <w:color w:val="383A42"/>
          <w:lang w:eastAsia="en-IN"/>
        </w:rPr>
        <w:t>}</w:t>
      </w:r>
    </w:p>
    <w:p w14:paraId="23630256" w14:textId="77777777" w:rsidR="00443EE0" w:rsidRPr="000C493A" w:rsidRDefault="00443EE0" w:rsidP="00BA0E88">
      <w:pPr>
        <w:pStyle w:val="Code"/>
        <w:rPr>
          <w:color w:val="383A42"/>
          <w:lang w:eastAsia="en-IN"/>
        </w:rPr>
      </w:pPr>
    </w:p>
    <w:p w14:paraId="285D6CD1" w14:textId="77777777" w:rsidR="00443EE0" w:rsidRPr="000C493A" w:rsidRDefault="00443EE0" w:rsidP="00BA0E88">
      <w:pPr>
        <w:pStyle w:val="Code"/>
        <w:rPr>
          <w:color w:val="383A42"/>
          <w:lang w:eastAsia="en-IN"/>
        </w:rPr>
      </w:pPr>
      <w:r w:rsidRPr="000C493A">
        <w:rPr>
          <w:i/>
          <w:iCs/>
          <w:color w:val="A0A1A7"/>
          <w:lang w:eastAsia="en-IN"/>
        </w:rPr>
        <w:t>// Works correctly - call by reference</w:t>
      </w:r>
    </w:p>
    <w:p w14:paraId="23246405"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swap_correct</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b) {</w:t>
      </w:r>
    </w:p>
    <w:p w14:paraId="461DE25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temp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a;</w:t>
      </w:r>
    </w:p>
    <w:p w14:paraId="03810B3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b;</w:t>
      </w:r>
    </w:p>
    <w:p w14:paraId="0898B84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b </w:t>
      </w:r>
      <w:r w:rsidRPr="000C493A">
        <w:rPr>
          <w:color w:val="4078F2"/>
          <w:lang w:eastAsia="en-IN"/>
        </w:rPr>
        <w:t>=</w:t>
      </w:r>
      <w:r w:rsidRPr="000C493A">
        <w:rPr>
          <w:color w:val="383A42"/>
          <w:lang w:eastAsia="en-IN"/>
        </w:rPr>
        <w:t xml:space="preserve"> temp;</w:t>
      </w:r>
    </w:p>
    <w:p w14:paraId="65E2D14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swap_correct: *a=%d, *b=%d\n"</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4078F2"/>
          <w:lang w:eastAsia="en-IN"/>
        </w:rPr>
        <w:t>*</w:t>
      </w:r>
      <w:r w:rsidRPr="000C493A">
        <w:rPr>
          <w:color w:val="383A42"/>
          <w:lang w:eastAsia="en-IN"/>
        </w:rPr>
        <w:t>b);</w:t>
      </w:r>
    </w:p>
    <w:p w14:paraId="4982E423" w14:textId="77777777" w:rsidR="00443EE0" w:rsidRPr="000C493A" w:rsidRDefault="00443EE0" w:rsidP="00BA0E88">
      <w:pPr>
        <w:pStyle w:val="Code"/>
        <w:rPr>
          <w:color w:val="383A42"/>
          <w:lang w:eastAsia="en-IN"/>
        </w:rPr>
      </w:pPr>
      <w:r w:rsidRPr="000C493A">
        <w:rPr>
          <w:color w:val="383A42"/>
          <w:lang w:eastAsia="en-IN"/>
        </w:rPr>
        <w:t>}</w:t>
      </w:r>
    </w:p>
    <w:p w14:paraId="3D76E2AA" w14:textId="77777777" w:rsidR="00443EE0" w:rsidRPr="000C493A" w:rsidRDefault="00443EE0" w:rsidP="00BA0E88">
      <w:pPr>
        <w:pStyle w:val="Code"/>
        <w:rPr>
          <w:color w:val="383A42"/>
          <w:lang w:eastAsia="en-IN"/>
        </w:rPr>
      </w:pPr>
    </w:p>
    <w:p w14:paraId="14E26655"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C7C84C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5FFF6F9B" w14:textId="77777777" w:rsidR="00443EE0" w:rsidRPr="000C493A" w:rsidRDefault="00443EE0" w:rsidP="00BA0E88">
      <w:pPr>
        <w:pStyle w:val="Code"/>
        <w:rPr>
          <w:color w:val="383A42"/>
          <w:lang w:eastAsia="en-IN"/>
        </w:rPr>
      </w:pPr>
      <w:r w:rsidRPr="000C493A">
        <w:rPr>
          <w:color w:val="383A42"/>
          <w:lang w:eastAsia="en-IN"/>
        </w:rPr>
        <w:t xml:space="preserve">    </w:t>
      </w:r>
    </w:p>
    <w:p w14:paraId="656983E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"Initial: x=%d, y=%d\n\n"</w:t>
      </w:r>
      <w:r w:rsidRPr="000C493A">
        <w:rPr>
          <w:color w:val="383A42"/>
          <w:lang w:eastAsia="en-IN"/>
        </w:rPr>
        <w:t>, x, y);</w:t>
      </w:r>
    </w:p>
    <w:p w14:paraId="1BF6BCD1" w14:textId="77777777" w:rsidR="00443EE0" w:rsidRPr="000C493A" w:rsidRDefault="00443EE0" w:rsidP="00BA0E88">
      <w:pPr>
        <w:pStyle w:val="Code"/>
        <w:rPr>
          <w:color w:val="383A42"/>
          <w:lang w:eastAsia="en-IN"/>
        </w:rPr>
      </w:pPr>
      <w:r w:rsidRPr="000C493A">
        <w:rPr>
          <w:color w:val="383A42"/>
          <w:lang w:eastAsia="en-IN"/>
        </w:rPr>
        <w:t xml:space="preserve">    </w:t>
      </w:r>
    </w:p>
    <w:p w14:paraId="63B66DB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swap_wrong</w:t>
      </w:r>
      <w:r w:rsidRPr="000C493A">
        <w:rPr>
          <w:color w:val="383A42"/>
          <w:lang w:eastAsia="en-IN"/>
        </w:rPr>
        <w:t>(x, y);</w:t>
      </w:r>
    </w:p>
    <w:p w14:paraId="689C3D3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swap_wrong: x=%d, y=%d\n\n"</w:t>
      </w:r>
      <w:r w:rsidRPr="000C493A">
        <w:rPr>
          <w:color w:val="383A42"/>
          <w:lang w:eastAsia="en-IN"/>
        </w:rPr>
        <w:t>, x, y);</w:t>
      </w:r>
    </w:p>
    <w:p w14:paraId="4CE4DC6A" w14:textId="77777777" w:rsidR="00443EE0" w:rsidRPr="000C493A" w:rsidRDefault="00443EE0" w:rsidP="00BA0E88">
      <w:pPr>
        <w:pStyle w:val="Code"/>
        <w:rPr>
          <w:color w:val="383A42"/>
          <w:lang w:eastAsia="en-IN"/>
        </w:rPr>
      </w:pPr>
      <w:r w:rsidRPr="000C493A">
        <w:rPr>
          <w:color w:val="383A42"/>
          <w:lang w:eastAsia="en-IN"/>
        </w:rPr>
        <w:t xml:space="preserve">    </w:t>
      </w:r>
    </w:p>
    <w:p w14:paraId="02E8B74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swap_correct</w:t>
      </w:r>
      <w:r w:rsidRPr="000C493A">
        <w:rPr>
          <w:color w:val="383A42"/>
          <w:lang w:eastAsia="en-IN"/>
        </w:rPr>
        <w:t>(</w:t>
      </w:r>
      <w:r w:rsidRPr="000C493A">
        <w:rPr>
          <w:color w:val="4078F2"/>
          <w:lang w:eastAsia="en-IN"/>
        </w:rPr>
        <w:t>&amp;</w:t>
      </w:r>
      <w:r w:rsidRPr="000C493A">
        <w:rPr>
          <w:color w:val="383A42"/>
          <w:lang w:eastAsia="en-IN"/>
        </w:rPr>
        <w:t xml:space="preserve">x, </w:t>
      </w:r>
      <w:r w:rsidRPr="000C493A">
        <w:rPr>
          <w:color w:val="4078F2"/>
          <w:lang w:eastAsia="en-IN"/>
        </w:rPr>
        <w:t>&amp;</w:t>
      </w:r>
      <w:r w:rsidRPr="000C493A">
        <w:rPr>
          <w:color w:val="383A42"/>
          <w:lang w:eastAsia="en-IN"/>
        </w:rPr>
        <w:t>y);</w:t>
      </w:r>
    </w:p>
    <w:p w14:paraId="34CB364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swap_correct: x=%d, y=%d\n"</w:t>
      </w:r>
      <w:r w:rsidRPr="000C493A">
        <w:rPr>
          <w:color w:val="383A42"/>
          <w:lang w:eastAsia="en-IN"/>
        </w:rPr>
        <w:t>, x, y);</w:t>
      </w:r>
    </w:p>
    <w:p w14:paraId="72EDBFFF" w14:textId="77777777" w:rsidR="00443EE0" w:rsidRPr="000C493A" w:rsidRDefault="00443EE0" w:rsidP="00BA0E88">
      <w:pPr>
        <w:pStyle w:val="Code"/>
        <w:rPr>
          <w:color w:val="383A42"/>
          <w:lang w:eastAsia="en-IN"/>
        </w:rPr>
      </w:pPr>
      <w:r w:rsidRPr="000C493A">
        <w:rPr>
          <w:color w:val="383A42"/>
          <w:lang w:eastAsia="en-IN"/>
        </w:rPr>
        <w:t xml:space="preserve">    </w:t>
      </w:r>
    </w:p>
    <w:p w14:paraId="25EB7CB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61B713C" w14:textId="77777777" w:rsidR="00443EE0" w:rsidRPr="000C493A" w:rsidRDefault="00443EE0" w:rsidP="00BA0E88">
      <w:pPr>
        <w:pStyle w:val="Code"/>
        <w:rPr>
          <w:color w:val="383A42"/>
          <w:lang w:eastAsia="en-IN"/>
        </w:rPr>
      </w:pPr>
      <w:r w:rsidRPr="000C493A">
        <w:rPr>
          <w:color w:val="383A42"/>
          <w:lang w:eastAsia="en-IN"/>
        </w:rPr>
        <w:t>}</w:t>
      </w:r>
    </w:p>
    <w:p w14:paraId="75D3E9F4" w14:textId="77777777" w:rsidR="00443EE0" w:rsidRPr="000C493A" w:rsidRDefault="00443EE0" w:rsidP="0067316C">
      <w:pPr>
        <w:pStyle w:val="Subheadddddf"/>
      </w:pPr>
      <w:r w:rsidRPr="000C493A">
        <w:t>Output:</w:t>
      </w:r>
    </w:p>
    <w:p w14:paraId="5DC329B4" w14:textId="77777777" w:rsidR="00443EE0" w:rsidRPr="000C493A" w:rsidRDefault="00443EE0" w:rsidP="00BA0E88">
      <w:pPr>
        <w:pStyle w:val="Code"/>
        <w:rPr>
          <w:lang w:eastAsia="en-IN"/>
        </w:rPr>
      </w:pPr>
      <w:r w:rsidRPr="000C493A">
        <w:rPr>
          <w:lang w:eastAsia="en-IN"/>
        </w:rPr>
        <w:t>Initial: x=5, y=10</w:t>
      </w:r>
    </w:p>
    <w:p w14:paraId="2323C62B" w14:textId="77777777" w:rsidR="00443EE0" w:rsidRPr="000C493A" w:rsidRDefault="00443EE0" w:rsidP="00BA0E88">
      <w:pPr>
        <w:pStyle w:val="Code"/>
        <w:rPr>
          <w:lang w:eastAsia="en-IN"/>
        </w:rPr>
      </w:pPr>
    </w:p>
    <w:p w14:paraId="2E76290D" w14:textId="77777777" w:rsidR="00443EE0" w:rsidRPr="000C493A" w:rsidRDefault="00443EE0" w:rsidP="00BA0E88">
      <w:pPr>
        <w:pStyle w:val="Code"/>
        <w:rPr>
          <w:lang w:eastAsia="en-IN"/>
        </w:rPr>
      </w:pPr>
      <w:r w:rsidRPr="000C493A">
        <w:rPr>
          <w:lang w:eastAsia="en-IN"/>
        </w:rPr>
        <w:t>Inside swap_wrong: a=10, b=5</w:t>
      </w:r>
    </w:p>
    <w:p w14:paraId="0611B1DE" w14:textId="77777777" w:rsidR="00443EE0" w:rsidRPr="000C493A" w:rsidRDefault="00443EE0" w:rsidP="00BA0E88">
      <w:pPr>
        <w:pStyle w:val="Code"/>
        <w:rPr>
          <w:lang w:eastAsia="en-IN"/>
        </w:rPr>
      </w:pPr>
      <w:r w:rsidRPr="000C493A">
        <w:rPr>
          <w:lang w:eastAsia="en-IN"/>
        </w:rPr>
        <w:t>After swap_wrong: x=5, y=10</w:t>
      </w:r>
    </w:p>
    <w:p w14:paraId="6FE13277" w14:textId="77777777" w:rsidR="00443EE0" w:rsidRPr="000C493A" w:rsidRDefault="00443EE0" w:rsidP="00BA0E88">
      <w:pPr>
        <w:pStyle w:val="Code"/>
        <w:rPr>
          <w:lang w:eastAsia="en-IN"/>
        </w:rPr>
      </w:pPr>
    </w:p>
    <w:p w14:paraId="2D59EE80" w14:textId="77777777" w:rsidR="00443EE0" w:rsidRPr="000C493A" w:rsidRDefault="00443EE0" w:rsidP="00BA0E88">
      <w:pPr>
        <w:pStyle w:val="Code"/>
        <w:rPr>
          <w:lang w:eastAsia="en-IN"/>
        </w:rPr>
      </w:pPr>
      <w:r w:rsidRPr="000C493A">
        <w:rPr>
          <w:lang w:eastAsia="en-IN"/>
        </w:rPr>
        <w:t>Inside swap_correct: *a=10, *b=5</w:t>
      </w:r>
    </w:p>
    <w:p w14:paraId="6E1F744C" w14:textId="77777777" w:rsidR="00443EE0" w:rsidRPr="000C493A" w:rsidRDefault="00443EE0" w:rsidP="00BA0E88">
      <w:pPr>
        <w:pStyle w:val="Code"/>
        <w:rPr>
          <w:lang w:eastAsia="en-IN"/>
        </w:rPr>
      </w:pPr>
      <w:r w:rsidRPr="000C493A">
        <w:rPr>
          <w:lang w:eastAsia="en-IN"/>
        </w:rPr>
        <w:t>After swap_correct: x=10, y=5</w:t>
      </w:r>
    </w:p>
    <w:p w14:paraId="47BD729B" w14:textId="77777777" w:rsidR="00443EE0" w:rsidRPr="000C493A" w:rsidRDefault="00443EE0" w:rsidP="0067316C">
      <w:pPr>
        <w:pStyle w:val="Subheadddddf"/>
      </w:pPr>
      <w:r w:rsidRPr="000C493A">
        <w:t>Comparison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0"/>
        <w:gridCol w:w="2418"/>
        <w:gridCol w:w="3419"/>
      </w:tblGrid>
      <w:tr w:rsidR="00443EE0" w:rsidRPr="0067316C" w14:paraId="01E6CA17" w14:textId="77777777" w:rsidTr="00BA0E88">
        <w:trPr>
          <w:tblHeader/>
          <w:tblCellSpacing w:w="15" w:type="dxa"/>
        </w:trPr>
        <w:tc>
          <w:tcPr>
            <w:tcW w:w="0" w:type="auto"/>
            <w:vAlign w:val="center"/>
            <w:hideMark/>
          </w:tcPr>
          <w:p w14:paraId="49E28CD5" w14:textId="77777777" w:rsidR="00443EE0" w:rsidRPr="0067316C" w:rsidRDefault="00443EE0" w:rsidP="00443EE0">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Aspect</w:t>
            </w:r>
          </w:p>
        </w:tc>
        <w:tc>
          <w:tcPr>
            <w:tcW w:w="0" w:type="auto"/>
            <w:vAlign w:val="center"/>
            <w:hideMark/>
          </w:tcPr>
          <w:p w14:paraId="1341B022" w14:textId="77777777" w:rsidR="00443EE0" w:rsidRPr="0067316C" w:rsidRDefault="00443EE0" w:rsidP="00443EE0">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Call by Value</w:t>
            </w:r>
          </w:p>
        </w:tc>
        <w:tc>
          <w:tcPr>
            <w:tcW w:w="0" w:type="auto"/>
            <w:vAlign w:val="center"/>
            <w:hideMark/>
          </w:tcPr>
          <w:p w14:paraId="5A0EB947" w14:textId="77777777" w:rsidR="00443EE0" w:rsidRPr="0067316C" w:rsidRDefault="00443EE0" w:rsidP="00443EE0">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Call by Reference</w:t>
            </w:r>
          </w:p>
        </w:tc>
      </w:tr>
      <w:tr w:rsidR="00443EE0" w:rsidRPr="0067316C" w14:paraId="72E51DBF" w14:textId="77777777" w:rsidTr="00BA0E88">
        <w:trPr>
          <w:tblCellSpacing w:w="15" w:type="dxa"/>
        </w:trPr>
        <w:tc>
          <w:tcPr>
            <w:tcW w:w="0" w:type="auto"/>
            <w:vAlign w:val="center"/>
            <w:hideMark/>
          </w:tcPr>
          <w:p w14:paraId="0DE37A0C"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What's passed</w:t>
            </w:r>
          </w:p>
        </w:tc>
        <w:tc>
          <w:tcPr>
            <w:tcW w:w="0" w:type="auto"/>
            <w:vAlign w:val="center"/>
            <w:hideMark/>
          </w:tcPr>
          <w:p w14:paraId="6ACDDFD9"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Copy of data</w:t>
            </w:r>
          </w:p>
        </w:tc>
        <w:tc>
          <w:tcPr>
            <w:tcW w:w="0" w:type="auto"/>
            <w:vAlign w:val="center"/>
            <w:hideMark/>
          </w:tcPr>
          <w:p w14:paraId="77116F3B"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Memory address</w:t>
            </w:r>
          </w:p>
        </w:tc>
      </w:tr>
      <w:tr w:rsidR="00443EE0" w:rsidRPr="0067316C" w14:paraId="0CF5B967" w14:textId="77777777" w:rsidTr="00BA0E88">
        <w:trPr>
          <w:tblCellSpacing w:w="15" w:type="dxa"/>
        </w:trPr>
        <w:tc>
          <w:tcPr>
            <w:tcW w:w="0" w:type="auto"/>
            <w:vAlign w:val="center"/>
            <w:hideMark/>
          </w:tcPr>
          <w:p w14:paraId="5AB31734"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Function parameter</w:t>
            </w:r>
          </w:p>
        </w:tc>
        <w:tc>
          <w:tcPr>
            <w:tcW w:w="0" w:type="auto"/>
            <w:vAlign w:val="center"/>
            <w:hideMark/>
          </w:tcPr>
          <w:p w14:paraId="238E189C"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Regular variable</w:t>
            </w:r>
          </w:p>
        </w:tc>
        <w:tc>
          <w:tcPr>
            <w:tcW w:w="0" w:type="auto"/>
            <w:vAlign w:val="center"/>
            <w:hideMark/>
          </w:tcPr>
          <w:p w14:paraId="1D52CFAC"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Pointer variable</w:t>
            </w:r>
          </w:p>
        </w:tc>
      </w:tr>
      <w:tr w:rsidR="00443EE0" w:rsidRPr="0067316C" w14:paraId="038924CB" w14:textId="77777777" w:rsidTr="00BA0E88">
        <w:trPr>
          <w:tblCellSpacing w:w="15" w:type="dxa"/>
        </w:trPr>
        <w:tc>
          <w:tcPr>
            <w:tcW w:w="0" w:type="auto"/>
            <w:vAlign w:val="center"/>
            <w:hideMark/>
          </w:tcPr>
          <w:p w14:paraId="49D65592"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Calling syntax</w:t>
            </w:r>
          </w:p>
        </w:tc>
        <w:tc>
          <w:tcPr>
            <w:tcW w:w="0" w:type="auto"/>
            <w:vAlign w:val="center"/>
            <w:hideMark/>
          </w:tcPr>
          <w:p w14:paraId="3E9DA1DF"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func(var)</w:t>
            </w:r>
          </w:p>
        </w:tc>
        <w:tc>
          <w:tcPr>
            <w:tcW w:w="0" w:type="auto"/>
            <w:vAlign w:val="center"/>
            <w:hideMark/>
          </w:tcPr>
          <w:p w14:paraId="4057CE10"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func(&amp;var)</w:t>
            </w:r>
          </w:p>
        </w:tc>
      </w:tr>
      <w:tr w:rsidR="00443EE0" w:rsidRPr="0067316C" w14:paraId="163F1D94" w14:textId="77777777" w:rsidTr="00BA0E88">
        <w:trPr>
          <w:tblCellSpacing w:w="15" w:type="dxa"/>
        </w:trPr>
        <w:tc>
          <w:tcPr>
            <w:tcW w:w="0" w:type="auto"/>
            <w:vAlign w:val="center"/>
            <w:hideMark/>
          </w:tcPr>
          <w:p w14:paraId="3F551F37"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Modification</w:t>
            </w:r>
          </w:p>
        </w:tc>
        <w:tc>
          <w:tcPr>
            <w:tcW w:w="0" w:type="auto"/>
            <w:vAlign w:val="center"/>
            <w:hideMark/>
          </w:tcPr>
          <w:p w14:paraId="3F9B65E9"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Cannot modify original</w:t>
            </w:r>
          </w:p>
        </w:tc>
        <w:tc>
          <w:tcPr>
            <w:tcW w:w="0" w:type="auto"/>
            <w:vAlign w:val="center"/>
            <w:hideMark/>
          </w:tcPr>
          <w:p w14:paraId="47A168D2"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Can modify original</w:t>
            </w:r>
          </w:p>
        </w:tc>
      </w:tr>
      <w:tr w:rsidR="00443EE0" w:rsidRPr="0067316C" w14:paraId="4AE29D9D" w14:textId="77777777" w:rsidTr="00BA0E88">
        <w:trPr>
          <w:tblCellSpacing w:w="15" w:type="dxa"/>
        </w:trPr>
        <w:tc>
          <w:tcPr>
            <w:tcW w:w="0" w:type="auto"/>
            <w:vAlign w:val="center"/>
            <w:hideMark/>
          </w:tcPr>
          <w:p w14:paraId="0E5E6FB7"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Memory</w:t>
            </w:r>
          </w:p>
        </w:tc>
        <w:tc>
          <w:tcPr>
            <w:tcW w:w="0" w:type="auto"/>
            <w:vAlign w:val="center"/>
            <w:hideMark/>
          </w:tcPr>
          <w:p w14:paraId="57F074C1"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More (copies made)</w:t>
            </w:r>
          </w:p>
        </w:tc>
        <w:tc>
          <w:tcPr>
            <w:tcW w:w="0" w:type="auto"/>
            <w:vAlign w:val="center"/>
            <w:hideMark/>
          </w:tcPr>
          <w:p w14:paraId="3EBBEF93"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Less (only address)</w:t>
            </w:r>
          </w:p>
        </w:tc>
      </w:tr>
      <w:tr w:rsidR="00443EE0" w:rsidRPr="0067316C" w14:paraId="1EF335C0" w14:textId="77777777" w:rsidTr="00BA0E88">
        <w:trPr>
          <w:tblCellSpacing w:w="15" w:type="dxa"/>
        </w:trPr>
        <w:tc>
          <w:tcPr>
            <w:tcW w:w="0" w:type="auto"/>
            <w:vAlign w:val="center"/>
            <w:hideMark/>
          </w:tcPr>
          <w:p w14:paraId="72C56740"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Safety</w:t>
            </w:r>
          </w:p>
        </w:tc>
        <w:tc>
          <w:tcPr>
            <w:tcW w:w="0" w:type="auto"/>
            <w:vAlign w:val="center"/>
            <w:hideMark/>
          </w:tcPr>
          <w:p w14:paraId="1A16EC93"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Safer</w:t>
            </w:r>
          </w:p>
        </w:tc>
        <w:tc>
          <w:tcPr>
            <w:tcW w:w="0" w:type="auto"/>
            <w:vAlign w:val="center"/>
            <w:hideMark/>
          </w:tcPr>
          <w:p w14:paraId="7C7E93A6"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Riskier</w:t>
            </w:r>
          </w:p>
        </w:tc>
      </w:tr>
      <w:tr w:rsidR="00443EE0" w:rsidRPr="0067316C" w14:paraId="0BADFB87" w14:textId="77777777" w:rsidTr="00BA0E88">
        <w:trPr>
          <w:tblCellSpacing w:w="15" w:type="dxa"/>
        </w:trPr>
        <w:tc>
          <w:tcPr>
            <w:tcW w:w="0" w:type="auto"/>
            <w:vAlign w:val="center"/>
            <w:hideMark/>
          </w:tcPr>
          <w:p w14:paraId="7361D6B2"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Use when</w:t>
            </w:r>
          </w:p>
        </w:tc>
        <w:tc>
          <w:tcPr>
            <w:tcW w:w="0" w:type="auto"/>
            <w:vAlign w:val="center"/>
            <w:hideMark/>
          </w:tcPr>
          <w:p w14:paraId="0B76639A"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Don't need to modify</w:t>
            </w:r>
          </w:p>
        </w:tc>
        <w:tc>
          <w:tcPr>
            <w:tcW w:w="0" w:type="auto"/>
            <w:vAlign w:val="center"/>
            <w:hideMark/>
          </w:tcPr>
          <w:p w14:paraId="57D7C503" w14:textId="77777777" w:rsidR="00443EE0" w:rsidRPr="0067316C" w:rsidRDefault="00443EE0" w:rsidP="00443EE0">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Need to modify or pass large data</w:t>
            </w:r>
          </w:p>
        </w:tc>
      </w:tr>
    </w:tbl>
    <w:p w14:paraId="7DD7C985" w14:textId="77777777" w:rsidR="00436910" w:rsidRDefault="00436910" w:rsidP="00436910">
      <w:pPr>
        <w:pStyle w:val="texxtt"/>
      </w:pPr>
    </w:p>
    <w:p w14:paraId="2A51AED2" w14:textId="77777777" w:rsidR="00AD51AE" w:rsidRDefault="00AD51AE" w:rsidP="00436910">
      <w:pPr>
        <w:pStyle w:val="texxtt"/>
      </w:pPr>
    </w:p>
    <w:p w14:paraId="2C97320D" w14:textId="7FAF297E" w:rsidR="00443EE0" w:rsidRPr="000C493A" w:rsidRDefault="00443EE0" w:rsidP="0067316C">
      <w:pPr>
        <w:pStyle w:val="Subheadddd"/>
      </w:pPr>
      <w:bookmarkStart w:id="91" w:name="_Toc212290992"/>
      <w:r w:rsidRPr="000C493A">
        <w:t>10.8 Return Statements: Sending Values Back</w:t>
      </w:r>
      <w:bookmarkEnd w:id="91"/>
    </w:p>
    <w:p w14:paraId="3F67E58E" w14:textId="77777777" w:rsidR="00443EE0" w:rsidRPr="000C493A" w:rsidRDefault="00443EE0" w:rsidP="0067316C">
      <w:pPr>
        <w:pStyle w:val="texxtt"/>
        <w:rPr>
          <w:lang w:eastAsia="en-IN"/>
        </w:rPr>
      </w:pPr>
      <w:r w:rsidRPr="000C493A">
        <w:rPr>
          <w:lang w:eastAsia="en-IN"/>
        </w:rPr>
        <w:t>The return statement serves two crucial purposes: it ends function execution and optionally sends a value back to the caller.</w:t>
      </w:r>
    </w:p>
    <w:p w14:paraId="5C7D8EC1" w14:textId="58FF38F5" w:rsidR="00443EE0" w:rsidRPr="000C493A" w:rsidRDefault="00443EE0" w:rsidP="0067316C">
      <w:pPr>
        <w:pStyle w:val="Subheadddddf"/>
      </w:pPr>
      <w:r w:rsidRPr="000C493A">
        <w:t>Basic Return Behavior</w:t>
      </w:r>
    </w:p>
    <w:p w14:paraId="57DA6E62" w14:textId="77777777" w:rsidR="00443EE0" w:rsidRPr="000C493A" w:rsidRDefault="00443EE0" w:rsidP="00BA0E88">
      <w:pPr>
        <w:pStyle w:val="Code"/>
        <w:rPr>
          <w:lang w:eastAsia="en-IN"/>
        </w:rPr>
      </w:pPr>
      <w:r w:rsidRPr="000C493A">
        <w:rPr>
          <w:color w:val="A626A4"/>
          <w:lang w:eastAsia="en-IN"/>
        </w:rPr>
        <w:t>int</w:t>
      </w:r>
      <w:r w:rsidRPr="000C493A">
        <w:rPr>
          <w:lang w:eastAsia="en-IN"/>
        </w:rPr>
        <w:t xml:space="preserve"> </w:t>
      </w:r>
      <w:r w:rsidRPr="000C493A">
        <w:rPr>
          <w:color w:val="4078F2"/>
          <w:lang w:eastAsia="en-IN"/>
        </w:rPr>
        <w:t>add</w:t>
      </w:r>
      <w:r w:rsidRPr="000C493A">
        <w:rPr>
          <w:lang w:eastAsia="en-IN"/>
        </w:rPr>
        <w:t>(</w:t>
      </w:r>
      <w:r w:rsidRPr="000C493A">
        <w:rPr>
          <w:color w:val="A626A4"/>
          <w:lang w:eastAsia="en-IN"/>
        </w:rPr>
        <w:t>int</w:t>
      </w:r>
      <w:r w:rsidRPr="000C493A">
        <w:rPr>
          <w:lang w:eastAsia="en-IN"/>
        </w:rPr>
        <w:t xml:space="preserve"> a, </w:t>
      </w:r>
      <w:r w:rsidRPr="000C493A">
        <w:rPr>
          <w:color w:val="A626A4"/>
          <w:lang w:eastAsia="en-IN"/>
        </w:rPr>
        <w:t>int</w:t>
      </w:r>
      <w:r w:rsidRPr="000C493A">
        <w:rPr>
          <w:lang w:eastAsia="en-IN"/>
        </w:rPr>
        <w:t xml:space="preserve"> b) {</w:t>
      </w:r>
    </w:p>
    <w:p w14:paraId="71C9917F" w14:textId="77777777" w:rsidR="00443EE0" w:rsidRPr="000C493A" w:rsidRDefault="00443EE0" w:rsidP="00BA0E88">
      <w:pPr>
        <w:pStyle w:val="Code"/>
        <w:rPr>
          <w:lang w:eastAsia="en-IN"/>
        </w:rPr>
      </w:pPr>
      <w:r w:rsidRPr="000C493A">
        <w:rPr>
          <w:lang w:eastAsia="en-IN"/>
        </w:rPr>
        <w:t xml:space="preserve">    </w:t>
      </w:r>
      <w:r w:rsidRPr="000C493A">
        <w:rPr>
          <w:color w:val="A626A4"/>
          <w:lang w:eastAsia="en-IN"/>
        </w:rPr>
        <w:t>return</w:t>
      </w:r>
      <w:r w:rsidRPr="000C493A">
        <w:rPr>
          <w:lang w:eastAsia="en-IN"/>
        </w:rPr>
        <w:t xml:space="preserve"> a </w:t>
      </w:r>
      <w:r w:rsidRPr="000C493A">
        <w:rPr>
          <w:color w:val="4078F2"/>
          <w:lang w:eastAsia="en-IN"/>
        </w:rPr>
        <w:t>+</w:t>
      </w:r>
      <w:r w:rsidRPr="000C493A">
        <w:rPr>
          <w:lang w:eastAsia="en-IN"/>
        </w:rPr>
        <w:t xml:space="preserve"> b;  </w:t>
      </w:r>
      <w:r w:rsidRPr="000C493A">
        <w:rPr>
          <w:i/>
          <w:iCs/>
          <w:color w:val="A0A1A7"/>
          <w:lang w:eastAsia="en-IN"/>
        </w:rPr>
        <w:t>// Ends function, returns sum</w:t>
      </w:r>
    </w:p>
    <w:p w14:paraId="5CDFA48E"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Any code here would never execute</w:t>
      </w:r>
    </w:p>
    <w:p w14:paraId="0AB8B953" w14:textId="77777777" w:rsidR="00443EE0" w:rsidRPr="000C493A" w:rsidRDefault="00443EE0" w:rsidP="00BA0E88">
      <w:pPr>
        <w:pStyle w:val="Code"/>
        <w:rPr>
          <w:lang w:eastAsia="en-IN"/>
        </w:rPr>
      </w:pPr>
      <w:r w:rsidRPr="000C493A">
        <w:rPr>
          <w:lang w:eastAsia="en-IN"/>
        </w:rPr>
        <w:t>}</w:t>
      </w:r>
    </w:p>
    <w:p w14:paraId="6BAA618B" w14:textId="77777777" w:rsidR="00443EE0" w:rsidRPr="000C493A" w:rsidRDefault="00443EE0" w:rsidP="0067316C">
      <w:pPr>
        <w:pStyle w:val="Subheadddddf"/>
      </w:pPr>
      <w:r w:rsidRPr="000C493A">
        <w:t>Multiple Return Statements</w:t>
      </w:r>
    </w:p>
    <w:p w14:paraId="29DD3959" w14:textId="56BB83DC" w:rsidR="00443EE0" w:rsidRPr="000C493A" w:rsidRDefault="00443EE0" w:rsidP="0067316C">
      <w:pPr>
        <w:pStyle w:val="texxtt"/>
        <w:rPr>
          <w:lang w:eastAsia="en-IN"/>
        </w:rPr>
      </w:pPr>
      <w:r w:rsidRPr="000C493A">
        <w:rPr>
          <w:lang w:eastAsia="en-IN"/>
        </w:rPr>
        <w:t>Functions can have multiple return statements, but only one executes per function call:</w:t>
      </w:r>
    </w:p>
    <w:p w14:paraId="26EDE6C0"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absolute_value</w:t>
      </w:r>
      <w:r w:rsidRPr="000C493A">
        <w:rPr>
          <w:color w:val="383A42"/>
          <w:lang w:eastAsia="en-IN"/>
        </w:rPr>
        <w:t>(</w:t>
      </w:r>
      <w:r w:rsidRPr="000C493A">
        <w:rPr>
          <w:color w:val="A626A4"/>
          <w:lang w:eastAsia="en-IN"/>
        </w:rPr>
        <w:t>int</w:t>
      </w:r>
      <w:r w:rsidRPr="000C493A">
        <w:rPr>
          <w:color w:val="383A42"/>
          <w:lang w:eastAsia="en-IN"/>
        </w:rPr>
        <w:t xml:space="preserve"> n) {</w:t>
      </w:r>
    </w:p>
    <w:p w14:paraId="0FBA0EF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6FDC206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lang w:eastAsia="en-IN"/>
        </w:rPr>
        <w:t>-</w:t>
      </w:r>
      <w:r w:rsidRPr="000C493A">
        <w:rPr>
          <w:color w:val="383A42"/>
          <w:lang w:eastAsia="en-IN"/>
        </w:rPr>
        <w:t xml:space="preserve">n;  </w:t>
      </w:r>
      <w:r w:rsidRPr="000C493A">
        <w:rPr>
          <w:i/>
          <w:iCs/>
          <w:color w:val="A0A1A7"/>
          <w:lang w:eastAsia="en-IN"/>
        </w:rPr>
        <w:t>// Returns negative of n if n is negative</w:t>
      </w:r>
    </w:p>
    <w:p w14:paraId="6AD4A626" w14:textId="77777777" w:rsidR="00443EE0" w:rsidRPr="000C493A" w:rsidRDefault="00443EE0" w:rsidP="00BA0E88">
      <w:pPr>
        <w:pStyle w:val="Code"/>
        <w:rPr>
          <w:color w:val="383A42"/>
          <w:lang w:eastAsia="en-IN"/>
        </w:rPr>
      </w:pPr>
      <w:r w:rsidRPr="000C493A">
        <w:rPr>
          <w:color w:val="383A42"/>
          <w:lang w:eastAsia="en-IN"/>
        </w:rPr>
        <w:t xml:space="preserve">    }</w:t>
      </w:r>
    </w:p>
    <w:p w14:paraId="7AF6F49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n;  </w:t>
      </w:r>
      <w:r w:rsidRPr="000C493A">
        <w:rPr>
          <w:i/>
          <w:iCs/>
          <w:color w:val="A0A1A7"/>
          <w:lang w:eastAsia="en-IN"/>
        </w:rPr>
        <w:t>// Returns n if n is zero or positive</w:t>
      </w:r>
    </w:p>
    <w:p w14:paraId="6F133221" w14:textId="77777777" w:rsidR="00443EE0" w:rsidRPr="000C493A" w:rsidRDefault="00443EE0" w:rsidP="00BA0E88">
      <w:pPr>
        <w:pStyle w:val="Code"/>
        <w:rPr>
          <w:color w:val="383A42"/>
          <w:lang w:eastAsia="en-IN"/>
        </w:rPr>
      </w:pPr>
      <w:r w:rsidRPr="000C493A">
        <w:rPr>
          <w:color w:val="383A42"/>
          <w:lang w:eastAsia="en-IN"/>
        </w:rPr>
        <w:t>}</w:t>
      </w:r>
    </w:p>
    <w:p w14:paraId="4E770902"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p>
    <w:p w14:paraId="47A176A8"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A626A4"/>
          <w:kern w:val="0"/>
          <w:lang w:eastAsia="en-IN"/>
          <w14:ligatures w14:val="none"/>
        </w:rPr>
        <w:t>char</w:t>
      </w:r>
      <w:r w:rsidRPr="000C493A">
        <w:rPr>
          <w:rFonts w:ascii="Amasis MT Pro" w:eastAsia="Times New Roman" w:hAnsi="Amasis MT Pro" w:cs="Courier New"/>
          <w:color w:val="4078F2"/>
          <w:kern w:val="0"/>
          <w:lang w:eastAsia="en-IN"/>
          <w14:ligatures w14:val="none"/>
        </w:rPr>
        <w:t>*</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4078F2"/>
          <w:kern w:val="0"/>
          <w:lang w:eastAsia="en-IN"/>
          <w14:ligatures w14:val="none"/>
        </w:rPr>
        <w:t>get_grade</w:t>
      </w:r>
      <w:r w:rsidRPr="000C493A">
        <w:rPr>
          <w:rFonts w:ascii="Amasis MT Pro" w:eastAsia="Times New Roman" w:hAnsi="Amasis MT Pro" w:cs="Courier New"/>
          <w:color w:val="383A42"/>
          <w:kern w:val="0"/>
          <w:lang w:eastAsia="en-IN"/>
          <w14:ligatures w14:val="none"/>
        </w:rPr>
        <w:t>(</w:t>
      </w:r>
      <w:r w:rsidRPr="000C493A">
        <w:rPr>
          <w:rFonts w:ascii="Amasis MT Pro" w:eastAsia="Times New Roman" w:hAnsi="Amasis MT Pro" w:cs="Courier New"/>
          <w:color w:val="A626A4"/>
          <w:kern w:val="0"/>
          <w:lang w:eastAsia="en-IN"/>
          <w14:ligatures w14:val="none"/>
        </w:rPr>
        <w:t>int</w:t>
      </w:r>
      <w:r w:rsidRPr="000C493A">
        <w:rPr>
          <w:rFonts w:ascii="Amasis MT Pro" w:eastAsia="Times New Roman" w:hAnsi="Amasis MT Pro" w:cs="Courier New"/>
          <w:color w:val="383A42"/>
          <w:kern w:val="0"/>
          <w:lang w:eastAsia="en-IN"/>
          <w14:ligatures w14:val="none"/>
        </w:rPr>
        <w:t xml:space="preserve"> score) {</w:t>
      </w:r>
    </w:p>
    <w:p w14:paraId="1851D836"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if</w:t>
      </w:r>
      <w:r w:rsidRPr="000C493A">
        <w:rPr>
          <w:rFonts w:ascii="Amasis MT Pro" w:eastAsia="Times New Roman" w:hAnsi="Amasis MT Pro" w:cs="Courier New"/>
          <w:color w:val="383A42"/>
          <w:kern w:val="0"/>
          <w:lang w:eastAsia="en-IN"/>
          <w14:ligatures w14:val="none"/>
        </w:rPr>
        <w:t xml:space="preserve"> (score </w:t>
      </w:r>
      <w:r w:rsidRPr="000C493A">
        <w:rPr>
          <w:rFonts w:ascii="Amasis MT Pro" w:eastAsia="Times New Roman" w:hAnsi="Amasis MT Pro" w:cs="Courier New"/>
          <w:color w:val="4078F2"/>
          <w:kern w:val="0"/>
          <w:lang w:eastAsia="en-IN"/>
          <w14:ligatures w14:val="none"/>
        </w:rPr>
        <w:t>&gt;=</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90</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"A"</w:t>
      </w:r>
      <w:r w:rsidRPr="000C493A">
        <w:rPr>
          <w:rFonts w:ascii="Amasis MT Pro" w:eastAsia="Times New Roman" w:hAnsi="Amasis MT Pro" w:cs="Courier New"/>
          <w:color w:val="383A42"/>
          <w:kern w:val="0"/>
          <w:lang w:eastAsia="en-IN"/>
          <w14:ligatures w14:val="none"/>
        </w:rPr>
        <w:t>;</w:t>
      </w:r>
    </w:p>
    <w:p w14:paraId="16E0468B"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if</w:t>
      </w:r>
      <w:r w:rsidRPr="000C493A">
        <w:rPr>
          <w:rFonts w:ascii="Amasis MT Pro" w:eastAsia="Times New Roman" w:hAnsi="Amasis MT Pro" w:cs="Courier New"/>
          <w:color w:val="383A42"/>
          <w:kern w:val="0"/>
          <w:lang w:eastAsia="en-IN"/>
          <w14:ligatures w14:val="none"/>
        </w:rPr>
        <w:t xml:space="preserve"> (score </w:t>
      </w:r>
      <w:r w:rsidRPr="000C493A">
        <w:rPr>
          <w:rFonts w:ascii="Amasis MT Pro" w:eastAsia="Times New Roman" w:hAnsi="Amasis MT Pro" w:cs="Courier New"/>
          <w:color w:val="4078F2"/>
          <w:kern w:val="0"/>
          <w:lang w:eastAsia="en-IN"/>
          <w14:ligatures w14:val="none"/>
        </w:rPr>
        <w:t>&gt;=</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80</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"B"</w:t>
      </w:r>
      <w:r w:rsidRPr="000C493A">
        <w:rPr>
          <w:rFonts w:ascii="Amasis MT Pro" w:eastAsia="Times New Roman" w:hAnsi="Amasis MT Pro" w:cs="Courier New"/>
          <w:color w:val="383A42"/>
          <w:kern w:val="0"/>
          <w:lang w:eastAsia="en-IN"/>
          <w14:ligatures w14:val="none"/>
        </w:rPr>
        <w:t>;</w:t>
      </w:r>
    </w:p>
    <w:p w14:paraId="34FEFB71"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if</w:t>
      </w:r>
      <w:r w:rsidRPr="000C493A">
        <w:rPr>
          <w:rFonts w:ascii="Amasis MT Pro" w:eastAsia="Times New Roman" w:hAnsi="Amasis MT Pro" w:cs="Courier New"/>
          <w:color w:val="383A42"/>
          <w:kern w:val="0"/>
          <w:lang w:eastAsia="en-IN"/>
          <w14:ligatures w14:val="none"/>
        </w:rPr>
        <w:t xml:space="preserve"> (score </w:t>
      </w:r>
      <w:r w:rsidRPr="000C493A">
        <w:rPr>
          <w:rFonts w:ascii="Amasis MT Pro" w:eastAsia="Times New Roman" w:hAnsi="Amasis MT Pro" w:cs="Courier New"/>
          <w:color w:val="4078F2"/>
          <w:kern w:val="0"/>
          <w:lang w:eastAsia="en-IN"/>
          <w14:ligatures w14:val="none"/>
        </w:rPr>
        <w:t>&gt;=</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70</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"C"</w:t>
      </w:r>
      <w:r w:rsidRPr="000C493A">
        <w:rPr>
          <w:rFonts w:ascii="Amasis MT Pro" w:eastAsia="Times New Roman" w:hAnsi="Amasis MT Pro" w:cs="Courier New"/>
          <w:color w:val="383A42"/>
          <w:kern w:val="0"/>
          <w:lang w:eastAsia="en-IN"/>
          <w14:ligatures w14:val="none"/>
        </w:rPr>
        <w:t>;</w:t>
      </w:r>
    </w:p>
    <w:p w14:paraId="3500F9B0"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if</w:t>
      </w:r>
      <w:r w:rsidRPr="000C493A">
        <w:rPr>
          <w:rFonts w:ascii="Amasis MT Pro" w:eastAsia="Times New Roman" w:hAnsi="Amasis MT Pro" w:cs="Courier New"/>
          <w:color w:val="383A42"/>
          <w:kern w:val="0"/>
          <w:lang w:eastAsia="en-IN"/>
          <w14:ligatures w14:val="none"/>
        </w:rPr>
        <w:t xml:space="preserve"> (score </w:t>
      </w:r>
      <w:r w:rsidRPr="000C493A">
        <w:rPr>
          <w:rFonts w:ascii="Amasis MT Pro" w:eastAsia="Times New Roman" w:hAnsi="Amasis MT Pro" w:cs="Courier New"/>
          <w:color w:val="4078F2"/>
          <w:kern w:val="0"/>
          <w:lang w:eastAsia="en-IN"/>
          <w14:ligatures w14:val="none"/>
        </w:rPr>
        <w:t>&gt;=</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B76B01"/>
          <w:kern w:val="0"/>
          <w:lang w:eastAsia="en-IN"/>
          <w14:ligatures w14:val="none"/>
        </w:rPr>
        <w:t>60</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"D"</w:t>
      </w:r>
      <w:r w:rsidRPr="000C493A">
        <w:rPr>
          <w:rFonts w:ascii="Amasis MT Pro" w:eastAsia="Times New Roman" w:hAnsi="Amasis MT Pro" w:cs="Courier New"/>
          <w:color w:val="383A42"/>
          <w:kern w:val="0"/>
          <w:lang w:eastAsia="en-IN"/>
          <w14:ligatures w14:val="none"/>
        </w:rPr>
        <w:t>;</w:t>
      </w:r>
    </w:p>
    <w:p w14:paraId="0177B466"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A626A4"/>
          <w:kern w:val="0"/>
          <w:lang w:eastAsia="en-IN"/>
          <w14:ligatures w14:val="none"/>
        </w:rPr>
        <w:t>return</w:t>
      </w:r>
      <w:r w:rsidRPr="000C493A">
        <w:rPr>
          <w:rFonts w:ascii="Amasis MT Pro" w:eastAsia="Times New Roman" w:hAnsi="Amasis MT Pro" w:cs="Courier New"/>
          <w:color w:val="383A42"/>
          <w:kern w:val="0"/>
          <w:lang w:eastAsia="en-IN"/>
          <w14:ligatures w14:val="none"/>
        </w:rPr>
        <w:t xml:space="preserve"> </w:t>
      </w:r>
      <w:r w:rsidRPr="000C493A">
        <w:rPr>
          <w:rFonts w:ascii="Amasis MT Pro" w:eastAsia="Times New Roman" w:hAnsi="Amasis MT Pro" w:cs="Courier New"/>
          <w:color w:val="50A14F"/>
          <w:kern w:val="0"/>
          <w:lang w:eastAsia="en-IN"/>
          <w14:ligatures w14:val="none"/>
        </w:rPr>
        <w:t>"F"</w:t>
      </w:r>
      <w:r w:rsidRPr="000C493A">
        <w:rPr>
          <w:rFonts w:ascii="Amasis MT Pro" w:eastAsia="Times New Roman" w:hAnsi="Amasis MT Pro" w:cs="Courier New"/>
          <w:color w:val="383A42"/>
          <w:kern w:val="0"/>
          <w:lang w:eastAsia="en-IN"/>
          <w14:ligatures w14:val="none"/>
        </w:rPr>
        <w:t>;</w:t>
      </w:r>
    </w:p>
    <w:p w14:paraId="68507043" w14:textId="77777777" w:rsidR="00443EE0" w:rsidRPr="000C493A" w:rsidRDefault="00443EE0" w:rsidP="00BA0E88">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w:t>
      </w:r>
    </w:p>
    <w:p w14:paraId="70EFB7EB" w14:textId="77777777" w:rsidR="00443EE0" w:rsidRPr="000C493A" w:rsidRDefault="00443EE0" w:rsidP="0067316C">
      <w:pPr>
        <w:pStyle w:val="Subheadddddf"/>
      </w:pPr>
      <w:r w:rsidRPr="000C493A">
        <w:t>Void Functions and Return</w:t>
      </w:r>
    </w:p>
    <w:p w14:paraId="5192F50D" w14:textId="78C4D62E" w:rsidR="00443EE0" w:rsidRPr="000C493A" w:rsidRDefault="00443EE0" w:rsidP="0067316C">
      <w:pPr>
        <w:pStyle w:val="texxtt"/>
        <w:rPr>
          <w:lang w:eastAsia="en-IN"/>
        </w:rPr>
      </w:pPr>
      <w:r w:rsidRPr="000C493A">
        <w:rPr>
          <w:lang w:eastAsia="en-IN"/>
        </w:rPr>
        <w:t>Functions with void return type don't return values but can still use return to exit early:</w:t>
      </w:r>
    </w:p>
    <w:p w14:paraId="0DCFCA7E"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lang w:eastAsia="en-IN"/>
        </w:rPr>
        <w:t>print_positive_number</w:t>
      </w:r>
      <w:r w:rsidRPr="000C493A">
        <w:rPr>
          <w:color w:val="383A42"/>
          <w:lang w:eastAsia="en-IN"/>
        </w:rPr>
        <w:t>(</w:t>
      </w:r>
      <w:r w:rsidRPr="000C493A">
        <w:rPr>
          <w:color w:val="A626A4"/>
          <w:lang w:eastAsia="en-IN"/>
        </w:rPr>
        <w:t>int</w:t>
      </w:r>
      <w:r w:rsidRPr="000C493A">
        <w:rPr>
          <w:color w:val="383A42"/>
          <w:lang w:eastAsia="en-IN"/>
        </w:rPr>
        <w:t xml:space="preserve"> n) {</w:t>
      </w:r>
    </w:p>
    <w:p w14:paraId="7798044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1DE94D6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"Error: Number must be positive\n"</w:t>
      </w:r>
      <w:r w:rsidRPr="000C493A">
        <w:rPr>
          <w:color w:val="383A42"/>
          <w:lang w:eastAsia="en-IN"/>
        </w:rPr>
        <w:t>);</w:t>
      </w:r>
    </w:p>
    <w:p w14:paraId="1A4BE71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i/>
          <w:iCs/>
          <w:color w:val="A0A1A7"/>
          <w:lang w:eastAsia="en-IN"/>
        </w:rPr>
        <w:t>// Exit early</w:t>
      </w:r>
    </w:p>
    <w:p w14:paraId="6CED9321" w14:textId="77777777" w:rsidR="00443EE0" w:rsidRPr="000C493A" w:rsidRDefault="00443EE0" w:rsidP="00BA0E88">
      <w:pPr>
        <w:pStyle w:val="Code"/>
        <w:rPr>
          <w:color w:val="383A42"/>
          <w:lang w:eastAsia="en-IN"/>
        </w:rPr>
      </w:pPr>
      <w:r w:rsidRPr="000C493A">
        <w:rPr>
          <w:color w:val="383A42"/>
          <w:lang w:eastAsia="en-IN"/>
        </w:rPr>
        <w:t xml:space="preserve">    }</w:t>
      </w:r>
    </w:p>
    <w:p w14:paraId="71324C2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lang w:eastAsia="en-IN"/>
        </w:rPr>
        <w:t>printf</w:t>
      </w:r>
      <w:r w:rsidRPr="000C493A">
        <w:rPr>
          <w:color w:val="383A42"/>
          <w:lang w:eastAsia="en-IN"/>
        </w:rPr>
        <w:t>(</w:t>
      </w:r>
      <w:r w:rsidRPr="000C493A">
        <w:rPr>
          <w:color w:val="50A14F"/>
          <w:lang w:eastAsia="en-IN"/>
        </w:rPr>
        <w:t>"The positive number is: %d\n"</w:t>
      </w:r>
      <w:r w:rsidRPr="000C493A">
        <w:rPr>
          <w:color w:val="383A42"/>
          <w:lang w:eastAsia="en-IN"/>
        </w:rPr>
        <w:t>, n);</w:t>
      </w:r>
    </w:p>
    <w:p w14:paraId="31A0550D" w14:textId="77777777" w:rsidR="00443EE0" w:rsidRPr="000C493A" w:rsidRDefault="00443EE0" w:rsidP="00BA0E88">
      <w:pPr>
        <w:pStyle w:val="Code"/>
        <w:rPr>
          <w:color w:val="383A42"/>
          <w:lang w:eastAsia="en-IN"/>
        </w:rPr>
      </w:pPr>
      <w:r w:rsidRPr="000C493A">
        <w:rPr>
          <w:color w:val="383A42"/>
          <w:lang w:eastAsia="en-IN"/>
        </w:rPr>
        <w:t>}</w:t>
      </w:r>
    </w:p>
    <w:p w14:paraId="6EEBA850" w14:textId="77777777" w:rsidR="00443EE0" w:rsidRPr="000C493A" w:rsidRDefault="00443EE0" w:rsidP="0067316C">
      <w:pPr>
        <w:pStyle w:val="Subheadddddf"/>
      </w:pPr>
      <w:r w:rsidRPr="000C493A">
        <w:t>Return Value Usage</w:t>
      </w:r>
    </w:p>
    <w:p w14:paraId="13322E98" w14:textId="5F8661B6" w:rsidR="00443EE0" w:rsidRPr="000C493A" w:rsidRDefault="00443EE0" w:rsidP="0067316C">
      <w:pPr>
        <w:pStyle w:val="texxtt"/>
        <w:rPr>
          <w:lang w:eastAsia="en-IN"/>
        </w:rPr>
      </w:pPr>
      <w:r w:rsidRPr="000C493A">
        <w:rPr>
          <w:lang w:eastAsia="en-IN"/>
        </w:rPr>
        <w:t>Return values can be used in various ways:</w:t>
      </w:r>
    </w:p>
    <w:p w14:paraId="07323139" w14:textId="77777777" w:rsidR="00443EE0" w:rsidRPr="000C493A" w:rsidRDefault="00443EE0" w:rsidP="00BA0E88">
      <w:pPr>
        <w:pStyle w:val="Code"/>
        <w:rPr>
          <w:color w:val="383A42"/>
          <w:lang w:eastAsia="en-IN"/>
        </w:rPr>
      </w:pPr>
      <w:r w:rsidRPr="000C493A">
        <w:rPr>
          <w:lang w:eastAsia="en-IN"/>
        </w:rPr>
        <w:t>// Assign to variable</w:t>
      </w:r>
    </w:p>
    <w:p w14:paraId="2B970D6F"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4078F2"/>
          <w:lang w:eastAsia="en-IN"/>
        </w:rPr>
        <w:t>calculate_sum</w:t>
      </w:r>
      <w:r w:rsidRPr="000C493A">
        <w:rPr>
          <w:color w:val="383A42"/>
          <w:lang w:eastAsia="en-IN"/>
        </w:rPr>
        <w:t>(</w:t>
      </w:r>
      <w:r w:rsidRPr="000C493A">
        <w:rPr>
          <w:color w:val="B76B01"/>
          <w:lang w:eastAsia="en-IN"/>
        </w:rPr>
        <w:t>5</w:t>
      </w:r>
      <w:r w:rsidRPr="000C493A">
        <w:rPr>
          <w:color w:val="383A42"/>
          <w:lang w:eastAsia="en-IN"/>
        </w:rPr>
        <w:t xml:space="preserve">, </w:t>
      </w:r>
      <w:r w:rsidRPr="000C493A">
        <w:rPr>
          <w:color w:val="B76B01"/>
          <w:lang w:eastAsia="en-IN"/>
        </w:rPr>
        <w:t>10</w:t>
      </w:r>
      <w:r w:rsidRPr="000C493A">
        <w:rPr>
          <w:color w:val="383A42"/>
          <w:lang w:eastAsia="en-IN"/>
        </w:rPr>
        <w:t>);</w:t>
      </w:r>
    </w:p>
    <w:p w14:paraId="5CEB17DD" w14:textId="77777777" w:rsidR="00443EE0" w:rsidRPr="000C493A" w:rsidRDefault="00443EE0" w:rsidP="00BA0E88">
      <w:pPr>
        <w:pStyle w:val="Code"/>
        <w:rPr>
          <w:color w:val="383A42"/>
          <w:lang w:eastAsia="en-IN"/>
        </w:rPr>
      </w:pPr>
    </w:p>
    <w:p w14:paraId="41FF707F" w14:textId="77777777" w:rsidR="00443EE0" w:rsidRPr="000C493A" w:rsidRDefault="00443EE0" w:rsidP="00BA0E88">
      <w:pPr>
        <w:pStyle w:val="Code"/>
        <w:rPr>
          <w:color w:val="383A42"/>
          <w:lang w:eastAsia="en-IN"/>
        </w:rPr>
      </w:pPr>
      <w:r w:rsidRPr="000C493A">
        <w:rPr>
          <w:lang w:eastAsia="en-IN"/>
        </w:rPr>
        <w:t>// Use in expressions</w:t>
      </w:r>
    </w:p>
    <w:p w14:paraId="7F8B9199"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average </w:t>
      </w:r>
      <w:r w:rsidRPr="000C493A">
        <w:rPr>
          <w:color w:val="4078F2"/>
          <w:lang w:eastAsia="en-IN"/>
        </w:rPr>
        <w:t>=</w:t>
      </w:r>
      <w:r w:rsidRPr="000C493A">
        <w:rPr>
          <w:color w:val="383A42"/>
          <w:lang w:eastAsia="en-IN"/>
        </w:rPr>
        <w:t xml:space="preserve"> </w:t>
      </w:r>
      <w:r w:rsidRPr="000C493A">
        <w:rPr>
          <w:color w:val="4078F2"/>
          <w:lang w:eastAsia="en-IN"/>
        </w:rPr>
        <w:t>calculate_sum</w:t>
      </w:r>
      <w:r w:rsidRPr="000C493A">
        <w:rPr>
          <w:color w:val="383A42"/>
          <w:lang w:eastAsia="en-IN"/>
        </w:rPr>
        <w:t xml:space="preserve">(a, b)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285D9624" w14:textId="77777777" w:rsidR="00443EE0" w:rsidRPr="000C493A" w:rsidRDefault="00443EE0" w:rsidP="00BA0E88">
      <w:pPr>
        <w:pStyle w:val="Code"/>
        <w:rPr>
          <w:color w:val="383A42"/>
          <w:lang w:eastAsia="en-IN"/>
        </w:rPr>
      </w:pPr>
    </w:p>
    <w:p w14:paraId="2955AAC9" w14:textId="77777777" w:rsidR="00443EE0" w:rsidRPr="000C493A" w:rsidRDefault="00443EE0" w:rsidP="00BA0E88">
      <w:pPr>
        <w:pStyle w:val="Code"/>
        <w:rPr>
          <w:color w:val="383A42"/>
          <w:lang w:eastAsia="en-IN"/>
        </w:rPr>
      </w:pPr>
      <w:r w:rsidRPr="000C493A">
        <w:rPr>
          <w:lang w:eastAsia="en-IN"/>
        </w:rPr>
        <w:t>// Use in conditions</w:t>
      </w:r>
    </w:p>
    <w:p w14:paraId="5685B457" w14:textId="77777777" w:rsidR="00443EE0" w:rsidRPr="000C493A" w:rsidRDefault="00443EE0" w:rsidP="00BA0E88">
      <w:pPr>
        <w:pStyle w:val="Code"/>
        <w:rPr>
          <w:color w:val="383A42"/>
          <w:lang w:eastAsia="en-IN"/>
        </w:rPr>
      </w:pPr>
      <w:r w:rsidRPr="000C493A">
        <w:rPr>
          <w:color w:val="A626A4"/>
          <w:lang w:eastAsia="en-IN"/>
        </w:rPr>
        <w:t>if</w:t>
      </w:r>
      <w:r w:rsidRPr="000C493A">
        <w:rPr>
          <w:color w:val="383A42"/>
          <w:lang w:eastAsia="en-IN"/>
        </w:rPr>
        <w:t xml:space="preserve"> (</w:t>
      </w:r>
      <w:r w:rsidRPr="000C493A">
        <w:rPr>
          <w:color w:val="4078F2"/>
          <w:lang w:eastAsia="en-IN"/>
        </w:rPr>
        <w:t>is_even</w:t>
      </w:r>
      <w:r w:rsidRPr="000C493A">
        <w:rPr>
          <w:color w:val="383A42"/>
          <w:lang w:eastAsia="en-IN"/>
        </w:rPr>
        <w:t>(number)) {</w:t>
      </w:r>
    </w:p>
    <w:p w14:paraId="626446D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color w:val="50A14F"/>
          <w:lang w:eastAsia="en-IN"/>
        </w:rPr>
        <w:t>"Even\n"</w:t>
      </w:r>
      <w:r w:rsidRPr="000C493A">
        <w:rPr>
          <w:color w:val="383A42"/>
          <w:lang w:eastAsia="en-IN"/>
        </w:rPr>
        <w:t>);</w:t>
      </w:r>
    </w:p>
    <w:p w14:paraId="3BFEB31F" w14:textId="77777777" w:rsidR="00443EE0" w:rsidRPr="000C493A" w:rsidRDefault="00443EE0" w:rsidP="00BA0E88">
      <w:pPr>
        <w:pStyle w:val="Code"/>
        <w:rPr>
          <w:color w:val="383A42"/>
          <w:lang w:eastAsia="en-IN"/>
        </w:rPr>
      </w:pPr>
      <w:r w:rsidRPr="000C493A">
        <w:rPr>
          <w:color w:val="383A42"/>
          <w:lang w:eastAsia="en-IN"/>
        </w:rPr>
        <w:t>}</w:t>
      </w:r>
    </w:p>
    <w:p w14:paraId="352A8042" w14:textId="77777777" w:rsidR="00443EE0" w:rsidRPr="000C493A" w:rsidRDefault="00443EE0" w:rsidP="00BA0E88">
      <w:pPr>
        <w:pStyle w:val="Code"/>
        <w:rPr>
          <w:color w:val="383A42"/>
          <w:lang w:eastAsia="en-IN"/>
        </w:rPr>
      </w:pPr>
    </w:p>
    <w:p w14:paraId="3A872F35" w14:textId="77777777" w:rsidR="00443EE0" w:rsidRPr="000C493A" w:rsidRDefault="00443EE0" w:rsidP="00BA0E88">
      <w:pPr>
        <w:pStyle w:val="Code"/>
        <w:rPr>
          <w:color w:val="383A42"/>
          <w:lang w:eastAsia="en-IN"/>
        </w:rPr>
      </w:pPr>
      <w:r w:rsidRPr="000C493A">
        <w:rPr>
          <w:lang w:eastAsia="en-IN"/>
        </w:rPr>
        <w:t>// Pass as argument to another function</w:t>
      </w:r>
    </w:p>
    <w:p w14:paraId="6F2AC5D0" w14:textId="77777777" w:rsidR="00443EE0" w:rsidRPr="000C493A" w:rsidRDefault="00443EE0" w:rsidP="00BA0E88">
      <w:pPr>
        <w:pStyle w:val="Code"/>
        <w:rPr>
          <w:color w:val="383A42"/>
          <w:lang w:eastAsia="en-IN"/>
        </w:rPr>
      </w:pPr>
      <w:r w:rsidRPr="000C493A">
        <w:rPr>
          <w:color w:val="4078F2"/>
          <w:lang w:eastAsia="en-IN"/>
        </w:rPr>
        <w:t>print_result</w:t>
      </w:r>
      <w:r w:rsidRPr="000C493A">
        <w:rPr>
          <w:color w:val="383A42"/>
          <w:lang w:eastAsia="en-IN"/>
        </w:rPr>
        <w:t>(</w:t>
      </w:r>
      <w:r w:rsidRPr="000C493A">
        <w:rPr>
          <w:color w:val="4078F2"/>
          <w:lang w:eastAsia="en-IN"/>
        </w:rPr>
        <w:t>calculate_sum</w:t>
      </w:r>
      <w:r w:rsidRPr="000C493A">
        <w:rPr>
          <w:color w:val="383A42"/>
          <w:lang w:eastAsia="en-IN"/>
        </w:rPr>
        <w:t>(x, y));</w:t>
      </w:r>
    </w:p>
    <w:p w14:paraId="56F3BA4B" w14:textId="77777777" w:rsidR="00443EE0" w:rsidRPr="000C493A" w:rsidRDefault="00443EE0" w:rsidP="00BA0E88">
      <w:pPr>
        <w:pStyle w:val="Code"/>
        <w:rPr>
          <w:color w:val="383A42"/>
          <w:lang w:eastAsia="en-IN"/>
        </w:rPr>
      </w:pPr>
    </w:p>
    <w:p w14:paraId="5F3EA14A" w14:textId="77777777" w:rsidR="00443EE0" w:rsidRPr="000C493A" w:rsidRDefault="00443EE0" w:rsidP="00BA0E88">
      <w:pPr>
        <w:pStyle w:val="Code"/>
        <w:rPr>
          <w:color w:val="383A42"/>
          <w:lang w:eastAsia="en-IN"/>
        </w:rPr>
      </w:pPr>
      <w:r w:rsidRPr="000C493A">
        <w:rPr>
          <w:lang w:eastAsia="en-IN"/>
        </w:rPr>
        <w:t>// Ignore return value (usually not recommended)</w:t>
      </w:r>
    </w:p>
    <w:p w14:paraId="00BE901E" w14:textId="77777777" w:rsidR="00443EE0" w:rsidRPr="000C493A" w:rsidRDefault="00443EE0" w:rsidP="00BA0E88">
      <w:pPr>
        <w:pStyle w:val="Code"/>
        <w:rPr>
          <w:color w:val="383A42"/>
          <w:lang w:eastAsia="en-IN"/>
        </w:rPr>
      </w:pPr>
      <w:r w:rsidRPr="000C493A">
        <w:rPr>
          <w:color w:val="4078F2"/>
          <w:lang w:eastAsia="en-IN"/>
        </w:rPr>
        <w:t>calculate_sum</w:t>
      </w:r>
      <w:r w:rsidRPr="000C493A">
        <w:rPr>
          <w:color w:val="383A42"/>
          <w:lang w:eastAsia="en-IN"/>
        </w:rPr>
        <w:t>(</w:t>
      </w:r>
      <w:r w:rsidRPr="000C493A">
        <w:rPr>
          <w:color w:val="B76B01"/>
          <w:lang w:eastAsia="en-IN"/>
        </w:rPr>
        <w:t>5</w:t>
      </w:r>
      <w:r w:rsidRPr="000C493A">
        <w:rPr>
          <w:color w:val="383A42"/>
          <w:lang w:eastAsia="en-IN"/>
        </w:rPr>
        <w:t xml:space="preserve">, </w:t>
      </w:r>
      <w:r w:rsidRPr="000C493A">
        <w:rPr>
          <w:color w:val="B76B01"/>
          <w:lang w:eastAsia="en-IN"/>
        </w:rPr>
        <w:t>10</w:t>
      </w:r>
      <w:r w:rsidRPr="000C493A">
        <w:rPr>
          <w:color w:val="383A42"/>
          <w:lang w:eastAsia="en-IN"/>
        </w:rPr>
        <w:t xml:space="preserve">);  </w:t>
      </w:r>
      <w:r w:rsidRPr="000C493A">
        <w:rPr>
          <w:lang w:eastAsia="en-IN"/>
        </w:rPr>
        <w:t>// Return value discarded</w:t>
      </w:r>
    </w:p>
    <w:p w14:paraId="29AB8885" w14:textId="77777777" w:rsidR="00443EE0" w:rsidRPr="000C493A" w:rsidRDefault="00443EE0" w:rsidP="0067316C">
      <w:pPr>
        <w:pStyle w:val="Subheadddddf"/>
      </w:pPr>
      <w:r w:rsidRPr="000C493A">
        <w:t>Return Type Matching</w:t>
      </w:r>
    </w:p>
    <w:p w14:paraId="24ECC0C9" w14:textId="76528719" w:rsidR="00443EE0" w:rsidRPr="000C493A" w:rsidRDefault="00443EE0" w:rsidP="0067316C">
      <w:pPr>
        <w:pStyle w:val="texxtt"/>
        <w:rPr>
          <w:lang w:eastAsia="en-IN"/>
        </w:rPr>
      </w:pPr>
      <w:r w:rsidRPr="000C493A">
        <w:rPr>
          <w:lang w:eastAsia="en-IN"/>
        </w:rPr>
        <w:t>The return type must match the declared type:</w:t>
      </w:r>
    </w:p>
    <w:p w14:paraId="29ACB441"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lang w:eastAsia="en-IN"/>
        </w:rPr>
        <w:t>get_number</w:t>
      </w:r>
      <w:r w:rsidRPr="000C493A">
        <w:rPr>
          <w:color w:val="383A42"/>
          <w:lang w:eastAsia="en-IN"/>
        </w:rPr>
        <w:t>(</w:t>
      </w:r>
      <w:r w:rsidRPr="000C493A">
        <w:rPr>
          <w:color w:val="A626A4"/>
          <w:lang w:eastAsia="en-IN"/>
        </w:rPr>
        <w:t>void</w:t>
      </w:r>
      <w:r w:rsidRPr="000C493A">
        <w:rPr>
          <w:color w:val="383A42"/>
          <w:lang w:eastAsia="en-IN"/>
        </w:rPr>
        <w:t>) {</w:t>
      </w:r>
    </w:p>
    <w:p w14:paraId="618BD98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42</w:t>
      </w:r>
      <w:r w:rsidRPr="000C493A">
        <w:rPr>
          <w:color w:val="383A42"/>
          <w:lang w:eastAsia="en-IN"/>
        </w:rPr>
        <w:t xml:space="preserve">;  </w:t>
      </w:r>
      <w:r w:rsidRPr="000C493A">
        <w:rPr>
          <w:i/>
          <w:iCs/>
          <w:color w:val="A0A1A7"/>
          <w:lang w:eastAsia="en-IN"/>
        </w:rPr>
        <w:t>// Correct: returning int</w:t>
      </w:r>
    </w:p>
    <w:p w14:paraId="4D25AD5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return 3.14;  // Warning: implicit conversion float to int</w:t>
      </w:r>
    </w:p>
    <w:p w14:paraId="3977736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return "hi";  // Error: wrong type</w:t>
      </w:r>
    </w:p>
    <w:p w14:paraId="3692912E" w14:textId="77777777" w:rsidR="00443EE0" w:rsidRPr="000C493A" w:rsidRDefault="00443EE0" w:rsidP="00BA0E88">
      <w:pPr>
        <w:pStyle w:val="Code"/>
        <w:rPr>
          <w:color w:val="383A42"/>
          <w:lang w:eastAsia="en-IN"/>
        </w:rPr>
      </w:pPr>
      <w:r w:rsidRPr="000C493A">
        <w:rPr>
          <w:color w:val="383A42"/>
          <w:lang w:eastAsia="en-IN"/>
        </w:rPr>
        <w:t>}</w:t>
      </w:r>
    </w:p>
    <w:p w14:paraId="2FD860FD" w14:textId="77777777" w:rsidR="00443EE0" w:rsidRPr="000C493A" w:rsidRDefault="00443EE0" w:rsidP="0067316C">
      <w:pPr>
        <w:pStyle w:val="Subheadddd"/>
      </w:pPr>
      <w:bookmarkStart w:id="92" w:name="_Toc212290993"/>
      <w:r w:rsidRPr="000C493A">
        <w:t>10.9 Recursive Functions: Functions That Call Themselves</w:t>
      </w:r>
      <w:bookmarkEnd w:id="92"/>
    </w:p>
    <w:p w14:paraId="1B0D8422" w14:textId="77777777" w:rsidR="00443EE0" w:rsidRPr="000C493A" w:rsidRDefault="00443EE0" w:rsidP="0067316C">
      <w:pPr>
        <w:pStyle w:val="texxtt"/>
        <w:rPr>
          <w:lang w:eastAsia="en-IN"/>
        </w:rPr>
      </w:pPr>
      <w:r w:rsidRPr="000C493A">
        <w:rPr>
          <w:b/>
          <w:bCs/>
          <w:lang w:eastAsia="en-IN"/>
        </w:rPr>
        <w:t>Recursion</w:t>
      </w:r>
      <w:r w:rsidRPr="000C493A">
        <w:rPr>
          <w:lang w:eastAsia="en-IN"/>
        </w:rPr>
        <w:t xml:space="preserve"> is a powerful programming technique where a function calls itself to solve smaller instances of the same problem. It's particularly elegant for problems that have a naturally recursive structure.</w:t>
      </w:r>
    </w:p>
    <w:p w14:paraId="7092C4FF" w14:textId="77777777" w:rsidR="00443EE0" w:rsidRPr="000C493A" w:rsidRDefault="00443EE0" w:rsidP="0067316C">
      <w:pPr>
        <w:pStyle w:val="Subheadddddf"/>
      </w:pPr>
      <w:r w:rsidRPr="000C493A">
        <w:t>Understanding Recursion</w:t>
      </w:r>
    </w:p>
    <w:p w14:paraId="499C50C4" w14:textId="77777777" w:rsidR="00443EE0" w:rsidRPr="000C493A" w:rsidRDefault="00443EE0" w:rsidP="0067316C">
      <w:pPr>
        <w:pStyle w:val="texxtt"/>
        <w:rPr>
          <w:lang w:eastAsia="en-IN"/>
        </w:rPr>
      </w:pPr>
      <w:r w:rsidRPr="000C493A">
        <w:rPr>
          <w:lang w:eastAsia="en-IN"/>
        </w:rPr>
        <w:t>Recursion works by:</w:t>
      </w:r>
    </w:p>
    <w:p w14:paraId="0CD338DC" w14:textId="77777777" w:rsidR="00443EE0" w:rsidRPr="000C493A" w:rsidRDefault="00443EE0" w:rsidP="0067316C">
      <w:pPr>
        <w:pStyle w:val="Pointss"/>
      </w:pPr>
      <w:r w:rsidRPr="000C493A">
        <w:t>Breaking a problem into smaller, similar subproblems</w:t>
      </w:r>
    </w:p>
    <w:p w14:paraId="1E39189B" w14:textId="77777777" w:rsidR="00443EE0" w:rsidRPr="000C493A" w:rsidRDefault="00443EE0" w:rsidP="0067316C">
      <w:pPr>
        <w:pStyle w:val="Pointss"/>
      </w:pPr>
      <w:r w:rsidRPr="000C493A">
        <w:t>Solving the smallest case directly (base case)</w:t>
      </w:r>
    </w:p>
    <w:p w14:paraId="0F71AD21" w14:textId="77777777" w:rsidR="00443EE0" w:rsidRPr="000C493A" w:rsidRDefault="00443EE0" w:rsidP="0067316C">
      <w:pPr>
        <w:pStyle w:val="Pointss"/>
      </w:pPr>
      <w:r w:rsidRPr="000C493A">
        <w:t>Building solutions to larger problems from smaller ones</w:t>
      </w:r>
    </w:p>
    <w:p w14:paraId="170B9505" w14:textId="77777777" w:rsidR="00443EE0" w:rsidRPr="000C493A" w:rsidRDefault="00443EE0" w:rsidP="0067316C">
      <w:pPr>
        <w:pStyle w:val="texxtt"/>
        <w:rPr>
          <w:lang w:eastAsia="en-IN"/>
        </w:rPr>
      </w:pPr>
      <w:r w:rsidRPr="000C493A">
        <w:rPr>
          <w:lang w:eastAsia="en-IN"/>
        </w:rPr>
        <w:t>Think of it like Russian nesting dolls—each doll contains a smaller version of itself until you reach the smallest doll that can't be opened further.</w:t>
      </w:r>
    </w:p>
    <w:p w14:paraId="3260A5FA" w14:textId="77777777" w:rsidR="00443EE0" w:rsidRPr="000C493A" w:rsidRDefault="00443EE0" w:rsidP="0067316C">
      <w:pPr>
        <w:pStyle w:val="Subheadddddf"/>
      </w:pPr>
      <w:r w:rsidRPr="000C493A">
        <w:t>Essential Components of Recursive Functions</w:t>
      </w:r>
    </w:p>
    <w:p w14:paraId="40CC3466" w14:textId="77777777" w:rsidR="00443EE0" w:rsidRPr="000C493A" w:rsidRDefault="00443EE0" w:rsidP="0067316C">
      <w:pPr>
        <w:pStyle w:val="texxtt"/>
        <w:rPr>
          <w:lang w:eastAsia="en-IN"/>
        </w:rPr>
      </w:pPr>
      <w:r w:rsidRPr="000C493A">
        <w:rPr>
          <w:lang w:eastAsia="en-IN"/>
        </w:rPr>
        <w:t>Every recursive function must have:</w:t>
      </w:r>
    </w:p>
    <w:p w14:paraId="7502F8F4" w14:textId="77777777" w:rsidR="00443EE0" w:rsidRPr="000C493A" w:rsidRDefault="00443EE0" w:rsidP="0067316C">
      <w:pPr>
        <w:pStyle w:val="Subheadddddf"/>
      </w:pPr>
      <w:r w:rsidRPr="000C493A">
        <w:t>1. Base Case(s): Condition(s) that stop the recursion</w:t>
      </w:r>
    </w:p>
    <w:p w14:paraId="0E15A8EC" w14:textId="77777777" w:rsidR="00443EE0" w:rsidRPr="000C493A" w:rsidRDefault="00443EE0" w:rsidP="0067316C">
      <w:pPr>
        <w:pStyle w:val="Pointss"/>
      </w:pPr>
      <w:r w:rsidRPr="000C493A">
        <w:t>Without a base case, recursion continues forever (stack overflow)</w:t>
      </w:r>
    </w:p>
    <w:p w14:paraId="6FFE1802" w14:textId="77777777" w:rsidR="00443EE0" w:rsidRPr="000C493A" w:rsidRDefault="00443EE0" w:rsidP="0067316C">
      <w:pPr>
        <w:pStyle w:val="Pointss"/>
      </w:pPr>
      <w:r w:rsidRPr="000C493A">
        <w:t>Usually the simplest case that can be solved directly</w:t>
      </w:r>
    </w:p>
    <w:p w14:paraId="01EC005D" w14:textId="77777777" w:rsidR="00443EE0" w:rsidRPr="000C493A" w:rsidRDefault="00443EE0" w:rsidP="0067316C">
      <w:pPr>
        <w:pStyle w:val="Subheadddddf"/>
      </w:pPr>
      <w:r w:rsidRPr="000C493A">
        <w:t>2. Recursive Case: The function calling itself with modified arguments</w:t>
      </w:r>
    </w:p>
    <w:p w14:paraId="55D6982C" w14:textId="77777777" w:rsidR="00443EE0" w:rsidRPr="000C493A" w:rsidRDefault="00443EE0" w:rsidP="0067316C">
      <w:pPr>
        <w:pStyle w:val="Pointss"/>
      </w:pPr>
      <w:r w:rsidRPr="000C493A">
        <w:t>Arguments must move toward the base case</w:t>
      </w:r>
    </w:p>
    <w:p w14:paraId="2498A628" w14:textId="77777777" w:rsidR="00443EE0" w:rsidRPr="000C493A" w:rsidRDefault="00443EE0" w:rsidP="0067316C">
      <w:pPr>
        <w:pStyle w:val="Pointss"/>
      </w:pPr>
      <w:r w:rsidRPr="000C493A">
        <w:t>Each recursive call should solve a smaller problem</w:t>
      </w:r>
    </w:p>
    <w:p w14:paraId="0F2B12AB" w14:textId="77777777" w:rsidR="00443EE0" w:rsidRPr="000C493A" w:rsidRDefault="00443EE0" w:rsidP="0067316C">
      <w:pPr>
        <w:pStyle w:val="Subheadddddf"/>
      </w:pPr>
      <w:r w:rsidRPr="000C493A">
        <w:t>3. Progress Toward Base Case: Each call must get closer to termination</w:t>
      </w:r>
    </w:p>
    <w:p w14:paraId="0277DE33" w14:textId="77777777" w:rsidR="00443EE0" w:rsidRPr="000C493A" w:rsidRDefault="00443EE0" w:rsidP="0067316C">
      <w:pPr>
        <w:pStyle w:val="Pointss"/>
      </w:pPr>
      <w:r w:rsidRPr="000C493A">
        <w:t>Otherwise, you create infinite recursion</w:t>
      </w:r>
    </w:p>
    <w:p w14:paraId="4B940738" w14:textId="77777777" w:rsidR="00443EE0" w:rsidRPr="000C493A" w:rsidRDefault="00443EE0" w:rsidP="0067316C">
      <w:pPr>
        <w:pStyle w:val="Subheadddddf"/>
      </w:pPr>
      <w:r w:rsidRPr="000C493A">
        <w:t>Example 1: Factorial Calculation</w:t>
      </w:r>
    </w:p>
    <w:p w14:paraId="08E5CE22" w14:textId="77777777" w:rsidR="00443EE0" w:rsidRPr="000C493A" w:rsidRDefault="00443EE0" w:rsidP="0067316C">
      <w:pPr>
        <w:pStyle w:val="texxtt"/>
        <w:rPr>
          <w:lang w:eastAsia="en-IN"/>
        </w:rPr>
      </w:pPr>
      <w:r w:rsidRPr="000C493A">
        <w:rPr>
          <w:lang w:eastAsia="en-IN"/>
        </w:rPr>
        <w:t>The factorial of n (written n!) is defined as:</w:t>
      </w:r>
    </w:p>
    <w:p w14:paraId="7321B036" w14:textId="77777777" w:rsidR="00443EE0" w:rsidRPr="000C493A" w:rsidRDefault="00443EE0" w:rsidP="0067316C">
      <w:pPr>
        <w:pStyle w:val="Pointss"/>
      </w:pPr>
      <w:r w:rsidRPr="000C493A">
        <w:t>0! = 1 (base case)</w:t>
      </w:r>
    </w:p>
    <w:p w14:paraId="25B18B7C" w14:textId="33364735" w:rsidR="00443EE0" w:rsidRPr="00BA0E88" w:rsidRDefault="00443EE0" w:rsidP="0067316C">
      <w:pPr>
        <w:pStyle w:val="Pointss"/>
      </w:pPr>
      <w:r w:rsidRPr="000C493A">
        <w:t>n! = n × (n-1)! for n &gt; 0 (recursive case)</w:t>
      </w:r>
    </w:p>
    <w:p w14:paraId="2740EB7D"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096F348" w14:textId="77777777" w:rsidR="00443EE0" w:rsidRPr="000C493A" w:rsidRDefault="00443EE0" w:rsidP="00BA0E88">
      <w:pPr>
        <w:pStyle w:val="Code"/>
        <w:rPr>
          <w:color w:val="383A42"/>
          <w:lang w:eastAsia="en-IN"/>
        </w:rPr>
      </w:pPr>
    </w:p>
    <w:p w14:paraId="39FFAE9B"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factorial</w:t>
      </w:r>
      <w:r w:rsidRPr="000C493A">
        <w:rPr>
          <w:color w:val="383A42"/>
          <w:lang w:eastAsia="en-IN"/>
        </w:rPr>
        <w:t>(</w:t>
      </w:r>
      <w:r w:rsidRPr="000C493A">
        <w:rPr>
          <w:color w:val="A626A4"/>
          <w:lang w:eastAsia="en-IN"/>
        </w:rPr>
        <w:t>int</w:t>
      </w:r>
      <w:r w:rsidRPr="000C493A">
        <w:rPr>
          <w:color w:val="383A42"/>
          <w:lang w:eastAsia="en-IN"/>
        </w:rPr>
        <w:t xml:space="preserve"> n) {</w:t>
      </w:r>
    </w:p>
    <w:p w14:paraId="20DA328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Base case</w:t>
      </w:r>
    </w:p>
    <w:p w14:paraId="6DD1F9A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2B64535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w:t>
      </w:r>
    </w:p>
    <w:p w14:paraId="42DEF7D1" w14:textId="77777777" w:rsidR="00443EE0" w:rsidRPr="000C493A" w:rsidRDefault="00443EE0" w:rsidP="00BA0E88">
      <w:pPr>
        <w:pStyle w:val="Code"/>
        <w:rPr>
          <w:color w:val="383A42"/>
          <w:lang w:eastAsia="en-IN"/>
        </w:rPr>
      </w:pPr>
      <w:r w:rsidRPr="000C493A">
        <w:rPr>
          <w:color w:val="383A42"/>
          <w:lang w:eastAsia="en-IN"/>
        </w:rPr>
        <w:t xml:space="preserve">    }</w:t>
      </w:r>
    </w:p>
    <w:p w14:paraId="7ED5EF61" w14:textId="77777777" w:rsidR="00443EE0" w:rsidRPr="000C493A" w:rsidRDefault="00443EE0" w:rsidP="00BA0E88">
      <w:pPr>
        <w:pStyle w:val="Code"/>
        <w:rPr>
          <w:color w:val="383A42"/>
          <w:lang w:eastAsia="en-IN"/>
        </w:rPr>
      </w:pPr>
      <w:r w:rsidRPr="000C493A">
        <w:rPr>
          <w:color w:val="383A42"/>
          <w:lang w:eastAsia="en-IN"/>
        </w:rPr>
        <w:t xml:space="preserve">    </w:t>
      </w:r>
    </w:p>
    <w:p w14:paraId="704D500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Recursive case</w:t>
      </w:r>
    </w:p>
    <w:p w14:paraId="6103024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4078F2"/>
          <w:lang w:eastAsia="en-IN"/>
        </w:rPr>
        <w:t>factorial</w:t>
      </w:r>
      <w:r w:rsidRPr="000C493A">
        <w:rPr>
          <w:color w:val="383A42"/>
          <w:lang w:eastAsia="en-IN"/>
        </w:rPr>
        <w:t xml:space="preserve">(n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B7AC4B1" w14:textId="77777777" w:rsidR="00443EE0" w:rsidRPr="000C493A" w:rsidRDefault="00443EE0" w:rsidP="00BA0E88">
      <w:pPr>
        <w:pStyle w:val="Code"/>
        <w:rPr>
          <w:color w:val="383A42"/>
          <w:lang w:eastAsia="en-IN"/>
        </w:rPr>
      </w:pPr>
      <w:r w:rsidRPr="000C493A">
        <w:rPr>
          <w:color w:val="383A42"/>
          <w:lang w:eastAsia="en-IN"/>
        </w:rPr>
        <w:t>}</w:t>
      </w:r>
    </w:p>
    <w:p w14:paraId="3FD899E9" w14:textId="77777777" w:rsidR="00443EE0" w:rsidRPr="000C493A" w:rsidRDefault="00443EE0" w:rsidP="00BA0E88">
      <w:pPr>
        <w:pStyle w:val="Code"/>
        <w:rPr>
          <w:color w:val="383A42"/>
          <w:lang w:eastAsia="en-IN"/>
        </w:rPr>
      </w:pPr>
    </w:p>
    <w:p w14:paraId="739550CA"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2494AB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10C4601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"Factorial of %d = %d\n"</w:t>
      </w:r>
      <w:r w:rsidRPr="000C493A">
        <w:rPr>
          <w:color w:val="383A42"/>
          <w:lang w:eastAsia="en-IN"/>
        </w:rPr>
        <w:t xml:space="preserve">, num, </w:t>
      </w:r>
      <w:r w:rsidRPr="000C493A">
        <w:rPr>
          <w:color w:val="4078F2"/>
          <w:lang w:eastAsia="en-IN"/>
        </w:rPr>
        <w:t>factorial</w:t>
      </w:r>
      <w:r w:rsidRPr="000C493A">
        <w:rPr>
          <w:color w:val="383A42"/>
          <w:lang w:eastAsia="en-IN"/>
        </w:rPr>
        <w:t>(num));</w:t>
      </w:r>
    </w:p>
    <w:p w14:paraId="58A6433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D6E7DE8" w14:textId="77777777" w:rsidR="00443EE0" w:rsidRPr="000C493A" w:rsidRDefault="00443EE0" w:rsidP="00BA0E88">
      <w:pPr>
        <w:pStyle w:val="Code"/>
        <w:rPr>
          <w:color w:val="383A42"/>
          <w:lang w:eastAsia="en-IN"/>
        </w:rPr>
      </w:pPr>
      <w:r w:rsidRPr="000C493A">
        <w:rPr>
          <w:color w:val="383A42"/>
          <w:lang w:eastAsia="en-IN"/>
        </w:rPr>
        <w:t>}</w:t>
      </w:r>
    </w:p>
    <w:p w14:paraId="12E12C10" w14:textId="77777777" w:rsidR="00443EE0" w:rsidRPr="000C493A" w:rsidRDefault="00443EE0" w:rsidP="0067316C">
      <w:pPr>
        <w:pStyle w:val="Subheadddddf"/>
      </w:pPr>
      <w:r w:rsidRPr="000C493A">
        <w:t>Output:</w:t>
      </w:r>
    </w:p>
    <w:p w14:paraId="6364222D" w14:textId="77777777" w:rsidR="00443EE0" w:rsidRPr="000C493A" w:rsidRDefault="00443EE0" w:rsidP="00BA0E88">
      <w:pPr>
        <w:pStyle w:val="Code"/>
        <w:rPr>
          <w:lang w:eastAsia="en-IN"/>
        </w:rPr>
      </w:pPr>
      <w:r w:rsidRPr="000C493A">
        <w:rPr>
          <w:lang w:eastAsia="en-IN"/>
        </w:rPr>
        <w:t>Factorial of 5 = 120</w:t>
      </w:r>
    </w:p>
    <w:p w14:paraId="137FF350" w14:textId="77777777" w:rsidR="00443EE0" w:rsidRPr="000C493A" w:rsidRDefault="00443EE0" w:rsidP="0067316C">
      <w:pPr>
        <w:pStyle w:val="Subheadddddf"/>
      </w:pPr>
      <w:r w:rsidRPr="000C493A">
        <w:t>How it works (execution trace):</w:t>
      </w:r>
    </w:p>
    <w:p w14:paraId="2EA60B2C" w14:textId="77777777" w:rsidR="00443EE0" w:rsidRPr="000C493A" w:rsidRDefault="00443EE0" w:rsidP="0067316C">
      <w:pPr>
        <w:pStyle w:val="texxtt"/>
        <w:rPr>
          <w:lang w:eastAsia="en-IN"/>
        </w:rPr>
      </w:pPr>
      <w:r w:rsidRPr="000C493A">
        <w:rPr>
          <w:lang w:eastAsia="en-IN"/>
        </w:rPr>
        <w:t>factorial(5)</w:t>
      </w:r>
    </w:p>
    <w:p w14:paraId="330758EC" w14:textId="77777777" w:rsidR="00443EE0" w:rsidRPr="000C493A" w:rsidRDefault="00443EE0" w:rsidP="0067316C">
      <w:pPr>
        <w:pStyle w:val="texxtt"/>
        <w:rPr>
          <w:lang w:eastAsia="en-IN"/>
        </w:rPr>
      </w:pPr>
      <w:r w:rsidRPr="000C493A">
        <w:rPr>
          <w:lang w:eastAsia="en-IN"/>
        </w:rPr>
        <w:t xml:space="preserve">  = 5 * factorial(4)</w:t>
      </w:r>
    </w:p>
    <w:p w14:paraId="3BEB2994" w14:textId="77777777" w:rsidR="00443EE0" w:rsidRPr="000C493A" w:rsidRDefault="00443EE0" w:rsidP="0067316C">
      <w:pPr>
        <w:pStyle w:val="texxtt"/>
        <w:rPr>
          <w:lang w:eastAsia="en-IN"/>
        </w:rPr>
      </w:pPr>
      <w:r w:rsidRPr="000C493A">
        <w:rPr>
          <w:lang w:eastAsia="en-IN"/>
        </w:rPr>
        <w:t xml:space="preserve">  = 5 * (4 * factorial(3))</w:t>
      </w:r>
    </w:p>
    <w:p w14:paraId="47A6F66C" w14:textId="77777777" w:rsidR="00443EE0" w:rsidRPr="000C493A" w:rsidRDefault="00443EE0" w:rsidP="0067316C">
      <w:pPr>
        <w:pStyle w:val="texxtt"/>
        <w:rPr>
          <w:lang w:eastAsia="en-IN"/>
        </w:rPr>
      </w:pPr>
      <w:r w:rsidRPr="000C493A">
        <w:rPr>
          <w:lang w:eastAsia="en-IN"/>
        </w:rPr>
        <w:t xml:space="preserve">  = 5 * (4 * (3 * factorial(2)))</w:t>
      </w:r>
    </w:p>
    <w:p w14:paraId="6B485709" w14:textId="77777777" w:rsidR="00443EE0" w:rsidRPr="000C493A" w:rsidRDefault="00443EE0" w:rsidP="0067316C">
      <w:pPr>
        <w:pStyle w:val="texxtt"/>
        <w:rPr>
          <w:lang w:eastAsia="en-IN"/>
        </w:rPr>
      </w:pPr>
      <w:r w:rsidRPr="000C493A">
        <w:rPr>
          <w:lang w:eastAsia="en-IN"/>
        </w:rPr>
        <w:t xml:space="preserve">  = 5 * (4 * (3 * (2 * factorial(1))))</w:t>
      </w:r>
    </w:p>
    <w:p w14:paraId="513FF140" w14:textId="77777777" w:rsidR="00443EE0" w:rsidRPr="000C493A" w:rsidRDefault="00443EE0" w:rsidP="0067316C">
      <w:pPr>
        <w:pStyle w:val="texxtt"/>
        <w:rPr>
          <w:lang w:eastAsia="en-IN"/>
        </w:rPr>
      </w:pPr>
      <w:r w:rsidRPr="000C493A">
        <w:rPr>
          <w:lang w:eastAsia="en-IN"/>
        </w:rPr>
        <w:t xml:space="preserve">  = 5 * (4 * (3 * (2 * 1)))</w:t>
      </w:r>
    </w:p>
    <w:p w14:paraId="1D16FD31" w14:textId="77777777" w:rsidR="00443EE0" w:rsidRPr="000C493A" w:rsidRDefault="00443EE0" w:rsidP="0067316C">
      <w:pPr>
        <w:pStyle w:val="texxtt"/>
        <w:rPr>
          <w:lang w:eastAsia="en-IN"/>
        </w:rPr>
      </w:pPr>
      <w:r w:rsidRPr="000C493A">
        <w:rPr>
          <w:lang w:eastAsia="en-IN"/>
        </w:rPr>
        <w:t xml:space="preserve">  = 5 * (4 * (3 * 2))</w:t>
      </w:r>
    </w:p>
    <w:p w14:paraId="15FC0B95" w14:textId="77777777" w:rsidR="00443EE0" w:rsidRPr="000C493A" w:rsidRDefault="00443EE0" w:rsidP="0067316C">
      <w:pPr>
        <w:pStyle w:val="texxtt"/>
        <w:rPr>
          <w:lang w:eastAsia="en-IN"/>
        </w:rPr>
      </w:pPr>
      <w:r w:rsidRPr="000C493A">
        <w:rPr>
          <w:lang w:eastAsia="en-IN"/>
        </w:rPr>
        <w:t xml:space="preserve">  = 5 * (4 * 6)</w:t>
      </w:r>
    </w:p>
    <w:p w14:paraId="01551140" w14:textId="77777777" w:rsidR="00443EE0" w:rsidRPr="000C493A" w:rsidRDefault="00443EE0" w:rsidP="0067316C">
      <w:pPr>
        <w:pStyle w:val="texxtt"/>
        <w:rPr>
          <w:lang w:eastAsia="en-IN"/>
        </w:rPr>
      </w:pPr>
      <w:r w:rsidRPr="000C493A">
        <w:rPr>
          <w:lang w:eastAsia="en-IN"/>
        </w:rPr>
        <w:t xml:space="preserve">  = 5 * 24</w:t>
      </w:r>
    </w:p>
    <w:p w14:paraId="3783679E" w14:textId="77777777" w:rsidR="00443EE0" w:rsidRPr="000C493A" w:rsidRDefault="00443EE0" w:rsidP="0067316C">
      <w:pPr>
        <w:pStyle w:val="texxtt"/>
        <w:rPr>
          <w:lang w:eastAsia="en-IN"/>
        </w:rPr>
      </w:pPr>
      <w:r w:rsidRPr="000C493A">
        <w:rPr>
          <w:lang w:eastAsia="en-IN"/>
        </w:rPr>
        <w:t xml:space="preserve">  = 120</w:t>
      </w:r>
    </w:p>
    <w:p w14:paraId="472AE80C" w14:textId="77777777" w:rsidR="00443EE0" w:rsidRPr="000C493A" w:rsidRDefault="00443EE0" w:rsidP="0067316C">
      <w:pPr>
        <w:pStyle w:val="Subheadddddf"/>
      </w:pPr>
      <w:r w:rsidRPr="000C493A">
        <w:t>Example 2: Fibonacci Sequence</w:t>
      </w:r>
    </w:p>
    <w:p w14:paraId="5414FCE2" w14:textId="77777777" w:rsidR="00443EE0" w:rsidRPr="000C493A" w:rsidRDefault="00443EE0" w:rsidP="0067316C">
      <w:pPr>
        <w:pStyle w:val="texxtt"/>
        <w:rPr>
          <w:lang w:eastAsia="en-IN"/>
        </w:rPr>
      </w:pPr>
      <w:r w:rsidRPr="000C493A">
        <w:rPr>
          <w:lang w:eastAsia="en-IN"/>
        </w:rPr>
        <w:t>The Fibonacci sequence is defined as:</w:t>
      </w:r>
    </w:p>
    <w:p w14:paraId="443652DA" w14:textId="77777777" w:rsidR="00443EE0" w:rsidRPr="000C493A" w:rsidRDefault="00443EE0" w:rsidP="0067316C">
      <w:pPr>
        <w:pStyle w:val="Pointss"/>
      </w:pPr>
      <w:r w:rsidRPr="000C493A">
        <w:t>fib(0) = 0</w:t>
      </w:r>
    </w:p>
    <w:p w14:paraId="73154C7C" w14:textId="77777777" w:rsidR="00443EE0" w:rsidRPr="000C493A" w:rsidRDefault="00443EE0" w:rsidP="0067316C">
      <w:pPr>
        <w:pStyle w:val="Pointss"/>
      </w:pPr>
      <w:r w:rsidRPr="000C493A">
        <w:t>fib(1) = 1</w:t>
      </w:r>
    </w:p>
    <w:p w14:paraId="6C462FA8" w14:textId="1F109C0F" w:rsidR="00443EE0" w:rsidRPr="00BA0E88" w:rsidRDefault="00443EE0" w:rsidP="0067316C">
      <w:pPr>
        <w:pStyle w:val="Pointss"/>
      </w:pPr>
      <w:r w:rsidRPr="000C493A">
        <w:t>fib(n) = fib(n-1) + fib(n-2) for n &gt; 1</w:t>
      </w:r>
    </w:p>
    <w:p w14:paraId="5B9F27E1"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3C9D9A7" w14:textId="77777777" w:rsidR="00443EE0" w:rsidRPr="000C493A" w:rsidRDefault="00443EE0" w:rsidP="00BA0E88">
      <w:pPr>
        <w:pStyle w:val="Code"/>
        <w:rPr>
          <w:color w:val="383A42"/>
          <w:lang w:eastAsia="en-IN"/>
        </w:rPr>
      </w:pPr>
    </w:p>
    <w:p w14:paraId="71AF9942"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fibonacci</w:t>
      </w:r>
      <w:r w:rsidRPr="000C493A">
        <w:rPr>
          <w:color w:val="383A42"/>
          <w:lang w:eastAsia="en-IN"/>
        </w:rPr>
        <w:t>(</w:t>
      </w:r>
      <w:r w:rsidRPr="000C493A">
        <w:rPr>
          <w:color w:val="A626A4"/>
          <w:lang w:eastAsia="en-IN"/>
        </w:rPr>
        <w:t>int</w:t>
      </w:r>
      <w:r w:rsidRPr="000C493A">
        <w:rPr>
          <w:color w:val="383A42"/>
          <w:lang w:eastAsia="en-IN"/>
        </w:rPr>
        <w:t xml:space="preserve"> n) {</w:t>
      </w:r>
    </w:p>
    <w:p w14:paraId="78975EA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Base cases</w:t>
      </w:r>
    </w:p>
    <w:p w14:paraId="6217193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2B301AA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F7AEB7A" w14:textId="77777777" w:rsidR="00443EE0" w:rsidRPr="000C493A" w:rsidRDefault="00443EE0" w:rsidP="00BA0E88">
      <w:pPr>
        <w:pStyle w:val="Code"/>
        <w:rPr>
          <w:color w:val="383A42"/>
          <w:lang w:eastAsia="en-IN"/>
        </w:rPr>
      </w:pPr>
      <w:r w:rsidRPr="000C493A">
        <w:rPr>
          <w:color w:val="383A42"/>
          <w:lang w:eastAsia="en-IN"/>
        </w:rPr>
        <w:t xml:space="preserve">    }</w:t>
      </w:r>
    </w:p>
    <w:p w14:paraId="59A8A8B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365D8F5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w:t>
      </w:r>
    </w:p>
    <w:p w14:paraId="3E518135" w14:textId="77777777" w:rsidR="00443EE0" w:rsidRPr="000C493A" w:rsidRDefault="00443EE0" w:rsidP="00BA0E88">
      <w:pPr>
        <w:pStyle w:val="Code"/>
        <w:rPr>
          <w:color w:val="383A42"/>
          <w:lang w:eastAsia="en-IN"/>
        </w:rPr>
      </w:pPr>
      <w:r w:rsidRPr="000C493A">
        <w:rPr>
          <w:color w:val="383A42"/>
          <w:lang w:eastAsia="en-IN"/>
        </w:rPr>
        <w:t xml:space="preserve">    }</w:t>
      </w:r>
    </w:p>
    <w:p w14:paraId="57D69E5A" w14:textId="77777777" w:rsidR="00443EE0" w:rsidRPr="000C493A" w:rsidRDefault="00443EE0" w:rsidP="00BA0E88">
      <w:pPr>
        <w:pStyle w:val="Code"/>
        <w:rPr>
          <w:color w:val="383A42"/>
          <w:lang w:eastAsia="en-IN"/>
        </w:rPr>
      </w:pPr>
      <w:r w:rsidRPr="000C493A">
        <w:rPr>
          <w:color w:val="383A42"/>
          <w:lang w:eastAsia="en-IN"/>
        </w:rPr>
        <w:t xml:space="preserve">    </w:t>
      </w:r>
    </w:p>
    <w:p w14:paraId="5F85C33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i/>
          <w:iCs/>
          <w:color w:val="A0A1A7"/>
          <w:lang w:eastAsia="en-IN"/>
        </w:rPr>
        <w:t>// Recursive case</w:t>
      </w:r>
    </w:p>
    <w:p w14:paraId="299E79E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fibonacci</w:t>
      </w:r>
      <w:r w:rsidRPr="000C493A">
        <w:rPr>
          <w:color w:val="383A42"/>
          <w:lang w:eastAsia="en-IN"/>
        </w:rPr>
        <w:t xml:space="preserve">(n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4078F2"/>
          <w:lang w:eastAsia="en-IN"/>
        </w:rPr>
        <w:t>fibonacci</w:t>
      </w:r>
      <w:r w:rsidRPr="000C493A">
        <w:rPr>
          <w:color w:val="383A42"/>
          <w:lang w:eastAsia="en-IN"/>
        </w:rPr>
        <w:t xml:space="preserve">(n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3FB889B6" w14:textId="77777777" w:rsidR="00443EE0" w:rsidRPr="000C493A" w:rsidRDefault="00443EE0" w:rsidP="00BA0E88">
      <w:pPr>
        <w:pStyle w:val="Code"/>
        <w:rPr>
          <w:color w:val="383A42"/>
          <w:lang w:eastAsia="en-IN"/>
        </w:rPr>
      </w:pPr>
      <w:r w:rsidRPr="000C493A">
        <w:rPr>
          <w:color w:val="383A42"/>
          <w:lang w:eastAsia="en-IN"/>
        </w:rPr>
        <w:t>}</w:t>
      </w:r>
    </w:p>
    <w:p w14:paraId="2587D453" w14:textId="77777777" w:rsidR="00443EE0" w:rsidRPr="000C493A" w:rsidRDefault="00443EE0" w:rsidP="00BA0E88">
      <w:pPr>
        <w:pStyle w:val="Code"/>
        <w:rPr>
          <w:color w:val="383A42"/>
          <w:lang w:eastAsia="en-IN"/>
        </w:rPr>
      </w:pPr>
    </w:p>
    <w:p w14:paraId="66E93962"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C4B5E8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terms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12758F60" w14:textId="77777777" w:rsidR="00443EE0" w:rsidRPr="000C493A" w:rsidRDefault="00443EE0" w:rsidP="00BA0E88">
      <w:pPr>
        <w:pStyle w:val="Code"/>
        <w:rPr>
          <w:color w:val="383A42"/>
          <w:lang w:eastAsia="en-IN"/>
        </w:rPr>
      </w:pPr>
      <w:r w:rsidRPr="000C493A">
        <w:rPr>
          <w:color w:val="383A42"/>
          <w:lang w:eastAsia="en-IN"/>
        </w:rPr>
        <w:t xml:space="preserve">    </w:t>
      </w:r>
    </w:p>
    <w:p w14:paraId="430A09C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"First %d Fibonacci numbers:\n"</w:t>
      </w:r>
      <w:r w:rsidRPr="000C493A">
        <w:rPr>
          <w:color w:val="383A42"/>
          <w:lang w:eastAsia="en-IN"/>
        </w:rPr>
        <w:t>, terms);</w:t>
      </w:r>
    </w:p>
    <w:p w14:paraId="7326D29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terms; i</w:t>
      </w:r>
      <w:r w:rsidRPr="000C493A">
        <w:rPr>
          <w:color w:val="4078F2"/>
          <w:lang w:eastAsia="en-IN"/>
        </w:rPr>
        <w:t>++</w:t>
      </w:r>
      <w:r w:rsidRPr="000C493A">
        <w:rPr>
          <w:color w:val="383A42"/>
          <w:lang w:eastAsia="en-IN"/>
        </w:rPr>
        <w:t>) {</w:t>
      </w:r>
    </w:p>
    <w:p w14:paraId="3369D1E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xml:space="preserve">, </w:t>
      </w:r>
      <w:r w:rsidRPr="000C493A">
        <w:rPr>
          <w:color w:val="4078F2"/>
          <w:lang w:eastAsia="en-IN"/>
        </w:rPr>
        <w:t>fibonacci</w:t>
      </w:r>
      <w:r w:rsidRPr="000C493A">
        <w:rPr>
          <w:color w:val="383A42"/>
          <w:lang w:eastAsia="en-IN"/>
        </w:rPr>
        <w:t>(i));</w:t>
      </w:r>
    </w:p>
    <w:p w14:paraId="7DA59BA5" w14:textId="77777777" w:rsidR="00443EE0" w:rsidRPr="000C493A" w:rsidRDefault="00443EE0" w:rsidP="00BA0E88">
      <w:pPr>
        <w:pStyle w:val="Code"/>
        <w:rPr>
          <w:color w:val="383A42"/>
          <w:lang w:eastAsia="en-IN"/>
        </w:rPr>
      </w:pPr>
      <w:r w:rsidRPr="000C493A">
        <w:rPr>
          <w:color w:val="383A42"/>
          <w:lang w:eastAsia="en-IN"/>
        </w:rPr>
        <w:t xml:space="preserve">    }</w:t>
      </w:r>
    </w:p>
    <w:p w14:paraId="5551134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225CB0CE" w14:textId="77777777" w:rsidR="00443EE0" w:rsidRPr="000C493A" w:rsidRDefault="00443EE0" w:rsidP="00BA0E88">
      <w:pPr>
        <w:pStyle w:val="Code"/>
        <w:rPr>
          <w:color w:val="383A42"/>
          <w:lang w:eastAsia="en-IN"/>
        </w:rPr>
      </w:pPr>
      <w:r w:rsidRPr="000C493A">
        <w:rPr>
          <w:color w:val="383A42"/>
          <w:lang w:eastAsia="en-IN"/>
        </w:rPr>
        <w:t xml:space="preserve">    </w:t>
      </w:r>
    </w:p>
    <w:p w14:paraId="58F7A2E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F31707B" w14:textId="77777777" w:rsidR="00443EE0" w:rsidRPr="000C493A" w:rsidRDefault="00443EE0" w:rsidP="00BA0E88">
      <w:pPr>
        <w:pStyle w:val="Code"/>
        <w:rPr>
          <w:color w:val="383A42"/>
          <w:lang w:eastAsia="en-IN"/>
        </w:rPr>
      </w:pPr>
      <w:r w:rsidRPr="000C493A">
        <w:rPr>
          <w:color w:val="383A42"/>
          <w:lang w:eastAsia="en-IN"/>
        </w:rPr>
        <w:t>}</w:t>
      </w:r>
    </w:p>
    <w:p w14:paraId="16B4DC21" w14:textId="77777777" w:rsidR="00443EE0" w:rsidRPr="000C493A" w:rsidRDefault="00443EE0" w:rsidP="0067316C">
      <w:pPr>
        <w:pStyle w:val="Subheadddddf"/>
      </w:pPr>
      <w:r w:rsidRPr="000C493A">
        <w:t>Output:</w:t>
      </w:r>
    </w:p>
    <w:p w14:paraId="336D8F5E" w14:textId="77777777" w:rsidR="00443EE0" w:rsidRPr="000C493A" w:rsidRDefault="00443EE0" w:rsidP="00BA0E88">
      <w:pPr>
        <w:pStyle w:val="Code"/>
        <w:rPr>
          <w:lang w:eastAsia="en-IN"/>
        </w:rPr>
      </w:pPr>
      <w:r w:rsidRPr="000C493A">
        <w:rPr>
          <w:lang w:eastAsia="en-IN"/>
        </w:rPr>
        <w:t>First 10 Fibonacci numbers:</w:t>
      </w:r>
    </w:p>
    <w:p w14:paraId="0D21D787" w14:textId="77777777" w:rsidR="00443EE0" w:rsidRPr="000C493A" w:rsidRDefault="00443EE0" w:rsidP="00BA0E88">
      <w:pPr>
        <w:pStyle w:val="Code"/>
        <w:rPr>
          <w:lang w:eastAsia="en-IN"/>
        </w:rPr>
      </w:pPr>
      <w:r w:rsidRPr="000C493A">
        <w:rPr>
          <w:lang w:eastAsia="en-IN"/>
        </w:rPr>
        <w:t>0 1 1 2 3 5 8 13 21 34</w:t>
      </w:r>
    </w:p>
    <w:p w14:paraId="6656095E" w14:textId="77777777" w:rsidR="00443EE0" w:rsidRPr="000C493A" w:rsidRDefault="00443EE0" w:rsidP="0067316C">
      <w:pPr>
        <w:pStyle w:val="Subheadddddf"/>
      </w:pPr>
      <w:r w:rsidRPr="000C493A">
        <w:t>Advantages of Recursion</w:t>
      </w:r>
    </w:p>
    <w:p w14:paraId="0DB24540" w14:textId="77777777" w:rsidR="00443EE0" w:rsidRPr="000C493A" w:rsidRDefault="00443EE0" w:rsidP="0067316C">
      <w:pPr>
        <w:pStyle w:val="Pointss"/>
      </w:pPr>
      <w:r w:rsidRPr="000C493A">
        <w:rPr>
          <w:b/>
          <w:bCs/>
        </w:rPr>
        <w:t>Elegant and Intuitive</w:t>
      </w:r>
      <w:r w:rsidRPr="000C493A">
        <w:t>: Some problems are naturally recursive (tree traversal, divide-and-conquer algorithms)</w:t>
      </w:r>
    </w:p>
    <w:p w14:paraId="0B176386" w14:textId="77777777" w:rsidR="00443EE0" w:rsidRPr="000C493A" w:rsidRDefault="00443EE0" w:rsidP="0067316C">
      <w:pPr>
        <w:pStyle w:val="Pointss"/>
      </w:pPr>
      <w:r w:rsidRPr="000C493A">
        <w:rPr>
          <w:b/>
          <w:bCs/>
        </w:rPr>
        <w:t>Shorter Code</w:t>
      </w:r>
      <w:r w:rsidRPr="000C493A">
        <w:t>: Often requires fewer lines than iterative solutions</w:t>
      </w:r>
    </w:p>
    <w:p w14:paraId="1B51B2CB" w14:textId="77777777" w:rsidR="00443EE0" w:rsidRPr="000C493A" w:rsidRDefault="00443EE0" w:rsidP="0067316C">
      <w:pPr>
        <w:pStyle w:val="Pointss"/>
      </w:pPr>
      <w:r w:rsidRPr="000C493A">
        <w:rPr>
          <w:b/>
          <w:bCs/>
        </w:rPr>
        <w:t>Easier to Understand</w:t>
      </w:r>
      <w:r w:rsidRPr="000C493A">
        <w:t>: Mirrors mathematical definitions</w:t>
      </w:r>
    </w:p>
    <w:p w14:paraId="2844E88B" w14:textId="77777777" w:rsidR="00443EE0" w:rsidRPr="000C493A" w:rsidRDefault="00443EE0" w:rsidP="0067316C">
      <w:pPr>
        <w:pStyle w:val="Pointss"/>
      </w:pPr>
      <w:r w:rsidRPr="000C493A">
        <w:rPr>
          <w:b/>
          <w:bCs/>
        </w:rPr>
        <w:t>Natural for Certain Problems</w:t>
      </w:r>
      <w:r w:rsidRPr="000C493A">
        <w:t>: Factorial, Fibonacci, tree operations, graph traversal</w:t>
      </w:r>
    </w:p>
    <w:p w14:paraId="7699EB51" w14:textId="77777777" w:rsidR="00443EE0" w:rsidRPr="000C493A" w:rsidRDefault="00443EE0" w:rsidP="0067316C">
      <w:pPr>
        <w:pStyle w:val="Subheadddddf"/>
      </w:pPr>
      <w:r w:rsidRPr="000C493A">
        <w:t>Disadvantages of Recursion</w:t>
      </w:r>
    </w:p>
    <w:p w14:paraId="09E585EE" w14:textId="77777777" w:rsidR="00443EE0" w:rsidRPr="000C493A" w:rsidRDefault="00443EE0" w:rsidP="0067316C">
      <w:pPr>
        <w:pStyle w:val="Pointss"/>
      </w:pPr>
      <w:r w:rsidRPr="000C493A">
        <w:rPr>
          <w:b/>
          <w:bCs/>
        </w:rPr>
        <w:t>Memory Usage</w:t>
      </w:r>
      <w:r w:rsidRPr="000C493A">
        <w:t xml:space="preserve">: Each recursive call uses stack space </w:t>
      </w:r>
    </w:p>
    <w:p w14:paraId="454FA68B" w14:textId="77777777" w:rsidR="00443EE0" w:rsidRPr="000C493A" w:rsidRDefault="00443EE0" w:rsidP="0067316C">
      <w:pPr>
        <w:pStyle w:val="texxttsdfdsf"/>
      </w:pPr>
      <w:r w:rsidRPr="000C493A">
        <w:t>Risk of stack overflow for deep recursion</w:t>
      </w:r>
    </w:p>
    <w:p w14:paraId="1BB50D59" w14:textId="77777777" w:rsidR="00443EE0" w:rsidRPr="000C493A" w:rsidRDefault="00443EE0" w:rsidP="0067316C">
      <w:pPr>
        <w:pStyle w:val="texxttsdfdsf"/>
      </w:pPr>
      <w:r w:rsidRPr="000C493A">
        <w:t>Can run out of memory with large inputs</w:t>
      </w:r>
    </w:p>
    <w:p w14:paraId="0BCDC390" w14:textId="77777777" w:rsidR="00443EE0" w:rsidRPr="000C493A" w:rsidRDefault="00443EE0" w:rsidP="0067316C">
      <w:pPr>
        <w:pStyle w:val="Pointss"/>
      </w:pPr>
      <w:r w:rsidRPr="000C493A">
        <w:rPr>
          <w:b/>
          <w:bCs/>
        </w:rPr>
        <w:t>Performance</w:t>
      </w:r>
      <w:r w:rsidRPr="000C493A">
        <w:t xml:space="preserve">: Function call overhead </w:t>
      </w:r>
    </w:p>
    <w:p w14:paraId="6FD40F93" w14:textId="77777777" w:rsidR="00443EE0" w:rsidRPr="000C493A" w:rsidRDefault="00443EE0" w:rsidP="0067316C">
      <w:pPr>
        <w:pStyle w:val="texxttsdfdsf"/>
      </w:pPr>
      <w:r w:rsidRPr="000C493A">
        <w:t>Slower than iteration for simple problems</w:t>
      </w:r>
    </w:p>
    <w:p w14:paraId="3566774F" w14:textId="77777777" w:rsidR="00443EE0" w:rsidRPr="000C493A" w:rsidRDefault="00443EE0" w:rsidP="0067316C">
      <w:pPr>
        <w:pStyle w:val="texxttsdfdsf"/>
      </w:pPr>
      <w:r w:rsidRPr="000C493A">
        <w:t>May recalculate same values multiple times (like Fibonacci)</w:t>
      </w:r>
    </w:p>
    <w:p w14:paraId="36FBE3BF" w14:textId="77777777" w:rsidR="00443EE0" w:rsidRPr="000C493A" w:rsidRDefault="00443EE0" w:rsidP="0067316C">
      <w:pPr>
        <w:pStyle w:val="Pointss"/>
      </w:pPr>
      <w:r w:rsidRPr="000C493A">
        <w:rPr>
          <w:b/>
          <w:bCs/>
        </w:rPr>
        <w:t>Debugging Complexity</w:t>
      </w:r>
      <w:r w:rsidRPr="000C493A">
        <w:t xml:space="preserve">: Harder to trace execution </w:t>
      </w:r>
    </w:p>
    <w:p w14:paraId="785CEC40" w14:textId="77777777" w:rsidR="00443EE0" w:rsidRPr="000C493A" w:rsidRDefault="00443EE0" w:rsidP="0067316C">
      <w:pPr>
        <w:pStyle w:val="texxttsdfdsf"/>
      </w:pPr>
      <w:r w:rsidRPr="000C493A">
        <w:t>Multiple function calls on the stack</w:t>
      </w:r>
    </w:p>
    <w:p w14:paraId="1FE05999" w14:textId="77777777" w:rsidR="00443EE0" w:rsidRPr="000C493A" w:rsidRDefault="00443EE0" w:rsidP="0067316C">
      <w:pPr>
        <w:pStyle w:val="texxttsdfdsf"/>
      </w:pPr>
      <w:r w:rsidRPr="000C493A">
        <w:t>Can be confusing for beginners</w:t>
      </w:r>
    </w:p>
    <w:p w14:paraId="7CDA1047" w14:textId="77777777" w:rsidR="00443EE0" w:rsidRPr="000C493A" w:rsidRDefault="00443EE0" w:rsidP="0067316C">
      <w:pPr>
        <w:pStyle w:val="Subheadddddf"/>
      </w:pPr>
      <w:r w:rsidRPr="000C493A">
        <w:t>When to Use Recursion vs Iteration</w:t>
      </w:r>
    </w:p>
    <w:p w14:paraId="54AF81DB" w14:textId="77777777" w:rsidR="00443EE0" w:rsidRPr="000C493A" w:rsidRDefault="00443EE0" w:rsidP="0067316C">
      <w:pPr>
        <w:pStyle w:val="Subheadddddf"/>
      </w:pPr>
      <w:r w:rsidRPr="000C493A">
        <w:t>Use Recursion When:</w:t>
      </w:r>
    </w:p>
    <w:p w14:paraId="6C159762" w14:textId="77777777" w:rsidR="00443EE0" w:rsidRPr="000C493A" w:rsidRDefault="00443EE0" w:rsidP="0067316C">
      <w:pPr>
        <w:pStyle w:val="Pointss"/>
      </w:pPr>
      <w:r w:rsidRPr="000C493A">
        <w:t>Problem has a naturally recursive structure (trees, graphs)</w:t>
      </w:r>
    </w:p>
    <w:p w14:paraId="135D68DD" w14:textId="77777777" w:rsidR="00443EE0" w:rsidRPr="000C493A" w:rsidRDefault="00443EE0" w:rsidP="0067316C">
      <w:pPr>
        <w:pStyle w:val="Pointss"/>
      </w:pPr>
      <w:r w:rsidRPr="000C493A">
        <w:t>Code clarity is more important than performance</w:t>
      </w:r>
    </w:p>
    <w:p w14:paraId="018CAD3F" w14:textId="77777777" w:rsidR="00443EE0" w:rsidRPr="000C493A" w:rsidRDefault="00443EE0" w:rsidP="0067316C">
      <w:pPr>
        <w:pStyle w:val="Pointss"/>
      </w:pPr>
      <w:r w:rsidRPr="000C493A">
        <w:t>Input size is limited (won't cause stack overflow)</w:t>
      </w:r>
    </w:p>
    <w:p w14:paraId="0CDEFDE4" w14:textId="77777777" w:rsidR="00443EE0" w:rsidRPr="000C493A" w:rsidRDefault="00443EE0" w:rsidP="0067316C">
      <w:pPr>
        <w:pStyle w:val="Pointss"/>
      </w:pPr>
      <w:r w:rsidRPr="000C493A">
        <w:t>Problem involves backtracking or multiple paths</w:t>
      </w:r>
    </w:p>
    <w:p w14:paraId="61BEC98D" w14:textId="77777777" w:rsidR="00443EE0" w:rsidRPr="000C493A" w:rsidRDefault="00443EE0" w:rsidP="0067316C">
      <w:pPr>
        <w:pStyle w:val="Subheadddddf"/>
      </w:pPr>
      <w:r w:rsidRPr="000C493A">
        <w:t>Use Iteration When:</w:t>
      </w:r>
    </w:p>
    <w:p w14:paraId="6F4714A0" w14:textId="77777777" w:rsidR="00443EE0" w:rsidRPr="000C493A" w:rsidRDefault="00443EE0" w:rsidP="0067316C">
      <w:pPr>
        <w:pStyle w:val="Pointss"/>
      </w:pPr>
      <w:r w:rsidRPr="000C493A">
        <w:t>Performance is critical</w:t>
      </w:r>
    </w:p>
    <w:p w14:paraId="14EF43F3" w14:textId="77777777" w:rsidR="00443EE0" w:rsidRPr="000C493A" w:rsidRDefault="00443EE0" w:rsidP="0067316C">
      <w:pPr>
        <w:pStyle w:val="Pointss"/>
      </w:pPr>
      <w:r w:rsidRPr="000C493A">
        <w:t>Dealing with large datasets</w:t>
      </w:r>
    </w:p>
    <w:p w14:paraId="3A0E84A3" w14:textId="77777777" w:rsidR="00443EE0" w:rsidRPr="000C493A" w:rsidRDefault="00443EE0" w:rsidP="0067316C">
      <w:pPr>
        <w:pStyle w:val="Pointss"/>
      </w:pPr>
      <w:r w:rsidRPr="000C493A">
        <w:t>Memory is limited</w:t>
      </w:r>
    </w:p>
    <w:p w14:paraId="5A03465E" w14:textId="77777777" w:rsidR="00443EE0" w:rsidRPr="000C493A" w:rsidRDefault="00443EE0" w:rsidP="0067316C">
      <w:pPr>
        <w:pStyle w:val="Pointss"/>
      </w:pPr>
      <w:r w:rsidRPr="000C493A">
        <w:t>The iterative solution is equally clear</w:t>
      </w:r>
    </w:p>
    <w:p w14:paraId="45F1B65B" w14:textId="7F13D134" w:rsidR="00443EE0" w:rsidRPr="000C493A" w:rsidRDefault="00443EE0" w:rsidP="0067316C">
      <w:pPr>
        <w:pStyle w:val="Subheadddddf"/>
      </w:pPr>
      <w:r w:rsidRPr="000C493A">
        <w:t>Comparison Example:</w:t>
      </w:r>
    </w:p>
    <w:p w14:paraId="64EDA17D" w14:textId="77777777" w:rsidR="00443EE0" w:rsidRPr="000C493A" w:rsidRDefault="00443EE0" w:rsidP="00BA0E88">
      <w:pPr>
        <w:pStyle w:val="Code"/>
        <w:rPr>
          <w:color w:val="383A42"/>
          <w:lang w:eastAsia="en-IN"/>
        </w:rPr>
      </w:pPr>
      <w:r w:rsidRPr="000C493A">
        <w:rPr>
          <w:lang w:eastAsia="en-IN"/>
        </w:rPr>
        <w:t>// Recursive factorial</w:t>
      </w:r>
    </w:p>
    <w:p w14:paraId="0B592FD9"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fact_recursive</w:t>
      </w:r>
      <w:r w:rsidRPr="000C493A">
        <w:rPr>
          <w:color w:val="383A42"/>
          <w:lang w:eastAsia="en-IN"/>
        </w:rPr>
        <w:t>(</w:t>
      </w:r>
      <w:r w:rsidRPr="000C493A">
        <w:rPr>
          <w:color w:val="A626A4"/>
          <w:lang w:eastAsia="en-IN"/>
        </w:rPr>
        <w:t>int</w:t>
      </w:r>
      <w:r w:rsidRPr="000C493A">
        <w:rPr>
          <w:color w:val="383A42"/>
          <w:lang w:eastAsia="en-IN"/>
        </w:rPr>
        <w:t xml:space="preserve"> n) {</w:t>
      </w:r>
    </w:p>
    <w:p w14:paraId="778D5FD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&lt;=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w:t>
      </w:r>
    </w:p>
    <w:p w14:paraId="05A283F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4078F2"/>
          <w:lang w:eastAsia="en-IN"/>
        </w:rPr>
        <w:t>fact_recursive</w:t>
      </w:r>
      <w:r w:rsidRPr="000C493A">
        <w:rPr>
          <w:color w:val="383A42"/>
          <w:lang w:eastAsia="en-IN"/>
        </w:rPr>
        <w:t xml:space="preserve">(n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46AC56F1" w14:textId="77777777" w:rsidR="00443EE0" w:rsidRPr="000C493A" w:rsidRDefault="00443EE0" w:rsidP="00BA0E88">
      <w:pPr>
        <w:pStyle w:val="Code"/>
        <w:rPr>
          <w:color w:val="383A42"/>
          <w:lang w:eastAsia="en-IN"/>
        </w:rPr>
      </w:pPr>
      <w:r w:rsidRPr="000C493A">
        <w:rPr>
          <w:color w:val="383A42"/>
          <w:lang w:eastAsia="en-IN"/>
        </w:rPr>
        <w:t>}</w:t>
      </w:r>
    </w:p>
    <w:p w14:paraId="5C9043B3" w14:textId="77777777" w:rsidR="00443EE0" w:rsidRPr="000C493A" w:rsidRDefault="00443EE0" w:rsidP="00BA0E88">
      <w:pPr>
        <w:pStyle w:val="Code"/>
        <w:rPr>
          <w:color w:val="383A42"/>
          <w:lang w:eastAsia="en-IN"/>
        </w:rPr>
      </w:pPr>
    </w:p>
    <w:p w14:paraId="2582164D" w14:textId="77777777" w:rsidR="00443EE0" w:rsidRPr="000C493A" w:rsidRDefault="00443EE0" w:rsidP="00BA0E88">
      <w:pPr>
        <w:pStyle w:val="Code"/>
        <w:rPr>
          <w:color w:val="383A42"/>
          <w:lang w:eastAsia="en-IN"/>
        </w:rPr>
      </w:pPr>
      <w:r w:rsidRPr="000C493A">
        <w:rPr>
          <w:lang w:eastAsia="en-IN"/>
        </w:rPr>
        <w:t>// Iterative factorial</w:t>
      </w:r>
    </w:p>
    <w:p w14:paraId="0A9E4D82"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fact_iterative</w:t>
      </w:r>
      <w:r w:rsidRPr="000C493A">
        <w:rPr>
          <w:color w:val="383A42"/>
          <w:lang w:eastAsia="en-IN"/>
        </w:rPr>
        <w:t>(</w:t>
      </w:r>
      <w:r w:rsidRPr="000C493A">
        <w:rPr>
          <w:color w:val="A626A4"/>
          <w:lang w:eastAsia="en-IN"/>
        </w:rPr>
        <w:t>int</w:t>
      </w:r>
      <w:r w:rsidRPr="000C493A">
        <w:rPr>
          <w:color w:val="383A42"/>
          <w:lang w:eastAsia="en-IN"/>
        </w:rPr>
        <w:t xml:space="preserve"> n) {</w:t>
      </w:r>
    </w:p>
    <w:p w14:paraId="76103D4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result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680BD0D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2856BDDD" w14:textId="77777777" w:rsidR="00443EE0" w:rsidRPr="000C493A" w:rsidRDefault="00443EE0" w:rsidP="00BA0E88">
      <w:pPr>
        <w:pStyle w:val="Code"/>
        <w:rPr>
          <w:color w:val="383A42"/>
          <w:lang w:eastAsia="en-IN"/>
        </w:rPr>
      </w:pPr>
      <w:r w:rsidRPr="000C493A">
        <w:rPr>
          <w:color w:val="383A42"/>
          <w:lang w:eastAsia="en-IN"/>
        </w:rPr>
        <w:t xml:space="preserve">        result </w:t>
      </w:r>
      <w:r w:rsidRPr="000C493A">
        <w:rPr>
          <w:color w:val="4078F2"/>
          <w:lang w:eastAsia="en-IN"/>
        </w:rPr>
        <w:t>*=</w:t>
      </w:r>
      <w:r w:rsidRPr="000C493A">
        <w:rPr>
          <w:color w:val="383A42"/>
          <w:lang w:eastAsia="en-IN"/>
        </w:rPr>
        <w:t xml:space="preserve"> i;</w:t>
      </w:r>
    </w:p>
    <w:p w14:paraId="22BE9C42" w14:textId="77777777" w:rsidR="00443EE0" w:rsidRPr="000C493A" w:rsidRDefault="00443EE0" w:rsidP="00BA0E88">
      <w:pPr>
        <w:pStyle w:val="Code"/>
        <w:rPr>
          <w:color w:val="383A42"/>
          <w:lang w:eastAsia="en-IN"/>
        </w:rPr>
      </w:pPr>
      <w:r w:rsidRPr="000C493A">
        <w:rPr>
          <w:color w:val="383A42"/>
          <w:lang w:eastAsia="en-IN"/>
        </w:rPr>
        <w:t xml:space="preserve">    }</w:t>
      </w:r>
    </w:p>
    <w:p w14:paraId="057D42B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result;</w:t>
      </w:r>
    </w:p>
    <w:p w14:paraId="3174CC1B" w14:textId="77777777" w:rsidR="00443EE0" w:rsidRPr="000C493A" w:rsidRDefault="00443EE0" w:rsidP="00BA0E88">
      <w:pPr>
        <w:pStyle w:val="Code"/>
        <w:rPr>
          <w:color w:val="383A42"/>
          <w:lang w:eastAsia="en-IN"/>
        </w:rPr>
      </w:pPr>
      <w:r w:rsidRPr="000C493A">
        <w:rPr>
          <w:color w:val="383A42"/>
          <w:lang w:eastAsia="en-IN"/>
        </w:rPr>
        <w:t>}</w:t>
      </w:r>
    </w:p>
    <w:p w14:paraId="68C7040B" w14:textId="77777777" w:rsidR="00443EE0" w:rsidRPr="000C493A" w:rsidRDefault="00443EE0" w:rsidP="0067316C">
      <w:pPr>
        <w:pStyle w:val="texxtt"/>
        <w:rPr>
          <w:lang w:eastAsia="en-IN"/>
        </w:rPr>
      </w:pPr>
      <w:r w:rsidRPr="000C493A">
        <w:rPr>
          <w:lang w:eastAsia="en-IN"/>
        </w:rPr>
        <w:t>Both produce the same result, but the iterative version is more efficient for large n.</w:t>
      </w:r>
    </w:p>
    <w:p w14:paraId="35F30AD7" w14:textId="77777777" w:rsidR="00443EE0" w:rsidRPr="000C493A" w:rsidRDefault="00443EE0" w:rsidP="0067316C">
      <w:pPr>
        <w:pStyle w:val="Subheadddd"/>
      </w:pPr>
      <w:bookmarkStart w:id="93" w:name="_Toc212290994"/>
      <w:r w:rsidRPr="000C493A">
        <w:t>10.10 Passing Arrays to Functions</w:t>
      </w:r>
      <w:bookmarkEnd w:id="93"/>
    </w:p>
    <w:p w14:paraId="47F3A2B6" w14:textId="77777777" w:rsidR="00443EE0" w:rsidRPr="000C493A" w:rsidRDefault="00443EE0" w:rsidP="0067316C">
      <w:pPr>
        <w:pStyle w:val="texxtt"/>
        <w:rPr>
          <w:lang w:eastAsia="en-IN"/>
        </w:rPr>
      </w:pPr>
      <w:r w:rsidRPr="000C493A">
        <w:rPr>
          <w:lang w:eastAsia="en-IN"/>
        </w:rPr>
        <w:t>Arrays require special consideration when passed to functions due to how C handles array memory and the relationship between arrays and pointers.</w:t>
      </w:r>
    </w:p>
    <w:p w14:paraId="68B5FA54" w14:textId="77777777" w:rsidR="00443EE0" w:rsidRPr="000C493A" w:rsidRDefault="00443EE0" w:rsidP="0067316C">
      <w:pPr>
        <w:pStyle w:val="Subheadddddf"/>
      </w:pPr>
      <w:r w:rsidRPr="000C493A">
        <w:t>Passing 1D Arrays</w:t>
      </w:r>
    </w:p>
    <w:p w14:paraId="28515D08" w14:textId="77777777" w:rsidR="00443EE0" w:rsidRPr="000C493A" w:rsidRDefault="00443EE0" w:rsidP="0067316C">
      <w:pPr>
        <w:pStyle w:val="texxtt"/>
        <w:rPr>
          <w:lang w:eastAsia="en-IN"/>
        </w:rPr>
      </w:pPr>
      <w:r w:rsidRPr="000C493A">
        <w:rPr>
          <w:lang w:eastAsia="en-IN"/>
        </w:rPr>
        <w:t>When you pass an array to a function, you're actually passing a pointer to its first element. The array size information is not automatically preserved, so you typically pass the size as a separate parameter.</w:t>
      </w:r>
    </w:p>
    <w:p w14:paraId="1E6F1667" w14:textId="341004C2" w:rsidR="00443EE0" w:rsidRPr="000C493A" w:rsidRDefault="00443EE0" w:rsidP="0067316C">
      <w:pPr>
        <w:pStyle w:val="Subheadddddf"/>
      </w:pPr>
      <w:r w:rsidRPr="000C493A">
        <w:t>Basic Syntax:</w:t>
      </w:r>
    </w:p>
    <w:p w14:paraId="26BB2790" w14:textId="77777777" w:rsidR="00443EE0" w:rsidRPr="000C493A" w:rsidRDefault="00443EE0" w:rsidP="00BA0E88">
      <w:pPr>
        <w:pStyle w:val="Code"/>
        <w:rPr>
          <w:color w:val="383A42"/>
          <w:lang w:eastAsia="en-IN"/>
        </w:rPr>
      </w:pPr>
      <w:r w:rsidRPr="000C493A">
        <w:rPr>
          <w:lang w:eastAsia="en-IN"/>
        </w:rPr>
        <w:t>// Three equivalent ways to declare array parameter</w:t>
      </w:r>
    </w:p>
    <w:p w14:paraId="74E9975A"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process_array</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w:t>
      </w:r>
    </w:p>
    <w:p w14:paraId="406041F2"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process_array</w:t>
      </w:r>
      <w:r w:rsidRPr="000C493A">
        <w:rPr>
          <w:color w:val="383A42"/>
          <w:lang w:eastAsia="en-IN"/>
        </w:rPr>
        <w:t>(</w:t>
      </w:r>
      <w:r w:rsidRPr="000C493A">
        <w:rPr>
          <w:color w:val="A626A4"/>
          <w:lang w:eastAsia="en-IN"/>
        </w:rPr>
        <w:t>int</w:t>
      </w:r>
      <w:r w:rsidRPr="000C493A">
        <w:rPr>
          <w:color w:val="383A42"/>
          <w:lang w:eastAsia="en-IN"/>
        </w:rPr>
        <w:t xml:space="preserve"> arr[</w:t>
      </w:r>
      <w:r w:rsidRPr="000C493A">
        <w:rPr>
          <w:color w:val="B76B01"/>
          <w:lang w:eastAsia="en-IN"/>
        </w:rPr>
        <w:t>10</w:t>
      </w:r>
      <w:r w:rsidRPr="000C493A">
        <w:rPr>
          <w:color w:val="383A42"/>
          <w:lang w:eastAsia="en-IN"/>
        </w:rPr>
        <w:t xml:space="preserve">], </w:t>
      </w:r>
      <w:r w:rsidRPr="000C493A">
        <w:rPr>
          <w:color w:val="A626A4"/>
          <w:lang w:eastAsia="en-IN"/>
        </w:rPr>
        <w:t>int</w:t>
      </w:r>
      <w:r w:rsidRPr="000C493A">
        <w:rPr>
          <w:color w:val="383A42"/>
          <w:lang w:eastAsia="en-IN"/>
        </w:rPr>
        <w:t xml:space="preserve"> size);  </w:t>
      </w:r>
      <w:r w:rsidRPr="000C493A">
        <w:rPr>
          <w:lang w:eastAsia="en-IN"/>
        </w:rPr>
        <w:t>// Size ignored</w:t>
      </w:r>
    </w:p>
    <w:p w14:paraId="47CEAA45"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process_array</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arr, </w:t>
      </w:r>
      <w:r w:rsidRPr="000C493A">
        <w:rPr>
          <w:color w:val="A626A4"/>
          <w:lang w:eastAsia="en-IN"/>
        </w:rPr>
        <w:t>int</w:t>
      </w:r>
      <w:r w:rsidRPr="000C493A">
        <w:rPr>
          <w:color w:val="383A42"/>
          <w:lang w:eastAsia="en-IN"/>
        </w:rPr>
        <w:t xml:space="preserve"> size);     </w:t>
      </w:r>
      <w:r w:rsidRPr="000C493A">
        <w:rPr>
          <w:lang w:eastAsia="en-IN"/>
        </w:rPr>
        <w:t>// Pointer notation</w:t>
      </w:r>
    </w:p>
    <w:p w14:paraId="2D81AB77" w14:textId="4380DB02" w:rsidR="00443EE0" w:rsidRPr="000C493A" w:rsidRDefault="00443EE0" w:rsidP="0067316C">
      <w:pPr>
        <w:pStyle w:val="Subheadddddf"/>
      </w:pPr>
      <w:r w:rsidRPr="000C493A">
        <w:t>Complete Example:</w:t>
      </w:r>
    </w:p>
    <w:p w14:paraId="629BBCC2"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BA55817" w14:textId="77777777" w:rsidR="00443EE0" w:rsidRPr="000C493A" w:rsidRDefault="00443EE0" w:rsidP="00BA0E88">
      <w:pPr>
        <w:pStyle w:val="Code"/>
        <w:rPr>
          <w:color w:val="383A42"/>
          <w:lang w:eastAsia="en-IN"/>
        </w:rPr>
      </w:pPr>
    </w:p>
    <w:p w14:paraId="61311643" w14:textId="77777777" w:rsidR="00443EE0" w:rsidRPr="000C493A" w:rsidRDefault="00443EE0" w:rsidP="00BA0E88">
      <w:pPr>
        <w:pStyle w:val="Code"/>
        <w:rPr>
          <w:color w:val="383A42"/>
          <w:lang w:eastAsia="en-IN"/>
        </w:rPr>
      </w:pPr>
      <w:r w:rsidRPr="000C493A">
        <w:rPr>
          <w:i/>
          <w:iCs/>
          <w:color w:val="A0A1A7"/>
          <w:lang w:eastAsia="en-IN"/>
        </w:rPr>
        <w:t>// Display array elements</w:t>
      </w:r>
    </w:p>
    <w:p w14:paraId="332FF31D"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display_array</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 {</w:t>
      </w:r>
    </w:p>
    <w:p w14:paraId="518E732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"Array elements: "</w:t>
      </w:r>
      <w:r w:rsidRPr="000C493A">
        <w:rPr>
          <w:color w:val="383A42"/>
          <w:lang w:eastAsia="en-IN"/>
        </w:rPr>
        <w:t>);</w:t>
      </w:r>
    </w:p>
    <w:p w14:paraId="60E4944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size; i</w:t>
      </w:r>
      <w:r w:rsidRPr="000C493A">
        <w:rPr>
          <w:color w:val="4078F2"/>
          <w:lang w:eastAsia="en-IN"/>
        </w:rPr>
        <w:t>++</w:t>
      </w:r>
      <w:r w:rsidRPr="000C493A">
        <w:rPr>
          <w:color w:val="383A42"/>
          <w:lang w:eastAsia="en-IN"/>
        </w:rPr>
        <w:t>) {</w:t>
      </w:r>
    </w:p>
    <w:p w14:paraId="3C19645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w:t>
      </w:r>
      <w:r w:rsidRPr="000C493A">
        <w:rPr>
          <w:color w:val="383A42"/>
          <w:lang w:eastAsia="en-IN"/>
        </w:rPr>
        <w:t>, arr[i]);</w:t>
      </w:r>
    </w:p>
    <w:p w14:paraId="352A99A6" w14:textId="77777777" w:rsidR="00443EE0" w:rsidRPr="000C493A" w:rsidRDefault="00443EE0" w:rsidP="00BA0E88">
      <w:pPr>
        <w:pStyle w:val="Code"/>
        <w:rPr>
          <w:color w:val="383A42"/>
          <w:lang w:eastAsia="en-IN"/>
        </w:rPr>
      </w:pPr>
      <w:r w:rsidRPr="000C493A">
        <w:rPr>
          <w:color w:val="383A42"/>
          <w:lang w:eastAsia="en-IN"/>
        </w:rPr>
        <w:t xml:space="preserve">    }</w:t>
      </w:r>
    </w:p>
    <w:p w14:paraId="3E55327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657D21A5" w14:textId="77777777" w:rsidR="00443EE0" w:rsidRPr="000C493A" w:rsidRDefault="00443EE0" w:rsidP="00BA0E88">
      <w:pPr>
        <w:pStyle w:val="Code"/>
        <w:rPr>
          <w:color w:val="383A42"/>
          <w:lang w:eastAsia="en-IN"/>
        </w:rPr>
      </w:pPr>
      <w:r w:rsidRPr="000C493A">
        <w:rPr>
          <w:color w:val="383A42"/>
          <w:lang w:eastAsia="en-IN"/>
        </w:rPr>
        <w:t>}</w:t>
      </w:r>
    </w:p>
    <w:p w14:paraId="0C8095CE" w14:textId="77777777" w:rsidR="00443EE0" w:rsidRPr="000C493A" w:rsidRDefault="00443EE0" w:rsidP="00BA0E88">
      <w:pPr>
        <w:pStyle w:val="Code"/>
        <w:rPr>
          <w:color w:val="383A42"/>
          <w:lang w:eastAsia="en-IN"/>
        </w:rPr>
      </w:pPr>
    </w:p>
    <w:p w14:paraId="3BFFB1AA" w14:textId="77777777" w:rsidR="00443EE0" w:rsidRPr="000C493A" w:rsidRDefault="00443EE0" w:rsidP="00BA0E88">
      <w:pPr>
        <w:pStyle w:val="Code"/>
        <w:rPr>
          <w:color w:val="383A42"/>
          <w:lang w:eastAsia="en-IN"/>
        </w:rPr>
      </w:pPr>
      <w:r w:rsidRPr="000C493A">
        <w:rPr>
          <w:i/>
          <w:iCs/>
          <w:color w:val="A0A1A7"/>
          <w:lang w:eastAsia="en-IN"/>
        </w:rPr>
        <w:t>// Calculate sum of array</w:t>
      </w:r>
    </w:p>
    <w:p w14:paraId="5B4F9894"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sum_array</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 {</w:t>
      </w:r>
    </w:p>
    <w:p w14:paraId="179D4D1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8A357B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size; i</w:t>
      </w:r>
      <w:r w:rsidRPr="000C493A">
        <w:rPr>
          <w:color w:val="4078F2"/>
          <w:lang w:eastAsia="en-IN"/>
        </w:rPr>
        <w:t>++</w:t>
      </w:r>
      <w:r w:rsidRPr="000C493A">
        <w:rPr>
          <w:color w:val="383A42"/>
          <w:lang w:eastAsia="en-IN"/>
        </w:rPr>
        <w:t>) {</w:t>
      </w:r>
    </w:p>
    <w:p w14:paraId="7D6860E4" w14:textId="77777777" w:rsidR="00443EE0" w:rsidRPr="000C493A" w:rsidRDefault="00443EE0" w:rsidP="00BA0E88">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arr[i];</w:t>
      </w:r>
    </w:p>
    <w:p w14:paraId="2859F621" w14:textId="77777777" w:rsidR="00443EE0" w:rsidRPr="000C493A" w:rsidRDefault="00443EE0" w:rsidP="00BA0E88">
      <w:pPr>
        <w:pStyle w:val="Code"/>
        <w:rPr>
          <w:color w:val="383A42"/>
          <w:lang w:eastAsia="en-IN"/>
        </w:rPr>
      </w:pPr>
      <w:r w:rsidRPr="000C493A">
        <w:rPr>
          <w:color w:val="383A42"/>
          <w:lang w:eastAsia="en-IN"/>
        </w:rPr>
        <w:t xml:space="preserve">    }</w:t>
      </w:r>
    </w:p>
    <w:p w14:paraId="1E4407A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sum;</w:t>
      </w:r>
    </w:p>
    <w:p w14:paraId="32E6B6A9" w14:textId="77777777" w:rsidR="00443EE0" w:rsidRPr="000C493A" w:rsidRDefault="00443EE0" w:rsidP="00BA0E88">
      <w:pPr>
        <w:pStyle w:val="Code"/>
        <w:rPr>
          <w:color w:val="383A42"/>
          <w:lang w:eastAsia="en-IN"/>
        </w:rPr>
      </w:pPr>
      <w:r w:rsidRPr="000C493A">
        <w:rPr>
          <w:color w:val="383A42"/>
          <w:lang w:eastAsia="en-IN"/>
        </w:rPr>
        <w:t>}</w:t>
      </w:r>
    </w:p>
    <w:p w14:paraId="57FA4A2F" w14:textId="77777777" w:rsidR="00443EE0" w:rsidRPr="000C493A" w:rsidRDefault="00443EE0" w:rsidP="00BA0E88">
      <w:pPr>
        <w:pStyle w:val="Code"/>
        <w:rPr>
          <w:color w:val="383A42"/>
          <w:lang w:eastAsia="en-IN"/>
        </w:rPr>
      </w:pPr>
    </w:p>
    <w:p w14:paraId="37FCD048" w14:textId="77777777" w:rsidR="00443EE0" w:rsidRPr="000C493A" w:rsidRDefault="00443EE0" w:rsidP="00BA0E88">
      <w:pPr>
        <w:pStyle w:val="Code"/>
        <w:rPr>
          <w:color w:val="383A42"/>
          <w:lang w:eastAsia="en-IN"/>
        </w:rPr>
      </w:pPr>
      <w:r w:rsidRPr="000C493A">
        <w:rPr>
          <w:i/>
          <w:iCs/>
          <w:color w:val="A0A1A7"/>
          <w:lang w:eastAsia="en-IN"/>
        </w:rPr>
        <w:t>// Find maximum element</w:t>
      </w:r>
    </w:p>
    <w:p w14:paraId="78CF2083"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find_max</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 {</w:t>
      </w:r>
    </w:p>
    <w:p w14:paraId="3D1F30E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arr[</w:t>
      </w:r>
      <w:r w:rsidRPr="000C493A">
        <w:rPr>
          <w:color w:val="B76B01"/>
          <w:lang w:eastAsia="en-IN"/>
        </w:rPr>
        <w:t>0</w:t>
      </w:r>
      <w:r w:rsidRPr="000C493A">
        <w:rPr>
          <w:color w:val="383A42"/>
          <w:lang w:eastAsia="en-IN"/>
        </w:rPr>
        <w:t>];</w:t>
      </w:r>
    </w:p>
    <w:p w14:paraId="70A517A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size; i</w:t>
      </w:r>
      <w:r w:rsidRPr="000C493A">
        <w:rPr>
          <w:color w:val="4078F2"/>
          <w:lang w:eastAsia="en-IN"/>
        </w:rPr>
        <w:t>++</w:t>
      </w:r>
      <w:r w:rsidRPr="000C493A">
        <w:rPr>
          <w:color w:val="383A42"/>
          <w:lang w:eastAsia="en-IN"/>
        </w:rPr>
        <w:t>) {</w:t>
      </w:r>
    </w:p>
    <w:p w14:paraId="0889C29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 </w:t>
      </w:r>
      <w:r w:rsidRPr="000C493A">
        <w:rPr>
          <w:color w:val="4078F2"/>
          <w:lang w:eastAsia="en-IN"/>
        </w:rPr>
        <w:t>&gt;</w:t>
      </w:r>
      <w:r w:rsidRPr="000C493A">
        <w:rPr>
          <w:color w:val="383A42"/>
          <w:lang w:eastAsia="en-IN"/>
        </w:rPr>
        <w:t xml:space="preserve"> max) {</w:t>
      </w:r>
    </w:p>
    <w:p w14:paraId="27FB72E0" w14:textId="77777777" w:rsidR="00443EE0" w:rsidRPr="000C493A" w:rsidRDefault="00443EE0" w:rsidP="00BA0E88">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arr[i];</w:t>
      </w:r>
    </w:p>
    <w:p w14:paraId="7472C88C" w14:textId="77777777" w:rsidR="00443EE0" w:rsidRPr="000C493A" w:rsidRDefault="00443EE0" w:rsidP="00BA0E88">
      <w:pPr>
        <w:pStyle w:val="Code"/>
        <w:rPr>
          <w:color w:val="383A42"/>
          <w:lang w:eastAsia="en-IN"/>
        </w:rPr>
      </w:pPr>
      <w:r w:rsidRPr="000C493A">
        <w:rPr>
          <w:color w:val="383A42"/>
          <w:lang w:eastAsia="en-IN"/>
        </w:rPr>
        <w:t xml:space="preserve">        }</w:t>
      </w:r>
    </w:p>
    <w:p w14:paraId="7284A681" w14:textId="77777777" w:rsidR="00443EE0" w:rsidRPr="000C493A" w:rsidRDefault="00443EE0" w:rsidP="00BA0E88">
      <w:pPr>
        <w:pStyle w:val="Code"/>
        <w:rPr>
          <w:color w:val="383A42"/>
          <w:lang w:eastAsia="en-IN"/>
        </w:rPr>
      </w:pPr>
      <w:r w:rsidRPr="000C493A">
        <w:rPr>
          <w:color w:val="383A42"/>
          <w:lang w:eastAsia="en-IN"/>
        </w:rPr>
        <w:t xml:space="preserve">    }</w:t>
      </w:r>
    </w:p>
    <w:p w14:paraId="65F4A89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max;</w:t>
      </w:r>
    </w:p>
    <w:p w14:paraId="75F54B59" w14:textId="77777777" w:rsidR="00443EE0" w:rsidRPr="000C493A" w:rsidRDefault="00443EE0" w:rsidP="00BA0E88">
      <w:pPr>
        <w:pStyle w:val="Code"/>
        <w:rPr>
          <w:color w:val="383A42"/>
          <w:lang w:eastAsia="en-IN"/>
        </w:rPr>
      </w:pPr>
      <w:r w:rsidRPr="000C493A">
        <w:rPr>
          <w:color w:val="383A42"/>
          <w:lang w:eastAsia="en-IN"/>
        </w:rPr>
        <w:t>}</w:t>
      </w:r>
    </w:p>
    <w:p w14:paraId="5E589E00" w14:textId="77777777" w:rsidR="00443EE0" w:rsidRPr="000C493A" w:rsidRDefault="00443EE0" w:rsidP="00BA0E88">
      <w:pPr>
        <w:pStyle w:val="Code"/>
        <w:rPr>
          <w:color w:val="383A42"/>
          <w:lang w:eastAsia="en-IN"/>
        </w:rPr>
      </w:pPr>
    </w:p>
    <w:p w14:paraId="08B24BD5" w14:textId="77777777" w:rsidR="00443EE0" w:rsidRPr="000C493A" w:rsidRDefault="00443EE0" w:rsidP="00BA0E88">
      <w:pPr>
        <w:pStyle w:val="Code"/>
        <w:rPr>
          <w:color w:val="383A42"/>
          <w:lang w:eastAsia="en-IN"/>
        </w:rPr>
      </w:pPr>
      <w:r w:rsidRPr="000C493A">
        <w:rPr>
          <w:i/>
          <w:iCs/>
          <w:color w:val="A0A1A7"/>
          <w:lang w:eastAsia="en-IN"/>
        </w:rPr>
        <w:t>// Modify array elements (doubles each value)</w:t>
      </w:r>
    </w:p>
    <w:p w14:paraId="3B13D816"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double_array</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 {</w:t>
      </w:r>
    </w:p>
    <w:p w14:paraId="0355963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size; i</w:t>
      </w:r>
      <w:r w:rsidRPr="000C493A">
        <w:rPr>
          <w:color w:val="4078F2"/>
          <w:lang w:eastAsia="en-IN"/>
        </w:rPr>
        <w:t>++</w:t>
      </w:r>
      <w:r w:rsidRPr="000C493A">
        <w:rPr>
          <w:color w:val="383A42"/>
          <w:lang w:eastAsia="en-IN"/>
        </w:rPr>
        <w:t>) {</w:t>
      </w:r>
    </w:p>
    <w:p w14:paraId="056F933F" w14:textId="77777777" w:rsidR="00443EE0" w:rsidRPr="000C493A" w:rsidRDefault="00443EE0" w:rsidP="00BA0E88">
      <w:pPr>
        <w:pStyle w:val="Code"/>
        <w:rPr>
          <w:color w:val="383A42"/>
          <w:lang w:eastAsia="en-IN"/>
        </w:rPr>
      </w:pPr>
      <w:r w:rsidRPr="000C493A">
        <w:rPr>
          <w:color w:val="383A42"/>
          <w:lang w:eastAsia="en-IN"/>
        </w:rPr>
        <w:t xml:space="preserve">        arr[i]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24708944" w14:textId="77777777" w:rsidR="00443EE0" w:rsidRPr="000C493A" w:rsidRDefault="00443EE0" w:rsidP="00BA0E88">
      <w:pPr>
        <w:pStyle w:val="Code"/>
        <w:rPr>
          <w:color w:val="383A42"/>
          <w:lang w:eastAsia="en-IN"/>
        </w:rPr>
      </w:pPr>
      <w:r w:rsidRPr="000C493A">
        <w:rPr>
          <w:color w:val="383A42"/>
          <w:lang w:eastAsia="en-IN"/>
        </w:rPr>
        <w:t xml:space="preserve">    }</w:t>
      </w:r>
    </w:p>
    <w:p w14:paraId="0C4EC415" w14:textId="77777777" w:rsidR="00443EE0" w:rsidRPr="000C493A" w:rsidRDefault="00443EE0" w:rsidP="00BA0E88">
      <w:pPr>
        <w:pStyle w:val="Code"/>
        <w:rPr>
          <w:color w:val="383A42"/>
          <w:lang w:eastAsia="en-IN"/>
        </w:rPr>
      </w:pPr>
      <w:r w:rsidRPr="000C493A">
        <w:rPr>
          <w:color w:val="383A42"/>
          <w:lang w:eastAsia="en-IN"/>
        </w:rPr>
        <w:t>}</w:t>
      </w:r>
    </w:p>
    <w:p w14:paraId="44C50CF4" w14:textId="77777777" w:rsidR="00443EE0" w:rsidRPr="000C493A" w:rsidRDefault="00443EE0" w:rsidP="00BA0E88">
      <w:pPr>
        <w:pStyle w:val="Code"/>
        <w:rPr>
          <w:color w:val="383A42"/>
          <w:lang w:eastAsia="en-IN"/>
        </w:rPr>
      </w:pPr>
    </w:p>
    <w:p w14:paraId="568ED6BD"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0D0F24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numbers[]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8</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9</w:t>
      </w:r>
      <w:r w:rsidRPr="000C493A">
        <w:rPr>
          <w:color w:val="383A42"/>
          <w:lang w:eastAsia="en-IN"/>
        </w:rPr>
        <w:t xml:space="preserve">, </w:t>
      </w:r>
      <w:r w:rsidRPr="000C493A">
        <w:rPr>
          <w:color w:val="B76B01"/>
          <w:lang w:eastAsia="en-IN"/>
        </w:rPr>
        <w:t>3</w:t>
      </w:r>
      <w:r w:rsidRPr="000C493A">
        <w:rPr>
          <w:color w:val="383A42"/>
          <w:lang w:eastAsia="en-IN"/>
        </w:rPr>
        <w:t>};</w:t>
      </w:r>
    </w:p>
    <w:p w14:paraId="2AEBF4B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size </w:t>
      </w:r>
      <w:r w:rsidRPr="000C493A">
        <w:rPr>
          <w:color w:val="4078F2"/>
          <w:lang w:eastAsia="en-IN"/>
        </w:rPr>
        <w:t>=</w:t>
      </w:r>
      <w:r w:rsidRPr="000C493A">
        <w:rPr>
          <w:color w:val="383A42"/>
          <w:lang w:eastAsia="en-IN"/>
        </w:rPr>
        <w:t xml:space="preserve"> </w:t>
      </w:r>
      <w:r w:rsidRPr="000C493A">
        <w:rPr>
          <w:color w:val="B76B01"/>
          <w:lang w:eastAsia="en-IN"/>
        </w:rPr>
        <w:t>6</w:t>
      </w:r>
      <w:r w:rsidRPr="000C493A">
        <w:rPr>
          <w:color w:val="383A42"/>
          <w:lang w:eastAsia="en-IN"/>
        </w:rPr>
        <w:t>;</w:t>
      </w:r>
    </w:p>
    <w:p w14:paraId="39183001" w14:textId="77777777" w:rsidR="00443EE0" w:rsidRPr="000C493A" w:rsidRDefault="00443EE0" w:rsidP="00BA0E88">
      <w:pPr>
        <w:pStyle w:val="Code"/>
        <w:rPr>
          <w:color w:val="383A42"/>
          <w:lang w:eastAsia="en-IN"/>
        </w:rPr>
      </w:pPr>
      <w:r w:rsidRPr="000C493A">
        <w:rPr>
          <w:color w:val="383A42"/>
          <w:lang w:eastAsia="en-IN"/>
        </w:rPr>
        <w:t xml:space="preserve">    </w:t>
      </w:r>
    </w:p>
    <w:p w14:paraId="6FF6652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"Original: "</w:t>
      </w:r>
      <w:r w:rsidRPr="000C493A">
        <w:rPr>
          <w:color w:val="383A42"/>
          <w:lang w:eastAsia="en-IN"/>
        </w:rPr>
        <w:t>);</w:t>
      </w:r>
    </w:p>
    <w:p w14:paraId="5A94BF9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display_array</w:t>
      </w:r>
      <w:r w:rsidRPr="000C493A">
        <w:rPr>
          <w:color w:val="383A42"/>
          <w:lang w:eastAsia="en-IN"/>
        </w:rPr>
        <w:t>(numbers, size);</w:t>
      </w:r>
    </w:p>
    <w:p w14:paraId="17863BDA" w14:textId="77777777" w:rsidR="00443EE0" w:rsidRPr="000C493A" w:rsidRDefault="00443EE0" w:rsidP="00BA0E88">
      <w:pPr>
        <w:pStyle w:val="Code"/>
        <w:rPr>
          <w:color w:val="383A42"/>
          <w:lang w:eastAsia="en-IN"/>
        </w:rPr>
      </w:pPr>
      <w:r w:rsidRPr="000C493A">
        <w:rPr>
          <w:color w:val="383A42"/>
          <w:lang w:eastAsia="en-IN"/>
        </w:rPr>
        <w:t xml:space="preserve">    </w:t>
      </w:r>
    </w:p>
    <w:p w14:paraId="13B2DEA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"Sum: %d\n"</w:t>
      </w:r>
      <w:r w:rsidRPr="000C493A">
        <w:rPr>
          <w:color w:val="383A42"/>
          <w:lang w:eastAsia="en-IN"/>
        </w:rPr>
        <w:t xml:space="preserve">, </w:t>
      </w:r>
      <w:r w:rsidRPr="000C493A">
        <w:rPr>
          <w:color w:val="4078F2"/>
          <w:lang w:eastAsia="en-IN"/>
        </w:rPr>
        <w:t>sum_array</w:t>
      </w:r>
      <w:r w:rsidRPr="000C493A">
        <w:rPr>
          <w:color w:val="383A42"/>
          <w:lang w:eastAsia="en-IN"/>
        </w:rPr>
        <w:t>(numbers, size));</w:t>
      </w:r>
    </w:p>
    <w:p w14:paraId="501593C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"Maximum: %d\n"</w:t>
      </w:r>
      <w:r w:rsidRPr="000C493A">
        <w:rPr>
          <w:color w:val="383A42"/>
          <w:lang w:eastAsia="en-IN"/>
        </w:rPr>
        <w:t xml:space="preserve">, </w:t>
      </w:r>
      <w:r w:rsidRPr="000C493A">
        <w:rPr>
          <w:color w:val="4078F2"/>
          <w:lang w:eastAsia="en-IN"/>
        </w:rPr>
        <w:t>find_max</w:t>
      </w:r>
      <w:r w:rsidRPr="000C493A">
        <w:rPr>
          <w:color w:val="383A42"/>
          <w:lang w:eastAsia="en-IN"/>
        </w:rPr>
        <w:t>(numbers, size));</w:t>
      </w:r>
    </w:p>
    <w:p w14:paraId="66D3EA19" w14:textId="77777777" w:rsidR="00443EE0" w:rsidRPr="000C493A" w:rsidRDefault="00443EE0" w:rsidP="00BA0E88">
      <w:pPr>
        <w:pStyle w:val="Code"/>
        <w:rPr>
          <w:color w:val="383A42"/>
          <w:lang w:eastAsia="en-IN"/>
        </w:rPr>
      </w:pPr>
      <w:r w:rsidRPr="000C493A">
        <w:rPr>
          <w:color w:val="383A42"/>
          <w:lang w:eastAsia="en-IN"/>
        </w:rPr>
        <w:t xml:space="preserve">    </w:t>
      </w:r>
    </w:p>
    <w:p w14:paraId="6AC8BDF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double_array</w:t>
      </w:r>
      <w:r w:rsidRPr="000C493A">
        <w:rPr>
          <w:color w:val="383A42"/>
          <w:lang w:eastAsia="en-IN"/>
        </w:rPr>
        <w:t>(numbers, size);</w:t>
      </w:r>
    </w:p>
    <w:p w14:paraId="322D64E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doubling: "</w:t>
      </w:r>
      <w:r w:rsidRPr="000C493A">
        <w:rPr>
          <w:color w:val="383A42"/>
          <w:lang w:eastAsia="en-IN"/>
        </w:rPr>
        <w:t>);</w:t>
      </w:r>
    </w:p>
    <w:p w14:paraId="1284012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display_array</w:t>
      </w:r>
      <w:r w:rsidRPr="000C493A">
        <w:rPr>
          <w:color w:val="383A42"/>
          <w:lang w:eastAsia="en-IN"/>
        </w:rPr>
        <w:t>(numbers, size);</w:t>
      </w:r>
    </w:p>
    <w:p w14:paraId="6D2D00D8" w14:textId="77777777" w:rsidR="00443EE0" w:rsidRPr="000C493A" w:rsidRDefault="00443EE0" w:rsidP="00BA0E88">
      <w:pPr>
        <w:pStyle w:val="Code"/>
        <w:rPr>
          <w:color w:val="383A42"/>
          <w:lang w:eastAsia="en-IN"/>
        </w:rPr>
      </w:pPr>
      <w:r w:rsidRPr="000C493A">
        <w:rPr>
          <w:color w:val="383A42"/>
          <w:lang w:eastAsia="en-IN"/>
        </w:rPr>
        <w:t xml:space="preserve">    </w:t>
      </w:r>
    </w:p>
    <w:p w14:paraId="728649D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4CBA230" w14:textId="77777777" w:rsidR="00443EE0" w:rsidRPr="000C493A" w:rsidRDefault="00443EE0" w:rsidP="00BA0E88">
      <w:pPr>
        <w:pStyle w:val="Code"/>
        <w:rPr>
          <w:color w:val="383A42"/>
          <w:lang w:eastAsia="en-IN"/>
        </w:rPr>
      </w:pPr>
      <w:r w:rsidRPr="000C493A">
        <w:rPr>
          <w:color w:val="383A42"/>
          <w:lang w:eastAsia="en-IN"/>
        </w:rPr>
        <w:t>}</w:t>
      </w:r>
    </w:p>
    <w:p w14:paraId="3319C043" w14:textId="77777777" w:rsidR="00443EE0" w:rsidRPr="000C493A" w:rsidRDefault="00443EE0" w:rsidP="0067316C">
      <w:pPr>
        <w:pStyle w:val="Subheadddddf"/>
      </w:pPr>
      <w:r w:rsidRPr="000C493A">
        <w:t>Output:</w:t>
      </w:r>
    </w:p>
    <w:p w14:paraId="7DF1A659" w14:textId="77777777" w:rsidR="00443EE0" w:rsidRPr="000C493A" w:rsidRDefault="00443EE0" w:rsidP="00BA0E88">
      <w:pPr>
        <w:pStyle w:val="Code"/>
        <w:rPr>
          <w:lang w:eastAsia="en-IN"/>
        </w:rPr>
      </w:pPr>
      <w:r w:rsidRPr="000C493A">
        <w:rPr>
          <w:lang w:eastAsia="en-IN"/>
        </w:rPr>
        <w:t>Original: Array elements: 5 2 8 1 9 3</w:t>
      </w:r>
    </w:p>
    <w:p w14:paraId="3A87A6A2" w14:textId="77777777" w:rsidR="00443EE0" w:rsidRPr="000C493A" w:rsidRDefault="00443EE0" w:rsidP="00BA0E88">
      <w:pPr>
        <w:pStyle w:val="Code"/>
        <w:rPr>
          <w:lang w:eastAsia="en-IN"/>
        </w:rPr>
      </w:pPr>
      <w:r w:rsidRPr="000C493A">
        <w:rPr>
          <w:lang w:eastAsia="en-IN"/>
        </w:rPr>
        <w:t>Sum: 28</w:t>
      </w:r>
    </w:p>
    <w:p w14:paraId="011069E6" w14:textId="77777777" w:rsidR="00443EE0" w:rsidRPr="000C493A" w:rsidRDefault="00443EE0" w:rsidP="00BA0E88">
      <w:pPr>
        <w:pStyle w:val="Code"/>
        <w:rPr>
          <w:lang w:eastAsia="en-IN"/>
        </w:rPr>
      </w:pPr>
      <w:r w:rsidRPr="000C493A">
        <w:rPr>
          <w:lang w:eastAsia="en-IN"/>
        </w:rPr>
        <w:t>Maximum: 9</w:t>
      </w:r>
    </w:p>
    <w:p w14:paraId="6DBB563F" w14:textId="77777777" w:rsidR="00443EE0" w:rsidRPr="000C493A" w:rsidRDefault="00443EE0" w:rsidP="00BA0E88">
      <w:pPr>
        <w:pStyle w:val="Code"/>
        <w:rPr>
          <w:lang w:eastAsia="en-IN"/>
        </w:rPr>
      </w:pPr>
      <w:r w:rsidRPr="000C493A">
        <w:rPr>
          <w:lang w:eastAsia="en-IN"/>
        </w:rPr>
        <w:t>After doubling: Array elements: 10 4 16 2 18 6</w:t>
      </w:r>
    </w:p>
    <w:p w14:paraId="46E8A9D8" w14:textId="77777777" w:rsidR="00443EE0" w:rsidRPr="000C493A" w:rsidRDefault="00443EE0" w:rsidP="0067316C">
      <w:pPr>
        <w:pStyle w:val="Subheadddddf"/>
      </w:pPr>
      <w:r w:rsidRPr="000C493A">
        <w:t>Key Points:</w:t>
      </w:r>
    </w:p>
    <w:p w14:paraId="66C8ABB1" w14:textId="77777777" w:rsidR="00443EE0" w:rsidRPr="000C493A" w:rsidRDefault="00443EE0" w:rsidP="0067316C">
      <w:pPr>
        <w:pStyle w:val="Pointss"/>
      </w:pPr>
      <w:r w:rsidRPr="000C493A">
        <w:t>Arrays are passed by reference (address of first element)</w:t>
      </w:r>
    </w:p>
    <w:p w14:paraId="3B6F988B" w14:textId="77777777" w:rsidR="00443EE0" w:rsidRPr="000C493A" w:rsidRDefault="00443EE0" w:rsidP="0067316C">
      <w:pPr>
        <w:pStyle w:val="Pointss"/>
      </w:pPr>
      <w:r w:rsidRPr="000C493A">
        <w:t>Changes inside function affect the original array</w:t>
      </w:r>
    </w:p>
    <w:p w14:paraId="433BCDE9" w14:textId="77777777" w:rsidR="00443EE0" w:rsidRPr="000C493A" w:rsidRDefault="00443EE0" w:rsidP="0067316C">
      <w:pPr>
        <w:pStyle w:val="Pointss"/>
      </w:pPr>
      <w:r w:rsidRPr="000C493A">
        <w:t>Array size must be passed separately</w:t>
      </w:r>
    </w:p>
    <w:p w14:paraId="68572D12" w14:textId="77777777" w:rsidR="00443EE0" w:rsidRPr="000C493A" w:rsidRDefault="00443EE0" w:rsidP="0067316C">
      <w:pPr>
        <w:pStyle w:val="Pointss"/>
      </w:pPr>
      <w:r w:rsidRPr="000C493A">
        <w:t>Cannot determine array size inside the function using sizeof</w:t>
      </w:r>
    </w:p>
    <w:p w14:paraId="1FFFC92E" w14:textId="4F75E12B" w:rsidR="00443EE0" w:rsidRPr="000C493A" w:rsidRDefault="00443EE0" w:rsidP="0067316C">
      <w:pPr>
        <w:pStyle w:val="Subheadddddf"/>
      </w:pPr>
      <w:r w:rsidRPr="000C493A">
        <w:t>Why arrays behave differently:</w:t>
      </w:r>
    </w:p>
    <w:p w14:paraId="32D5B2C4" w14:textId="77777777" w:rsidR="00443EE0" w:rsidRPr="000C493A" w:rsidRDefault="00443EE0" w:rsidP="00BA0E88">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example</w:t>
      </w:r>
      <w:r w:rsidRPr="000C493A">
        <w:rPr>
          <w:lang w:eastAsia="en-IN"/>
        </w:rPr>
        <w:t>(</w:t>
      </w:r>
      <w:r w:rsidRPr="000C493A">
        <w:rPr>
          <w:color w:val="A626A4"/>
          <w:lang w:eastAsia="en-IN"/>
        </w:rPr>
        <w:t>int</w:t>
      </w:r>
      <w:r w:rsidRPr="000C493A">
        <w:rPr>
          <w:lang w:eastAsia="en-IN"/>
        </w:rPr>
        <w:t xml:space="preserve"> arr[]) {</w:t>
      </w:r>
    </w:p>
    <w:p w14:paraId="4B37E6DD"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sizeof(arr) gives size of pointer, NOT array size</w:t>
      </w:r>
    </w:p>
    <w:p w14:paraId="3AA08813" w14:textId="77777777" w:rsidR="00443EE0" w:rsidRPr="000C493A" w:rsidRDefault="00443EE0" w:rsidP="00BA0E88">
      <w:pPr>
        <w:pStyle w:val="Code"/>
        <w:rPr>
          <w:lang w:eastAsia="en-IN"/>
        </w:rPr>
      </w:pPr>
      <w:r w:rsidRPr="000C493A">
        <w:rPr>
          <w:lang w:eastAsia="en-IN"/>
        </w:rPr>
        <w:t xml:space="preserve">    </w:t>
      </w:r>
      <w:r w:rsidRPr="000C493A">
        <w:rPr>
          <w:i/>
          <w:iCs/>
          <w:color w:val="A0A1A7"/>
          <w:lang w:eastAsia="en-IN"/>
        </w:rPr>
        <w:t>// This is why we pass size as a separate parameter</w:t>
      </w:r>
    </w:p>
    <w:p w14:paraId="3B9107EF" w14:textId="77777777" w:rsidR="00443EE0" w:rsidRPr="000C493A" w:rsidRDefault="00443EE0" w:rsidP="00BA0E88">
      <w:pPr>
        <w:pStyle w:val="Code"/>
        <w:rPr>
          <w:lang w:eastAsia="en-IN"/>
        </w:rPr>
      </w:pPr>
      <w:r w:rsidRPr="000C493A">
        <w:rPr>
          <w:lang w:eastAsia="en-IN"/>
        </w:rPr>
        <w:t>}</w:t>
      </w:r>
    </w:p>
    <w:p w14:paraId="45EA3D28" w14:textId="77777777" w:rsidR="00443EE0" w:rsidRPr="000C493A" w:rsidRDefault="00443EE0" w:rsidP="0067316C">
      <w:pPr>
        <w:pStyle w:val="Subheadddddf"/>
      </w:pPr>
      <w:r w:rsidRPr="000C493A">
        <w:t>Passing Individual Array Elements</w:t>
      </w:r>
    </w:p>
    <w:p w14:paraId="13AE8E6B" w14:textId="58CEE895" w:rsidR="00443EE0" w:rsidRPr="000C493A" w:rsidRDefault="00443EE0" w:rsidP="0067316C">
      <w:pPr>
        <w:pStyle w:val="texxtt"/>
        <w:rPr>
          <w:lang w:eastAsia="en-IN"/>
        </w:rPr>
      </w:pPr>
      <w:r w:rsidRPr="000C493A">
        <w:rPr>
          <w:lang w:eastAsia="en-IN"/>
        </w:rPr>
        <w:t>You can pass individual array elements by value:</w:t>
      </w:r>
    </w:p>
    <w:p w14:paraId="2A9A6C33"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135A564" w14:textId="77777777" w:rsidR="00443EE0" w:rsidRPr="000C493A" w:rsidRDefault="00443EE0" w:rsidP="00BA0E88">
      <w:pPr>
        <w:pStyle w:val="Code"/>
        <w:rPr>
          <w:color w:val="383A42"/>
          <w:lang w:eastAsia="en-IN"/>
        </w:rPr>
      </w:pPr>
    </w:p>
    <w:p w14:paraId="02169E09"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modify_value</w:t>
      </w:r>
      <w:r w:rsidRPr="000C493A">
        <w:rPr>
          <w:color w:val="383A42"/>
          <w:lang w:eastAsia="en-IN"/>
        </w:rPr>
        <w:t>(</w:t>
      </w:r>
      <w:r w:rsidRPr="000C493A">
        <w:rPr>
          <w:color w:val="A626A4"/>
          <w:lang w:eastAsia="en-IN"/>
        </w:rPr>
        <w:t>int</w:t>
      </w:r>
      <w:r w:rsidRPr="000C493A">
        <w:rPr>
          <w:color w:val="383A42"/>
          <w:lang w:eastAsia="en-IN"/>
        </w:rPr>
        <w:t xml:space="preserve"> x) {</w:t>
      </w:r>
    </w:p>
    <w:p w14:paraId="38B9754B" w14:textId="77777777" w:rsidR="00443EE0" w:rsidRPr="000C493A" w:rsidRDefault="00443EE0" w:rsidP="00BA0E88">
      <w:pPr>
        <w:pStyle w:val="Code"/>
        <w:rPr>
          <w:color w:val="383A42"/>
          <w:lang w:eastAsia="en-IN"/>
        </w:rPr>
      </w:pPr>
      <w:r w:rsidRPr="000C493A">
        <w:rPr>
          <w:color w:val="383A42"/>
          <w:lang w:eastAsia="en-IN"/>
        </w:rPr>
        <w:t xml:space="preserve">    x </w:t>
      </w:r>
      <w:r w:rsidRPr="000C493A">
        <w:rPr>
          <w:color w:val="4078F2"/>
          <w:lang w:eastAsia="en-IN"/>
        </w:rPr>
        <w: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w:t>
      </w:r>
    </w:p>
    <w:p w14:paraId="3DD5A22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"Inside function: x = %d\n"</w:t>
      </w:r>
      <w:r w:rsidRPr="000C493A">
        <w:rPr>
          <w:color w:val="383A42"/>
          <w:lang w:eastAsia="en-IN"/>
        </w:rPr>
        <w:t>, x);</w:t>
      </w:r>
    </w:p>
    <w:p w14:paraId="47BADD4E" w14:textId="77777777" w:rsidR="00443EE0" w:rsidRPr="000C493A" w:rsidRDefault="00443EE0" w:rsidP="00BA0E88">
      <w:pPr>
        <w:pStyle w:val="Code"/>
        <w:rPr>
          <w:color w:val="383A42"/>
          <w:lang w:eastAsia="en-IN"/>
        </w:rPr>
      </w:pPr>
      <w:r w:rsidRPr="000C493A">
        <w:rPr>
          <w:color w:val="383A42"/>
          <w:lang w:eastAsia="en-IN"/>
        </w:rPr>
        <w:t>}</w:t>
      </w:r>
    </w:p>
    <w:p w14:paraId="66C8CE14" w14:textId="77777777" w:rsidR="00443EE0" w:rsidRPr="000C493A" w:rsidRDefault="00443EE0" w:rsidP="00BA0E88">
      <w:pPr>
        <w:pStyle w:val="Code"/>
        <w:rPr>
          <w:color w:val="383A42"/>
          <w:lang w:eastAsia="en-IN"/>
        </w:rPr>
      </w:pPr>
    </w:p>
    <w:p w14:paraId="4096BFD0"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24973A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arr[]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5</w:t>
      </w:r>
      <w:r w:rsidRPr="000C493A">
        <w:rPr>
          <w:color w:val="383A42"/>
          <w:lang w:eastAsia="en-IN"/>
        </w:rPr>
        <w:t>};</w:t>
      </w:r>
    </w:p>
    <w:p w14:paraId="06E635B2" w14:textId="77777777" w:rsidR="00443EE0" w:rsidRPr="000C493A" w:rsidRDefault="00443EE0" w:rsidP="00BA0E88">
      <w:pPr>
        <w:pStyle w:val="Code"/>
        <w:rPr>
          <w:color w:val="383A42"/>
          <w:lang w:eastAsia="en-IN"/>
        </w:rPr>
      </w:pPr>
      <w:r w:rsidRPr="000C493A">
        <w:rPr>
          <w:color w:val="383A42"/>
          <w:lang w:eastAsia="en-IN"/>
        </w:rPr>
        <w:t xml:space="preserve">    </w:t>
      </w:r>
    </w:p>
    <w:p w14:paraId="48A69C5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"Before: arr[2] = %d\n"</w:t>
      </w:r>
      <w:r w:rsidRPr="000C493A">
        <w:rPr>
          <w:color w:val="383A42"/>
          <w:lang w:eastAsia="en-IN"/>
        </w:rPr>
        <w:t>, arr[</w:t>
      </w:r>
      <w:r w:rsidRPr="000C493A">
        <w:rPr>
          <w:color w:val="B76B01"/>
          <w:lang w:eastAsia="en-IN"/>
        </w:rPr>
        <w:t>2</w:t>
      </w:r>
      <w:r w:rsidRPr="000C493A">
        <w:rPr>
          <w:color w:val="383A42"/>
          <w:lang w:eastAsia="en-IN"/>
        </w:rPr>
        <w:t>]);</w:t>
      </w:r>
    </w:p>
    <w:p w14:paraId="3AC8BC0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modify_value</w:t>
      </w:r>
      <w:r w:rsidRPr="000C493A">
        <w:rPr>
          <w:color w:val="383A42"/>
          <w:lang w:eastAsia="en-IN"/>
        </w:rPr>
        <w:t>(arr[</w:t>
      </w:r>
      <w:r w:rsidRPr="000C493A">
        <w:rPr>
          <w:color w:val="B76B01"/>
          <w:lang w:eastAsia="en-IN"/>
        </w:rPr>
        <w:t>2</w:t>
      </w:r>
      <w:r w:rsidRPr="000C493A">
        <w:rPr>
          <w:color w:val="383A42"/>
          <w:lang w:eastAsia="en-IN"/>
        </w:rPr>
        <w:t xml:space="preserve">]);  </w:t>
      </w:r>
      <w:r w:rsidRPr="000C493A">
        <w:rPr>
          <w:i/>
          <w:iCs/>
          <w:color w:val="A0A1A7"/>
          <w:lang w:eastAsia="en-IN"/>
        </w:rPr>
        <w:t>// Pass element by value</w:t>
      </w:r>
    </w:p>
    <w:p w14:paraId="41E22D2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arr[2] = %d\n"</w:t>
      </w:r>
      <w:r w:rsidRPr="000C493A">
        <w:rPr>
          <w:color w:val="383A42"/>
          <w:lang w:eastAsia="en-IN"/>
        </w:rPr>
        <w:t>, arr[</w:t>
      </w:r>
      <w:r w:rsidRPr="000C493A">
        <w:rPr>
          <w:color w:val="B76B01"/>
          <w:lang w:eastAsia="en-IN"/>
        </w:rPr>
        <w:t>2</w:t>
      </w:r>
      <w:r w:rsidRPr="000C493A">
        <w:rPr>
          <w:color w:val="383A42"/>
          <w:lang w:eastAsia="en-IN"/>
        </w:rPr>
        <w:t>]);</w:t>
      </w:r>
    </w:p>
    <w:p w14:paraId="1CEA7454" w14:textId="77777777" w:rsidR="00443EE0" w:rsidRPr="000C493A" w:rsidRDefault="00443EE0" w:rsidP="00BA0E88">
      <w:pPr>
        <w:pStyle w:val="Code"/>
        <w:rPr>
          <w:color w:val="383A42"/>
          <w:lang w:eastAsia="en-IN"/>
        </w:rPr>
      </w:pPr>
      <w:r w:rsidRPr="000C493A">
        <w:rPr>
          <w:color w:val="383A42"/>
          <w:lang w:eastAsia="en-IN"/>
        </w:rPr>
        <w:t xml:space="preserve">    </w:t>
      </w:r>
    </w:p>
    <w:p w14:paraId="697D817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EDCD953" w14:textId="77777777" w:rsidR="00443EE0" w:rsidRPr="000C493A" w:rsidRDefault="00443EE0" w:rsidP="00BA0E88">
      <w:pPr>
        <w:pStyle w:val="Code"/>
        <w:rPr>
          <w:color w:val="383A42"/>
          <w:lang w:eastAsia="en-IN"/>
        </w:rPr>
      </w:pPr>
      <w:r w:rsidRPr="000C493A">
        <w:rPr>
          <w:color w:val="383A42"/>
          <w:lang w:eastAsia="en-IN"/>
        </w:rPr>
        <w:t>}</w:t>
      </w:r>
    </w:p>
    <w:p w14:paraId="4989FAE0" w14:textId="77777777" w:rsidR="00443EE0" w:rsidRPr="000C493A" w:rsidRDefault="00443EE0" w:rsidP="0067316C">
      <w:pPr>
        <w:pStyle w:val="Subheadddddf"/>
      </w:pPr>
      <w:r w:rsidRPr="000C493A">
        <w:t>Output:</w:t>
      </w:r>
    </w:p>
    <w:p w14:paraId="4D6A4648" w14:textId="77777777" w:rsidR="00443EE0" w:rsidRPr="000C493A" w:rsidRDefault="00443EE0" w:rsidP="00BA0E88">
      <w:pPr>
        <w:pStyle w:val="Code"/>
        <w:rPr>
          <w:lang w:eastAsia="en-IN"/>
        </w:rPr>
      </w:pPr>
      <w:r w:rsidRPr="000C493A">
        <w:rPr>
          <w:lang w:eastAsia="en-IN"/>
        </w:rPr>
        <w:t>Before: arr[2] = 3</w:t>
      </w:r>
    </w:p>
    <w:p w14:paraId="01170902" w14:textId="77777777" w:rsidR="00443EE0" w:rsidRPr="000C493A" w:rsidRDefault="00443EE0" w:rsidP="00BA0E88">
      <w:pPr>
        <w:pStyle w:val="Code"/>
        <w:rPr>
          <w:lang w:eastAsia="en-IN"/>
        </w:rPr>
      </w:pPr>
      <w:r w:rsidRPr="000C493A">
        <w:rPr>
          <w:lang w:eastAsia="en-IN"/>
        </w:rPr>
        <w:t>Inside function: x = 30</w:t>
      </w:r>
    </w:p>
    <w:p w14:paraId="6BC144D3" w14:textId="77777777" w:rsidR="00443EE0" w:rsidRPr="000C493A" w:rsidRDefault="00443EE0" w:rsidP="00BA0E88">
      <w:pPr>
        <w:pStyle w:val="Code"/>
        <w:rPr>
          <w:lang w:eastAsia="en-IN"/>
        </w:rPr>
      </w:pPr>
      <w:r w:rsidRPr="000C493A">
        <w:rPr>
          <w:lang w:eastAsia="en-IN"/>
        </w:rPr>
        <w:t>After: arr[2] = 3</w:t>
      </w:r>
    </w:p>
    <w:p w14:paraId="707A4E35" w14:textId="77777777" w:rsidR="00443EE0" w:rsidRPr="000C493A" w:rsidRDefault="00443EE0" w:rsidP="0067316C">
      <w:pPr>
        <w:pStyle w:val="texxtt"/>
        <w:rPr>
          <w:lang w:eastAsia="en-IN"/>
        </w:rPr>
      </w:pPr>
      <w:r w:rsidRPr="000C493A">
        <w:rPr>
          <w:lang w:eastAsia="en-IN"/>
        </w:rPr>
        <w:t>The original array element is unchanged because only its value (not its address) was passed.</w:t>
      </w:r>
    </w:p>
    <w:p w14:paraId="1F1740DD" w14:textId="087403B1" w:rsidR="00443EE0" w:rsidRPr="000C493A" w:rsidRDefault="00443EE0" w:rsidP="0067316C">
      <w:pPr>
        <w:pStyle w:val="Subheadddddf"/>
      </w:pPr>
      <w:r w:rsidRPr="000C493A">
        <w:t>Passing 2D Arrays</w:t>
      </w:r>
    </w:p>
    <w:p w14:paraId="5A2030A1" w14:textId="77777777" w:rsidR="00443EE0" w:rsidRPr="000C493A" w:rsidRDefault="00443EE0" w:rsidP="0067316C">
      <w:pPr>
        <w:pStyle w:val="texxtt"/>
        <w:rPr>
          <w:lang w:eastAsia="en-IN"/>
        </w:rPr>
      </w:pPr>
      <w:r w:rsidRPr="000C493A">
        <w:rPr>
          <w:lang w:eastAsia="en-IN"/>
        </w:rPr>
        <w:t>Two-dimensional arrays require the column dimension to be specified:</w:t>
      </w:r>
    </w:p>
    <w:p w14:paraId="4EEEE0EF" w14:textId="6BB23BE4" w:rsidR="00443EE0" w:rsidRPr="000C493A" w:rsidRDefault="00443EE0" w:rsidP="0067316C">
      <w:pPr>
        <w:pStyle w:val="Subheadddddf"/>
      </w:pPr>
      <w:r w:rsidRPr="000C493A">
        <w:t>Syntax:</w:t>
      </w:r>
    </w:p>
    <w:p w14:paraId="3D37FFF3" w14:textId="77777777" w:rsidR="00443EE0" w:rsidRPr="000C493A" w:rsidRDefault="00443EE0" w:rsidP="00BA0E88">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process_matrix</w:t>
      </w:r>
      <w:r w:rsidRPr="000C493A">
        <w:rPr>
          <w:lang w:eastAsia="en-IN"/>
        </w:rPr>
        <w:t>(</w:t>
      </w:r>
      <w:r w:rsidRPr="000C493A">
        <w:rPr>
          <w:color w:val="A626A4"/>
          <w:lang w:eastAsia="en-IN"/>
        </w:rPr>
        <w:t>int</w:t>
      </w:r>
      <w:r w:rsidRPr="000C493A">
        <w:rPr>
          <w:lang w:eastAsia="en-IN"/>
        </w:rPr>
        <w:t xml:space="preserve"> arr[][COLS], </w:t>
      </w:r>
      <w:r w:rsidRPr="000C493A">
        <w:rPr>
          <w:color w:val="A626A4"/>
          <w:lang w:eastAsia="en-IN"/>
        </w:rPr>
        <w:t>int</w:t>
      </w:r>
      <w:r w:rsidRPr="000C493A">
        <w:rPr>
          <w:lang w:eastAsia="en-IN"/>
        </w:rPr>
        <w:t xml:space="preserve"> rows, </w:t>
      </w:r>
      <w:r w:rsidRPr="000C493A">
        <w:rPr>
          <w:color w:val="A626A4"/>
          <w:lang w:eastAsia="en-IN"/>
        </w:rPr>
        <w:t>int</w:t>
      </w:r>
      <w:r w:rsidRPr="000C493A">
        <w:rPr>
          <w:lang w:eastAsia="en-IN"/>
        </w:rPr>
        <w:t xml:space="preserve"> cols);</w:t>
      </w:r>
    </w:p>
    <w:p w14:paraId="2862DFED" w14:textId="77777777" w:rsidR="00443EE0" w:rsidRPr="000C493A" w:rsidRDefault="00443EE0" w:rsidP="00BA0E88">
      <w:pPr>
        <w:pStyle w:val="Code"/>
        <w:rPr>
          <w:lang w:eastAsia="en-IN"/>
        </w:rPr>
      </w:pPr>
      <w:r w:rsidRPr="000C493A">
        <w:rPr>
          <w:i/>
          <w:iCs/>
          <w:color w:val="A0A1A7"/>
          <w:lang w:eastAsia="en-IN"/>
        </w:rPr>
        <w:t>// OR using pointer notation</w:t>
      </w:r>
    </w:p>
    <w:p w14:paraId="743547FC" w14:textId="77777777" w:rsidR="00443EE0" w:rsidRPr="000C493A" w:rsidRDefault="00443EE0" w:rsidP="00BA0E88">
      <w:pPr>
        <w:pStyle w:val="Code"/>
        <w:rPr>
          <w:lang w:eastAsia="en-IN"/>
        </w:rPr>
      </w:pPr>
      <w:r w:rsidRPr="000C493A">
        <w:rPr>
          <w:color w:val="A626A4"/>
          <w:lang w:eastAsia="en-IN"/>
        </w:rPr>
        <w:t>void</w:t>
      </w:r>
      <w:r w:rsidRPr="000C493A">
        <w:rPr>
          <w:lang w:eastAsia="en-IN"/>
        </w:rPr>
        <w:t xml:space="preserve"> </w:t>
      </w:r>
      <w:r w:rsidRPr="000C493A">
        <w:rPr>
          <w:color w:val="4078F2"/>
          <w:lang w:eastAsia="en-IN"/>
        </w:rPr>
        <w:t>process_matrix</w:t>
      </w:r>
      <w:r w:rsidRPr="000C493A">
        <w:rPr>
          <w:lang w:eastAsia="en-IN"/>
        </w:rPr>
        <w:t>(</w:t>
      </w:r>
      <w:r w:rsidRPr="000C493A">
        <w:rPr>
          <w:color w:val="A626A4"/>
          <w:lang w:eastAsia="en-IN"/>
        </w:rPr>
        <w:t>int</w:t>
      </w:r>
      <w:r w:rsidRPr="000C493A">
        <w:rPr>
          <w:lang w:eastAsia="en-IN"/>
        </w:rPr>
        <w:t xml:space="preserve"> (</w:t>
      </w:r>
      <w:r w:rsidRPr="000C493A">
        <w:rPr>
          <w:color w:val="4078F2"/>
          <w:lang w:eastAsia="en-IN"/>
        </w:rPr>
        <w:t>*</w:t>
      </w:r>
      <w:r w:rsidRPr="000C493A">
        <w:rPr>
          <w:lang w:eastAsia="en-IN"/>
        </w:rPr>
        <w:t xml:space="preserve">arr)[COLS], </w:t>
      </w:r>
      <w:r w:rsidRPr="000C493A">
        <w:rPr>
          <w:color w:val="A626A4"/>
          <w:lang w:eastAsia="en-IN"/>
        </w:rPr>
        <w:t>int</w:t>
      </w:r>
      <w:r w:rsidRPr="000C493A">
        <w:rPr>
          <w:lang w:eastAsia="en-IN"/>
        </w:rPr>
        <w:t xml:space="preserve"> rows, </w:t>
      </w:r>
      <w:r w:rsidRPr="000C493A">
        <w:rPr>
          <w:color w:val="A626A4"/>
          <w:lang w:eastAsia="en-IN"/>
        </w:rPr>
        <w:t>int</w:t>
      </w:r>
      <w:r w:rsidRPr="000C493A">
        <w:rPr>
          <w:lang w:eastAsia="en-IN"/>
        </w:rPr>
        <w:t xml:space="preserve"> cols);</w:t>
      </w:r>
    </w:p>
    <w:p w14:paraId="3B1773ED" w14:textId="77777777" w:rsidR="00443EE0" w:rsidRPr="000C493A" w:rsidRDefault="00443EE0" w:rsidP="0067316C">
      <w:pPr>
        <w:pStyle w:val="texxtt"/>
        <w:rPr>
          <w:lang w:eastAsia="en-IN"/>
        </w:rPr>
      </w:pPr>
      <w:r w:rsidRPr="000C493A">
        <w:rPr>
          <w:b/>
          <w:bCs/>
          <w:lang w:eastAsia="en-IN"/>
        </w:rPr>
        <w:t>Why column size is required:</w:t>
      </w:r>
      <w:r w:rsidRPr="000C493A">
        <w:rPr>
          <w:lang w:eastAsia="en-IN"/>
        </w:rPr>
        <w:t xml:space="preserve"> The compiler needs to know the column size to calculate memory offsets:</w:t>
      </w:r>
    </w:p>
    <w:p w14:paraId="0DC71BCC" w14:textId="77777777" w:rsidR="00443EE0" w:rsidRPr="000C493A" w:rsidRDefault="00443EE0" w:rsidP="00BA0E88">
      <w:pPr>
        <w:pStyle w:val="Code"/>
        <w:rPr>
          <w:lang w:eastAsia="en-IN"/>
        </w:rPr>
      </w:pPr>
      <w:r w:rsidRPr="000C493A">
        <w:rPr>
          <w:lang w:eastAsia="en-IN"/>
        </w:rPr>
        <w:t>address of arr[i][j] = base_address + (i * cols + j) * sizeof(int)</w:t>
      </w:r>
    </w:p>
    <w:p w14:paraId="2A822CA4" w14:textId="77777777" w:rsidR="00443EE0" w:rsidRPr="000C493A" w:rsidRDefault="00443EE0" w:rsidP="0067316C">
      <w:pPr>
        <w:pStyle w:val="Subheadddddf"/>
      </w:pPr>
      <w:r w:rsidRPr="000C493A">
        <w:t>Complete Example:</w:t>
      </w:r>
    </w:p>
    <w:p w14:paraId="4F5E3B8D"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D1F639E" w14:textId="77777777" w:rsidR="00443EE0" w:rsidRPr="000C493A" w:rsidRDefault="00443EE0" w:rsidP="00BA0E88">
      <w:pPr>
        <w:pStyle w:val="Code"/>
        <w:rPr>
          <w:color w:val="383A42"/>
          <w:lang w:eastAsia="en-IN"/>
        </w:rPr>
      </w:pPr>
    </w:p>
    <w:p w14:paraId="683D849B" w14:textId="77777777" w:rsidR="00443EE0" w:rsidRPr="000C493A" w:rsidRDefault="00443EE0" w:rsidP="00BA0E88">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COLS </w:t>
      </w:r>
      <w:r w:rsidRPr="000C493A">
        <w:rPr>
          <w:color w:val="B76B01"/>
          <w:lang w:eastAsia="en-IN"/>
        </w:rPr>
        <w:t>3</w:t>
      </w:r>
    </w:p>
    <w:p w14:paraId="1B1510D8" w14:textId="77777777" w:rsidR="00443EE0" w:rsidRPr="000C493A" w:rsidRDefault="00443EE0" w:rsidP="00BA0E88">
      <w:pPr>
        <w:pStyle w:val="Code"/>
        <w:rPr>
          <w:color w:val="383A42"/>
          <w:lang w:eastAsia="en-IN"/>
        </w:rPr>
      </w:pPr>
    </w:p>
    <w:p w14:paraId="1233DC7A" w14:textId="77777777" w:rsidR="00443EE0" w:rsidRPr="000C493A" w:rsidRDefault="00443EE0" w:rsidP="00BA0E88">
      <w:pPr>
        <w:pStyle w:val="Code"/>
        <w:rPr>
          <w:color w:val="383A42"/>
          <w:lang w:eastAsia="en-IN"/>
        </w:rPr>
      </w:pPr>
      <w:r w:rsidRPr="000C493A">
        <w:rPr>
          <w:i/>
          <w:iCs/>
          <w:color w:val="A0A1A7"/>
          <w:lang w:eastAsia="en-IN"/>
        </w:rPr>
        <w:t>// Display 2D array</w:t>
      </w:r>
    </w:p>
    <w:p w14:paraId="6A9DFC06"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display_matrix</w:t>
      </w:r>
      <w:r w:rsidRPr="000C493A">
        <w:rPr>
          <w:color w:val="383A42"/>
          <w:lang w:eastAsia="en-IN"/>
        </w:rPr>
        <w:t>(</w:t>
      </w:r>
      <w:r w:rsidRPr="000C493A">
        <w:rPr>
          <w:color w:val="A626A4"/>
          <w:lang w:eastAsia="en-IN"/>
        </w:rPr>
        <w:t>int</w:t>
      </w:r>
      <w:r w:rsidRPr="000C493A">
        <w:rPr>
          <w:color w:val="383A42"/>
          <w:lang w:eastAsia="en-IN"/>
        </w:rPr>
        <w:t xml:space="preserve"> arr[][COLS], </w:t>
      </w:r>
      <w:r w:rsidRPr="000C493A">
        <w:rPr>
          <w:color w:val="A626A4"/>
          <w:lang w:eastAsia="en-IN"/>
        </w:rPr>
        <w:t>int</w:t>
      </w:r>
      <w:r w:rsidRPr="000C493A">
        <w:rPr>
          <w:color w:val="383A42"/>
          <w:lang w:eastAsia="en-IN"/>
        </w:rPr>
        <w:t xml:space="preserve"> rows) {</w:t>
      </w:r>
    </w:p>
    <w:p w14:paraId="49DA6BD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"Matrix:\n"</w:t>
      </w:r>
      <w:r w:rsidRPr="000C493A">
        <w:rPr>
          <w:color w:val="383A42"/>
          <w:lang w:eastAsia="en-IN"/>
        </w:rPr>
        <w:t>);</w:t>
      </w:r>
    </w:p>
    <w:p w14:paraId="5B68D686"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rows; i</w:t>
      </w:r>
      <w:r w:rsidRPr="000C493A">
        <w:rPr>
          <w:color w:val="4078F2"/>
          <w:lang w:eastAsia="en-IN"/>
        </w:rPr>
        <w:t>++</w:t>
      </w:r>
      <w:r w:rsidRPr="000C493A">
        <w:rPr>
          <w:color w:val="383A42"/>
          <w:lang w:eastAsia="en-IN"/>
        </w:rPr>
        <w:t>) {</w:t>
      </w:r>
    </w:p>
    <w:p w14:paraId="5FFAB95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COLS; j</w:t>
      </w:r>
      <w:r w:rsidRPr="000C493A">
        <w:rPr>
          <w:color w:val="4078F2"/>
          <w:lang w:eastAsia="en-IN"/>
        </w:rPr>
        <w:t>++</w:t>
      </w:r>
      <w:r w:rsidRPr="000C493A">
        <w:rPr>
          <w:color w:val="383A42"/>
          <w:lang w:eastAsia="en-IN"/>
        </w:rPr>
        <w:t>) {</w:t>
      </w:r>
    </w:p>
    <w:p w14:paraId="30A4C5E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"%4d "</w:t>
      </w:r>
      <w:r w:rsidRPr="000C493A">
        <w:rPr>
          <w:color w:val="383A42"/>
          <w:lang w:eastAsia="en-IN"/>
        </w:rPr>
        <w:t>, arr[i][j]);</w:t>
      </w:r>
    </w:p>
    <w:p w14:paraId="3C47ED9B" w14:textId="77777777" w:rsidR="00443EE0" w:rsidRPr="000C493A" w:rsidRDefault="00443EE0" w:rsidP="00BA0E88">
      <w:pPr>
        <w:pStyle w:val="Code"/>
        <w:rPr>
          <w:color w:val="383A42"/>
          <w:lang w:eastAsia="en-IN"/>
        </w:rPr>
      </w:pPr>
      <w:r w:rsidRPr="000C493A">
        <w:rPr>
          <w:color w:val="383A42"/>
          <w:lang w:eastAsia="en-IN"/>
        </w:rPr>
        <w:t xml:space="preserve">        }</w:t>
      </w:r>
    </w:p>
    <w:p w14:paraId="2E7314DF"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0FF48662" w14:textId="77777777" w:rsidR="00443EE0" w:rsidRPr="000C493A" w:rsidRDefault="00443EE0" w:rsidP="00BA0E88">
      <w:pPr>
        <w:pStyle w:val="Code"/>
        <w:rPr>
          <w:color w:val="383A42"/>
          <w:lang w:eastAsia="en-IN"/>
        </w:rPr>
      </w:pPr>
      <w:r w:rsidRPr="000C493A">
        <w:rPr>
          <w:color w:val="383A42"/>
          <w:lang w:eastAsia="en-IN"/>
        </w:rPr>
        <w:t xml:space="preserve">    }</w:t>
      </w:r>
    </w:p>
    <w:p w14:paraId="32D40923" w14:textId="77777777" w:rsidR="00443EE0" w:rsidRPr="000C493A" w:rsidRDefault="00443EE0" w:rsidP="00BA0E88">
      <w:pPr>
        <w:pStyle w:val="Code"/>
        <w:rPr>
          <w:color w:val="383A42"/>
          <w:lang w:eastAsia="en-IN"/>
        </w:rPr>
      </w:pPr>
      <w:r w:rsidRPr="000C493A">
        <w:rPr>
          <w:color w:val="383A42"/>
          <w:lang w:eastAsia="en-IN"/>
        </w:rPr>
        <w:t>}</w:t>
      </w:r>
    </w:p>
    <w:p w14:paraId="0B6F4BA6" w14:textId="77777777" w:rsidR="00443EE0" w:rsidRPr="000C493A" w:rsidRDefault="00443EE0" w:rsidP="00BA0E88">
      <w:pPr>
        <w:pStyle w:val="Code"/>
        <w:rPr>
          <w:color w:val="383A42"/>
          <w:lang w:eastAsia="en-IN"/>
        </w:rPr>
      </w:pPr>
    </w:p>
    <w:p w14:paraId="47B5E12B" w14:textId="77777777" w:rsidR="00443EE0" w:rsidRPr="000C493A" w:rsidRDefault="00443EE0" w:rsidP="00BA0E88">
      <w:pPr>
        <w:pStyle w:val="Code"/>
        <w:rPr>
          <w:color w:val="383A42"/>
          <w:lang w:eastAsia="en-IN"/>
        </w:rPr>
      </w:pPr>
      <w:r w:rsidRPr="000C493A">
        <w:rPr>
          <w:i/>
          <w:iCs/>
          <w:color w:val="A0A1A7"/>
          <w:lang w:eastAsia="en-IN"/>
        </w:rPr>
        <w:t>// Calculate sum of all elements</w:t>
      </w:r>
    </w:p>
    <w:p w14:paraId="278BFB80"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matrix_sum</w:t>
      </w:r>
      <w:r w:rsidRPr="000C493A">
        <w:rPr>
          <w:color w:val="383A42"/>
          <w:lang w:eastAsia="en-IN"/>
        </w:rPr>
        <w:t>(</w:t>
      </w:r>
      <w:r w:rsidRPr="000C493A">
        <w:rPr>
          <w:color w:val="A626A4"/>
          <w:lang w:eastAsia="en-IN"/>
        </w:rPr>
        <w:t>int</w:t>
      </w:r>
      <w:r w:rsidRPr="000C493A">
        <w:rPr>
          <w:color w:val="383A42"/>
          <w:lang w:eastAsia="en-IN"/>
        </w:rPr>
        <w:t xml:space="preserve"> arr[][COLS], </w:t>
      </w:r>
      <w:r w:rsidRPr="000C493A">
        <w:rPr>
          <w:color w:val="A626A4"/>
          <w:lang w:eastAsia="en-IN"/>
        </w:rPr>
        <w:t>int</w:t>
      </w:r>
      <w:r w:rsidRPr="000C493A">
        <w:rPr>
          <w:color w:val="383A42"/>
          <w:lang w:eastAsia="en-IN"/>
        </w:rPr>
        <w:t xml:space="preserve"> rows) {</w:t>
      </w:r>
    </w:p>
    <w:p w14:paraId="403C1EE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sum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5D7AC07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rows; i</w:t>
      </w:r>
      <w:r w:rsidRPr="000C493A">
        <w:rPr>
          <w:color w:val="4078F2"/>
          <w:lang w:eastAsia="en-IN"/>
        </w:rPr>
        <w:t>++</w:t>
      </w:r>
      <w:r w:rsidRPr="000C493A">
        <w:rPr>
          <w:color w:val="383A42"/>
          <w:lang w:eastAsia="en-IN"/>
        </w:rPr>
        <w:t>) {</w:t>
      </w:r>
    </w:p>
    <w:p w14:paraId="493562D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COLS; j</w:t>
      </w:r>
      <w:r w:rsidRPr="000C493A">
        <w:rPr>
          <w:color w:val="4078F2"/>
          <w:lang w:eastAsia="en-IN"/>
        </w:rPr>
        <w:t>++</w:t>
      </w:r>
      <w:r w:rsidRPr="000C493A">
        <w:rPr>
          <w:color w:val="383A42"/>
          <w:lang w:eastAsia="en-IN"/>
        </w:rPr>
        <w:t>) {</w:t>
      </w:r>
    </w:p>
    <w:p w14:paraId="201D2633" w14:textId="77777777" w:rsidR="00443EE0" w:rsidRPr="000C493A" w:rsidRDefault="00443EE0" w:rsidP="00BA0E88">
      <w:pPr>
        <w:pStyle w:val="Code"/>
        <w:rPr>
          <w:color w:val="383A42"/>
          <w:lang w:eastAsia="en-IN"/>
        </w:rPr>
      </w:pPr>
      <w:r w:rsidRPr="000C493A">
        <w:rPr>
          <w:color w:val="383A42"/>
          <w:lang w:eastAsia="en-IN"/>
        </w:rPr>
        <w:t xml:space="preserve">            sum </w:t>
      </w:r>
      <w:r w:rsidRPr="000C493A">
        <w:rPr>
          <w:color w:val="4078F2"/>
          <w:lang w:eastAsia="en-IN"/>
        </w:rPr>
        <w:t>+=</w:t>
      </w:r>
      <w:r w:rsidRPr="000C493A">
        <w:rPr>
          <w:color w:val="383A42"/>
          <w:lang w:eastAsia="en-IN"/>
        </w:rPr>
        <w:t xml:space="preserve"> arr[i][j];</w:t>
      </w:r>
    </w:p>
    <w:p w14:paraId="194F3B6F" w14:textId="77777777" w:rsidR="00443EE0" w:rsidRPr="000C493A" w:rsidRDefault="00443EE0" w:rsidP="00BA0E88">
      <w:pPr>
        <w:pStyle w:val="Code"/>
        <w:rPr>
          <w:color w:val="383A42"/>
          <w:lang w:eastAsia="en-IN"/>
        </w:rPr>
      </w:pPr>
      <w:r w:rsidRPr="000C493A">
        <w:rPr>
          <w:color w:val="383A42"/>
          <w:lang w:eastAsia="en-IN"/>
        </w:rPr>
        <w:t xml:space="preserve">        }</w:t>
      </w:r>
    </w:p>
    <w:p w14:paraId="0FA7E10D" w14:textId="77777777" w:rsidR="00443EE0" w:rsidRPr="000C493A" w:rsidRDefault="00443EE0" w:rsidP="00BA0E88">
      <w:pPr>
        <w:pStyle w:val="Code"/>
        <w:rPr>
          <w:color w:val="383A42"/>
          <w:lang w:eastAsia="en-IN"/>
        </w:rPr>
      </w:pPr>
      <w:r w:rsidRPr="000C493A">
        <w:rPr>
          <w:color w:val="383A42"/>
          <w:lang w:eastAsia="en-IN"/>
        </w:rPr>
        <w:t xml:space="preserve">    }</w:t>
      </w:r>
    </w:p>
    <w:p w14:paraId="36716D64"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sum;</w:t>
      </w:r>
    </w:p>
    <w:p w14:paraId="387E5B9D" w14:textId="77777777" w:rsidR="00443EE0" w:rsidRPr="000C493A" w:rsidRDefault="00443EE0" w:rsidP="00BA0E88">
      <w:pPr>
        <w:pStyle w:val="Code"/>
        <w:rPr>
          <w:color w:val="383A42"/>
          <w:lang w:eastAsia="en-IN"/>
        </w:rPr>
      </w:pPr>
      <w:r w:rsidRPr="000C493A">
        <w:rPr>
          <w:color w:val="383A42"/>
          <w:lang w:eastAsia="en-IN"/>
        </w:rPr>
        <w:t>}</w:t>
      </w:r>
    </w:p>
    <w:p w14:paraId="628D580C" w14:textId="77777777" w:rsidR="00443EE0" w:rsidRPr="000C493A" w:rsidRDefault="00443EE0" w:rsidP="00BA0E88">
      <w:pPr>
        <w:pStyle w:val="Code"/>
        <w:rPr>
          <w:color w:val="383A42"/>
          <w:lang w:eastAsia="en-IN"/>
        </w:rPr>
      </w:pPr>
    </w:p>
    <w:p w14:paraId="63779F2C" w14:textId="77777777" w:rsidR="00443EE0" w:rsidRPr="000C493A" w:rsidRDefault="00443EE0" w:rsidP="00BA0E88">
      <w:pPr>
        <w:pStyle w:val="Code"/>
        <w:rPr>
          <w:color w:val="383A42"/>
          <w:lang w:eastAsia="en-IN"/>
        </w:rPr>
      </w:pPr>
      <w:r w:rsidRPr="000C493A">
        <w:rPr>
          <w:i/>
          <w:iCs/>
          <w:color w:val="A0A1A7"/>
          <w:lang w:eastAsia="en-IN"/>
        </w:rPr>
        <w:t>// Multiply each element by a factor</w:t>
      </w:r>
    </w:p>
    <w:p w14:paraId="7F223A84" w14:textId="77777777" w:rsidR="00443EE0" w:rsidRPr="000C493A" w:rsidRDefault="00443EE0" w:rsidP="00BA0E88">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scale_matrix</w:t>
      </w:r>
      <w:r w:rsidRPr="000C493A">
        <w:rPr>
          <w:color w:val="383A42"/>
          <w:lang w:eastAsia="en-IN"/>
        </w:rPr>
        <w:t>(</w:t>
      </w:r>
      <w:r w:rsidRPr="000C493A">
        <w:rPr>
          <w:color w:val="A626A4"/>
          <w:lang w:eastAsia="en-IN"/>
        </w:rPr>
        <w:t>int</w:t>
      </w:r>
      <w:r w:rsidRPr="000C493A">
        <w:rPr>
          <w:color w:val="383A42"/>
          <w:lang w:eastAsia="en-IN"/>
        </w:rPr>
        <w:t xml:space="preserve"> arr[][COLS], </w:t>
      </w:r>
      <w:r w:rsidRPr="000C493A">
        <w:rPr>
          <w:color w:val="A626A4"/>
          <w:lang w:eastAsia="en-IN"/>
        </w:rPr>
        <w:t>int</w:t>
      </w:r>
      <w:r w:rsidRPr="000C493A">
        <w:rPr>
          <w:color w:val="383A42"/>
          <w:lang w:eastAsia="en-IN"/>
        </w:rPr>
        <w:t xml:space="preserve"> rows, </w:t>
      </w:r>
      <w:r w:rsidRPr="000C493A">
        <w:rPr>
          <w:color w:val="A626A4"/>
          <w:lang w:eastAsia="en-IN"/>
        </w:rPr>
        <w:t>int</w:t>
      </w:r>
      <w:r w:rsidRPr="000C493A">
        <w:rPr>
          <w:color w:val="383A42"/>
          <w:lang w:eastAsia="en-IN"/>
        </w:rPr>
        <w:t xml:space="preserve"> factor) {</w:t>
      </w:r>
    </w:p>
    <w:p w14:paraId="5F2BCA7E"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rows; i</w:t>
      </w:r>
      <w:r w:rsidRPr="000C493A">
        <w:rPr>
          <w:color w:val="4078F2"/>
          <w:lang w:eastAsia="en-IN"/>
        </w:rPr>
        <w:t>++</w:t>
      </w:r>
      <w:r w:rsidRPr="000C493A">
        <w:rPr>
          <w:color w:val="383A42"/>
          <w:lang w:eastAsia="en-IN"/>
        </w:rPr>
        <w:t>) {</w:t>
      </w:r>
    </w:p>
    <w:p w14:paraId="2E043D6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COLS; j</w:t>
      </w:r>
      <w:r w:rsidRPr="000C493A">
        <w:rPr>
          <w:color w:val="4078F2"/>
          <w:lang w:eastAsia="en-IN"/>
        </w:rPr>
        <w:t>++</w:t>
      </w:r>
      <w:r w:rsidRPr="000C493A">
        <w:rPr>
          <w:color w:val="383A42"/>
          <w:lang w:eastAsia="en-IN"/>
        </w:rPr>
        <w:t>) {</w:t>
      </w:r>
    </w:p>
    <w:p w14:paraId="73B3AADF" w14:textId="77777777" w:rsidR="00443EE0" w:rsidRPr="000C493A" w:rsidRDefault="00443EE0" w:rsidP="00BA0E88">
      <w:pPr>
        <w:pStyle w:val="Code"/>
        <w:rPr>
          <w:color w:val="383A42"/>
          <w:lang w:eastAsia="en-IN"/>
        </w:rPr>
      </w:pPr>
      <w:r w:rsidRPr="000C493A">
        <w:rPr>
          <w:color w:val="383A42"/>
          <w:lang w:eastAsia="en-IN"/>
        </w:rPr>
        <w:t xml:space="preserve">            arr[i][j] </w:t>
      </w:r>
      <w:r w:rsidRPr="000C493A">
        <w:rPr>
          <w:color w:val="4078F2"/>
          <w:lang w:eastAsia="en-IN"/>
        </w:rPr>
        <w:t>*=</w:t>
      </w:r>
      <w:r w:rsidRPr="000C493A">
        <w:rPr>
          <w:color w:val="383A42"/>
          <w:lang w:eastAsia="en-IN"/>
        </w:rPr>
        <w:t xml:space="preserve"> factor;</w:t>
      </w:r>
    </w:p>
    <w:p w14:paraId="4EAF17C9" w14:textId="77777777" w:rsidR="00443EE0" w:rsidRPr="000C493A" w:rsidRDefault="00443EE0" w:rsidP="00BA0E88">
      <w:pPr>
        <w:pStyle w:val="Code"/>
        <w:rPr>
          <w:color w:val="383A42"/>
          <w:lang w:eastAsia="en-IN"/>
        </w:rPr>
      </w:pPr>
      <w:r w:rsidRPr="000C493A">
        <w:rPr>
          <w:color w:val="383A42"/>
          <w:lang w:eastAsia="en-IN"/>
        </w:rPr>
        <w:t xml:space="preserve">        }</w:t>
      </w:r>
    </w:p>
    <w:p w14:paraId="2E304DB7" w14:textId="77777777" w:rsidR="00443EE0" w:rsidRPr="000C493A" w:rsidRDefault="00443EE0" w:rsidP="00BA0E88">
      <w:pPr>
        <w:pStyle w:val="Code"/>
        <w:rPr>
          <w:color w:val="383A42"/>
          <w:lang w:eastAsia="en-IN"/>
        </w:rPr>
      </w:pPr>
      <w:r w:rsidRPr="000C493A">
        <w:rPr>
          <w:color w:val="383A42"/>
          <w:lang w:eastAsia="en-IN"/>
        </w:rPr>
        <w:t xml:space="preserve">    }</w:t>
      </w:r>
    </w:p>
    <w:p w14:paraId="0E223B34" w14:textId="77777777" w:rsidR="00443EE0" w:rsidRPr="000C493A" w:rsidRDefault="00443EE0" w:rsidP="00BA0E88">
      <w:pPr>
        <w:pStyle w:val="Code"/>
        <w:rPr>
          <w:color w:val="383A42"/>
          <w:lang w:eastAsia="en-IN"/>
        </w:rPr>
      </w:pPr>
      <w:r w:rsidRPr="000C493A">
        <w:rPr>
          <w:color w:val="383A42"/>
          <w:lang w:eastAsia="en-IN"/>
        </w:rPr>
        <w:t>}</w:t>
      </w:r>
    </w:p>
    <w:p w14:paraId="5245E593" w14:textId="77777777" w:rsidR="00443EE0" w:rsidRPr="000C493A" w:rsidRDefault="00443EE0" w:rsidP="00BA0E88">
      <w:pPr>
        <w:pStyle w:val="Code"/>
        <w:rPr>
          <w:color w:val="383A42"/>
          <w:lang w:eastAsia="en-IN"/>
        </w:rPr>
      </w:pPr>
    </w:p>
    <w:p w14:paraId="5E850E45" w14:textId="77777777" w:rsidR="00443EE0" w:rsidRPr="000C493A" w:rsidRDefault="00443EE0" w:rsidP="00BA0E88">
      <w:pPr>
        <w:pStyle w:val="Code"/>
        <w:rPr>
          <w:color w:val="383A42"/>
          <w:lang w:eastAsia="en-IN"/>
        </w:rPr>
      </w:pPr>
      <w:r w:rsidRPr="000C493A">
        <w:rPr>
          <w:i/>
          <w:iCs/>
          <w:color w:val="A0A1A7"/>
          <w:lang w:eastAsia="en-IN"/>
        </w:rPr>
        <w:t>// Find maximum element</w:t>
      </w:r>
    </w:p>
    <w:p w14:paraId="31814D0D"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matrix_max</w:t>
      </w:r>
      <w:r w:rsidRPr="000C493A">
        <w:rPr>
          <w:color w:val="383A42"/>
          <w:lang w:eastAsia="en-IN"/>
        </w:rPr>
        <w:t>(</w:t>
      </w:r>
      <w:r w:rsidRPr="000C493A">
        <w:rPr>
          <w:color w:val="A626A4"/>
          <w:lang w:eastAsia="en-IN"/>
        </w:rPr>
        <w:t>int</w:t>
      </w:r>
      <w:r w:rsidRPr="000C493A">
        <w:rPr>
          <w:color w:val="383A42"/>
          <w:lang w:eastAsia="en-IN"/>
        </w:rPr>
        <w:t xml:space="preserve"> arr[][COLS], </w:t>
      </w:r>
      <w:r w:rsidRPr="000C493A">
        <w:rPr>
          <w:color w:val="A626A4"/>
          <w:lang w:eastAsia="en-IN"/>
        </w:rPr>
        <w:t>int</w:t>
      </w:r>
      <w:r w:rsidRPr="000C493A">
        <w:rPr>
          <w:color w:val="383A42"/>
          <w:lang w:eastAsia="en-IN"/>
        </w:rPr>
        <w:t xml:space="preserve"> rows) {</w:t>
      </w:r>
    </w:p>
    <w:p w14:paraId="4875B959"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arr[</w:t>
      </w:r>
      <w:r w:rsidRPr="000C493A">
        <w:rPr>
          <w:color w:val="B76B01"/>
          <w:lang w:eastAsia="en-IN"/>
        </w:rPr>
        <w:t>0</w:t>
      </w:r>
      <w:r w:rsidRPr="000C493A">
        <w:rPr>
          <w:color w:val="383A42"/>
          <w:lang w:eastAsia="en-IN"/>
        </w:rPr>
        <w:t>][</w:t>
      </w:r>
      <w:r w:rsidRPr="000C493A">
        <w:rPr>
          <w:color w:val="B76B01"/>
          <w:lang w:eastAsia="en-IN"/>
        </w:rPr>
        <w:t>0</w:t>
      </w:r>
      <w:r w:rsidRPr="000C493A">
        <w:rPr>
          <w:color w:val="383A42"/>
          <w:lang w:eastAsia="en-IN"/>
        </w:rPr>
        <w:t>];</w:t>
      </w:r>
    </w:p>
    <w:p w14:paraId="67546C10"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rows; i</w:t>
      </w:r>
      <w:r w:rsidRPr="000C493A">
        <w:rPr>
          <w:color w:val="4078F2"/>
          <w:lang w:eastAsia="en-IN"/>
        </w:rPr>
        <w:t>++</w:t>
      </w:r>
      <w:r w:rsidRPr="000C493A">
        <w:rPr>
          <w:color w:val="383A42"/>
          <w:lang w:eastAsia="en-IN"/>
        </w:rPr>
        <w:t>) {</w:t>
      </w:r>
    </w:p>
    <w:p w14:paraId="2CC28EC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j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j </w:t>
      </w:r>
      <w:r w:rsidRPr="000C493A">
        <w:rPr>
          <w:color w:val="4078F2"/>
          <w:lang w:eastAsia="en-IN"/>
        </w:rPr>
        <w:t>&lt;</w:t>
      </w:r>
      <w:r w:rsidRPr="000C493A">
        <w:rPr>
          <w:color w:val="383A42"/>
          <w:lang w:eastAsia="en-IN"/>
        </w:rPr>
        <w:t xml:space="preserve"> COLS; j</w:t>
      </w:r>
      <w:r w:rsidRPr="000C493A">
        <w:rPr>
          <w:color w:val="4078F2"/>
          <w:lang w:eastAsia="en-IN"/>
        </w:rPr>
        <w:t>++</w:t>
      </w:r>
      <w:r w:rsidRPr="000C493A">
        <w:rPr>
          <w:color w:val="383A42"/>
          <w:lang w:eastAsia="en-IN"/>
        </w:rPr>
        <w:t>) {</w:t>
      </w:r>
    </w:p>
    <w:p w14:paraId="3EEB865D"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(arr[i][j] </w:t>
      </w:r>
      <w:r w:rsidRPr="000C493A">
        <w:rPr>
          <w:color w:val="4078F2"/>
          <w:lang w:eastAsia="en-IN"/>
        </w:rPr>
        <w:t>&gt;</w:t>
      </w:r>
      <w:r w:rsidRPr="000C493A">
        <w:rPr>
          <w:color w:val="383A42"/>
          <w:lang w:eastAsia="en-IN"/>
        </w:rPr>
        <w:t xml:space="preserve"> max) {</w:t>
      </w:r>
    </w:p>
    <w:p w14:paraId="6C8E681D" w14:textId="77777777" w:rsidR="00443EE0" w:rsidRPr="000C493A" w:rsidRDefault="00443EE0" w:rsidP="00BA0E88">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arr[i][j];</w:t>
      </w:r>
    </w:p>
    <w:p w14:paraId="2E3D0192" w14:textId="77777777" w:rsidR="00443EE0" w:rsidRPr="000C493A" w:rsidRDefault="00443EE0" w:rsidP="00BA0E88">
      <w:pPr>
        <w:pStyle w:val="Code"/>
        <w:rPr>
          <w:color w:val="383A42"/>
          <w:lang w:eastAsia="en-IN"/>
        </w:rPr>
      </w:pPr>
      <w:r w:rsidRPr="000C493A">
        <w:rPr>
          <w:color w:val="383A42"/>
          <w:lang w:eastAsia="en-IN"/>
        </w:rPr>
        <w:t xml:space="preserve">            }</w:t>
      </w:r>
    </w:p>
    <w:p w14:paraId="7571FA34" w14:textId="77777777" w:rsidR="00443EE0" w:rsidRPr="000C493A" w:rsidRDefault="00443EE0" w:rsidP="00BA0E88">
      <w:pPr>
        <w:pStyle w:val="Code"/>
        <w:rPr>
          <w:color w:val="383A42"/>
          <w:lang w:eastAsia="en-IN"/>
        </w:rPr>
      </w:pPr>
      <w:r w:rsidRPr="000C493A">
        <w:rPr>
          <w:color w:val="383A42"/>
          <w:lang w:eastAsia="en-IN"/>
        </w:rPr>
        <w:t xml:space="preserve">        }</w:t>
      </w:r>
    </w:p>
    <w:p w14:paraId="309897A0" w14:textId="77777777" w:rsidR="00443EE0" w:rsidRPr="000C493A" w:rsidRDefault="00443EE0" w:rsidP="00BA0E88">
      <w:pPr>
        <w:pStyle w:val="Code"/>
        <w:rPr>
          <w:color w:val="383A42"/>
          <w:lang w:eastAsia="en-IN"/>
        </w:rPr>
      </w:pPr>
      <w:r w:rsidRPr="000C493A">
        <w:rPr>
          <w:color w:val="383A42"/>
          <w:lang w:eastAsia="en-IN"/>
        </w:rPr>
        <w:t xml:space="preserve">    }</w:t>
      </w:r>
    </w:p>
    <w:p w14:paraId="68FD9CF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max;</w:t>
      </w:r>
    </w:p>
    <w:p w14:paraId="647C2A70" w14:textId="77777777" w:rsidR="00443EE0" w:rsidRPr="000C493A" w:rsidRDefault="00443EE0" w:rsidP="00BA0E88">
      <w:pPr>
        <w:pStyle w:val="Code"/>
        <w:rPr>
          <w:color w:val="383A42"/>
          <w:lang w:eastAsia="en-IN"/>
        </w:rPr>
      </w:pPr>
      <w:r w:rsidRPr="000C493A">
        <w:rPr>
          <w:color w:val="383A42"/>
          <w:lang w:eastAsia="en-IN"/>
        </w:rPr>
        <w:t>}</w:t>
      </w:r>
    </w:p>
    <w:p w14:paraId="0A75020D" w14:textId="77777777" w:rsidR="00443EE0" w:rsidRPr="000C493A" w:rsidRDefault="00443EE0" w:rsidP="00BA0E88">
      <w:pPr>
        <w:pStyle w:val="Code"/>
        <w:rPr>
          <w:color w:val="383A42"/>
          <w:lang w:eastAsia="en-IN"/>
        </w:rPr>
      </w:pPr>
    </w:p>
    <w:p w14:paraId="45DC6DC3" w14:textId="77777777" w:rsidR="00443EE0" w:rsidRPr="000C493A" w:rsidRDefault="00443EE0" w:rsidP="00BA0E88">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46B9ECB"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matrix[</w:t>
      </w:r>
      <w:r w:rsidRPr="000C493A">
        <w:rPr>
          <w:color w:val="B76B01"/>
          <w:lang w:eastAsia="en-IN"/>
        </w:rPr>
        <w:t>2</w:t>
      </w:r>
      <w:r w:rsidRPr="000C493A">
        <w:rPr>
          <w:color w:val="383A42"/>
          <w:lang w:eastAsia="en-IN"/>
        </w:rPr>
        <w:t xml:space="preserve">][COLS] </w:t>
      </w:r>
      <w:r w:rsidRPr="000C493A">
        <w:rPr>
          <w:color w:val="4078F2"/>
          <w:lang w:eastAsia="en-IN"/>
        </w:rPr>
        <w:t>=</w:t>
      </w:r>
      <w:r w:rsidRPr="000C493A">
        <w:rPr>
          <w:color w:val="383A42"/>
          <w:lang w:eastAsia="en-IN"/>
        </w:rPr>
        <w:t xml:space="preserve"> {</w:t>
      </w:r>
    </w:p>
    <w:p w14:paraId="1FB79A21"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B76B01"/>
          <w:lang w:eastAsia="en-IN"/>
        </w:rPr>
        <w:t>3</w:t>
      </w:r>
      <w:r w:rsidRPr="000C493A">
        <w:rPr>
          <w:color w:val="383A42"/>
          <w:lang w:eastAsia="en-IN"/>
        </w:rPr>
        <w:t>},</w:t>
      </w:r>
    </w:p>
    <w:p w14:paraId="61A0A94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B76B01"/>
          <w:lang w:eastAsia="en-IN"/>
        </w:rPr>
        <w:t>4</w:t>
      </w:r>
      <w:r w:rsidRPr="000C493A">
        <w:rPr>
          <w:color w:val="383A42"/>
          <w:lang w:eastAsia="en-IN"/>
        </w:rPr>
        <w:t xml:space="preserve">, </w:t>
      </w:r>
      <w:r w:rsidRPr="000C493A">
        <w:rPr>
          <w:color w:val="B76B01"/>
          <w:lang w:eastAsia="en-IN"/>
        </w:rPr>
        <w:t>5</w:t>
      </w:r>
      <w:r w:rsidRPr="000C493A">
        <w:rPr>
          <w:color w:val="383A42"/>
          <w:lang w:eastAsia="en-IN"/>
        </w:rPr>
        <w:t xml:space="preserve">, </w:t>
      </w:r>
      <w:r w:rsidRPr="000C493A">
        <w:rPr>
          <w:color w:val="B76B01"/>
          <w:lang w:eastAsia="en-IN"/>
        </w:rPr>
        <w:t>6</w:t>
      </w:r>
      <w:r w:rsidRPr="000C493A">
        <w:rPr>
          <w:color w:val="383A42"/>
          <w:lang w:eastAsia="en-IN"/>
        </w:rPr>
        <w:t>}</w:t>
      </w:r>
    </w:p>
    <w:p w14:paraId="6B8BA31F" w14:textId="77777777" w:rsidR="00443EE0" w:rsidRPr="000C493A" w:rsidRDefault="00443EE0" w:rsidP="00BA0E88">
      <w:pPr>
        <w:pStyle w:val="Code"/>
        <w:rPr>
          <w:color w:val="383A42"/>
          <w:lang w:eastAsia="en-IN"/>
        </w:rPr>
      </w:pPr>
      <w:r w:rsidRPr="000C493A">
        <w:rPr>
          <w:color w:val="383A42"/>
          <w:lang w:eastAsia="en-IN"/>
        </w:rPr>
        <w:t xml:space="preserve">    };</w:t>
      </w:r>
    </w:p>
    <w:p w14:paraId="66FDC649" w14:textId="77777777" w:rsidR="00443EE0" w:rsidRPr="000C493A" w:rsidRDefault="00443EE0" w:rsidP="00BA0E88">
      <w:pPr>
        <w:pStyle w:val="Code"/>
        <w:rPr>
          <w:color w:val="383A42"/>
          <w:lang w:eastAsia="en-IN"/>
        </w:rPr>
      </w:pPr>
      <w:r w:rsidRPr="000C493A">
        <w:rPr>
          <w:color w:val="383A42"/>
          <w:lang w:eastAsia="en-IN"/>
        </w:rPr>
        <w:t xml:space="preserve">    </w:t>
      </w:r>
    </w:p>
    <w:p w14:paraId="30ACB942"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"Original:\n"</w:t>
      </w:r>
      <w:r w:rsidRPr="000C493A">
        <w:rPr>
          <w:color w:val="383A42"/>
          <w:lang w:eastAsia="en-IN"/>
        </w:rPr>
        <w:t>);</w:t>
      </w:r>
    </w:p>
    <w:p w14:paraId="6D4BF18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display_matrix</w:t>
      </w:r>
      <w:r w:rsidRPr="000C493A">
        <w:rPr>
          <w:color w:val="383A42"/>
          <w:lang w:eastAsia="en-IN"/>
        </w:rPr>
        <w:t xml:space="preserve">(matrix, </w:t>
      </w:r>
      <w:r w:rsidRPr="000C493A">
        <w:rPr>
          <w:color w:val="B76B01"/>
          <w:lang w:eastAsia="en-IN"/>
        </w:rPr>
        <w:t>2</w:t>
      </w:r>
      <w:r w:rsidRPr="000C493A">
        <w:rPr>
          <w:color w:val="383A42"/>
          <w:lang w:eastAsia="en-IN"/>
        </w:rPr>
        <w:t>);</w:t>
      </w:r>
    </w:p>
    <w:p w14:paraId="157E2FCD" w14:textId="77777777" w:rsidR="00443EE0" w:rsidRPr="000C493A" w:rsidRDefault="00443EE0" w:rsidP="00BA0E88">
      <w:pPr>
        <w:pStyle w:val="Code"/>
        <w:rPr>
          <w:color w:val="383A42"/>
          <w:lang w:eastAsia="en-IN"/>
        </w:rPr>
      </w:pPr>
      <w:r w:rsidRPr="000C493A">
        <w:rPr>
          <w:color w:val="383A42"/>
          <w:lang w:eastAsia="en-IN"/>
        </w:rPr>
        <w:t xml:space="preserve">    </w:t>
      </w:r>
    </w:p>
    <w:p w14:paraId="24FC77E8"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"\nSum of elements: %d\n"</w:t>
      </w:r>
      <w:r w:rsidRPr="000C493A">
        <w:rPr>
          <w:color w:val="383A42"/>
          <w:lang w:eastAsia="en-IN"/>
        </w:rPr>
        <w:t xml:space="preserve">, </w:t>
      </w:r>
      <w:r w:rsidRPr="000C493A">
        <w:rPr>
          <w:color w:val="4078F2"/>
          <w:lang w:eastAsia="en-IN"/>
        </w:rPr>
        <w:t>matrix_sum</w:t>
      </w:r>
      <w:r w:rsidRPr="000C493A">
        <w:rPr>
          <w:color w:val="383A42"/>
          <w:lang w:eastAsia="en-IN"/>
        </w:rPr>
        <w:t xml:space="preserve">(matrix, </w:t>
      </w:r>
      <w:r w:rsidRPr="000C493A">
        <w:rPr>
          <w:color w:val="B76B01"/>
          <w:lang w:eastAsia="en-IN"/>
        </w:rPr>
        <w:t>2</w:t>
      </w:r>
      <w:r w:rsidRPr="000C493A">
        <w:rPr>
          <w:color w:val="383A42"/>
          <w:lang w:eastAsia="en-IN"/>
        </w:rPr>
        <w:t>));</w:t>
      </w:r>
    </w:p>
    <w:p w14:paraId="0490CE1C"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"Maximum element: %d\n"</w:t>
      </w:r>
      <w:r w:rsidRPr="000C493A">
        <w:rPr>
          <w:color w:val="383A42"/>
          <w:lang w:eastAsia="en-IN"/>
        </w:rPr>
        <w:t xml:space="preserve">, </w:t>
      </w:r>
      <w:r w:rsidRPr="000C493A">
        <w:rPr>
          <w:color w:val="4078F2"/>
          <w:lang w:eastAsia="en-IN"/>
        </w:rPr>
        <w:t>matrix_max</w:t>
      </w:r>
      <w:r w:rsidRPr="000C493A">
        <w:rPr>
          <w:color w:val="383A42"/>
          <w:lang w:eastAsia="en-IN"/>
        </w:rPr>
        <w:t xml:space="preserve">(matrix, </w:t>
      </w:r>
      <w:r w:rsidRPr="000C493A">
        <w:rPr>
          <w:color w:val="B76B01"/>
          <w:lang w:eastAsia="en-IN"/>
        </w:rPr>
        <w:t>2</w:t>
      </w:r>
      <w:r w:rsidRPr="000C493A">
        <w:rPr>
          <w:color w:val="383A42"/>
          <w:lang w:eastAsia="en-IN"/>
        </w:rPr>
        <w:t>));</w:t>
      </w:r>
    </w:p>
    <w:p w14:paraId="423FBEF2" w14:textId="77777777" w:rsidR="00443EE0" w:rsidRPr="000C493A" w:rsidRDefault="00443EE0" w:rsidP="00BA0E88">
      <w:pPr>
        <w:pStyle w:val="Code"/>
        <w:rPr>
          <w:color w:val="383A42"/>
          <w:lang w:eastAsia="en-IN"/>
        </w:rPr>
      </w:pPr>
      <w:r w:rsidRPr="000C493A">
        <w:rPr>
          <w:color w:val="383A42"/>
          <w:lang w:eastAsia="en-IN"/>
        </w:rPr>
        <w:t xml:space="preserve">    </w:t>
      </w:r>
    </w:p>
    <w:p w14:paraId="228D1B4A"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scale_matrix</w:t>
      </w:r>
      <w:r w:rsidRPr="000C493A">
        <w:rPr>
          <w:color w:val="383A42"/>
          <w:lang w:eastAsia="en-IN"/>
        </w:rPr>
        <w:t xml:space="preserve">(matrix, </w:t>
      </w:r>
      <w:r w:rsidRPr="000C493A">
        <w:rPr>
          <w:color w:val="B76B01"/>
          <w:lang w:eastAsia="en-IN"/>
        </w:rPr>
        <w:t>2</w:t>
      </w:r>
      <w:r w:rsidRPr="000C493A">
        <w:rPr>
          <w:color w:val="383A42"/>
          <w:lang w:eastAsia="en-IN"/>
        </w:rPr>
        <w:t xml:space="preserve">, </w:t>
      </w:r>
      <w:r w:rsidRPr="000C493A">
        <w:rPr>
          <w:color w:val="B76B01"/>
          <w:lang w:eastAsia="en-IN"/>
        </w:rPr>
        <w:t>2</w:t>
      </w:r>
      <w:r w:rsidRPr="000C493A">
        <w:rPr>
          <w:color w:val="383A42"/>
          <w:lang w:eastAsia="en-IN"/>
        </w:rPr>
        <w:t>);</w:t>
      </w:r>
    </w:p>
    <w:p w14:paraId="1A5CA367"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"\nAfter scaling by 2:\n"</w:t>
      </w:r>
      <w:r w:rsidRPr="000C493A">
        <w:rPr>
          <w:color w:val="383A42"/>
          <w:lang w:eastAsia="en-IN"/>
        </w:rPr>
        <w:t>);</w:t>
      </w:r>
    </w:p>
    <w:p w14:paraId="6EF55EC3"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4078F2"/>
          <w:lang w:eastAsia="en-IN"/>
        </w:rPr>
        <w:t>display_matrix</w:t>
      </w:r>
      <w:r w:rsidRPr="000C493A">
        <w:rPr>
          <w:color w:val="383A42"/>
          <w:lang w:eastAsia="en-IN"/>
        </w:rPr>
        <w:t xml:space="preserve">(matrix, </w:t>
      </w:r>
      <w:r w:rsidRPr="000C493A">
        <w:rPr>
          <w:color w:val="B76B01"/>
          <w:lang w:eastAsia="en-IN"/>
        </w:rPr>
        <w:t>2</w:t>
      </w:r>
      <w:r w:rsidRPr="000C493A">
        <w:rPr>
          <w:color w:val="383A42"/>
          <w:lang w:eastAsia="en-IN"/>
        </w:rPr>
        <w:t>);</w:t>
      </w:r>
    </w:p>
    <w:p w14:paraId="56414F75" w14:textId="77777777" w:rsidR="00443EE0" w:rsidRPr="000C493A" w:rsidRDefault="00443EE0" w:rsidP="00BA0E88">
      <w:pPr>
        <w:pStyle w:val="Code"/>
        <w:rPr>
          <w:color w:val="383A42"/>
          <w:lang w:eastAsia="en-IN"/>
        </w:rPr>
      </w:pPr>
      <w:r w:rsidRPr="000C493A">
        <w:rPr>
          <w:color w:val="383A42"/>
          <w:lang w:eastAsia="en-IN"/>
        </w:rPr>
        <w:t xml:space="preserve">    </w:t>
      </w:r>
    </w:p>
    <w:p w14:paraId="229215A5" w14:textId="77777777" w:rsidR="00443EE0" w:rsidRPr="000C493A" w:rsidRDefault="00443EE0" w:rsidP="00BA0E88">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5955221F" w14:textId="77777777" w:rsidR="00443EE0" w:rsidRPr="000C493A" w:rsidRDefault="00443EE0" w:rsidP="00BA0E88">
      <w:pPr>
        <w:pStyle w:val="Code"/>
        <w:rPr>
          <w:color w:val="383A42"/>
          <w:lang w:eastAsia="en-IN"/>
        </w:rPr>
      </w:pPr>
      <w:r w:rsidRPr="000C493A">
        <w:rPr>
          <w:color w:val="383A42"/>
          <w:lang w:eastAsia="en-IN"/>
        </w:rPr>
        <w:t>}</w:t>
      </w:r>
    </w:p>
    <w:p w14:paraId="320AEE88" w14:textId="77777777" w:rsidR="00443EE0" w:rsidRPr="000C493A" w:rsidRDefault="00443EE0" w:rsidP="0067316C">
      <w:pPr>
        <w:pStyle w:val="Subheadddddf"/>
      </w:pPr>
      <w:r w:rsidRPr="000C493A">
        <w:t>Output:</w:t>
      </w:r>
    </w:p>
    <w:p w14:paraId="686DA721" w14:textId="77777777" w:rsidR="00443EE0" w:rsidRPr="000C493A" w:rsidRDefault="00443EE0" w:rsidP="00BA0E88">
      <w:pPr>
        <w:pStyle w:val="Code"/>
        <w:rPr>
          <w:lang w:eastAsia="en-IN"/>
        </w:rPr>
      </w:pPr>
      <w:r w:rsidRPr="000C493A">
        <w:rPr>
          <w:lang w:eastAsia="en-IN"/>
        </w:rPr>
        <w:t>Original:</w:t>
      </w:r>
    </w:p>
    <w:p w14:paraId="51B18104" w14:textId="77777777" w:rsidR="00443EE0" w:rsidRPr="000C493A" w:rsidRDefault="00443EE0" w:rsidP="00BA0E88">
      <w:pPr>
        <w:pStyle w:val="Code"/>
        <w:rPr>
          <w:lang w:eastAsia="en-IN"/>
        </w:rPr>
      </w:pPr>
      <w:r w:rsidRPr="000C493A">
        <w:rPr>
          <w:lang w:eastAsia="en-IN"/>
        </w:rPr>
        <w:t>Matrix:</w:t>
      </w:r>
    </w:p>
    <w:p w14:paraId="21AF631A" w14:textId="77777777" w:rsidR="00443EE0" w:rsidRPr="000C493A" w:rsidRDefault="00443EE0" w:rsidP="00BA0E88">
      <w:pPr>
        <w:pStyle w:val="Code"/>
        <w:rPr>
          <w:lang w:eastAsia="en-IN"/>
        </w:rPr>
      </w:pPr>
      <w:r w:rsidRPr="000C493A">
        <w:rPr>
          <w:lang w:eastAsia="en-IN"/>
        </w:rPr>
        <w:t xml:space="preserve">   1    2    3 </w:t>
      </w:r>
    </w:p>
    <w:p w14:paraId="60799E75" w14:textId="77777777" w:rsidR="00443EE0" w:rsidRPr="000C493A" w:rsidRDefault="00443EE0" w:rsidP="00BA0E88">
      <w:pPr>
        <w:pStyle w:val="Code"/>
        <w:rPr>
          <w:lang w:eastAsia="en-IN"/>
        </w:rPr>
      </w:pPr>
      <w:r w:rsidRPr="000C493A">
        <w:rPr>
          <w:lang w:eastAsia="en-IN"/>
        </w:rPr>
        <w:t xml:space="preserve">   4    5    6 </w:t>
      </w:r>
    </w:p>
    <w:p w14:paraId="34C0C951" w14:textId="77777777" w:rsidR="00443EE0" w:rsidRPr="000C493A" w:rsidRDefault="00443EE0" w:rsidP="00BA0E88">
      <w:pPr>
        <w:pStyle w:val="Code"/>
        <w:rPr>
          <w:lang w:eastAsia="en-IN"/>
        </w:rPr>
      </w:pPr>
    </w:p>
    <w:p w14:paraId="62F807F5" w14:textId="77777777" w:rsidR="00443EE0" w:rsidRPr="000C493A" w:rsidRDefault="00443EE0" w:rsidP="00BA0E88">
      <w:pPr>
        <w:pStyle w:val="Code"/>
        <w:rPr>
          <w:lang w:eastAsia="en-IN"/>
        </w:rPr>
      </w:pPr>
      <w:r w:rsidRPr="000C493A">
        <w:rPr>
          <w:lang w:eastAsia="en-IN"/>
        </w:rPr>
        <w:t>Sum of elements: 21</w:t>
      </w:r>
    </w:p>
    <w:p w14:paraId="6056328B" w14:textId="77777777" w:rsidR="00443EE0" w:rsidRPr="000C493A" w:rsidRDefault="00443EE0" w:rsidP="00BA0E88">
      <w:pPr>
        <w:pStyle w:val="Code"/>
        <w:rPr>
          <w:lang w:eastAsia="en-IN"/>
        </w:rPr>
      </w:pPr>
      <w:r w:rsidRPr="000C493A">
        <w:rPr>
          <w:lang w:eastAsia="en-IN"/>
        </w:rPr>
        <w:t>Maximum element: 6</w:t>
      </w:r>
    </w:p>
    <w:p w14:paraId="65DDF7F4" w14:textId="77777777" w:rsidR="00443EE0" w:rsidRPr="000C493A" w:rsidRDefault="00443EE0" w:rsidP="00BA0E88">
      <w:pPr>
        <w:pStyle w:val="Code"/>
        <w:rPr>
          <w:lang w:eastAsia="en-IN"/>
        </w:rPr>
      </w:pPr>
    </w:p>
    <w:p w14:paraId="0F7E3658" w14:textId="77777777" w:rsidR="00443EE0" w:rsidRPr="000C493A" w:rsidRDefault="00443EE0" w:rsidP="00BA0E88">
      <w:pPr>
        <w:pStyle w:val="Code"/>
        <w:rPr>
          <w:lang w:eastAsia="en-IN"/>
        </w:rPr>
      </w:pPr>
      <w:r w:rsidRPr="000C493A">
        <w:rPr>
          <w:lang w:eastAsia="en-IN"/>
        </w:rPr>
        <w:t>After scaling by 2:</w:t>
      </w:r>
    </w:p>
    <w:p w14:paraId="77F77441" w14:textId="77777777" w:rsidR="00443EE0" w:rsidRPr="000C493A" w:rsidRDefault="00443EE0" w:rsidP="00BA0E88">
      <w:pPr>
        <w:pStyle w:val="Code"/>
        <w:rPr>
          <w:lang w:eastAsia="en-IN"/>
        </w:rPr>
      </w:pPr>
      <w:r w:rsidRPr="000C493A">
        <w:rPr>
          <w:lang w:eastAsia="en-IN"/>
        </w:rPr>
        <w:t>Matrix:</w:t>
      </w:r>
    </w:p>
    <w:p w14:paraId="6B33DAD8" w14:textId="77777777" w:rsidR="00443EE0" w:rsidRPr="000C493A" w:rsidRDefault="00443EE0" w:rsidP="00BA0E88">
      <w:pPr>
        <w:pStyle w:val="Code"/>
        <w:rPr>
          <w:lang w:eastAsia="en-IN"/>
        </w:rPr>
      </w:pPr>
      <w:r w:rsidRPr="000C493A">
        <w:rPr>
          <w:lang w:eastAsia="en-IN"/>
        </w:rPr>
        <w:t xml:space="preserve">   2    4    6 </w:t>
      </w:r>
    </w:p>
    <w:p w14:paraId="3F5F8CC6" w14:textId="77777777" w:rsidR="00443EE0" w:rsidRPr="000C493A" w:rsidRDefault="00443EE0" w:rsidP="00BA0E88">
      <w:pPr>
        <w:pStyle w:val="Code"/>
        <w:rPr>
          <w:lang w:eastAsia="en-IN"/>
        </w:rPr>
      </w:pPr>
      <w:r w:rsidRPr="000C493A">
        <w:rPr>
          <w:lang w:eastAsia="en-IN"/>
        </w:rPr>
        <w:t xml:space="preserve">   8   10   12</w:t>
      </w:r>
    </w:p>
    <w:p w14:paraId="4FA86EF5" w14:textId="77777777" w:rsidR="00443EE0" w:rsidRPr="000C493A" w:rsidRDefault="00443EE0" w:rsidP="0067316C">
      <w:pPr>
        <w:pStyle w:val="Subheadddddf"/>
      </w:pPr>
      <w:r w:rsidRPr="000C493A">
        <w:t>Array Parameter Best Practices</w:t>
      </w:r>
    </w:p>
    <w:p w14:paraId="0BB57D7B" w14:textId="77777777" w:rsidR="00443EE0" w:rsidRPr="000C493A" w:rsidRDefault="00443EE0" w:rsidP="0067316C">
      <w:pPr>
        <w:pStyle w:val="Pointss"/>
      </w:pPr>
      <w:r w:rsidRPr="000C493A">
        <w:rPr>
          <w:b/>
          <w:bCs/>
        </w:rPr>
        <w:t>Always pass size</w:t>
      </w:r>
      <w:r w:rsidRPr="000C493A">
        <w:t>: Never assume the function knows the array size</w:t>
      </w:r>
    </w:p>
    <w:p w14:paraId="06AF3023" w14:textId="76CA028B" w:rsidR="00443EE0" w:rsidRPr="00BA0E88" w:rsidRDefault="00443EE0" w:rsidP="0067316C">
      <w:pPr>
        <w:pStyle w:val="Pointss"/>
      </w:pPr>
      <w:r w:rsidRPr="000C493A">
        <w:rPr>
          <w:b/>
          <w:bCs/>
        </w:rPr>
        <w:t>Use const for read-only arrays</w:t>
      </w:r>
      <w:r w:rsidRPr="000C493A">
        <w:t>: Prevents accidental modification</w:t>
      </w:r>
    </w:p>
    <w:p w14:paraId="09D6747A" w14:textId="7B61FFA4" w:rsidR="00443EE0" w:rsidRPr="0067316C" w:rsidRDefault="00443EE0" w:rsidP="00BA0E88">
      <w:pPr>
        <w:pStyle w:val="Code"/>
        <w:rPr>
          <w:sz w:val="22"/>
          <w:szCs w:val="22"/>
          <w:lang w:eastAsia="en-IN"/>
        </w:rPr>
      </w:pPr>
      <w:r w:rsidRPr="0067316C">
        <w:rPr>
          <w:color w:val="A626A4"/>
          <w:sz w:val="22"/>
          <w:szCs w:val="22"/>
          <w:lang w:eastAsia="en-IN"/>
        </w:rPr>
        <w:t>int</w:t>
      </w:r>
      <w:r w:rsidRPr="0067316C">
        <w:rPr>
          <w:sz w:val="22"/>
          <w:szCs w:val="22"/>
          <w:lang w:eastAsia="en-IN"/>
        </w:rPr>
        <w:t xml:space="preserve"> </w:t>
      </w:r>
      <w:r w:rsidRPr="0067316C">
        <w:rPr>
          <w:color w:val="4078F2"/>
          <w:sz w:val="22"/>
          <w:szCs w:val="22"/>
          <w:lang w:eastAsia="en-IN"/>
        </w:rPr>
        <w:t>sum_array</w:t>
      </w:r>
      <w:r w:rsidRPr="0067316C">
        <w:rPr>
          <w:sz w:val="22"/>
          <w:szCs w:val="22"/>
          <w:lang w:eastAsia="en-IN"/>
        </w:rPr>
        <w:t>(</w:t>
      </w:r>
      <w:r w:rsidRPr="0067316C">
        <w:rPr>
          <w:color w:val="A626A4"/>
          <w:sz w:val="22"/>
          <w:szCs w:val="22"/>
          <w:lang w:eastAsia="en-IN"/>
        </w:rPr>
        <w:t>const</w:t>
      </w:r>
      <w:r w:rsidRPr="0067316C">
        <w:rPr>
          <w:sz w:val="22"/>
          <w:szCs w:val="22"/>
          <w:lang w:eastAsia="en-IN"/>
        </w:rPr>
        <w:t xml:space="preserve"> </w:t>
      </w:r>
      <w:r w:rsidRPr="0067316C">
        <w:rPr>
          <w:color w:val="A626A4"/>
          <w:sz w:val="22"/>
          <w:szCs w:val="22"/>
          <w:lang w:eastAsia="en-IN"/>
        </w:rPr>
        <w:t>int</w:t>
      </w:r>
      <w:r w:rsidRPr="0067316C">
        <w:rPr>
          <w:sz w:val="22"/>
          <w:szCs w:val="22"/>
          <w:lang w:eastAsia="en-IN"/>
        </w:rPr>
        <w:t xml:space="preserve"> arr[], </w:t>
      </w:r>
      <w:r w:rsidRPr="0067316C">
        <w:rPr>
          <w:color w:val="A626A4"/>
          <w:sz w:val="22"/>
          <w:szCs w:val="22"/>
          <w:lang w:eastAsia="en-IN"/>
        </w:rPr>
        <w:t>int</w:t>
      </w:r>
      <w:r w:rsidRPr="0067316C">
        <w:rPr>
          <w:sz w:val="22"/>
          <w:szCs w:val="22"/>
          <w:lang w:eastAsia="en-IN"/>
        </w:rPr>
        <w:t xml:space="preserve"> size);</w:t>
      </w:r>
    </w:p>
    <w:p w14:paraId="033F23EC" w14:textId="77777777" w:rsidR="00443EE0" w:rsidRPr="000C493A" w:rsidRDefault="00443EE0" w:rsidP="0067316C">
      <w:pPr>
        <w:pStyle w:val="Pointss"/>
      </w:pPr>
      <w:r w:rsidRPr="000C493A">
        <w:rPr>
          <w:b/>
          <w:bCs/>
        </w:rPr>
        <w:t>Document bounds</w:t>
      </w:r>
      <w:r w:rsidRPr="000C493A">
        <w:t>: Clearly specify valid index ranges</w:t>
      </w:r>
    </w:p>
    <w:p w14:paraId="2851BFAC" w14:textId="77777777" w:rsidR="00443EE0" w:rsidRPr="000C493A" w:rsidRDefault="00443EE0" w:rsidP="0067316C">
      <w:pPr>
        <w:pStyle w:val="Pointss"/>
      </w:pPr>
      <w:r w:rsidRPr="000C493A">
        <w:rPr>
          <w:b/>
          <w:bCs/>
        </w:rPr>
        <w:t>Validate indices</w:t>
      </w:r>
      <w:r w:rsidRPr="000C493A">
        <w:t>: Check bounds before accessing elements</w:t>
      </w:r>
    </w:p>
    <w:p w14:paraId="6332E008" w14:textId="77777777" w:rsidR="00443EE0" w:rsidRPr="000C493A" w:rsidRDefault="00443EE0" w:rsidP="0067316C">
      <w:pPr>
        <w:pStyle w:val="Pointss"/>
      </w:pPr>
      <w:r w:rsidRPr="000C493A">
        <w:rPr>
          <w:b/>
          <w:bCs/>
        </w:rPr>
        <w:t>Consider alternatives</w:t>
      </w:r>
      <w:r w:rsidRPr="000C493A">
        <w:t>: For very large arrays, consider passing pointers to specific elements</w:t>
      </w:r>
    </w:p>
    <w:p w14:paraId="31C98CBE" w14:textId="2CC6FC1D" w:rsidR="00443EE0" w:rsidRPr="000C493A" w:rsidRDefault="00443EE0" w:rsidP="0067316C">
      <w:pPr>
        <w:pStyle w:val="Subheadddd"/>
      </w:pPr>
      <w:bookmarkStart w:id="94" w:name="_Toc212290995"/>
      <w:r w:rsidRPr="000C493A">
        <w:t>10.11 Advanced Function Concepts</w:t>
      </w:r>
      <w:bookmarkEnd w:id="94"/>
    </w:p>
    <w:p w14:paraId="1C2915D7" w14:textId="77777777" w:rsidR="00443EE0" w:rsidRPr="000C493A" w:rsidRDefault="00443EE0" w:rsidP="0067316C">
      <w:pPr>
        <w:pStyle w:val="Subheadddddf"/>
      </w:pPr>
      <w:r w:rsidRPr="000C493A">
        <w:t>Function Pointers</w:t>
      </w:r>
    </w:p>
    <w:p w14:paraId="41C859E9" w14:textId="73D9456F" w:rsidR="00443EE0" w:rsidRPr="000C493A" w:rsidRDefault="00443EE0" w:rsidP="0067316C">
      <w:pPr>
        <w:pStyle w:val="texxtt"/>
        <w:rPr>
          <w:lang w:eastAsia="en-IN"/>
        </w:rPr>
      </w:pPr>
      <w:r w:rsidRPr="000C493A">
        <w:rPr>
          <w:lang w:eastAsia="en-IN"/>
        </w:rPr>
        <w:t>Functions themselves can be pointed to and passed as arguments:</w:t>
      </w:r>
    </w:p>
    <w:p w14:paraId="3E2E2A45"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C185EC1" w14:textId="77777777" w:rsidR="00443EE0" w:rsidRPr="000C493A" w:rsidRDefault="00443EE0" w:rsidP="009149AA">
      <w:pPr>
        <w:pStyle w:val="Code"/>
        <w:rPr>
          <w:color w:val="383A42"/>
          <w:lang w:eastAsia="en-IN"/>
        </w:rPr>
      </w:pPr>
    </w:p>
    <w:p w14:paraId="1DF7C2BF"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add</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 }</w:t>
      </w:r>
    </w:p>
    <w:p w14:paraId="44F6C871"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subtract</w:t>
      </w:r>
      <w:r w:rsidRPr="000C493A">
        <w:rPr>
          <w:color w:val="383A42"/>
          <w:lang w:eastAsia="en-IN"/>
        </w:rPr>
        <w:t>(</w:t>
      </w:r>
      <w:r w:rsidRPr="000C493A">
        <w:rPr>
          <w:color w:val="A626A4"/>
          <w:lang w:eastAsia="en-IN"/>
        </w:rPr>
        <w:t>int</w:t>
      </w:r>
      <w:r w:rsidRPr="000C493A">
        <w:rPr>
          <w:color w:val="383A42"/>
          <w:lang w:eastAsia="en-IN"/>
        </w:rPr>
        <w:t xml:space="preserve"> a, </w:t>
      </w:r>
      <w:r w:rsidRPr="000C493A">
        <w:rPr>
          <w:color w:val="A626A4"/>
          <w:lang w:eastAsia="en-IN"/>
        </w:rPr>
        <w:t>int</w:t>
      </w:r>
      <w:r w:rsidRPr="000C493A">
        <w:rPr>
          <w:color w:val="383A42"/>
          <w:lang w:eastAsia="en-IN"/>
        </w:rPr>
        <w:t xml:space="preserve"> b) { </w:t>
      </w:r>
      <w:r w:rsidRPr="000C493A">
        <w:rPr>
          <w:color w:val="A626A4"/>
          <w:lang w:eastAsia="en-IN"/>
        </w:rPr>
        <w:t>return</w:t>
      </w:r>
      <w:r w:rsidRPr="000C493A">
        <w:rPr>
          <w:color w:val="383A42"/>
          <w:lang w:eastAsia="en-IN"/>
        </w:rPr>
        <w:t xml:space="preserve"> a </w:t>
      </w:r>
      <w:r w:rsidRPr="000C493A">
        <w:rPr>
          <w:color w:val="4078F2"/>
          <w:lang w:eastAsia="en-IN"/>
        </w:rPr>
        <w:t>-</w:t>
      </w:r>
      <w:r w:rsidRPr="000C493A">
        <w:rPr>
          <w:color w:val="383A42"/>
          <w:lang w:eastAsia="en-IN"/>
        </w:rPr>
        <w:t xml:space="preserve"> b; }</w:t>
      </w:r>
    </w:p>
    <w:p w14:paraId="4A747396" w14:textId="77777777" w:rsidR="00443EE0" w:rsidRPr="000C493A" w:rsidRDefault="00443EE0" w:rsidP="009149AA">
      <w:pPr>
        <w:pStyle w:val="Code"/>
        <w:rPr>
          <w:color w:val="383A42"/>
          <w:lang w:eastAsia="en-IN"/>
        </w:rPr>
      </w:pPr>
    </w:p>
    <w:p w14:paraId="708327D7"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apply_operation</w:t>
      </w:r>
      <w:r w:rsidRPr="000C493A">
        <w:rPr>
          <w:color w:val="383A42"/>
          <w:lang w:eastAsia="en-IN"/>
        </w:rPr>
        <w:t>(</w:t>
      </w:r>
      <w:r w:rsidRPr="000C493A">
        <w:rPr>
          <w:color w:val="A626A4"/>
          <w:lang w:eastAsia="en-IN"/>
        </w:rPr>
        <w:t>int</w:t>
      </w:r>
      <w:r w:rsidRPr="000C493A">
        <w:rPr>
          <w:color w:val="383A42"/>
          <w:lang w:eastAsia="en-IN"/>
        </w:rPr>
        <w:t xml:space="preserve"> x, </w:t>
      </w:r>
      <w:r w:rsidRPr="000C493A">
        <w:rPr>
          <w:color w:val="A626A4"/>
          <w:lang w:eastAsia="en-IN"/>
        </w:rPr>
        <w:t>int</w:t>
      </w:r>
      <w:r w:rsidRPr="000C493A">
        <w:rPr>
          <w:color w:val="383A42"/>
          <w:lang w:eastAsia="en-IN"/>
        </w:rPr>
        <w:t xml:space="preserve"> y,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operation)(</w:t>
      </w:r>
      <w:r w:rsidRPr="000C493A">
        <w:rPr>
          <w:color w:val="A626A4"/>
          <w:lang w:eastAsia="en-IN"/>
        </w:rPr>
        <w:t>int</w:t>
      </w:r>
      <w:r w:rsidRPr="000C493A">
        <w:rPr>
          <w:color w:val="383A42"/>
          <w:lang w:eastAsia="en-IN"/>
        </w:rPr>
        <w:t xml:space="preserve">, </w:t>
      </w:r>
      <w:r w:rsidRPr="000C493A">
        <w:rPr>
          <w:color w:val="A626A4"/>
          <w:lang w:eastAsia="en-IN"/>
        </w:rPr>
        <w:t>int</w:t>
      </w:r>
      <w:r w:rsidRPr="000C493A">
        <w:rPr>
          <w:color w:val="383A42"/>
          <w:lang w:eastAsia="en-IN"/>
        </w:rPr>
        <w:t>)) {</w:t>
      </w:r>
    </w:p>
    <w:p w14:paraId="729C67F3"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operation</w:t>
      </w:r>
      <w:r w:rsidRPr="000C493A">
        <w:rPr>
          <w:color w:val="383A42"/>
          <w:lang w:eastAsia="en-IN"/>
        </w:rPr>
        <w:t>(x, y);</w:t>
      </w:r>
    </w:p>
    <w:p w14:paraId="754CD76D" w14:textId="77777777" w:rsidR="00443EE0" w:rsidRPr="000C493A" w:rsidRDefault="00443EE0" w:rsidP="009149AA">
      <w:pPr>
        <w:pStyle w:val="Code"/>
        <w:rPr>
          <w:color w:val="383A42"/>
          <w:lang w:eastAsia="en-IN"/>
        </w:rPr>
      </w:pPr>
      <w:r w:rsidRPr="000C493A">
        <w:rPr>
          <w:color w:val="383A42"/>
          <w:lang w:eastAsia="en-IN"/>
        </w:rPr>
        <w:t>}</w:t>
      </w:r>
    </w:p>
    <w:p w14:paraId="1FF15E12" w14:textId="77777777" w:rsidR="00443EE0" w:rsidRPr="000C493A" w:rsidRDefault="00443EE0" w:rsidP="009149AA">
      <w:pPr>
        <w:pStyle w:val="Code"/>
        <w:rPr>
          <w:color w:val="383A42"/>
          <w:lang w:eastAsia="en-IN"/>
        </w:rPr>
      </w:pPr>
    </w:p>
    <w:p w14:paraId="09B29A8E"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3DFEE0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b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60BBAECD" w14:textId="77777777" w:rsidR="00443EE0" w:rsidRPr="000C493A" w:rsidRDefault="00443EE0" w:rsidP="009149AA">
      <w:pPr>
        <w:pStyle w:val="Code"/>
        <w:rPr>
          <w:color w:val="383A42"/>
          <w:lang w:eastAsia="en-IN"/>
        </w:rPr>
      </w:pPr>
      <w:r w:rsidRPr="000C493A">
        <w:rPr>
          <w:color w:val="383A42"/>
          <w:lang w:eastAsia="en-IN"/>
        </w:rPr>
        <w:t xml:space="preserve">    </w:t>
      </w:r>
    </w:p>
    <w:p w14:paraId="1B2DDF0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"Add: %d\n"</w:t>
      </w:r>
      <w:r w:rsidRPr="000C493A">
        <w:rPr>
          <w:color w:val="383A42"/>
          <w:lang w:eastAsia="en-IN"/>
        </w:rPr>
        <w:t xml:space="preserve">, </w:t>
      </w:r>
      <w:r w:rsidRPr="000C493A">
        <w:rPr>
          <w:color w:val="4078F2"/>
          <w:lang w:eastAsia="en-IN"/>
        </w:rPr>
        <w:t>apply_operation</w:t>
      </w:r>
      <w:r w:rsidRPr="000C493A">
        <w:rPr>
          <w:color w:val="383A42"/>
          <w:lang w:eastAsia="en-IN"/>
        </w:rPr>
        <w:t>(a, b, add));</w:t>
      </w:r>
    </w:p>
    <w:p w14:paraId="49D16F8C"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"Subtract: %d\n"</w:t>
      </w:r>
      <w:r w:rsidRPr="000C493A">
        <w:rPr>
          <w:color w:val="383A42"/>
          <w:lang w:eastAsia="en-IN"/>
        </w:rPr>
        <w:t xml:space="preserve">, </w:t>
      </w:r>
      <w:r w:rsidRPr="000C493A">
        <w:rPr>
          <w:color w:val="4078F2"/>
          <w:lang w:eastAsia="en-IN"/>
        </w:rPr>
        <w:t>apply_operation</w:t>
      </w:r>
      <w:r w:rsidRPr="000C493A">
        <w:rPr>
          <w:color w:val="383A42"/>
          <w:lang w:eastAsia="en-IN"/>
        </w:rPr>
        <w:t>(a, b, subtract));</w:t>
      </w:r>
    </w:p>
    <w:p w14:paraId="02B13890" w14:textId="77777777" w:rsidR="00443EE0" w:rsidRPr="000C493A" w:rsidRDefault="00443EE0" w:rsidP="009149AA">
      <w:pPr>
        <w:pStyle w:val="Code"/>
        <w:rPr>
          <w:color w:val="383A42"/>
          <w:lang w:eastAsia="en-IN"/>
        </w:rPr>
      </w:pPr>
      <w:r w:rsidRPr="000C493A">
        <w:rPr>
          <w:color w:val="383A42"/>
          <w:lang w:eastAsia="en-IN"/>
        </w:rPr>
        <w:t xml:space="preserve">    </w:t>
      </w:r>
    </w:p>
    <w:p w14:paraId="63D39299"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46ABF0D1" w14:textId="77777777" w:rsidR="00443EE0" w:rsidRPr="000C493A" w:rsidRDefault="00443EE0" w:rsidP="009149AA">
      <w:pPr>
        <w:pStyle w:val="Code"/>
        <w:rPr>
          <w:color w:val="383A42"/>
          <w:lang w:eastAsia="en-IN"/>
        </w:rPr>
      </w:pPr>
      <w:r w:rsidRPr="000C493A">
        <w:rPr>
          <w:color w:val="383A42"/>
          <w:lang w:eastAsia="en-IN"/>
        </w:rPr>
        <w:t>}</w:t>
      </w:r>
    </w:p>
    <w:p w14:paraId="4D426EB9" w14:textId="77777777" w:rsidR="00443EE0" w:rsidRPr="000C493A" w:rsidRDefault="00443EE0" w:rsidP="0067316C">
      <w:pPr>
        <w:pStyle w:val="Subheadddddf"/>
      </w:pPr>
      <w:r w:rsidRPr="000C493A">
        <w:t>Inline Functions</w:t>
      </w:r>
    </w:p>
    <w:p w14:paraId="4380F41A" w14:textId="1DB414DA" w:rsidR="00443EE0" w:rsidRPr="000C493A" w:rsidRDefault="00443EE0" w:rsidP="0067316C">
      <w:pPr>
        <w:pStyle w:val="texxtt"/>
        <w:rPr>
          <w:lang w:eastAsia="en-IN"/>
        </w:rPr>
      </w:pPr>
      <w:r w:rsidRPr="000C493A">
        <w:rPr>
          <w:lang w:eastAsia="en-IN"/>
        </w:rPr>
        <w:t>The inline keyword suggests the compiler replace function calls with the actual function code:</w:t>
      </w:r>
    </w:p>
    <w:p w14:paraId="452169BA" w14:textId="77777777" w:rsidR="00443EE0" w:rsidRPr="000C493A" w:rsidRDefault="00443EE0" w:rsidP="009149AA">
      <w:pPr>
        <w:pStyle w:val="Code"/>
        <w:rPr>
          <w:color w:val="383A42"/>
          <w:lang w:eastAsia="en-IN"/>
        </w:rPr>
      </w:pPr>
      <w:r w:rsidRPr="000C493A">
        <w:rPr>
          <w:lang w:eastAsia="en-IN"/>
        </w:rPr>
        <w:t>inline</w:t>
      </w:r>
      <w:r w:rsidRPr="000C493A">
        <w:rPr>
          <w:color w:val="383A42"/>
          <w:lang w:eastAsia="en-IN"/>
        </w:rPr>
        <w:t xml:space="preserve"> </w:t>
      </w:r>
      <w:r w:rsidRPr="000C493A">
        <w:rPr>
          <w:lang w:eastAsia="en-IN"/>
        </w:rPr>
        <w:t>int</w:t>
      </w:r>
      <w:r w:rsidRPr="000C493A">
        <w:rPr>
          <w:color w:val="383A42"/>
          <w:lang w:eastAsia="en-IN"/>
        </w:rPr>
        <w:t xml:space="preserve"> </w:t>
      </w:r>
      <w:r w:rsidRPr="000C493A">
        <w:rPr>
          <w:color w:val="4078F2"/>
          <w:lang w:eastAsia="en-IN"/>
        </w:rPr>
        <w:t>max</w:t>
      </w:r>
      <w:r w:rsidRPr="000C493A">
        <w:rPr>
          <w:color w:val="383A42"/>
          <w:lang w:eastAsia="en-IN"/>
        </w:rPr>
        <w:t>(</w:t>
      </w:r>
      <w:r w:rsidRPr="000C493A">
        <w:rPr>
          <w:lang w:eastAsia="en-IN"/>
        </w:rPr>
        <w:t>int</w:t>
      </w:r>
      <w:r w:rsidRPr="000C493A">
        <w:rPr>
          <w:color w:val="383A42"/>
          <w:lang w:eastAsia="en-IN"/>
        </w:rPr>
        <w:t xml:space="preserve"> a, </w:t>
      </w:r>
      <w:r w:rsidRPr="000C493A">
        <w:rPr>
          <w:lang w:eastAsia="en-IN"/>
        </w:rPr>
        <w:t>int</w:t>
      </w:r>
      <w:r w:rsidRPr="000C493A">
        <w:rPr>
          <w:color w:val="383A42"/>
          <w:lang w:eastAsia="en-IN"/>
        </w:rPr>
        <w:t xml:space="preserve"> b) {</w:t>
      </w:r>
    </w:p>
    <w:p w14:paraId="2DE1EE1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lang w:eastAsia="en-IN"/>
        </w:rPr>
        <w:t>return</w:t>
      </w:r>
      <w:r w:rsidRPr="000C493A">
        <w:rPr>
          <w:color w:val="383A42"/>
          <w:lang w:eastAsia="en-IN"/>
        </w:rPr>
        <w:t xml:space="preserve"> (a </w:t>
      </w:r>
      <w:r w:rsidRPr="000C493A">
        <w:rPr>
          <w:color w:val="4078F2"/>
          <w:lang w:eastAsia="en-IN"/>
        </w:rPr>
        <w:t>&gt;</w:t>
      </w:r>
      <w:r w:rsidRPr="000C493A">
        <w:rPr>
          <w:color w:val="383A42"/>
          <w:lang w:eastAsia="en-IN"/>
        </w:rPr>
        <w:t xml:space="preserve"> b) </w:t>
      </w:r>
      <w:r w:rsidRPr="000C493A">
        <w:rPr>
          <w:color w:val="4078F2"/>
          <w:lang w:eastAsia="en-IN"/>
        </w:rPr>
        <w:t>?</w:t>
      </w:r>
      <w:r w:rsidRPr="000C493A">
        <w:rPr>
          <w:color w:val="383A42"/>
          <w:lang w:eastAsia="en-IN"/>
        </w:rPr>
        <w:t xml:space="preserve"> a </w:t>
      </w:r>
      <w:r w:rsidRPr="000C493A">
        <w:rPr>
          <w:color w:val="4078F2"/>
          <w:lang w:eastAsia="en-IN"/>
        </w:rPr>
        <w:t>:</w:t>
      </w:r>
      <w:r w:rsidRPr="000C493A">
        <w:rPr>
          <w:color w:val="383A42"/>
          <w:lang w:eastAsia="en-IN"/>
        </w:rPr>
        <w:t xml:space="preserve"> b;</w:t>
      </w:r>
    </w:p>
    <w:p w14:paraId="4F76F8C9" w14:textId="77777777" w:rsidR="00443EE0" w:rsidRPr="000C493A" w:rsidRDefault="00443EE0" w:rsidP="009149AA">
      <w:pPr>
        <w:pStyle w:val="Code"/>
        <w:rPr>
          <w:color w:val="383A42"/>
          <w:lang w:eastAsia="en-IN"/>
        </w:rPr>
      </w:pPr>
      <w:r w:rsidRPr="000C493A">
        <w:rPr>
          <w:color w:val="383A42"/>
          <w:lang w:eastAsia="en-IN"/>
        </w:rPr>
        <w:t>}</w:t>
      </w:r>
    </w:p>
    <w:p w14:paraId="22332577" w14:textId="77777777" w:rsidR="00443EE0" w:rsidRPr="000C493A" w:rsidRDefault="00443EE0" w:rsidP="0067316C">
      <w:pPr>
        <w:pStyle w:val="texxtt"/>
        <w:rPr>
          <w:lang w:eastAsia="en-IN"/>
        </w:rPr>
      </w:pPr>
      <w:r w:rsidRPr="000C493A">
        <w:rPr>
          <w:lang w:eastAsia="en-IN"/>
        </w:rPr>
        <w:t>Benefits: Eliminates function call overhead Use for: Small, frequently called functions</w:t>
      </w:r>
    </w:p>
    <w:p w14:paraId="1F311608" w14:textId="77777777" w:rsidR="00443EE0" w:rsidRPr="000C493A" w:rsidRDefault="00443EE0" w:rsidP="0067316C">
      <w:pPr>
        <w:pStyle w:val="Subheadddddf"/>
      </w:pPr>
      <w:r w:rsidRPr="000C493A">
        <w:t>Static Variables in Functions</w:t>
      </w:r>
    </w:p>
    <w:p w14:paraId="26A697A9" w14:textId="37B97820" w:rsidR="00443EE0" w:rsidRPr="000C493A" w:rsidRDefault="00443EE0" w:rsidP="0067316C">
      <w:pPr>
        <w:pStyle w:val="texxtt"/>
        <w:rPr>
          <w:lang w:eastAsia="en-IN"/>
        </w:rPr>
      </w:pPr>
      <w:r w:rsidRPr="000C493A">
        <w:rPr>
          <w:lang w:eastAsia="en-IN"/>
        </w:rPr>
        <w:t>Static local variables retain their values between function calls:</w:t>
      </w:r>
    </w:p>
    <w:p w14:paraId="6014F0C8"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E65FFF3" w14:textId="77777777" w:rsidR="00443EE0" w:rsidRPr="000C493A" w:rsidRDefault="00443EE0" w:rsidP="009149AA">
      <w:pPr>
        <w:pStyle w:val="Code"/>
        <w:rPr>
          <w:color w:val="383A42"/>
          <w:lang w:eastAsia="en-IN"/>
        </w:rPr>
      </w:pPr>
    </w:p>
    <w:p w14:paraId="4A18D835" w14:textId="77777777" w:rsidR="00443EE0" w:rsidRPr="000C493A" w:rsidRDefault="00443EE0" w:rsidP="009149AA">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counter</w:t>
      </w:r>
      <w:r w:rsidRPr="000C493A">
        <w:rPr>
          <w:color w:val="383A42"/>
          <w:lang w:eastAsia="en-IN"/>
        </w:rPr>
        <w:t>(</w:t>
      </w:r>
      <w:r w:rsidRPr="000C493A">
        <w:rPr>
          <w:color w:val="A626A4"/>
          <w:lang w:eastAsia="en-IN"/>
        </w:rPr>
        <w:t>void</w:t>
      </w:r>
      <w:r w:rsidRPr="000C493A">
        <w:rPr>
          <w:color w:val="383A42"/>
          <w:lang w:eastAsia="en-IN"/>
        </w:rPr>
        <w:t>) {</w:t>
      </w:r>
    </w:p>
    <w:p w14:paraId="362B354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static</w:t>
      </w:r>
      <w:r w:rsidRPr="000C493A">
        <w:rPr>
          <w:color w:val="383A42"/>
          <w:lang w:eastAsia="en-IN"/>
        </w:rPr>
        <w:t xml:space="preserve"> </w:t>
      </w:r>
      <w:r w:rsidRPr="000C493A">
        <w:rPr>
          <w:color w:val="A626A4"/>
          <w:lang w:eastAsia="en-IN"/>
        </w:rPr>
        <w:t>int</w:t>
      </w:r>
      <w:r w:rsidRPr="000C493A">
        <w:rPr>
          <w:color w:val="383A42"/>
          <w:lang w:eastAsia="en-IN"/>
        </w:rPr>
        <w:t xml:space="preserve"> count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Initialized only once</w:t>
      </w:r>
    </w:p>
    <w:p w14:paraId="32A8D930" w14:textId="77777777" w:rsidR="00443EE0" w:rsidRPr="000C493A" w:rsidRDefault="00443EE0" w:rsidP="009149AA">
      <w:pPr>
        <w:pStyle w:val="Code"/>
        <w:rPr>
          <w:color w:val="383A42"/>
          <w:lang w:eastAsia="en-IN"/>
        </w:rPr>
      </w:pPr>
      <w:r w:rsidRPr="000C493A">
        <w:rPr>
          <w:color w:val="383A42"/>
          <w:lang w:eastAsia="en-IN"/>
        </w:rPr>
        <w:t xml:space="preserve">    count</w:t>
      </w:r>
      <w:r w:rsidRPr="000C493A">
        <w:rPr>
          <w:color w:val="4078F2"/>
          <w:lang w:eastAsia="en-IN"/>
        </w:rPr>
        <w:t>++</w:t>
      </w:r>
      <w:r w:rsidRPr="000C493A">
        <w:rPr>
          <w:color w:val="383A42"/>
          <w:lang w:eastAsia="en-IN"/>
        </w:rPr>
        <w:t>;</w:t>
      </w:r>
    </w:p>
    <w:p w14:paraId="12A0D6D7"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"Called %d times\n"</w:t>
      </w:r>
      <w:r w:rsidRPr="000C493A">
        <w:rPr>
          <w:color w:val="383A42"/>
          <w:lang w:eastAsia="en-IN"/>
        </w:rPr>
        <w:t>, count);</w:t>
      </w:r>
    </w:p>
    <w:p w14:paraId="3F5EA5C3" w14:textId="77777777" w:rsidR="00443EE0" w:rsidRPr="000C493A" w:rsidRDefault="00443EE0" w:rsidP="009149AA">
      <w:pPr>
        <w:pStyle w:val="Code"/>
        <w:rPr>
          <w:color w:val="383A42"/>
          <w:lang w:eastAsia="en-IN"/>
        </w:rPr>
      </w:pPr>
      <w:r w:rsidRPr="000C493A">
        <w:rPr>
          <w:color w:val="383A42"/>
          <w:lang w:eastAsia="en-IN"/>
        </w:rPr>
        <w:t>}</w:t>
      </w:r>
    </w:p>
    <w:p w14:paraId="2D09F166" w14:textId="77777777" w:rsidR="00443EE0" w:rsidRPr="000C493A" w:rsidRDefault="00443EE0" w:rsidP="009149AA">
      <w:pPr>
        <w:pStyle w:val="Code"/>
        <w:rPr>
          <w:color w:val="383A42"/>
          <w:lang w:eastAsia="en-IN"/>
        </w:rPr>
      </w:pPr>
    </w:p>
    <w:p w14:paraId="717E9B70"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11DF92C"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counter</w:t>
      </w:r>
      <w:r w:rsidRPr="000C493A">
        <w:rPr>
          <w:color w:val="383A42"/>
          <w:lang w:eastAsia="en-IN"/>
        </w:rPr>
        <w:t xml:space="preserve">();  </w:t>
      </w:r>
      <w:r w:rsidRPr="000C493A">
        <w:rPr>
          <w:i/>
          <w:iCs/>
          <w:color w:val="A0A1A7"/>
          <w:lang w:eastAsia="en-IN"/>
        </w:rPr>
        <w:t>// Prints: Called 1 times</w:t>
      </w:r>
    </w:p>
    <w:p w14:paraId="15ECCC9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counter</w:t>
      </w:r>
      <w:r w:rsidRPr="000C493A">
        <w:rPr>
          <w:color w:val="383A42"/>
          <w:lang w:eastAsia="en-IN"/>
        </w:rPr>
        <w:t xml:space="preserve">();  </w:t>
      </w:r>
      <w:r w:rsidRPr="000C493A">
        <w:rPr>
          <w:i/>
          <w:iCs/>
          <w:color w:val="A0A1A7"/>
          <w:lang w:eastAsia="en-IN"/>
        </w:rPr>
        <w:t>// Prints: Called 2 times</w:t>
      </w:r>
    </w:p>
    <w:p w14:paraId="3871EB97"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counter</w:t>
      </w:r>
      <w:r w:rsidRPr="000C493A">
        <w:rPr>
          <w:color w:val="383A42"/>
          <w:lang w:eastAsia="en-IN"/>
        </w:rPr>
        <w:t xml:space="preserve">();  </w:t>
      </w:r>
      <w:r w:rsidRPr="000C493A">
        <w:rPr>
          <w:i/>
          <w:iCs/>
          <w:color w:val="A0A1A7"/>
          <w:lang w:eastAsia="en-IN"/>
        </w:rPr>
        <w:t>// Prints: Called 3 times</w:t>
      </w:r>
    </w:p>
    <w:p w14:paraId="0567C9D0"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9B5EEC0" w14:textId="77777777" w:rsidR="00443EE0" w:rsidRPr="000C493A" w:rsidRDefault="00443EE0" w:rsidP="009149AA">
      <w:pPr>
        <w:pStyle w:val="Code"/>
        <w:rPr>
          <w:color w:val="383A42"/>
          <w:lang w:eastAsia="en-IN"/>
        </w:rPr>
      </w:pPr>
      <w:r w:rsidRPr="000C493A">
        <w:rPr>
          <w:color w:val="383A42"/>
          <w:lang w:eastAsia="en-IN"/>
        </w:rPr>
        <w:t>}</w:t>
      </w:r>
    </w:p>
    <w:p w14:paraId="72BF03C7" w14:textId="3B6173FC" w:rsidR="00443EE0" w:rsidRPr="009149AA" w:rsidRDefault="00443EE0" w:rsidP="0067316C">
      <w:pPr>
        <w:pStyle w:val="Subheadddddf"/>
      </w:pPr>
      <w:r w:rsidRPr="009149AA">
        <w:t>Practical Exercises:</w:t>
      </w:r>
    </w:p>
    <w:p w14:paraId="2500CB87" w14:textId="77777777" w:rsidR="00443EE0" w:rsidRPr="000C493A" w:rsidRDefault="00443EE0" w:rsidP="0067316C">
      <w:pPr>
        <w:pStyle w:val="Subheadddddf"/>
      </w:pPr>
      <w:r w:rsidRPr="000C493A">
        <w:t>Exercise 1: Calculate Circle Area and Circumference</w:t>
      </w:r>
    </w:p>
    <w:p w14:paraId="2A8CB29E" w14:textId="77777777" w:rsidR="00443EE0" w:rsidRPr="000C493A" w:rsidRDefault="00443EE0" w:rsidP="0067316C">
      <w:pPr>
        <w:pStyle w:val="texxtt"/>
        <w:rPr>
          <w:lang w:eastAsia="en-IN"/>
        </w:rPr>
      </w:pPr>
      <w:r w:rsidRPr="000C493A">
        <w:rPr>
          <w:b/>
          <w:bCs/>
          <w:lang w:eastAsia="en-IN"/>
        </w:rPr>
        <w:t>Task:</w:t>
      </w:r>
      <w:r w:rsidRPr="000C493A">
        <w:rPr>
          <w:lang w:eastAsia="en-IN"/>
        </w:rPr>
        <w:t xml:space="preserve"> Create functions to calculate the area and circumference of a circle given its radius.</w:t>
      </w:r>
    </w:p>
    <w:p w14:paraId="74531BDD" w14:textId="5E53BA58" w:rsidR="00443EE0" w:rsidRPr="000C493A" w:rsidRDefault="00443EE0" w:rsidP="0067316C">
      <w:pPr>
        <w:pStyle w:val="Subheadddddf"/>
      </w:pPr>
      <w:r w:rsidRPr="000C493A">
        <w:t>Code:</w:t>
      </w:r>
    </w:p>
    <w:p w14:paraId="3360D510"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24DA9052" w14:textId="77777777" w:rsidR="00443EE0" w:rsidRPr="000C493A" w:rsidRDefault="00443EE0" w:rsidP="009149AA">
      <w:pPr>
        <w:pStyle w:val="Code"/>
        <w:rPr>
          <w:color w:val="383A42"/>
          <w:lang w:eastAsia="en-IN"/>
        </w:rPr>
      </w:pPr>
    </w:p>
    <w:p w14:paraId="6FDF5488"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PI </w:t>
      </w:r>
      <w:r w:rsidRPr="000C493A">
        <w:rPr>
          <w:color w:val="B76B01"/>
          <w:lang w:eastAsia="en-IN"/>
        </w:rPr>
        <w:t>3.14159</w:t>
      </w:r>
    </w:p>
    <w:p w14:paraId="65BACED4" w14:textId="77777777" w:rsidR="00443EE0" w:rsidRPr="000C493A" w:rsidRDefault="00443EE0" w:rsidP="009149AA">
      <w:pPr>
        <w:pStyle w:val="Code"/>
        <w:rPr>
          <w:color w:val="383A42"/>
          <w:lang w:eastAsia="en-IN"/>
        </w:rPr>
      </w:pPr>
    </w:p>
    <w:p w14:paraId="4A9D8ABC" w14:textId="77777777" w:rsidR="00443EE0" w:rsidRPr="000C493A" w:rsidRDefault="00443EE0" w:rsidP="009149AA">
      <w:pPr>
        <w:pStyle w:val="Code"/>
        <w:rPr>
          <w:color w:val="383A42"/>
          <w:lang w:eastAsia="en-IN"/>
        </w:rPr>
      </w:pPr>
      <w:r w:rsidRPr="000C493A">
        <w:rPr>
          <w:i/>
          <w:iCs/>
          <w:color w:val="A0A1A7"/>
          <w:lang w:eastAsia="en-IN"/>
        </w:rPr>
        <w:t>// Function prototypes</w:t>
      </w:r>
    </w:p>
    <w:p w14:paraId="18E02178" w14:textId="77777777" w:rsidR="00443EE0" w:rsidRPr="000C493A" w:rsidRDefault="00443EE0" w:rsidP="009149AA">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calculate_area</w:t>
      </w:r>
      <w:r w:rsidRPr="000C493A">
        <w:rPr>
          <w:color w:val="383A42"/>
          <w:lang w:eastAsia="en-IN"/>
        </w:rPr>
        <w:t>(</w:t>
      </w:r>
      <w:r w:rsidRPr="000C493A">
        <w:rPr>
          <w:color w:val="A626A4"/>
          <w:lang w:eastAsia="en-IN"/>
        </w:rPr>
        <w:t>float</w:t>
      </w:r>
      <w:r w:rsidRPr="000C493A">
        <w:rPr>
          <w:color w:val="383A42"/>
          <w:lang w:eastAsia="en-IN"/>
        </w:rPr>
        <w:t xml:space="preserve"> radius);</w:t>
      </w:r>
    </w:p>
    <w:p w14:paraId="6970C3E5" w14:textId="77777777" w:rsidR="00443EE0" w:rsidRPr="000C493A" w:rsidRDefault="00443EE0" w:rsidP="009149AA">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calculate_circumference</w:t>
      </w:r>
      <w:r w:rsidRPr="000C493A">
        <w:rPr>
          <w:color w:val="383A42"/>
          <w:lang w:eastAsia="en-IN"/>
        </w:rPr>
        <w:t>(</w:t>
      </w:r>
      <w:r w:rsidRPr="000C493A">
        <w:rPr>
          <w:color w:val="A626A4"/>
          <w:lang w:eastAsia="en-IN"/>
        </w:rPr>
        <w:t>float</w:t>
      </w:r>
      <w:r w:rsidRPr="000C493A">
        <w:rPr>
          <w:color w:val="383A42"/>
          <w:lang w:eastAsia="en-IN"/>
        </w:rPr>
        <w:t xml:space="preserve"> radius);</w:t>
      </w:r>
    </w:p>
    <w:p w14:paraId="26181716" w14:textId="77777777" w:rsidR="00443EE0" w:rsidRPr="000C493A" w:rsidRDefault="00443EE0" w:rsidP="009149AA">
      <w:pPr>
        <w:pStyle w:val="Code"/>
        <w:rPr>
          <w:color w:val="383A42"/>
          <w:lang w:eastAsia="en-IN"/>
        </w:rPr>
      </w:pPr>
    </w:p>
    <w:p w14:paraId="053A7A3E"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F70486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radius;</w:t>
      </w:r>
    </w:p>
    <w:p w14:paraId="01978EBD" w14:textId="77777777" w:rsidR="00443EE0" w:rsidRPr="000C493A" w:rsidRDefault="00443EE0" w:rsidP="009149AA">
      <w:pPr>
        <w:pStyle w:val="Code"/>
        <w:rPr>
          <w:color w:val="383A42"/>
          <w:lang w:eastAsia="en-IN"/>
        </w:rPr>
      </w:pPr>
      <w:r w:rsidRPr="000C493A">
        <w:rPr>
          <w:color w:val="383A42"/>
          <w:lang w:eastAsia="en-IN"/>
        </w:rPr>
        <w:t xml:space="preserve">    </w:t>
      </w:r>
    </w:p>
    <w:p w14:paraId="2E4B95EB"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radius: "</w:t>
      </w:r>
      <w:r w:rsidRPr="000C493A">
        <w:rPr>
          <w:color w:val="383A42"/>
          <w:lang w:eastAsia="en-IN"/>
        </w:rPr>
        <w:t>);</w:t>
      </w:r>
    </w:p>
    <w:p w14:paraId="24C32720"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radius);</w:t>
      </w:r>
    </w:p>
    <w:p w14:paraId="6DC0B1EE" w14:textId="77777777" w:rsidR="00443EE0" w:rsidRPr="000C493A" w:rsidRDefault="00443EE0" w:rsidP="009149AA">
      <w:pPr>
        <w:pStyle w:val="Code"/>
        <w:rPr>
          <w:color w:val="383A42"/>
          <w:lang w:eastAsia="en-IN"/>
        </w:rPr>
      </w:pPr>
      <w:r w:rsidRPr="000C493A">
        <w:rPr>
          <w:color w:val="383A42"/>
          <w:lang w:eastAsia="en-IN"/>
        </w:rPr>
        <w:t xml:space="preserve">    </w:t>
      </w:r>
    </w:p>
    <w:p w14:paraId="1476DB9B"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"Area: %.2f\n"</w:t>
      </w:r>
      <w:r w:rsidRPr="000C493A">
        <w:rPr>
          <w:color w:val="383A42"/>
          <w:lang w:eastAsia="en-IN"/>
        </w:rPr>
        <w:t xml:space="preserve">, </w:t>
      </w:r>
      <w:r w:rsidRPr="000C493A">
        <w:rPr>
          <w:color w:val="4078F2"/>
          <w:lang w:eastAsia="en-IN"/>
        </w:rPr>
        <w:t>calculate_area</w:t>
      </w:r>
      <w:r w:rsidRPr="000C493A">
        <w:rPr>
          <w:color w:val="383A42"/>
          <w:lang w:eastAsia="en-IN"/>
        </w:rPr>
        <w:t>(radius));</w:t>
      </w:r>
    </w:p>
    <w:p w14:paraId="2ED386F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"Circumference: %.2f\n"</w:t>
      </w:r>
      <w:r w:rsidRPr="000C493A">
        <w:rPr>
          <w:color w:val="383A42"/>
          <w:lang w:eastAsia="en-IN"/>
        </w:rPr>
        <w:t xml:space="preserve">, </w:t>
      </w:r>
      <w:r w:rsidRPr="000C493A">
        <w:rPr>
          <w:color w:val="4078F2"/>
          <w:lang w:eastAsia="en-IN"/>
        </w:rPr>
        <w:t>calculate_circumference</w:t>
      </w:r>
      <w:r w:rsidRPr="000C493A">
        <w:rPr>
          <w:color w:val="383A42"/>
          <w:lang w:eastAsia="en-IN"/>
        </w:rPr>
        <w:t>(radius));</w:t>
      </w:r>
    </w:p>
    <w:p w14:paraId="03EDEB1B" w14:textId="77777777" w:rsidR="00443EE0" w:rsidRPr="000C493A" w:rsidRDefault="00443EE0" w:rsidP="009149AA">
      <w:pPr>
        <w:pStyle w:val="Code"/>
        <w:rPr>
          <w:color w:val="383A42"/>
          <w:lang w:eastAsia="en-IN"/>
        </w:rPr>
      </w:pPr>
      <w:r w:rsidRPr="000C493A">
        <w:rPr>
          <w:color w:val="383A42"/>
          <w:lang w:eastAsia="en-IN"/>
        </w:rPr>
        <w:t xml:space="preserve">    </w:t>
      </w:r>
    </w:p>
    <w:p w14:paraId="59612CD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0014F1B" w14:textId="77777777" w:rsidR="00443EE0" w:rsidRPr="000C493A" w:rsidRDefault="00443EE0" w:rsidP="009149AA">
      <w:pPr>
        <w:pStyle w:val="Code"/>
        <w:rPr>
          <w:color w:val="383A42"/>
          <w:lang w:eastAsia="en-IN"/>
        </w:rPr>
      </w:pPr>
      <w:r w:rsidRPr="000C493A">
        <w:rPr>
          <w:color w:val="383A42"/>
          <w:lang w:eastAsia="en-IN"/>
        </w:rPr>
        <w:t>}</w:t>
      </w:r>
    </w:p>
    <w:p w14:paraId="4D4477FA" w14:textId="77777777" w:rsidR="00443EE0" w:rsidRPr="000C493A" w:rsidRDefault="00443EE0" w:rsidP="009149AA">
      <w:pPr>
        <w:pStyle w:val="Code"/>
        <w:rPr>
          <w:color w:val="383A42"/>
          <w:lang w:eastAsia="en-IN"/>
        </w:rPr>
      </w:pPr>
    </w:p>
    <w:p w14:paraId="56BBA25D" w14:textId="77777777" w:rsidR="00443EE0" w:rsidRPr="000C493A" w:rsidRDefault="00443EE0" w:rsidP="009149AA">
      <w:pPr>
        <w:pStyle w:val="Code"/>
        <w:rPr>
          <w:color w:val="383A42"/>
          <w:lang w:eastAsia="en-IN"/>
        </w:rPr>
      </w:pPr>
      <w:r w:rsidRPr="000C493A">
        <w:rPr>
          <w:i/>
          <w:iCs/>
          <w:color w:val="A0A1A7"/>
          <w:lang w:eastAsia="en-IN"/>
        </w:rPr>
        <w:t>// Function definitions</w:t>
      </w:r>
    </w:p>
    <w:p w14:paraId="7750AABD" w14:textId="77777777" w:rsidR="00443EE0" w:rsidRPr="000C493A" w:rsidRDefault="00443EE0" w:rsidP="009149AA">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calculate_area</w:t>
      </w:r>
      <w:r w:rsidRPr="000C493A">
        <w:rPr>
          <w:color w:val="383A42"/>
          <w:lang w:eastAsia="en-IN"/>
        </w:rPr>
        <w:t>(</w:t>
      </w:r>
      <w:r w:rsidRPr="000C493A">
        <w:rPr>
          <w:color w:val="A626A4"/>
          <w:lang w:eastAsia="en-IN"/>
        </w:rPr>
        <w:t>float</w:t>
      </w:r>
      <w:r w:rsidRPr="000C493A">
        <w:rPr>
          <w:color w:val="383A42"/>
          <w:lang w:eastAsia="en-IN"/>
        </w:rPr>
        <w:t xml:space="preserve"> radius) {</w:t>
      </w:r>
    </w:p>
    <w:p w14:paraId="6CB3168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PI </w:t>
      </w:r>
      <w:r w:rsidRPr="000C493A">
        <w:rPr>
          <w:color w:val="4078F2"/>
          <w:lang w:eastAsia="en-IN"/>
        </w:rPr>
        <w:t>*</w:t>
      </w:r>
      <w:r w:rsidRPr="000C493A">
        <w:rPr>
          <w:color w:val="383A42"/>
          <w:lang w:eastAsia="en-IN"/>
        </w:rPr>
        <w:t xml:space="preserve"> radius </w:t>
      </w:r>
      <w:r w:rsidRPr="000C493A">
        <w:rPr>
          <w:color w:val="4078F2"/>
          <w:lang w:eastAsia="en-IN"/>
        </w:rPr>
        <w:t>*</w:t>
      </w:r>
      <w:r w:rsidRPr="000C493A">
        <w:rPr>
          <w:color w:val="383A42"/>
          <w:lang w:eastAsia="en-IN"/>
        </w:rPr>
        <w:t xml:space="preserve"> radius;</w:t>
      </w:r>
    </w:p>
    <w:p w14:paraId="2D737130" w14:textId="77777777" w:rsidR="00443EE0" w:rsidRPr="000C493A" w:rsidRDefault="00443EE0" w:rsidP="009149AA">
      <w:pPr>
        <w:pStyle w:val="Code"/>
        <w:rPr>
          <w:color w:val="383A42"/>
          <w:lang w:eastAsia="en-IN"/>
        </w:rPr>
      </w:pPr>
      <w:r w:rsidRPr="000C493A">
        <w:rPr>
          <w:color w:val="383A42"/>
          <w:lang w:eastAsia="en-IN"/>
        </w:rPr>
        <w:t>}</w:t>
      </w:r>
    </w:p>
    <w:p w14:paraId="40CA10EF" w14:textId="77777777" w:rsidR="00443EE0" w:rsidRPr="000C493A" w:rsidRDefault="00443EE0" w:rsidP="009149AA">
      <w:pPr>
        <w:pStyle w:val="Code"/>
        <w:rPr>
          <w:color w:val="383A42"/>
          <w:lang w:eastAsia="en-IN"/>
        </w:rPr>
      </w:pPr>
    </w:p>
    <w:p w14:paraId="22F87A24" w14:textId="77777777" w:rsidR="00443EE0" w:rsidRPr="000C493A" w:rsidRDefault="00443EE0" w:rsidP="009149AA">
      <w:pPr>
        <w:pStyle w:val="Code"/>
        <w:rPr>
          <w:color w:val="383A42"/>
          <w:lang w:eastAsia="en-IN"/>
        </w:rPr>
      </w:pPr>
      <w:r w:rsidRPr="000C493A">
        <w:rPr>
          <w:color w:val="A626A4"/>
          <w:lang w:eastAsia="en-IN"/>
        </w:rPr>
        <w:t>float</w:t>
      </w:r>
      <w:r w:rsidRPr="000C493A">
        <w:rPr>
          <w:color w:val="383A42"/>
          <w:lang w:eastAsia="en-IN"/>
        </w:rPr>
        <w:t xml:space="preserve"> </w:t>
      </w:r>
      <w:r w:rsidRPr="000C493A">
        <w:rPr>
          <w:color w:val="4078F2"/>
          <w:lang w:eastAsia="en-IN"/>
        </w:rPr>
        <w:t>calculate_circumference</w:t>
      </w:r>
      <w:r w:rsidRPr="000C493A">
        <w:rPr>
          <w:color w:val="383A42"/>
          <w:lang w:eastAsia="en-IN"/>
        </w:rPr>
        <w:t>(</w:t>
      </w:r>
      <w:r w:rsidRPr="000C493A">
        <w:rPr>
          <w:color w:val="A626A4"/>
          <w:lang w:eastAsia="en-IN"/>
        </w:rPr>
        <w:t>float</w:t>
      </w:r>
      <w:r w:rsidRPr="000C493A">
        <w:rPr>
          <w:color w:val="383A42"/>
          <w:lang w:eastAsia="en-IN"/>
        </w:rPr>
        <w:t xml:space="preserve"> radius) {</w:t>
      </w:r>
    </w:p>
    <w:p w14:paraId="31727E56"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2</w:t>
      </w:r>
      <w:r w:rsidRPr="000C493A">
        <w:rPr>
          <w:color w:val="383A42"/>
          <w:lang w:eastAsia="en-IN"/>
        </w:rPr>
        <w:t xml:space="preserve"> </w:t>
      </w:r>
      <w:r w:rsidRPr="000C493A">
        <w:rPr>
          <w:color w:val="4078F2"/>
          <w:lang w:eastAsia="en-IN"/>
        </w:rPr>
        <w:t>*</w:t>
      </w:r>
      <w:r w:rsidRPr="000C493A">
        <w:rPr>
          <w:color w:val="383A42"/>
          <w:lang w:eastAsia="en-IN"/>
        </w:rPr>
        <w:t xml:space="preserve"> PI </w:t>
      </w:r>
      <w:r w:rsidRPr="000C493A">
        <w:rPr>
          <w:color w:val="4078F2"/>
          <w:lang w:eastAsia="en-IN"/>
        </w:rPr>
        <w:t>*</w:t>
      </w:r>
      <w:r w:rsidRPr="000C493A">
        <w:rPr>
          <w:color w:val="383A42"/>
          <w:lang w:eastAsia="en-IN"/>
        </w:rPr>
        <w:t xml:space="preserve"> radius;</w:t>
      </w:r>
    </w:p>
    <w:p w14:paraId="1065791E" w14:textId="77777777" w:rsidR="00443EE0" w:rsidRPr="000C493A" w:rsidRDefault="00443EE0" w:rsidP="009149AA">
      <w:pPr>
        <w:pStyle w:val="Code"/>
        <w:rPr>
          <w:color w:val="383A42"/>
          <w:lang w:eastAsia="en-IN"/>
        </w:rPr>
      </w:pPr>
      <w:r w:rsidRPr="000C493A">
        <w:rPr>
          <w:color w:val="383A42"/>
          <w:lang w:eastAsia="en-IN"/>
        </w:rPr>
        <w:t>}</w:t>
      </w:r>
    </w:p>
    <w:p w14:paraId="1FE43F81" w14:textId="77777777" w:rsidR="00443EE0" w:rsidRPr="000C493A" w:rsidRDefault="00443EE0" w:rsidP="0067316C">
      <w:pPr>
        <w:pStyle w:val="Subheadddddf"/>
      </w:pPr>
      <w:r w:rsidRPr="000C493A">
        <w:t>Example Output:</w:t>
      </w:r>
    </w:p>
    <w:p w14:paraId="1264F5E8" w14:textId="77777777" w:rsidR="00443EE0" w:rsidRPr="000C493A" w:rsidRDefault="00443EE0" w:rsidP="009149AA">
      <w:pPr>
        <w:pStyle w:val="Code"/>
        <w:rPr>
          <w:lang w:eastAsia="en-IN"/>
        </w:rPr>
      </w:pPr>
      <w:r w:rsidRPr="000C493A">
        <w:rPr>
          <w:lang w:eastAsia="en-IN"/>
        </w:rPr>
        <w:t>Enter radius: 5</w:t>
      </w:r>
    </w:p>
    <w:p w14:paraId="463A880B" w14:textId="77777777" w:rsidR="00443EE0" w:rsidRPr="000C493A" w:rsidRDefault="00443EE0" w:rsidP="009149AA">
      <w:pPr>
        <w:pStyle w:val="Code"/>
        <w:rPr>
          <w:lang w:eastAsia="en-IN"/>
        </w:rPr>
      </w:pPr>
      <w:r w:rsidRPr="000C493A">
        <w:rPr>
          <w:lang w:eastAsia="en-IN"/>
        </w:rPr>
        <w:t>Area: 78.54</w:t>
      </w:r>
    </w:p>
    <w:p w14:paraId="4E81E1C4" w14:textId="77777777" w:rsidR="00443EE0" w:rsidRPr="000C493A" w:rsidRDefault="00443EE0" w:rsidP="009149AA">
      <w:pPr>
        <w:pStyle w:val="Code"/>
        <w:rPr>
          <w:lang w:eastAsia="en-IN"/>
        </w:rPr>
      </w:pPr>
      <w:r w:rsidRPr="000C493A">
        <w:rPr>
          <w:lang w:eastAsia="en-IN"/>
        </w:rPr>
        <w:t>Circumference: 31.42</w:t>
      </w:r>
    </w:p>
    <w:p w14:paraId="67BEF8E3" w14:textId="77777777" w:rsidR="00443EE0" w:rsidRPr="000C493A" w:rsidRDefault="00443EE0" w:rsidP="0067316C">
      <w:pPr>
        <w:pStyle w:val="Subheadddddf"/>
      </w:pPr>
      <w:r w:rsidRPr="000C493A">
        <w:t>Exercise 2: Swap Two Numbers Using Call by Reference</w:t>
      </w:r>
    </w:p>
    <w:p w14:paraId="245F10C1" w14:textId="77777777" w:rsidR="00443EE0" w:rsidRPr="000C493A" w:rsidRDefault="00443EE0" w:rsidP="0067316C">
      <w:pPr>
        <w:pStyle w:val="texxtt"/>
        <w:rPr>
          <w:lang w:eastAsia="en-IN"/>
        </w:rPr>
      </w:pPr>
      <w:r w:rsidRPr="000C493A">
        <w:rPr>
          <w:b/>
          <w:bCs/>
          <w:lang w:eastAsia="en-IN"/>
        </w:rPr>
        <w:t>Task:</w:t>
      </w:r>
      <w:r w:rsidRPr="000C493A">
        <w:rPr>
          <w:lang w:eastAsia="en-IN"/>
        </w:rPr>
        <w:t xml:space="preserve"> Write a function to swap two numbers using pointers (call by reference).</w:t>
      </w:r>
    </w:p>
    <w:p w14:paraId="59858985" w14:textId="5CA3C7F2" w:rsidR="00443EE0" w:rsidRPr="000C493A" w:rsidRDefault="00443EE0" w:rsidP="0067316C">
      <w:pPr>
        <w:pStyle w:val="Subheadddddf"/>
      </w:pPr>
      <w:r w:rsidRPr="000C493A">
        <w:t>Code:</w:t>
      </w:r>
    </w:p>
    <w:p w14:paraId="72F992D9"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6B837F5F" w14:textId="77777777" w:rsidR="00443EE0" w:rsidRPr="000C493A" w:rsidRDefault="00443EE0" w:rsidP="009149AA">
      <w:pPr>
        <w:pStyle w:val="Code"/>
        <w:rPr>
          <w:color w:val="383A42"/>
          <w:lang w:eastAsia="en-IN"/>
        </w:rPr>
      </w:pPr>
    </w:p>
    <w:p w14:paraId="2EBA591F" w14:textId="77777777" w:rsidR="00443EE0" w:rsidRPr="000C493A" w:rsidRDefault="00443EE0" w:rsidP="009149AA">
      <w:pPr>
        <w:pStyle w:val="Code"/>
        <w:rPr>
          <w:color w:val="383A42"/>
          <w:lang w:eastAsia="en-IN"/>
        </w:rPr>
      </w:pPr>
      <w:r w:rsidRPr="000C493A">
        <w:rPr>
          <w:i/>
          <w:iCs/>
          <w:color w:val="A0A1A7"/>
          <w:lang w:eastAsia="en-IN"/>
        </w:rPr>
        <w:t>// Function prototype</w:t>
      </w:r>
    </w:p>
    <w:p w14:paraId="3DF9CC9C" w14:textId="77777777" w:rsidR="00443EE0" w:rsidRPr="000C493A" w:rsidRDefault="00443EE0" w:rsidP="009149AA">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swap</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b);</w:t>
      </w:r>
    </w:p>
    <w:p w14:paraId="332B480D" w14:textId="77777777" w:rsidR="00443EE0" w:rsidRPr="000C493A" w:rsidRDefault="00443EE0" w:rsidP="009149AA">
      <w:pPr>
        <w:pStyle w:val="Code"/>
        <w:rPr>
          <w:color w:val="383A42"/>
          <w:lang w:eastAsia="en-IN"/>
        </w:rPr>
      </w:pPr>
    </w:p>
    <w:p w14:paraId="1E77EA39"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9615BD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x </w:t>
      </w:r>
      <w:r w:rsidRPr="000C493A">
        <w:rPr>
          <w:color w:val="4078F2"/>
          <w:lang w:eastAsia="en-IN"/>
        </w:rPr>
        <w:t>=</w:t>
      </w:r>
      <w:r w:rsidRPr="000C493A">
        <w:rPr>
          <w:color w:val="383A42"/>
          <w:lang w:eastAsia="en-IN"/>
        </w:rPr>
        <w:t xml:space="preserve"> </w:t>
      </w:r>
      <w:r w:rsidRPr="000C493A">
        <w:rPr>
          <w:color w:val="B76B01"/>
          <w:lang w:eastAsia="en-IN"/>
        </w:rPr>
        <w:t>10</w:t>
      </w:r>
      <w:r w:rsidRPr="000C493A">
        <w:rPr>
          <w:color w:val="383A42"/>
          <w:lang w:eastAsia="en-IN"/>
        </w:rPr>
        <w:t xml:space="preserve">, y </w:t>
      </w:r>
      <w:r w:rsidRPr="000C493A">
        <w:rPr>
          <w:color w:val="4078F2"/>
          <w:lang w:eastAsia="en-IN"/>
        </w:rPr>
        <w:t>=</w:t>
      </w:r>
      <w:r w:rsidRPr="000C493A">
        <w:rPr>
          <w:color w:val="383A42"/>
          <w:lang w:eastAsia="en-IN"/>
        </w:rPr>
        <w:t xml:space="preserve"> </w:t>
      </w:r>
      <w:r w:rsidRPr="000C493A">
        <w:rPr>
          <w:color w:val="B76B01"/>
          <w:lang w:eastAsia="en-IN"/>
        </w:rPr>
        <w:t>20</w:t>
      </w:r>
      <w:r w:rsidRPr="000C493A">
        <w:rPr>
          <w:color w:val="383A42"/>
          <w:lang w:eastAsia="en-IN"/>
        </w:rPr>
        <w:t>;</w:t>
      </w:r>
    </w:p>
    <w:p w14:paraId="270CCD07" w14:textId="77777777" w:rsidR="00443EE0" w:rsidRPr="000C493A" w:rsidRDefault="00443EE0" w:rsidP="009149AA">
      <w:pPr>
        <w:pStyle w:val="Code"/>
        <w:rPr>
          <w:color w:val="383A42"/>
          <w:lang w:eastAsia="en-IN"/>
        </w:rPr>
      </w:pPr>
      <w:r w:rsidRPr="000C493A">
        <w:rPr>
          <w:color w:val="383A42"/>
          <w:lang w:eastAsia="en-IN"/>
        </w:rPr>
        <w:t xml:space="preserve">    </w:t>
      </w:r>
    </w:p>
    <w:p w14:paraId="3122468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"Before swap: x = %d, y = %d\n"</w:t>
      </w:r>
      <w:r w:rsidRPr="000C493A">
        <w:rPr>
          <w:color w:val="383A42"/>
          <w:lang w:eastAsia="en-IN"/>
        </w:rPr>
        <w:t>, x, y);</w:t>
      </w:r>
    </w:p>
    <w:p w14:paraId="0AF7AF37"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swap</w:t>
      </w:r>
      <w:r w:rsidRPr="000C493A">
        <w:rPr>
          <w:color w:val="383A42"/>
          <w:lang w:eastAsia="en-IN"/>
        </w:rPr>
        <w:t>(</w:t>
      </w:r>
      <w:r w:rsidRPr="000C493A">
        <w:rPr>
          <w:color w:val="4078F2"/>
          <w:lang w:eastAsia="en-IN"/>
        </w:rPr>
        <w:t>&amp;</w:t>
      </w:r>
      <w:r w:rsidRPr="000C493A">
        <w:rPr>
          <w:color w:val="383A42"/>
          <w:lang w:eastAsia="en-IN"/>
        </w:rPr>
        <w:t xml:space="preserve">x, </w:t>
      </w:r>
      <w:r w:rsidRPr="000C493A">
        <w:rPr>
          <w:color w:val="4078F2"/>
          <w:lang w:eastAsia="en-IN"/>
        </w:rPr>
        <w:t>&amp;</w:t>
      </w:r>
      <w:r w:rsidRPr="000C493A">
        <w:rPr>
          <w:color w:val="383A42"/>
          <w:lang w:eastAsia="en-IN"/>
        </w:rPr>
        <w:t>y);</w:t>
      </w:r>
    </w:p>
    <w:p w14:paraId="5B09771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"After swap: x = %d, y = %d\n"</w:t>
      </w:r>
      <w:r w:rsidRPr="000C493A">
        <w:rPr>
          <w:color w:val="383A42"/>
          <w:lang w:eastAsia="en-IN"/>
        </w:rPr>
        <w:t>, x, y);</w:t>
      </w:r>
    </w:p>
    <w:p w14:paraId="152BA533" w14:textId="77777777" w:rsidR="00443EE0" w:rsidRPr="000C493A" w:rsidRDefault="00443EE0" w:rsidP="009149AA">
      <w:pPr>
        <w:pStyle w:val="Code"/>
        <w:rPr>
          <w:color w:val="383A42"/>
          <w:lang w:eastAsia="en-IN"/>
        </w:rPr>
      </w:pPr>
      <w:r w:rsidRPr="000C493A">
        <w:rPr>
          <w:color w:val="383A42"/>
          <w:lang w:eastAsia="en-IN"/>
        </w:rPr>
        <w:t xml:space="preserve">    </w:t>
      </w:r>
    </w:p>
    <w:p w14:paraId="466D4D33"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A3775CA" w14:textId="77777777" w:rsidR="00443EE0" w:rsidRPr="000C493A" w:rsidRDefault="00443EE0" w:rsidP="009149AA">
      <w:pPr>
        <w:pStyle w:val="Code"/>
        <w:rPr>
          <w:color w:val="383A42"/>
          <w:lang w:eastAsia="en-IN"/>
        </w:rPr>
      </w:pPr>
      <w:r w:rsidRPr="000C493A">
        <w:rPr>
          <w:color w:val="383A42"/>
          <w:lang w:eastAsia="en-IN"/>
        </w:rPr>
        <w:t>}</w:t>
      </w:r>
    </w:p>
    <w:p w14:paraId="6CAEC589" w14:textId="77777777" w:rsidR="00443EE0" w:rsidRPr="000C493A" w:rsidRDefault="00443EE0" w:rsidP="009149AA">
      <w:pPr>
        <w:pStyle w:val="Code"/>
        <w:rPr>
          <w:color w:val="383A42"/>
          <w:lang w:eastAsia="en-IN"/>
        </w:rPr>
      </w:pPr>
    </w:p>
    <w:p w14:paraId="07DCFBFA" w14:textId="77777777" w:rsidR="00443EE0" w:rsidRPr="000C493A" w:rsidRDefault="00443EE0" w:rsidP="009149AA">
      <w:pPr>
        <w:pStyle w:val="Code"/>
        <w:rPr>
          <w:color w:val="383A42"/>
          <w:lang w:eastAsia="en-IN"/>
        </w:rPr>
      </w:pPr>
      <w:r w:rsidRPr="000C493A">
        <w:rPr>
          <w:i/>
          <w:iCs/>
          <w:color w:val="A0A1A7"/>
          <w:lang w:eastAsia="en-IN"/>
        </w:rPr>
        <w:t>// Function definition</w:t>
      </w:r>
    </w:p>
    <w:p w14:paraId="43BB6C2E" w14:textId="77777777" w:rsidR="00443EE0" w:rsidRPr="000C493A" w:rsidRDefault="00443EE0" w:rsidP="009149AA">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swap</w:t>
      </w:r>
      <w:r w:rsidRPr="000C493A">
        <w:rPr>
          <w:color w:val="383A42"/>
          <w:lang w:eastAsia="en-IN"/>
        </w:rPr>
        <w:t>(</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A626A4"/>
          <w:lang w:eastAsia="en-IN"/>
        </w:rPr>
        <w:t>int</w:t>
      </w:r>
      <w:r w:rsidRPr="000C493A">
        <w:rPr>
          <w:color w:val="383A42"/>
          <w:lang w:eastAsia="en-IN"/>
        </w:rPr>
        <w:t xml:space="preserve"> </w:t>
      </w:r>
      <w:r w:rsidRPr="000C493A">
        <w:rPr>
          <w:color w:val="4078F2"/>
          <w:lang w:eastAsia="en-IN"/>
        </w:rPr>
        <w:t>*</w:t>
      </w:r>
      <w:r w:rsidRPr="000C493A">
        <w:rPr>
          <w:color w:val="383A42"/>
          <w:lang w:eastAsia="en-IN"/>
        </w:rPr>
        <w:t>b) {</w:t>
      </w:r>
    </w:p>
    <w:p w14:paraId="0831E9B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temp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a;</w:t>
      </w:r>
    </w:p>
    <w:p w14:paraId="7DDF01FD"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a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383A42"/>
          <w:lang w:eastAsia="en-IN"/>
        </w:rPr>
        <w:t>b;</w:t>
      </w:r>
    </w:p>
    <w:p w14:paraId="6F5C4D2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w:t>
      </w:r>
      <w:r w:rsidRPr="000C493A">
        <w:rPr>
          <w:color w:val="383A42"/>
          <w:lang w:eastAsia="en-IN"/>
        </w:rPr>
        <w:t xml:space="preserve">b </w:t>
      </w:r>
      <w:r w:rsidRPr="000C493A">
        <w:rPr>
          <w:color w:val="4078F2"/>
          <w:lang w:eastAsia="en-IN"/>
        </w:rPr>
        <w:t>=</w:t>
      </w:r>
      <w:r w:rsidRPr="000C493A">
        <w:rPr>
          <w:color w:val="383A42"/>
          <w:lang w:eastAsia="en-IN"/>
        </w:rPr>
        <w:t xml:space="preserve"> temp;</w:t>
      </w:r>
    </w:p>
    <w:p w14:paraId="4309CABB" w14:textId="77777777" w:rsidR="00443EE0" w:rsidRPr="000C493A" w:rsidRDefault="00443EE0" w:rsidP="009149AA">
      <w:pPr>
        <w:pStyle w:val="Code"/>
        <w:rPr>
          <w:color w:val="383A42"/>
          <w:lang w:eastAsia="en-IN"/>
        </w:rPr>
      </w:pPr>
      <w:r w:rsidRPr="000C493A">
        <w:rPr>
          <w:color w:val="383A42"/>
          <w:lang w:eastAsia="en-IN"/>
        </w:rPr>
        <w:t>}</w:t>
      </w:r>
    </w:p>
    <w:p w14:paraId="69B34CDC" w14:textId="77777777" w:rsidR="00443EE0" w:rsidRPr="000C493A" w:rsidRDefault="00443EE0" w:rsidP="0067316C">
      <w:pPr>
        <w:pStyle w:val="Subheadddddf"/>
      </w:pPr>
      <w:r w:rsidRPr="000C493A">
        <w:t>Example Output:</w:t>
      </w:r>
    </w:p>
    <w:p w14:paraId="1E988777" w14:textId="77777777" w:rsidR="00443EE0" w:rsidRPr="000C493A" w:rsidRDefault="00443EE0" w:rsidP="009149AA">
      <w:pPr>
        <w:pStyle w:val="Code"/>
        <w:rPr>
          <w:lang w:eastAsia="en-IN"/>
        </w:rPr>
      </w:pPr>
      <w:r w:rsidRPr="000C493A">
        <w:rPr>
          <w:lang w:eastAsia="en-IN"/>
        </w:rPr>
        <w:t>Before swap: x = 10, y = 20</w:t>
      </w:r>
    </w:p>
    <w:p w14:paraId="5C919727" w14:textId="77777777" w:rsidR="00443EE0" w:rsidRPr="000C493A" w:rsidRDefault="00443EE0" w:rsidP="009149AA">
      <w:pPr>
        <w:pStyle w:val="Code"/>
        <w:rPr>
          <w:lang w:eastAsia="en-IN"/>
        </w:rPr>
      </w:pPr>
      <w:r w:rsidRPr="000C493A">
        <w:rPr>
          <w:lang w:eastAsia="en-IN"/>
        </w:rPr>
        <w:t>After swap: x = 20, y = 10</w:t>
      </w:r>
    </w:p>
    <w:p w14:paraId="5860927A" w14:textId="77777777" w:rsidR="00443EE0" w:rsidRPr="000C493A" w:rsidRDefault="00443EE0" w:rsidP="0067316C">
      <w:pPr>
        <w:pStyle w:val="Subheadddddf"/>
      </w:pPr>
      <w:r w:rsidRPr="000C493A">
        <w:t>Exercise 3: Check Prime Number</w:t>
      </w:r>
    </w:p>
    <w:p w14:paraId="0BE02DF6" w14:textId="77777777" w:rsidR="00443EE0" w:rsidRPr="000C493A" w:rsidRDefault="00443EE0" w:rsidP="0067316C">
      <w:pPr>
        <w:pStyle w:val="texxtt"/>
        <w:rPr>
          <w:lang w:eastAsia="en-IN"/>
        </w:rPr>
      </w:pPr>
      <w:r w:rsidRPr="000C493A">
        <w:rPr>
          <w:b/>
          <w:bCs/>
          <w:lang w:eastAsia="en-IN"/>
        </w:rPr>
        <w:t>Task:</w:t>
      </w:r>
      <w:r w:rsidRPr="000C493A">
        <w:rPr>
          <w:lang w:eastAsia="en-IN"/>
        </w:rPr>
        <w:t xml:space="preserve"> Create a function that checks whether a number is prime or not.</w:t>
      </w:r>
    </w:p>
    <w:p w14:paraId="3FA26B71" w14:textId="5EAA67DB" w:rsidR="00443EE0" w:rsidRPr="000C493A" w:rsidRDefault="00443EE0" w:rsidP="0067316C">
      <w:pPr>
        <w:pStyle w:val="Subheadddddf"/>
      </w:pPr>
      <w:r w:rsidRPr="000C493A">
        <w:t>Code:</w:t>
      </w:r>
    </w:p>
    <w:p w14:paraId="5500A544"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4D10C08" w14:textId="77777777" w:rsidR="00443EE0" w:rsidRPr="000C493A" w:rsidRDefault="00443EE0" w:rsidP="009149AA">
      <w:pPr>
        <w:pStyle w:val="Code"/>
        <w:rPr>
          <w:color w:val="383A42"/>
          <w:lang w:eastAsia="en-IN"/>
        </w:rPr>
      </w:pPr>
    </w:p>
    <w:p w14:paraId="32C738B8" w14:textId="77777777" w:rsidR="00443EE0" w:rsidRPr="000C493A" w:rsidRDefault="00443EE0" w:rsidP="009149AA">
      <w:pPr>
        <w:pStyle w:val="Code"/>
        <w:rPr>
          <w:color w:val="383A42"/>
          <w:lang w:eastAsia="en-IN"/>
        </w:rPr>
      </w:pPr>
      <w:r w:rsidRPr="000C493A">
        <w:rPr>
          <w:i/>
          <w:iCs/>
          <w:color w:val="A0A1A7"/>
          <w:lang w:eastAsia="en-IN"/>
        </w:rPr>
        <w:t>// Function prototype</w:t>
      </w:r>
    </w:p>
    <w:p w14:paraId="1FD7ABF5"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is_prime</w:t>
      </w:r>
      <w:r w:rsidRPr="000C493A">
        <w:rPr>
          <w:color w:val="383A42"/>
          <w:lang w:eastAsia="en-IN"/>
        </w:rPr>
        <w:t>(</w:t>
      </w:r>
      <w:r w:rsidRPr="000C493A">
        <w:rPr>
          <w:color w:val="A626A4"/>
          <w:lang w:eastAsia="en-IN"/>
        </w:rPr>
        <w:t>int</w:t>
      </w:r>
      <w:r w:rsidRPr="000C493A">
        <w:rPr>
          <w:color w:val="383A42"/>
          <w:lang w:eastAsia="en-IN"/>
        </w:rPr>
        <w:t xml:space="preserve"> num);</w:t>
      </w:r>
    </w:p>
    <w:p w14:paraId="2FECA9ED" w14:textId="77777777" w:rsidR="00443EE0" w:rsidRPr="000C493A" w:rsidRDefault="00443EE0" w:rsidP="009149AA">
      <w:pPr>
        <w:pStyle w:val="Code"/>
        <w:rPr>
          <w:color w:val="383A42"/>
          <w:lang w:eastAsia="en-IN"/>
        </w:rPr>
      </w:pPr>
    </w:p>
    <w:p w14:paraId="253FAD5C"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6EA681C"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number;</w:t>
      </w:r>
    </w:p>
    <w:p w14:paraId="39A8AACD" w14:textId="77777777" w:rsidR="00443EE0" w:rsidRPr="000C493A" w:rsidRDefault="00443EE0" w:rsidP="009149AA">
      <w:pPr>
        <w:pStyle w:val="Code"/>
        <w:rPr>
          <w:color w:val="383A42"/>
          <w:lang w:eastAsia="en-IN"/>
        </w:rPr>
      </w:pPr>
      <w:r w:rsidRPr="000C493A">
        <w:rPr>
          <w:color w:val="383A42"/>
          <w:lang w:eastAsia="en-IN"/>
        </w:rPr>
        <w:t xml:space="preserve">    </w:t>
      </w:r>
    </w:p>
    <w:p w14:paraId="16AD4FE5"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number: "</w:t>
      </w:r>
      <w:r w:rsidRPr="000C493A">
        <w:rPr>
          <w:color w:val="383A42"/>
          <w:lang w:eastAsia="en-IN"/>
        </w:rPr>
        <w:t>);</w:t>
      </w:r>
    </w:p>
    <w:p w14:paraId="11DEBA5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number);</w:t>
      </w:r>
    </w:p>
    <w:p w14:paraId="28A06824" w14:textId="77777777" w:rsidR="00443EE0" w:rsidRPr="000C493A" w:rsidRDefault="00443EE0" w:rsidP="009149AA">
      <w:pPr>
        <w:pStyle w:val="Code"/>
        <w:rPr>
          <w:color w:val="383A42"/>
          <w:lang w:eastAsia="en-IN"/>
        </w:rPr>
      </w:pPr>
      <w:r w:rsidRPr="000C493A">
        <w:rPr>
          <w:color w:val="383A42"/>
          <w:lang w:eastAsia="en-IN"/>
        </w:rPr>
        <w:t xml:space="preserve">    </w:t>
      </w:r>
    </w:p>
    <w:p w14:paraId="2CC7E533"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is_prime</w:t>
      </w:r>
      <w:r w:rsidRPr="000C493A">
        <w:rPr>
          <w:color w:val="383A42"/>
          <w:lang w:eastAsia="en-IN"/>
        </w:rPr>
        <w:t>(number)) {</w:t>
      </w:r>
    </w:p>
    <w:p w14:paraId="0BB0B13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a prime number\n"</w:t>
      </w:r>
      <w:r w:rsidRPr="000C493A">
        <w:rPr>
          <w:color w:val="383A42"/>
          <w:lang w:eastAsia="en-IN"/>
        </w:rPr>
        <w:t>, number);</w:t>
      </w:r>
    </w:p>
    <w:p w14:paraId="148C5797" w14:textId="77777777" w:rsidR="00443EE0" w:rsidRPr="000C493A" w:rsidRDefault="00443EE0" w:rsidP="009149AA">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6708FAF1"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 is not a prime number\n"</w:t>
      </w:r>
      <w:r w:rsidRPr="000C493A">
        <w:rPr>
          <w:color w:val="383A42"/>
          <w:lang w:eastAsia="en-IN"/>
        </w:rPr>
        <w:t>, number);</w:t>
      </w:r>
    </w:p>
    <w:p w14:paraId="5E8FED81" w14:textId="77777777" w:rsidR="00443EE0" w:rsidRPr="000C493A" w:rsidRDefault="00443EE0" w:rsidP="009149AA">
      <w:pPr>
        <w:pStyle w:val="Code"/>
        <w:rPr>
          <w:color w:val="383A42"/>
          <w:lang w:eastAsia="en-IN"/>
        </w:rPr>
      </w:pPr>
      <w:r w:rsidRPr="000C493A">
        <w:rPr>
          <w:color w:val="383A42"/>
          <w:lang w:eastAsia="en-IN"/>
        </w:rPr>
        <w:t xml:space="preserve">    }</w:t>
      </w:r>
    </w:p>
    <w:p w14:paraId="529754AA" w14:textId="77777777" w:rsidR="00443EE0" w:rsidRPr="000C493A" w:rsidRDefault="00443EE0" w:rsidP="009149AA">
      <w:pPr>
        <w:pStyle w:val="Code"/>
        <w:rPr>
          <w:color w:val="383A42"/>
          <w:lang w:eastAsia="en-IN"/>
        </w:rPr>
      </w:pPr>
      <w:r w:rsidRPr="000C493A">
        <w:rPr>
          <w:color w:val="383A42"/>
          <w:lang w:eastAsia="en-IN"/>
        </w:rPr>
        <w:t xml:space="preserve">    </w:t>
      </w:r>
    </w:p>
    <w:p w14:paraId="1297DFB1"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76D4C49" w14:textId="77777777" w:rsidR="00443EE0" w:rsidRPr="000C493A" w:rsidRDefault="00443EE0" w:rsidP="009149AA">
      <w:pPr>
        <w:pStyle w:val="Code"/>
        <w:rPr>
          <w:color w:val="383A42"/>
          <w:lang w:eastAsia="en-IN"/>
        </w:rPr>
      </w:pPr>
      <w:r w:rsidRPr="000C493A">
        <w:rPr>
          <w:color w:val="383A42"/>
          <w:lang w:eastAsia="en-IN"/>
        </w:rPr>
        <w:t>}</w:t>
      </w:r>
    </w:p>
    <w:p w14:paraId="67147531" w14:textId="77777777" w:rsidR="00443EE0" w:rsidRPr="000C493A" w:rsidRDefault="00443EE0" w:rsidP="009149AA">
      <w:pPr>
        <w:pStyle w:val="Code"/>
        <w:rPr>
          <w:color w:val="383A42"/>
          <w:lang w:eastAsia="en-IN"/>
        </w:rPr>
      </w:pPr>
    </w:p>
    <w:p w14:paraId="16E0CF7D" w14:textId="77777777" w:rsidR="00443EE0" w:rsidRPr="000C493A" w:rsidRDefault="00443EE0" w:rsidP="009149AA">
      <w:pPr>
        <w:pStyle w:val="Code"/>
        <w:rPr>
          <w:color w:val="383A42"/>
          <w:lang w:eastAsia="en-IN"/>
        </w:rPr>
      </w:pPr>
      <w:r w:rsidRPr="000C493A">
        <w:rPr>
          <w:i/>
          <w:iCs/>
          <w:color w:val="A0A1A7"/>
          <w:lang w:eastAsia="en-IN"/>
        </w:rPr>
        <w:t>// Function definition</w:t>
      </w:r>
    </w:p>
    <w:p w14:paraId="4984BD76"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is_prime</w:t>
      </w:r>
      <w:r w:rsidRPr="000C493A">
        <w:rPr>
          <w:color w:val="383A42"/>
          <w:lang w:eastAsia="en-IN"/>
        </w:rPr>
        <w:t>(</w:t>
      </w:r>
      <w:r w:rsidRPr="000C493A">
        <w:rPr>
          <w:color w:val="A626A4"/>
          <w:lang w:eastAsia="en-IN"/>
        </w:rPr>
        <w:t>int</w:t>
      </w:r>
      <w:r w:rsidRPr="000C493A">
        <w:rPr>
          <w:color w:val="383A42"/>
          <w:lang w:eastAsia="en-IN"/>
        </w:rPr>
        <w:t xml:space="preserve"> num) {</w:t>
      </w:r>
    </w:p>
    <w:p w14:paraId="0465238C"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 </w:t>
      </w:r>
      <w:r w:rsidRPr="000C493A">
        <w:rPr>
          <w:color w:val="4078F2"/>
          <w:lang w:eastAsia="en-IN"/>
        </w:rPr>
        <w:t>&lt;=</w:t>
      </w:r>
      <w:r w:rsidRPr="000C493A">
        <w:rPr>
          <w:color w:val="383A42"/>
          <w:lang w:eastAsia="en-IN"/>
        </w:rPr>
        <w:t xml:space="preserve"> </w:t>
      </w:r>
      <w:r w:rsidRPr="000C493A">
        <w:rPr>
          <w:color w:val="B76B01"/>
          <w:lang w:eastAsia="en-IN"/>
        </w:rPr>
        <w:t>1</w:t>
      </w:r>
      <w:r w:rsidRPr="000C493A">
        <w:rPr>
          <w:color w:val="383A42"/>
          <w:lang w:eastAsia="en-IN"/>
        </w:rPr>
        <w:t>) {</w:t>
      </w:r>
    </w:p>
    <w:p w14:paraId="371176D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Not prime</w:t>
      </w:r>
    </w:p>
    <w:p w14:paraId="340A07A7" w14:textId="77777777" w:rsidR="00443EE0" w:rsidRPr="000C493A" w:rsidRDefault="00443EE0" w:rsidP="009149AA">
      <w:pPr>
        <w:pStyle w:val="Code"/>
        <w:rPr>
          <w:color w:val="383A42"/>
          <w:lang w:eastAsia="en-IN"/>
        </w:rPr>
      </w:pPr>
      <w:r w:rsidRPr="000C493A">
        <w:rPr>
          <w:color w:val="383A42"/>
          <w:lang w:eastAsia="en-IN"/>
        </w:rPr>
        <w:t xml:space="preserve">    }</w:t>
      </w:r>
    </w:p>
    <w:p w14:paraId="7FD465CF" w14:textId="77777777" w:rsidR="00443EE0" w:rsidRPr="000C493A" w:rsidRDefault="00443EE0" w:rsidP="009149AA">
      <w:pPr>
        <w:pStyle w:val="Code"/>
        <w:rPr>
          <w:color w:val="383A42"/>
          <w:lang w:eastAsia="en-IN"/>
        </w:rPr>
      </w:pPr>
      <w:r w:rsidRPr="000C493A">
        <w:rPr>
          <w:color w:val="383A42"/>
          <w:lang w:eastAsia="en-IN"/>
        </w:rPr>
        <w:t xml:space="preserve">    </w:t>
      </w:r>
    </w:p>
    <w:p w14:paraId="1252B5BB"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xml:space="preserve">; i </w:t>
      </w:r>
      <w:r w:rsidRPr="000C493A">
        <w:rPr>
          <w:color w:val="4078F2"/>
          <w:lang w:eastAsia="en-IN"/>
        </w:rPr>
        <w:t>*</w:t>
      </w:r>
      <w:r w:rsidRPr="000C493A">
        <w:rPr>
          <w:color w:val="383A42"/>
          <w:lang w:eastAsia="en-IN"/>
        </w:rPr>
        <w:t xml:space="preserve"> i </w:t>
      </w:r>
      <w:r w:rsidRPr="000C493A">
        <w:rPr>
          <w:color w:val="4078F2"/>
          <w:lang w:eastAsia="en-IN"/>
        </w:rPr>
        <w:t>&lt;=</w:t>
      </w:r>
      <w:r w:rsidRPr="000C493A">
        <w:rPr>
          <w:color w:val="383A42"/>
          <w:lang w:eastAsia="en-IN"/>
        </w:rPr>
        <w:t xml:space="preserve"> num; i</w:t>
      </w:r>
      <w:r w:rsidRPr="000C493A">
        <w:rPr>
          <w:color w:val="4078F2"/>
          <w:lang w:eastAsia="en-IN"/>
        </w:rPr>
        <w:t>++</w:t>
      </w:r>
      <w:r w:rsidRPr="000C493A">
        <w:rPr>
          <w:color w:val="383A42"/>
          <w:lang w:eastAsia="en-IN"/>
        </w:rPr>
        <w:t>) {</w:t>
      </w:r>
    </w:p>
    <w:p w14:paraId="0A128068"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 </w:t>
      </w:r>
      <w:r w:rsidRPr="000C493A">
        <w:rPr>
          <w:color w:val="4078F2"/>
          <w:lang w:eastAsia="en-IN"/>
        </w:rPr>
        <w: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w:t>
      </w:r>
    </w:p>
    <w:p w14:paraId="02D4D579"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i/>
          <w:iCs/>
          <w:color w:val="A0A1A7"/>
          <w:lang w:eastAsia="en-IN"/>
        </w:rPr>
        <w:t>// Not prime</w:t>
      </w:r>
    </w:p>
    <w:p w14:paraId="3A0E4592" w14:textId="77777777" w:rsidR="00443EE0" w:rsidRPr="000C493A" w:rsidRDefault="00443EE0" w:rsidP="009149AA">
      <w:pPr>
        <w:pStyle w:val="Code"/>
        <w:rPr>
          <w:color w:val="383A42"/>
          <w:lang w:eastAsia="en-IN"/>
        </w:rPr>
      </w:pPr>
      <w:r w:rsidRPr="000C493A">
        <w:rPr>
          <w:color w:val="383A42"/>
          <w:lang w:eastAsia="en-IN"/>
        </w:rPr>
        <w:t xml:space="preserve">        }</w:t>
      </w:r>
    </w:p>
    <w:p w14:paraId="508FB7E0" w14:textId="77777777" w:rsidR="00443EE0" w:rsidRPr="000C493A" w:rsidRDefault="00443EE0" w:rsidP="009149AA">
      <w:pPr>
        <w:pStyle w:val="Code"/>
        <w:rPr>
          <w:color w:val="383A42"/>
          <w:lang w:eastAsia="en-IN"/>
        </w:rPr>
      </w:pPr>
      <w:r w:rsidRPr="000C493A">
        <w:rPr>
          <w:color w:val="383A42"/>
          <w:lang w:eastAsia="en-IN"/>
        </w:rPr>
        <w:t xml:space="preserve">    }</w:t>
      </w:r>
    </w:p>
    <w:p w14:paraId="348DE1F2" w14:textId="77777777" w:rsidR="00443EE0" w:rsidRPr="000C493A" w:rsidRDefault="00443EE0" w:rsidP="009149AA">
      <w:pPr>
        <w:pStyle w:val="Code"/>
        <w:rPr>
          <w:color w:val="383A42"/>
          <w:lang w:eastAsia="en-IN"/>
        </w:rPr>
      </w:pPr>
      <w:r w:rsidRPr="000C493A">
        <w:rPr>
          <w:color w:val="383A42"/>
          <w:lang w:eastAsia="en-IN"/>
        </w:rPr>
        <w:t xml:space="preserve">    </w:t>
      </w:r>
    </w:p>
    <w:p w14:paraId="4221C506"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Prime</w:t>
      </w:r>
    </w:p>
    <w:p w14:paraId="2490554B" w14:textId="77777777" w:rsidR="00443EE0" w:rsidRPr="000C493A" w:rsidRDefault="00443EE0" w:rsidP="009149AA">
      <w:pPr>
        <w:pStyle w:val="Code"/>
        <w:rPr>
          <w:color w:val="383A42"/>
          <w:lang w:eastAsia="en-IN"/>
        </w:rPr>
      </w:pPr>
      <w:r w:rsidRPr="000C493A">
        <w:rPr>
          <w:color w:val="383A42"/>
          <w:lang w:eastAsia="en-IN"/>
        </w:rPr>
        <w:t>}</w:t>
      </w:r>
    </w:p>
    <w:p w14:paraId="5024D71E" w14:textId="77777777" w:rsidR="00443EE0" w:rsidRPr="000C493A" w:rsidRDefault="00443EE0" w:rsidP="0067316C">
      <w:pPr>
        <w:pStyle w:val="Subheadddddf"/>
      </w:pPr>
      <w:r w:rsidRPr="000C493A">
        <w:t>Example Output:</w:t>
      </w:r>
    </w:p>
    <w:p w14:paraId="305D6E92" w14:textId="77777777" w:rsidR="00443EE0" w:rsidRPr="000C493A" w:rsidRDefault="00443EE0" w:rsidP="009149AA">
      <w:pPr>
        <w:pStyle w:val="Code"/>
        <w:rPr>
          <w:lang w:eastAsia="en-IN"/>
        </w:rPr>
      </w:pPr>
      <w:r w:rsidRPr="000C493A">
        <w:rPr>
          <w:lang w:eastAsia="en-IN"/>
        </w:rPr>
        <w:t>Enter a number: 17</w:t>
      </w:r>
    </w:p>
    <w:p w14:paraId="0B679442" w14:textId="77777777" w:rsidR="00443EE0" w:rsidRPr="000C493A" w:rsidRDefault="00443EE0" w:rsidP="009149AA">
      <w:pPr>
        <w:pStyle w:val="Code"/>
        <w:rPr>
          <w:lang w:eastAsia="en-IN"/>
        </w:rPr>
      </w:pPr>
      <w:r w:rsidRPr="000C493A">
        <w:rPr>
          <w:lang w:eastAsia="en-IN"/>
        </w:rPr>
        <w:t>17 is a prime number</w:t>
      </w:r>
    </w:p>
    <w:p w14:paraId="1FAF6AD1" w14:textId="77777777" w:rsidR="00443EE0" w:rsidRPr="000C493A" w:rsidRDefault="00443EE0" w:rsidP="009149AA">
      <w:pPr>
        <w:pStyle w:val="Code"/>
        <w:rPr>
          <w:lang w:eastAsia="en-IN"/>
        </w:rPr>
      </w:pPr>
    </w:p>
    <w:p w14:paraId="27A1884D" w14:textId="77777777" w:rsidR="00443EE0" w:rsidRPr="000C493A" w:rsidRDefault="00443EE0" w:rsidP="009149AA">
      <w:pPr>
        <w:pStyle w:val="Code"/>
        <w:rPr>
          <w:lang w:eastAsia="en-IN"/>
        </w:rPr>
      </w:pPr>
      <w:r w:rsidRPr="000C493A">
        <w:rPr>
          <w:lang w:eastAsia="en-IN"/>
        </w:rPr>
        <w:t>Enter a number: 10</w:t>
      </w:r>
    </w:p>
    <w:p w14:paraId="7AF6CA89" w14:textId="77777777" w:rsidR="00443EE0" w:rsidRPr="000C493A" w:rsidRDefault="00443EE0" w:rsidP="009149AA">
      <w:pPr>
        <w:pStyle w:val="Code"/>
        <w:rPr>
          <w:lang w:eastAsia="en-IN"/>
        </w:rPr>
      </w:pPr>
      <w:r w:rsidRPr="000C493A">
        <w:rPr>
          <w:lang w:eastAsia="en-IN"/>
        </w:rPr>
        <w:t>10 is not a prime number</w:t>
      </w:r>
    </w:p>
    <w:p w14:paraId="68C4DE6E" w14:textId="77777777" w:rsidR="00443EE0" w:rsidRPr="000C493A" w:rsidRDefault="00443EE0" w:rsidP="0067316C">
      <w:pPr>
        <w:pStyle w:val="Subheadddddf"/>
      </w:pPr>
      <w:r w:rsidRPr="000C493A">
        <w:t>Exercise 4: Factorial Using Recursion</w:t>
      </w:r>
    </w:p>
    <w:p w14:paraId="63961B1E" w14:textId="77777777" w:rsidR="00443EE0" w:rsidRPr="000C493A" w:rsidRDefault="00443EE0" w:rsidP="0067316C">
      <w:pPr>
        <w:pStyle w:val="texxtt"/>
        <w:rPr>
          <w:lang w:eastAsia="en-IN"/>
        </w:rPr>
      </w:pPr>
      <w:r w:rsidRPr="000C493A">
        <w:rPr>
          <w:b/>
          <w:bCs/>
          <w:lang w:eastAsia="en-IN"/>
        </w:rPr>
        <w:t>Task:</w:t>
      </w:r>
      <w:r w:rsidRPr="000C493A">
        <w:rPr>
          <w:lang w:eastAsia="en-IN"/>
        </w:rPr>
        <w:t xml:space="preserve"> Write a recursive function to calculate the factorial of a number.</w:t>
      </w:r>
    </w:p>
    <w:p w14:paraId="2F698021" w14:textId="22A4C431" w:rsidR="00443EE0" w:rsidRPr="000C493A" w:rsidRDefault="00443EE0" w:rsidP="0067316C">
      <w:pPr>
        <w:pStyle w:val="Subheadddddf"/>
      </w:pPr>
      <w:r w:rsidRPr="000C493A">
        <w:t>Code:</w:t>
      </w:r>
    </w:p>
    <w:p w14:paraId="7D65435B"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30D6044D" w14:textId="77777777" w:rsidR="00443EE0" w:rsidRPr="000C493A" w:rsidRDefault="00443EE0" w:rsidP="009149AA">
      <w:pPr>
        <w:pStyle w:val="Code"/>
        <w:rPr>
          <w:color w:val="383A42"/>
          <w:lang w:eastAsia="en-IN"/>
        </w:rPr>
      </w:pPr>
    </w:p>
    <w:p w14:paraId="1D6FDCC2" w14:textId="77777777" w:rsidR="00443EE0" w:rsidRPr="000C493A" w:rsidRDefault="00443EE0" w:rsidP="009149AA">
      <w:pPr>
        <w:pStyle w:val="Code"/>
        <w:rPr>
          <w:color w:val="383A42"/>
          <w:lang w:eastAsia="en-IN"/>
        </w:rPr>
      </w:pPr>
      <w:r w:rsidRPr="000C493A">
        <w:rPr>
          <w:i/>
          <w:iCs/>
          <w:color w:val="A0A1A7"/>
          <w:lang w:eastAsia="en-IN"/>
        </w:rPr>
        <w:t>// Function prototype</w:t>
      </w:r>
    </w:p>
    <w:p w14:paraId="6774CFB2"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factorial</w:t>
      </w:r>
      <w:r w:rsidRPr="000C493A">
        <w:rPr>
          <w:color w:val="383A42"/>
          <w:lang w:eastAsia="en-IN"/>
        </w:rPr>
        <w:t>(</w:t>
      </w:r>
      <w:r w:rsidRPr="000C493A">
        <w:rPr>
          <w:color w:val="A626A4"/>
          <w:lang w:eastAsia="en-IN"/>
        </w:rPr>
        <w:t>int</w:t>
      </w:r>
      <w:r w:rsidRPr="000C493A">
        <w:rPr>
          <w:color w:val="383A42"/>
          <w:lang w:eastAsia="en-IN"/>
        </w:rPr>
        <w:t xml:space="preserve"> n);</w:t>
      </w:r>
    </w:p>
    <w:p w14:paraId="0750DBF9" w14:textId="77777777" w:rsidR="00443EE0" w:rsidRPr="000C493A" w:rsidRDefault="00443EE0" w:rsidP="009149AA">
      <w:pPr>
        <w:pStyle w:val="Code"/>
        <w:rPr>
          <w:color w:val="383A42"/>
          <w:lang w:eastAsia="en-IN"/>
        </w:rPr>
      </w:pPr>
    </w:p>
    <w:p w14:paraId="4413A00C"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FEFB5DD"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num;</w:t>
      </w:r>
    </w:p>
    <w:p w14:paraId="6A20C064" w14:textId="77777777" w:rsidR="00443EE0" w:rsidRPr="000C493A" w:rsidRDefault="00443EE0" w:rsidP="009149AA">
      <w:pPr>
        <w:pStyle w:val="Code"/>
        <w:rPr>
          <w:color w:val="383A42"/>
          <w:lang w:eastAsia="en-IN"/>
        </w:rPr>
      </w:pPr>
      <w:r w:rsidRPr="000C493A">
        <w:rPr>
          <w:color w:val="383A42"/>
          <w:lang w:eastAsia="en-IN"/>
        </w:rPr>
        <w:t xml:space="preserve">    </w:t>
      </w:r>
    </w:p>
    <w:p w14:paraId="0581A5C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a number: "</w:t>
      </w:r>
      <w:r w:rsidRPr="000C493A">
        <w:rPr>
          <w:color w:val="383A42"/>
          <w:lang w:eastAsia="en-IN"/>
        </w:rPr>
        <w:t>);</w:t>
      </w:r>
    </w:p>
    <w:p w14:paraId="59C0A66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num);</w:t>
      </w:r>
    </w:p>
    <w:p w14:paraId="4EBC3CE5" w14:textId="77777777" w:rsidR="00443EE0" w:rsidRPr="000C493A" w:rsidRDefault="00443EE0" w:rsidP="009149AA">
      <w:pPr>
        <w:pStyle w:val="Code"/>
        <w:rPr>
          <w:color w:val="383A42"/>
          <w:lang w:eastAsia="en-IN"/>
        </w:rPr>
      </w:pPr>
      <w:r w:rsidRPr="000C493A">
        <w:rPr>
          <w:color w:val="383A42"/>
          <w:lang w:eastAsia="en-IN"/>
        </w:rPr>
        <w:t xml:space="preserve">    </w:t>
      </w:r>
    </w:p>
    <w:p w14:paraId="2678EC9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(num </w:t>
      </w:r>
      <w:r w:rsidRPr="000C493A">
        <w:rPr>
          <w:color w:val="4078F2"/>
          <w:lang w:eastAsia="en-IN"/>
        </w:rPr>
        <w:t>&lt;</w:t>
      </w:r>
      <w:r w:rsidRPr="000C493A">
        <w:rPr>
          <w:color w:val="383A42"/>
          <w:lang w:eastAsia="en-IN"/>
        </w:rPr>
        <w:t xml:space="preserve"> </w:t>
      </w:r>
      <w:r w:rsidRPr="000C493A">
        <w:rPr>
          <w:color w:val="B76B01"/>
          <w:lang w:eastAsia="en-IN"/>
        </w:rPr>
        <w:t>0</w:t>
      </w:r>
      <w:r w:rsidRPr="000C493A">
        <w:rPr>
          <w:color w:val="383A42"/>
          <w:lang w:eastAsia="en-IN"/>
        </w:rPr>
        <w:t>) {</w:t>
      </w:r>
    </w:p>
    <w:p w14:paraId="081A318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"Factorial not defined for negative numbers\n"</w:t>
      </w:r>
      <w:r w:rsidRPr="000C493A">
        <w:rPr>
          <w:color w:val="383A42"/>
          <w:lang w:eastAsia="en-IN"/>
        </w:rPr>
        <w:t>);</w:t>
      </w:r>
    </w:p>
    <w:p w14:paraId="6FEBEB5A" w14:textId="77777777" w:rsidR="00443EE0" w:rsidRPr="000C493A" w:rsidRDefault="00443EE0" w:rsidP="009149AA">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48B0C292"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"Factorial of %d = %d\n"</w:t>
      </w:r>
      <w:r w:rsidRPr="000C493A">
        <w:rPr>
          <w:color w:val="383A42"/>
          <w:lang w:eastAsia="en-IN"/>
        </w:rPr>
        <w:t xml:space="preserve">, num, </w:t>
      </w:r>
      <w:r w:rsidRPr="000C493A">
        <w:rPr>
          <w:color w:val="4078F2"/>
          <w:lang w:eastAsia="en-IN"/>
        </w:rPr>
        <w:t>factorial</w:t>
      </w:r>
      <w:r w:rsidRPr="000C493A">
        <w:rPr>
          <w:color w:val="383A42"/>
          <w:lang w:eastAsia="en-IN"/>
        </w:rPr>
        <w:t>(num));</w:t>
      </w:r>
    </w:p>
    <w:p w14:paraId="40254404" w14:textId="77777777" w:rsidR="00443EE0" w:rsidRPr="000C493A" w:rsidRDefault="00443EE0" w:rsidP="009149AA">
      <w:pPr>
        <w:pStyle w:val="Code"/>
        <w:rPr>
          <w:color w:val="383A42"/>
          <w:lang w:eastAsia="en-IN"/>
        </w:rPr>
      </w:pPr>
      <w:r w:rsidRPr="000C493A">
        <w:rPr>
          <w:color w:val="383A42"/>
          <w:lang w:eastAsia="en-IN"/>
        </w:rPr>
        <w:t xml:space="preserve">    }</w:t>
      </w:r>
    </w:p>
    <w:p w14:paraId="70AF1349" w14:textId="77777777" w:rsidR="00443EE0" w:rsidRPr="000C493A" w:rsidRDefault="00443EE0" w:rsidP="009149AA">
      <w:pPr>
        <w:pStyle w:val="Code"/>
        <w:rPr>
          <w:color w:val="383A42"/>
          <w:lang w:eastAsia="en-IN"/>
        </w:rPr>
      </w:pPr>
      <w:r w:rsidRPr="000C493A">
        <w:rPr>
          <w:color w:val="383A42"/>
          <w:lang w:eastAsia="en-IN"/>
        </w:rPr>
        <w:t xml:space="preserve">    </w:t>
      </w:r>
    </w:p>
    <w:p w14:paraId="0783BC7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63E15507" w14:textId="77777777" w:rsidR="00443EE0" w:rsidRPr="000C493A" w:rsidRDefault="00443EE0" w:rsidP="009149AA">
      <w:pPr>
        <w:pStyle w:val="Code"/>
        <w:rPr>
          <w:color w:val="383A42"/>
          <w:lang w:eastAsia="en-IN"/>
        </w:rPr>
      </w:pPr>
      <w:r w:rsidRPr="000C493A">
        <w:rPr>
          <w:color w:val="383A42"/>
          <w:lang w:eastAsia="en-IN"/>
        </w:rPr>
        <w:t>}</w:t>
      </w:r>
    </w:p>
    <w:p w14:paraId="5687D1CC" w14:textId="77777777" w:rsidR="00443EE0" w:rsidRPr="000C493A" w:rsidRDefault="00443EE0" w:rsidP="009149AA">
      <w:pPr>
        <w:pStyle w:val="Code"/>
        <w:rPr>
          <w:color w:val="383A42"/>
          <w:lang w:eastAsia="en-IN"/>
        </w:rPr>
      </w:pPr>
    </w:p>
    <w:p w14:paraId="33885A4C" w14:textId="77777777" w:rsidR="00443EE0" w:rsidRPr="000C493A" w:rsidRDefault="00443EE0" w:rsidP="009149AA">
      <w:pPr>
        <w:pStyle w:val="Code"/>
        <w:rPr>
          <w:color w:val="383A42"/>
          <w:lang w:eastAsia="en-IN"/>
        </w:rPr>
      </w:pPr>
      <w:r w:rsidRPr="000C493A">
        <w:rPr>
          <w:i/>
          <w:iCs/>
          <w:color w:val="A0A1A7"/>
          <w:lang w:eastAsia="en-IN"/>
        </w:rPr>
        <w:t>// Recursive function</w:t>
      </w:r>
    </w:p>
    <w:p w14:paraId="10FCF1A0"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factorial</w:t>
      </w:r>
      <w:r w:rsidRPr="000C493A">
        <w:rPr>
          <w:color w:val="383A42"/>
          <w:lang w:eastAsia="en-IN"/>
        </w:rPr>
        <w:t>(</w:t>
      </w:r>
      <w:r w:rsidRPr="000C493A">
        <w:rPr>
          <w:color w:val="A626A4"/>
          <w:lang w:eastAsia="en-IN"/>
        </w:rPr>
        <w:t>int</w:t>
      </w:r>
      <w:r w:rsidRPr="000C493A">
        <w:rPr>
          <w:color w:val="383A42"/>
          <w:lang w:eastAsia="en-IN"/>
        </w:rPr>
        <w:t xml:space="preserve"> n) {</w:t>
      </w:r>
    </w:p>
    <w:p w14:paraId="52CE3CB3"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4CFB73F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Base case</w:t>
      </w:r>
    </w:p>
    <w:p w14:paraId="659DD6B9" w14:textId="77777777" w:rsidR="00443EE0" w:rsidRPr="000C493A" w:rsidRDefault="00443EE0" w:rsidP="009149AA">
      <w:pPr>
        <w:pStyle w:val="Code"/>
        <w:rPr>
          <w:color w:val="383A42"/>
          <w:lang w:eastAsia="en-IN"/>
        </w:rPr>
      </w:pPr>
      <w:r w:rsidRPr="000C493A">
        <w:rPr>
          <w:color w:val="383A42"/>
          <w:lang w:eastAsia="en-IN"/>
        </w:rPr>
        <w:t xml:space="preserve">    }</w:t>
      </w:r>
    </w:p>
    <w:p w14:paraId="73437648"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n </w:t>
      </w:r>
      <w:r w:rsidRPr="000C493A">
        <w:rPr>
          <w:color w:val="4078F2"/>
          <w:lang w:eastAsia="en-IN"/>
        </w:rPr>
        <w:t>*</w:t>
      </w:r>
      <w:r w:rsidRPr="000C493A">
        <w:rPr>
          <w:color w:val="383A42"/>
          <w:lang w:eastAsia="en-IN"/>
        </w:rPr>
        <w:t xml:space="preserve"> </w:t>
      </w:r>
      <w:r w:rsidRPr="000C493A">
        <w:rPr>
          <w:color w:val="4078F2"/>
          <w:lang w:eastAsia="en-IN"/>
        </w:rPr>
        <w:t>factorial</w:t>
      </w:r>
      <w:r w:rsidRPr="000C493A">
        <w:rPr>
          <w:color w:val="383A42"/>
          <w:lang w:eastAsia="en-IN"/>
        </w:rPr>
        <w:t xml:space="preserve">(n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r w:rsidRPr="000C493A">
        <w:rPr>
          <w:i/>
          <w:iCs/>
          <w:color w:val="A0A1A7"/>
          <w:lang w:eastAsia="en-IN"/>
        </w:rPr>
        <w:t>// Recursive case</w:t>
      </w:r>
    </w:p>
    <w:p w14:paraId="7E1DAAC1" w14:textId="77777777" w:rsidR="00443EE0" w:rsidRPr="000C493A" w:rsidRDefault="00443EE0" w:rsidP="009149AA">
      <w:pPr>
        <w:pStyle w:val="Code"/>
        <w:rPr>
          <w:color w:val="383A42"/>
          <w:lang w:eastAsia="en-IN"/>
        </w:rPr>
      </w:pPr>
      <w:r w:rsidRPr="000C493A">
        <w:rPr>
          <w:color w:val="383A42"/>
          <w:lang w:eastAsia="en-IN"/>
        </w:rPr>
        <w:t>}</w:t>
      </w:r>
    </w:p>
    <w:p w14:paraId="532C9F08" w14:textId="77777777" w:rsidR="00443EE0" w:rsidRPr="000C493A" w:rsidRDefault="00443EE0" w:rsidP="0067316C">
      <w:pPr>
        <w:pStyle w:val="Subheadddddf"/>
      </w:pPr>
      <w:r w:rsidRPr="000C493A">
        <w:t>Example Output:</w:t>
      </w:r>
    </w:p>
    <w:p w14:paraId="71DDC58D" w14:textId="77777777" w:rsidR="00443EE0" w:rsidRPr="000C493A" w:rsidRDefault="00443EE0" w:rsidP="009149AA">
      <w:pPr>
        <w:pStyle w:val="Code"/>
        <w:rPr>
          <w:lang w:eastAsia="en-IN"/>
        </w:rPr>
      </w:pPr>
      <w:r w:rsidRPr="000C493A">
        <w:rPr>
          <w:lang w:eastAsia="en-IN"/>
        </w:rPr>
        <w:t>Enter a number: 5</w:t>
      </w:r>
    </w:p>
    <w:p w14:paraId="63F0B5A5" w14:textId="77777777" w:rsidR="00443EE0" w:rsidRPr="000C493A" w:rsidRDefault="00443EE0" w:rsidP="009149AA">
      <w:pPr>
        <w:pStyle w:val="Code"/>
        <w:rPr>
          <w:lang w:eastAsia="en-IN"/>
        </w:rPr>
      </w:pPr>
      <w:r w:rsidRPr="000C493A">
        <w:rPr>
          <w:lang w:eastAsia="en-IN"/>
        </w:rPr>
        <w:t>Factorial of 5 = 120</w:t>
      </w:r>
    </w:p>
    <w:p w14:paraId="24756BDC" w14:textId="77777777" w:rsidR="00443EE0" w:rsidRPr="000C493A" w:rsidRDefault="00443EE0" w:rsidP="0067316C">
      <w:pPr>
        <w:pStyle w:val="Subheadddddf"/>
      </w:pPr>
      <w:r w:rsidRPr="000C493A">
        <w:t>Exercise 5: Find Maximum in Array</w:t>
      </w:r>
    </w:p>
    <w:p w14:paraId="47B7A67F" w14:textId="77777777" w:rsidR="00443EE0" w:rsidRPr="000C493A" w:rsidRDefault="00443EE0" w:rsidP="0067316C">
      <w:pPr>
        <w:pStyle w:val="texxtt"/>
        <w:rPr>
          <w:lang w:eastAsia="en-IN"/>
        </w:rPr>
      </w:pPr>
      <w:r w:rsidRPr="000C493A">
        <w:rPr>
          <w:b/>
          <w:bCs/>
          <w:lang w:eastAsia="en-IN"/>
        </w:rPr>
        <w:t>Task:</w:t>
      </w:r>
      <w:r w:rsidRPr="000C493A">
        <w:rPr>
          <w:lang w:eastAsia="en-IN"/>
        </w:rPr>
        <w:t xml:space="preserve"> Create a function to find the maximum element in an array.</w:t>
      </w:r>
    </w:p>
    <w:p w14:paraId="6F5CA1F5" w14:textId="51E47CED" w:rsidR="00443EE0" w:rsidRPr="000C493A" w:rsidRDefault="00443EE0" w:rsidP="0067316C">
      <w:pPr>
        <w:pStyle w:val="Subheadddddf"/>
      </w:pPr>
      <w:r w:rsidRPr="000C493A">
        <w:t>Code:</w:t>
      </w:r>
    </w:p>
    <w:p w14:paraId="4FBE1BA1" w14:textId="77777777" w:rsidR="00443EE0" w:rsidRPr="000C493A" w:rsidRDefault="00443EE0" w:rsidP="009149AA">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B36D16B" w14:textId="77777777" w:rsidR="00443EE0" w:rsidRPr="000C493A" w:rsidRDefault="00443EE0" w:rsidP="009149AA">
      <w:pPr>
        <w:pStyle w:val="Code"/>
        <w:rPr>
          <w:color w:val="383A42"/>
          <w:lang w:eastAsia="en-IN"/>
        </w:rPr>
      </w:pPr>
    </w:p>
    <w:p w14:paraId="110CDF39" w14:textId="77777777" w:rsidR="00443EE0" w:rsidRPr="000C493A" w:rsidRDefault="00443EE0" w:rsidP="009149AA">
      <w:pPr>
        <w:pStyle w:val="Code"/>
        <w:rPr>
          <w:color w:val="383A42"/>
          <w:lang w:eastAsia="en-IN"/>
        </w:rPr>
      </w:pPr>
      <w:r w:rsidRPr="000C493A">
        <w:rPr>
          <w:i/>
          <w:iCs/>
          <w:color w:val="A0A1A7"/>
          <w:lang w:eastAsia="en-IN"/>
        </w:rPr>
        <w:t>// Function prototype</w:t>
      </w:r>
    </w:p>
    <w:p w14:paraId="35DC5005"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find_max</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w:t>
      </w:r>
    </w:p>
    <w:p w14:paraId="5FF6A023" w14:textId="77777777" w:rsidR="00443EE0" w:rsidRPr="000C493A" w:rsidRDefault="00443EE0" w:rsidP="009149AA">
      <w:pPr>
        <w:pStyle w:val="Code"/>
        <w:rPr>
          <w:color w:val="383A42"/>
          <w:lang w:eastAsia="en-IN"/>
        </w:rPr>
      </w:pPr>
    </w:p>
    <w:p w14:paraId="136A5421"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712A41A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n;</w:t>
      </w:r>
    </w:p>
    <w:p w14:paraId="7D260220" w14:textId="77777777" w:rsidR="00443EE0" w:rsidRPr="000C493A" w:rsidRDefault="00443EE0" w:rsidP="009149AA">
      <w:pPr>
        <w:pStyle w:val="Code"/>
        <w:rPr>
          <w:color w:val="383A42"/>
          <w:lang w:eastAsia="en-IN"/>
        </w:rPr>
      </w:pPr>
      <w:r w:rsidRPr="000C493A">
        <w:rPr>
          <w:color w:val="383A42"/>
          <w:lang w:eastAsia="en-IN"/>
        </w:rPr>
        <w:t xml:space="preserve">    </w:t>
      </w:r>
    </w:p>
    <w:p w14:paraId="362C9111"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number of elements: "</w:t>
      </w:r>
      <w:r w:rsidRPr="000C493A">
        <w:rPr>
          <w:color w:val="383A42"/>
          <w:lang w:eastAsia="en-IN"/>
        </w:rPr>
        <w:t>);</w:t>
      </w:r>
    </w:p>
    <w:p w14:paraId="66C6145D"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w:t>
      </w:r>
    </w:p>
    <w:p w14:paraId="58080FCC" w14:textId="77777777" w:rsidR="00443EE0" w:rsidRPr="000C493A" w:rsidRDefault="00443EE0" w:rsidP="009149AA">
      <w:pPr>
        <w:pStyle w:val="Code"/>
        <w:rPr>
          <w:color w:val="383A42"/>
          <w:lang w:eastAsia="en-IN"/>
        </w:rPr>
      </w:pPr>
      <w:r w:rsidRPr="000C493A">
        <w:rPr>
          <w:color w:val="383A42"/>
          <w:lang w:eastAsia="en-IN"/>
        </w:rPr>
        <w:t xml:space="preserve">    </w:t>
      </w:r>
    </w:p>
    <w:p w14:paraId="4852E10C"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arr[n];</w:t>
      </w:r>
    </w:p>
    <w:p w14:paraId="2E905E54" w14:textId="77777777" w:rsidR="00443EE0" w:rsidRPr="000C493A" w:rsidRDefault="00443EE0" w:rsidP="009149AA">
      <w:pPr>
        <w:pStyle w:val="Code"/>
        <w:rPr>
          <w:color w:val="383A42"/>
          <w:lang w:eastAsia="en-IN"/>
        </w:rPr>
      </w:pPr>
      <w:r w:rsidRPr="000C493A">
        <w:rPr>
          <w:color w:val="383A42"/>
          <w:lang w:eastAsia="en-IN"/>
        </w:rPr>
        <w:t xml:space="preserve">    </w:t>
      </w:r>
    </w:p>
    <w:p w14:paraId="737F959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 numbers:\n"</w:t>
      </w:r>
      <w:r w:rsidRPr="000C493A">
        <w:rPr>
          <w:color w:val="383A42"/>
          <w:lang w:eastAsia="en-IN"/>
        </w:rPr>
        <w:t>, n);</w:t>
      </w:r>
    </w:p>
    <w:p w14:paraId="009B3407"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n; i</w:t>
      </w:r>
      <w:r w:rsidRPr="000C493A">
        <w:rPr>
          <w:color w:val="4078F2"/>
          <w:lang w:eastAsia="en-IN"/>
        </w:rPr>
        <w:t>++</w:t>
      </w:r>
      <w:r w:rsidRPr="000C493A">
        <w:rPr>
          <w:color w:val="383A42"/>
          <w:lang w:eastAsia="en-IN"/>
        </w:rPr>
        <w:t>) {</w:t>
      </w:r>
    </w:p>
    <w:p w14:paraId="5D27A66A"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arr[i]);</w:t>
      </w:r>
    </w:p>
    <w:p w14:paraId="5528215A" w14:textId="77777777" w:rsidR="00443EE0" w:rsidRPr="000C493A" w:rsidRDefault="00443EE0" w:rsidP="009149AA">
      <w:pPr>
        <w:pStyle w:val="Code"/>
        <w:rPr>
          <w:color w:val="383A42"/>
          <w:lang w:eastAsia="en-IN"/>
        </w:rPr>
      </w:pPr>
      <w:r w:rsidRPr="000C493A">
        <w:rPr>
          <w:color w:val="383A42"/>
          <w:lang w:eastAsia="en-IN"/>
        </w:rPr>
        <w:t xml:space="preserve">    }</w:t>
      </w:r>
    </w:p>
    <w:p w14:paraId="7F944DC3" w14:textId="77777777" w:rsidR="00443EE0" w:rsidRPr="000C493A" w:rsidRDefault="00443EE0" w:rsidP="009149AA">
      <w:pPr>
        <w:pStyle w:val="Code"/>
        <w:rPr>
          <w:color w:val="383A42"/>
          <w:lang w:eastAsia="en-IN"/>
        </w:rPr>
      </w:pPr>
      <w:r w:rsidRPr="000C493A">
        <w:rPr>
          <w:color w:val="383A42"/>
          <w:lang w:eastAsia="en-IN"/>
        </w:rPr>
        <w:t xml:space="preserve">    </w:t>
      </w:r>
    </w:p>
    <w:p w14:paraId="77782A65"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w:t>
      </w:r>
      <w:r w:rsidRPr="000C493A">
        <w:rPr>
          <w:color w:val="4078F2"/>
          <w:lang w:eastAsia="en-IN"/>
        </w:rPr>
        <w:t>find_max</w:t>
      </w:r>
      <w:r w:rsidRPr="000C493A">
        <w:rPr>
          <w:color w:val="383A42"/>
          <w:lang w:eastAsia="en-IN"/>
        </w:rPr>
        <w:t>(arr, n);</w:t>
      </w:r>
    </w:p>
    <w:p w14:paraId="57FF6EEF"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"Maximum element: %d\n"</w:t>
      </w:r>
      <w:r w:rsidRPr="000C493A">
        <w:rPr>
          <w:color w:val="383A42"/>
          <w:lang w:eastAsia="en-IN"/>
        </w:rPr>
        <w:t>, max);</w:t>
      </w:r>
    </w:p>
    <w:p w14:paraId="7D4FA59B" w14:textId="77777777" w:rsidR="00443EE0" w:rsidRPr="000C493A" w:rsidRDefault="00443EE0" w:rsidP="009149AA">
      <w:pPr>
        <w:pStyle w:val="Code"/>
        <w:rPr>
          <w:color w:val="383A42"/>
          <w:lang w:eastAsia="en-IN"/>
        </w:rPr>
      </w:pPr>
      <w:r w:rsidRPr="000C493A">
        <w:rPr>
          <w:color w:val="383A42"/>
          <w:lang w:eastAsia="en-IN"/>
        </w:rPr>
        <w:t xml:space="preserve">    </w:t>
      </w:r>
    </w:p>
    <w:p w14:paraId="739122E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1F48123" w14:textId="77777777" w:rsidR="00443EE0" w:rsidRPr="000C493A" w:rsidRDefault="00443EE0" w:rsidP="009149AA">
      <w:pPr>
        <w:pStyle w:val="Code"/>
        <w:rPr>
          <w:color w:val="383A42"/>
          <w:lang w:eastAsia="en-IN"/>
        </w:rPr>
      </w:pPr>
      <w:r w:rsidRPr="000C493A">
        <w:rPr>
          <w:color w:val="383A42"/>
          <w:lang w:eastAsia="en-IN"/>
        </w:rPr>
        <w:t>}</w:t>
      </w:r>
    </w:p>
    <w:p w14:paraId="3C0ADC61" w14:textId="77777777" w:rsidR="00443EE0" w:rsidRPr="000C493A" w:rsidRDefault="00443EE0" w:rsidP="009149AA">
      <w:pPr>
        <w:pStyle w:val="Code"/>
        <w:rPr>
          <w:color w:val="383A42"/>
          <w:lang w:eastAsia="en-IN"/>
        </w:rPr>
      </w:pPr>
    </w:p>
    <w:p w14:paraId="07B545B7" w14:textId="77777777" w:rsidR="00443EE0" w:rsidRPr="000C493A" w:rsidRDefault="00443EE0" w:rsidP="009149AA">
      <w:pPr>
        <w:pStyle w:val="Code"/>
        <w:rPr>
          <w:color w:val="383A42"/>
          <w:lang w:eastAsia="en-IN"/>
        </w:rPr>
      </w:pPr>
      <w:r w:rsidRPr="000C493A">
        <w:rPr>
          <w:i/>
          <w:iCs/>
          <w:color w:val="A0A1A7"/>
          <w:lang w:eastAsia="en-IN"/>
        </w:rPr>
        <w:t>// Function definition</w:t>
      </w:r>
    </w:p>
    <w:p w14:paraId="5040341A" w14:textId="77777777" w:rsidR="00443EE0" w:rsidRPr="000C493A" w:rsidRDefault="00443EE0" w:rsidP="009149AA">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find_max</w:t>
      </w:r>
      <w:r w:rsidRPr="000C493A">
        <w:rPr>
          <w:color w:val="383A42"/>
          <w:lang w:eastAsia="en-IN"/>
        </w:rPr>
        <w:t>(</w:t>
      </w:r>
      <w:r w:rsidRPr="000C493A">
        <w:rPr>
          <w:color w:val="A626A4"/>
          <w:lang w:eastAsia="en-IN"/>
        </w:rPr>
        <w:t>int</w:t>
      </w:r>
      <w:r w:rsidRPr="000C493A">
        <w:rPr>
          <w:color w:val="383A42"/>
          <w:lang w:eastAsia="en-IN"/>
        </w:rPr>
        <w:t xml:space="preserve"> arr[], </w:t>
      </w:r>
      <w:r w:rsidRPr="000C493A">
        <w:rPr>
          <w:color w:val="A626A4"/>
          <w:lang w:eastAsia="en-IN"/>
        </w:rPr>
        <w:t>int</w:t>
      </w:r>
      <w:r w:rsidRPr="000C493A">
        <w:rPr>
          <w:color w:val="383A42"/>
          <w:lang w:eastAsia="en-IN"/>
        </w:rPr>
        <w:t xml:space="preserve"> size) {</w:t>
      </w:r>
    </w:p>
    <w:p w14:paraId="4A1BB33E"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max </w:t>
      </w:r>
      <w:r w:rsidRPr="000C493A">
        <w:rPr>
          <w:color w:val="4078F2"/>
          <w:lang w:eastAsia="en-IN"/>
        </w:rPr>
        <w:t>=</w:t>
      </w:r>
      <w:r w:rsidRPr="000C493A">
        <w:rPr>
          <w:color w:val="383A42"/>
          <w:lang w:eastAsia="en-IN"/>
        </w:rPr>
        <w:t xml:space="preserve"> arr[</w:t>
      </w:r>
      <w:r w:rsidRPr="000C493A">
        <w:rPr>
          <w:color w:val="B76B01"/>
          <w:lang w:eastAsia="en-IN"/>
        </w:rPr>
        <w:t>0</w:t>
      </w:r>
      <w:r w:rsidRPr="000C493A">
        <w:rPr>
          <w:color w:val="383A42"/>
          <w:lang w:eastAsia="en-IN"/>
        </w:rPr>
        <w:t>];</w:t>
      </w:r>
    </w:p>
    <w:p w14:paraId="23B83DA6" w14:textId="77777777" w:rsidR="00443EE0" w:rsidRPr="000C493A" w:rsidRDefault="00443EE0" w:rsidP="009149AA">
      <w:pPr>
        <w:pStyle w:val="Code"/>
        <w:rPr>
          <w:color w:val="383A42"/>
          <w:lang w:eastAsia="en-IN"/>
        </w:rPr>
      </w:pPr>
      <w:r w:rsidRPr="000C493A">
        <w:rPr>
          <w:color w:val="383A42"/>
          <w:lang w:eastAsia="en-IN"/>
        </w:rPr>
        <w:t xml:space="preserve">    </w:t>
      </w:r>
    </w:p>
    <w:p w14:paraId="6E21C0E6"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i </w:t>
      </w:r>
      <w:r w:rsidRPr="000C493A">
        <w:rPr>
          <w:color w:val="4078F2"/>
          <w:lang w:eastAsia="en-IN"/>
        </w:rPr>
        <w:t>&lt;</w:t>
      </w:r>
      <w:r w:rsidRPr="000C493A">
        <w:rPr>
          <w:color w:val="383A42"/>
          <w:lang w:eastAsia="en-IN"/>
        </w:rPr>
        <w:t xml:space="preserve"> size; i</w:t>
      </w:r>
      <w:r w:rsidRPr="000C493A">
        <w:rPr>
          <w:color w:val="4078F2"/>
          <w:lang w:eastAsia="en-IN"/>
        </w:rPr>
        <w:t>++</w:t>
      </w:r>
      <w:r w:rsidRPr="000C493A">
        <w:rPr>
          <w:color w:val="383A42"/>
          <w:lang w:eastAsia="en-IN"/>
        </w:rPr>
        <w:t>) {</w:t>
      </w:r>
    </w:p>
    <w:p w14:paraId="1FF22F38"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(arr[i] </w:t>
      </w:r>
      <w:r w:rsidRPr="000C493A">
        <w:rPr>
          <w:color w:val="4078F2"/>
          <w:lang w:eastAsia="en-IN"/>
        </w:rPr>
        <w:t>&gt;</w:t>
      </w:r>
      <w:r w:rsidRPr="000C493A">
        <w:rPr>
          <w:color w:val="383A42"/>
          <w:lang w:eastAsia="en-IN"/>
        </w:rPr>
        <w:t xml:space="preserve"> max) {</w:t>
      </w:r>
    </w:p>
    <w:p w14:paraId="290A2DF8" w14:textId="77777777" w:rsidR="00443EE0" w:rsidRPr="000C493A" w:rsidRDefault="00443EE0" w:rsidP="009149AA">
      <w:pPr>
        <w:pStyle w:val="Code"/>
        <w:rPr>
          <w:color w:val="383A42"/>
          <w:lang w:eastAsia="en-IN"/>
        </w:rPr>
      </w:pPr>
      <w:r w:rsidRPr="000C493A">
        <w:rPr>
          <w:color w:val="383A42"/>
          <w:lang w:eastAsia="en-IN"/>
        </w:rPr>
        <w:t xml:space="preserve">            max </w:t>
      </w:r>
      <w:r w:rsidRPr="000C493A">
        <w:rPr>
          <w:color w:val="4078F2"/>
          <w:lang w:eastAsia="en-IN"/>
        </w:rPr>
        <w:t>=</w:t>
      </w:r>
      <w:r w:rsidRPr="000C493A">
        <w:rPr>
          <w:color w:val="383A42"/>
          <w:lang w:eastAsia="en-IN"/>
        </w:rPr>
        <w:t xml:space="preserve"> arr[i];</w:t>
      </w:r>
    </w:p>
    <w:p w14:paraId="06924688" w14:textId="77777777" w:rsidR="00443EE0" w:rsidRPr="000C493A" w:rsidRDefault="00443EE0" w:rsidP="009149AA">
      <w:pPr>
        <w:pStyle w:val="Code"/>
        <w:rPr>
          <w:color w:val="383A42"/>
          <w:lang w:eastAsia="en-IN"/>
        </w:rPr>
      </w:pPr>
      <w:r w:rsidRPr="000C493A">
        <w:rPr>
          <w:color w:val="383A42"/>
          <w:lang w:eastAsia="en-IN"/>
        </w:rPr>
        <w:t xml:space="preserve">        }</w:t>
      </w:r>
    </w:p>
    <w:p w14:paraId="34A8952A" w14:textId="77777777" w:rsidR="00443EE0" w:rsidRPr="000C493A" w:rsidRDefault="00443EE0" w:rsidP="009149AA">
      <w:pPr>
        <w:pStyle w:val="Code"/>
        <w:rPr>
          <w:color w:val="383A42"/>
          <w:lang w:eastAsia="en-IN"/>
        </w:rPr>
      </w:pPr>
      <w:r w:rsidRPr="000C493A">
        <w:rPr>
          <w:color w:val="383A42"/>
          <w:lang w:eastAsia="en-IN"/>
        </w:rPr>
        <w:t xml:space="preserve">    }</w:t>
      </w:r>
    </w:p>
    <w:p w14:paraId="426F4A38" w14:textId="77777777" w:rsidR="00443EE0" w:rsidRPr="000C493A" w:rsidRDefault="00443EE0" w:rsidP="009149AA">
      <w:pPr>
        <w:pStyle w:val="Code"/>
        <w:rPr>
          <w:color w:val="383A42"/>
          <w:lang w:eastAsia="en-IN"/>
        </w:rPr>
      </w:pPr>
      <w:r w:rsidRPr="000C493A">
        <w:rPr>
          <w:color w:val="383A42"/>
          <w:lang w:eastAsia="en-IN"/>
        </w:rPr>
        <w:t xml:space="preserve">    </w:t>
      </w:r>
    </w:p>
    <w:p w14:paraId="427F17A4" w14:textId="77777777" w:rsidR="00443EE0" w:rsidRPr="000C493A" w:rsidRDefault="00443EE0" w:rsidP="009149AA">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max;</w:t>
      </w:r>
    </w:p>
    <w:p w14:paraId="20BACB7E" w14:textId="77777777" w:rsidR="00443EE0" w:rsidRPr="000C493A" w:rsidRDefault="00443EE0" w:rsidP="009149AA">
      <w:pPr>
        <w:pStyle w:val="Code"/>
        <w:rPr>
          <w:color w:val="383A42"/>
          <w:lang w:eastAsia="en-IN"/>
        </w:rPr>
      </w:pPr>
      <w:r w:rsidRPr="000C493A">
        <w:rPr>
          <w:color w:val="383A42"/>
          <w:lang w:eastAsia="en-IN"/>
        </w:rPr>
        <w:t>}</w:t>
      </w:r>
    </w:p>
    <w:p w14:paraId="391D5D3E" w14:textId="77777777" w:rsidR="00443EE0" w:rsidRPr="000C493A" w:rsidRDefault="00443EE0" w:rsidP="0067316C">
      <w:pPr>
        <w:pStyle w:val="Subheadddddf"/>
      </w:pPr>
      <w:r w:rsidRPr="000C493A">
        <w:t>Example Output:</w:t>
      </w:r>
    </w:p>
    <w:p w14:paraId="368EDD67" w14:textId="77777777" w:rsidR="00443EE0" w:rsidRPr="000C493A" w:rsidRDefault="00443EE0" w:rsidP="009149AA">
      <w:pPr>
        <w:pStyle w:val="Code"/>
        <w:rPr>
          <w:lang w:eastAsia="en-IN"/>
        </w:rPr>
      </w:pPr>
      <w:r w:rsidRPr="000C493A">
        <w:rPr>
          <w:lang w:eastAsia="en-IN"/>
        </w:rPr>
        <w:t>Enter number of elements: 5</w:t>
      </w:r>
    </w:p>
    <w:p w14:paraId="21D09601" w14:textId="77777777" w:rsidR="00443EE0" w:rsidRPr="000C493A" w:rsidRDefault="00443EE0" w:rsidP="009149AA">
      <w:pPr>
        <w:pStyle w:val="Code"/>
        <w:rPr>
          <w:lang w:eastAsia="en-IN"/>
        </w:rPr>
      </w:pPr>
      <w:r w:rsidRPr="000C493A">
        <w:rPr>
          <w:lang w:eastAsia="en-IN"/>
        </w:rPr>
        <w:t>Enter 5 numbers:</w:t>
      </w:r>
    </w:p>
    <w:p w14:paraId="5A17792E" w14:textId="77777777" w:rsidR="00443EE0" w:rsidRPr="000C493A" w:rsidRDefault="00443EE0" w:rsidP="009149AA">
      <w:pPr>
        <w:pStyle w:val="Code"/>
        <w:rPr>
          <w:lang w:eastAsia="en-IN"/>
        </w:rPr>
      </w:pPr>
      <w:r w:rsidRPr="000C493A">
        <w:rPr>
          <w:lang w:eastAsia="en-IN"/>
        </w:rPr>
        <w:t>3 7 2 9 5</w:t>
      </w:r>
    </w:p>
    <w:p w14:paraId="5190CB3A" w14:textId="77777777" w:rsidR="00443EE0" w:rsidRPr="000C493A" w:rsidRDefault="00443EE0" w:rsidP="009149AA">
      <w:pPr>
        <w:pStyle w:val="Code"/>
        <w:rPr>
          <w:lang w:eastAsia="en-IN"/>
        </w:rPr>
      </w:pPr>
      <w:r w:rsidRPr="000C493A">
        <w:rPr>
          <w:lang w:eastAsia="en-IN"/>
        </w:rPr>
        <w:t>Maximum element: 9</w:t>
      </w:r>
    </w:p>
    <w:p w14:paraId="29F6E0D9" w14:textId="74DD8E65" w:rsidR="00443EE0" w:rsidRPr="000C493A" w:rsidRDefault="009149AA" w:rsidP="0067316C">
      <w:pPr>
        <w:pStyle w:val="Subheadddddf"/>
      </w:pPr>
      <w:r>
        <w:rPr>
          <w:rStyle w:val="Strong"/>
          <w:rFonts w:ascii="Amasis MT Pro" w:eastAsiaTheme="majorEastAsia" w:hAnsi="Amasis MT Pro"/>
        </w:rPr>
        <w:t>Summary</w:t>
      </w:r>
    </w:p>
    <w:p w14:paraId="5A505A18" w14:textId="133D1B45" w:rsidR="009149AA" w:rsidRPr="009149AA" w:rsidRDefault="009149AA" w:rsidP="0067316C">
      <w:pPr>
        <w:pStyle w:val="Pointss"/>
      </w:pPr>
      <w:r w:rsidRPr="009149AA">
        <w:rPr>
          <w:rStyle w:val="Strong"/>
          <w:rFonts w:ascii="Amasis MT Pro" w:eastAsiaTheme="majorEastAsia" w:hAnsi="Amasis MT Pro"/>
        </w:rPr>
        <w:t>Functions</w:t>
      </w:r>
      <w:r w:rsidRPr="009149AA">
        <w:t xml:space="preserve"> make programs </w:t>
      </w:r>
      <w:r w:rsidRPr="009149AA">
        <w:rPr>
          <w:rStyle w:val="Strong"/>
          <w:rFonts w:ascii="Amasis MT Pro" w:eastAsiaTheme="majorEastAsia" w:hAnsi="Amasis MT Pro"/>
        </w:rPr>
        <w:t>modular, reusable, and easier to maintain</w:t>
      </w:r>
      <w:r w:rsidRPr="009149AA">
        <w:t xml:space="preserve"> by breaking complex problems into smaller logical units.</w:t>
      </w:r>
    </w:p>
    <w:p w14:paraId="579D3C89" w14:textId="2A4BEC33" w:rsidR="009149AA" w:rsidRPr="009149AA" w:rsidRDefault="009149AA" w:rsidP="0067316C">
      <w:pPr>
        <w:pStyle w:val="Pointss"/>
      </w:pPr>
      <w:r w:rsidRPr="009149AA">
        <w:t xml:space="preserve">Every function in C involves </w:t>
      </w:r>
      <w:r w:rsidRPr="009149AA">
        <w:rPr>
          <w:rStyle w:val="Strong"/>
          <w:rFonts w:ascii="Amasis MT Pro" w:eastAsiaTheme="majorEastAsia" w:hAnsi="Amasis MT Pro"/>
        </w:rPr>
        <w:t>four key elements</w:t>
      </w:r>
      <w:r w:rsidRPr="009149AA">
        <w:t xml:space="preserve"> — declaration (prototype), definition, call, and parameters/arguments.</w:t>
      </w:r>
    </w:p>
    <w:p w14:paraId="46282A3D" w14:textId="3DB13AF7" w:rsidR="009149AA" w:rsidRPr="009149AA" w:rsidRDefault="009149AA" w:rsidP="0067316C">
      <w:pPr>
        <w:pStyle w:val="Pointss"/>
      </w:pPr>
      <w:r w:rsidRPr="009149AA">
        <w:rPr>
          <w:rStyle w:val="Strong"/>
          <w:rFonts w:ascii="Amasis MT Pro" w:eastAsiaTheme="majorEastAsia" w:hAnsi="Amasis MT Pro"/>
        </w:rPr>
        <w:t>Call by value</w:t>
      </w:r>
      <w:r w:rsidRPr="009149AA">
        <w:t xml:space="preserve"> passes copies of variables, while </w:t>
      </w:r>
      <w:r w:rsidRPr="009149AA">
        <w:rPr>
          <w:rStyle w:val="Strong"/>
          <w:rFonts w:ascii="Amasis MT Pro" w:eastAsiaTheme="majorEastAsia" w:hAnsi="Amasis MT Pro"/>
        </w:rPr>
        <w:t>call by reference</w:t>
      </w:r>
      <w:r w:rsidRPr="009149AA">
        <w:t xml:space="preserve"> passes addresses using pointers for direct modification.</w:t>
      </w:r>
    </w:p>
    <w:p w14:paraId="0DE9312B" w14:textId="532FF8C9" w:rsidR="009149AA" w:rsidRPr="009149AA" w:rsidRDefault="009149AA" w:rsidP="0067316C">
      <w:pPr>
        <w:pStyle w:val="Pointss"/>
      </w:pPr>
      <w:r w:rsidRPr="009149AA">
        <w:t xml:space="preserve">Functions can </w:t>
      </w:r>
      <w:r w:rsidRPr="009149AA">
        <w:rPr>
          <w:rStyle w:val="Strong"/>
          <w:rFonts w:ascii="Amasis MT Pro" w:eastAsiaTheme="majorEastAsia" w:hAnsi="Amasis MT Pro"/>
        </w:rPr>
        <w:t>return a value</w:t>
      </w:r>
      <w:r w:rsidRPr="009149AA">
        <w:t xml:space="preserve"> to the caller or be </w:t>
      </w:r>
      <w:r w:rsidRPr="009149AA">
        <w:rPr>
          <w:rStyle w:val="HTMLCode"/>
          <w:rFonts w:ascii="Amasis MT Pro" w:eastAsiaTheme="majorEastAsia" w:hAnsi="Amasis MT Pro"/>
          <w:b/>
          <w:bCs/>
          <w:sz w:val="24"/>
          <w:szCs w:val="24"/>
        </w:rPr>
        <w:t>void</w:t>
      </w:r>
      <w:r w:rsidRPr="009149AA">
        <w:t xml:space="preserve"> if no return value is required.</w:t>
      </w:r>
    </w:p>
    <w:p w14:paraId="460FEB47" w14:textId="726815CD" w:rsidR="009149AA" w:rsidRPr="009149AA" w:rsidRDefault="009149AA" w:rsidP="0067316C">
      <w:pPr>
        <w:pStyle w:val="Pointss"/>
      </w:pPr>
      <w:r w:rsidRPr="009149AA">
        <w:rPr>
          <w:rStyle w:val="Strong"/>
          <w:rFonts w:ascii="Amasis MT Pro" w:eastAsiaTheme="majorEastAsia" w:hAnsi="Amasis MT Pro"/>
        </w:rPr>
        <w:t>Recursion</w:t>
      </w:r>
      <w:r w:rsidRPr="009149AA">
        <w:t xml:space="preserve"> allows a function to call itself but must include a </w:t>
      </w:r>
      <w:r w:rsidRPr="009149AA">
        <w:rPr>
          <w:rStyle w:val="Strong"/>
          <w:rFonts w:ascii="Amasis MT Pro" w:eastAsiaTheme="majorEastAsia" w:hAnsi="Amasis MT Pro"/>
        </w:rPr>
        <w:t>base case</w:t>
      </w:r>
      <w:r w:rsidRPr="009149AA">
        <w:t xml:space="preserve"> and ensure </w:t>
      </w:r>
      <w:r w:rsidRPr="009149AA">
        <w:rPr>
          <w:rStyle w:val="Strong"/>
          <w:rFonts w:ascii="Amasis MT Pro" w:eastAsiaTheme="majorEastAsia" w:hAnsi="Amasis MT Pro"/>
        </w:rPr>
        <w:t>progress toward termination</w:t>
      </w:r>
      <w:r w:rsidRPr="009149AA">
        <w:t xml:space="preserve"> to avoid infinite loops.</w:t>
      </w:r>
    </w:p>
    <w:p w14:paraId="6BC1E685" w14:textId="1E195110" w:rsidR="009149AA" w:rsidRPr="009149AA" w:rsidRDefault="009149AA" w:rsidP="0067316C">
      <w:pPr>
        <w:pStyle w:val="Pointss"/>
      </w:pPr>
      <w:r w:rsidRPr="009149AA">
        <w:rPr>
          <w:rStyle w:val="Strong"/>
          <w:rFonts w:ascii="Amasis MT Pro" w:eastAsiaTheme="majorEastAsia" w:hAnsi="Amasis MT Pro"/>
        </w:rPr>
        <w:t>Arrays are passed by reference</w:t>
      </w:r>
      <w:r w:rsidRPr="009149AA">
        <w:t xml:space="preserve"> to functions, and it’s essential to </w:t>
      </w:r>
      <w:r w:rsidRPr="009149AA">
        <w:rPr>
          <w:rStyle w:val="Strong"/>
          <w:rFonts w:ascii="Amasis MT Pro" w:eastAsiaTheme="majorEastAsia" w:hAnsi="Amasis MT Pro"/>
        </w:rPr>
        <w:t>pass the array size</w:t>
      </w:r>
      <w:r w:rsidRPr="009149AA">
        <w:t xml:space="preserve"> as a separate parameter.</w:t>
      </w:r>
    </w:p>
    <w:p w14:paraId="08B57375" w14:textId="4C478264" w:rsidR="009149AA" w:rsidRPr="009149AA" w:rsidRDefault="009149AA" w:rsidP="0067316C">
      <w:pPr>
        <w:pStyle w:val="Pointss"/>
      </w:pPr>
      <w:r w:rsidRPr="009149AA">
        <w:t xml:space="preserve">Understanding </w:t>
      </w:r>
      <w:r w:rsidRPr="009149AA">
        <w:rPr>
          <w:rStyle w:val="Strong"/>
          <w:rFonts w:ascii="Amasis MT Pro" w:eastAsiaTheme="majorEastAsia" w:hAnsi="Amasis MT Pro"/>
        </w:rPr>
        <w:t>scope</w:t>
      </w:r>
      <w:r w:rsidRPr="009149AA">
        <w:t xml:space="preserve"> (global, local, and file-level) determines where functions and variables are accessible.</w:t>
      </w:r>
    </w:p>
    <w:p w14:paraId="341AFBCA" w14:textId="6E621D47" w:rsidR="009149AA" w:rsidRPr="009149AA" w:rsidRDefault="009149AA" w:rsidP="0067316C">
      <w:pPr>
        <w:pStyle w:val="Pointss"/>
      </w:pPr>
      <w:r w:rsidRPr="009149AA">
        <w:t xml:space="preserve">Follow </w:t>
      </w:r>
      <w:r w:rsidRPr="009149AA">
        <w:rPr>
          <w:rStyle w:val="Strong"/>
          <w:rFonts w:ascii="Amasis MT Pro" w:eastAsiaTheme="majorEastAsia" w:hAnsi="Amasis MT Pro"/>
        </w:rPr>
        <w:t>best practices</w:t>
      </w:r>
      <w:r w:rsidRPr="009149AA">
        <w:t>: use meaningful names, keep functions focused on one task, validate inputs, and document clearly.</w:t>
      </w:r>
    </w:p>
    <w:p w14:paraId="0A3A3546" w14:textId="450A1CA9" w:rsidR="009149AA" w:rsidRPr="009149AA" w:rsidRDefault="009149AA" w:rsidP="0067316C">
      <w:pPr>
        <w:pStyle w:val="Pointss"/>
      </w:pPr>
      <w:r w:rsidRPr="009149AA">
        <w:t xml:space="preserve">Avoid common mistakes such as </w:t>
      </w:r>
      <w:r w:rsidRPr="009149AA">
        <w:rPr>
          <w:rStyle w:val="Strong"/>
          <w:rFonts w:ascii="Amasis MT Pro" w:eastAsiaTheme="majorEastAsia" w:hAnsi="Amasis MT Pro"/>
        </w:rPr>
        <w:t xml:space="preserve">missing </w:t>
      </w:r>
      <w:r w:rsidRPr="009149AA">
        <w:rPr>
          <w:rStyle w:val="HTMLCode"/>
          <w:rFonts w:ascii="Amasis MT Pro" w:eastAsiaTheme="majorEastAsia" w:hAnsi="Amasis MT Pro"/>
          <w:b/>
          <w:bCs/>
          <w:sz w:val="24"/>
          <w:szCs w:val="24"/>
        </w:rPr>
        <w:t>&amp;</w:t>
      </w:r>
      <w:r w:rsidRPr="009149AA">
        <w:rPr>
          <w:rStyle w:val="Strong"/>
          <w:rFonts w:ascii="Amasis MT Pro" w:eastAsiaTheme="majorEastAsia" w:hAnsi="Amasis MT Pro"/>
        </w:rPr>
        <w:t xml:space="preserve"> in references</w:t>
      </w:r>
      <w:r w:rsidRPr="009149AA">
        <w:t xml:space="preserve">, </w:t>
      </w:r>
      <w:r w:rsidRPr="009149AA">
        <w:rPr>
          <w:rStyle w:val="Strong"/>
          <w:rFonts w:ascii="Amasis MT Pro" w:eastAsiaTheme="majorEastAsia" w:hAnsi="Amasis MT Pro"/>
        </w:rPr>
        <w:t>mismatched return types</w:t>
      </w:r>
      <w:r w:rsidRPr="009149AA">
        <w:t xml:space="preserve">, </w:t>
      </w:r>
      <w:r w:rsidRPr="009149AA">
        <w:rPr>
          <w:rStyle w:val="Strong"/>
          <w:rFonts w:ascii="Amasis MT Pro" w:eastAsiaTheme="majorEastAsia" w:hAnsi="Amasis MT Pro"/>
        </w:rPr>
        <w:t>uninitialized arguments</w:t>
      </w:r>
      <w:r w:rsidRPr="009149AA">
        <w:t xml:space="preserve">, and </w:t>
      </w:r>
      <w:r w:rsidRPr="009149AA">
        <w:rPr>
          <w:rStyle w:val="Strong"/>
          <w:rFonts w:ascii="Amasis MT Pro" w:eastAsiaTheme="majorEastAsia" w:hAnsi="Amasis MT Pro"/>
        </w:rPr>
        <w:t>incomplete recursion base cases</w:t>
      </w:r>
      <w:r w:rsidRPr="009149AA">
        <w:t>.</w:t>
      </w:r>
    </w:p>
    <w:p w14:paraId="607C46D3" w14:textId="77777777" w:rsidR="0067316C" w:rsidRDefault="0067316C">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4F66E05A" w14:textId="77777777" w:rsidR="00436910" w:rsidRDefault="00436910" w:rsidP="00436910">
      <w:pPr>
        <w:pStyle w:val="unittt"/>
      </w:pPr>
    </w:p>
    <w:p w14:paraId="4A205A79" w14:textId="77777777" w:rsidR="00436910" w:rsidRDefault="00436910" w:rsidP="00436910">
      <w:pPr>
        <w:pStyle w:val="unittt"/>
      </w:pPr>
    </w:p>
    <w:p w14:paraId="4A1A01B2" w14:textId="77777777" w:rsidR="00436910" w:rsidRDefault="00436910" w:rsidP="00436910">
      <w:pPr>
        <w:pStyle w:val="unittt"/>
      </w:pPr>
    </w:p>
    <w:p w14:paraId="7B0D59AD" w14:textId="62BFE633" w:rsidR="0067316C" w:rsidRDefault="00436910" w:rsidP="00436910">
      <w:pPr>
        <w:pStyle w:val="unittt"/>
      </w:pPr>
      <w:r>
        <w:br/>
      </w:r>
      <w:bookmarkStart w:id="95" w:name="_Toc212290996"/>
      <w:r w:rsidR="00A95DA8" w:rsidRPr="000C493A">
        <w:t xml:space="preserve">Unit IV – </w:t>
      </w:r>
      <w:r>
        <w:br/>
      </w:r>
      <w:r w:rsidR="00A95DA8" w:rsidRPr="000C493A">
        <w:t>Memory &amp; Complex Types</w:t>
      </w:r>
      <w:bookmarkEnd w:id="95"/>
    </w:p>
    <w:p w14:paraId="497361A1" w14:textId="77777777" w:rsidR="0067316C" w:rsidRDefault="0067316C">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54154ADE" w14:textId="7E57C848" w:rsidR="00443EE0" w:rsidRDefault="00805ED0" w:rsidP="00436910">
      <w:pPr>
        <w:pStyle w:val="Chnao"/>
      </w:pPr>
      <w:r>
        <w:rPr>
          <w:b/>
          <w:bCs/>
          <w:noProof/>
          <w:sz w:val="36"/>
          <w:szCs w:val="36"/>
        </w:rPr>
        <mc:AlternateContent>
          <mc:Choice Requires="wps">
            <w:drawing>
              <wp:anchor distT="0" distB="0" distL="114300" distR="114300" simplePos="0" relativeHeight="251680768" behindDoc="0" locked="0" layoutInCell="1" allowOverlap="1" wp14:anchorId="03AB5946" wp14:editId="425733A7">
                <wp:simplePos x="0" y="0"/>
                <wp:positionH relativeFrom="column">
                  <wp:posOffset>601578</wp:posOffset>
                </wp:positionH>
                <wp:positionV relativeFrom="paragraph">
                  <wp:posOffset>-774032</wp:posOffset>
                </wp:positionV>
                <wp:extent cx="4908884" cy="625642"/>
                <wp:effectExtent l="0" t="0" r="6350" b="3175"/>
                <wp:wrapNone/>
                <wp:docPr id="1135602873"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58965" id="Rectangle 1" o:spid="_x0000_s1026" style="position:absolute;margin-left:47.35pt;margin-top:-60.95pt;width:386.55pt;height:49.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" fillcolor="white [3212]" stroked="f" strokeweight="1.5pt"/>
            </w:pict>
          </mc:Fallback>
        </mc:AlternateContent>
      </w:r>
    </w:p>
    <w:p w14:paraId="6E094963" w14:textId="7415AB41" w:rsidR="00436910" w:rsidRDefault="00436910" w:rsidP="00436910">
      <w:pPr>
        <w:pStyle w:val="Chnao"/>
      </w:pPr>
    </w:p>
    <w:p w14:paraId="4DBBAB70" w14:textId="77777777" w:rsidR="00436910" w:rsidRPr="000C493A" w:rsidRDefault="00436910" w:rsidP="00436910">
      <w:pPr>
        <w:pStyle w:val="Chnao"/>
      </w:pPr>
    </w:p>
    <w:p w14:paraId="073E1610" w14:textId="77777777" w:rsidR="00436910" w:rsidRDefault="002C16F5" w:rsidP="00436910">
      <w:pPr>
        <w:pStyle w:val="Chnao"/>
      </w:pPr>
      <w:bookmarkStart w:id="96" w:name="_Toc212290997"/>
      <w:r w:rsidRPr="002C16F5">
        <w:t>Chapter 11:</w:t>
      </w:r>
      <w:bookmarkEnd w:id="96"/>
    </w:p>
    <w:p w14:paraId="267CF884" w14:textId="73E10A3F" w:rsidR="002C16F5" w:rsidRDefault="002C16F5" w:rsidP="00436910">
      <w:pPr>
        <w:pStyle w:val="Chanem"/>
      </w:pPr>
      <w:bookmarkStart w:id="97" w:name="_Toc212290998"/>
      <w:r w:rsidRPr="002C16F5">
        <w:t>Pointers and Memory Management in C</w:t>
      </w:r>
      <w:bookmarkEnd w:id="97"/>
    </w:p>
    <w:p w14:paraId="5764A981" w14:textId="77777777" w:rsidR="00064A88" w:rsidRPr="0067316C" w:rsidRDefault="00064A88" w:rsidP="0067316C">
      <w:pPr>
        <w:pStyle w:val="Subheadddddf"/>
      </w:pPr>
      <w:r w:rsidRPr="0067316C">
        <w:rPr>
          <w:rFonts w:eastAsiaTheme="majorEastAsia"/>
        </w:rPr>
        <w:t>Objectives:</w:t>
      </w:r>
    </w:p>
    <w:p w14:paraId="4BC7AA42" w14:textId="77777777" w:rsidR="00064A88" w:rsidRPr="00064A88" w:rsidRDefault="00064A88" w:rsidP="0067316C">
      <w:pPr>
        <w:pStyle w:val="Pointss"/>
      </w:pPr>
      <w:r w:rsidRPr="00064A88">
        <w:t>Understand the concept of memory addresses and pointer variables.</w:t>
      </w:r>
    </w:p>
    <w:p w14:paraId="45DB8223" w14:textId="77777777" w:rsidR="00064A88" w:rsidRPr="00064A88" w:rsidRDefault="00064A88" w:rsidP="0067316C">
      <w:pPr>
        <w:pStyle w:val="Pointss"/>
      </w:pPr>
      <w:r w:rsidRPr="00064A88">
        <w:t>Learn pointer declaration, initialization, and dereferencing.</w:t>
      </w:r>
    </w:p>
    <w:p w14:paraId="111C6297" w14:textId="77777777" w:rsidR="00064A88" w:rsidRPr="00064A88" w:rsidRDefault="00064A88" w:rsidP="0067316C">
      <w:pPr>
        <w:pStyle w:val="Pointss"/>
      </w:pPr>
      <w:r w:rsidRPr="00064A88">
        <w:t>Explore pointer arithmetic and relationships with arrays and functions.</w:t>
      </w:r>
    </w:p>
    <w:p w14:paraId="08FF0796" w14:textId="77777777" w:rsidR="00064A88" w:rsidRPr="00064A88" w:rsidRDefault="00064A88" w:rsidP="0067316C">
      <w:pPr>
        <w:pStyle w:val="Pointss"/>
      </w:pPr>
      <w:r w:rsidRPr="00064A88">
        <w:t xml:space="preserve">Understand dynamic memory allocation using </w:t>
      </w:r>
      <w:r w:rsidRPr="00064A88">
        <w:rPr>
          <w:rStyle w:val="HTMLCode"/>
          <w:rFonts w:ascii="Amasis MT Pro" w:eastAsiaTheme="majorEastAsia" w:hAnsi="Amasis MT Pro"/>
          <w:sz w:val="24"/>
          <w:szCs w:val="24"/>
        </w:rPr>
        <w:t>malloc()</w:t>
      </w:r>
      <w:r w:rsidRPr="00064A88">
        <w:t xml:space="preserve">, </w:t>
      </w:r>
      <w:r w:rsidRPr="00064A88">
        <w:rPr>
          <w:rStyle w:val="HTMLCode"/>
          <w:rFonts w:ascii="Amasis MT Pro" w:eastAsiaTheme="majorEastAsia" w:hAnsi="Amasis MT Pro"/>
          <w:sz w:val="24"/>
          <w:szCs w:val="24"/>
        </w:rPr>
        <w:t>calloc()</w:t>
      </w:r>
      <w:r w:rsidRPr="00064A88">
        <w:t xml:space="preserve">, </w:t>
      </w:r>
      <w:r w:rsidRPr="00064A88">
        <w:rPr>
          <w:rStyle w:val="HTMLCode"/>
          <w:rFonts w:ascii="Amasis MT Pro" w:eastAsiaTheme="majorEastAsia" w:hAnsi="Amasis MT Pro"/>
          <w:sz w:val="24"/>
          <w:szCs w:val="24"/>
        </w:rPr>
        <w:t>realloc()</w:t>
      </w:r>
      <w:r w:rsidRPr="00064A88">
        <w:t xml:space="preserve">, and </w:t>
      </w:r>
      <w:r w:rsidRPr="00064A88">
        <w:rPr>
          <w:rStyle w:val="HTMLCode"/>
          <w:rFonts w:ascii="Amasis MT Pro" w:eastAsiaTheme="majorEastAsia" w:hAnsi="Amasis MT Pro"/>
          <w:sz w:val="24"/>
          <w:szCs w:val="24"/>
        </w:rPr>
        <w:t>free()</w:t>
      </w:r>
      <w:r w:rsidRPr="00064A88">
        <w:t>.</w:t>
      </w:r>
    </w:p>
    <w:p w14:paraId="3AD2B8F8" w14:textId="77777777" w:rsidR="00064A88" w:rsidRPr="00064A88" w:rsidRDefault="00064A88" w:rsidP="0067316C">
      <w:pPr>
        <w:pStyle w:val="Pointss"/>
      </w:pPr>
      <w:r w:rsidRPr="00064A88">
        <w:t>Apply pointers to real-world problems and ensure safe memory handling.</w:t>
      </w:r>
    </w:p>
    <w:p w14:paraId="2356AE7B" w14:textId="77777777" w:rsidR="002C16F5" w:rsidRPr="002C16F5" w:rsidRDefault="002C16F5" w:rsidP="0067316C">
      <w:pPr>
        <w:pStyle w:val="Subheadddddf"/>
      </w:pPr>
      <w:r w:rsidRPr="002C16F5">
        <w:t>Introduction: Understanding Memory and Addresses</w:t>
      </w:r>
    </w:p>
    <w:p w14:paraId="4F7065F2" w14:textId="77777777" w:rsidR="002C16F5" w:rsidRPr="002C16F5" w:rsidRDefault="002C16F5" w:rsidP="0067316C">
      <w:pPr>
        <w:pStyle w:val="texxtt"/>
        <w:rPr>
          <w:lang w:eastAsia="en-IN"/>
        </w:rPr>
      </w:pPr>
      <w:r w:rsidRPr="002C16F5">
        <w:rPr>
          <w:lang w:eastAsia="en-IN"/>
        </w:rPr>
        <w:t xml:space="preserve">In our exploration of C programming thus far, we've worked with variables that store data—integers, characters, floating-point numbers, arrays, and strings. When you declare a variable like </w:t>
      </w:r>
      <w:r w:rsidRPr="002C16F5">
        <w:rPr>
          <w:rFonts w:cs="Courier New"/>
          <w:lang w:eastAsia="en-IN"/>
        </w:rPr>
        <w:t>int age = 25;</w:t>
      </w:r>
      <w:r w:rsidRPr="002C16F5">
        <w:rPr>
          <w:lang w:eastAsia="en-IN"/>
        </w:rPr>
        <w:t>, the computer allocates a specific location in memory to store the value 25, and you access this value using the variable name age. This straightforward approach works well for many programming tasks, but it represents only the surface of what's possible in C.</w:t>
      </w:r>
    </w:p>
    <w:p w14:paraId="2603D6C6" w14:textId="77777777" w:rsidR="002C16F5" w:rsidRPr="002C16F5" w:rsidRDefault="002C16F5" w:rsidP="0067316C">
      <w:pPr>
        <w:pStyle w:val="texxtt"/>
        <w:rPr>
          <w:lang w:eastAsia="en-IN"/>
        </w:rPr>
      </w:pPr>
      <w:r w:rsidRPr="002C16F5">
        <w:rPr>
          <w:lang w:eastAsia="en-IN"/>
        </w:rPr>
        <w:t xml:space="preserve">Behind the scenes, every variable exists at a specific </w:t>
      </w:r>
      <w:r w:rsidRPr="002C16F5">
        <w:rPr>
          <w:b/>
          <w:bCs/>
          <w:lang w:eastAsia="en-IN"/>
        </w:rPr>
        <w:t>memory address</w:t>
      </w:r>
      <w:r w:rsidRPr="002C16F5">
        <w:rPr>
          <w:lang w:eastAsia="en-IN"/>
        </w:rPr>
        <w:t>—a unique numerical identifier that marks its location in the computer's RAM. Think of computer memory as a vast array of storage boxes, each with its own unique address, like houses on a street. When you use a variable name, the compiler automatically translates it to the appropriate memory address. But what if you could work with these addresses directly? What if you could pass around not just the values stored in variables, but the locations of those variables themselves?</w:t>
      </w:r>
    </w:p>
    <w:p w14:paraId="7C5325F2" w14:textId="77777777" w:rsidR="002C16F5" w:rsidRPr="002C16F5" w:rsidRDefault="002C16F5" w:rsidP="0067316C">
      <w:pPr>
        <w:pStyle w:val="texxtt"/>
        <w:rPr>
          <w:lang w:eastAsia="en-IN"/>
        </w:rPr>
      </w:pPr>
      <w:r w:rsidRPr="002C16F5">
        <w:rPr>
          <w:lang w:eastAsia="en-IN"/>
        </w:rPr>
        <w:t xml:space="preserve">This is precisely what </w:t>
      </w:r>
      <w:r w:rsidRPr="002C16F5">
        <w:rPr>
          <w:b/>
          <w:bCs/>
          <w:lang w:eastAsia="en-IN"/>
        </w:rPr>
        <w:t>pointers</w:t>
      </w:r>
      <w:r w:rsidRPr="002C16F5">
        <w:rPr>
          <w:lang w:eastAsia="en-IN"/>
        </w:rPr>
        <w:t xml:space="preserve"> enable. A pointer is a special type of variable that doesn't store regular data like integers or characters; instead, it stores a memory address—the location where other data resides. Pointers give you direct control over memory, allowing you to:</w:t>
      </w:r>
    </w:p>
    <w:p w14:paraId="1CE3A1B6" w14:textId="77777777" w:rsidR="002C16F5" w:rsidRPr="002C16F5" w:rsidRDefault="002C16F5" w:rsidP="0067316C">
      <w:pPr>
        <w:pStyle w:val="Pointss"/>
      </w:pPr>
      <w:r w:rsidRPr="002C16F5">
        <w:t>Pass large data structures to functions efficiently (by reference rather than copying)</w:t>
      </w:r>
    </w:p>
    <w:p w14:paraId="63BF9310" w14:textId="77777777" w:rsidR="002C16F5" w:rsidRPr="002C16F5" w:rsidRDefault="002C16F5" w:rsidP="0067316C">
      <w:pPr>
        <w:pStyle w:val="Pointss"/>
      </w:pPr>
      <w:r w:rsidRPr="002C16F5">
        <w:t>Create complex data structures like linked lists, trees, and graphs</w:t>
      </w:r>
    </w:p>
    <w:p w14:paraId="4779C5BF" w14:textId="77777777" w:rsidR="002C16F5" w:rsidRPr="002C16F5" w:rsidRDefault="002C16F5" w:rsidP="0067316C">
      <w:pPr>
        <w:pStyle w:val="Pointss"/>
      </w:pPr>
      <w:r w:rsidRPr="002C16F5">
        <w:t>Allocate and manage memory dynamically at runtime</w:t>
      </w:r>
    </w:p>
    <w:p w14:paraId="25A410AC" w14:textId="77777777" w:rsidR="002C16F5" w:rsidRPr="002C16F5" w:rsidRDefault="002C16F5" w:rsidP="0067316C">
      <w:pPr>
        <w:pStyle w:val="Pointss"/>
      </w:pPr>
      <w:r w:rsidRPr="002C16F5">
        <w:t>Understand how arrays and strings really work under the hood</w:t>
      </w:r>
    </w:p>
    <w:p w14:paraId="2220599F" w14:textId="77777777" w:rsidR="002C16F5" w:rsidRPr="002C16F5" w:rsidRDefault="002C16F5" w:rsidP="0067316C">
      <w:pPr>
        <w:pStyle w:val="Pointss"/>
      </w:pPr>
      <w:r w:rsidRPr="002C16F5">
        <w:t>Write efficient, low-level code that interacts directly with hardware</w:t>
      </w:r>
    </w:p>
    <w:p w14:paraId="4E1AF902" w14:textId="77777777" w:rsidR="002C16F5" w:rsidRPr="002C16F5" w:rsidRDefault="002C16F5" w:rsidP="0067316C">
      <w:pPr>
        <w:pStyle w:val="texxtt"/>
        <w:rPr>
          <w:lang w:eastAsia="en-IN"/>
        </w:rPr>
      </w:pPr>
      <w:r w:rsidRPr="002C16F5">
        <w:rPr>
          <w:lang w:eastAsia="en-IN"/>
        </w:rPr>
        <w:t>Pointers are often considered one of the most challenging aspects of C programming, but they're also one of its most powerful features. They provide the foundation for dynamic memory management, enable efficient parameter passing, and are essential for understanding how C programs actually work at the machine level.</w:t>
      </w:r>
    </w:p>
    <w:p w14:paraId="7BCFB02B" w14:textId="77777777" w:rsidR="002C16F5" w:rsidRPr="002C16F5" w:rsidRDefault="002C16F5" w:rsidP="0067316C">
      <w:pPr>
        <w:pStyle w:val="texxtt"/>
        <w:rPr>
          <w:lang w:eastAsia="en-IN"/>
        </w:rPr>
      </w:pPr>
      <w:r w:rsidRPr="002C16F5">
        <w:rPr>
          <w:b/>
          <w:bCs/>
          <w:lang w:eastAsia="en-IN"/>
        </w:rPr>
        <w:t>A useful analogy:</w:t>
      </w:r>
      <w:r w:rsidRPr="002C16F5">
        <w:rPr>
          <w:lang w:eastAsia="en-IN"/>
        </w:rPr>
        <w:t xml:space="preserve"> If a regular variable is like a house that contains furniture (data), then a pointer is like a map that shows you where that house is located. Instead of moving all the furniture when you want to show someone, you can just hand them the map—the address. They can use that address to find the house and access the furniture themselves.</w:t>
      </w:r>
    </w:p>
    <w:p w14:paraId="69A657C8" w14:textId="77777777" w:rsidR="002C16F5" w:rsidRPr="002C16F5" w:rsidRDefault="002C16F5" w:rsidP="0067316C">
      <w:pPr>
        <w:pStyle w:val="texxtt"/>
      </w:pPr>
      <w:r w:rsidRPr="002C16F5">
        <w:t>Understanding pointers is crucial for:</w:t>
      </w:r>
    </w:p>
    <w:p w14:paraId="2D827EBB" w14:textId="77777777" w:rsidR="002C16F5" w:rsidRPr="002C16F5" w:rsidRDefault="002C16F5" w:rsidP="0067316C">
      <w:pPr>
        <w:pStyle w:val="Pointss"/>
      </w:pPr>
      <w:r w:rsidRPr="002C16F5">
        <w:t>Writing efficient C programs</w:t>
      </w:r>
    </w:p>
    <w:p w14:paraId="02449511" w14:textId="77777777" w:rsidR="002C16F5" w:rsidRPr="002C16F5" w:rsidRDefault="002C16F5" w:rsidP="0067316C">
      <w:pPr>
        <w:pStyle w:val="Pointss"/>
      </w:pPr>
      <w:r w:rsidRPr="002C16F5">
        <w:t>Understanding how memory works</w:t>
      </w:r>
    </w:p>
    <w:p w14:paraId="1C176B72" w14:textId="77777777" w:rsidR="002C16F5" w:rsidRPr="002C16F5" w:rsidRDefault="002C16F5" w:rsidP="0067316C">
      <w:pPr>
        <w:pStyle w:val="Pointss"/>
      </w:pPr>
      <w:r w:rsidRPr="002C16F5">
        <w:t>Creating dynamic data structures</w:t>
      </w:r>
    </w:p>
    <w:p w14:paraId="4981A5B8" w14:textId="77777777" w:rsidR="002C16F5" w:rsidRPr="002C16F5" w:rsidRDefault="002C16F5" w:rsidP="0067316C">
      <w:pPr>
        <w:pStyle w:val="Pointss"/>
      </w:pPr>
      <w:r w:rsidRPr="002C16F5">
        <w:t>Interfacing with system-level programming</w:t>
      </w:r>
    </w:p>
    <w:p w14:paraId="0DBF6242" w14:textId="77777777" w:rsidR="002C16F5" w:rsidRPr="002C16F5" w:rsidRDefault="002C16F5" w:rsidP="0067316C">
      <w:pPr>
        <w:pStyle w:val="Pointss"/>
      </w:pPr>
      <w:r w:rsidRPr="002C16F5">
        <w:t>Debugging memory-related issues</w:t>
      </w:r>
    </w:p>
    <w:p w14:paraId="02292C5C" w14:textId="77777777" w:rsidR="002C16F5" w:rsidRPr="002C16F5" w:rsidRDefault="002C16F5" w:rsidP="0067316C">
      <w:pPr>
        <w:pStyle w:val="Pointss"/>
      </w:pPr>
      <w:r w:rsidRPr="002C16F5">
        <w:t>Reading and understanding existing C code</w:t>
      </w:r>
    </w:p>
    <w:p w14:paraId="0097899C" w14:textId="77777777" w:rsidR="002C16F5" w:rsidRPr="002C16F5" w:rsidRDefault="002C16F5" w:rsidP="0067316C">
      <w:pPr>
        <w:pStyle w:val="Subheadddd"/>
      </w:pPr>
      <w:bookmarkStart w:id="98" w:name="_Toc212290999"/>
      <w:r w:rsidRPr="002C16F5">
        <w:t>11.1 Pointer Basics: Declaration, Initialization, and Dereferencing</w:t>
      </w:r>
      <w:bookmarkEnd w:id="98"/>
    </w:p>
    <w:p w14:paraId="5086E463" w14:textId="77777777" w:rsidR="002C16F5" w:rsidRPr="002C16F5" w:rsidRDefault="002C16F5" w:rsidP="0067316C">
      <w:pPr>
        <w:pStyle w:val="Subheadddddf"/>
      </w:pPr>
      <w:r w:rsidRPr="002C16F5">
        <w:t>What Exactly is a Pointer?</w:t>
      </w:r>
    </w:p>
    <w:p w14:paraId="61F49C13" w14:textId="77777777" w:rsidR="002C16F5" w:rsidRPr="002C16F5" w:rsidRDefault="002C16F5" w:rsidP="0067316C">
      <w:pPr>
        <w:pStyle w:val="texxtt"/>
        <w:rPr>
          <w:lang w:eastAsia="en-IN"/>
        </w:rPr>
      </w:pPr>
      <w:r w:rsidRPr="002C16F5">
        <w:rPr>
          <w:lang w:eastAsia="en-IN"/>
        </w:rPr>
        <w:t xml:space="preserve">A </w:t>
      </w:r>
      <w:r w:rsidRPr="002C16F5">
        <w:rPr>
          <w:b/>
          <w:bCs/>
          <w:lang w:eastAsia="en-IN"/>
        </w:rPr>
        <w:t>pointer</w:t>
      </w:r>
      <w:r w:rsidRPr="002C16F5">
        <w:rPr>
          <w:lang w:eastAsia="en-IN"/>
        </w:rPr>
        <w:t xml:space="preserve"> is a variable whose value is the memory address of another variable. While a normal variable contains data, a pointer contains the location where data is stored.</w:t>
      </w:r>
    </w:p>
    <w:p w14:paraId="00146424" w14:textId="77777777" w:rsidR="002C16F5" w:rsidRPr="002C16F5" w:rsidRDefault="002C16F5" w:rsidP="0067316C">
      <w:pPr>
        <w:pStyle w:val="Subheadddddf"/>
      </w:pPr>
      <w:r w:rsidRPr="002C16F5">
        <w:t>Key terminology:</w:t>
      </w:r>
    </w:p>
    <w:p w14:paraId="29526763" w14:textId="77777777" w:rsidR="002C16F5" w:rsidRPr="002C16F5" w:rsidRDefault="002C16F5" w:rsidP="0067316C">
      <w:pPr>
        <w:pStyle w:val="Pointss"/>
      </w:pPr>
      <w:r w:rsidRPr="002C16F5">
        <w:rPr>
          <w:b/>
          <w:bCs/>
        </w:rPr>
        <w:t>Memory address</w:t>
      </w:r>
      <w:r w:rsidRPr="002C16F5">
        <w:t>: A unique numerical identifier for each memory location</w:t>
      </w:r>
    </w:p>
    <w:p w14:paraId="5954FE2E" w14:textId="77777777" w:rsidR="002C16F5" w:rsidRPr="002C16F5" w:rsidRDefault="002C16F5" w:rsidP="0067316C">
      <w:pPr>
        <w:pStyle w:val="Pointss"/>
      </w:pPr>
      <w:r w:rsidRPr="002C16F5">
        <w:rPr>
          <w:b/>
          <w:bCs/>
        </w:rPr>
        <w:t>Pointer variable</w:t>
      </w:r>
      <w:r w:rsidRPr="002C16F5">
        <w:t>: A variable that stores a memory address</w:t>
      </w:r>
    </w:p>
    <w:p w14:paraId="2CA8218C" w14:textId="77777777" w:rsidR="002C16F5" w:rsidRPr="002C16F5" w:rsidRDefault="002C16F5" w:rsidP="0067316C">
      <w:pPr>
        <w:pStyle w:val="Pointss"/>
      </w:pPr>
      <w:r w:rsidRPr="002C16F5">
        <w:rPr>
          <w:b/>
          <w:bCs/>
        </w:rPr>
        <w:t>Pointing to</w:t>
      </w:r>
      <w:r w:rsidRPr="002C16F5">
        <w:t>: When we say a pointer "points to" a variable, we mean it contains that variable's memory address</w:t>
      </w:r>
    </w:p>
    <w:p w14:paraId="491BD4D8" w14:textId="77777777" w:rsidR="002C16F5" w:rsidRPr="002C16F5" w:rsidRDefault="002C16F5" w:rsidP="0067316C">
      <w:pPr>
        <w:pStyle w:val="Pointss"/>
      </w:pPr>
      <w:r w:rsidRPr="002C16F5">
        <w:rPr>
          <w:b/>
          <w:bCs/>
        </w:rPr>
        <w:t>Dereferencing</w:t>
      </w:r>
      <w:r w:rsidRPr="002C16F5">
        <w:t>: Accessing the value stored at the address contained in a pointer</w:t>
      </w:r>
    </w:p>
    <w:p w14:paraId="4BC14C44" w14:textId="77777777" w:rsidR="002C16F5" w:rsidRPr="002C16F5" w:rsidRDefault="002C16F5" w:rsidP="0067316C">
      <w:pPr>
        <w:pStyle w:val="Subheadddddf"/>
      </w:pPr>
      <w:r w:rsidRPr="002C16F5">
        <w:t>Memory Address Representation</w:t>
      </w:r>
    </w:p>
    <w:p w14:paraId="5197B8D3" w14:textId="77777777" w:rsidR="002C16F5" w:rsidRPr="002C16F5" w:rsidRDefault="002C16F5" w:rsidP="0067316C">
      <w:pPr>
        <w:pStyle w:val="texxtt"/>
        <w:rPr>
          <w:lang w:eastAsia="en-IN"/>
        </w:rPr>
      </w:pPr>
      <w:r w:rsidRPr="002C16F5">
        <w:rPr>
          <w:lang w:eastAsia="en-IN"/>
        </w:rPr>
        <w:t xml:space="preserve">In C, memory addresses are typically represented in hexadecimal format (base 16), prefixed with </w:t>
      </w:r>
      <w:r w:rsidRPr="002C16F5">
        <w:rPr>
          <w:rFonts w:cs="Courier New"/>
          <w:lang w:eastAsia="en-IN"/>
        </w:rPr>
        <w:t>0x</w:t>
      </w:r>
      <w:r w:rsidRPr="002C16F5">
        <w:rPr>
          <w:lang w:eastAsia="en-IN"/>
        </w:rPr>
        <w:t>. For example:</w:t>
      </w:r>
    </w:p>
    <w:p w14:paraId="449A549D" w14:textId="77777777" w:rsidR="002C16F5" w:rsidRPr="002C16F5" w:rsidRDefault="002C16F5" w:rsidP="0067316C">
      <w:pPr>
        <w:pStyle w:val="Pointss"/>
      </w:pPr>
      <w:r w:rsidRPr="002C16F5">
        <w:rPr>
          <w:rFonts w:cs="Courier New"/>
        </w:rPr>
        <w:t>0x7ffd1234</w:t>
      </w:r>
      <w:r w:rsidRPr="002C16F5">
        <w:t xml:space="preserve"> is a memory address</w:t>
      </w:r>
    </w:p>
    <w:p w14:paraId="6FACDC54" w14:textId="77777777" w:rsidR="002C16F5" w:rsidRPr="002C16F5" w:rsidRDefault="002C16F5" w:rsidP="0067316C">
      <w:pPr>
        <w:pStyle w:val="Pointss"/>
      </w:pPr>
      <w:r w:rsidRPr="002C16F5">
        <w:t>Each pair of hex digits represents one byte</w:t>
      </w:r>
    </w:p>
    <w:p w14:paraId="558D85CA" w14:textId="77777777" w:rsidR="002C16F5" w:rsidRPr="002C16F5" w:rsidRDefault="002C16F5" w:rsidP="0067316C">
      <w:pPr>
        <w:pStyle w:val="Pointss"/>
      </w:pPr>
      <w:r w:rsidRPr="002C16F5">
        <w:t>The exact addresses vary between program runs and systems</w:t>
      </w:r>
    </w:p>
    <w:p w14:paraId="31527937" w14:textId="77777777" w:rsidR="002C16F5" w:rsidRPr="002C16F5" w:rsidRDefault="002C16F5" w:rsidP="0067316C">
      <w:pPr>
        <w:pStyle w:val="Subheadddddf"/>
      </w:pPr>
      <w:r w:rsidRPr="002C16F5">
        <w:t>Declaring Pointers</w:t>
      </w:r>
    </w:p>
    <w:p w14:paraId="4400FCDC" w14:textId="77777777" w:rsidR="002C16F5" w:rsidRPr="002C16F5" w:rsidRDefault="002C16F5" w:rsidP="0067316C">
      <w:pPr>
        <w:pStyle w:val="texxtt"/>
        <w:rPr>
          <w:lang w:eastAsia="en-IN"/>
        </w:rPr>
      </w:pPr>
      <w:r w:rsidRPr="002C16F5">
        <w:rPr>
          <w:lang w:eastAsia="en-IN"/>
        </w:rPr>
        <w:t>To declare a pointer, use an asterisk (</w:t>
      </w:r>
      <w:r w:rsidRPr="002C16F5">
        <w:rPr>
          <w:rFonts w:cs="Courier New"/>
          <w:lang w:eastAsia="en-IN"/>
        </w:rPr>
        <w:t>*</w:t>
      </w:r>
      <w:r w:rsidRPr="002C16F5">
        <w:rPr>
          <w:lang w:eastAsia="en-IN"/>
        </w:rPr>
        <w:t>) between the data type and the variable name:</w:t>
      </w:r>
    </w:p>
    <w:p w14:paraId="6B368D0B" w14:textId="4DE3EC35" w:rsidR="002C16F5" w:rsidRPr="002C16F5" w:rsidRDefault="002C16F5" w:rsidP="0067316C">
      <w:pPr>
        <w:pStyle w:val="Subheadddddf"/>
      </w:pPr>
      <w:r w:rsidRPr="002C16F5">
        <w:t>Syntax:</w:t>
      </w:r>
    </w:p>
    <w:p w14:paraId="26CDD084" w14:textId="77777777" w:rsidR="002C16F5" w:rsidRPr="002C16F5" w:rsidRDefault="002C16F5" w:rsidP="009149AA">
      <w:pPr>
        <w:pStyle w:val="Code"/>
        <w:rPr>
          <w:lang w:eastAsia="en-IN"/>
        </w:rPr>
      </w:pPr>
      <w:r w:rsidRPr="002C16F5">
        <w:rPr>
          <w:lang w:eastAsia="en-IN"/>
        </w:rPr>
        <w:t xml:space="preserve">data_type </w:t>
      </w:r>
      <w:r w:rsidRPr="002C16F5">
        <w:rPr>
          <w:color w:val="4078F2"/>
          <w:lang w:eastAsia="en-IN"/>
        </w:rPr>
        <w:t>*</w:t>
      </w:r>
      <w:r w:rsidRPr="002C16F5">
        <w:rPr>
          <w:lang w:eastAsia="en-IN"/>
        </w:rPr>
        <w:t>pointer_name;</w:t>
      </w:r>
    </w:p>
    <w:p w14:paraId="63684037" w14:textId="0578F100" w:rsidR="002C16F5" w:rsidRPr="002C16F5" w:rsidRDefault="002C16F5" w:rsidP="0067316C">
      <w:pPr>
        <w:pStyle w:val="Subheadddddf"/>
      </w:pPr>
      <w:r w:rsidRPr="002C16F5">
        <w:t>Examples:</w:t>
      </w:r>
    </w:p>
    <w:p w14:paraId="317471BF"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lang w:eastAsia="en-IN"/>
        </w:rPr>
        <w:t>// Pointer to an integer</w:t>
      </w:r>
    </w:p>
    <w:p w14:paraId="5B3C7836" w14:textId="77777777" w:rsidR="002C16F5" w:rsidRPr="002C16F5" w:rsidRDefault="002C16F5" w:rsidP="009149AA">
      <w:pPr>
        <w:pStyle w:val="Code"/>
        <w:rPr>
          <w:color w:val="383A42"/>
          <w:lang w:eastAsia="en-IN"/>
        </w:rPr>
      </w:pPr>
      <w:r w:rsidRPr="002C16F5">
        <w:rPr>
          <w:color w:val="A626A4"/>
          <w:lang w:eastAsia="en-IN"/>
        </w:rPr>
        <w:t>char</w:t>
      </w:r>
      <w:r w:rsidRPr="002C16F5">
        <w:rPr>
          <w:color w:val="383A42"/>
          <w:lang w:eastAsia="en-IN"/>
        </w:rPr>
        <w:t xml:space="preserve"> </w:t>
      </w:r>
      <w:r w:rsidRPr="002C16F5">
        <w:rPr>
          <w:color w:val="4078F2"/>
          <w:lang w:eastAsia="en-IN"/>
        </w:rPr>
        <w:t>*</w:t>
      </w:r>
      <w:r w:rsidRPr="002C16F5">
        <w:rPr>
          <w:color w:val="383A42"/>
          <w:lang w:eastAsia="en-IN"/>
        </w:rPr>
        <w:t xml:space="preserve">cptr;     </w:t>
      </w:r>
      <w:r w:rsidRPr="002C16F5">
        <w:rPr>
          <w:lang w:eastAsia="en-IN"/>
        </w:rPr>
        <w:t>// Pointer to a character</w:t>
      </w:r>
    </w:p>
    <w:p w14:paraId="39DCA8ED" w14:textId="77777777" w:rsidR="002C16F5" w:rsidRPr="002C16F5" w:rsidRDefault="002C16F5" w:rsidP="009149AA">
      <w:pPr>
        <w:pStyle w:val="Code"/>
        <w:rPr>
          <w:color w:val="383A42"/>
          <w:lang w:eastAsia="en-IN"/>
        </w:rPr>
      </w:pPr>
      <w:r w:rsidRPr="002C16F5">
        <w:rPr>
          <w:color w:val="A626A4"/>
          <w:lang w:eastAsia="en-IN"/>
        </w:rPr>
        <w:t>float</w:t>
      </w:r>
      <w:r w:rsidRPr="002C16F5">
        <w:rPr>
          <w:color w:val="383A42"/>
          <w:lang w:eastAsia="en-IN"/>
        </w:rPr>
        <w:t xml:space="preserve"> </w:t>
      </w:r>
      <w:r w:rsidRPr="002C16F5">
        <w:rPr>
          <w:color w:val="4078F2"/>
          <w:lang w:eastAsia="en-IN"/>
        </w:rPr>
        <w:t>*</w:t>
      </w:r>
      <w:r w:rsidRPr="002C16F5">
        <w:rPr>
          <w:color w:val="383A42"/>
          <w:lang w:eastAsia="en-IN"/>
        </w:rPr>
        <w:t xml:space="preserve">fptr;    </w:t>
      </w:r>
      <w:r w:rsidRPr="002C16F5">
        <w:rPr>
          <w:lang w:eastAsia="en-IN"/>
        </w:rPr>
        <w:t>// Pointer to a float</w:t>
      </w:r>
    </w:p>
    <w:p w14:paraId="614968DB" w14:textId="77777777" w:rsidR="002C16F5" w:rsidRPr="002C16F5" w:rsidRDefault="002C16F5" w:rsidP="009149AA">
      <w:pPr>
        <w:pStyle w:val="Code"/>
        <w:rPr>
          <w:color w:val="383A42"/>
          <w:lang w:eastAsia="en-IN"/>
        </w:rPr>
      </w:pPr>
      <w:r w:rsidRPr="002C16F5">
        <w:rPr>
          <w:color w:val="A626A4"/>
          <w:lang w:eastAsia="en-IN"/>
        </w:rPr>
        <w:t>double</w:t>
      </w:r>
      <w:r w:rsidRPr="002C16F5">
        <w:rPr>
          <w:color w:val="383A42"/>
          <w:lang w:eastAsia="en-IN"/>
        </w:rPr>
        <w:t xml:space="preserve"> </w:t>
      </w:r>
      <w:r w:rsidRPr="002C16F5">
        <w:rPr>
          <w:color w:val="4078F2"/>
          <w:lang w:eastAsia="en-IN"/>
        </w:rPr>
        <w:t>*</w:t>
      </w:r>
      <w:r w:rsidRPr="002C16F5">
        <w:rPr>
          <w:color w:val="383A42"/>
          <w:lang w:eastAsia="en-IN"/>
        </w:rPr>
        <w:t xml:space="preserve">dptr;   </w:t>
      </w:r>
      <w:r w:rsidRPr="002C16F5">
        <w:rPr>
          <w:lang w:eastAsia="en-IN"/>
        </w:rPr>
        <w:t>// Pointer to a double</w:t>
      </w:r>
    </w:p>
    <w:p w14:paraId="584894D1" w14:textId="77777777" w:rsidR="002C16F5" w:rsidRPr="002C16F5" w:rsidRDefault="002C16F5" w:rsidP="009149AA">
      <w:pPr>
        <w:pStyle w:val="Code"/>
        <w:rPr>
          <w:color w:val="383A42"/>
          <w:lang w:eastAsia="en-IN"/>
        </w:rPr>
      </w:pPr>
    </w:p>
    <w:p w14:paraId="7381E80B" w14:textId="77777777" w:rsidR="002C16F5" w:rsidRPr="002C16F5" w:rsidRDefault="002C16F5" w:rsidP="009149AA">
      <w:pPr>
        <w:pStyle w:val="Code"/>
        <w:rPr>
          <w:color w:val="383A42"/>
          <w:lang w:eastAsia="en-IN"/>
        </w:rPr>
      </w:pPr>
      <w:r w:rsidRPr="002C16F5">
        <w:rPr>
          <w:lang w:eastAsia="en-IN"/>
        </w:rPr>
        <w:t>// Multiple declarations</w:t>
      </w:r>
    </w:p>
    <w:p w14:paraId="59AFF132"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p1, </w:t>
      </w:r>
      <w:r w:rsidRPr="002C16F5">
        <w:rPr>
          <w:color w:val="4078F2"/>
          <w:lang w:eastAsia="en-IN"/>
        </w:rPr>
        <w:t>*</w:t>
      </w:r>
      <w:r w:rsidRPr="002C16F5">
        <w:rPr>
          <w:color w:val="383A42"/>
          <w:lang w:eastAsia="en-IN"/>
        </w:rPr>
        <w:t xml:space="preserve">p2, </w:t>
      </w:r>
      <w:r w:rsidRPr="002C16F5">
        <w:rPr>
          <w:color w:val="4078F2"/>
          <w:lang w:eastAsia="en-IN"/>
        </w:rPr>
        <w:t>*</w:t>
      </w:r>
      <w:r w:rsidRPr="002C16F5">
        <w:rPr>
          <w:color w:val="383A42"/>
          <w:lang w:eastAsia="en-IN"/>
        </w:rPr>
        <w:t xml:space="preserve">p3;  </w:t>
      </w:r>
      <w:r w:rsidRPr="002C16F5">
        <w:rPr>
          <w:lang w:eastAsia="en-IN"/>
        </w:rPr>
        <w:t>// Three integer pointers</w:t>
      </w:r>
    </w:p>
    <w:p w14:paraId="4DC4E71A" w14:textId="77777777" w:rsidR="002C16F5" w:rsidRPr="002C16F5" w:rsidRDefault="002C16F5" w:rsidP="009149AA">
      <w:pPr>
        <w:pStyle w:val="Code"/>
        <w:rPr>
          <w:color w:val="383A42"/>
          <w:lang w:eastAsia="en-IN"/>
        </w:rPr>
      </w:pPr>
    </w:p>
    <w:p w14:paraId="15E2A56B" w14:textId="77777777" w:rsidR="002C16F5" w:rsidRPr="002C16F5" w:rsidRDefault="002C16F5" w:rsidP="009149AA">
      <w:pPr>
        <w:pStyle w:val="Code"/>
        <w:rPr>
          <w:color w:val="383A42"/>
          <w:lang w:eastAsia="en-IN"/>
        </w:rPr>
      </w:pPr>
      <w:r w:rsidRPr="002C16F5">
        <w:rPr>
          <w:lang w:eastAsia="en-IN"/>
        </w:rPr>
        <w:t>// Important: The asterisk applies to each variable</w:t>
      </w:r>
    </w:p>
    <w:p w14:paraId="32F0AC99" w14:textId="77777777" w:rsidR="002C16F5" w:rsidRPr="002C16F5" w:rsidRDefault="002C16F5" w:rsidP="009149AA">
      <w:pPr>
        <w:pStyle w:val="Code"/>
        <w:rPr>
          <w:color w:val="383A42"/>
          <w:lang w:eastAsia="en-IN"/>
        </w:rPr>
      </w:pPr>
      <w:r w:rsidRPr="002C16F5">
        <w:rPr>
          <w:color w:val="A626A4"/>
          <w:lang w:eastAsia="en-IN"/>
        </w:rPr>
        <w:t>int</w:t>
      </w:r>
      <w:r w:rsidRPr="002C16F5">
        <w:rPr>
          <w:color w:val="4078F2"/>
          <w:lang w:eastAsia="en-IN"/>
        </w:rPr>
        <w:t>*</w:t>
      </w:r>
      <w:r w:rsidRPr="002C16F5">
        <w:rPr>
          <w:color w:val="383A42"/>
          <w:lang w:eastAsia="en-IN"/>
        </w:rPr>
        <w:t xml:space="preserve"> p4, p5;    </w:t>
      </w:r>
      <w:r w:rsidRPr="002C16F5">
        <w:rPr>
          <w:lang w:eastAsia="en-IN"/>
        </w:rPr>
        <w:t>// p4 is a pointer, p5 is a regular int (confusing!)</w:t>
      </w:r>
    </w:p>
    <w:p w14:paraId="561A424C"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p6, </w:t>
      </w:r>
      <w:r w:rsidRPr="002C16F5">
        <w:rPr>
          <w:color w:val="4078F2"/>
          <w:lang w:eastAsia="en-IN"/>
        </w:rPr>
        <w:t>*</w:t>
      </w:r>
      <w:r w:rsidRPr="002C16F5">
        <w:rPr>
          <w:color w:val="383A42"/>
          <w:lang w:eastAsia="en-IN"/>
        </w:rPr>
        <w:t xml:space="preserve">p7;   </w:t>
      </w:r>
      <w:r w:rsidRPr="002C16F5">
        <w:rPr>
          <w:lang w:eastAsia="en-IN"/>
        </w:rPr>
        <w:t>// Both are pointers (clearer)</w:t>
      </w:r>
    </w:p>
    <w:p w14:paraId="486E39D9" w14:textId="77777777" w:rsidR="002C16F5" w:rsidRPr="002C16F5" w:rsidRDefault="002C16F5" w:rsidP="0067316C">
      <w:pPr>
        <w:pStyle w:val="Subheadddddf"/>
      </w:pPr>
      <w:r w:rsidRPr="002C16F5">
        <w:t>Naming conventions:</w:t>
      </w:r>
    </w:p>
    <w:p w14:paraId="47AE0450" w14:textId="77777777" w:rsidR="002C16F5" w:rsidRPr="002C16F5" w:rsidRDefault="002C16F5" w:rsidP="0067316C">
      <w:pPr>
        <w:pStyle w:val="Pointss"/>
      </w:pPr>
      <w:r w:rsidRPr="002C16F5">
        <w:t xml:space="preserve">Some programmers prefer </w:t>
      </w:r>
      <w:r w:rsidRPr="002C16F5">
        <w:rPr>
          <w:rFonts w:cs="Courier New"/>
        </w:rPr>
        <w:t>int *ptr</w:t>
      </w:r>
      <w:r w:rsidRPr="002C16F5">
        <w:t xml:space="preserve"> (emphasizing the pointer nature)</w:t>
      </w:r>
    </w:p>
    <w:p w14:paraId="79E839AA" w14:textId="77777777" w:rsidR="002C16F5" w:rsidRPr="002C16F5" w:rsidRDefault="002C16F5" w:rsidP="0067316C">
      <w:pPr>
        <w:pStyle w:val="Pointss"/>
      </w:pPr>
      <w:r w:rsidRPr="002C16F5">
        <w:t xml:space="preserve">Others prefer </w:t>
      </w:r>
      <w:r w:rsidRPr="002C16F5">
        <w:rPr>
          <w:rFonts w:cs="Courier New"/>
        </w:rPr>
        <w:t>int* ptr</w:t>
      </w:r>
      <w:r w:rsidRPr="002C16F5">
        <w:t xml:space="preserve"> (emphasizing the type)</w:t>
      </w:r>
    </w:p>
    <w:p w14:paraId="5CF92F55" w14:textId="77777777" w:rsidR="002C16F5" w:rsidRPr="002C16F5" w:rsidRDefault="002C16F5" w:rsidP="0067316C">
      <w:pPr>
        <w:pStyle w:val="Pointss"/>
      </w:pPr>
      <w:r w:rsidRPr="002C16F5">
        <w:t>Both are valid; choose one style and be consistent</w:t>
      </w:r>
    </w:p>
    <w:p w14:paraId="5E99C464" w14:textId="77777777" w:rsidR="002C16F5" w:rsidRPr="002C16F5" w:rsidRDefault="002C16F5" w:rsidP="0067316C">
      <w:pPr>
        <w:pStyle w:val="texxtt"/>
        <w:rPr>
          <w:lang w:eastAsia="en-IN"/>
        </w:rPr>
      </w:pPr>
      <w:r w:rsidRPr="002C16F5">
        <w:rPr>
          <w:b/>
          <w:bCs/>
          <w:lang w:eastAsia="en-IN"/>
        </w:rPr>
        <w:t>What happens when you declare a pointer?</w:t>
      </w:r>
      <w:r w:rsidRPr="002C16F5">
        <w:rPr>
          <w:lang w:eastAsia="en-IN"/>
        </w:rPr>
        <w:t xml:space="preserve"> The declaration reserves space to store a memory address. The size of this space depends on your system architecture:</w:t>
      </w:r>
    </w:p>
    <w:p w14:paraId="4C101B7A" w14:textId="77777777" w:rsidR="002C16F5" w:rsidRPr="002C16F5" w:rsidRDefault="002C16F5" w:rsidP="0067316C">
      <w:pPr>
        <w:pStyle w:val="Pointss"/>
      </w:pPr>
      <w:r w:rsidRPr="002C16F5">
        <w:t>On 32-bit systems: pointers are typically 4 bytes</w:t>
      </w:r>
    </w:p>
    <w:p w14:paraId="20FAE76C" w14:textId="77777777" w:rsidR="002C16F5" w:rsidRPr="002C16F5" w:rsidRDefault="002C16F5" w:rsidP="0067316C">
      <w:pPr>
        <w:pStyle w:val="Pointss"/>
      </w:pPr>
      <w:r w:rsidRPr="002C16F5">
        <w:t>On 64-bit systems: pointers are typically 8 bytes</w:t>
      </w:r>
    </w:p>
    <w:p w14:paraId="548CD461" w14:textId="77777777" w:rsidR="002C16F5" w:rsidRPr="002C16F5" w:rsidRDefault="002C16F5" w:rsidP="0067316C">
      <w:pPr>
        <w:pStyle w:val="texxtt"/>
        <w:rPr>
          <w:lang w:eastAsia="en-IN"/>
        </w:rPr>
      </w:pPr>
      <w:r w:rsidRPr="002C16F5">
        <w:rPr>
          <w:lang w:eastAsia="en-IN"/>
        </w:rPr>
        <w:t xml:space="preserve">This size is independent of what type the pointer points to—a </w:t>
      </w:r>
      <w:r w:rsidRPr="002C16F5">
        <w:rPr>
          <w:rFonts w:cs="Courier New"/>
          <w:lang w:eastAsia="en-IN"/>
        </w:rPr>
        <w:t>char*</w:t>
      </w:r>
      <w:r w:rsidRPr="002C16F5">
        <w:rPr>
          <w:lang w:eastAsia="en-IN"/>
        </w:rPr>
        <w:t xml:space="preserve"> and an </w:t>
      </w:r>
      <w:r w:rsidRPr="002C16F5">
        <w:rPr>
          <w:rFonts w:cs="Courier New"/>
          <w:lang w:eastAsia="en-IN"/>
        </w:rPr>
        <w:t>int*</w:t>
      </w:r>
      <w:r w:rsidRPr="002C16F5">
        <w:rPr>
          <w:lang w:eastAsia="en-IN"/>
        </w:rPr>
        <w:t xml:space="preserve"> occupy the same amount of space.</w:t>
      </w:r>
    </w:p>
    <w:p w14:paraId="39BC6548" w14:textId="77777777" w:rsidR="002C16F5" w:rsidRPr="002C16F5" w:rsidRDefault="002C16F5" w:rsidP="0067316C">
      <w:pPr>
        <w:pStyle w:val="Subheadddddf"/>
      </w:pPr>
      <w:r w:rsidRPr="002C16F5">
        <w:t>Initializing Pointers: The Address-of Operator</w:t>
      </w:r>
    </w:p>
    <w:p w14:paraId="0B863F0B" w14:textId="77777777" w:rsidR="002C16F5" w:rsidRPr="002C16F5" w:rsidRDefault="002C16F5" w:rsidP="0067316C">
      <w:pPr>
        <w:pStyle w:val="texxtt"/>
        <w:rPr>
          <w:lang w:eastAsia="en-IN"/>
        </w:rPr>
      </w:pPr>
      <w:r w:rsidRPr="002C16F5">
        <w:rPr>
          <w:lang w:eastAsia="en-IN"/>
        </w:rPr>
        <w:t xml:space="preserve">Before you can use a pointer, you must initialize it with a valid memory address. The </w:t>
      </w:r>
      <w:r w:rsidRPr="002C16F5">
        <w:rPr>
          <w:b/>
          <w:bCs/>
          <w:lang w:eastAsia="en-IN"/>
        </w:rPr>
        <w:t>address-of operator</w:t>
      </w:r>
      <w:r w:rsidRPr="002C16F5">
        <w:rPr>
          <w:lang w:eastAsia="en-IN"/>
        </w:rPr>
        <w:t xml:space="preserve"> (</w:t>
      </w:r>
      <w:r w:rsidRPr="002C16F5">
        <w:rPr>
          <w:rFonts w:cs="Courier New"/>
          <w:lang w:eastAsia="en-IN"/>
        </w:rPr>
        <w:t>&amp;</w:t>
      </w:r>
      <w:r w:rsidRPr="002C16F5">
        <w:rPr>
          <w:lang w:eastAsia="en-IN"/>
        </w:rPr>
        <w:t>) retrieves the memory address of a variable.</w:t>
      </w:r>
    </w:p>
    <w:p w14:paraId="3DB75A20" w14:textId="6C271509" w:rsidR="002C16F5" w:rsidRPr="002C16F5" w:rsidRDefault="002C16F5" w:rsidP="0067316C">
      <w:pPr>
        <w:pStyle w:val="Subheadddddf"/>
      </w:pPr>
      <w:r w:rsidRPr="002C16F5">
        <w:t>Basic initialization:</w:t>
      </w:r>
    </w:p>
    <w:p w14:paraId="3E09512C"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num </w:t>
      </w:r>
      <w:r w:rsidRPr="002C16F5">
        <w:rPr>
          <w:color w:val="4078F2"/>
          <w:lang w:eastAsia="en-IN"/>
        </w:rPr>
        <w:t>=</w:t>
      </w:r>
      <w:r w:rsidRPr="002C16F5">
        <w:rPr>
          <w:lang w:eastAsia="en-IN"/>
        </w:rPr>
        <w:t xml:space="preserve"> </w:t>
      </w:r>
      <w:r w:rsidRPr="002C16F5">
        <w:rPr>
          <w:color w:val="B76B01"/>
          <w:lang w:eastAsia="en-IN"/>
        </w:rPr>
        <w:t>42</w:t>
      </w:r>
      <w:r w:rsidRPr="002C16F5">
        <w:rPr>
          <w:lang w:eastAsia="en-IN"/>
        </w:rPr>
        <w:t>;</w:t>
      </w:r>
    </w:p>
    <w:p w14:paraId="067BCCC5"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w:t>
      </w:r>
      <w:r w:rsidRPr="002C16F5">
        <w:rPr>
          <w:lang w:eastAsia="en-IN"/>
        </w:rPr>
        <w:t xml:space="preserve">ptr </w:t>
      </w:r>
      <w:r w:rsidRPr="002C16F5">
        <w:rPr>
          <w:color w:val="4078F2"/>
          <w:lang w:eastAsia="en-IN"/>
        </w:rPr>
        <w:t>=</w:t>
      </w:r>
      <w:r w:rsidRPr="002C16F5">
        <w:rPr>
          <w:lang w:eastAsia="en-IN"/>
        </w:rPr>
        <w:t xml:space="preserve"> </w:t>
      </w:r>
      <w:r w:rsidRPr="002C16F5">
        <w:rPr>
          <w:color w:val="4078F2"/>
          <w:lang w:eastAsia="en-IN"/>
        </w:rPr>
        <w:t>&amp;</w:t>
      </w:r>
      <w:r w:rsidRPr="002C16F5">
        <w:rPr>
          <w:lang w:eastAsia="en-IN"/>
        </w:rPr>
        <w:t xml:space="preserve">num;  </w:t>
      </w:r>
      <w:r w:rsidRPr="002C16F5">
        <w:rPr>
          <w:i/>
          <w:iCs/>
          <w:color w:val="A0A1A7"/>
          <w:lang w:eastAsia="en-IN"/>
        </w:rPr>
        <w:t>// ptr now contains the address of num</w:t>
      </w:r>
    </w:p>
    <w:p w14:paraId="566B557E" w14:textId="77777777" w:rsidR="002C16F5" w:rsidRPr="002C16F5" w:rsidRDefault="002C16F5" w:rsidP="0067316C">
      <w:pPr>
        <w:pStyle w:val="Subheadddddf"/>
      </w:pPr>
      <w:r w:rsidRPr="002C16F5">
        <w:t>Step-by-step breakdown:</w:t>
      </w:r>
    </w:p>
    <w:p w14:paraId="6EBB97E4" w14:textId="77777777" w:rsidR="002C16F5" w:rsidRPr="002C16F5" w:rsidRDefault="002C16F5" w:rsidP="0067316C">
      <w:pPr>
        <w:pStyle w:val="Pointss"/>
      </w:pPr>
      <w:r w:rsidRPr="002C16F5">
        <w:rPr>
          <w:rFonts w:cs="Courier New"/>
        </w:rPr>
        <w:t>int num = 42;</w:t>
      </w:r>
      <w:r w:rsidRPr="002C16F5">
        <w:t xml:space="preserve"> creates an integer variable num with value 42 at some memory location</w:t>
      </w:r>
    </w:p>
    <w:p w14:paraId="2DBEECDB" w14:textId="77777777" w:rsidR="002C16F5" w:rsidRPr="002C16F5" w:rsidRDefault="002C16F5" w:rsidP="0067316C">
      <w:pPr>
        <w:pStyle w:val="Pointss"/>
      </w:pPr>
      <w:r w:rsidRPr="002C16F5">
        <w:rPr>
          <w:rFonts w:cs="Courier New"/>
        </w:rPr>
        <w:t>int *ptr</w:t>
      </w:r>
      <w:r w:rsidRPr="002C16F5">
        <w:t xml:space="preserve"> declares a pointer variable that can store the address of an integer</w:t>
      </w:r>
    </w:p>
    <w:p w14:paraId="10915E1C" w14:textId="77777777" w:rsidR="002C16F5" w:rsidRPr="002C16F5" w:rsidRDefault="002C16F5" w:rsidP="0067316C">
      <w:pPr>
        <w:pStyle w:val="Pointss"/>
      </w:pPr>
      <w:r w:rsidRPr="002C16F5">
        <w:rPr>
          <w:rFonts w:cs="Courier New"/>
        </w:rPr>
        <w:t>&amp;num</w:t>
      </w:r>
      <w:r w:rsidRPr="002C16F5">
        <w:t xml:space="preserve"> retrieves the memory address where num is stored</w:t>
      </w:r>
    </w:p>
    <w:p w14:paraId="33D415C4" w14:textId="77777777" w:rsidR="002C16F5" w:rsidRPr="002C16F5" w:rsidRDefault="002C16F5" w:rsidP="0067316C">
      <w:pPr>
        <w:pStyle w:val="Pointss"/>
      </w:pPr>
      <w:r w:rsidRPr="002C16F5">
        <w:rPr>
          <w:rFonts w:cs="Courier New"/>
        </w:rPr>
        <w:t>ptr = &amp;num</w:t>
      </w:r>
      <w:r w:rsidRPr="002C16F5">
        <w:t xml:space="preserve"> stores that address in the pointer variable</w:t>
      </w:r>
    </w:p>
    <w:p w14:paraId="29E71773" w14:textId="5D3FFBE8" w:rsidR="002C16F5" w:rsidRPr="002C16F5" w:rsidRDefault="002C16F5" w:rsidP="0067316C">
      <w:pPr>
        <w:pStyle w:val="Subheadddddf"/>
      </w:pPr>
      <w:r w:rsidRPr="002C16F5">
        <w:t>Multiple examples:</w:t>
      </w:r>
    </w:p>
    <w:p w14:paraId="217B7138" w14:textId="77777777" w:rsidR="002C16F5" w:rsidRPr="002C16F5" w:rsidRDefault="002C16F5" w:rsidP="009149A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7B32E0A" w14:textId="77777777" w:rsidR="002C16F5" w:rsidRPr="002C16F5" w:rsidRDefault="002C16F5" w:rsidP="009149AA">
      <w:pPr>
        <w:pStyle w:val="Code"/>
        <w:rPr>
          <w:color w:val="383A42"/>
          <w:lang w:eastAsia="en-IN"/>
        </w:rPr>
      </w:pPr>
    </w:p>
    <w:p w14:paraId="4FF9EE0E"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422E604F"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age </w:t>
      </w:r>
      <w:r w:rsidRPr="002C16F5">
        <w:rPr>
          <w:color w:val="4078F2"/>
          <w:lang w:eastAsia="en-IN"/>
        </w:rPr>
        <w:t>=</w:t>
      </w:r>
      <w:r w:rsidRPr="002C16F5">
        <w:rPr>
          <w:color w:val="383A42"/>
          <w:lang w:eastAsia="en-IN"/>
        </w:rPr>
        <w:t xml:space="preserve"> </w:t>
      </w:r>
      <w:r w:rsidRPr="002C16F5">
        <w:rPr>
          <w:color w:val="B76B01"/>
          <w:lang w:eastAsia="en-IN"/>
        </w:rPr>
        <w:t>25</w:t>
      </w:r>
      <w:r w:rsidRPr="002C16F5">
        <w:rPr>
          <w:color w:val="383A42"/>
          <w:lang w:eastAsia="en-IN"/>
        </w:rPr>
        <w:t>;</w:t>
      </w:r>
    </w:p>
    <w:p w14:paraId="08318CA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 </w:t>
      </w:r>
      <w:r w:rsidRPr="002C16F5">
        <w:rPr>
          <w:color w:val="4078F2"/>
          <w:lang w:eastAsia="en-IN"/>
        </w:rPr>
        <w:t>=</w:t>
      </w:r>
      <w:r w:rsidRPr="002C16F5">
        <w:rPr>
          <w:color w:val="383A42"/>
          <w:lang w:eastAsia="en-IN"/>
        </w:rPr>
        <w:t xml:space="preserve"> </w:t>
      </w:r>
      <w:r w:rsidRPr="002C16F5">
        <w:rPr>
          <w:color w:val="B76B01"/>
          <w:lang w:eastAsia="en-IN"/>
        </w:rPr>
        <w:t>50000.0</w:t>
      </w:r>
      <w:r w:rsidRPr="002C16F5">
        <w:rPr>
          <w:color w:val="383A42"/>
          <w:lang w:eastAsia="en-IN"/>
        </w:rPr>
        <w:t>;</w:t>
      </w:r>
    </w:p>
    <w:p w14:paraId="6FED5687"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grade </w:t>
      </w:r>
      <w:r w:rsidRPr="002C16F5">
        <w:rPr>
          <w:color w:val="4078F2"/>
          <w:lang w:eastAsia="en-IN"/>
        </w:rPr>
        <w:t>=</w:t>
      </w:r>
      <w:r w:rsidRPr="002C16F5">
        <w:rPr>
          <w:color w:val="383A42"/>
          <w:lang w:eastAsia="en-IN"/>
        </w:rPr>
        <w:t xml:space="preserve"> </w:t>
      </w:r>
      <w:r w:rsidRPr="002C16F5">
        <w:rPr>
          <w:lang w:eastAsia="en-IN"/>
        </w:rPr>
        <w:t>'A'</w:t>
      </w:r>
      <w:r w:rsidRPr="002C16F5">
        <w:rPr>
          <w:color w:val="383A42"/>
          <w:lang w:eastAsia="en-IN"/>
        </w:rPr>
        <w:t>;</w:t>
      </w:r>
    </w:p>
    <w:p w14:paraId="7F1D68E8" w14:textId="77777777" w:rsidR="002C16F5" w:rsidRPr="002C16F5" w:rsidRDefault="002C16F5" w:rsidP="009149AA">
      <w:pPr>
        <w:pStyle w:val="Code"/>
        <w:rPr>
          <w:color w:val="383A42"/>
          <w:lang w:eastAsia="en-IN"/>
        </w:rPr>
      </w:pPr>
      <w:r w:rsidRPr="002C16F5">
        <w:rPr>
          <w:color w:val="383A42"/>
          <w:lang w:eastAsia="en-IN"/>
        </w:rPr>
        <w:t xml:space="preserve">    </w:t>
      </w:r>
    </w:p>
    <w:p w14:paraId="264E93D4"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age_ptr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age;</w:t>
      </w:r>
    </w:p>
    <w:p w14:paraId="2F89F61F"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w:t>
      </w:r>
      <w:r w:rsidRPr="002C16F5">
        <w:rPr>
          <w:color w:val="4078F2"/>
          <w:lang w:eastAsia="en-IN"/>
        </w:rPr>
        <w:t>*</w:t>
      </w:r>
      <w:r w:rsidRPr="002C16F5">
        <w:rPr>
          <w:color w:val="383A42"/>
          <w:lang w:eastAsia="en-IN"/>
        </w:rPr>
        <w:t xml:space="preserve">salary_ptr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salary;</w:t>
      </w:r>
    </w:p>
    <w:p w14:paraId="5AB3CF63"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w:t>
      </w:r>
      <w:r w:rsidRPr="002C16F5">
        <w:rPr>
          <w:color w:val="4078F2"/>
          <w:lang w:eastAsia="en-IN"/>
        </w:rPr>
        <w:t>*</w:t>
      </w:r>
      <w:r w:rsidRPr="002C16F5">
        <w:rPr>
          <w:color w:val="383A42"/>
          <w:lang w:eastAsia="en-IN"/>
        </w:rPr>
        <w:t xml:space="preserve">grade_ptr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grade;</w:t>
      </w:r>
    </w:p>
    <w:p w14:paraId="3F27F7C9" w14:textId="77777777" w:rsidR="002C16F5" w:rsidRPr="002C16F5" w:rsidRDefault="002C16F5" w:rsidP="009149AA">
      <w:pPr>
        <w:pStyle w:val="Code"/>
        <w:rPr>
          <w:color w:val="383A42"/>
          <w:lang w:eastAsia="en-IN"/>
        </w:rPr>
      </w:pPr>
      <w:r w:rsidRPr="002C16F5">
        <w:rPr>
          <w:color w:val="383A42"/>
          <w:lang w:eastAsia="en-IN"/>
        </w:rPr>
        <w:t xml:space="preserve">    </w:t>
      </w:r>
    </w:p>
    <w:p w14:paraId="7B59A64B"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"age stored at address: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)age_ptr);</w:t>
      </w:r>
    </w:p>
    <w:p w14:paraId="394D8801"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stored at address: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)salary_ptr);</w:t>
      </w:r>
    </w:p>
    <w:p w14:paraId="6E675278"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"grade stored at address: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)grade_ptr);</w:t>
      </w:r>
    </w:p>
    <w:p w14:paraId="0CD3CA12" w14:textId="77777777" w:rsidR="002C16F5" w:rsidRPr="002C16F5" w:rsidRDefault="002C16F5" w:rsidP="009149AA">
      <w:pPr>
        <w:pStyle w:val="Code"/>
        <w:rPr>
          <w:color w:val="383A42"/>
          <w:lang w:eastAsia="en-IN"/>
        </w:rPr>
      </w:pPr>
      <w:r w:rsidRPr="002C16F5">
        <w:rPr>
          <w:color w:val="383A42"/>
          <w:lang w:eastAsia="en-IN"/>
        </w:rPr>
        <w:t xml:space="preserve">    </w:t>
      </w:r>
    </w:p>
    <w:p w14:paraId="33FBCD69"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E0409D0" w14:textId="77777777" w:rsidR="002C16F5" w:rsidRPr="002C16F5" w:rsidRDefault="002C16F5" w:rsidP="009149AA">
      <w:pPr>
        <w:pStyle w:val="Code"/>
        <w:rPr>
          <w:color w:val="383A42"/>
          <w:lang w:eastAsia="en-IN"/>
        </w:rPr>
      </w:pPr>
      <w:r w:rsidRPr="002C16F5">
        <w:rPr>
          <w:color w:val="383A42"/>
          <w:lang w:eastAsia="en-IN"/>
        </w:rPr>
        <w:t>}</w:t>
      </w:r>
    </w:p>
    <w:p w14:paraId="5BF95424" w14:textId="77777777" w:rsidR="002C16F5" w:rsidRPr="002C16F5" w:rsidRDefault="002C16F5" w:rsidP="0067316C">
      <w:pPr>
        <w:pStyle w:val="texxtt"/>
      </w:pPr>
      <w:r w:rsidRPr="002C16F5">
        <w:rPr>
          <w:b/>
          <w:bCs/>
        </w:rPr>
        <w:t>Output</w:t>
      </w:r>
      <w:r w:rsidRPr="002C16F5">
        <w:t xml:space="preserve"> (addresses will vary):</w:t>
      </w:r>
    </w:p>
    <w:p w14:paraId="071DD248" w14:textId="77777777" w:rsidR="002C16F5" w:rsidRPr="002C16F5" w:rsidRDefault="002C16F5" w:rsidP="009149AA">
      <w:pPr>
        <w:pStyle w:val="Code"/>
        <w:rPr>
          <w:lang w:eastAsia="en-IN"/>
        </w:rPr>
      </w:pPr>
      <w:r w:rsidRPr="002C16F5">
        <w:rPr>
          <w:lang w:eastAsia="en-IN"/>
        </w:rPr>
        <w:t>age stored at address: 0x7ffd1234</w:t>
      </w:r>
    </w:p>
    <w:p w14:paraId="1E18C889" w14:textId="77777777" w:rsidR="002C16F5" w:rsidRPr="002C16F5" w:rsidRDefault="002C16F5" w:rsidP="009149AA">
      <w:pPr>
        <w:pStyle w:val="Code"/>
        <w:rPr>
          <w:lang w:eastAsia="en-IN"/>
        </w:rPr>
      </w:pPr>
      <w:r w:rsidRPr="002C16F5">
        <w:rPr>
          <w:lang w:eastAsia="en-IN"/>
        </w:rPr>
        <w:t>salary stored at address: 0x7ffd1238</w:t>
      </w:r>
    </w:p>
    <w:p w14:paraId="37D1E1F9" w14:textId="77777777" w:rsidR="002C16F5" w:rsidRPr="002C16F5" w:rsidRDefault="002C16F5" w:rsidP="009149AA">
      <w:pPr>
        <w:pStyle w:val="Code"/>
        <w:rPr>
          <w:lang w:eastAsia="en-IN"/>
        </w:rPr>
      </w:pPr>
      <w:r w:rsidRPr="002C16F5">
        <w:rPr>
          <w:lang w:eastAsia="en-IN"/>
        </w:rPr>
        <w:t>grade stored at address: 0x7ffd123c</w:t>
      </w:r>
    </w:p>
    <w:p w14:paraId="09D6DBC3" w14:textId="77777777" w:rsidR="002C16F5" w:rsidRPr="002C16F5" w:rsidRDefault="002C16F5" w:rsidP="0067316C">
      <w:pPr>
        <w:pStyle w:val="Subheadddddf"/>
      </w:pPr>
      <w:r w:rsidRPr="002C16F5">
        <w:t>Dereferencing: Accessing Values Through Pointers</w:t>
      </w:r>
    </w:p>
    <w:p w14:paraId="12B97433" w14:textId="77777777" w:rsidR="002C16F5" w:rsidRPr="002C16F5" w:rsidRDefault="002C16F5" w:rsidP="0067316C">
      <w:pPr>
        <w:pStyle w:val="texxtt"/>
        <w:rPr>
          <w:lang w:eastAsia="en-IN"/>
        </w:rPr>
      </w:pPr>
      <w:r w:rsidRPr="002C16F5">
        <w:rPr>
          <w:lang w:eastAsia="en-IN"/>
        </w:rPr>
        <w:t xml:space="preserve">The </w:t>
      </w:r>
      <w:r w:rsidRPr="002C16F5">
        <w:rPr>
          <w:b/>
          <w:bCs/>
          <w:lang w:eastAsia="en-IN"/>
        </w:rPr>
        <w:t>indirection operator</w:t>
      </w:r>
      <w:r w:rsidRPr="002C16F5">
        <w:rPr>
          <w:lang w:eastAsia="en-IN"/>
        </w:rPr>
        <w:t xml:space="preserve"> (also written as </w:t>
      </w:r>
      <w:r w:rsidRPr="002C16F5">
        <w:rPr>
          <w:rFonts w:cs="Courier New"/>
          <w:lang w:eastAsia="en-IN"/>
        </w:rPr>
        <w:t>*</w:t>
      </w:r>
      <w:r w:rsidRPr="002C16F5">
        <w:rPr>
          <w:lang w:eastAsia="en-IN"/>
        </w:rPr>
        <w:t xml:space="preserve">, but in a different context) allows you to access or modify the value stored at the address a pointer contains. This operation is called </w:t>
      </w:r>
      <w:r w:rsidRPr="002C16F5">
        <w:rPr>
          <w:b/>
          <w:bCs/>
          <w:lang w:eastAsia="en-IN"/>
        </w:rPr>
        <w:t>dereferencing</w:t>
      </w:r>
      <w:r w:rsidRPr="002C16F5">
        <w:rPr>
          <w:lang w:eastAsia="en-IN"/>
        </w:rPr>
        <w:t>.</w:t>
      </w:r>
    </w:p>
    <w:p w14:paraId="6FAB9062" w14:textId="77777777" w:rsidR="002C16F5" w:rsidRPr="002C16F5" w:rsidRDefault="002C16F5" w:rsidP="0067316C">
      <w:pPr>
        <w:pStyle w:val="Subheadddddf"/>
      </w:pPr>
      <w:r w:rsidRPr="002C16F5">
        <w:t>Important distinction:</w:t>
      </w:r>
    </w:p>
    <w:p w14:paraId="23CEE0DC" w14:textId="77777777" w:rsidR="002C16F5" w:rsidRPr="002C16F5" w:rsidRDefault="002C16F5" w:rsidP="0067316C">
      <w:pPr>
        <w:pStyle w:val="Pointss"/>
      </w:pPr>
      <w:r w:rsidRPr="002C16F5">
        <w:rPr>
          <w:rFonts w:cs="Courier New"/>
        </w:rPr>
        <w:t>*</w:t>
      </w:r>
      <w:r w:rsidRPr="002C16F5">
        <w:t xml:space="preserve"> in declaration (</w:t>
      </w:r>
      <w:r w:rsidRPr="002C16F5">
        <w:rPr>
          <w:rFonts w:cs="Courier New"/>
        </w:rPr>
        <w:t>int *ptr</w:t>
      </w:r>
      <w:r w:rsidRPr="002C16F5">
        <w:t>) declares a pointer</w:t>
      </w:r>
    </w:p>
    <w:p w14:paraId="52952912" w14:textId="77777777" w:rsidR="002C16F5" w:rsidRPr="002C16F5" w:rsidRDefault="002C16F5" w:rsidP="0067316C">
      <w:pPr>
        <w:pStyle w:val="Pointss"/>
      </w:pPr>
      <w:r w:rsidRPr="002C16F5">
        <w:rPr>
          <w:rFonts w:cs="Courier New"/>
        </w:rPr>
        <w:t>*</w:t>
      </w:r>
      <w:r w:rsidRPr="002C16F5">
        <w:t xml:space="preserve"> with an existing pointer (</w:t>
      </w:r>
      <w:r w:rsidRPr="002C16F5">
        <w:rPr>
          <w:rFonts w:cs="Courier New"/>
        </w:rPr>
        <w:t>*ptr</w:t>
      </w:r>
      <w:r w:rsidRPr="002C16F5">
        <w:t>) dereferences it (accesses the value)</w:t>
      </w:r>
    </w:p>
    <w:p w14:paraId="4A4A9AA9" w14:textId="15B095DC" w:rsidR="002C16F5" w:rsidRPr="002C16F5" w:rsidRDefault="002C16F5" w:rsidP="0067316C">
      <w:pPr>
        <w:pStyle w:val="Subheadddddf"/>
      </w:pPr>
      <w:r w:rsidRPr="002C16F5">
        <w:t>Complete example:</w:t>
      </w:r>
    </w:p>
    <w:p w14:paraId="2B1C34E4" w14:textId="77777777" w:rsidR="002C16F5" w:rsidRPr="002C16F5" w:rsidRDefault="002C16F5" w:rsidP="009149A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425CD17" w14:textId="77777777" w:rsidR="002C16F5" w:rsidRPr="002C16F5" w:rsidRDefault="002C16F5" w:rsidP="009149AA">
      <w:pPr>
        <w:pStyle w:val="Code"/>
        <w:rPr>
          <w:color w:val="383A42"/>
          <w:lang w:eastAsia="en-IN"/>
        </w:rPr>
      </w:pPr>
    </w:p>
    <w:p w14:paraId="6939E962"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DBB428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 </w:t>
      </w:r>
      <w:r w:rsidRPr="002C16F5">
        <w:rPr>
          <w:color w:val="4078F2"/>
          <w:lang w:eastAsia="en-IN"/>
        </w:rPr>
        <w:t>=</w:t>
      </w:r>
      <w:r w:rsidRPr="002C16F5">
        <w:rPr>
          <w:color w:val="383A42"/>
          <w:lang w:eastAsia="en-IN"/>
        </w:rPr>
        <w:t xml:space="preserve"> </w:t>
      </w:r>
      <w:r w:rsidRPr="002C16F5">
        <w:rPr>
          <w:color w:val="B76B01"/>
          <w:lang w:eastAsia="en-IN"/>
        </w:rPr>
        <w:t>100</w:t>
      </w:r>
      <w:r w:rsidRPr="002C16F5">
        <w:rPr>
          <w:color w:val="383A42"/>
          <w:lang w:eastAsia="en-IN"/>
        </w:rPr>
        <w:t>;</w:t>
      </w:r>
    </w:p>
    <w:p w14:paraId="43F3D410"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number;</w:t>
      </w:r>
    </w:p>
    <w:p w14:paraId="7C1B4B71" w14:textId="77777777" w:rsidR="002C16F5" w:rsidRPr="002C16F5" w:rsidRDefault="002C16F5" w:rsidP="009149AA">
      <w:pPr>
        <w:pStyle w:val="Code"/>
        <w:rPr>
          <w:color w:val="383A42"/>
          <w:lang w:eastAsia="en-IN"/>
        </w:rPr>
      </w:pPr>
      <w:r w:rsidRPr="002C16F5">
        <w:rPr>
          <w:color w:val="383A42"/>
          <w:lang w:eastAsia="en-IN"/>
        </w:rPr>
        <w:t xml:space="preserve">    </w:t>
      </w:r>
    </w:p>
    <w:p w14:paraId="3E2A21E4"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i/>
          <w:iCs/>
          <w:color w:val="A0A1A7"/>
          <w:lang w:eastAsia="en-IN"/>
        </w:rPr>
        <w:t>// Display various information</w:t>
      </w:r>
    </w:p>
    <w:p w14:paraId="7162FAC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"Value of number: %d\n"</w:t>
      </w:r>
      <w:r w:rsidRPr="002C16F5">
        <w:rPr>
          <w:color w:val="383A42"/>
          <w:lang w:eastAsia="en-IN"/>
        </w:rPr>
        <w:t>, number);</w:t>
      </w:r>
    </w:p>
    <w:p w14:paraId="7D3B5AB0"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"Address of number: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w:t>
      </w:r>
      <w:r w:rsidRPr="002C16F5">
        <w:rPr>
          <w:color w:val="4078F2"/>
          <w:lang w:eastAsia="en-IN"/>
        </w:rPr>
        <w:t>&amp;</w:t>
      </w:r>
      <w:r w:rsidRPr="002C16F5">
        <w:rPr>
          <w:color w:val="383A42"/>
          <w:lang w:eastAsia="en-IN"/>
        </w:rPr>
        <w:t>number);</w:t>
      </w:r>
    </w:p>
    <w:p w14:paraId="69130D58"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"Value of ptr (address it stores):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)ptr);</w:t>
      </w:r>
    </w:p>
    <w:p w14:paraId="1AF3C91B"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"Value at address stored in ptr: %d\n"</w:t>
      </w:r>
      <w:r w:rsidRPr="002C16F5">
        <w:rPr>
          <w:color w:val="383A42"/>
          <w:lang w:eastAsia="en-IN"/>
        </w:rPr>
        <w:t xml:space="preserve">, </w:t>
      </w:r>
      <w:r w:rsidRPr="002C16F5">
        <w:rPr>
          <w:color w:val="4078F2"/>
          <w:lang w:eastAsia="en-IN"/>
        </w:rPr>
        <w:t>*</w:t>
      </w:r>
      <w:r w:rsidRPr="002C16F5">
        <w:rPr>
          <w:color w:val="383A42"/>
          <w:lang w:eastAsia="en-IN"/>
        </w:rPr>
        <w:t>ptr);</w:t>
      </w:r>
    </w:p>
    <w:p w14:paraId="1576C603" w14:textId="77777777" w:rsidR="002C16F5" w:rsidRPr="002C16F5" w:rsidRDefault="002C16F5" w:rsidP="009149AA">
      <w:pPr>
        <w:pStyle w:val="Code"/>
        <w:rPr>
          <w:color w:val="383A42"/>
          <w:lang w:eastAsia="en-IN"/>
        </w:rPr>
      </w:pPr>
      <w:r w:rsidRPr="002C16F5">
        <w:rPr>
          <w:color w:val="383A42"/>
          <w:lang w:eastAsia="en-IN"/>
        </w:rPr>
        <w:t xml:space="preserve">    </w:t>
      </w:r>
    </w:p>
    <w:p w14:paraId="08971338"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i/>
          <w:iCs/>
          <w:color w:val="A0A1A7"/>
          <w:lang w:eastAsia="en-IN"/>
        </w:rPr>
        <w:t>// Modify through pointer</w:t>
      </w:r>
    </w:p>
    <w:p w14:paraId="26C912AD"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B76B01"/>
          <w:lang w:eastAsia="en-IN"/>
        </w:rPr>
        <w:t>200</w:t>
      </w:r>
      <w:r w:rsidRPr="002C16F5">
        <w:rPr>
          <w:color w:val="383A42"/>
          <w:lang w:eastAsia="en-IN"/>
        </w:rPr>
        <w:t>;</w:t>
      </w:r>
    </w:p>
    <w:p w14:paraId="0ADE4DB1" w14:textId="77777777" w:rsidR="002C16F5" w:rsidRPr="002C16F5" w:rsidRDefault="002C16F5" w:rsidP="009149AA">
      <w:pPr>
        <w:pStyle w:val="Code"/>
        <w:rPr>
          <w:color w:val="383A42"/>
          <w:lang w:eastAsia="en-IN"/>
        </w:rPr>
      </w:pPr>
      <w:r w:rsidRPr="002C16F5">
        <w:rPr>
          <w:color w:val="383A42"/>
          <w:lang w:eastAsia="en-IN"/>
        </w:rPr>
        <w:t xml:space="preserve">    </w:t>
      </w:r>
    </w:p>
    <w:p w14:paraId="0D5746C9"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"\nAfter modification through pointer:\n"</w:t>
      </w:r>
      <w:r w:rsidRPr="002C16F5">
        <w:rPr>
          <w:color w:val="383A42"/>
          <w:lang w:eastAsia="en-IN"/>
        </w:rPr>
        <w:t>);</w:t>
      </w:r>
    </w:p>
    <w:p w14:paraId="68434B6F"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"Value of number: %d\n"</w:t>
      </w:r>
      <w:r w:rsidRPr="002C16F5">
        <w:rPr>
          <w:color w:val="383A42"/>
          <w:lang w:eastAsia="en-IN"/>
        </w:rPr>
        <w:t>, number);</w:t>
      </w:r>
    </w:p>
    <w:p w14:paraId="78B1C6ED"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"Value accessed through ptr: %d\n"</w:t>
      </w:r>
      <w:r w:rsidRPr="002C16F5">
        <w:rPr>
          <w:color w:val="383A42"/>
          <w:lang w:eastAsia="en-IN"/>
        </w:rPr>
        <w:t xml:space="preserve">, </w:t>
      </w:r>
      <w:r w:rsidRPr="002C16F5">
        <w:rPr>
          <w:color w:val="4078F2"/>
          <w:lang w:eastAsia="en-IN"/>
        </w:rPr>
        <w:t>*</w:t>
      </w:r>
      <w:r w:rsidRPr="002C16F5">
        <w:rPr>
          <w:color w:val="383A42"/>
          <w:lang w:eastAsia="en-IN"/>
        </w:rPr>
        <w:t>ptr);</w:t>
      </w:r>
    </w:p>
    <w:p w14:paraId="572957A0" w14:textId="77777777" w:rsidR="002C16F5" w:rsidRPr="002C16F5" w:rsidRDefault="002C16F5" w:rsidP="009149AA">
      <w:pPr>
        <w:pStyle w:val="Code"/>
        <w:rPr>
          <w:color w:val="383A42"/>
          <w:lang w:eastAsia="en-IN"/>
        </w:rPr>
      </w:pPr>
      <w:r w:rsidRPr="002C16F5">
        <w:rPr>
          <w:color w:val="383A42"/>
          <w:lang w:eastAsia="en-IN"/>
        </w:rPr>
        <w:t xml:space="preserve">    </w:t>
      </w:r>
    </w:p>
    <w:p w14:paraId="681373C2"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D4CC320" w14:textId="77777777" w:rsidR="002C16F5" w:rsidRPr="002C16F5" w:rsidRDefault="002C16F5" w:rsidP="009149AA">
      <w:pPr>
        <w:pStyle w:val="Code"/>
        <w:rPr>
          <w:color w:val="383A42"/>
          <w:lang w:eastAsia="en-IN"/>
        </w:rPr>
      </w:pPr>
      <w:r w:rsidRPr="002C16F5">
        <w:rPr>
          <w:color w:val="383A42"/>
          <w:lang w:eastAsia="en-IN"/>
        </w:rPr>
        <w:t>}</w:t>
      </w:r>
    </w:p>
    <w:p w14:paraId="14E680D0" w14:textId="77777777" w:rsidR="002C16F5" w:rsidRPr="002C16F5" w:rsidRDefault="002C16F5" w:rsidP="0067316C">
      <w:pPr>
        <w:pStyle w:val="Subheadddddf"/>
      </w:pPr>
      <w:r w:rsidRPr="002C16F5">
        <w:t>Output:</w:t>
      </w:r>
    </w:p>
    <w:p w14:paraId="69E86B66" w14:textId="77777777" w:rsidR="002C16F5" w:rsidRPr="002C16F5" w:rsidRDefault="002C16F5" w:rsidP="009149AA">
      <w:pPr>
        <w:pStyle w:val="Code"/>
        <w:rPr>
          <w:lang w:eastAsia="en-IN"/>
        </w:rPr>
      </w:pPr>
      <w:r w:rsidRPr="002C16F5">
        <w:rPr>
          <w:lang w:eastAsia="en-IN"/>
        </w:rPr>
        <w:t>Value of number: 100</w:t>
      </w:r>
    </w:p>
    <w:p w14:paraId="146D1EF8" w14:textId="77777777" w:rsidR="002C16F5" w:rsidRPr="002C16F5" w:rsidRDefault="002C16F5" w:rsidP="009149AA">
      <w:pPr>
        <w:pStyle w:val="Code"/>
        <w:rPr>
          <w:lang w:eastAsia="en-IN"/>
        </w:rPr>
      </w:pPr>
      <w:r w:rsidRPr="002C16F5">
        <w:rPr>
          <w:lang w:eastAsia="en-IN"/>
        </w:rPr>
        <w:t>Address of number: 0x7ffd5678</w:t>
      </w:r>
    </w:p>
    <w:p w14:paraId="3949CDAF" w14:textId="77777777" w:rsidR="002C16F5" w:rsidRPr="002C16F5" w:rsidRDefault="002C16F5" w:rsidP="009149AA">
      <w:pPr>
        <w:pStyle w:val="Code"/>
        <w:rPr>
          <w:lang w:eastAsia="en-IN"/>
        </w:rPr>
      </w:pPr>
      <w:r w:rsidRPr="002C16F5">
        <w:rPr>
          <w:lang w:eastAsia="en-IN"/>
        </w:rPr>
        <w:t>Value of ptr (address it stores): 0x7ffd5678</w:t>
      </w:r>
    </w:p>
    <w:p w14:paraId="5F649840" w14:textId="77777777" w:rsidR="002C16F5" w:rsidRPr="002C16F5" w:rsidRDefault="002C16F5" w:rsidP="009149AA">
      <w:pPr>
        <w:pStyle w:val="Code"/>
        <w:rPr>
          <w:lang w:eastAsia="en-IN"/>
        </w:rPr>
      </w:pPr>
      <w:r w:rsidRPr="002C16F5">
        <w:rPr>
          <w:lang w:eastAsia="en-IN"/>
        </w:rPr>
        <w:t>Value at address stored in ptr: 100</w:t>
      </w:r>
    </w:p>
    <w:p w14:paraId="3131BBBF" w14:textId="77777777" w:rsidR="002C16F5" w:rsidRPr="002C16F5" w:rsidRDefault="002C16F5" w:rsidP="009149AA">
      <w:pPr>
        <w:pStyle w:val="Code"/>
        <w:rPr>
          <w:lang w:eastAsia="en-IN"/>
        </w:rPr>
      </w:pPr>
    </w:p>
    <w:p w14:paraId="5BFC68D3" w14:textId="77777777" w:rsidR="002C16F5" w:rsidRPr="002C16F5" w:rsidRDefault="002C16F5" w:rsidP="009149AA">
      <w:pPr>
        <w:pStyle w:val="Code"/>
        <w:rPr>
          <w:lang w:eastAsia="en-IN"/>
        </w:rPr>
      </w:pPr>
      <w:r w:rsidRPr="002C16F5">
        <w:rPr>
          <w:lang w:eastAsia="en-IN"/>
        </w:rPr>
        <w:t>After modification through pointer:</w:t>
      </w:r>
    </w:p>
    <w:p w14:paraId="7D4E49B4" w14:textId="77777777" w:rsidR="002C16F5" w:rsidRPr="002C16F5" w:rsidRDefault="002C16F5" w:rsidP="009149AA">
      <w:pPr>
        <w:pStyle w:val="Code"/>
        <w:rPr>
          <w:lang w:eastAsia="en-IN"/>
        </w:rPr>
      </w:pPr>
      <w:r w:rsidRPr="002C16F5">
        <w:rPr>
          <w:lang w:eastAsia="en-IN"/>
        </w:rPr>
        <w:t>Value of number: 200</w:t>
      </w:r>
    </w:p>
    <w:p w14:paraId="3F6E838A" w14:textId="77777777" w:rsidR="002C16F5" w:rsidRPr="002C16F5" w:rsidRDefault="002C16F5" w:rsidP="009149AA">
      <w:pPr>
        <w:pStyle w:val="Code"/>
        <w:rPr>
          <w:lang w:eastAsia="en-IN"/>
        </w:rPr>
      </w:pPr>
      <w:r w:rsidRPr="002C16F5">
        <w:rPr>
          <w:lang w:eastAsia="en-IN"/>
        </w:rPr>
        <w:t>Value accessed through ptr: 200</w:t>
      </w:r>
    </w:p>
    <w:p w14:paraId="0DB9166F" w14:textId="77777777" w:rsidR="002C16F5" w:rsidRPr="002C16F5" w:rsidRDefault="002C16F5" w:rsidP="0067316C">
      <w:pPr>
        <w:pStyle w:val="Subheadddddf"/>
      </w:pPr>
      <w:r w:rsidRPr="002C16F5">
        <w:t>What's happening here?</w:t>
      </w:r>
    </w:p>
    <w:p w14:paraId="109E56E0" w14:textId="77777777" w:rsidR="002C16F5" w:rsidRPr="002C16F5" w:rsidRDefault="002C16F5" w:rsidP="0067316C">
      <w:pPr>
        <w:pStyle w:val="Pointss"/>
      </w:pPr>
      <w:r w:rsidRPr="002C16F5">
        <w:rPr>
          <w:rFonts w:cs="Courier New"/>
        </w:rPr>
        <w:t>number</w:t>
      </w:r>
      <w:r w:rsidRPr="002C16F5">
        <w:t xml:space="preserve"> is a variable containing 100</w:t>
      </w:r>
    </w:p>
    <w:p w14:paraId="25778BD8" w14:textId="77777777" w:rsidR="002C16F5" w:rsidRPr="002C16F5" w:rsidRDefault="002C16F5" w:rsidP="0067316C">
      <w:pPr>
        <w:pStyle w:val="Pointss"/>
      </w:pPr>
      <w:r w:rsidRPr="002C16F5">
        <w:rPr>
          <w:rFonts w:cs="Courier New"/>
        </w:rPr>
        <w:t>ptr</w:t>
      </w:r>
      <w:r w:rsidRPr="002C16F5">
        <w:t xml:space="preserve"> stores the address of number</w:t>
      </w:r>
    </w:p>
    <w:p w14:paraId="763CA758" w14:textId="77777777" w:rsidR="002C16F5" w:rsidRPr="002C16F5" w:rsidRDefault="002C16F5" w:rsidP="0067316C">
      <w:pPr>
        <w:pStyle w:val="Pointss"/>
      </w:pPr>
      <w:r w:rsidRPr="002C16F5">
        <w:rPr>
          <w:rFonts w:cs="Courier New"/>
        </w:rPr>
        <w:t>*ptr</w:t>
      </w:r>
      <w:r w:rsidRPr="002C16F5">
        <w:t xml:space="preserve"> accesses the value at that address (which is number)</w:t>
      </w:r>
    </w:p>
    <w:p w14:paraId="0FECDEEC" w14:textId="77777777" w:rsidR="002C16F5" w:rsidRPr="002C16F5" w:rsidRDefault="002C16F5" w:rsidP="0067316C">
      <w:pPr>
        <w:pStyle w:val="Pointss"/>
      </w:pPr>
      <w:r w:rsidRPr="002C16F5">
        <w:rPr>
          <w:rFonts w:cs="Courier New"/>
        </w:rPr>
        <w:t>*ptr = 200</w:t>
      </w:r>
      <w:r w:rsidRPr="002C16F5">
        <w:t xml:space="preserve"> changes the value at that address, effectively changing number</w:t>
      </w:r>
    </w:p>
    <w:p w14:paraId="0D30B245" w14:textId="77777777" w:rsidR="002C16F5" w:rsidRPr="002C16F5" w:rsidRDefault="002C16F5" w:rsidP="0067316C">
      <w:pPr>
        <w:pStyle w:val="Subheadddddf"/>
      </w:pPr>
      <w:r w:rsidRPr="002C16F5">
        <w:t>Pointer Type Compatibility</w:t>
      </w:r>
    </w:p>
    <w:p w14:paraId="7979F77C" w14:textId="28DC6500" w:rsidR="002C16F5" w:rsidRPr="002C16F5" w:rsidRDefault="002C16F5" w:rsidP="0067316C">
      <w:pPr>
        <w:pStyle w:val="texxtt"/>
        <w:rPr>
          <w:lang w:eastAsia="en-IN"/>
        </w:rPr>
      </w:pPr>
      <w:r w:rsidRPr="002C16F5">
        <w:rPr>
          <w:lang w:eastAsia="en-IN"/>
        </w:rPr>
        <w:t xml:space="preserve">Pointers are typed—an </w:t>
      </w:r>
      <w:r w:rsidRPr="002C16F5">
        <w:rPr>
          <w:rFonts w:cs="Courier New"/>
          <w:lang w:eastAsia="en-IN"/>
        </w:rPr>
        <w:t>int*</w:t>
      </w:r>
      <w:r w:rsidRPr="002C16F5">
        <w:rPr>
          <w:lang w:eastAsia="en-IN"/>
        </w:rPr>
        <w:t xml:space="preserve"> should point to an int, a </w:t>
      </w:r>
      <w:r w:rsidRPr="002C16F5">
        <w:rPr>
          <w:rFonts w:cs="Courier New"/>
          <w:lang w:eastAsia="en-IN"/>
        </w:rPr>
        <w:t>char*</w:t>
      </w:r>
      <w:r w:rsidRPr="002C16F5">
        <w:rPr>
          <w:lang w:eastAsia="en-IN"/>
        </w:rPr>
        <w:t xml:space="preserve"> to a char, and so on. This typing ensures type safety and correct pointer arithmetic (which we'll cover later).</w:t>
      </w:r>
    </w:p>
    <w:p w14:paraId="57185245"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num </w:t>
      </w:r>
      <w:r w:rsidRPr="002C16F5">
        <w:rPr>
          <w:color w:val="4078F2"/>
          <w:lang w:eastAsia="en-IN"/>
        </w:rPr>
        <w:t>=</w:t>
      </w:r>
      <w:r w:rsidRPr="002C16F5">
        <w:rPr>
          <w:lang w:eastAsia="en-IN"/>
        </w:rPr>
        <w:t xml:space="preserve"> </w:t>
      </w:r>
      <w:r w:rsidRPr="002C16F5">
        <w:rPr>
          <w:color w:val="B76B01"/>
          <w:lang w:eastAsia="en-IN"/>
        </w:rPr>
        <w:t>10</w:t>
      </w:r>
      <w:r w:rsidRPr="002C16F5">
        <w:rPr>
          <w:lang w:eastAsia="en-IN"/>
        </w:rPr>
        <w:t>;</w:t>
      </w:r>
    </w:p>
    <w:p w14:paraId="5B191594" w14:textId="77777777" w:rsidR="002C16F5" w:rsidRPr="002C16F5" w:rsidRDefault="002C16F5" w:rsidP="009149AA">
      <w:pPr>
        <w:pStyle w:val="Code"/>
        <w:rPr>
          <w:lang w:eastAsia="en-IN"/>
        </w:rPr>
      </w:pPr>
      <w:r w:rsidRPr="002C16F5">
        <w:rPr>
          <w:color w:val="A626A4"/>
          <w:lang w:eastAsia="en-IN"/>
        </w:rPr>
        <w:t>float</w:t>
      </w:r>
      <w:r w:rsidRPr="002C16F5">
        <w:rPr>
          <w:lang w:eastAsia="en-IN"/>
        </w:rPr>
        <w:t xml:space="preserve"> value </w:t>
      </w:r>
      <w:r w:rsidRPr="002C16F5">
        <w:rPr>
          <w:color w:val="4078F2"/>
          <w:lang w:eastAsia="en-IN"/>
        </w:rPr>
        <w:t>=</w:t>
      </w:r>
      <w:r w:rsidRPr="002C16F5">
        <w:rPr>
          <w:lang w:eastAsia="en-IN"/>
        </w:rPr>
        <w:t xml:space="preserve"> </w:t>
      </w:r>
      <w:r w:rsidRPr="002C16F5">
        <w:rPr>
          <w:color w:val="B76B01"/>
          <w:lang w:eastAsia="en-IN"/>
        </w:rPr>
        <w:t>3.14</w:t>
      </w:r>
      <w:r w:rsidRPr="002C16F5">
        <w:rPr>
          <w:lang w:eastAsia="en-IN"/>
        </w:rPr>
        <w:t>;</w:t>
      </w:r>
    </w:p>
    <w:p w14:paraId="6C5DB9E9" w14:textId="77777777" w:rsidR="002C16F5" w:rsidRPr="002C16F5" w:rsidRDefault="002C16F5" w:rsidP="009149AA">
      <w:pPr>
        <w:pStyle w:val="Code"/>
        <w:rPr>
          <w:lang w:eastAsia="en-IN"/>
        </w:rPr>
      </w:pPr>
    </w:p>
    <w:p w14:paraId="62B2161B"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w:t>
      </w:r>
      <w:r w:rsidRPr="002C16F5">
        <w:rPr>
          <w:lang w:eastAsia="en-IN"/>
        </w:rPr>
        <w:t xml:space="preserve">iptr </w:t>
      </w:r>
      <w:r w:rsidRPr="002C16F5">
        <w:rPr>
          <w:color w:val="4078F2"/>
          <w:lang w:eastAsia="en-IN"/>
        </w:rPr>
        <w:t>=</w:t>
      </w:r>
      <w:r w:rsidRPr="002C16F5">
        <w:rPr>
          <w:lang w:eastAsia="en-IN"/>
        </w:rPr>
        <w:t xml:space="preserve"> </w:t>
      </w:r>
      <w:r w:rsidRPr="002C16F5">
        <w:rPr>
          <w:color w:val="4078F2"/>
          <w:lang w:eastAsia="en-IN"/>
        </w:rPr>
        <w:t>&amp;</w:t>
      </w:r>
      <w:r w:rsidRPr="002C16F5">
        <w:rPr>
          <w:lang w:eastAsia="en-IN"/>
        </w:rPr>
        <w:t xml:space="preserve">num;      </w:t>
      </w:r>
      <w:r w:rsidRPr="002C16F5">
        <w:rPr>
          <w:i/>
          <w:iCs/>
          <w:color w:val="A0A1A7"/>
          <w:lang w:eastAsia="en-IN"/>
        </w:rPr>
        <w:t>// Correct: int pointer to int variable</w:t>
      </w:r>
    </w:p>
    <w:p w14:paraId="6506EA64" w14:textId="77777777" w:rsidR="002C16F5" w:rsidRPr="002C16F5" w:rsidRDefault="002C16F5" w:rsidP="009149AA">
      <w:pPr>
        <w:pStyle w:val="Code"/>
        <w:rPr>
          <w:lang w:eastAsia="en-IN"/>
        </w:rPr>
      </w:pPr>
      <w:r w:rsidRPr="002C16F5">
        <w:rPr>
          <w:i/>
          <w:iCs/>
          <w:color w:val="A0A1A7"/>
          <w:lang w:eastAsia="en-IN"/>
        </w:rPr>
        <w:t>// int *iptr2 = &amp;value;  // Wrong: int pointer to float variable (warning/error)</w:t>
      </w:r>
    </w:p>
    <w:p w14:paraId="555ADD56" w14:textId="77777777" w:rsidR="002C16F5" w:rsidRPr="002C16F5" w:rsidRDefault="002C16F5" w:rsidP="009149AA">
      <w:pPr>
        <w:pStyle w:val="Code"/>
        <w:rPr>
          <w:lang w:eastAsia="en-IN"/>
        </w:rPr>
      </w:pPr>
      <w:r w:rsidRPr="002C16F5">
        <w:rPr>
          <w:color w:val="A626A4"/>
          <w:lang w:eastAsia="en-IN"/>
        </w:rPr>
        <w:t>float</w:t>
      </w:r>
      <w:r w:rsidRPr="002C16F5">
        <w:rPr>
          <w:lang w:eastAsia="en-IN"/>
        </w:rPr>
        <w:t xml:space="preserve"> </w:t>
      </w:r>
      <w:r w:rsidRPr="002C16F5">
        <w:rPr>
          <w:color w:val="4078F2"/>
          <w:lang w:eastAsia="en-IN"/>
        </w:rPr>
        <w:t>*</w:t>
      </w:r>
      <w:r w:rsidRPr="002C16F5">
        <w:rPr>
          <w:lang w:eastAsia="en-IN"/>
        </w:rPr>
        <w:t xml:space="preserve">fptr </w:t>
      </w:r>
      <w:r w:rsidRPr="002C16F5">
        <w:rPr>
          <w:color w:val="4078F2"/>
          <w:lang w:eastAsia="en-IN"/>
        </w:rPr>
        <w:t>=</w:t>
      </w:r>
      <w:r w:rsidRPr="002C16F5">
        <w:rPr>
          <w:lang w:eastAsia="en-IN"/>
        </w:rPr>
        <w:t xml:space="preserve"> </w:t>
      </w:r>
      <w:r w:rsidRPr="002C16F5">
        <w:rPr>
          <w:color w:val="4078F2"/>
          <w:lang w:eastAsia="en-IN"/>
        </w:rPr>
        <w:t>&amp;</w:t>
      </w:r>
      <w:r w:rsidRPr="002C16F5">
        <w:rPr>
          <w:lang w:eastAsia="en-IN"/>
        </w:rPr>
        <w:t xml:space="preserve">value;  </w:t>
      </w:r>
      <w:r w:rsidRPr="002C16F5">
        <w:rPr>
          <w:i/>
          <w:iCs/>
          <w:color w:val="A0A1A7"/>
          <w:lang w:eastAsia="en-IN"/>
        </w:rPr>
        <w:t>// Correct: float pointer to float variable</w:t>
      </w:r>
    </w:p>
    <w:p w14:paraId="19EA125F" w14:textId="77777777" w:rsidR="002C16F5" w:rsidRPr="002C16F5" w:rsidRDefault="002C16F5" w:rsidP="0067316C">
      <w:pPr>
        <w:pStyle w:val="Subheadddddf"/>
      </w:pPr>
      <w:r w:rsidRPr="002C16F5">
        <w:t>Why type matters:</w:t>
      </w:r>
    </w:p>
    <w:p w14:paraId="43CF9017" w14:textId="77777777" w:rsidR="002C16F5" w:rsidRPr="002C16F5" w:rsidRDefault="002C16F5" w:rsidP="0067316C">
      <w:pPr>
        <w:pStyle w:val="Pointss"/>
      </w:pPr>
      <w:r w:rsidRPr="002C16F5">
        <w:t>Ensures you interpret the bytes at an address correctly</w:t>
      </w:r>
    </w:p>
    <w:p w14:paraId="0CD7AA6F" w14:textId="77777777" w:rsidR="002C16F5" w:rsidRPr="002C16F5" w:rsidRDefault="002C16F5" w:rsidP="0067316C">
      <w:pPr>
        <w:pStyle w:val="Pointss"/>
      </w:pPr>
      <w:r w:rsidRPr="002C16F5">
        <w:t>Affects pointer arithmetic (incrementing a pointer)</w:t>
      </w:r>
    </w:p>
    <w:p w14:paraId="48B22344" w14:textId="77777777" w:rsidR="002C16F5" w:rsidRPr="002C16F5" w:rsidRDefault="002C16F5" w:rsidP="0067316C">
      <w:pPr>
        <w:pStyle w:val="Pointss"/>
      </w:pPr>
      <w:r w:rsidRPr="002C16F5">
        <w:t>Helps the compiler catch errors at compile time</w:t>
      </w:r>
    </w:p>
    <w:p w14:paraId="74FFB15B" w14:textId="77777777" w:rsidR="002C16F5" w:rsidRPr="002C16F5" w:rsidRDefault="002C16F5" w:rsidP="0067316C">
      <w:pPr>
        <w:pStyle w:val="Subheadddddf"/>
      </w:pPr>
      <w:r w:rsidRPr="002C16F5">
        <w:t>Common Pointer Mistakes to Avoid</w:t>
      </w:r>
    </w:p>
    <w:p w14:paraId="16D2C9C8" w14:textId="16FD8A34" w:rsidR="002C16F5" w:rsidRPr="002C16F5" w:rsidRDefault="002C16F5" w:rsidP="0067316C">
      <w:pPr>
        <w:pStyle w:val="Subheadddddf"/>
      </w:pPr>
      <w:r w:rsidRPr="002C16F5">
        <w:t>1. Uninitialized pointers:</w:t>
      </w:r>
    </w:p>
    <w:p w14:paraId="2F93AF43"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lang w:eastAsia="en-IN"/>
        </w:rPr>
        <w:t>// Uninitialized - contains garbage address</w:t>
      </w:r>
    </w:p>
    <w:p w14:paraId="4FB75A42" w14:textId="77777777" w:rsidR="002C16F5" w:rsidRPr="002C16F5" w:rsidRDefault="002C16F5" w:rsidP="009149AA">
      <w:pPr>
        <w:pStyle w:val="Code"/>
        <w:rPr>
          <w:color w:val="383A42"/>
          <w:lang w:eastAsia="en-IN"/>
        </w:rPr>
      </w:pP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lang w:eastAsia="en-IN"/>
        </w:rPr>
        <w:t>// DANGER: Writing to random memory location</w:t>
      </w:r>
    </w:p>
    <w:p w14:paraId="6B046C31" w14:textId="7F4757B9" w:rsidR="002C16F5" w:rsidRPr="002C16F5" w:rsidRDefault="002C16F5" w:rsidP="0067316C">
      <w:pPr>
        <w:pStyle w:val="Subheadddddf"/>
      </w:pPr>
      <w:r w:rsidRPr="002C16F5">
        <w:t>2. Null pointer dereferencing:</w:t>
      </w:r>
    </w:p>
    <w:p w14:paraId="23B7913C"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w:t>
      </w:r>
      <w:r w:rsidRPr="002C16F5">
        <w:rPr>
          <w:lang w:eastAsia="en-IN"/>
        </w:rPr>
        <w:t xml:space="preserve">ptr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w:t>
      </w:r>
    </w:p>
    <w:p w14:paraId="544B60F8" w14:textId="77777777" w:rsidR="002C16F5" w:rsidRPr="002C16F5" w:rsidRDefault="002C16F5" w:rsidP="009149AA">
      <w:pPr>
        <w:pStyle w:val="Code"/>
        <w:rPr>
          <w:lang w:eastAsia="en-IN"/>
        </w:rPr>
      </w:pPr>
      <w:r w:rsidRPr="002C16F5">
        <w:rPr>
          <w:color w:val="4078F2"/>
          <w:lang w:eastAsia="en-IN"/>
        </w:rPr>
        <w:t>*</w:t>
      </w:r>
      <w:r w:rsidRPr="002C16F5">
        <w:rPr>
          <w:lang w:eastAsia="en-IN"/>
        </w:rPr>
        <w:t xml:space="preserve">ptr </w:t>
      </w:r>
      <w:r w:rsidRPr="002C16F5">
        <w:rPr>
          <w:color w:val="4078F2"/>
          <w:lang w:eastAsia="en-IN"/>
        </w:rPr>
        <w:t>=</w:t>
      </w:r>
      <w:r w:rsidRPr="002C16F5">
        <w:rPr>
          <w:lang w:eastAsia="en-IN"/>
        </w:rPr>
        <w:t xml:space="preserve"> </w:t>
      </w:r>
      <w:r w:rsidRPr="002C16F5">
        <w:rPr>
          <w:color w:val="B76B01"/>
          <w:lang w:eastAsia="en-IN"/>
        </w:rPr>
        <w:t>10</w:t>
      </w:r>
      <w:r w:rsidRPr="002C16F5">
        <w:rPr>
          <w:lang w:eastAsia="en-IN"/>
        </w:rPr>
        <w:t xml:space="preserve">;      </w:t>
      </w:r>
      <w:r w:rsidRPr="002C16F5">
        <w:rPr>
          <w:i/>
          <w:iCs/>
          <w:color w:val="A0A1A7"/>
          <w:lang w:eastAsia="en-IN"/>
        </w:rPr>
        <w:t>// CRASH: Attempting to access address 0</w:t>
      </w:r>
    </w:p>
    <w:p w14:paraId="5FBC23E6" w14:textId="460A80B8" w:rsidR="002C16F5" w:rsidRPr="002C16F5" w:rsidRDefault="002C16F5" w:rsidP="0067316C">
      <w:pPr>
        <w:pStyle w:val="Subheadddddf"/>
      </w:pPr>
      <w:r w:rsidRPr="002C16F5">
        <w:t>3. Type mismatches:</w:t>
      </w:r>
    </w:p>
    <w:p w14:paraId="4FBA0A57"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num </w:t>
      </w:r>
      <w:r w:rsidRPr="002C16F5">
        <w:rPr>
          <w:color w:val="4078F2"/>
          <w:lang w:eastAsia="en-IN"/>
        </w:rPr>
        <w:t>=</w:t>
      </w:r>
      <w:r w:rsidRPr="002C16F5">
        <w:rPr>
          <w:lang w:eastAsia="en-IN"/>
        </w:rPr>
        <w:t xml:space="preserve"> </w:t>
      </w:r>
      <w:r w:rsidRPr="002C16F5">
        <w:rPr>
          <w:color w:val="B76B01"/>
          <w:lang w:eastAsia="en-IN"/>
        </w:rPr>
        <w:t>10</w:t>
      </w:r>
      <w:r w:rsidRPr="002C16F5">
        <w:rPr>
          <w:lang w:eastAsia="en-IN"/>
        </w:rPr>
        <w:t>;</w:t>
      </w:r>
    </w:p>
    <w:p w14:paraId="2F2B9901" w14:textId="77777777" w:rsidR="002C16F5" w:rsidRPr="002C16F5" w:rsidRDefault="002C16F5" w:rsidP="009149AA">
      <w:pPr>
        <w:pStyle w:val="Code"/>
        <w:rPr>
          <w:lang w:eastAsia="en-IN"/>
        </w:rPr>
      </w:pPr>
      <w:r w:rsidRPr="002C16F5">
        <w:rPr>
          <w:color w:val="A626A4"/>
          <w:lang w:eastAsia="en-IN"/>
        </w:rPr>
        <w:t>float</w:t>
      </w:r>
      <w:r w:rsidRPr="002C16F5">
        <w:rPr>
          <w:lang w:eastAsia="en-IN"/>
        </w:rPr>
        <w:t xml:space="preserve"> </w:t>
      </w:r>
      <w:r w:rsidRPr="002C16F5">
        <w:rPr>
          <w:color w:val="4078F2"/>
          <w:lang w:eastAsia="en-IN"/>
        </w:rPr>
        <w:t>*</w:t>
      </w:r>
      <w:r w:rsidRPr="002C16F5">
        <w:rPr>
          <w:lang w:eastAsia="en-IN"/>
        </w:rPr>
        <w:t xml:space="preserve">ptr </w:t>
      </w:r>
      <w:r w:rsidRPr="002C16F5">
        <w:rPr>
          <w:color w:val="4078F2"/>
          <w:lang w:eastAsia="en-IN"/>
        </w:rPr>
        <w:t>=</w:t>
      </w:r>
      <w:r w:rsidRPr="002C16F5">
        <w:rPr>
          <w:lang w:eastAsia="en-IN"/>
        </w:rPr>
        <w:t xml:space="preserve"> (</w:t>
      </w:r>
      <w:r w:rsidRPr="002C16F5">
        <w:rPr>
          <w:color w:val="A626A4"/>
          <w:lang w:eastAsia="en-IN"/>
        </w:rPr>
        <w:t>float</w:t>
      </w:r>
      <w:r w:rsidRPr="002C16F5">
        <w:rPr>
          <w:color w:val="4078F2"/>
          <w:lang w:eastAsia="en-IN"/>
        </w:rPr>
        <w:t>*</w:t>
      </w:r>
      <w:r w:rsidRPr="002C16F5">
        <w:rPr>
          <w:lang w:eastAsia="en-IN"/>
        </w:rPr>
        <w:t>)</w:t>
      </w:r>
      <w:r w:rsidRPr="002C16F5">
        <w:rPr>
          <w:color w:val="4078F2"/>
          <w:lang w:eastAsia="en-IN"/>
        </w:rPr>
        <w:t>&amp;</w:t>
      </w:r>
      <w:r w:rsidRPr="002C16F5">
        <w:rPr>
          <w:lang w:eastAsia="en-IN"/>
        </w:rPr>
        <w:t xml:space="preserve">num;  </w:t>
      </w:r>
      <w:r w:rsidRPr="002C16F5">
        <w:rPr>
          <w:i/>
          <w:iCs/>
          <w:color w:val="A0A1A7"/>
          <w:lang w:eastAsia="en-IN"/>
        </w:rPr>
        <w:t>// Warning: type mismatch - wrong interpretation</w:t>
      </w:r>
    </w:p>
    <w:p w14:paraId="36997655" w14:textId="77777777" w:rsidR="002C16F5" w:rsidRPr="002C16F5" w:rsidRDefault="002C16F5" w:rsidP="0067316C">
      <w:pPr>
        <w:pStyle w:val="Subheadddddf"/>
      </w:pPr>
      <w:r w:rsidRPr="002C16F5">
        <w:t>Best practices:</w:t>
      </w:r>
    </w:p>
    <w:p w14:paraId="385D72D8" w14:textId="77777777" w:rsidR="002C16F5" w:rsidRPr="002C16F5" w:rsidRDefault="002C16F5" w:rsidP="0067316C">
      <w:pPr>
        <w:pStyle w:val="Pointss"/>
      </w:pPr>
      <w:r w:rsidRPr="002C16F5">
        <w:t>Always initialize pointers: either to NULL or to a valid address</w:t>
      </w:r>
    </w:p>
    <w:p w14:paraId="740BABBF" w14:textId="77777777" w:rsidR="002C16F5" w:rsidRPr="002C16F5" w:rsidRDefault="002C16F5" w:rsidP="0067316C">
      <w:pPr>
        <w:pStyle w:val="Pointss"/>
      </w:pPr>
      <w:r w:rsidRPr="002C16F5">
        <w:t>Check for NULL before dereferencing</w:t>
      </w:r>
    </w:p>
    <w:p w14:paraId="7EC8B213" w14:textId="77777777" w:rsidR="002C16F5" w:rsidRPr="002C16F5" w:rsidRDefault="002C16F5" w:rsidP="0067316C">
      <w:pPr>
        <w:pStyle w:val="Pointss"/>
      </w:pPr>
      <w:r w:rsidRPr="002C16F5">
        <w:t>Match pointer types to variable types</w:t>
      </w:r>
    </w:p>
    <w:p w14:paraId="74646E1F" w14:textId="77777777" w:rsidR="002C16F5" w:rsidRPr="002C16F5" w:rsidRDefault="002C16F5" w:rsidP="0067316C">
      <w:pPr>
        <w:pStyle w:val="Pointss"/>
      </w:pPr>
      <w:r w:rsidRPr="002C16F5">
        <w:t>Use meaningful names that indicate what the pointer points to</w:t>
      </w:r>
    </w:p>
    <w:p w14:paraId="4BE198C4" w14:textId="77777777" w:rsidR="002C16F5" w:rsidRPr="002C16F5" w:rsidRDefault="002C16F5" w:rsidP="0067316C">
      <w:pPr>
        <w:pStyle w:val="Subheadddd"/>
      </w:pPr>
      <w:bookmarkStart w:id="99" w:name="_Toc212291000"/>
      <w:r w:rsidRPr="002C16F5">
        <w:t>11.2 Pointer Arithmetic: Navigating Memory</w:t>
      </w:r>
      <w:bookmarkEnd w:id="99"/>
    </w:p>
    <w:p w14:paraId="28AE7AA2" w14:textId="77777777" w:rsidR="002C16F5" w:rsidRPr="002C16F5" w:rsidRDefault="002C16F5" w:rsidP="0067316C">
      <w:pPr>
        <w:pStyle w:val="texxtt"/>
        <w:rPr>
          <w:lang w:eastAsia="en-IN"/>
        </w:rPr>
      </w:pPr>
      <w:r w:rsidRPr="002C16F5">
        <w:rPr>
          <w:lang w:eastAsia="en-IN"/>
        </w:rPr>
        <w:t>Pointer arithmetic allows you to perform mathematical operations on pointers to navigate through memory. This is particularly useful when working with arrays and dynamic memory.</w:t>
      </w:r>
    </w:p>
    <w:p w14:paraId="48A3741D" w14:textId="77777777" w:rsidR="002C16F5" w:rsidRPr="002C16F5" w:rsidRDefault="002C16F5" w:rsidP="0067316C">
      <w:pPr>
        <w:pStyle w:val="Subheadddddf"/>
      </w:pPr>
      <w:r w:rsidRPr="002C16F5">
        <w:t>Valid Pointer Arithmetic Operations</w:t>
      </w:r>
    </w:p>
    <w:p w14:paraId="41AA5F84" w14:textId="77777777" w:rsidR="002C16F5" w:rsidRPr="002C16F5" w:rsidRDefault="002C16F5" w:rsidP="0067316C">
      <w:pPr>
        <w:pStyle w:val="Pointss"/>
      </w:pPr>
      <w:r w:rsidRPr="002C16F5">
        <w:t>Incrementing a pointer (</w:t>
      </w:r>
      <w:r w:rsidRPr="002C16F5">
        <w:rPr>
          <w:rFonts w:cs="Courier New"/>
        </w:rPr>
        <w:t>ptr++</w:t>
      </w:r>
      <w:r w:rsidRPr="002C16F5">
        <w:t xml:space="preserve"> or </w:t>
      </w:r>
      <w:r w:rsidRPr="002C16F5">
        <w:rPr>
          <w:rFonts w:cs="Courier New"/>
        </w:rPr>
        <w:t>++ptr</w:t>
      </w:r>
      <w:r w:rsidRPr="002C16F5">
        <w:t>)</w:t>
      </w:r>
    </w:p>
    <w:p w14:paraId="401F22C5" w14:textId="77777777" w:rsidR="002C16F5" w:rsidRPr="002C16F5" w:rsidRDefault="002C16F5" w:rsidP="0067316C">
      <w:pPr>
        <w:pStyle w:val="Pointss"/>
      </w:pPr>
      <w:r w:rsidRPr="002C16F5">
        <w:t>Decrementing a pointer (</w:t>
      </w:r>
      <w:r w:rsidRPr="002C16F5">
        <w:rPr>
          <w:rFonts w:cs="Courier New"/>
        </w:rPr>
        <w:t>ptr--</w:t>
      </w:r>
      <w:r w:rsidRPr="002C16F5">
        <w:t xml:space="preserve"> or </w:t>
      </w:r>
      <w:r w:rsidRPr="002C16F5">
        <w:rPr>
          <w:rFonts w:cs="Courier New"/>
        </w:rPr>
        <w:t>--ptr</w:t>
      </w:r>
      <w:r w:rsidRPr="002C16F5">
        <w:t>)</w:t>
      </w:r>
    </w:p>
    <w:p w14:paraId="0585B4EA" w14:textId="77777777" w:rsidR="002C16F5" w:rsidRPr="002C16F5" w:rsidRDefault="002C16F5" w:rsidP="0067316C">
      <w:pPr>
        <w:pStyle w:val="Pointss"/>
      </w:pPr>
      <w:r w:rsidRPr="002C16F5">
        <w:t>Adding an integer to a pointer (</w:t>
      </w:r>
      <w:r w:rsidRPr="002C16F5">
        <w:rPr>
          <w:rFonts w:cs="Courier New"/>
        </w:rPr>
        <w:t>ptr + n</w:t>
      </w:r>
      <w:r w:rsidRPr="002C16F5">
        <w:t>)</w:t>
      </w:r>
    </w:p>
    <w:p w14:paraId="757A2436" w14:textId="77777777" w:rsidR="002C16F5" w:rsidRPr="002C16F5" w:rsidRDefault="002C16F5" w:rsidP="0067316C">
      <w:pPr>
        <w:pStyle w:val="Pointss"/>
      </w:pPr>
      <w:r w:rsidRPr="002C16F5">
        <w:t>Subtracting an integer from a pointer (</w:t>
      </w:r>
      <w:r w:rsidRPr="002C16F5">
        <w:rPr>
          <w:rFonts w:cs="Courier New"/>
        </w:rPr>
        <w:t>ptr - n</w:t>
      </w:r>
      <w:r w:rsidRPr="002C16F5">
        <w:t>)</w:t>
      </w:r>
    </w:p>
    <w:p w14:paraId="69CC1617" w14:textId="77777777" w:rsidR="002C16F5" w:rsidRPr="002C16F5" w:rsidRDefault="002C16F5" w:rsidP="0067316C">
      <w:pPr>
        <w:pStyle w:val="Pointss"/>
      </w:pPr>
      <w:r w:rsidRPr="002C16F5">
        <w:t>Subtracting two pointers (</w:t>
      </w:r>
      <w:r w:rsidRPr="002C16F5">
        <w:rPr>
          <w:rFonts w:cs="Courier New"/>
        </w:rPr>
        <w:t>ptr1 - ptr2</w:t>
      </w:r>
      <w:r w:rsidRPr="002C16F5">
        <w:t>)</w:t>
      </w:r>
    </w:p>
    <w:p w14:paraId="55784E8A" w14:textId="77777777" w:rsidR="002C16F5" w:rsidRPr="002C16F5" w:rsidRDefault="002C16F5" w:rsidP="0067316C">
      <w:pPr>
        <w:pStyle w:val="Pointss"/>
      </w:pPr>
      <w:r w:rsidRPr="002C16F5">
        <w:t>Comparing pointers (</w:t>
      </w:r>
      <w:r w:rsidRPr="002C16F5">
        <w:rPr>
          <w:rFonts w:cs="Courier New"/>
        </w:rPr>
        <w:t>ptr1 == ptr2</w:t>
      </w:r>
      <w:r w:rsidRPr="002C16F5">
        <w:t xml:space="preserve">, </w:t>
      </w:r>
      <w:r w:rsidRPr="002C16F5">
        <w:rPr>
          <w:rFonts w:cs="Courier New"/>
        </w:rPr>
        <w:t>ptr1 &lt; ptr2</w:t>
      </w:r>
      <w:r w:rsidRPr="002C16F5">
        <w:t>, etc.)</w:t>
      </w:r>
    </w:p>
    <w:p w14:paraId="0369EA57" w14:textId="77777777" w:rsidR="002C16F5" w:rsidRPr="002C16F5" w:rsidRDefault="002C16F5" w:rsidP="0067316C">
      <w:pPr>
        <w:pStyle w:val="texxtt"/>
        <w:rPr>
          <w:lang w:eastAsia="en-IN"/>
        </w:rPr>
      </w:pPr>
      <w:r w:rsidRPr="002C16F5">
        <w:rPr>
          <w:b/>
          <w:bCs/>
          <w:lang w:eastAsia="en-IN"/>
        </w:rPr>
        <w:t>Important</w:t>
      </w:r>
      <w:r w:rsidRPr="002C16F5">
        <w:rPr>
          <w:lang w:eastAsia="en-IN"/>
        </w:rPr>
        <w:t>: You cannot add two pointers, multiply pointers, or divide pointers.</w:t>
      </w:r>
    </w:p>
    <w:p w14:paraId="114FB5CB" w14:textId="77777777" w:rsidR="002C16F5" w:rsidRPr="002C16F5" w:rsidRDefault="002C16F5" w:rsidP="0067316C">
      <w:pPr>
        <w:pStyle w:val="Subheadddddf"/>
      </w:pPr>
      <w:r w:rsidRPr="002C16F5">
        <w:t>How Pointer Arithmetic Works</w:t>
      </w:r>
    </w:p>
    <w:p w14:paraId="5D13CAEB" w14:textId="074036BF" w:rsidR="002C16F5" w:rsidRPr="002C16F5" w:rsidRDefault="002C16F5" w:rsidP="0067316C">
      <w:pPr>
        <w:pStyle w:val="texxtt"/>
        <w:rPr>
          <w:lang w:eastAsia="en-IN"/>
        </w:rPr>
      </w:pPr>
      <w:r w:rsidRPr="002C16F5">
        <w:rPr>
          <w:lang w:eastAsia="en-IN"/>
        </w:rPr>
        <w:t>When you add 1 to a pointer, it doesn't move forward by 1 byte—it moves forward by the size of the data type it points to.</w:t>
      </w:r>
    </w:p>
    <w:p w14:paraId="5B5C85DE"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iptr;     </w:t>
      </w:r>
      <w:r w:rsidRPr="002C16F5">
        <w:rPr>
          <w:lang w:eastAsia="en-IN"/>
        </w:rPr>
        <w:t>// If incremented, moves by sizeof(int) = 4 bytes</w:t>
      </w:r>
    </w:p>
    <w:p w14:paraId="07887017" w14:textId="77777777" w:rsidR="002C16F5" w:rsidRPr="002C16F5" w:rsidRDefault="002C16F5" w:rsidP="009149AA">
      <w:pPr>
        <w:pStyle w:val="Code"/>
        <w:rPr>
          <w:color w:val="383A42"/>
          <w:lang w:eastAsia="en-IN"/>
        </w:rPr>
      </w:pPr>
      <w:r w:rsidRPr="002C16F5">
        <w:rPr>
          <w:color w:val="A626A4"/>
          <w:lang w:eastAsia="en-IN"/>
        </w:rPr>
        <w:t>char</w:t>
      </w:r>
      <w:r w:rsidRPr="002C16F5">
        <w:rPr>
          <w:color w:val="383A42"/>
          <w:lang w:eastAsia="en-IN"/>
        </w:rPr>
        <w:t xml:space="preserve"> </w:t>
      </w:r>
      <w:r w:rsidRPr="002C16F5">
        <w:rPr>
          <w:color w:val="4078F2"/>
          <w:lang w:eastAsia="en-IN"/>
        </w:rPr>
        <w:t>*</w:t>
      </w:r>
      <w:r w:rsidRPr="002C16F5">
        <w:rPr>
          <w:color w:val="383A42"/>
          <w:lang w:eastAsia="en-IN"/>
        </w:rPr>
        <w:t xml:space="preserve">cptr;    </w:t>
      </w:r>
      <w:r w:rsidRPr="002C16F5">
        <w:rPr>
          <w:lang w:eastAsia="en-IN"/>
        </w:rPr>
        <w:t>// If incremented, moves by sizeof(char) = 1 byte</w:t>
      </w:r>
    </w:p>
    <w:p w14:paraId="1840DF0D" w14:textId="77777777" w:rsidR="002C16F5" w:rsidRPr="002C16F5" w:rsidRDefault="002C16F5" w:rsidP="009149AA">
      <w:pPr>
        <w:pStyle w:val="Code"/>
        <w:rPr>
          <w:color w:val="383A42"/>
          <w:lang w:eastAsia="en-IN"/>
        </w:rPr>
      </w:pPr>
      <w:r w:rsidRPr="002C16F5">
        <w:rPr>
          <w:color w:val="A626A4"/>
          <w:lang w:eastAsia="en-IN"/>
        </w:rPr>
        <w:t>float</w:t>
      </w:r>
      <w:r w:rsidRPr="002C16F5">
        <w:rPr>
          <w:color w:val="383A42"/>
          <w:lang w:eastAsia="en-IN"/>
        </w:rPr>
        <w:t xml:space="preserve"> </w:t>
      </w:r>
      <w:r w:rsidRPr="002C16F5">
        <w:rPr>
          <w:color w:val="4078F2"/>
          <w:lang w:eastAsia="en-IN"/>
        </w:rPr>
        <w:t>*</w:t>
      </w:r>
      <w:r w:rsidRPr="002C16F5">
        <w:rPr>
          <w:color w:val="383A42"/>
          <w:lang w:eastAsia="en-IN"/>
        </w:rPr>
        <w:t xml:space="preserve">fptr;   </w:t>
      </w:r>
      <w:r w:rsidRPr="002C16F5">
        <w:rPr>
          <w:lang w:eastAsia="en-IN"/>
        </w:rPr>
        <w:t>// If incremented, moves by sizeof(float) = 4 bytes</w:t>
      </w:r>
    </w:p>
    <w:p w14:paraId="0BB9AE26" w14:textId="77777777" w:rsidR="002C16F5" w:rsidRPr="002C16F5" w:rsidRDefault="002C16F5" w:rsidP="009149AA">
      <w:pPr>
        <w:pStyle w:val="Code"/>
        <w:rPr>
          <w:color w:val="383A42"/>
          <w:lang w:eastAsia="en-IN"/>
        </w:rPr>
      </w:pPr>
      <w:r w:rsidRPr="002C16F5">
        <w:rPr>
          <w:color w:val="A626A4"/>
          <w:lang w:eastAsia="en-IN"/>
        </w:rPr>
        <w:t>double</w:t>
      </w:r>
      <w:r w:rsidRPr="002C16F5">
        <w:rPr>
          <w:color w:val="383A42"/>
          <w:lang w:eastAsia="en-IN"/>
        </w:rPr>
        <w:t xml:space="preserve"> </w:t>
      </w:r>
      <w:r w:rsidRPr="002C16F5">
        <w:rPr>
          <w:color w:val="4078F2"/>
          <w:lang w:eastAsia="en-IN"/>
        </w:rPr>
        <w:t>*</w:t>
      </w:r>
      <w:r w:rsidRPr="002C16F5">
        <w:rPr>
          <w:color w:val="383A42"/>
          <w:lang w:eastAsia="en-IN"/>
        </w:rPr>
        <w:t xml:space="preserve">dptr;  </w:t>
      </w:r>
      <w:r w:rsidRPr="002C16F5">
        <w:rPr>
          <w:lang w:eastAsia="en-IN"/>
        </w:rPr>
        <w:t>// If incremented, moves by sizeof(double) = 8 bytes</w:t>
      </w:r>
    </w:p>
    <w:p w14:paraId="46B959B3" w14:textId="09A00AF9" w:rsidR="002C16F5" w:rsidRPr="002C16F5" w:rsidRDefault="002C16F5" w:rsidP="0067316C">
      <w:pPr>
        <w:pStyle w:val="Subheadddddf"/>
      </w:pPr>
      <w:r w:rsidRPr="002C16F5">
        <w:t>Comprehensive Example:</w:t>
      </w:r>
    </w:p>
    <w:p w14:paraId="4FB30F0E" w14:textId="77777777" w:rsidR="002C16F5" w:rsidRPr="002C16F5" w:rsidRDefault="002C16F5" w:rsidP="009149A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3555C90" w14:textId="77777777" w:rsidR="002C16F5" w:rsidRPr="002C16F5" w:rsidRDefault="002C16F5" w:rsidP="009149AA">
      <w:pPr>
        <w:pStyle w:val="Code"/>
        <w:rPr>
          <w:color w:val="383A42"/>
          <w:lang w:eastAsia="en-IN"/>
        </w:rPr>
      </w:pPr>
    </w:p>
    <w:p w14:paraId="1CCCB6F0"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7492D89F"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408D37E2"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arr;  </w:t>
      </w:r>
      <w:r w:rsidRPr="002C16F5">
        <w:rPr>
          <w:i/>
          <w:iCs/>
          <w:color w:val="A0A1A7"/>
          <w:lang w:eastAsia="en-IN"/>
        </w:rPr>
        <w:t>// Points to first element</w:t>
      </w:r>
    </w:p>
    <w:p w14:paraId="04A5B724" w14:textId="77777777" w:rsidR="002C16F5" w:rsidRPr="002C16F5" w:rsidRDefault="002C16F5" w:rsidP="009149AA">
      <w:pPr>
        <w:pStyle w:val="Code"/>
        <w:rPr>
          <w:color w:val="383A42"/>
          <w:lang w:eastAsia="en-IN"/>
        </w:rPr>
      </w:pPr>
      <w:r w:rsidRPr="002C16F5">
        <w:rPr>
          <w:color w:val="383A42"/>
          <w:lang w:eastAsia="en-IN"/>
        </w:rPr>
        <w:t xml:space="preserve">    </w:t>
      </w:r>
    </w:p>
    <w:p w14:paraId="646F91FA"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Pointer Arithmetic Demo ===\n\n"</w:t>
      </w:r>
      <w:r w:rsidRPr="002C16F5">
        <w:rPr>
          <w:color w:val="383A42"/>
          <w:lang w:eastAsia="en-IN"/>
        </w:rPr>
        <w:t>);</w:t>
      </w:r>
    </w:p>
    <w:p w14:paraId="274022FA" w14:textId="77777777" w:rsidR="002C16F5" w:rsidRPr="002C16F5" w:rsidRDefault="002C16F5" w:rsidP="009149AA">
      <w:pPr>
        <w:pStyle w:val="Code"/>
        <w:rPr>
          <w:color w:val="383A42"/>
          <w:lang w:eastAsia="en-IN"/>
        </w:rPr>
      </w:pPr>
      <w:r w:rsidRPr="002C16F5">
        <w:rPr>
          <w:color w:val="383A42"/>
          <w:lang w:eastAsia="en-IN"/>
        </w:rPr>
        <w:t xml:space="preserve">    </w:t>
      </w:r>
    </w:p>
    <w:p w14:paraId="628A8DA9"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i/>
          <w:iCs/>
          <w:color w:val="A0A1A7"/>
          <w:lang w:eastAsia="en-IN"/>
        </w:rPr>
        <w:t>// Display array using pointer arithmetic</w:t>
      </w:r>
    </w:p>
    <w:p w14:paraId="7869791D"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"Array elements using pointer arithmetic:\n"</w:t>
      </w:r>
      <w:r w:rsidRPr="002C16F5">
        <w:rPr>
          <w:color w:val="383A42"/>
          <w:lang w:eastAsia="en-IN"/>
        </w:rPr>
        <w:t>);</w:t>
      </w:r>
    </w:p>
    <w:p w14:paraId="01583CE2"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5</w:t>
      </w:r>
      <w:r w:rsidRPr="002C16F5">
        <w:rPr>
          <w:color w:val="383A42"/>
          <w:lang w:eastAsia="en-IN"/>
        </w:rPr>
        <w:t>; i</w:t>
      </w:r>
      <w:r w:rsidRPr="002C16F5">
        <w:rPr>
          <w:color w:val="4078F2"/>
          <w:lang w:eastAsia="en-IN"/>
        </w:rPr>
        <w:t>++</w:t>
      </w:r>
      <w:r w:rsidRPr="002C16F5">
        <w:rPr>
          <w:color w:val="383A42"/>
          <w:lang w:eastAsia="en-IN"/>
        </w:rPr>
        <w:t>) {</w:t>
      </w:r>
    </w:p>
    <w:p w14:paraId="31245A9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"*(ptr + %d) = %d (address: %p)\n"</w:t>
      </w:r>
      <w:r w:rsidRPr="002C16F5">
        <w:rPr>
          <w:color w:val="383A42"/>
          <w:lang w:eastAsia="en-IN"/>
        </w:rPr>
        <w:t xml:space="preserve">, </w:t>
      </w:r>
    </w:p>
    <w:p w14:paraId="5AB3CD9C" w14:textId="77777777" w:rsidR="002C16F5" w:rsidRPr="002C16F5" w:rsidRDefault="002C16F5" w:rsidP="009149AA">
      <w:pPr>
        <w:pStyle w:val="Code"/>
        <w:rPr>
          <w:color w:val="383A42"/>
          <w:lang w:eastAsia="en-IN"/>
        </w:rPr>
      </w:pPr>
      <w:r w:rsidRPr="002C16F5">
        <w:rPr>
          <w:color w:val="383A42"/>
          <w:lang w:eastAsia="en-IN"/>
        </w:rPr>
        <w:t xml:space="preserve">               i,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i), (</w:t>
      </w:r>
      <w:r w:rsidRPr="002C16F5">
        <w:rPr>
          <w:color w:val="A626A4"/>
          <w:lang w:eastAsia="en-IN"/>
        </w:rPr>
        <w:t>void</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i));</w:t>
      </w:r>
    </w:p>
    <w:p w14:paraId="3EE3C9F4" w14:textId="77777777" w:rsidR="002C16F5" w:rsidRPr="002C16F5" w:rsidRDefault="002C16F5" w:rsidP="009149AA">
      <w:pPr>
        <w:pStyle w:val="Code"/>
        <w:rPr>
          <w:color w:val="383A42"/>
          <w:lang w:eastAsia="en-IN"/>
        </w:rPr>
      </w:pPr>
      <w:r w:rsidRPr="002C16F5">
        <w:rPr>
          <w:color w:val="383A42"/>
          <w:lang w:eastAsia="en-IN"/>
        </w:rPr>
        <w:t xml:space="preserve">    }</w:t>
      </w:r>
    </w:p>
    <w:p w14:paraId="43C76391" w14:textId="77777777" w:rsidR="002C16F5" w:rsidRPr="002C16F5" w:rsidRDefault="002C16F5" w:rsidP="009149AA">
      <w:pPr>
        <w:pStyle w:val="Code"/>
        <w:rPr>
          <w:color w:val="383A42"/>
          <w:lang w:eastAsia="en-IN"/>
        </w:rPr>
      </w:pPr>
      <w:r w:rsidRPr="002C16F5">
        <w:rPr>
          <w:color w:val="383A42"/>
          <w:lang w:eastAsia="en-IN"/>
        </w:rPr>
        <w:t xml:space="preserve">    </w:t>
      </w:r>
    </w:p>
    <w:p w14:paraId="534387EB"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60C21ED5" w14:textId="77777777" w:rsidR="002C16F5" w:rsidRPr="002C16F5" w:rsidRDefault="002C16F5" w:rsidP="009149AA">
      <w:pPr>
        <w:pStyle w:val="Code"/>
        <w:rPr>
          <w:color w:val="383A42"/>
          <w:lang w:eastAsia="en-IN"/>
        </w:rPr>
      </w:pPr>
      <w:r w:rsidRPr="002C16F5">
        <w:rPr>
          <w:color w:val="383A42"/>
          <w:lang w:eastAsia="en-IN"/>
        </w:rPr>
        <w:t xml:space="preserve">    </w:t>
      </w:r>
    </w:p>
    <w:p w14:paraId="1225B0C4"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i/>
          <w:iCs/>
          <w:color w:val="A0A1A7"/>
          <w:lang w:eastAsia="en-IN"/>
        </w:rPr>
        <w:t>// Moving pointer through array</w:t>
      </w:r>
    </w:p>
    <w:p w14:paraId="4AFB0B72"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"Moving pointer through array:\n"</w:t>
      </w:r>
      <w:r w:rsidRPr="002C16F5">
        <w:rPr>
          <w:color w:val="383A42"/>
          <w:lang w:eastAsia="en-IN"/>
        </w:rPr>
        <w:t>);</w:t>
      </w:r>
    </w:p>
    <w:p w14:paraId="1BF2EFC1" w14:textId="77777777" w:rsidR="002C16F5" w:rsidRPr="002C16F5" w:rsidRDefault="002C16F5" w:rsidP="009149AA">
      <w:pPr>
        <w:pStyle w:val="Code"/>
        <w:rPr>
          <w:color w:val="383A42"/>
          <w:lang w:eastAsia="en-IN"/>
        </w:rPr>
      </w:pPr>
      <w:r w:rsidRPr="002C16F5">
        <w:rPr>
          <w:color w:val="383A42"/>
          <w:lang w:eastAsia="en-IN"/>
        </w:rPr>
        <w:t xml:space="preserve">    ptr </w:t>
      </w:r>
      <w:r w:rsidRPr="002C16F5">
        <w:rPr>
          <w:color w:val="4078F2"/>
          <w:lang w:eastAsia="en-IN"/>
        </w:rPr>
        <w:t>=</w:t>
      </w:r>
      <w:r w:rsidRPr="002C16F5">
        <w:rPr>
          <w:color w:val="383A42"/>
          <w:lang w:eastAsia="en-IN"/>
        </w:rPr>
        <w:t xml:space="preserve"> arr;  </w:t>
      </w:r>
      <w:r w:rsidRPr="002C16F5">
        <w:rPr>
          <w:i/>
          <w:iCs/>
          <w:color w:val="A0A1A7"/>
          <w:lang w:eastAsia="en-IN"/>
        </w:rPr>
        <w:t>// Reset to beginning</w:t>
      </w:r>
    </w:p>
    <w:p w14:paraId="51E482B3" w14:textId="77777777" w:rsidR="002C16F5" w:rsidRPr="002C16F5" w:rsidRDefault="002C16F5" w:rsidP="009149AA">
      <w:pPr>
        <w:pStyle w:val="Code"/>
        <w:rPr>
          <w:color w:val="383A42"/>
          <w:lang w:eastAsia="en-IN"/>
        </w:rPr>
      </w:pPr>
      <w:r w:rsidRPr="002C16F5">
        <w:rPr>
          <w:color w:val="383A42"/>
          <w:lang w:eastAsia="en-IN"/>
        </w:rPr>
        <w:t xml:space="preserve">    </w:t>
      </w:r>
    </w:p>
    <w:p w14:paraId="4676E0B9"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5</w:t>
      </w:r>
      <w:r w:rsidRPr="002C16F5">
        <w:rPr>
          <w:color w:val="383A42"/>
          <w:lang w:eastAsia="en-IN"/>
        </w:rPr>
        <w:t>; i</w:t>
      </w:r>
      <w:r w:rsidRPr="002C16F5">
        <w:rPr>
          <w:color w:val="4078F2"/>
          <w:lang w:eastAsia="en-IN"/>
        </w:rPr>
        <w:t>++</w:t>
      </w:r>
      <w:r w:rsidRPr="002C16F5">
        <w:rPr>
          <w:color w:val="383A42"/>
          <w:lang w:eastAsia="en-IN"/>
        </w:rPr>
        <w:t>) {</w:t>
      </w:r>
    </w:p>
    <w:p w14:paraId="5997EEEC"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"*ptr = %d (address: %p)\n"</w:t>
      </w:r>
      <w:r w:rsidRPr="002C16F5">
        <w:rPr>
          <w:color w:val="383A42"/>
          <w:lang w:eastAsia="en-IN"/>
        </w:rPr>
        <w:t xml:space="preserve">, </w:t>
      </w:r>
      <w:r w:rsidRPr="002C16F5">
        <w:rPr>
          <w:color w:val="4078F2"/>
          <w:lang w:eastAsia="en-IN"/>
        </w:rPr>
        <w:t>*</w:t>
      </w:r>
      <w:r w:rsidRPr="002C16F5">
        <w:rPr>
          <w:color w:val="383A42"/>
          <w:lang w:eastAsia="en-IN"/>
        </w:rPr>
        <w:t>ptr, (</w:t>
      </w:r>
      <w:r w:rsidRPr="002C16F5">
        <w:rPr>
          <w:color w:val="A626A4"/>
          <w:lang w:eastAsia="en-IN"/>
        </w:rPr>
        <w:t>void</w:t>
      </w:r>
      <w:r w:rsidRPr="002C16F5">
        <w:rPr>
          <w:color w:val="4078F2"/>
          <w:lang w:eastAsia="en-IN"/>
        </w:rPr>
        <w:t>*</w:t>
      </w:r>
      <w:r w:rsidRPr="002C16F5">
        <w:rPr>
          <w:color w:val="383A42"/>
          <w:lang w:eastAsia="en-IN"/>
        </w:rPr>
        <w:t>)ptr);</w:t>
      </w:r>
    </w:p>
    <w:p w14:paraId="34B5CC25" w14:textId="77777777" w:rsidR="002C16F5" w:rsidRPr="002C16F5" w:rsidRDefault="002C16F5" w:rsidP="009149AA">
      <w:pPr>
        <w:pStyle w:val="Code"/>
        <w:rPr>
          <w:color w:val="383A42"/>
          <w:lang w:eastAsia="en-IN"/>
        </w:rPr>
      </w:pPr>
      <w:r w:rsidRPr="002C16F5">
        <w:rPr>
          <w:color w:val="383A42"/>
          <w:lang w:eastAsia="en-IN"/>
        </w:rPr>
        <w:t xml:space="preserve">        ptr</w:t>
      </w:r>
      <w:r w:rsidRPr="002C16F5">
        <w:rPr>
          <w:color w:val="4078F2"/>
          <w:lang w:eastAsia="en-IN"/>
        </w:rPr>
        <w:t>++</w:t>
      </w:r>
      <w:r w:rsidRPr="002C16F5">
        <w:rPr>
          <w:color w:val="383A42"/>
          <w:lang w:eastAsia="en-IN"/>
        </w:rPr>
        <w:t xml:space="preserve">;  </w:t>
      </w:r>
      <w:r w:rsidRPr="002C16F5">
        <w:rPr>
          <w:i/>
          <w:iCs/>
          <w:color w:val="A0A1A7"/>
          <w:lang w:eastAsia="en-IN"/>
        </w:rPr>
        <w:t>// Move to next element</w:t>
      </w:r>
    </w:p>
    <w:p w14:paraId="3D657D4F" w14:textId="77777777" w:rsidR="002C16F5" w:rsidRPr="002C16F5" w:rsidRDefault="002C16F5" w:rsidP="009149AA">
      <w:pPr>
        <w:pStyle w:val="Code"/>
        <w:rPr>
          <w:color w:val="383A42"/>
          <w:lang w:eastAsia="en-IN"/>
        </w:rPr>
      </w:pPr>
      <w:r w:rsidRPr="002C16F5">
        <w:rPr>
          <w:color w:val="383A42"/>
          <w:lang w:eastAsia="en-IN"/>
        </w:rPr>
        <w:t xml:space="preserve">    }</w:t>
      </w:r>
    </w:p>
    <w:p w14:paraId="79851FAE" w14:textId="77777777" w:rsidR="002C16F5" w:rsidRPr="002C16F5" w:rsidRDefault="002C16F5" w:rsidP="009149AA">
      <w:pPr>
        <w:pStyle w:val="Code"/>
        <w:rPr>
          <w:color w:val="383A42"/>
          <w:lang w:eastAsia="en-IN"/>
        </w:rPr>
      </w:pPr>
      <w:r w:rsidRPr="002C16F5">
        <w:rPr>
          <w:color w:val="383A42"/>
          <w:lang w:eastAsia="en-IN"/>
        </w:rPr>
        <w:t xml:space="preserve">    </w:t>
      </w:r>
    </w:p>
    <w:p w14:paraId="031D4A34"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15B46743" w14:textId="77777777" w:rsidR="002C16F5" w:rsidRPr="002C16F5" w:rsidRDefault="002C16F5" w:rsidP="009149AA">
      <w:pPr>
        <w:pStyle w:val="Code"/>
        <w:rPr>
          <w:color w:val="383A42"/>
          <w:lang w:eastAsia="en-IN"/>
        </w:rPr>
      </w:pPr>
      <w:r w:rsidRPr="002C16F5">
        <w:rPr>
          <w:color w:val="383A42"/>
          <w:lang w:eastAsia="en-IN"/>
        </w:rPr>
        <w:t>}</w:t>
      </w:r>
    </w:p>
    <w:p w14:paraId="5E1B7F00" w14:textId="77777777" w:rsidR="00436910" w:rsidRDefault="00436910" w:rsidP="0067316C">
      <w:pPr>
        <w:pStyle w:val="Subheadddddf"/>
      </w:pPr>
    </w:p>
    <w:p w14:paraId="4864B5E8" w14:textId="77777777" w:rsidR="00436910" w:rsidRDefault="00436910" w:rsidP="0067316C">
      <w:pPr>
        <w:pStyle w:val="Subheadddddf"/>
      </w:pPr>
    </w:p>
    <w:p w14:paraId="4911D399" w14:textId="77777777" w:rsidR="00436910" w:rsidRDefault="00436910" w:rsidP="0067316C">
      <w:pPr>
        <w:pStyle w:val="Subheadddddf"/>
      </w:pPr>
    </w:p>
    <w:p w14:paraId="44EA3BED" w14:textId="5AA362CA" w:rsidR="002C16F5" w:rsidRPr="002C16F5" w:rsidRDefault="002C16F5" w:rsidP="0067316C">
      <w:pPr>
        <w:pStyle w:val="Subheadddddf"/>
      </w:pPr>
      <w:r w:rsidRPr="002C16F5">
        <w:t>Output:</w:t>
      </w:r>
    </w:p>
    <w:p w14:paraId="6909C19F" w14:textId="77777777" w:rsidR="002C16F5" w:rsidRPr="002C16F5" w:rsidRDefault="002C16F5" w:rsidP="009149AA">
      <w:pPr>
        <w:pStyle w:val="Code"/>
        <w:rPr>
          <w:lang w:eastAsia="en-IN"/>
        </w:rPr>
      </w:pPr>
      <w:r w:rsidRPr="002C16F5">
        <w:rPr>
          <w:lang w:eastAsia="en-IN"/>
        </w:rPr>
        <w:t>=== Pointer Arithmetic Demo ===</w:t>
      </w:r>
    </w:p>
    <w:p w14:paraId="3655D863" w14:textId="77777777" w:rsidR="002C16F5" w:rsidRPr="002C16F5" w:rsidRDefault="002C16F5" w:rsidP="009149AA">
      <w:pPr>
        <w:pStyle w:val="Code"/>
        <w:rPr>
          <w:lang w:eastAsia="en-IN"/>
        </w:rPr>
      </w:pPr>
    </w:p>
    <w:p w14:paraId="165B2FD3" w14:textId="77777777" w:rsidR="002C16F5" w:rsidRPr="002C16F5" w:rsidRDefault="002C16F5" w:rsidP="009149AA">
      <w:pPr>
        <w:pStyle w:val="Code"/>
        <w:rPr>
          <w:lang w:eastAsia="en-IN"/>
        </w:rPr>
      </w:pPr>
      <w:r w:rsidRPr="002C16F5">
        <w:rPr>
          <w:lang w:eastAsia="en-IN"/>
        </w:rPr>
        <w:t>Array elements using pointer arithmetic:</w:t>
      </w:r>
    </w:p>
    <w:p w14:paraId="43466DAC" w14:textId="77777777" w:rsidR="002C16F5" w:rsidRPr="002C16F5" w:rsidRDefault="002C16F5" w:rsidP="009149AA">
      <w:pPr>
        <w:pStyle w:val="Code"/>
        <w:rPr>
          <w:lang w:eastAsia="en-IN"/>
        </w:rPr>
      </w:pPr>
      <w:r w:rsidRPr="002C16F5">
        <w:rPr>
          <w:lang w:eastAsia="en-IN"/>
        </w:rPr>
        <w:t>*(ptr + 0) = 10 (address: 0x7ffd1000)</w:t>
      </w:r>
    </w:p>
    <w:p w14:paraId="7FEA25EA" w14:textId="77777777" w:rsidR="002C16F5" w:rsidRPr="002C16F5" w:rsidRDefault="002C16F5" w:rsidP="009149AA">
      <w:pPr>
        <w:pStyle w:val="Code"/>
        <w:rPr>
          <w:lang w:eastAsia="en-IN"/>
        </w:rPr>
      </w:pPr>
      <w:r w:rsidRPr="002C16F5">
        <w:rPr>
          <w:lang w:eastAsia="en-IN"/>
        </w:rPr>
        <w:t>*(ptr + 1) = 20 (address: 0x7ffd1004)</w:t>
      </w:r>
    </w:p>
    <w:p w14:paraId="54BD7852" w14:textId="77777777" w:rsidR="002C16F5" w:rsidRPr="002C16F5" w:rsidRDefault="002C16F5" w:rsidP="009149AA">
      <w:pPr>
        <w:pStyle w:val="Code"/>
        <w:rPr>
          <w:lang w:eastAsia="en-IN"/>
        </w:rPr>
      </w:pPr>
      <w:r w:rsidRPr="002C16F5">
        <w:rPr>
          <w:lang w:eastAsia="en-IN"/>
        </w:rPr>
        <w:t>*(ptr + 2) = 30 (address: 0x7ffd1008)</w:t>
      </w:r>
    </w:p>
    <w:p w14:paraId="03BDB470" w14:textId="77777777" w:rsidR="002C16F5" w:rsidRPr="002C16F5" w:rsidRDefault="002C16F5" w:rsidP="009149AA">
      <w:pPr>
        <w:pStyle w:val="Code"/>
        <w:rPr>
          <w:lang w:eastAsia="en-IN"/>
        </w:rPr>
      </w:pPr>
      <w:r w:rsidRPr="002C16F5">
        <w:rPr>
          <w:lang w:eastAsia="en-IN"/>
        </w:rPr>
        <w:t>*(ptr + 3) = 40 (address: 0x7ffd100c)</w:t>
      </w:r>
    </w:p>
    <w:p w14:paraId="1FBFED94" w14:textId="77777777" w:rsidR="002C16F5" w:rsidRPr="002C16F5" w:rsidRDefault="002C16F5" w:rsidP="009149AA">
      <w:pPr>
        <w:pStyle w:val="Code"/>
        <w:rPr>
          <w:lang w:eastAsia="en-IN"/>
        </w:rPr>
      </w:pPr>
      <w:r w:rsidRPr="002C16F5">
        <w:rPr>
          <w:lang w:eastAsia="en-IN"/>
        </w:rPr>
        <w:t>*(ptr + 4) = 50 (address: 0x7ffd1010)</w:t>
      </w:r>
    </w:p>
    <w:p w14:paraId="210A05C8" w14:textId="77777777" w:rsidR="002C16F5" w:rsidRPr="002C16F5" w:rsidRDefault="002C16F5" w:rsidP="009149AA">
      <w:pPr>
        <w:pStyle w:val="Code"/>
        <w:rPr>
          <w:lang w:eastAsia="en-IN"/>
        </w:rPr>
      </w:pPr>
    </w:p>
    <w:p w14:paraId="188C9A48" w14:textId="77777777" w:rsidR="002C16F5" w:rsidRPr="002C16F5" w:rsidRDefault="002C16F5" w:rsidP="009149AA">
      <w:pPr>
        <w:pStyle w:val="Code"/>
        <w:rPr>
          <w:lang w:eastAsia="en-IN"/>
        </w:rPr>
      </w:pPr>
      <w:r w:rsidRPr="002C16F5">
        <w:rPr>
          <w:lang w:eastAsia="en-IN"/>
        </w:rPr>
        <w:t>Moving pointer through array:</w:t>
      </w:r>
    </w:p>
    <w:p w14:paraId="650780B7" w14:textId="77777777" w:rsidR="002C16F5" w:rsidRPr="002C16F5" w:rsidRDefault="002C16F5" w:rsidP="009149AA">
      <w:pPr>
        <w:pStyle w:val="Code"/>
        <w:rPr>
          <w:lang w:eastAsia="en-IN"/>
        </w:rPr>
      </w:pPr>
      <w:r w:rsidRPr="002C16F5">
        <w:rPr>
          <w:lang w:eastAsia="en-IN"/>
        </w:rPr>
        <w:t>*ptr = 10 (address: 0x7ffd1000)</w:t>
      </w:r>
    </w:p>
    <w:p w14:paraId="6BE1CE09" w14:textId="77777777" w:rsidR="002C16F5" w:rsidRPr="002C16F5" w:rsidRDefault="002C16F5" w:rsidP="009149AA">
      <w:pPr>
        <w:pStyle w:val="Code"/>
        <w:rPr>
          <w:lang w:eastAsia="en-IN"/>
        </w:rPr>
      </w:pPr>
      <w:r w:rsidRPr="002C16F5">
        <w:rPr>
          <w:lang w:eastAsia="en-IN"/>
        </w:rPr>
        <w:t>*ptr = 20 (address: 0x7ffd1004)</w:t>
      </w:r>
    </w:p>
    <w:p w14:paraId="50AA1C24" w14:textId="77777777" w:rsidR="002C16F5" w:rsidRPr="002C16F5" w:rsidRDefault="002C16F5" w:rsidP="009149AA">
      <w:pPr>
        <w:pStyle w:val="Code"/>
        <w:rPr>
          <w:lang w:eastAsia="en-IN"/>
        </w:rPr>
      </w:pPr>
      <w:r w:rsidRPr="002C16F5">
        <w:rPr>
          <w:lang w:eastAsia="en-IN"/>
        </w:rPr>
        <w:t>*ptr = 30 (address: 0x7ffd1008)</w:t>
      </w:r>
    </w:p>
    <w:p w14:paraId="29066812" w14:textId="77777777" w:rsidR="002C16F5" w:rsidRPr="002C16F5" w:rsidRDefault="002C16F5" w:rsidP="009149AA">
      <w:pPr>
        <w:pStyle w:val="Code"/>
        <w:rPr>
          <w:lang w:eastAsia="en-IN"/>
        </w:rPr>
      </w:pPr>
      <w:r w:rsidRPr="002C16F5">
        <w:rPr>
          <w:lang w:eastAsia="en-IN"/>
        </w:rPr>
        <w:t>*ptr = 40 (address: 0x7ffd100c)</w:t>
      </w:r>
    </w:p>
    <w:p w14:paraId="75D34FF4" w14:textId="77777777" w:rsidR="002C16F5" w:rsidRPr="002C16F5" w:rsidRDefault="002C16F5" w:rsidP="009149AA">
      <w:pPr>
        <w:pStyle w:val="Code"/>
        <w:rPr>
          <w:lang w:eastAsia="en-IN"/>
        </w:rPr>
      </w:pPr>
      <w:r w:rsidRPr="002C16F5">
        <w:rPr>
          <w:lang w:eastAsia="en-IN"/>
        </w:rPr>
        <w:t>*ptr = 50 (address: 0x7ffd1010)</w:t>
      </w:r>
    </w:p>
    <w:p w14:paraId="46AF468A" w14:textId="77777777" w:rsidR="002C16F5" w:rsidRPr="002C16F5" w:rsidRDefault="002C16F5" w:rsidP="009149AA">
      <w:pPr>
        <w:pStyle w:val="Code"/>
        <w:rPr>
          <w:rFonts w:cs="Times New Roman"/>
          <w:lang w:eastAsia="en-IN"/>
        </w:rPr>
      </w:pPr>
      <w:r w:rsidRPr="002C16F5">
        <w:rPr>
          <w:rFonts w:cs="Times New Roman"/>
          <w:lang w:eastAsia="en-IN"/>
        </w:rPr>
        <w:t>Notice how addresses increase by 4 bytes (size of int) each time.</w:t>
      </w:r>
    </w:p>
    <w:p w14:paraId="4D32028F" w14:textId="77777777" w:rsidR="002C16F5" w:rsidRPr="002C16F5" w:rsidRDefault="002C16F5" w:rsidP="0067316C">
      <w:pPr>
        <w:pStyle w:val="Subheadddddf"/>
      </w:pPr>
      <w:r w:rsidRPr="002C16F5">
        <w:t>Relationship Between Pointers and Arrays</w:t>
      </w:r>
    </w:p>
    <w:p w14:paraId="14A40003" w14:textId="4F870FF3" w:rsidR="002C16F5" w:rsidRPr="002C16F5" w:rsidRDefault="002C16F5" w:rsidP="0067316C">
      <w:pPr>
        <w:pStyle w:val="texxtt"/>
        <w:rPr>
          <w:lang w:eastAsia="en-IN"/>
        </w:rPr>
      </w:pPr>
      <w:r w:rsidRPr="002C16F5">
        <w:rPr>
          <w:lang w:eastAsia="en-IN"/>
        </w:rPr>
        <w:t>Arrays and pointers are closely related in C. An array name acts as a constant pointer to the first element.</w:t>
      </w:r>
    </w:p>
    <w:p w14:paraId="72A13387"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arr[</w:t>
      </w:r>
      <w:r w:rsidRPr="002C16F5">
        <w:rPr>
          <w:color w:val="B76B01"/>
          <w:lang w:eastAsia="en-IN"/>
        </w:rPr>
        <w:t>5</w:t>
      </w:r>
      <w:r w:rsidRPr="002C16F5">
        <w:rPr>
          <w:lang w:eastAsia="en-IN"/>
        </w:rPr>
        <w:t xml:space="preserve">] </w:t>
      </w:r>
      <w:r w:rsidRPr="002C16F5">
        <w:rPr>
          <w:color w:val="4078F2"/>
          <w:lang w:eastAsia="en-IN"/>
        </w:rPr>
        <w:t>=</w:t>
      </w:r>
      <w:r w:rsidRPr="002C16F5">
        <w:rPr>
          <w:lang w:eastAsia="en-IN"/>
        </w:rPr>
        <w:t xml:space="preserve"> {</w:t>
      </w:r>
      <w:r w:rsidRPr="002C16F5">
        <w:rPr>
          <w:color w:val="B76B01"/>
          <w:lang w:eastAsia="en-IN"/>
        </w:rPr>
        <w:t>10</w:t>
      </w:r>
      <w:r w:rsidRPr="002C16F5">
        <w:rPr>
          <w:lang w:eastAsia="en-IN"/>
        </w:rPr>
        <w:t xml:space="preserve">, </w:t>
      </w:r>
      <w:r w:rsidRPr="002C16F5">
        <w:rPr>
          <w:color w:val="B76B01"/>
          <w:lang w:eastAsia="en-IN"/>
        </w:rPr>
        <w:t>20</w:t>
      </w:r>
      <w:r w:rsidRPr="002C16F5">
        <w:rPr>
          <w:lang w:eastAsia="en-IN"/>
        </w:rPr>
        <w:t xml:space="preserve">, </w:t>
      </w:r>
      <w:r w:rsidRPr="002C16F5">
        <w:rPr>
          <w:color w:val="B76B01"/>
          <w:lang w:eastAsia="en-IN"/>
        </w:rPr>
        <w:t>30</w:t>
      </w:r>
      <w:r w:rsidRPr="002C16F5">
        <w:rPr>
          <w:lang w:eastAsia="en-IN"/>
        </w:rPr>
        <w:t xml:space="preserve">, </w:t>
      </w:r>
      <w:r w:rsidRPr="002C16F5">
        <w:rPr>
          <w:color w:val="B76B01"/>
          <w:lang w:eastAsia="en-IN"/>
        </w:rPr>
        <w:t>40</w:t>
      </w:r>
      <w:r w:rsidRPr="002C16F5">
        <w:rPr>
          <w:lang w:eastAsia="en-IN"/>
        </w:rPr>
        <w:t xml:space="preserve">, </w:t>
      </w:r>
      <w:r w:rsidRPr="002C16F5">
        <w:rPr>
          <w:color w:val="B76B01"/>
          <w:lang w:eastAsia="en-IN"/>
        </w:rPr>
        <w:t>50</w:t>
      </w:r>
      <w:r w:rsidRPr="002C16F5">
        <w:rPr>
          <w:lang w:eastAsia="en-IN"/>
        </w:rPr>
        <w:t>};</w:t>
      </w:r>
    </w:p>
    <w:p w14:paraId="2D42A3FA" w14:textId="77777777" w:rsidR="002C16F5" w:rsidRPr="002C16F5" w:rsidRDefault="002C16F5" w:rsidP="009149AA">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w:t>
      </w:r>
      <w:r w:rsidRPr="002C16F5">
        <w:rPr>
          <w:lang w:eastAsia="en-IN"/>
        </w:rPr>
        <w:t xml:space="preserve">ptr </w:t>
      </w:r>
      <w:r w:rsidRPr="002C16F5">
        <w:rPr>
          <w:color w:val="4078F2"/>
          <w:lang w:eastAsia="en-IN"/>
        </w:rPr>
        <w:t>=</w:t>
      </w:r>
      <w:r w:rsidRPr="002C16F5">
        <w:rPr>
          <w:lang w:eastAsia="en-IN"/>
        </w:rPr>
        <w:t xml:space="preserve"> arr;  </w:t>
      </w:r>
      <w:r w:rsidRPr="002C16F5">
        <w:rPr>
          <w:i/>
          <w:iCs/>
          <w:color w:val="A0A1A7"/>
          <w:lang w:eastAsia="en-IN"/>
        </w:rPr>
        <w:t>// Equivalent to: int *ptr = &amp;arr[0];</w:t>
      </w:r>
    </w:p>
    <w:p w14:paraId="709970E1" w14:textId="77777777" w:rsidR="002C16F5" w:rsidRPr="002C16F5" w:rsidRDefault="002C16F5" w:rsidP="009149AA">
      <w:pPr>
        <w:pStyle w:val="Code"/>
        <w:rPr>
          <w:lang w:eastAsia="en-IN"/>
        </w:rPr>
      </w:pPr>
    </w:p>
    <w:p w14:paraId="498C5762" w14:textId="77777777" w:rsidR="002C16F5" w:rsidRPr="002C16F5" w:rsidRDefault="002C16F5" w:rsidP="009149AA">
      <w:pPr>
        <w:pStyle w:val="Code"/>
        <w:rPr>
          <w:lang w:eastAsia="en-IN"/>
        </w:rPr>
      </w:pPr>
      <w:r w:rsidRPr="002C16F5">
        <w:rPr>
          <w:i/>
          <w:iCs/>
          <w:color w:val="A0A1A7"/>
          <w:lang w:eastAsia="en-IN"/>
        </w:rPr>
        <w:t>// These are equivalent:</w:t>
      </w:r>
    </w:p>
    <w:p w14:paraId="280116F5" w14:textId="77777777" w:rsidR="002C16F5" w:rsidRPr="002C16F5" w:rsidRDefault="002C16F5" w:rsidP="009149AA">
      <w:pPr>
        <w:pStyle w:val="Code"/>
        <w:rPr>
          <w:lang w:eastAsia="en-IN"/>
        </w:rPr>
      </w:pPr>
      <w:r w:rsidRPr="002C16F5">
        <w:rPr>
          <w:lang w:eastAsia="en-IN"/>
        </w:rPr>
        <w:t>arr[</w:t>
      </w:r>
      <w:r w:rsidRPr="002C16F5">
        <w:rPr>
          <w:color w:val="B76B01"/>
          <w:lang w:eastAsia="en-IN"/>
        </w:rPr>
        <w:t>2</w:t>
      </w:r>
      <w:r w:rsidRPr="002C16F5">
        <w:rPr>
          <w:lang w:eastAsia="en-IN"/>
        </w:rPr>
        <w:t xml:space="preserve">]    </w:t>
      </w:r>
      <w:r w:rsidRPr="002C16F5">
        <w:rPr>
          <w:i/>
          <w:iCs/>
          <w:color w:val="A0A1A7"/>
          <w:lang w:eastAsia="en-IN"/>
        </w:rPr>
        <w:t>// Array subscript notation</w:t>
      </w:r>
    </w:p>
    <w:p w14:paraId="4CDA6C00" w14:textId="77777777" w:rsidR="002C16F5" w:rsidRPr="002C16F5" w:rsidRDefault="002C16F5" w:rsidP="009149AA">
      <w:pPr>
        <w:pStyle w:val="Code"/>
        <w:rPr>
          <w:lang w:eastAsia="en-IN"/>
        </w:rPr>
      </w:pPr>
      <w:r w:rsidRPr="002C16F5">
        <w:rPr>
          <w:color w:val="4078F2"/>
          <w:lang w:eastAsia="en-IN"/>
        </w:rPr>
        <w:t>*</w:t>
      </w:r>
      <w:r w:rsidRPr="002C16F5">
        <w:rPr>
          <w:lang w:eastAsia="en-IN"/>
        </w:rPr>
        <w:t>(arr</w:t>
      </w:r>
      <w:r w:rsidRPr="002C16F5">
        <w:rPr>
          <w:color w:val="4078F2"/>
          <w:lang w:eastAsia="en-IN"/>
        </w:rPr>
        <w:t>+</w:t>
      </w:r>
      <w:r w:rsidRPr="002C16F5">
        <w:rPr>
          <w:color w:val="B76B01"/>
          <w:lang w:eastAsia="en-IN"/>
        </w:rPr>
        <w:t>2</w:t>
      </w:r>
      <w:r w:rsidRPr="002C16F5">
        <w:rPr>
          <w:lang w:eastAsia="en-IN"/>
        </w:rPr>
        <w:t xml:space="preserve">)  </w:t>
      </w:r>
      <w:r w:rsidRPr="002C16F5">
        <w:rPr>
          <w:i/>
          <w:iCs/>
          <w:color w:val="A0A1A7"/>
          <w:lang w:eastAsia="en-IN"/>
        </w:rPr>
        <w:t>// Pointer arithmetic</w:t>
      </w:r>
    </w:p>
    <w:p w14:paraId="726E2246" w14:textId="77777777" w:rsidR="002C16F5" w:rsidRPr="002C16F5" w:rsidRDefault="002C16F5" w:rsidP="009149AA">
      <w:pPr>
        <w:pStyle w:val="Code"/>
        <w:rPr>
          <w:lang w:eastAsia="en-IN"/>
        </w:rPr>
      </w:pPr>
      <w:r w:rsidRPr="002C16F5">
        <w:rPr>
          <w:lang w:eastAsia="en-IN"/>
        </w:rPr>
        <w:t>ptr[</w:t>
      </w:r>
      <w:r w:rsidRPr="002C16F5">
        <w:rPr>
          <w:color w:val="B76B01"/>
          <w:lang w:eastAsia="en-IN"/>
        </w:rPr>
        <w:t>2</w:t>
      </w:r>
      <w:r w:rsidRPr="002C16F5">
        <w:rPr>
          <w:lang w:eastAsia="en-IN"/>
        </w:rPr>
        <w:t xml:space="preserve">]    </w:t>
      </w:r>
      <w:r w:rsidRPr="002C16F5">
        <w:rPr>
          <w:i/>
          <w:iCs/>
          <w:color w:val="A0A1A7"/>
          <w:lang w:eastAsia="en-IN"/>
        </w:rPr>
        <w:t>// Pointer subscript notation</w:t>
      </w:r>
    </w:p>
    <w:p w14:paraId="0625D550" w14:textId="77777777" w:rsidR="002C16F5" w:rsidRPr="002C16F5" w:rsidRDefault="002C16F5" w:rsidP="009149AA">
      <w:pPr>
        <w:pStyle w:val="Code"/>
        <w:rPr>
          <w:lang w:eastAsia="en-IN"/>
        </w:rPr>
      </w:pPr>
      <w:r w:rsidRPr="002C16F5">
        <w:rPr>
          <w:color w:val="4078F2"/>
          <w:lang w:eastAsia="en-IN"/>
        </w:rPr>
        <w:t>*</w:t>
      </w:r>
      <w:r w:rsidRPr="002C16F5">
        <w:rPr>
          <w:lang w:eastAsia="en-IN"/>
        </w:rPr>
        <w:t>(ptr</w:t>
      </w:r>
      <w:r w:rsidRPr="002C16F5">
        <w:rPr>
          <w:color w:val="4078F2"/>
          <w:lang w:eastAsia="en-IN"/>
        </w:rPr>
        <w:t>+</w:t>
      </w:r>
      <w:r w:rsidRPr="002C16F5">
        <w:rPr>
          <w:color w:val="B76B01"/>
          <w:lang w:eastAsia="en-IN"/>
        </w:rPr>
        <w:t>2</w:t>
      </w:r>
      <w:r w:rsidRPr="002C16F5">
        <w:rPr>
          <w:lang w:eastAsia="en-IN"/>
        </w:rPr>
        <w:t xml:space="preserve">)  </w:t>
      </w:r>
      <w:r w:rsidRPr="002C16F5">
        <w:rPr>
          <w:i/>
          <w:iCs/>
          <w:color w:val="A0A1A7"/>
          <w:lang w:eastAsia="en-IN"/>
        </w:rPr>
        <w:t>// Pointer arithmetic</w:t>
      </w:r>
    </w:p>
    <w:p w14:paraId="4B14A275" w14:textId="7455590D" w:rsidR="002C16F5" w:rsidRPr="002C16F5" w:rsidRDefault="002C16F5" w:rsidP="0067316C">
      <w:pPr>
        <w:pStyle w:val="Subheadddddf"/>
      </w:pPr>
      <w:r w:rsidRPr="002C16F5">
        <w:t>Complete Example:</w:t>
      </w:r>
    </w:p>
    <w:p w14:paraId="71A94BA0" w14:textId="77777777" w:rsidR="002C16F5" w:rsidRPr="002C16F5" w:rsidRDefault="002C16F5" w:rsidP="009149A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06C73343" w14:textId="77777777" w:rsidR="002C16F5" w:rsidRPr="002C16F5" w:rsidRDefault="002C16F5" w:rsidP="009149AA">
      <w:pPr>
        <w:pStyle w:val="Code"/>
        <w:rPr>
          <w:color w:val="383A42"/>
          <w:lang w:eastAsia="en-IN"/>
        </w:rPr>
      </w:pPr>
    </w:p>
    <w:p w14:paraId="230647D1" w14:textId="77777777" w:rsidR="002C16F5" w:rsidRPr="002C16F5" w:rsidRDefault="002C16F5" w:rsidP="009149A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42FDD26D"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1E7E6D9A"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arr;</w:t>
      </w:r>
    </w:p>
    <w:p w14:paraId="733F63CA" w14:textId="77777777" w:rsidR="002C16F5" w:rsidRPr="002C16F5" w:rsidRDefault="002C16F5" w:rsidP="009149AA">
      <w:pPr>
        <w:pStyle w:val="Code"/>
        <w:rPr>
          <w:color w:val="383A42"/>
          <w:lang w:eastAsia="en-IN"/>
        </w:rPr>
      </w:pPr>
      <w:r w:rsidRPr="002C16F5">
        <w:rPr>
          <w:color w:val="383A42"/>
          <w:lang w:eastAsia="en-IN"/>
        </w:rPr>
        <w:t xml:space="preserve">    </w:t>
      </w:r>
    </w:p>
    <w:p w14:paraId="61E43B16"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Array and Pointer Equivalence ===\n\n"</w:t>
      </w:r>
      <w:r w:rsidRPr="002C16F5">
        <w:rPr>
          <w:color w:val="383A42"/>
          <w:lang w:eastAsia="en-IN"/>
        </w:rPr>
        <w:t>);</w:t>
      </w:r>
    </w:p>
    <w:p w14:paraId="0BBB9AD4" w14:textId="77777777" w:rsidR="002C16F5" w:rsidRPr="002C16F5" w:rsidRDefault="002C16F5" w:rsidP="009149AA">
      <w:pPr>
        <w:pStyle w:val="Code"/>
        <w:rPr>
          <w:color w:val="383A42"/>
          <w:lang w:eastAsia="en-IN"/>
        </w:rPr>
      </w:pPr>
      <w:r w:rsidRPr="002C16F5">
        <w:rPr>
          <w:color w:val="383A42"/>
          <w:lang w:eastAsia="en-IN"/>
        </w:rPr>
        <w:t xml:space="preserve">    </w:t>
      </w:r>
    </w:p>
    <w:p w14:paraId="372F76B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"Different ways to access arr[2]:\n"</w:t>
      </w:r>
      <w:r w:rsidRPr="002C16F5">
        <w:rPr>
          <w:color w:val="383A42"/>
          <w:lang w:eastAsia="en-IN"/>
        </w:rPr>
        <w:t>);</w:t>
      </w:r>
    </w:p>
    <w:p w14:paraId="32E9C05E"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"arr[2] = %d\n"</w:t>
      </w:r>
      <w:r w:rsidRPr="002C16F5">
        <w:rPr>
          <w:color w:val="383A42"/>
          <w:lang w:eastAsia="en-IN"/>
        </w:rPr>
        <w:t>, arr[</w:t>
      </w:r>
      <w:r w:rsidRPr="002C16F5">
        <w:rPr>
          <w:color w:val="B76B01"/>
          <w:lang w:eastAsia="en-IN"/>
        </w:rPr>
        <w:t>2</w:t>
      </w:r>
      <w:r w:rsidRPr="002C16F5">
        <w:rPr>
          <w:color w:val="383A42"/>
          <w:lang w:eastAsia="en-IN"/>
        </w:rPr>
        <w:t>]);</w:t>
      </w:r>
    </w:p>
    <w:p w14:paraId="4C859BFB"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"*(arr+2) = %d\n"</w:t>
      </w:r>
      <w:r w:rsidRPr="002C16F5">
        <w:rPr>
          <w:color w:val="383A42"/>
          <w:lang w:eastAsia="en-IN"/>
        </w:rPr>
        <w:t xml:space="preserve">, </w:t>
      </w:r>
      <w:r w:rsidRPr="002C16F5">
        <w:rPr>
          <w:color w:val="4078F2"/>
          <w:lang w:eastAsia="en-IN"/>
        </w:rPr>
        <w:t>*</w:t>
      </w:r>
      <w:r w:rsidRPr="002C16F5">
        <w:rPr>
          <w:color w:val="383A42"/>
          <w:lang w:eastAsia="en-IN"/>
        </w:rPr>
        <w:t>(arr</w:t>
      </w:r>
      <w:r w:rsidRPr="002C16F5">
        <w:rPr>
          <w:color w:val="4078F2"/>
          <w:lang w:eastAsia="en-IN"/>
        </w:rPr>
        <w:t>+</w:t>
      </w:r>
      <w:r w:rsidRPr="002C16F5">
        <w:rPr>
          <w:color w:val="B76B01"/>
          <w:lang w:eastAsia="en-IN"/>
        </w:rPr>
        <w:t>2</w:t>
      </w:r>
      <w:r w:rsidRPr="002C16F5">
        <w:rPr>
          <w:color w:val="383A42"/>
          <w:lang w:eastAsia="en-IN"/>
        </w:rPr>
        <w:t>));</w:t>
      </w:r>
    </w:p>
    <w:p w14:paraId="3CBDD11D"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"ptr[2] = %d\n"</w:t>
      </w:r>
      <w:r w:rsidRPr="002C16F5">
        <w:rPr>
          <w:color w:val="383A42"/>
          <w:lang w:eastAsia="en-IN"/>
        </w:rPr>
        <w:t>, ptr[</w:t>
      </w:r>
      <w:r w:rsidRPr="002C16F5">
        <w:rPr>
          <w:color w:val="B76B01"/>
          <w:lang w:eastAsia="en-IN"/>
        </w:rPr>
        <w:t>2</w:t>
      </w:r>
      <w:r w:rsidRPr="002C16F5">
        <w:rPr>
          <w:color w:val="383A42"/>
          <w:lang w:eastAsia="en-IN"/>
        </w:rPr>
        <w:t>]);</w:t>
      </w:r>
    </w:p>
    <w:p w14:paraId="590C12B6"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"*(ptr+2) = %d\n"</w:t>
      </w:r>
      <w:r w:rsidRPr="002C16F5">
        <w:rPr>
          <w:color w:val="383A42"/>
          <w:lang w:eastAsia="en-IN"/>
        </w:rPr>
        <w:t xml:space="preserve">, </w:t>
      </w:r>
      <w:r w:rsidRPr="002C16F5">
        <w:rPr>
          <w:color w:val="4078F2"/>
          <w:lang w:eastAsia="en-IN"/>
        </w:rPr>
        <w:t>*</w:t>
      </w:r>
      <w:r w:rsidRPr="002C16F5">
        <w:rPr>
          <w:color w:val="383A42"/>
          <w:lang w:eastAsia="en-IN"/>
        </w:rPr>
        <w:t>(ptr</w:t>
      </w:r>
      <w:r w:rsidRPr="002C16F5">
        <w:rPr>
          <w:color w:val="4078F2"/>
          <w:lang w:eastAsia="en-IN"/>
        </w:rPr>
        <w:t>+</w:t>
      </w:r>
      <w:r w:rsidRPr="002C16F5">
        <w:rPr>
          <w:color w:val="B76B01"/>
          <w:lang w:eastAsia="en-IN"/>
        </w:rPr>
        <w:t>2</w:t>
      </w:r>
      <w:r w:rsidRPr="002C16F5">
        <w:rPr>
          <w:color w:val="383A42"/>
          <w:lang w:eastAsia="en-IN"/>
        </w:rPr>
        <w:t>));</w:t>
      </w:r>
    </w:p>
    <w:p w14:paraId="3F36AD67" w14:textId="77777777" w:rsidR="002C16F5" w:rsidRPr="002C16F5" w:rsidRDefault="002C16F5" w:rsidP="009149AA">
      <w:pPr>
        <w:pStyle w:val="Code"/>
        <w:rPr>
          <w:color w:val="383A42"/>
          <w:lang w:eastAsia="en-IN"/>
        </w:rPr>
      </w:pPr>
      <w:r w:rsidRPr="002C16F5">
        <w:rPr>
          <w:color w:val="383A42"/>
          <w:lang w:eastAsia="en-IN"/>
        </w:rPr>
        <w:t xml:space="preserve">    </w:t>
      </w:r>
    </w:p>
    <w:p w14:paraId="2FA727BA"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"\nArray name as address:\n"</w:t>
      </w:r>
      <w:r w:rsidRPr="002C16F5">
        <w:rPr>
          <w:color w:val="383A42"/>
          <w:lang w:eastAsia="en-IN"/>
        </w:rPr>
        <w:t>);</w:t>
      </w:r>
    </w:p>
    <w:p w14:paraId="3AABE63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"arr =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)arr);</w:t>
      </w:r>
    </w:p>
    <w:p w14:paraId="6FAB5EB6"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"&amp;arr[0] =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w:t>
      </w:r>
      <w:r w:rsidRPr="002C16F5">
        <w:rPr>
          <w:color w:val="4078F2"/>
          <w:lang w:eastAsia="en-IN"/>
        </w:rPr>
        <w:t>&amp;</w:t>
      </w:r>
      <w:r w:rsidRPr="002C16F5">
        <w:rPr>
          <w:color w:val="383A42"/>
          <w:lang w:eastAsia="en-IN"/>
        </w:rPr>
        <w:t>arr[</w:t>
      </w:r>
      <w:r w:rsidRPr="002C16F5">
        <w:rPr>
          <w:color w:val="B76B01"/>
          <w:lang w:eastAsia="en-IN"/>
        </w:rPr>
        <w:t>0</w:t>
      </w:r>
      <w:r w:rsidRPr="002C16F5">
        <w:rPr>
          <w:color w:val="383A42"/>
          <w:lang w:eastAsia="en-IN"/>
        </w:rPr>
        <w:t>]);</w:t>
      </w:r>
    </w:p>
    <w:p w14:paraId="1C5D55B2"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"ptr =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)ptr);</w:t>
      </w:r>
    </w:p>
    <w:p w14:paraId="43AD3E98" w14:textId="77777777" w:rsidR="002C16F5" w:rsidRPr="002C16F5" w:rsidRDefault="002C16F5" w:rsidP="009149AA">
      <w:pPr>
        <w:pStyle w:val="Code"/>
        <w:rPr>
          <w:color w:val="383A42"/>
          <w:lang w:eastAsia="en-IN"/>
        </w:rPr>
      </w:pPr>
      <w:r w:rsidRPr="002C16F5">
        <w:rPr>
          <w:color w:val="383A42"/>
          <w:lang w:eastAsia="en-IN"/>
        </w:rPr>
        <w:t xml:space="preserve">    </w:t>
      </w:r>
    </w:p>
    <w:p w14:paraId="68471825" w14:textId="77777777" w:rsidR="002C16F5" w:rsidRPr="002C16F5" w:rsidRDefault="002C16F5" w:rsidP="009149A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0A7635DC" w14:textId="77777777" w:rsidR="002C16F5" w:rsidRPr="002C16F5" w:rsidRDefault="002C16F5" w:rsidP="009149AA">
      <w:pPr>
        <w:pStyle w:val="Code"/>
        <w:rPr>
          <w:color w:val="383A42"/>
          <w:lang w:eastAsia="en-IN"/>
        </w:rPr>
      </w:pPr>
      <w:r w:rsidRPr="002C16F5">
        <w:rPr>
          <w:color w:val="383A42"/>
          <w:lang w:eastAsia="en-IN"/>
        </w:rPr>
        <w:t>}</w:t>
      </w:r>
    </w:p>
    <w:p w14:paraId="73FCFA68" w14:textId="77777777" w:rsidR="002C16F5" w:rsidRPr="002C16F5" w:rsidRDefault="002C16F5" w:rsidP="0067316C">
      <w:pPr>
        <w:pStyle w:val="Subheadddddf"/>
      </w:pPr>
      <w:r w:rsidRPr="002C16F5">
        <w:t>Pointer Subtraction</w:t>
      </w:r>
    </w:p>
    <w:p w14:paraId="0D7AD098" w14:textId="11B41839" w:rsidR="002C16F5" w:rsidRPr="002C16F5" w:rsidRDefault="002C16F5" w:rsidP="0067316C">
      <w:pPr>
        <w:pStyle w:val="texxtt"/>
        <w:rPr>
          <w:lang w:eastAsia="en-IN"/>
        </w:rPr>
      </w:pPr>
      <w:r w:rsidRPr="002C16F5">
        <w:rPr>
          <w:lang w:eastAsia="en-IN"/>
        </w:rPr>
        <w:t>Subtracting two pointers gives you the number of elements between them (not the number of bytes).</w:t>
      </w:r>
    </w:p>
    <w:p w14:paraId="3BA0FF62"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A7213DE" w14:textId="77777777" w:rsidR="002C16F5" w:rsidRPr="002C16F5" w:rsidRDefault="002C16F5" w:rsidP="00B53A37">
      <w:pPr>
        <w:pStyle w:val="Code"/>
        <w:rPr>
          <w:color w:val="383A42"/>
          <w:lang w:eastAsia="en-IN"/>
        </w:rPr>
      </w:pPr>
    </w:p>
    <w:p w14:paraId="7570E723"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760327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107C9F6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ptr1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arr[</w:t>
      </w:r>
      <w:r w:rsidRPr="002C16F5">
        <w:rPr>
          <w:color w:val="B76B01"/>
          <w:lang w:eastAsia="en-IN"/>
        </w:rPr>
        <w:t>1</w:t>
      </w:r>
      <w:r w:rsidRPr="002C16F5">
        <w:rPr>
          <w:color w:val="383A42"/>
          <w:lang w:eastAsia="en-IN"/>
        </w:rPr>
        <w:t xml:space="preserve">];  </w:t>
      </w:r>
      <w:r w:rsidRPr="002C16F5">
        <w:rPr>
          <w:i/>
          <w:iCs/>
          <w:color w:val="A0A1A7"/>
          <w:lang w:eastAsia="en-IN"/>
        </w:rPr>
        <w:t>// Points to 20</w:t>
      </w:r>
    </w:p>
    <w:p w14:paraId="17FAFCCB"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ptr2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arr[</w:t>
      </w:r>
      <w:r w:rsidRPr="002C16F5">
        <w:rPr>
          <w:color w:val="B76B01"/>
          <w:lang w:eastAsia="en-IN"/>
        </w:rPr>
        <w:t>4</w:t>
      </w:r>
      <w:r w:rsidRPr="002C16F5">
        <w:rPr>
          <w:color w:val="383A42"/>
          <w:lang w:eastAsia="en-IN"/>
        </w:rPr>
        <w:t xml:space="preserve">];  </w:t>
      </w:r>
      <w:r w:rsidRPr="002C16F5">
        <w:rPr>
          <w:i/>
          <w:iCs/>
          <w:color w:val="A0A1A7"/>
          <w:lang w:eastAsia="en-IN"/>
        </w:rPr>
        <w:t>// Points to 50</w:t>
      </w:r>
    </w:p>
    <w:p w14:paraId="12C0C633" w14:textId="77777777" w:rsidR="002C16F5" w:rsidRPr="002C16F5" w:rsidRDefault="002C16F5" w:rsidP="00B53A37">
      <w:pPr>
        <w:pStyle w:val="Code"/>
        <w:rPr>
          <w:color w:val="383A42"/>
          <w:lang w:eastAsia="en-IN"/>
        </w:rPr>
      </w:pPr>
      <w:r w:rsidRPr="002C16F5">
        <w:rPr>
          <w:color w:val="383A42"/>
          <w:lang w:eastAsia="en-IN"/>
        </w:rPr>
        <w:t xml:space="preserve">    </w:t>
      </w:r>
    </w:p>
    <w:p w14:paraId="08804CD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"Distance between pointers: %ld elements\n"</w:t>
      </w:r>
      <w:r w:rsidRPr="002C16F5">
        <w:rPr>
          <w:color w:val="383A42"/>
          <w:lang w:eastAsia="en-IN"/>
        </w:rPr>
        <w:t xml:space="preserve">, ptr2 </w:t>
      </w:r>
      <w:r w:rsidRPr="002C16F5">
        <w:rPr>
          <w:color w:val="4078F2"/>
          <w:lang w:eastAsia="en-IN"/>
        </w:rPr>
        <w:t>-</w:t>
      </w:r>
      <w:r w:rsidRPr="002C16F5">
        <w:rPr>
          <w:color w:val="383A42"/>
          <w:lang w:eastAsia="en-IN"/>
        </w:rPr>
        <w:t xml:space="preserve"> ptr1);</w:t>
      </w:r>
    </w:p>
    <w:p w14:paraId="3D0FFA4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Output: 3 (there are 3 elements between positions 1 and 4)</w:t>
      </w:r>
    </w:p>
    <w:p w14:paraId="2900E4B6" w14:textId="77777777" w:rsidR="002C16F5" w:rsidRPr="002C16F5" w:rsidRDefault="002C16F5" w:rsidP="00B53A37">
      <w:pPr>
        <w:pStyle w:val="Code"/>
        <w:rPr>
          <w:color w:val="383A42"/>
          <w:lang w:eastAsia="en-IN"/>
        </w:rPr>
      </w:pPr>
      <w:r w:rsidRPr="002C16F5">
        <w:rPr>
          <w:color w:val="383A42"/>
          <w:lang w:eastAsia="en-IN"/>
        </w:rPr>
        <w:t xml:space="preserve">    </w:t>
      </w:r>
    </w:p>
    <w:p w14:paraId="2252E41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61046B17" w14:textId="77777777" w:rsidR="002C16F5" w:rsidRPr="002C16F5" w:rsidRDefault="002C16F5" w:rsidP="00B53A37">
      <w:pPr>
        <w:pStyle w:val="Code"/>
        <w:rPr>
          <w:color w:val="383A42"/>
          <w:lang w:eastAsia="en-IN"/>
        </w:rPr>
      </w:pPr>
      <w:r w:rsidRPr="002C16F5">
        <w:rPr>
          <w:color w:val="383A42"/>
          <w:lang w:eastAsia="en-IN"/>
        </w:rPr>
        <w:t>}</w:t>
      </w:r>
    </w:p>
    <w:p w14:paraId="39D6A924" w14:textId="77777777" w:rsidR="00436910" w:rsidRDefault="00436910" w:rsidP="0067316C">
      <w:pPr>
        <w:pStyle w:val="Subheadddd"/>
      </w:pPr>
    </w:p>
    <w:p w14:paraId="018D486C" w14:textId="4BEF63DB" w:rsidR="002C16F5" w:rsidRPr="002C16F5" w:rsidRDefault="002C16F5" w:rsidP="0067316C">
      <w:pPr>
        <w:pStyle w:val="Subheadddd"/>
      </w:pPr>
      <w:bookmarkStart w:id="100" w:name="_Toc212291001"/>
      <w:r w:rsidRPr="002C16F5">
        <w:t>11.3 Pointers and Functions: Pass by Reference</w:t>
      </w:r>
      <w:bookmarkEnd w:id="100"/>
    </w:p>
    <w:p w14:paraId="241FFC67" w14:textId="77777777" w:rsidR="002C16F5" w:rsidRPr="002C16F5" w:rsidRDefault="002C16F5" w:rsidP="0067316C">
      <w:pPr>
        <w:pStyle w:val="texxtt"/>
        <w:rPr>
          <w:lang w:eastAsia="en-IN"/>
        </w:rPr>
      </w:pPr>
      <w:r w:rsidRPr="002C16F5">
        <w:rPr>
          <w:lang w:eastAsia="en-IN"/>
        </w:rPr>
        <w:t>Pointers enable us to pass variables by reference to functions, allowing functions to modify the original variables.</w:t>
      </w:r>
    </w:p>
    <w:p w14:paraId="7A22B27D" w14:textId="77777777" w:rsidR="002C16F5" w:rsidRPr="002C16F5" w:rsidRDefault="002C16F5" w:rsidP="0067316C">
      <w:pPr>
        <w:pStyle w:val="Subheadddddf"/>
      </w:pPr>
      <w:r w:rsidRPr="002C16F5">
        <w:t>Pass by Value vs Pass by Reference</w:t>
      </w:r>
    </w:p>
    <w:p w14:paraId="7AF7069C" w14:textId="1C889B1F" w:rsidR="002C16F5" w:rsidRPr="002C16F5" w:rsidRDefault="002C16F5" w:rsidP="0067316C">
      <w:pPr>
        <w:pStyle w:val="Subheadddddf"/>
      </w:pPr>
      <w:r w:rsidRPr="002C16F5">
        <w:t>Pass by Value (without pointers):</w:t>
      </w:r>
    </w:p>
    <w:p w14:paraId="71C585F4"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1B0E870" w14:textId="77777777" w:rsidR="002C16F5" w:rsidRPr="002C16F5" w:rsidRDefault="002C16F5" w:rsidP="00B53A37">
      <w:pPr>
        <w:pStyle w:val="Code"/>
        <w:rPr>
          <w:color w:val="383A42"/>
          <w:lang w:eastAsia="en-IN"/>
        </w:rPr>
      </w:pPr>
    </w:p>
    <w:p w14:paraId="3AD1E1D6" w14:textId="77777777" w:rsidR="002C16F5" w:rsidRPr="002C16F5" w:rsidRDefault="002C16F5" w:rsidP="00B53A3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attempt_modify</w:t>
      </w:r>
      <w:r w:rsidRPr="002C16F5">
        <w:rPr>
          <w:color w:val="383A42"/>
          <w:lang w:eastAsia="en-IN"/>
        </w:rPr>
        <w:t>(</w:t>
      </w:r>
      <w:r w:rsidRPr="002C16F5">
        <w:rPr>
          <w:color w:val="A626A4"/>
          <w:lang w:eastAsia="en-IN"/>
        </w:rPr>
        <w:t>int</w:t>
      </w:r>
      <w:r w:rsidRPr="002C16F5">
        <w:rPr>
          <w:color w:val="383A42"/>
          <w:lang w:eastAsia="en-IN"/>
        </w:rPr>
        <w:t xml:space="preserve"> x) {</w:t>
      </w:r>
    </w:p>
    <w:p w14:paraId="20D19DB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function before: x = %d\n"</w:t>
      </w:r>
      <w:r w:rsidRPr="002C16F5">
        <w:rPr>
          <w:color w:val="383A42"/>
          <w:lang w:eastAsia="en-IN"/>
        </w:rPr>
        <w:t>, x);</w:t>
      </w:r>
    </w:p>
    <w:p w14:paraId="249C608E" w14:textId="77777777" w:rsidR="002C16F5" w:rsidRPr="002C16F5" w:rsidRDefault="002C16F5" w:rsidP="00B53A37">
      <w:pPr>
        <w:pStyle w:val="Code"/>
        <w:rPr>
          <w:color w:val="383A42"/>
          <w:lang w:eastAsia="en-IN"/>
        </w:rPr>
      </w:pPr>
      <w:r w:rsidRPr="002C16F5">
        <w:rPr>
          <w:color w:val="383A42"/>
          <w:lang w:eastAsia="en-IN"/>
        </w:rPr>
        <w:t xml:space="preserve">    x </w:t>
      </w:r>
      <w:r w:rsidRPr="002C16F5">
        <w:rPr>
          <w:color w:val="4078F2"/>
          <w:lang w:eastAsia="en-IN"/>
        </w:rPr>
        <w:t>=</w:t>
      </w:r>
      <w:r w:rsidRPr="002C16F5">
        <w:rPr>
          <w:color w:val="383A42"/>
          <w:lang w:eastAsia="en-IN"/>
        </w:rPr>
        <w:t xml:space="preserve"> x </w:t>
      </w:r>
      <w:r w:rsidRPr="002C16F5">
        <w:rPr>
          <w:color w:val="4078F2"/>
          <w:lang w:eastAsia="en-IN"/>
        </w:rPr>
        <w:t>*</w:t>
      </w:r>
      <w:r w:rsidRPr="002C16F5">
        <w:rPr>
          <w:color w:val="383A42"/>
          <w:lang w:eastAsia="en-IN"/>
        </w:rPr>
        <w:t xml:space="preserve"> </w:t>
      </w:r>
      <w:r w:rsidRPr="002C16F5">
        <w:rPr>
          <w:color w:val="B76B01"/>
          <w:lang w:eastAsia="en-IN"/>
        </w:rPr>
        <w:t>2</w:t>
      </w:r>
      <w:r w:rsidRPr="002C16F5">
        <w:rPr>
          <w:color w:val="383A42"/>
          <w:lang w:eastAsia="en-IN"/>
        </w:rPr>
        <w:t>;</w:t>
      </w:r>
    </w:p>
    <w:p w14:paraId="1E30F0B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function after: x = %d\n"</w:t>
      </w:r>
      <w:r w:rsidRPr="002C16F5">
        <w:rPr>
          <w:color w:val="383A42"/>
          <w:lang w:eastAsia="en-IN"/>
        </w:rPr>
        <w:t>, x);</w:t>
      </w:r>
    </w:p>
    <w:p w14:paraId="568F811C" w14:textId="77777777" w:rsidR="002C16F5" w:rsidRPr="002C16F5" w:rsidRDefault="002C16F5" w:rsidP="00B53A37">
      <w:pPr>
        <w:pStyle w:val="Code"/>
        <w:rPr>
          <w:color w:val="383A42"/>
          <w:lang w:eastAsia="en-IN"/>
        </w:rPr>
      </w:pPr>
      <w:r w:rsidRPr="002C16F5">
        <w:rPr>
          <w:color w:val="383A42"/>
          <w:lang w:eastAsia="en-IN"/>
        </w:rPr>
        <w:t>}</w:t>
      </w:r>
    </w:p>
    <w:p w14:paraId="5A58E6D6" w14:textId="77777777" w:rsidR="002C16F5" w:rsidRPr="002C16F5" w:rsidRDefault="002C16F5" w:rsidP="00B53A37">
      <w:pPr>
        <w:pStyle w:val="Code"/>
        <w:rPr>
          <w:color w:val="383A42"/>
          <w:lang w:eastAsia="en-IN"/>
        </w:rPr>
      </w:pPr>
    </w:p>
    <w:p w14:paraId="1F9C8D84"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3EDB86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w:t>
      </w:r>
    </w:p>
    <w:p w14:paraId="61C80AC7" w14:textId="77777777" w:rsidR="002C16F5" w:rsidRPr="002C16F5" w:rsidRDefault="002C16F5" w:rsidP="00B53A37">
      <w:pPr>
        <w:pStyle w:val="Code"/>
        <w:rPr>
          <w:color w:val="383A42"/>
          <w:lang w:eastAsia="en-IN"/>
        </w:rPr>
      </w:pPr>
      <w:r w:rsidRPr="002C16F5">
        <w:rPr>
          <w:color w:val="383A42"/>
          <w:lang w:eastAsia="en-IN"/>
        </w:rPr>
        <w:t xml:space="preserve">    </w:t>
      </w:r>
    </w:p>
    <w:p w14:paraId="52525972"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"Before function call: number = %d\n"</w:t>
      </w:r>
      <w:r w:rsidRPr="002C16F5">
        <w:rPr>
          <w:color w:val="383A42"/>
          <w:lang w:eastAsia="en-IN"/>
        </w:rPr>
        <w:t>, number);</w:t>
      </w:r>
    </w:p>
    <w:p w14:paraId="3C3E4C7F"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attempt_modify</w:t>
      </w:r>
      <w:r w:rsidRPr="002C16F5">
        <w:rPr>
          <w:color w:val="383A42"/>
          <w:lang w:eastAsia="en-IN"/>
        </w:rPr>
        <w:t>(number);</w:t>
      </w:r>
    </w:p>
    <w:p w14:paraId="3D09750F"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"After function call: number = %d\n"</w:t>
      </w:r>
      <w:r w:rsidRPr="002C16F5">
        <w:rPr>
          <w:color w:val="383A42"/>
          <w:lang w:eastAsia="en-IN"/>
        </w:rPr>
        <w:t>, number);</w:t>
      </w:r>
    </w:p>
    <w:p w14:paraId="2EDCA0E2" w14:textId="77777777" w:rsidR="002C16F5" w:rsidRPr="002C16F5" w:rsidRDefault="002C16F5" w:rsidP="00B53A37">
      <w:pPr>
        <w:pStyle w:val="Code"/>
        <w:rPr>
          <w:color w:val="383A42"/>
          <w:lang w:eastAsia="en-IN"/>
        </w:rPr>
      </w:pPr>
      <w:r w:rsidRPr="002C16F5">
        <w:rPr>
          <w:color w:val="383A42"/>
          <w:lang w:eastAsia="en-IN"/>
        </w:rPr>
        <w:t xml:space="preserve">    </w:t>
      </w:r>
    </w:p>
    <w:p w14:paraId="6114CF2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65CB95A" w14:textId="77777777" w:rsidR="002C16F5" w:rsidRPr="002C16F5" w:rsidRDefault="002C16F5" w:rsidP="00B53A37">
      <w:pPr>
        <w:pStyle w:val="Code"/>
        <w:rPr>
          <w:color w:val="383A42"/>
          <w:lang w:eastAsia="en-IN"/>
        </w:rPr>
      </w:pPr>
      <w:r w:rsidRPr="002C16F5">
        <w:rPr>
          <w:color w:val="383A42"/>
          <w:lang w:eastAsia="en-IN"/>
        </w:rPr>
        <w:t>}</w:t>
      </w:r>
    </w:p>
    <w:p w14:paraId="5E3FA0E3" w14:textId="77777777" w:rsidR="002C16F5" w:rsidRPr="002C16F5" w:rsidRDefault="002C16F5" w:rsidP="0067316C">
      <w:pPr>
        <w:pStyle w:val="Subheadddddf"/>
      </w:pPr>
      <w:r w:rsidRPr="002C16F5">
        <w:t>Output:</w:t>
      </w:r>
    </w:p>
    <w:p w14:paraId="4A0C1395" w14:textId="77777777" w:rsidR="002C16F5" w:rsidRPr="002C16F5" w:rsidRDefault="002C16F5" w:rsidP="00B53A37">
      <w:pPr>
        <w:pStyle w:val="Code"/>
        <w:rPr>
          <w:lang w:eastAsia="en-IN"/>
        </w:rPr>
      </w:pPr>
      <w:r w:rsidRPr="002C16F5">
        <w:rPr>
          <w:lang w:eastAsia="en-IN"/>
        </w:rPr>
        <w:t>Before function call: number = 10</w:t>
      </w:r>
    </w:p>
    <w:p w14:paraId="4C582347" w14:textId="77777777" w:rsidR="002C16F5" w:rsidRPr="002C16F5" w:rsidRDefault="002C16F5" w:rsidP="00B53A37">
      <w:pPr>
        <w:pStyle w:val="Code"/>
        <w:rPr>
          <w:lang w:eastAsia="en-IN"/>
        </w:rPr>
      </w:pPr>
      <w:r w:rsidRPr="002C16F5">
        <w:rPr>
          <w:lang w:eastAsia="en-IN"/>
        </w:rPr>
        <w:t>Inside function before: x = 10</w:t>
      </w:r>
    </w:p>
    <w:p w14:paraId="6C4E4710" w14:textId="77777777" w:rsidR="002C16F5" w:rsidRPr="002C16F5" w:rsidRDefault="002C16F5" w:rsidP="00B53A37">
      <w:pPr>
        <w:pStyle w:val="Code"/>
        <w:rPr>
          <w:lang w:eastAsia="en-IN"/>
        </w:rPr>
      </w:pPr>
      <w:r w:rsidRPr="002C16F5">
        <w:rPr>
          <w:lang w:eastAsia="en-IN"/>
        </w:rPr>
        <w:t>Inside function after: x = 20</w:t>
      </w:r>
    </w:p>
    <w:p w14:paraId="12091CB6" w14:textId="77777777" w:rsidR="002C16F5" w:rsidRPr="002C16F5" w:rsidRDefault="002C16F5" w:rsidP="00B53A37">
      <w:pPr>
        <w:pStyle w:val="Code"/>
        <w:rPr>
          <w:lang w:eastAsia="en-IN"/>
        </w:rPr>
      </w:pPr>
      <w:r w:rsidRPr="002C16F5">
        <w:rPr>
          <w:lang w:eastAsia="en-IN"/>
        </w:rPr>
        <w:t>After function call: number = 10</w:t>
      </w:r>
    </w:p>
    <w:p w14:paraId="31ADE4A5" w14:textId="1473A917" w:rsidR="002C16F5" w:rsidRPr="002C16F5" w:rsidRDefault="002C16F5" w:rsidP="0067316C">
      <w:pPr>
        <w:pStyle w:val="Subheadddddf"/>
      </w:pPr>
      <w:r w:rsidRPr="002C16F5">
        <w:t>Pass by Reference (with pointers):</w:t>
      </w:r>
    </w:p>
    <w:p w14:paraId="772969BA"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0ACA08F9" w14:textId="77777777" w:rsidR="002C16F5" w:rsidRPr="002C16F5" w:rsidRDefault="002C16F5" w:rsidP="00B53A37">
      <w:pPr>
        <w:pStyle w:val="Code"/>
        <w:rPr>
          <w:color w:val="383A42"/>
          <w:lang w:eastAsia="en-IN"/>
        </w:rPr>
      </w:pPr>
    </w:p>
    <w:p w14:paraId="03C6EA70" w14:textId="77777777" w:rsidR="002C16F5" w:rsidRPr="002C16F5" w:rsidRDefault="002C16F5" w:rsidP="00B53A3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modify_value</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x) {</w:t>
      </w:r>
    </w:p>
    <w:p w14:paraId="011C841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function before: *x = %d\n"</w:t>
      </w:r>
      <w:r w:rsidRPr="002C16F5">
        <w:rPr>
          <w:color w:val="383A42"/>
          <w:lang w:eastAsia="en-IN"/>
        </w:rPr>
        <w:t xml:space="preserve">, </w:t>
      </w:r>
      <w:r w:rsidRPr="002C16F5">
        <w:rPr>
          <w:color w:val="4078F2"/>
          <w:lang w:eastAsia="en-IN"/>
        </w:rPr>
        <w:t>*</w:t>
      </w:r>
      <w:r w:rsidRPr="002C16F5">
        <w:rPr>
          <w:color w:val="383A42"/>
          <w:lang w:eastAsia="en-IN"/>
        </w:rPr>
        <w:t>x);</w:t>
      </w:r>
    </w:p>
    <w:p w14:paraId="3E03F8B7"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x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 xml:space="preserve">x </w:t>
      </w:r>
      <w:r w:rsidRPr="002C16F5">
        <w:rPr>
          <w:color w:val="4078F2"/>
          <w:lang w:eastAsia="en-IN"/>
        </w:rPr>
        <w:t>*</w:t>
      </w:r>
      <w:r w:rsidRPr="002C16F5">
        <w:rPr>
          <w:color w:val="383A42"/>
          <w:lang w:eastAsia="en-IN"/>
        </w:rPr>
        <w:t xml:space="preserve"> </w:t>
      </w:r>
      <w:r w:rsidRPr="002C16F5">
        <w:rPr>
          <w:color w:val="B76B01"/>
          <w:lang w:eastAsia="en-IN"/>
        </w:rPr>
        <w:t>2</w:t>
      </w:r>
      <w:r w:rsidRPr="002C16F5">
        <w:rPr>
          <w:color w:val="383A42"/>
          <w:lang w:eastAsia="en-IN"/>
        </w:rPr>
        <w:t xml:space="preserve">;  </w:t>
      </w:r>
      <w:r w:rsidRPr="002C16F5">
        <w:rPr>
          <w:i/>
          <w:iCs/>
          <w:color w:val="A0A1A7"/>
          <w:lang w:eastAsia="en-IN"/>
        </w:rPr>
        <w:t>// Dereference pointer to modify original</w:t>
      </w:r>
    </w:p>
    <w:p w14:paraId="39694B37"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function after: *x = %d\n"</w:t>
      </w:r>
      <w:r w:rsidRPr="002C16F5">
        <w:rPr>
          <w:color w:val="383A42"/>
          <w:lang w:eastAsia="en-IN"/>
        </w:rPr>
        <w:t xml:space="preserve">, </w:t>
      </w:r>
      <w:r w:rsidRPr="002C16F5">
        <w:rPr>
          <w:color w:val="4078F2"/>
          <w:lang w:eastAsia="en-IN"/>
        </w:rPr>
        <w:t>*</w:t>
      </w:r>
      <w:r w:rsidRPr="002C16F5">
        <w:rPr>
          <w:color w:val="383A42"/>
          <w:lang w:eastAsia="en-IN"/>
        </w:rPr>
        <w:t>x);</w:t>
      </w:r>
    </w:p>
    <w:p w14:paraId="17774DE8" w14:textId="77777777" w:rsidR="002C16F5" w:rsidRPr="002C16F5" w:rsidRDefault="002C16F5" w:rsidP="00B53A37">
      <w:pPr>
        <w:pStyle w:val="Code"/>
        <w:rPr>
          <w:color w:val="383A42"/>
          <w:lang w:eastAsia="en-IN"/>
        </w:rPr>
      </w:pPr>
      <w:r w:rsidRPr="002C16F5">
        <w:rPr>
          <w:color w:val="383A42"/>
          <w:lang w:eastAsia="en-IN"/>
        </w:rPr>
        <w:t>}</w:t>
      </w:r>
    </w:p>
    <w:p w14:paraId="56F47759" w14:textId="77777777" w:rsidR="002C16F5" w:rsidRPr="002C16F5" w:rsidRDefault="002C16F5" w:rsidP="00B53A37">
      <w:pPr>
        <w:pStyle w:val="Code"/>
        <w:rPr>
          <w:color w:val="383A42"/>
          <w:lang w:eastAsia="en-IN"/>
        </w:rPr>
      </w:pPr>
    </w:p>
    <w:p w14:paraId="7B9388C4"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5F2B592"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w:t>
      </w:r>
    </w:p>
    <w:p w14:paraId="2B2C914F" w14:textId="77777777" w:rsidR="002C16F5" w:rsidRPr="002C16F5" w:rsidRDefault="002C16F5" w:rsidP="00B53A37">
      <w:pPr>
        <w:pStyle w:val="Code"/>
        <w:rPr>
          <w:color w:val="383A42"/>
          <w:lang w:eastAsia="en-IN"/>
        </w:rPr>
      </w:pPr>
      <w:r w:rsidRPr="002C16F5">
        <w:rPr>
          <w:color w:val="383A42"/>
          <w:lang w:eastAsia="en-IN"/>
        </w:rPr>
        <w:t xml:space="preserve">    </w:t>
      </w:r>
    </w:p>
    <w:p w14:paraId="67CF536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"Before function call: number = %d\n"</w:t>
      </w:r>
      <w:r w:rsidRPr="002C16F5">
        <w:rPr>
          <w:color w:val="383A42"/>
          <w:lang w:eastAsia="en-IN"/>
        </w:rPr>
        <w:t>, number);</w:t>
      </w:r>
    </w:p>
    <w:p w14:paraId="17C03A4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modify_value</w:t>
      </w:r>
      <w:r w:rsidRPr="002C16F5">
        <w:rPr>
          <w:color w:val="383A42"/>
          <w:lang w:eastAsia="en-IN"/>
        </w:rPr>
        <w:t>(</w:t>
      </w:r>
      <w:r w:rsidRPr="002C16F5">
        <w:rPr>
          <w:color w:val="4078F2"/>
          <w:lang w:eastAsia="en-IN"/>
        </w:rPr>
        <w:t>&amp;</w:t>
      </w:r>
      <w:r w:rsidRPr="002C16F5">
        <w:rPr>
          <w:color w:val="383A42"/>
          <w:lang w:eastAsia="en-IN"/>
        </w:rPr>
        <w:t xml:space="preserve">number);  </w:t>
      </w:r>
      <w:r w:rsidRPr="002C16F5">
        <w:rPr>
          <w:i/>
          <w:iCs/>
          <w:color w:val="A0A1A7"/>
          <w:lang w:eastAsia="en-IN"/>
        </w:rPr>
        <w:t>// Pass address using &amp;</w:t>
      </w:r>
    </w:p>
    <w:p w14:paraId="448808F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"After function call: number = %d\n"</w:t>
      </w:r>
      <w:r w:rsidRPr="002C16F5">
        <w:rPr>
          <w:color w:val="383A42"/>
          <w:lang w:eastAsia="en-IN"/>
        </w:rPr>
        <w:t>, number);</w:t>
      </w:r>
    </w:p>
    <w:p w14:paraId="31CD93EC" w14:textId="77777777" w:rsidR="002C16F5" w:rsidRPr="002C16F5" w:rsidRDefault="002C16F5" w:rsidP="00B53A37">
      <w:pPr>
        <w:pStyle w:val="Code"/>
        <w:rPr>
          <w:color w:val="383A42"/>
          <w:lang w:eastAsia="en-IN"/>
        </w:rPr>
      </w:pPr>
      <w:r w:rsidRPr="002C16F5">
        <w:rPr>
          <w:color w:val="383A42"/>
          <w:lang w:eastAsia="en-IN"/>
        </w:rPr>
        <w:t xml:space="preserve">    </w:t>
      </w:r>
    </w:p>
    <w:p w14:paraId="36B09F8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30E59D65" w14:textId="77777777" w:rsidR="002C16F5" w:rsidRPr="002C16F5" w:rsidRDefault="002C16F5" w:rsidP="00B53A37">
      <w:pPr>
        <w:pStyle w:val="Code"/>
        <w:rPr>
          <w:color w:val="383A42"/>
          <w:lang w:eastAsia="en-IN"/>
        </w:rPr>
      </w:pPr>
      <w:r w:rsidRPr="002C16F5">
        <w:rPr>
          <w:color w:val="383A42"/>
          <w:lang w:eastAsia="en-IN"/>
        </w:rPr>
        <w:t>}</w:t>
      </w:r>
    </w:p>
    <w:p w14:paraId="73D3F5DE" w14:textId="77777777" w:rsidR="002C16F5" w:rsidRPr="002C16F5" w:rsidRDefault="002C16F5" w:rsidP="0067316C">
      <w:pPr>
        <w:pStyle w:val="Subheadddddf"/>
      </w:pPr>
      <w:r w:rsidRPr="002C16F5">
        <w:t>Output:</w:t>
      </w:r>
    </w:p>
    <w:p w14:paraId="258C3F1C" w14:textId="77777777" w:rsidR="002C16F5" w:rsidRPr="002C16F5" w:rsidRDefault="002C16F5" w:rsidP="00B53A37">
      <w:pPr>
        <w:pStyle w:val="Code"/>
        <w:rPr>
          <w:lang w:eastAsia="en-IN"/>
        </w:rPr>
      </w:pPr>
      <w:r w:rsidRPr="002C16F5">
        <w:rPr>
          <w:lang w:eastAsia="en-IN"/>
        </w:rPr>
        <w:t>Before function call: number = 10</w:t>
      </w:r>
    </w:p>
    <w:p w14:paraId="105DD996" w14:textId="77777777" w:rsidR="002C16F5" w:rsidRPr="002C16F5" w:rsidRDefault="002C16F5" w:rsidP="00B53A37">
      <w:pPr>
        <w:pStyle w:val="Code"/>
        <w:rPr>
          <w:lang w:eastAsia="en-IN"/>
        </w:rPr>
      </w:pPr>
      <w:r w:rsidRPr="002C16F5">
        <w:rPr>
          <w:lang w:eastAsia="en-IN"/>
        </w:rPr>
        <w:t>Inside function before: *x = 10</w:t>
      </w:r>
    </w:p>
    <w:p w14:paraId="7B70FCBF" w14:textId="77777777" w:rsidR="002C16F5" w:rsidRPr="002C16F5" w:rsidRDefault="002C16F5" w:rsidP="00B53A37">
      <w:pPr>
        <w:pStyle w:val="Code"/>
        <w:rPr>
          <w:lang w:eastAsia="en-IN"/>
        </w:rPr>
      </w:pPr>
      <w:r w:rsidRPr="002C16F5">
        <w:rPr>
          <w:lang w:eastAsia="en-IN"/>
        </w:rPr>
        <w:t>Inside function after: *x = 20</w:t>
      </w:r>
    </w:p>
    <w:p w14:paraId="389D2080" w14:textId="77777777" w:rsidR="002C16F5" w:rsidRPr="002C16F5" w:rsidRDefault="002C16F5" w:rsidP="00B53A37">
      <w:pPr>
        <w:pStyle w:val="Code"/>
        <w:rPr>
          <w:lang w:eastAsia="en-IN"/>
        </w:rPr>
      </w:pPr>
      <w:r w:rsidRPr="002C16F5">
        <w:rPr>
          <w:lang w:eastAsia="en-IN"/>
        </w:rPr>
        <w:t>After function call: number = 20</w:t>
      </w:r>
    </w:p>
    <w:p w14:paraId="0A60E97D" w14:textId="601D171D" w:rsidR="002C16F5" w:rsidRPr="002C16F5" w:rsidRDefault="002C16F5" w:rsidP="0067316C">
      <w:pPr>
        <w:pStyle w:val="Subheadddddf"/>
      </w:pPr>
      <w:r w:rsidRPr="002C16F5">
        <w:t>Complete swap example:</w:t>
      </w:r>
    </w:p>
    <w:p w14:paraId="42EA1995"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9E4334F" w14:textId="77777777" w:rsidR="002C16F5" w:rsidRPr="002C16F5" w:rsidRDefault="002C16F5" w:rsidP="00B53A37">
      <w:pPr>
        <w:pStyle w:val="Code"/>
        <w:rPr>
          <w:color w:val="383A42"/>
          <w:lang w:eastAsia="en-IN"/>
        </w:rPr>
      </w:pPr>
    </w:p>
    <w:p w14:paraId="329130CC" w14:textId="77777777" w:rsidR="002C16F5" w:rsidRPr="002C16F5" w:rsidRDefault="002C16F5" w:rsidP="00B53A37">
      <w:pPr>
        <w:pStyle w:val="Code"/>
        <w:rPr>
          <w:color w:val="383A42"/>
          <w:lang w:eastAsia="en-IN"/>
        </w:rPr>
      </w:pPr>
      <w:r w:rsidRPr="002C16F5">
        <w:rPr>
          <w:i/>
          <w:iCs/>
          <w:color w:val="A0A1A7"/>
          <w:lang w:eastAsia="en-IN"/>
        </w:rPr>
        <w:t>// Won't work - call by value</w:t>
      </w:r>
    </w:p>
    <w:p w14:paraId="0709C673" w14:textId="77777777" w:rsidR="002C16F5" w:rsidRPr="002C16F5" w:rsidRDefault="002C16F5" w:rsidP="00B53A3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swap_wrong</w:t>
      </w:r>
      <w:r w:rsidRPr="002C16F5">
        <w:rPr>
          <w:color w:val="383A42"/>
          <w:lang w:eastAsia="en-IN"/>
        </w:rPr>
        <w:t>(</w:t>
      </w:r>
      <w:r w:rsidRPr="002C16F5">
        <w:rPr>
          <w:color w:val="A626A4"/>
          <w:lang w:eastAsia="en-IN"/>
        </w:rPr>
        <w:t>int</w:t>
      </w:r>
      <w:r w:rsidRPr="002C16F5">
        <w:rPr>
          <w:color w:val="383A42"/>
          <w:lang w:eastAsia="en-IN"/>
        </w:rPr>
        <w:t xml:space="preserve"> a, </w:t>
      </w:r>
      <w:r w:rsidRPr="002C16F5">
        <w:rPr>
          <w:color w:val="A626A4"/>
          <w:lang w:eastAsia="en-IN"/>
        </w:rPr>
        <w:t>int</w:t>
      </w:r>
      <w:r w:rsidRPr="002C16F5">
        <w:rPr>
          <w:color w:val="383A42"/>
          <w:lang w:eastAsia="en-IN"/>
        </w:rPr>
        <w:t xml:space="preserve"> b) {</w:t>
      </w:r>
    </w:p>
    <w:p w14:paraId="1D0ED01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temp </w:t>
      </w:r>
      <w:r w:rsidRPr="002C16F5">
        <w:rPr>
          <w:color w:val="4078F2"/>
          <w:lang w:eastAsia="en-IN"/>
        </w:rPr>
        <w:t>=</w:t>
      </w:r>
      <w:r w:rsidRPr="002C16F5">
        <w:rPr>
          <w:color w:val="383A42"/>
          <w:lang w:eastAsia="en-IN"/>
        </w:rPr>
        <w:t xml:space="preserve"> a;</w:t>
      </w:r>
    </w:p>
    <w:p w14:paraId="5C50EF0C" w14:textId="77777777" w:rsidR="002C16F5" w:rsidRPr="002C16F5" w:rsidRDefault="002C16F5" w:rsidP="00B53A37">
      <w:pPr>
        <w:pStyle w:val="Code"/>
        <w:rPr>
          <w:color w:val="383A42"/>
          <w:lang w:eastAsia="en-IN"/>
        </w:rPr>
      </w:pPr>
      <w:r w:rsidRPr="002C16F5">
        <w:rPr>
          <w:color w:val="383A42"/>
          <w:lang w:eastAsia="en-IN"/>
        </w:rPr>
        <w:t xml:space="preserve">    a </w:t>
      </w:r>
      <w:r w:rsidRPr="002C16F5">
        <w:rPr>
          <w:color w:val="4078F2"/>
          <w:lang w:eastAsia="en-IN"/>
        </w:rPr>
        <w:t>=</w:t>
      </w:r>
      <w:r w:rsidRPr="002C16F5">
        <w:rPr>
          <w:color w:val="383A42"/>
          <w:lang w:eastAsia="en-IN"/>
        </w:rPr>
        <w:t xml:space="preserve"> b;</w:t>
      </w:r>
    </w:p>
    <w:p w14:paraId="27EF7527" w14:textId="77777777" w:rsidR="002C16F5" w:rsidRPr="002C16F5" w:rsidRDefault="002C16F5" w:rsidP="00B53A37">
      <w:pPr>
        <w:pStyle w:val="Code"/>
        <w:rPr>
          <w:color w:val="383A42"/>
          <w:lang w:eastAsia="en-IN"/>
        </w:rPr>
      </w:pPr>
      <w:r w:rsidRPr="002C16F5">
        <w:rPr>
          <w:color w:val="383A42"/>
          <w:lang w:eastAsia="en-IN"/>
        </w:rPr>
        <w:t xml:space="preserve">    b </w:t>
      </w:r>
      <w:r w:rsidRPr="002C16F5">
        <w:rPr>
          <w:color w:val="4078F2"/>
          <w:lang w:eastAsia="en-IN"/>
        </w:rPr>
        <w:t>=</w:t>
      </w:r>
      <w:r w:rsidRPr="002C16F5">
        <w:rPr>
          <w:color w:val="383A42"/>
          <w:lang w:eastAsia="en-IN"/>
        </w:rPr>
        <w:t xml:space="preserve"> temp;</w:t>
      </w:r>
    </w:p>
    <w:p w14:paraId="286E322F"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swap_wrong: a=%d, b=%d\n"</w:t>
      </w:r>
      <w:r w:rsidRPr="002C16F5">
        <w:rPr>
          <w:color w:val="383A42"/>
          <w:lang w:eastAsia="en-IN"/>
        </w:rPr>
        <w:t>, a, b);</w:t>
      </w:r>
    </w:p>
    <w:p w14:paraId="268806D3" w14:textId="77777777" w:rsidR="002C16F5" w:rsidRPr="002C16F5" w:rsidRDefault="002C16F5" w:rsidP="00B53A37">
      <w:pPr>
        <w:pStyle w:val="Code"/>
        <w:rPr>
          <w:color w:val="383A42"/>
          <w:lang w:eastAsia="en-IN"/>
        </w:rPr>
      </w:pPr>
      <w:r w:rsidRPr="002C16F5">
        <w:rPr>
          <w:color w:val="383A42"/>
          <w:lang w:eastAsia="en-IN"/>
        </w:rPr>
        <w:t>}</w:t>
      </w:r>
    </w:p>
    <w:p w14:paraId="4B7A86A5" w14:textId="77777777" w:rsidR="002C16F5" w:rsidRPr="002C16F5" w:rsidRDefault="002C16F5" w:rsidP="00B53A37">
      <w:pPr>
        <w:pStyle w:val="Code"/>
        <w:rPr>
          <w:color w:val="383A42"/>
          <w:lang w:eastAsia="en-IN"/>
        </w:rPr>
      </w:pPr>
    </w:p>
    <w:p w14:paraId="368C5869" w14:textId="77777777" w:rsidR="002C16F5" w:rsidRPr="002C16F5" w:rsidRDefault="002C16F5" w:rsidP="00B53A37">
      <w:pPr>
        <w:pStyle w:val="Code"/>
        <w:rPr>
          <w:color w:val="383A42"/>
          <w:lang w:eastAsia="en-IN"/>
        </w:rPr>
      </w:pPr>
      <w:r w:rsidRPr="002C16F5">
        <w:rPr>
          <w:i/>
          <w:iCs/>
          <w:color w:val="A0A1A7"/>
          <w:lang w:eastAsia="en-IN"/>
        </w:rPr>
        <w:t>// Works correctly - using pointers</w:t>
      </w:r>
    </w:p>
    <w:p w14:paraId="41288046" w14:textId="77777777" w:rsidR="002C16F5" w:rsidRPr="002C16F5" w:rsidRDefault="002C16F5" w:rsidP="00B53A3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swap_correct</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b) {</w:t>
      </w:r>
    </w:p>
    <w:p w14:paraId="49CDC5E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temp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a;</w:t>
      </w:r>
    </w:p>
    <w:p w14:paraId="762D61BD"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b;</w:t>
      </w:r>
    </w:p>
    <w:p w14:paraId="460B8C6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b </w:t>
      </w:r>
      <w:r w:rsidRPr="002C16F5">
        <w:rPr>
          <w:color w:val="4078F2"/>
          <w:lang w:eastAsia="en-IN"/>
        </w:rPr>
        <w:t>=</w:t>
      </w:r>
      <w:r w:rsidRPr="002C16F5">
        <w:rPr>
          <w:color w:val="383A42"/>
          <w:lang w:eastAsia="en-IN"/>
        </w:rPr>
        <w:t xml:space="preserve"> temp;</w:t>
      </w:r>
    </w:p>
    <w:p w14:paraId="4416A8FB"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"Inside swap_correct: *a=%d, *b=%d\n"</w:t>
      </w: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4078F2"/>
          <w:lang w:eastAsia="en-IN"/>
        </w:rPr>
        <w:t>*</w:t>
      </w:r>
      <w:r w:rsidRPr="002C16F5">
        <w:rPr>
          <w:color w:val="383A42"/>
          <w:lang w:eastAsia="en-IN"/>
        </w:rPr>
        <w:t>b);</w:t>
      </w:r>
    </w:p>
    <w:p w14:paraId="345D834B" w14:textId="77777777" w:rsidR="002C16F5" w:rsidRPr="002C16F5" w:rsidRDefault="002C16F5" w:rsidP="00B53A37">
      <w:pPr>
        <w:pStyle w:val="Code"/>
        <w:rPr>
          <w:color w:val="383A42"/>
          <w:lang w:eastAsia="en-IN"/>
        </w:rPr>
      </w:pPr>
      <w:r w:rsidRPr="002C16F5">
        <w:rPr>
          <w:color w:val="383A42"/>
          <w:lang w:eastAsia="en-IN"/>
        </w:rPr>
        <w:t>}</w:t>
      </w:r>
    </w:p>
    <w:p w14:paraId="0282B37C" w14:textId="77777777" w:rsidR="002C16F5" w:rsidRPr="002C16F5" w:rsidRDefault="002C16F5" w:rsidP="00B53A37">
      <w:pPr>
        <w:pStyle w:val="Code"/>
        <w:rPr>
          <w:color w:val="383A42"/>
          <w:lang w:eastAsia="en-IN"/>
        </w:rPr>
      </w:pPr>
    </w:p>
    <w:p w14:paraId="6B2C4A5A"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D2D424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x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y </w:t>
      </w:r>
      <w:r w:rsidRPr="002C16F5">
        <w:rPr>
          <w:color w:val="4078F2"/>
          <w:lang w:eastAsia="en-IN"/>
        </w:rPr>
        <w:t>=</w:t>
      </w:r>
      <w:r w:rsidRPr="002C16F5">
        <w:rPr>
          <w:color w:val="383A42"/>
          <w:lang w:eastAsia="en-IN"/>
        </w:rPr>
        <w:t xml:space="preserve"> </w:t>
      </w:r>
      <w:r w:rsidRPr="002C16F5">
        <w:rPr>
          <w:color w:val="B76B01"/>
          <w:lang w:eastAsia="en-IN"/>
        </w:rPr>
        <w:t>20</w:t>
      </w:r>
      <w:r w:rsidRPr="002C16F5">
        <w:rPr>
          <w:color w:val="383A42"/>
          <w:lang w:eastAsia="en-IN"/>
        </w:rPr>
        <w:t>;</w:t>
      </w:r>
    </w:p>
    <w:p w14:paraId="6C5477A1" w14:textId="77777777" w:rsidR="002C16F5" w:rsidRPr="002C16F5" w:rsidRDefault="002C16F5" w:rsidP="00B53A37">
      <w:pPr>
        <w:pStyle w:val="Code"/>
        <w:rPr>
          <w:color w:val="383A42"/>
          <w:lang w:eastAsia="en-IN"/>
        </w:rPr>
      </w:pPr>
      <w:r w:rsidRPr="002C16F5">
        <w:rPr>
          <w:color w:val="383A42"/>
          <w:lang w:eastAsia="en-IN"/>
        </w:rPr>
        <w:t xml:space="preserve">    </w:t>
      </w:r>
    </w:p>
    <w:p w14:paraId="7F7E538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"Initial: x=%d, y=%d\n\n"</w:t>
      </w:r>
      <w:r w:rsidRPr="002C16F5">
        <w:rPr>
          <w:color w:val="383A42"/>
          <w:lang w:eastAsia="en-IN"/>
        </w:rPr>
        <w:t>, x, y);</w:t>
      </w:r>
    </w:p>
    <w:p w14:paraId="2C571538" w14:textId="77777777" w:rsidR="002C16F5" w:rsidRPr="002C16F5" w:rsidRDefault="002C16F5" w:rsidP="00B53A37">
      <w:pPr>
        <w:pStyle w:val="Code"/>
        <w:rPr>
          <w:color w:val="383A42"/>
          <w:lang w:eastAsia="en-IN"/>
        </w:rPr>
      </w:pPr>
      <w:r w:rsidRPr="002C16F5">
        <w:rPr>
          <w:color w:val="383A42"/>
          <w:lang w:eastAsia="en-IN"/>
        </w:rPr>
        <w:t xml:space="preserve">    </w:t>
      </w:r>
    </w:p>
    <w:p w14:paraId="23D5E19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swap_wrong</w:t>
      </w:r>
      <w:r w:rsidRPr="002C16F5">
        <w:rPr>
          <w:color w:val="383A42"/>
          <w:lang w:eastAsia="en-IN"/>
        </w:rPr>
        <w:t>(x, y);</w:t>
      </w:r>
    </w:p>
    <w:p w14:paraId="5F3BDB9B"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"After swap_wrong: x=%d, y=%d\n\n"</w:t>
      </w:r>
      <w:r w:rsidRPr="002C16F5">
        <w:rPr>
          <w:color w:val="383A42"/>
          <w:lang w:eastAsia="en-IN"/>
        </w:rPr>
        <w:t>, x, y);</w:t>
      </w:r>
    </w:p>
    <w:p w14:paraId="1664B848" w14:textId="77777777" w:rsidR="002C16F5" w:rsidRPr="002C16F5" w:rsidRDefault="002C16F5" w:rsidP="00B53A37">
      <w:pPr>
        <w:pStyle w:val="Code"/>
        <w:rPr>
          <w:color w:val="383A42"/>
          <w:lang w:eastAsia="en-IN"/>
        </w:rPr>
      </w:pPr>
      <w:r w:rsidRPr="002C16F5">
        <w:rPr>
          <w:color w:val="383A42"/>
          <w:lang w:eastAsia="en-IN"/>
        </w:rPr>
        <w:t xml:space="preserve">    </w:t>
      </w:r>
    </w:p>
    <w:p w14:paraId="30FE5602"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swap_correct</w:t>
      </w:r>
      <w:r w:rsidRPr="002C16F5">
        <w:rPr>
          <w:color w:val="383A42"/>
          <w:lang w:eastAsia="en-IN"/>
        </w:rPr>
        <w:t>(</w:t>
      </w:r>
      <w:r w:rsidRPr="002C16F5">
        <w:rPr>
          <w:color w:val="4078F2"/>
          <w:lang w:eastAsia="en-IN"/>
        </w:rPr>
        <w:t>&amp;</w:t>
      </w:r>
      <w:r w:rsidRPr="002C16F5">
        <w:rPr>
          <w:color w:val="383A42"/>
          <w:lang w:eastAsia="en-IN"/>
        </w:rPr>
        <w:t xml:space="preserve">x, </w:t>
      </w:r>
      <w:r w:rsidRPr="002C16F5">
        <w:rPr>
          <w:color w:val="4078F2"/>
          <w:lang w:eastAsia="en-IN"/>
        </w:rPr>
        <w:t>&amp;</w:t>
      </w:r>
      <w:r w:rsidRPr="002C16F5">
        <w:rPr>
          <w:color w:val="383A42"/>
          <w:lang w:eastAsia="en-IN"/>
        </w:rPr>
        <w:t>y);</w:t>
      </w:r>
    </w:p>
    <w:p w14:paraId="283658E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"After swap_correct: x=%d, y=%d\n"</w:t>
      </w:r>
      <w:r w:rsidRPr="002C16F5">
        <w:rPr>
          <w:color w:val="383A42"/>
          <w:lang w:eastAsia="en-IN"/>
        </w:rPr>
        <w:t>, x, y);</w:t>
      </w:r>
    </w:p>
    <w:p w14:paraId="47FC7486" w14:textId="77777777" w:rsidR="002C16F5" w:rsidRPr="002C16F5" w:rsidRDefault="002C16F5" w:rsidP="00B53A37">
      <w:pPr>
        <w:pStyle w:val="Code"/>
        <w:rPr>
          <w:color w:val="383A42"/>
          <w:lang w:eastAsia="en-IN"/>
        </w:rPr>
      </w:pPr>
      <w:r w:rsidRPr="002C16F5">
        <w:rPr>
          <w:color w:val="383A42"/>
          <w:lang w:eastAsia="en-IN"/>
        </w:rPr>
        <w:t xml:space="preserve">    </w:t>
      </w:r>
    </w:p>
    <w:p w14:paraId="3B0F08C7"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AD09ACD" w14:textId="77777777" w:rsidR="002C16F5" w:rsidRPr="002C16F5" w:rsidRDefault="002C16F5" w:rsidP="00B53A37">
      <w:pPr>
        <w:pStyle w:val="Code"/>
        <w:rPr>
          <w:color w:val="383A42"/>
          <w:lang w:eastAsia="en-IN"/>
        </w:rPr>
      </w:pPr>
      <w:r w:rsidRPr="002C16F5">
        <w:rPr>
          <w:color w:val="383A42"/>
          <w:lang w:eastAsia="en-IN"/>
        </w:rPr>
        <w:t>}</w:t>
      </w:r>
    </w:p>
    <w:p w14:paraId="3FCF8284" w14:textId="77777777" w:rsidR="002C16F5" w:rsidRPr="002C16F5" w:rsidRDefault="002C16F5" w:rsidP="0067316C">
      <w:pPr>
        <w:pStyle w:val="Subheadddddf"/>
      </w:pPr>
      <w:r w:rsidRPr="002C16F5">
        <w:t>Output:</w:t>
      </w:r>
    </w:p>
    <w:p w14:paraId="16CEC5D7" w14:textId="77777777" w:rsidR="002C16F5" w:rsidRPr="002C16F5" w:rsidRDefault="002C16F5" w:rsidP="00B53A37">
      <w:pPr>
        <w:pStyle w:val="Code"/>
        <w:rPr>
          <w:lang w:eastAsia="en-IN"/>
        </w:rPr>
      </w:pPr>
      <w:r w:rsidRPr="002C16F5">
        <w:rPr>
          <w:lang w:eastAsia="en-IN"/>
        </w:rPr>
        <w:t>Initial: x=10, y=20</w:t>
      </w:r>
    </w:p>
    <w:p w14:paraId="15889250" w14:textId="77777777" w:rsidR="002C16F5" w:rsidRPr="002C16F5" w:rsidRDefault="002C16F5" w:rsidP="00B53A37">
      <w:pPr>
        <w:pStyle w:val="Code"/>
        <w:rPr>
          <w:lang w:eastAsia="en-IN"/>
        </w:rPr>
      </w:pPr>
    </w:p>
    <w:p w14:paraId="3361CC4C" w14:textId="77777777" w:rsidR="002C16F5" w:rsidRPr="002C16F5" w:rsidRDefault="002C16F5" w:rsidP="00B53A37">
      <w:pPr>
        <w:pStyle w:val="Code"/>
        <w:rPr>
          <w:lang w:eastAsia="en-IN"/>
        </w:rPr>
      </w:pPr>
      <w:r w:rsidRPr="002C16F5">
        <w:rPr>
          <w:lang w:eastAsia="en-IN"/>
        </w:rPr>
        <w:t>Inside swap_wrong: a=20, b=10</w:t>
      </w:r>
    </w:p>
    <w:p w14:paraId="49E75327" w14:textId="77777777" w:rsidR="002C16F5" w:rsidRPr="002C16F5" w:rsidRDefault="002C16F5" w:rsidP="00B53A37">
      <w:pPr>
        <w:pStyle w:val="Code"/>
        <w:rPr>
          <w:lang w:eastAsia="en-IN"/>
        </w:rPr>
      </w:pPr>
      <w:r w:rsidRPr="002C16F5">
        <w:rPr>
          <w:lang w:eastAsia="en-IN"/>
        </w:rPr>
        <w:t>After swap_wrong: x=10, y=20</w:t>
      </w:r>
    </w:p>
    <w:p w14:paraId="4A6DED50" w14:textId="77777777" w:rsidR="002C16F5" w:rsidRPr="002C16F5" w:rsidRDefault="002C16F5" w:rsidP="00B53A37">
      <w:pPr>
        <w:pStyle w:val="Code"/>
        <w:rPr>
          <w:lang w:eastAsia="en-IN"/>
        </w:rPr>
      </w:pPr>
    </w:p>
    <w:p w14:paraId="7635F059" w14:textId="77777777" w:rsidR="002C16F5" w:rsidRPr="002C16F5" w:rsidRDefault="002C16F5" w:rsidP="00B53A37">
      <w:pPr>
        <w:pStyle w:val="Code"/>
        <w:rPr>
          <w:lang w:eastAsia="en-IN"/>
        </w:rPr>
      </w:pPr>
      <w:r w:rsidRPr="002C16F5">
        <w:rPr>
          <w:lang w:eastAsia="en-IN"/>
        </w:rPr>
        <w:t>Inside swap_correct: *a=20, *b=10</w:t>
      </w:r>
    </w:p>
    <w:p w14:paraId="0E5281D1" w14:textId="77777777" w:rsidR="002C16F5" w:rsidRPr="002C16F5" w:rsidRDefault="002C16F5" w:rsidP="00B53A37">
      <w:pPr>
        <w:pStyle w:val="Code"/>
        <w:rPr>
          <w:lang w:eastAsia="en-IN"/>
        </w:rPr>
      </w:pPr>
      <w:r w:rsidRPr="002C16F5">
        <w:rPr>
          <w:lang w:eastAsia="en-IN"/>
        </w:rPr>
        <w:t>After swap_correct: x=20, y=10</w:t>
      </w:r>
    </w:p>
    <w:p w14:paraId="0E4AEF98" w14:textId="77777777" w:rsidR="002C16F5" w:rsidRPr="002C16F5" w:rsidRDefault="002C16F5" w:rsidP="0067316C">
      <w:pPr>
        <w:pStyle w:val="Subheadddd"/>
      </w:pPr>
      <w:bookmarkStart w:id="101" w:name="_Toc212291002"/>
      <w:r w:rsidRPr="002C16F5">
        <w:t>11.4 Dynamic Memory Allocation</w:t>
      </w:r>
      <w:bookmarkEnd w:id="101"/>
    </w:p>
    <w:p w14:paraId="6BD64453" w14:textId="77777777" w:rsidR="002C16F5" w:rsidRPr="002C16F5" w:rsidRDefault="002C16F5" w:rsidP="0067316C">
      <w:pPr>
        <w:pStyle w:val="texxtt"/>
        <w:rPr>
          <w:lang w:eastAsia="en-IN"/>
        </w:rPr>
      </w:pPr>
      <w:r w:rsidRPr="002C16F5">
        <w:rPr>
          <w:lang w:eastAsia="en-IN"/>
        </w:rPr>
        <w:t>Dynamic memory allocation allows programs to request memory at runtime from the heap, providing flexibility for data structures whose size isn't known at compile time.</w:t>
      </w:r>
    </w:p>
    <w:p w14:paraId="16082781" w14:textId="77777777" w:rsidR="002C16F5" w:rsidRPr="002C16F5" w:rsidRDefault="002C16F5" w:rsidP="0067316C">
      <w:pPr>
        <w:pStyle w:val="Subheadddddf"/>
      </w:pPr>
      <w:r w:rsidRPr="002C16F5">
        <w:t>Understanding the Heap</w:t>
      </w:r>
    </w:p>
    <w:p w14:paraId="51E0435F" w14:textId="77777777" w:rsidR="002C16F5" w:rsidRPr="002C16F5" w:rsidRDefault="002C16F5" w:rsidP="0067316C">
      <w:pPr>
        <w:pStyle w:val="Pointss"/>
      </w:pPr>
      <w:r w:rsidRPr="002C16F5">
        <w:rPr>
          <w:b/>
          <w:bCs/>
        </w:rPr>
        <w:t>Stack</w:t>
      </w:r>
      <w:r w:rsidRPr="002C16F5">
        <w:t>: Automatic variables, function calls (fixed size, automatic cleanup)</w:t>
      </w:r>
    </w:p>
    <w:p w14:paraId="2385869B" w14:textId="77777777" w:rsidR="002C16F5" w:rsidRPr="002C16F5" w:rsidRDefault="002C16F5" w:rsidP="0067316C">
      <w:pPr>
        <w:pStyle w:val="Pointss"/>
      </w:pPr>
      <w:r w:rsidRPr="002C16F5">
        <w:rPr>
          <w:b/>
          <w:bCs/>
        </w:rPr>
        <w:t>Heap</w:t>
      </w:r>
      <w:r w:rsidRPr="002C16F5">
        <w:t>: Dynamically allocated memory (flexible size, manual management)</w:t>
      </w:r>
    </w:p>
    <w:p w14:paraId="54899BC9" w14:textId="77777777" w:rsidR="002C16F5" w:rsidRPr="002C16F5" w:rsidRDefault="002C16F5" w:rsidP="0067316C">
      <w:pPr>
        <w:pStyle w:val="Subheadddddf"/>
      </w:pPr>
      <w:r w:rsidRPr="002C16F5">
        <w:t>Key Functions</w:t>
      </w:r>
    </w:p>
    <w:p w14:paraId="3E2A3FB1" w14:textId="77777777" w:rsidR="002C16F5" w:rsidRPr="002C16F5" w:rsidRDefault="002C16F5" w:rsidP="0067316C">
      <w:pPr>
        <w:pStyle w:val="Pointss"/>
      </w:pPr>
      <w:r w:rsidRPr="002C16F5">
        <w:rPr>
          <w:b/>
          <w:bCs/>
        </w:rPr>
        <w:t>malloc()</w:t>
      </w:r>
      <w:r w:rsidRPr="002C16F5">
        <w:t xml:space="preserve"> - Memory Allocation</w:t>
      </w:r>
    </w:p>
    <w:p w14:paraId="75DA42B0" w14:textId="77777777" w:rsidR="002C16F5" w:rsidRPr="002C16F5" w:rsidRDefault="002C16F5" w:rsidP="0067316C">
      <w:pPr>
        <w:pStyle w:val="Pointss"/>
      </w:pPr>
      <w:r w:rsidRPr="002C16F5">
        <w:rPr>
          <w:b/>
          <w:bCs/>
        </w:rPr>
        <w:t>calloc()</w:t>
      </w:r>
      <w:r w:rsidRPr="002C16F5">
        <w:t xml:space="preserve"> - Contiguous Allocation with zero initialization</w:t>
      </w:r>
    </w:p>
    <w:p w14:paraId="513D4E86" w14:textId="77777777" w:rsidR="002C16F5" w:rsidRPr="002C16F5" w:rsidRDefault="002C16F5" w:rsidP="0067316C">
      <w:pPr>
        <w:pStyle w:val="Pointss"/>
      </w:pPr>
      <w:r w:rsidRPr="002C16F5">
        <w:rPr>
          <w:b/>
          <w:bCs/>
        </w:rPr>
        <w:t>realloc()</w:t>
      </w:r>
      <w:r w:rsidRPr="002C16F5">
        <w:t xml:space="preserve"> - Resize allocated memory</w:t>
      </w:r>
    </w:p>
    <w:p w14:paraId="37FA5CCC" w14:textId="77777777" w:rsidR="002C16F5" w:rsidRPr="002C16F5" w:rsidRDefault="002C16F5" w:rsidP="0067316C">
      <w:pPr>
        <w:pStyle w:val="Pointss"/>
      </w:pPr>
      <w:r w:rsidRPr="002C16F5">
        <w:rPr>
          <w:b/>
          <w:bCs/>
        </w:rPr>
        <w:t>free()</w:t>
      </w:r>
      <w:r w:rsidRPr="002C16F5">
        <w:t xml:space="preserve"> - Release memory</w:t>
      </w:r>
    </w:p>
    <w:p w14:paraId="1AC6CA17" w14:textId="77777777" w:rsidR="002C16F5" w:rsidRPr="0067316C" w:rsidRDefault="002C16F5" w:rsidP="0067316C">
      <w:pPr>
        <w:pStyle w:val="texxtt"/>
        <w:rPr>
          <w:b/>
          <w:bCs/>
          <w:lang w:eastAsia="en-IN"/>
        </w:rPr>
      </w:pPr>
      <w:r w:rsidRPr="0067316C">
        <w:rPr>
          <w:b/>
          <w:bCs/>
          <w:lang w:eastAsia="en-IN"/>
        </w:rPr>
        <w:t>malloc(): Memory Allocation</w:t>
      </w:r>
    </w:p>
    <w:p w14:paraId="55CCFBE5" w14:textId="2CFD913C" w:rsidR="002C16F5" w:rsidRPr="002C16F5" w:rsidRDefault="002C16F5" w:rsidP="0067316C">
      <w:pPr>
        <w:pStyle w:val="Subheadddddf"/>
      </w:pPr>
      <w:r w:rsidRPr="002C16F5">
        <w:t>Syntax:</w:t>
      </w:r>
    </w:p>
    <w:p w14:paraId="33E855D6" w14:textId="77777777" w:rsidR="002C16F5" w:rsidRPr="002C16F5" w:rsidRDefault="002C16F5" w:rsidP="00B53A37">
      <w:pPr>
        <w:pStyle w:val="Code"/>
        <w:rPr>
          <w:lang w:eastAsia="en-IN"/>
        </w:rPr>
      </w:pPr>
      <w:r w:rsidRPr="002C16F5">
        <w:rPr>
          <w:color w:val="A626A4"/>
          <w:lang w:eastAsia="en-IN"/>
        </w:rPr>
        <w:t>void</w:t>
      </w:r>
      <w:r w:rsidRPr="002C16F5">
        <w:rPr>
          <w:color w:val="4078F2"/>
          <w:lang w:eastAsia="en-IN"/>
        </w:rPr>
        <w:t>*</w:t>
      </w:r>
      <w:r w:rsidRPr="002C16F5">
        <w:rPr>
          <w:lang w:eastAsia="en-IN"/>
        </w:rPr>
        <w:t xml:space="preserve"> </w:t>
      </w:r>
      <w:r w:rsidRPr="002C16F5">
        <w:rPr>
          <w:color w:val="4078F2"/>
          <w:lang w:eastAsia="en-IN"/>
        </w:rPr>
        <w:t>malloc</w:t>
      </w:r>
      <w:r w:rsidRPr="002C16F5">
        <w:rPr>
          <w:lang w:eastAsia="en-IN"/>
        </w:rPr>
        <w:t>(</w:t>
      </w:r>
      <w:r w:rsidRPr="002C16F5">
        <w:rPr>
          <w:color w:val="B76B01"/>
          <w:lang w:eastAsia="en-IN"/>
        </w:rPr>
        <w:t>size_t</w:t>
      </w:r>
      <w:r w:rsidRPr="002C16F5">
        <w:rPr>
          <w:lang w:eastAsia="en-IN"/>
        </w:rPr>
        <w:t xml:space="preserve"> size);</w:t>
      </w:r>
    </w:p>
    <w:p w14:paraId="7331BDD1" w14:textId="77777777" w:rsidR="002C16F5" w:rsidRPr="002C16F5" w:rsidRDefault="002C16F5" w:rsidP="0067316C">
      <w:pPr>
        <w:pStyle w:val="texxtt"/>
        <w:rPr>
          <w:lang w:eastAsia="en-IN"/>
        </w:rPr>
      </w:pPr>
      <w:r w:rsidRPr="002C16F5">
        <w:rPr>
          <w:lang w:eastAsia="en-IN"/>
        </w:rPr>
        <w:t>Returns pointer to allocated memory on success, NULL on failure.</w:t>
      </w:r>
    </w:p>
    <w:p w14:paraId="3BF3B27A" w14:textId="141F0C63" w:rsidR="002C16F5" w:rsidRPr="002C16F5" w:rsidRDefault="002C16F5" w:rsidP="0067316C">
      <w:pPr>
        <w:pStyle w:val="Subheadddddf"/>
      </w:pPr>
      <w:r w:rsidRPr="002C16F5">
        <w:t>Example:</w:t>
      </w:r>
    </w:p>
    <w:p w14:paraId="0F12CA70"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5EECF58A"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43949A95" w14:textId="77777777" w:rsidR="002C16F5" w:rsidRPr="002C16F5" w:rsidRDefault="002C16F5" w:rsidP="00B53A37">
      <w:pPr>
        <w:pStyle w:val="Code"/>
        <w:rPr>
          <w:color w:val="383A42"/>
          <w:lang w:eastAsia="en-IN"/>
        </w:rPr>
      </w:pPr>
    </w:p>
    <w:p w14:paraId="36FB0BBD"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7FE21AF"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w:t>
      </w:r>
    </w:p>
    <w:p w14:paraId="4B5F101D"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arr;</w:t>
      </w:r>
    </w:p>
    <w:p w14:paraId="18FA04B3" w14:textId="77777777" w:rsidR="002C16F5" w:rsidRPr="002C16F5" w:rsidRDefault="002C16F5" w:rsidP="00B53A37">
      <w:pPr>
        <w:pStyle w:val="Code"/>
        <w:rPr>
          <w:color w:val="383A42"/>
          <w:lang w:eastAsia="en-IN"/>
        </w:rPr>
      </w:pPr>
      <w:r w:rsidRPr="002C16F5">
        <w:rPr>
          <w:color w:val="383A42"/>
          <w:lang w:eastAsia="en-IN"/>
        </w:rPr>
        <w:t xml:space="preserve">    </w:t>
      </w:r>
    </w:p>
    <w:p w14:paraId="4A930A8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number of elements: "</w:t>
      </w:r>
      <w:r w:rsidRPr="002C16F5">
        <w:rPr>
          <w:color w:val="383A42"/>
          <w:lang w:eastAsia="en-IN"/>
        </w:rPr>
        <w:t>);</w:t>
      </w:r>
    </w:p>
    <w:p w14:paraId="06081CDD"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n);</w:t>
      </w:r>
    </w:p>
    <w:p w14:paraId="0047FDC4" w14:textId="77777777" w:rsidR="002C16F5" w:rsidRPr="002C16F5" w:rsidRDefault="002C16F5" w:rsidP="00B53A37">
      <w:pPr>
        <w:pStyle w:val="Code"/>
        <w:rPr>
          <w:color w:val="383A42"/>
          <w:lang w:eastAsia="en-IN"/>
        </w:rPr>
      </w:pPr>
      <w:r w:rsidRPr="002C16F5">
        <w:rPr>
          <w:color w:val="383A42"/>
          <w:lang w:eastAsia="en-IN"/>
        </w:rPr>
        <w:t xml:space="preserve">    </w:t>
      </w:r>
    </w:p>
    <w:p w14:paraId="64DEF382"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Allocate memory</w:t>
      </w:r>
    </w:p>
    <w:p w14:paraId="5830C1FB" w14:textId="77777777" w:rsidR="002C16F5" w:rsidRPr="002C16F5" w:rsidRDefault="002C16F5" w:rsidP="00B53A37">
      <w:pPr>
        <w:pStyle w:val="Code"/>
        <w:rPr>
          <w:color w:val="383A42"/>
          <w:lang w:eastAsia="en-IN"/>
        </w:rPr>
      </w:pP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 xml:space="preserve">(n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618E96CB" w14:textId="77777777" w:rsidR="002C16F5" w:rsidRPr="002C16F5" w:rsidRDefault="002C16F5" w:rsidP="00B53A37">
      <w:pPr>
        <w:pStyle w:val="Code"/>
        <w:rPr>
          <w:color w:val="383A42"/>
          <w:lang w:eastAsia="en-IN"/>
        </w:rPr>
      </w:pPr>
      <w:r w:rsidRPr="002C16F5">
        <w:rPr>
          <w:color w:val="383A42"/>
          <w:lang w:eastAsia="en-IN"/>
        </w:rPr>
        <w:t xml:space="preserve">    </w:t>
      </w:r>
    </w:p>
    <w:p w14:paraId="363BD71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Check if allocation succeeded</w:t>
      </w:r>
    </w:p>
    <w:p w14:paraId="30B6818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494673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"Memory allocation failed!\n"</w:t>
      </w:r>
      <w:r w:rsidRPr="002C16F5">
        <w:rPr>
          <w:color w:val="383A42"/>
          <w:lang w:eastAsia="en-IN"/>
        </w:rPr>
        <w:t>);</w:t>
      </w:r>
    </w:p>
    <w:p w14:paraId="2C48B24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7BEB1218" w14:textId="77777777" w:rsidR="002C16F5" w:rsidRPr="002C16F5" w:rsidRDefault="002C16F5" w:rsidP="00B53A37">
      <w:pPr>
        <w:pStyle w:val="Code"/>
        <w:rPr>
          <w:color w:val="383A42"/>
          <w:lang w:eastAsia="en-IN"/>
        </w:rPr>
      </w:pPr>
      <w:r w:rsidRPr="002C16F5">
        <w:rPr>
          <w:color w:val="383A42"/>
          <w:lang w:eastAsia="en-IN"/>
        </w:rPr>
        <w:t xml:space="preserve">    }</w:t>
      </w:r>
    </w:p>
    <w:p w14:paraId="0422228D" w14:textId="77777777" w:rsidR="002C16F5" w:rsidRPr="002C16F5" w:rsidRDefault="002C16F5" w:rsidP="00B53A37">
      <w:pPr>
        <w:pStyle w:val="Code"/>
        <w:rPr>
          <w:color w:val="383A42"/>
          <w:lang w:eastAsia="en-IN"/>
        </w:rPr>
      </w:pPr>
      <w:r w:rsidRPr="002C16F5">
        <w:rPr>
          <w:color w:val="383A42"/>
          <w:lang w:eastAsia="en-IN"/>
        </w:rPr>
        <w:t xml:space="preserve">    </w:t>
      </w:r>
    </w:p>
    <w:p w14:paraId="2C942A3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Use the allocated memory</w:t>
      </w:r>
    </w:p>
    <w:p w14:paraId="4B23E27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%d numbers:\n"</w:t>
      </w:r>
      <w:r w:rsidRPr="002C16F5">
        <w:rPr>
          <w:color w:val="383A42"/>
          <w:lang w:eastAsia="en-IN"/>
        </w:rPr>
        <w:t>, n);</w:t>
      </w:r>
    </w:p>
    <w:p w14:paraId="3AB38CF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153430EF"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arr[i]);</w:t>
      </w:r>
    </w:p>
    <w:p w14:paraId="0E45F9B3" w14:textId="77777777" w:rsidR="002C16F5" w:rsidRPr="002C16F5" w:rsidRDefault="002C16F5" w:rsidP="00B53A37">
      <w:pPr>
        <w:pStyle w:val="Code"/>
        <w:rPr>
          <w:color w:val="383A42"/>
          <w:lang w:eastAsia="en-IN"/>
        </w:rPr>
      </w:pPr>
      <w:r w:rsidRPr="002C16F5">
        <w:rPr>
          <w:color w:val="383A42"/>
          <w:lang w:eastAsia="en-IN"/>
        </w:rPr>
        <w:t xml:space="preserve">    }</w:t>
      </w:r>
    </w:p>
    <w:p w14:paraId="2D88F656" w14:textId="77777777" w:rsidR="002C16F5" w:rsidRPr="002C16F5" w:rsidRDefault="002C16F5" w:rsidP="00B53A37">
      <w:pPr>
        <w:pStyle w:val="Code"/>
        <w:rPr>
          <w:color w:val="383A42"/>
          <w:lang w:eastAsia="en-IN"/>
        </w:rPr>
      </w:pPr>
      <w:r w:rsidRPr="002C16F5">
        <w:rPr>
          <w:color w:val="383A42"/>
          <w:lang w:eastAsia="en-IN"/>
        </w:rPr>
        <w:t xml:space="preserve">    </w:t>
      </w:r>
    </w:p>
    <w:p w14:paraId="7A5EFE7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"You entered: "</w:t>
      </w:r>
      <w:r w:rsidRPr="002C16F5">
        <w:rPr>
          <w:color w:val="383A42"/>
          <w:lang w:eastAsia="en-IN"/>
        </w:rPr>
        <w:t>);</w:t>
      </w:r>
    </w:p>
    <w:p w14:paraId="2954B7B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32184F2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arr[i]);</w:t>
      </w:r>
    </w:p>
    <w:p w14:paraId="69A07D8D" w14:textId="77777777" w:rsidR="002C16F5" w:rsidRPr="002C16F5" w:rsidRDefault="002C16F5" w:rsidP="00B53A37">
      <w:pPr>
        <w:pStyle w:val="Code"/>
        <w:rPr>
          <w:color w:val="383A42"/>
          <w:lang w:eastAsia="en-IN"/>
        </w:rPr>
      </w:pPr>
      <w:r w:rsidRPr="002C16F5">
        <w:rPr>
          <w:color w:val="383A42"/>
          <w:lang w:eastAsia="en-IN"/>
        </w:rPr>
        <w:t xml:space="preserve">    }</w:t>
      </w:r>
    </w:p>
    <w:p w14:paraId="4CFD7EE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33F99D30" w14:textId="77777777" w:rsidR="002C16F5" w:rsidRPr="002C16F5" w:rsidRDefault="002C16F5" w:rsidP="00B53A37">
      <w:pPr>
        <w:pStyle w:val="Code"/>
        <w:rPr>
          <w:color w:val="383A42"/>
          <w:lang w:eastAsia="en-IN"/>
        </w:rPr>
      </w:pPr>
      <w:r w:rsidRPr="002C16F5">
        <w:rPr>
          <w:color w:val="383A42"/>
          <w:lang w:eastAsia="en-IN"/>
        </w:rPr>
        <w:t xml:space="preserve">    </w:t>
      </w:r>
    </w:p>
    <w:p w14:paraId="0A10024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Free the memory</w:t>
      </w:r>
    </w:p>
    <w:p w14:paraId="2334D88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w:t>
      </w:r>
    </w:p>
    <w:p w14:paraId="3D629DDC" w14:textId="77777777" w:rsidR="002C16F5" w:rsidRPr="002C16F5" w:rsidRDefault="002C16F5" w:rsidP="00B53A37">
      <w:pPr>
        <w:pStyle w:val="Code"/>
        <w:rPr>
          <w:color w:val="383A42"/>
          <w:lang w:eastAsia="en-IN"/>
        </w:rPr>
      </w:pP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w:t>
      </w:r>
    </w:p>
    <w:p w14:paraId="0B4EE854" w14:textId="77777777" w:rsidR="002C16F5" w:rsidRPr="002C16F5" w:rsidRDefault="002C16F5" w:rsidP="00B53A37">
      <w:pPr>
        <w:pStyle w:val="Code"/>
        <w:rPr>
          <w:color w:val="383A42"/>
          <w:lang w:eastAsia="en-IN"/>
        </w:rPr>
      </w:pPr>
      <w:r w:rsidRPr="002C16F5">
        <w:rPr>
          <w:color w:val="383A42"/>
          <w:lang w:eastAsia="en-IN"/>
        </w:rPr>
        <w:t xml:space="preserve">    </w:t>
      </w:r>
    </w:p>
    <w:p w14:paraId="6D33851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6C862530" w14:textId="77777777" w:rsidR="002C16F5" w:rsidRPr="002C16F5" w:rsidRDefault="002C16F5" w:rsidP="00B53A37">
      <w:pPr>
        <w:pStyle w:val="Code"/>
        <w:rPr>
          <w:color w:val="383A42"/>
          <w:lang w:eastAsia="en-IN"/>
        </w:rPr>
      </w:pPr>
      <w:r w:rsidRPr="002C16F5">
        <w:rPr>
          <w:color w:val="383A42"/>
          <w:lang w:eastAsia="en-IN"/>
        </w:rPr>
        <w:t>}</w:t>
      </w:r>
    </w:p>
    <w:p w14:paraId="714D8E42" w14:textId="77777777" w:rsidR="002C16F5" w:rsidRPr="002C16F5" w:rsidRDefault="002C16F5" w:rsidP="0067316C">
      <w:pPr>
        <w:pStyle w:val="Subheadddddf"/>
      </w:pPr>
      <w:r w:rsidRPr="002C16F5">
        <w:t>calloc(): Allocation with Initialization</w:t>
      </w:r>
    </w:p>
    <w:p w14:paraId="7E6AB152" w14:textId="1572D6FC" w:rsidR="002C16F5" w:rsidRPr="002C16F5" w:rsidRDefault="002C16F5" w:rsidP="0067316C">
      <w:pPr>
        <w:pStyle w:val="Subheadddddf"/>
      </w:pPr>
      <w:r w:rsidRPr="002C16F5">
        <w:t>Syntax:</w:t>
      </w:r>
    </w:p>
    <w:p w14:paraId="5E219B69" w14:textId="77777777" w:rsidR="002C16F5" w:rsidRPr="002C16F5" w:rsidRDefault="002C16F5" w:rsidP="00B53A37">
      <w:pPr>
        <w:pStyle w:val="Code"/>
        <w:rPr>
          <w:lang w:eastAsia="en-IN"/>
        </w:rPr>
      </w:pPr>
      <w:r w:rsidRPr="002C16F5">
        <w:rPr>
          <w:color w:val="A626A4"/>
          <w:lang w:eastAsia="en-IN"/>
        </w:rPr>
        <w:t>void</w:t>
      </w:r>
      <w:r w:rsidRPr="002C16F5">
        <w:rPr>
          <w:color w:val="4078F2"/>
          <w:lang w:eastAsia="en-IN"/>
        </w:rPr>
        <w:t>*</w:t>
      </w:r>
      <w:r w:rsidRPr="002C16F5">
        <w:rPr>
          <w:lang w:eastAsia="en-IN"/>
        </w:rPr>
        <w:t xml:space="preserve"> </w:t>
      </w:r>
      <w:r w:rsidRPr="002C16F5">
        <w:rPr>
          <w:color w:val="4078F2"/>
          <w:lang w:eastAsia="en-IN"/>
        </w:rPr>
        <w:t>calloc</w:t>
      </w:r>
      <w:r w:rsidRPr="002C16F5">
        <w:rPr>
          <w:lang w:eastAsia="en-IN"/>
        </w:rPr>
        <w:t>(</w:t>
      </w:r>
      <w:r w:rsidRPr="002C16F5">
        <w:rPr>
          <w:color w:val="B76B01"/>
          <w:lang w:eastAsia="en-IN"/>
        </w:rPr>
        <w:t>size_t</w:t>
      </w:r>
      <w:r w:rsidRPr="002C16F5">
        <w:rPr>
          <w:lang w:eastAsia="en-IN"/>
        </w:rPr>
        <w:t xml:space="preserve"> num_elements, </w:t>
      </w:r>
      <w:r w:rsidRPr="002C16F5">
        <w:rPr>
          <w:color w:val="B76B01"/>
          <w:lang w:eastAsia="en-IN"/>
        </w:rPr>
        <w:t>size_t</w:t>
      </w:r>
      <w:r w:rsidRPr="002C16F5">
        <w:rPr>
          <w:lang w:eastAsia="en-IN"/>
        </w:rPr>
        <w:t xml:space="preserve"> element_size);</w:t>
      </w:r>
    </w:p>
    <w:p w14:paraId="4A53F877" w14:textId="77777777" w:rsidR="002C16F5" w:rsidRPr="002C16F5" w:rsidRDefault="002C16F5" w:rsidP="0067316C">
      <w:pPr>
        <w:pStyle w:val="texxtt"/>
        <w:rPr>
          <w:lang w:eastAsia="en-IN"/>
        </w:rPr>
      </w:pPr>
      <w:r w:rsidRPr="002C16F5">
        <w:rPr>
          <w:lang w:eastAsia="en-IN"/>
        </w:rPr>
        <w:t>Allocates memory and initializes all bytes to zero.</w:t>
      </w:r>
    </w:p>
    <w:p w14:paraId="6548EE4E" w14:textId="52EF0289" w:rsidR="002C16F5" w:rsidRPr="002C16F5" w:rsidRDefault="002C16F5" w:rsidP="0067316C">
      <w:pPr>
        <w:pStyle w:val="Subheadddddf"/>
      </w:pPr>
      <w:r w:rsidRPr="002C16F5">
        <w:t>Example comparing malloc and calloc:</w:t>
      </w:r>
    </w:p>
    <w:p w14:paraId="39EB093E"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08CE6060"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7053F5F9" w14:textId="77777777" w:rsidR="002C16F5" w:rsidRPr="002C16F5" w:rsidRDefault="002C16F5" w:rsidP="00B53A37">
      <w:pPr>
        <w:pStyle w:val="Code"/>
        <w:rPr>
          <w:color w:val="383A42"/>
          <w:lang w:eastAsia="en-IN"/>
        </w:rPr>
      </w:pPr>
    </w:p>
    <w:p w14:paraId="60104D03"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C675A2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arr_malloc, </w:t>
      </w:r>
      <w:r w:rsidRPr="002C16F5">
        <w:rPr>
          <w:color w:val="4078F2"/>
          <w:lang w:eastAsia="en-IN"/>
        </w:rPr>
        <w:t>*</w:t>
      </w:r>
      <w:r w:rsidRPr="002C16F5">
        <w:rPr>
          <w:color w:val="383A42"/>
          <w:lang w:eastAsia="en-IN"/>
        </w:rPr>
        <w:t>arr_calloc;</w:t>
      </w:r>
    </w:p>
    <w:p w14:paraId="53FAAA37"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size </w:t>
      </w:r>
      <w:r w:rsidRPr="002C16F5">
        <w:rPr>
          <w:color w:val="4078F2"/>
          <w:lang w:eastAsia="en-IN"/>
        </w:rPr>
        <w:t>=</w:t>
      </w:r>
      <w:r w:rsidRPr="002C16F5">
        <w:rPr>
          <w:color w:val="383A42"/>
          <w:lang w:eastAsia="en-IN"/>
        </w:rPr>
        <w:t xml:space="preserve"> </w:t>
      </w:r>
      <w:r w:rsidRPr="002C16F5">
        <w:rPr>
          <w:color w:val="B76B01"/>
          <w:lang w:eastAsia="en-IN"/>
        </w:rPr>
        <w:t>5</w:t>
      </w:r>
      <w:r w:rsidRPr="002C16F5">
        <w:rPr>
          <w:color w:val="383A42"/>
          <w:lang w:eastAsia="en-IN"/>
        </w:rPr>
        <w:t>;</w:t>
      </w:r>
    </w:p>
    <w:p w14:paraId="5260D938" w14:textId="77777777" w:rsidR="002C16F5" w:rsidRPr="002C16F5" w:rsidRDefault="002C16F5" w:rsidP="00B53A37">
      <w:pPr>
        <w:pStyle w:val="Code"/>
        <w:rPr>
          <w:color w:val="383A42"/>
          <w:lang w:eastAsia="en-IN"/>
        </w:rPr>
      </w:pPr>
      <w:r w:rsidRPr="002C16F5">
        <w:rPr>
          <w:color w:val="383A42"/>
          <w:lang w:eastAsia="en-IN"/>
        </w:rPr>
        <w:t xml:space="preserve">    </w:t>
      </w:r>
    </w:p>
    <w:p w14:paraId="687A1FFE"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Allocate with malloc</w:t>
      </w:r>
    </w:p>
    <w:p w14:paraId="302A4DA2" w14:textId="77777777" w:rsidR="002C16F5" w:rsidRPr="002C16F5" w:rsidRDefault="002C16F5" w:rsidP="00B53A37">
      <w:pPr>
        <w:pStyle w:val="Code"/>
        <w:rPr>
          <w:color w:val="383A42"/>
          <w:lang w:eastAsia="en-IN"/>
        </w:rPr>
      </w:pPr>
      <w:r w:rsidRPr="002C16F5">
        <w:rPr>
          <w:color w:val="383A42"/>
          <w:lang w:eastAsia="en-IN"/>
        </w:rPr>
        <w:t xml:space="preserve">    arr_malloc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 xml:space="preserve">(size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61F10B14" w14:textId="77777777" w:rsidR="002C16F5" w:rsidRPr="002C16F5" w:rsidRDefault="002C16F5" w:rsidP="00B53A37">
      <w:pPr>
        <w:pStyle w:val="Code"/>
        <w:rPr>
          <w:color w:val="383A42"/>
          <w:lang w:eastAsia="en-IN"/>
        </w:rPr>
      </w:pPr>
      <w:r w:rsidRPr="002C16F5">
        <w:rPr>
          <w:color w:val="383A42"/>
          <w:lang w:eastAsia="en-IN"/>
        </w:rPr>
        <w:t xml:space="preserve">    </w:t>
      </w:r>
    </w:p>
    <w:p w14:paraId="7742E63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Allocate with calloc</w:t>
      </w:r>
    </w:p>
    <w:p w14:paraId="5C85BD2A" w14:textId="77777777" w:rsidR="002C16F5" w:rsidRPr="002C16F5" w:rsidRDefault="002C16F5" w:rsidP="00B53A37">
      <w:pPr>
        <w:pStyle w:val="Code"/>
        <w:rPr>
          <w:color w:val="383A42"/>
          <w:lang w:eastAsia="en-IN"/>
        </w:rPr>
      </w:pPr>
      <w:r w:rsidRPr="002C16F5">
        <w:rPr>
          <w:color w:val="383A42"/>
          <w:lang w:eastAsia="en-IN"/>
        </w:rPr>
        <w:t xml:space="preserve">    arr_calloc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calloc</w:t>
      </w:r>
      <w:r w:rsidRPr="002C16F5">
        <w:rPr>
          <w:color w:val="383A42"/>
          <w:lang w:eastAsia="en-IN"/>
        </w:rPr>
        <w:t xml:space="preserve">(size,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11B6ECAC" w14:textId="77777777" w:rsidR="002C16F5" w:rsidRPr="002C16F5" w:rsidRDefault="002C16F5" w:rsidP="00B53A37">
      <w:pPr>
        <w:pStyle w:val="Code"/>
        <w:rPr>
          <w:color w:val="383A42"/>
          <w:lang w:eastAsia="en-IN"/>
        </w:rPr>
      </w:pPr>
      <w:r w:rsidRPr="002C16F5">
        <w:rPr>
          <w:color w:val="383A42"/>
          <w:lang w:eastAsia="en-IN"/>
        </w:rPr>
        <w:t xml:space="preserve">    </w:t>
      </w:r>
    </w:p>
    <w:p w14:paraId="31A231FD"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(arr_malloc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xml:space="preserve"> </w:t>
      </w:r>
      <w:r w:rsidRPr="002C16F5">
        <w:rPr>
          <w:color w:val="4078F2"/>
          <w:lang w:eastAsia="en-IN"/>
        </w:rPr>
        <w:t>||</w:t>
      </w:r>
      <w:r w:rsidRPr="002C16F5">
        <w:rPr>
          <w:color w:val="383A42"/>
          <w:lang w:eastAsia="en-IN"/>
        </w:rPr>
        <w:t xml:space="preserve"> arr_calloc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66496E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"Memory allocation failed!\n"</w:t>
      </w:r>
      <w:r w:rsidRPr="002C16F5">
        <w:rPr>
          <w:color w:val="383A42"/>
          <w:lang w:eastAsia="en-IN"/>
        </w:rPr>
        <w:t>);</w:t>
      </w:r>
    </w:p>
    <w:p w14:paraId="4BFD9CD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5B75DEA8" w14:textId="77777777" w:rsidR="002C16F5" w:rsidRPr="002C16F5" w:rsidRDefault="002C16F5" w:rsidP="00B53A37">
      <w:pPr>
        <w:pStyle w:val="Code"/>
        <w:rPr>
          <w:color w:val="383A42"/>
          <w:lang w:eastAsia="en-IN"/>
        </w:rPr>
      </w:pPr>
      <w:r w:rsidRPr="002C16F5">
        <w:rPr>
          <w:color w:val="383A42"/>
          <w:lang w:eastAsia="en-IN"/>
        </w:rPr>
        <w:t xml:space="preserve">    }</w:t>
      </w:r>
    </w:p>
    <w:p w14:paraId="53EBBFFA" w14:textId="77777777" w:rsidR="002C16F5" w:rsidRPr="002C16F5" w:rsidRDefault="002C16F5" w:rsidP="00B53A37">
      <w:pPr>
        <w:pStyle w:val="Code"/>
        <w:rPr>
          <w:color w:val="383A42"/>
          <w:lang w:eastAsia="en-IN"/>
        </w:rPr>
      </w:pPr>
      <w:r w:rsidRPr="002C16F5">
        <w:rPr>
          <w:color w:val="383A42"/>
          <w:lang w:eastAsia="en-IN"/>
        </w:rPr>
        <w:t xml:space="preserve">    </w:t>
      </w:r>
    </w:p>
    <w:p w14:paraId="1630B7B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"malloc array (uninitialized):\n"</w:t>
      </w:r>
      <w:r w:rsidRPr="002C16F5">
        <w:rPr>
          <w:color w:val="383A42"/>
          <w:lang w:eastAsia="en-IN"/>
        </w:rPr>
        <w:t>);</w:t>
      </w:r>
    </w:p>
    <w:p w14:paraId="6604651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51A6B7A9"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xml:space="preserve">, arr_malloc[i]);  </w:t>
      </w:r>
      <w:r w:rsidRPr="002C16F5">
        <w:rPr>
          <w:i/>
          <w:iCs/>
          <w:color w:val="A0A1A7"/>
          <w:lang w:eastAsia="en-IN"/>
        </w:rPr>
        <w:t>// Garbage values</w:t>
      </w:r>
    </w:p>
    <w:p w14:paraId="03E0B0DB" w14:textId="77777777" w:rsidR="002C16F5" w:rsidRPr="002C16F5" w:rsidRDefault="002C16F5" w:rsidP="00B53A37">
      <w:pPr>
        <w:pStyle w:val="Code"/>
        <w:rPr>
          <w:color w:val="383A42"/>
          <w:lang w:eastAsia="en-IN"/>
        </w:rPr>
      </w:pPr>
      <w:r w:rsidRPr="002C16F5">
        <w:rPr>
          <w:color w:val="383A42"/>
          <w:lang w:eastAsia="en-IN"/>
        </w:rPr>
        <w:t xml:space="preserve">    }</w:t>
      </w:r>
    </w:p>
    <w:p w14:paraId="5DED689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77D28168" w14:textId="77777777" w:rsidR="002C16F5" w:rsidRPr="002C16F5" w:rsidRDefault="002C16F5" w:rsidP="00B53A37">
      <w:pPr>
        <w:pStyle w:val="Code"/>
        <w:rPr>
          <w:color w:val="383A42"/>
          <w:lang w:eastAsia="en-IN"/>
        </w:rPr>
      </w:pPr>
      <w:r w:rsidRPr="002C16F5">
        <w:rPr>
          <w:color w:val="383A42"/>
          <w:lang w:eastAsia="en-IN"/>
        </w:rPr>
        <w:t xml:space="preserve">    </w:t>
      </w:r>
    </w:p>
    <w:p w14:paraId="61BB6C17"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"calloc array (initialized to zero):\n"</w:t>
      </w:r>
      <w:r w:rsidRPr="002C16F5">
        <w:rPr>
          <w:color w:val="383A42"/>
          <w:lang w:eastAsia="en-IN"/>
        </w:rPr>
        <w:t>);</w:t>
      </w:r>
    </w:p>
    <w:p w14:paraId="6E2E8B3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0A9EB2AB"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xml:space="preserve">, arr_calloc[i]);  </w:t>
      </w:r>
      <w:r w:rsidRPr="002C16F5">
        <w:rPr>
          <w:i/>
          <w:iCs/>
          <w:color w:val="A0A1A7"/>
          <w:lang w:eastAsia="en-IN"/>
        </w:rPr>
        <w:t>// All zeros</w:t>
      </w:r>
    </w:p>
    <w:p w14:paraId="0538F1E9" w14:textId="77777777" w:rsidR="002C16F5" w:rsidRPr="002C16F5" w:rsidRDefault="002C16F5" w:rsidP="00B53A37">
      <w:pPr>
        <w:pStyle w:val="Code"/>
        <w:rPr>
          <w:color w:val="383A42"/>
          <w:lang w:eastAsia="en-IN"/>
        </w:rPr>
      </w:pPr>
      <w:r w:rsidRPr="002C16F5">
        <w:rPr>
          <w:color w:val="383A42"/>
          <w:lang w:eastAsia="en-IN"/>
        </w:rPr>
        <w:t xml:space="preserve">    }</w:t>
      </w:r>
    </w:p>
    <w:p w14:paraId="74A53C6D"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020C1810" w14:textId="77777777" w:rsidR="002C16F5" w:rsidRPr="002C16F5" w:rsidRDefault="002C16F5" w:rsidP="00B53A37">
      <w:pPr>
        <w:pStyle w:val="Code"/>
        <w:rPr>
          <w:color w:val="383A42"/>
          <w:lang w:eastAsia="en-IN"/>
        </w:rPr>
      </w:pPr>
      <w:r w:rsidRPr="002C16F5">
        <w:rPr>
          <w:color w:val="383A42"/>
          <w:lang w:eastAsia="en-IN"/>
        </w:rPr>
        <w:t xml:space="preserve">    </w:t>
      </w:r>
    </w:p>
    <w:p w14:paraId="2503D809"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(arr_malloc);</w:t>
      </w:r>
    </w:p>
    <w:p w14:paraId="1F8389E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(arr_calloc);</w:t>
      </w:r>
    </w:p>
    <w:p w14:paraId="144ED324" w14:textId="77777777" w:rsidR="002C16F5" w:rsidRPr="002C16F5" w:rsidRDefault="002C16F5" w:rsidP="00B53A37">
      <w:pPr>
        <w:pStyle w:val="Code"/>
        <w:rPr>
          <w:color w:val="383A42"/>
          <w:lang w:eastAsia="en-IN"/>
        </w:rPr>
      </w:pPr>
      <w:r w:rsidRPr="002C16F5">
        <w:rPr>
          <w:color w:val="383A42"/>
          <w:lang w:eastAsia="en-IN"/>
        </w:rPr>
        <w:t xml:space="preserve">    </w:t>
      </w:r>
    </w:p>
    <w:p w14:paraId="2F06CC9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32E3A5C2" w14:textId="77777777" w:rsidR="002C16F5" w:rsidRPr="002C16F5" w:rsidRDefault="002C16F5" w:rsidP="00B53A37">
      <w:pPr>
        <w:pStyle w:val="Code"/>
        <w:rPr>
          <w:color w:val="383A42"/>
          <w:lang w:eastAsia="en-IN"/>
        </w:rPr>
      </w:pPr>
      <w:r w:rsidRPr="002C16F5">
        <w:rPr>
          <w:color w:val="383A42"/>
          <w:lang w:eastAsia="en-IN"/>
        </w:rPr>
        <w:t>}</w:t>
      </w:r>
    </w:p>
    <w:p w14:paraId="625AC257" w14:textId="77777777" w:rsidR="002C16F5" w:rsidRPr="002C16F5" w:rsidRDefault="002C16F5" w:rsidP="0067316C">
      <w:pPr>
        <w:pStyle w:val="Subheadddddf"/>
      </w:pPr>
      <w:r w:rsidRPr="002C16F5">
        <w:t>realloc(): Resizing Allocated Memory</w:t>
      </w:r>
    </w:p>
    <w:p w14:paraId="45FB35D5" w14:textId="203D6655" w:rsidR="002C16F5" w:rsidRPr="002C16F5" w:rsidRDefault="002C16F5" w:rsidP="0067316C">
      <w:pPr>
        <w:pStyle w:val="Subheadddddf"/>
      </w:pPr>
      <w:r w:rsidRPr="002C16F5">
        <w:t>Syntax:</w:t>
      </w:r>
    </w:p>
    <w:p w14:paraId="514D0D2F" w14:textId="77777777" w:rsidR="002C16F5" w:rsidRPr="002C16F5" w:rsidRDefault="002C16F5" w:rsidP="00B53A37">
      <w:pPr>
        <w:pStyle w:val="Code"/>
        <w:rPr>
          <w:lang w:eastAsia="en-IN"/>
        </w:rPr>
      </w:pPr>
      <w:r w:rsidRPr="002C16F5">
        <w:rPr>
          <w:color w:val="A626A4"/>
          <w:lang w:eastAsia="en-IN"/>
        </w:rPr>
        <w:t>void</w:t>
      </w:r>
      <w:r w:rsidRPr="002C16F5">
        <w:rPr>
          <w:color w:val="4078F2"/>
          <w:lang w:eastAsia="en-IN"/>
        </w:rPr>
        <w:t>*</w:t>
      </w:r>
      <w:r w:rsidRPr="002C16F5">
        <w:rPr>
          <w:lang w:eastAsia="en-IN"/>
        </w:rPr>
        <w:t xml:space="preserve"> </w:t>
      </w:r>
      <w:r w:rsidRPr="002C16F5">
        <w:rPr>
          <w:color w:val="4078F2"/>
          <w:lang w:eastAsia="en-IN"/>
        </w:rPr>
        <w:t>realloc</w:t>
      </w:r>
      <w:r w:rsidRPr="002C16F5">
        <w:rPr>
          <w:lang w:eastAsia="en-IN"/>
        </w:rPr>
        <w:t>(</w:t>
      </w:r>
      <w:r w:rsidRPr="002C16F5">
        <w:rPr>
          <w:color w:val="A626A4"/>
          <w:lang w:eastAsia="en-IN"/>
        </w:rPr>
        <w:t>void</w:t>
      </w:r>
      <w:r w:rsidRPr="002C16F5">
        <w:rPr>
          <w:color w:val="4078F2"/>
          <w:lang w:eastAsia="en-IN"/>
        </w:rPr>
        <w:t>*</w:t>
      </w:r>
      <w:r w:rsidRPr="002C16F5">
        <w:rPr>
          <w:lang w:eastAsia="en-IN"/>
        </w:rPr>
        <w:t xml:space="preserve"> ptr, </w:t>
      </w:r>
      <w:r w:rsidRPr="002C16F5">
        <w:rPr>
          <w:color w:val="B76B01"/>
          <w:lang w:eastAsia="en-IN"/>
        </w:rPr>
        <w:t>size_t</w:t>
      </w:r>
      <w:r w:rsidRPr="002C16F5">
        <w:rPr>
          <w:lang w:eastAsia="en-IN"/>
        </w:rPr>
        <w:t xml:space="preserve"> new_size);</w:t>
      </w:r>
    </w:p>
    <w:p w14:paraId="13FFB7FE" w14:textId="77777777" w:rsidR="002C16F5" w:rsidRPr="002C16F5" w:rsidRDefault="002C16F5" w:rsidP="0067316C">
      <w:pPr>
        <w:pStyle w:val="texxtt"/>
        <w:rPr>
          <w:lang w:eastAsia="en-IN"/>
        </w:rPr>
      </w:pPr>
      <w:r w:rsidRPr="002C16F5">
        <w:rPr>
          <w:lang w:eastAsia="en-IN"/>
        </w:rPr>
        <w:t>Changes the size of previously allocated memory block.</w:t>
      </w:r>
    </w:p>
    <w:p w14:paraId="0C6B3D8E" w14:textId="10AF9DBB" w:rsidR="002C16F5" w:rsidRPr="002C16F5" w:rsidRDefault="002C16F5" w:rsidP="0067316C">
      <w:pPr>
        <w:pStyle w:val="Subheadddddf"/>
      </w:pPr>
      <w:r w:rsidRPr="002C16F5">
        <w:t>Example:</w:t>
      </w:r>
    </w:p>
    <w:p w14:paraId="092527BD"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1722525" w14:textId="77777777" w:rsidR="002C16F5" w:rsidRPr="002C16F5" w:rsidRDefault="002C16F5" w:rsidP="00B53A3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4307F214" w14:textId="77777777" w:rsidR="002C16F5" w:rsidRPr="002C16F5" w:rsidRDefault="002C16F5" w:rsidP="00B53A37">
      <w:pPr>
        <w:pStyle w:val="Code"/>
        <w:rPr>
          <w:color w:val="383A42"/>
          <w:lang w:eastAsia="en-IN"/>
        </w:rPr>
      </w:pPr>
    </w:p>
    <w:p w14:paraId="22DECA00" w14:textId="77777777" w:rsidR="002C16F5" w:rsidRPr="002C16F5" w:rsidRDefault="002C16F5" w:rsidP="00B53A3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7F8289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arr;</w:t>
      </w:r>
    </w:p>
    <w:p w14:paraId="6639BA0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initial_size </w:t>
      </w:r>
      <w:r w:rsidRPr="002C16F5">
        <w:rPr>
          <w:color w:val="4078F2"/>
          <w:lang w:eastAsia="en-IN"/>
        </w:rPr>
        <w:t>=</w:t>
      </w:r>
      <w:r w:rsidRPr="002C16F5">
        <w:rPr>
          <w:color w:val="383A42"/>
          <w:lang w:eastAsia="en-IN"/>
        </w:rPr>
        <w:t xml:space="preserve"> </w:t>
      </w:r>
      <w:r w:rsidRPr="002C16F5">
        <w:rPr>
          <w:color w:val="B76B01"/>
          <w:lang w:eastAsia="en-IN"/>
        </w:rPr>
        <w:t>3</w:t>
      </w:r>
      <w:r w:rsidRPr="002C16F5">
        <w:rPr>
          <w:color w:val="383A42"/>
          <w:lang w:eastAsia="en-IN"/>
        </w:rPr>
        <w:t>;</w:t>
      </w:r>
    </w:p>
    <w:p w14:paraId="4FA1F5C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new_size </w:t>
      </w:r>
      <w:r w:rsidRPr="002C16F5">
        <w:rPr>
          <w:color w:val="4078F2"/>
          <w:lang w:eastAsia="en-IN"/>
        </w:rPr>
        <w:t>=</w:t>
      </w:r>
      <w:r w:rsidRPr="002C16F5">
        <w:rPr>
          <w:color w:val="383A42"/>
          <w:lang w:eastAsia="en-IN"/>
        </w:rPr>
        <w:t xml:space="preserve"> </w:t>
      </w:r>
      <w:r w:rsidRPr="002C16F5">
        <w:rPr>
          <w:color w:val="B76B01"/>
          <w:lang w:eastAsia="en-IN"/>
        </w:rPr>
        <w:t>6</w:t>
      </w:r>
      <w:r w:rsidRPr="002C16F5">
        <w:rPr>
          <w:color w:val="383A42"/>
          <w:lang w:eastAsia="en-IN"/>
        </w:rPr>
        <w:t>;</w:t>
      </w:r>
    </w:p>
    <w:p w14:paraId="135EDAB1" w14:textId="77777777" w:rsidR="002C16F5" w:rsidRPr="002C16F5" w:rsidRDefault="002C16F5" w:rsidP="00B53A37">
      <w:pPr>
        <w:pStyle w:val="Code"/>
        <w:rPr>
          <w:color w:val="383A42"/>
          <w:lang w:eastAsia="en-IN"/>
        </w:rPr>
      </w:pPr>
      <w:r w:rsidRPr="002C16F5">
        <w:rPr>
          <w:color w:val="383A42"/>
          <w:lang w:eastAsia="en-IN"/>
        </w:rPr>
        <w:t xml:space="preserve">    </w:t>
      </w:r>
    </w:p>
    <w:p w14:paraId="38F8746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Initial allocation</w:t>
      </w:r>
    </w:p>
    <w:p w14:paraId="2E961418" w14:textId="77777777" w:rsidR="002C16F5" w:rsidRPr="002C16F5" w:rsidRDefault="002C16F5" w:rsidP="00B53A37">
      <w:pPr>
        <w:pStyle w:val="Code"/>
        <w:rPr>
          <w:color w:val="383A42"/>
          <w:lang w:eastAsia="en-IN"/>
        </w:rPr>
      </w:pP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 xml:space="preserve">(initial_size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4E8DA88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2B87D5CE"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"Initial allocation failed!\n"</w:t>
      </w:r>
      <w:r w:rsidRPr="002C16F5">
        <w:rPr>
          <w:color w:val="383A42"/>
          <w:lang w:eastAsia="en-IN"/>
        </w:rPr>
        <w:t>);</w:t>
      </w:r>
    </w:p>
    <w:p w14:paraId="15221C9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58AFEE79" w14:textId="77777777" w:rsidR="002C16F5" w:rsidRPr="002C16F5" w:rsidRDefault="002C16F5" w:rsidP="00B53A37">
      <w:pPr>
        <w:pStyle w:val="Code"/>
        <w:rPr>
          <w:color w:val="383A42"/>
          <w:lang w:eastAsia="en-IN"/>
        </w:rPr>
      </w:pPr>
      <w:r w:rsidRPr="002C16F5">
        <w:rPr>
          <w:color w:val="383A42"/>
          <w:lang w:eastAsia="en-IN"/>
        </w:rPr>
        <w:t xml:space="preserve">    }</w:t>
      </w:r>
    </w:p>
    <w:p w14:paraId="705C9070" w14:textId="77777777" w:rsidR="002C16F5" w:rsidRPr="002C16F5" w:rsidRDefault="002C16F5" w:rsidP="00B53A37">
      <w:pPr>
        <w:pStyle w:val="Code"/>
        <w:rPr>
          <w:color w:val="383A42"/>
          <w:lang w:eastAsia="en-IN"/>
        </w:rPr>
      </w:pPr>
      <w:r w:rsidRPr="002C16F5">
        <w:rPr>
          <w:color w:val="383A42"/>
          <w:lang w:eastAsia="en-IN"/>
        </w:rPr>
        <w:t xml:space="preserve">    </w:t>
      </w:r>
    </w:p>
    <w:p w14:paraId="2A1E1BE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Fill initial array</w:t>
      </w:r>
    </w:p>
    <w:p w14:paraId="6020AF6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initial_size; i</w:t>
      </w:r>
      <w:r w:rsidRPr="002C16F5">
        <w:rPr>
          <w:color w:val="4078F2"/>
          <w:lang w:eastAsia="en-IN"/>
        </w:rPr>
        <w:t>++</w:t>
      </w:r>
      <w:r w:rsidRPr="002C16F5">
        <w:rPr>
          <w:color w:val="383A42"/>
          <w:lang w:eastAsia="en-IN"/>
        </w:rPr>
        <w:t>) {</w:t>
      </w:r>
    </w:p>
    <w:p w14:paraId="60F5D763" w14:textId="77777777" w:rsidR="002C16F5" w:rsidRPr="002C16F5" w:rsidRDefault="002C16F5" w:rsidP="00B53A37">
      <w:pPr>
        <w:pStyle w:val="Code"/>
        <w:rPr>
          <w:color w:val="383A42"/>
          <w:lang w:eastAsia="en-IN"/>
        </w:rPr>
      </w:pPr>
      <w:r w:rsidRPr="002C16F5">
        <w:rPr>
          <w:color w:val="383A42"/>
          <w:lang w:eastAsia="en-IN"/>
        </w:rPr>
        <w:t xml:space="preserve">        arr[i] </w:t>
      </w:r>
      <w:r w:rsidRPr="002C16F5">
        <w:rPr>
          <w:color w:val="4078F2"/>
          <w:lang w:eastAsia="en-IN"/>
        </w:rPr>
        <w: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5254CA0E" w14:textId="77777777" w:rsidR="002C16F5" w:rsidRPr="002C16F5" w:rsidRDefault="002C16F5" w:rsidP="00B53A37">
      <w:pPr>
        <w:pStyle w:val="Code"/>
        <w:rPr>
          <w:color w:val="383A42"/>
          <w:lang w:eastAsia="en-IN"/>
        </w:rPr>
      </w:pPr>
      <w:r w:rsidRPr="002C16F5">
        <w:rPr>
          <w:color w:val="383A42"/>
          <w:lang w:eastAsia="en-IN"/>
        </w:rPr>
        <w:t xml:space="preserve">    }</w:t>
      </w:r>
    </w:p>
    <w:p w14:paraId="19D853CE" w14:textId="77777777" w:rsidR="002C16F5" w:rsidRPr="002C16F5" w:rsidRDefault="002C16F5" w:rsidP="00B53A37">
      <w:pPr>
        <w:pStyle w:val="Code"/>
        <w:rPr>
          <w:color w:val="383A42"/>
          <w:lang w:eastAsia="en-IN"/>
        </w:rPr>
      </w:pPr>
      <w:r w:rsidRPr="002C16F5">
        <w:rPr>
          <w:color w:val="383A42"/>
          <w:lang w:eastAsia="en-IN"/>
        </w:rPr>
        <w:t xml:space="preserve">    </w:t>
      </w:r>
    </w:p>
    <w:p w14:paraId="1B13BBB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"Initial array: "</w:t>
      </w:r>
      <w:r w:rsidRPr="002C16F5">
        <w:rPr>
          <w:color w:val="383A42"/>
          <w:lang w:eastAsia="en-IN"/>
        </w:rPr>
        <w:t>);</w:t>
      </w:r>
    </w:p>
    <w:p w14:paraId="5F14FF98"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initial_size; i</w:t>
      </w:r>
      <w:r w:rsidRPr="002C16F5">
        <w:rPr>
          <w:color w:val="4078F2"/>
          <w:lang w:eastAsia="en-IN"/>
        </w:rPr>
        <w:t>++</w:t>
      </w:r>
      <w:r w:rsidRPr="002C16F5">
        <w:rPr>
          <w:color w:val="383A42"/>
          <w:lang w:eastAsia="en-IN"/>
        </w:rPr>
        <w:t>) {</w:t>
      </w:r>
    </w:p>
    <w:p w14:paraId="439E593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arr[i]);</w:t>
      </w:r>
    </w:p>
    <w:p w14:paraId="2CD060A7" w14:textId="77777777" w:rsidR="002C16F5" w:rsidRPr="002C16F5" w:rsidRDefault="002C16F5" w:rsidP="00B53A37">
      <w:pPr>
        <w:pStyle w:val="Code"/>
        <w:rPr>
          <w:color w:val="383A42"/>
          <w:lang w:eastAsia="en-IN"/>
        </w:rPr>
      </w:pPr>
      <w:r w:rsidRPr="002C16F5">
        <w:rPr>
          <w:color w:val="383A42"/>
          <w:lang w:eastAsia="en-IN"/>
        </w:rPr>
        <w:t xml:space="preserve">    }</w:t>
      </w:r>
    </w:p>
    <w:p w14:paraId="5118B4D1"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3BDDA113" w14:textId="77777777" w:rsidR="002C16F5" w:rsidRPr="002C16F5" w:rsidRDefault="002C16F5" w:rsidP="00B53A37">
      <w:pPr>
        <w:pStyle w:val="Code"/>
        <w:rPr>
          <w:color w:val="383A42"/>
          <w:lang w:eastAsia="en-IN"/>
        </w:rPr>
      </w:pPr>
      <w:r w:rsidRPr="002C16F5">
        <w:rPr>
          <w:color w:val="383A42"/>
          <w:lang w:eastAsia="en-IN"/>
        </w:rPr>
        <w:t xml:space="preserve">    </w:t>
      </w:r>
    </w:p>
    <w:p w14:paraId="4079260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Resize array</w:t>
      </w:r>
    </w:p>
    <w:p w14:paraId="02B3AE83"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temp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realloc</w:t>
      </w:r>
      <w:r w:rsidRPr="002C16F5">
        <w:rPr>
          <w:color w:val="383A42"/>
          <w:lang w:eastAsia="en-IN"/>
        </w:rPr>
        <w:t xml:space="preserve">(arr, new_size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423A894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(temp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5AB0DFF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"Reallocation failed!\n"</w:t>
      </w:r>
      <w:r w:rsidRPr="002C16F5">
        <w:rPr>
          <w:color w:val="383A42"/>
          <w:lang w:eastAsia="en-IN"/>
        </w:rPr>
        <w:t>);</w:t>
      </w:r>
    </w:p>
    <w:p w14:paraId="4E8C73D9"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w:t>
      </w:r>
    </w:p>
    <w:p w14:paraId="7D452E5C"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62107A27" w14:textId="77777777" w:rsidR="002C16F5" w:rsidRPr="002C16F5" w:rsidRDefault="002C16F5" w:rsidP="00B53A37">
      <w:pPr>
        <w:pStyle w:val="Code"/>
        <w:rPr>
          <w:color w:val="383A42"/>
          <w:lang w:eastAsia="en-IN"/>
        </w:rPr>
      </w:pPr>
      <w:r w:rsidRPr="002C16F5">
        <w:rPr>
          <w:color w:val="383A42"/>
          <w:lang w:eastAsia="en-IN"/>
        </w:rPr>
        <w:t xml:space="preserve">    }</w:t>
      </w:r>
    </w:p>
    <w:p w14:paraId="2D2B1864" w14:textId="77777777" w:rsidR="002C16F5" w:rsidRPr="002C16F5" w:rsidRDefault="002C16F5" w:rsidP="00B53A37">
      <w:pPr>
        <w:pStyle w:val="Code"/>
        <w:rPr>
          <w:color w:val="383A42"/>
          <w:lang w:eastAsia="en-IN"/>
        </w:rPr>
      </w:pPr>
      <w:r w:rsidRPr="002C16F5">
        <w:rPr>
          <w:color w:val="383A42"/>
          <w:lang w:eastAsia="en-IN"/>
        </w:rPr>
        <w:t xml:space="preserve">    arr </w:t>
      </w:r>
      <w:r w:rsidRPr="002C16F5">
        <w:rPr>
          <w:color w:val="4078F2"/>
          <w:lang w:eastAsia="en-IN"/>
        </w:rPr>
        <w:t>=</w:t>
      </w:r>
      <w:r w:rsidRPr="002C16F5">
        <w:rPr>
          <w:color w:val="383A42"/>
          <w:lang w:eastAsia="en-IN"/>
        </w:rPr>
        <w:t xml:space="preserve"> temp;</w:t>
      </w:r>
    </w:p>
    <w:p w14:paraId="69536F38" w14:textId="77777777" w:rsidR="002C16F5" w:rsidRPr="002C16F5" w:rsidRDefault="002C16F5" w:rsidP="00B53A37">
      <w:pPr>
        <w:pStyle w:val="Code"/>
        <w:rPr>
          <w:color w:val="383A42"/>
          <w:lang w:eastAsia="en-IN"/>
        </w:rPr>
      </w:pPr>
      <w:r w:rsidRPr="002C16F5">
        <w:rPr>
          <w:color w:val="383A42"/>
          <w:lang w:eastAsia="en-IN"/>
        </w:rPr>
        <w:t xml:space="preserve">    </w:t>
      </w:r>
    </w:p>
    <w:p w14:paraId="40DEAEB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Fill new elements</w:t>
      </w:r>
    </w:p>
    <w:p w14:paraId="39E116CB"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initial_size; i </w:t>
      </w:r>
      <w:r w:rsidRPr="002C16F5">
        <w:rPr>
          <w:color w:val="4078F2"/>
          <w:lang w:eastAsia="en-IN"/>
        </w:rPr>
        <w:t>&lt;</w:t>
      </w:r>
      <w:r w:rsidRPr="002C16F5">
        <w:rPr>
          <w:color w:val="383A42"/>
          <w:lang w:eastAsia="en-IN"/>
        </w:rPr>
        <w:t xml:space="preserve"> new_size; i</w:t>
      </w:r>
      <w:r w:rsidRPr="002C16F5">
        <w:rPr>
          <w:color w:val="4078F2"/>
          <w:lang w:eastAsia="en-IN"/>
        </w:rPr>
        <w:t>++</w:t>
      </w:r>
      <w:r w:rsidRPr="002C16F5">
        <w:rPr>
          <w:color w:val="383A42"/>
          <w:lang w:eastAsia="en-IN"/>
        </w:rPr>
        <w:t>) {</w:t>
      </w:r>
    </w:p>
    <w:p w14:paraId="0B3436B3" w14:textId="77777777" w:rsidR="002C16F5" w:rsidRPr="002C16F5" w:rsidRDefault="002C16F5" w:rsidP="00B53A37">
      <w:pPr>
        <w:pStyle w:val="Code"/>
        <w:rPr>
          <w:color w:val="383A42"/>
          <w:lang w:eastAsia="en-IN"/>
        </w:rPr>
      </w:pPr>
      <w:r w:rsidRPr="002C16F5">
        <w:rPr>
          <w:color w:val="383A42"/>
          <w:lang w:eastAsia="en-IN"/>
        </w:rPr>
        <w:t xml:space="preserve">        arr[i] </w:t>
      </w:r>
      <w:r w:rsidRPr="002C16F5">
        <w:rPr>
          <w:color w:val="4078F2"/>
          <w:lang w:eastAsia="en-IN"/>
        </w:rPr>
        <w: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6D233968" w14:textId="77777777" w:rsidR="002C16F5" w:rsidRPr="002C16F5" w:rsidRDefault="002C16F5" w:rsidP="00B53A37">
      <w:pPr>
        <w:pStyle w:val="Code"/>
        <w:rPr>
          <w:color w:val="383A42"/>
          <w:lang w:eastAsia="en-IN"/>
        </w:rPr>
      </w:pPr>
      <w:r w:rsidRPr="002C16F5">
        <w:rPr>
          <w:color w:val="383A42"/>
          <w:lang w:eastAsia="en-IN"/>
        </w:rPr>
        <w:t xml:space="preserve">    }</w:t>
      </w:r>
    </w:p>
    <w:p w14:paraId="7B5E3673" w14:textId="77777777" w:rsidR="002C16F5" w:rsidRPr="002C16F5" w:rsidRDefault="002C16F5" w:rsidP="00B53A37">
      <w:pPr>
        <w:pStyle w:val="Code"/>
        <w:rPr>
          <w:color w:val="383A42"/>
          <w:lang w:eastAsia="en-IN"/>
        </w:rPr>
      </w:pPr>
      <w:r w:rsidRPr="002C16F5">
        <w:rPr>
          <w:color w:val="383A42"/>
          <w:lang w:eastAsia="en-IN"/>
        </w:rPr>
        <w:t xml:space="preserve">    </w:t>
      </w:r>
    </w:p>
    <w:p w14:paraId="685BDAB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"Resized array: "</w:t>
      </w:r>
      <w:r w:rsidRPr="002C16F5">
        <w:rPr>
          <w:color w:val="383A42"/>
          <w:lang w:eastAsia="en-IN"/>
        </w:rPr>
        <w:t>);</w:t>
      </w:r>
    </w:p>
    <w:p w14:paraId="26E302A4"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new_size; i</w:t>
      </w:r>
      <w:r w:rsidRPr="002C16F5">
        <w:rPr>
          <w:color w:val="4078F2"/>
          <w:lang w:eastAsia="en-IN"/>
        </w:rPr>
        <w:t>++</w:t>
      </w:r>
      <w:r w:rsidRPr="002C16F5">
        <w:rPr>
          <w:color w:val="383A42"/>
          <w:lang w:eastAsia="en-IN"/>
        </w:rPr>
        <w:t>) {</w:t>
      </w:r>
    </w:p>
    <w:p w14:paraId="6DE904B9"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arr[i]);</w:t>
      </w:r>
    </w:p>
    <w:p w14:paraId="1F67216C" w14:textId="77777777" w:rsidR="002C16F5" w:rsidRPr="002C16F5" w:rsidRDefault="002C16F5" w:rsidP="00B53A37">
      <w:pPr>
        <w:pStyle w:val="Code"/>
        <w:rPr>
          <w:color w:val="383A42"/>
          <w:lang w:eastAsia="en-IN"/>
        </w:rPr>
      </w:pPr>
      <w:r w:rsidRPr="002C16F5">
        <w:rPr>
          <w:color w:val="383A42"/>
          <w:lang w:eastAsia="en-IN"/>
        </w:rPr>
        <w:t xml:space="preserve">    }</w:t>
      </w:r>
    </w:p>
    <w:p w14:paraId="5279FB9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2CB56AAE" w14:textId="77777777" w:rsidR="002C16F5" w:rsidRPr="002C16F5" w:rsidRDefault="002C16F5" w:rsidP="00B53A37">
      <w:pPr>
        <w:pStyle w:val="Code"/>
        <w:rPr>
          <w:color w:val="383A42"/>
          <w:lang w:eastAsia="en-IN"/>
        </w:rPr>
      </w:pPr>
      <w:r w:rsidRPr="002C16F5">
        <w:rPr>
          <w:color w:val="383A42"/>
          <w:lang w:eastAsia="en-IN"/>
        </w:rPr>
        <w:t xml:space="preserve">    </w:t>
      </w:r>
    </w:p>
    <w:p w14:paraId="46CA7019"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w:t>
      </w:r>
    </w:p>
    <w:p w14:paraId="5F3B5595"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024F218E" w14:textId="77777777" w:rsidR="002C16F5" w:rsidRPr="002C16F5" w:rsidRDefault="002C16F5" w:rsidP="00B53A37">
      <w:pPr>
        <w:pStyle w:val="Code"/>
        <w:rPr>
          <w:color w:val="383A42"/>
          <w:lang w:eastAsia="en-IN"/>
        </w:rPr>
      </w:pPr>
      <w:r w:rsidRPr="002C16F5">
        <w:rPr>
          <w:color w:val="383A42"/>
          <w:lang w:eastAsia="en-IN"/>
        </w:rPr>
        <w:t>}</w:t>
      </w:r>
    </w:p>
    <w:p w14:paraId="30C6F1B2" w14:textId="77777777" w:rsidR="002C16F5" w:rsidRPr="002C16F5" w:rsidRDefault="002C16F5" w:rsidP="0067316C">
      <w:pPr>
        <w:pStyle w:val="Subheadddddf"/>
      </w:pPr>
      <w:r w:rsidRPr="002C16F5">
        <w:t>free(): Releasing Memory</w:t>
      </w:r>
    </w:p>
    <w:p w14:paraId="4DC00FBC" w14:textId="1A7A4988" w:rsidR="002C16F5" w:rsidRPr="002C16F5" w:rsidRDefault="002C16F5" w:rsidP="0067316C">
      <w:pPr>
        <w:pStyle w:val="Subheadddddf"/>
      </w:pPr>
      <w:r w:rsidRPr="002C16F5">
        <w:t>Syntax:</w:t>
      </w:r>
    </w:p>
    <w:p w14:paraId="5C286AF9" w14:textId="77777777" w:rsidR="002C16F5" w:rsidRPr="002C16F5" w:rsidRDefault="002C16F5" w:rsidP="00B53A37">
      <w:pPr>
        <w:pStyle w:val="Code"/>
        <w:rPr>
          <w:lang w:eastAsia="en-IN"/>
        </w:rPr>
      </w:pPr>
      <w:r w:rsidRPr="002C16F5">
        <w:rPr>
          <w:color w:val="A626A4"/>
          <w:lang w:eastAsia="en-IN"/>
        </w:rPr>
        <w:t>void</w:t>
      </w:r>
      <w:r w:rsidRPr="002C16F5">
        <w:rPr>
          <w:lang w:eastAsia="en-IN"/>
        </w:rPr>
        <w:t xml:space="preserve"> </w:t>
      </w:r>
      <w:r w:rsidRPr="002C16F5">
        <w:rPr>
          <w:color w:val="4078F2"/>
          <w:lang w:eastAsia="en-IN"/>
        </w:rPr>
        <w:t>free</w:t>
      </w:r>
      <w:r w:rsidRPr="002C16F5">
        <w:rPr>
          <w:lang w:eastAsia="en-IN"/>
        </w:rPr>
        <w:t>(</w:t>
      </w:r>
      <w:r w:rsidRPr="002C16F5">
        <w:rPr>
          <w:color w:val="A626A4"/>
          <w:lang w:eastAsia="en-IN"/>
        </w:rPr>
        <w:t>void</w:t>
      </w:r>
      <w:r w:rsidRPr="002C16F5">
        <w:rPr>
          <w:color w:val="4078F2"/>
          <w:lang w:eastAsia="en-IN"/>
        </w:rPr>
        <w:t>*</w:t>
      </w:r>
      <w:r w:rsidRPr="002C16F5">
        <w:rPr>
          <w:lang w:eastAsia="en-IN"/>
        </w:rPr>
        <w:t xml:space="preserve"> ptr);</w:t>
      </w:r>
    </w:p>
    <w:p w14:paraId="159CBDD5" w14:textId="77777777" w:rsidR="002C16F5" w:rsidRPr="002C16F5" w:rsidRDefault="002C16F5" w:rsidP="0067316C">
      <w:pPr>
        <w:pStyle w:val="texxtt"/>
        <w:rPr>
          <w:lang w:eastAsia="en-IN"/>
        </w:rPr>
      </w:pPr>
      <w:r w:rsidRPr="002C16F5">
        <w:rPr>
          <w:lang w:eastAsia="en-IN"/>
        </w:rPr>
        <w:t>Returns allocated memory to the system.</w:t>
      </w:r>
    </w:p>
    <w:p w14:paraId="4E1CBAF6" w14:textId="758DD03C" w:rsidR="002C16F5" w:rsidRPr="002C16F5" w:rsidRDefault="002C16F5" w:rsidP="0067316C">
      <w:pPr>
        <w:pStyle w:val="Subheadddddf"/>
      </w:pPr>
      <w:r w:rsidRPr="002C16F5">
        <w:t>Best practices:</w:t>
      </w:r>
    </w:p>
    <w:p w14:paraId="3F3D4888" w14:textId="77777777" w:rsidR="002C16F5" w:rsidRPr="002C16F5" w:rsidRDefault="002C16F5" w:rsidP="00B53A37">
      <w:pPr>
        <w:pStyle w:val="Code"/>
        <w:rPr>
          <w:color w:val="383A42"/>
          <w:lang w:eastAsia="en-IN"/>
        </w:rPr>
      </w:pPr>
      <w:r w:rsidRPr="002C16F5">
        <w:rPr>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w:t>
      </w:r>
      <w:r w:rsidRPr="002C16F5">
        <w:rPr>
          <w:lang w:eastAsia="en-IN"/>
        </w:rPr>
        <w:t>sizeof</w:t>
      </w:r>
      <w:r w:rsidRPr="002C16F5">
        <w:rPr>
          <w:color w:val="383A42"/>
          <w:lang w:eastAsia="en-IN"/>
        </w:rPr>
        <w:t>(</w:t>
      </w:r>
      <w:r w:rsidRPr="002C16F5">
        <w:rPr>
          <w:lang w:eastAsia="en-IN"/>
        </w:rPr>
        <w:t>int</w:t>
      </w:r>
      <w:r w:rsidRPr="002C16F5">
        <w:rPr>
          <w:color w:val="383A42"/>
          <w:lang w:eastAsia="en-IN"/>
        </w:rPr>
        <w:t>));</w:t>
      </w:r>
    </w:p>
    <w:p w14:paraId="2D146917" w14:textId="77777777" w:rsidR="002C16F5" w:rsidRPr="002C16F5" w:rsidRDefault="002C16F5" w:rsidP="00B53A37">
      <w:pPr>
        <w:pStyle w:val="Code"/>
        <w:rPr>
          <w:color w:val="383A42"/>
          <w:lang w:eastAsia="en-IN"/>
        </w:rPr>
      </w:pPr>
      <w:r w:rsidRPr="002C16F5">
        <w:rPr>
          <w:lang w:eastAsia="en-IN"/>
        </w:rPr>
        <w:t>if</w:t>
      </w:r>
      <w:r w:rsidRPr="002C16F5">
        <w:rPr>
          <w:color w:val="383A42"/>
          <w:lang w:eastAsia="en-IN"/>
        </w:rPr>
        <w:t xml:space="preserve"> (ptr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03106F7A"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B76B01"/>
          <w:lang w:eastAsia="en-IN"/>
        </w:rPr>
        <w:t>42</w:t>
      </w:r>
      <w:r w:rsidRPr="002C16F5">
        <w:rPr>
          <w:color w:val="383A42"/>
          <w:lang w:eastAsia="en-IN"/>
        </w:rPr>
        <w:t>;</w:t>
      </w:r>
    </w:p>
    <w:p w14:paraId="28913FD0"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i/>
          <w:iCs/>
          <w:color w:val="A0A1A7"/>
          <w:lang w:eastAsia="en-IN"/>
        </w:rPr>
        <w:t>// Use ptr...</w:t>
      </w:r>
    </w:p>
    <w:p w14:paraId="6749D3A6" w14:textId="77777777" w:rsidR="002C16F5" w:rsidRPr="002C16F5" w:rsidRDefault="002C16F5" w:rsidP="00B53A3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(ptr);</w:t>
      </w:r>
    </w:p>
    <w:p w14:paraId="164963EB" w14:textId="77777777" w:rsidR="002C16F5" w:rsidRPr="002C16F5" w:rsidRDefault="002C16F5" w:rsidP="00B53A37">
      <w:pPr>
        <w:pStyle w:val="Code"/>
        <w:rPr>
          <w:color w:val="383A42"/>
          <w:lang w:eastAsia="en-IN"/>
        </w:rPr>
      </w:pPr>
      <w:r w:rsidRPr="002C16F5">
        <w:rPr>
          <w:color w:val="383A42"/>
          <w:lang w:eastAsia="en-IN"/>
        </w:rPr>
        <w:t xml:space="preserve">    ptr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xml:space="preserve">;  </w:t>
      </w:r>
      <w:r w:rsidRPr="002C16F5">
        <w:rPr>
          <w:i/>
          <w:iCs/>
          <w:color w:val="A0A1A7"/>
          <w:lang w:eastAsia="en-IN"/>
        </w:rPr>
        <w:t>// Prevent dangling pointer</w:t>
      </w:r>
    </w:p>
    <w:p w14:paraId="188AF555" w14:textId="77777777" w:rsidR="002C16F5" w:rsidRPr="002C16F5" w:rsidRDefault="002C16F5" w:rsidP="00B53A37">
      <w:pPr>
        <w:pStyle w:val="Code"/>
        <w:rPr>
          <w:color w:val="383A42"/>
          <w:lang w:eastAsia="en-IN"/>
        </w:rPr>
      </w:pPr>
      <w:r w:rsidRPr="002C16F5">
        <w:rPr>
          <w:color w:val="383A42"/>
          <w:lang w:eastAsia="en-IN"/>
        </w:rPr>
        <w:t>}</w:t>
      </w:r>
    </w:p>
    <w:p w14:paraId="25F271E2" w14:textId="77777777" w:rsidR="002C16F5" w:rsidRPr="002C16F5" w:rsidRDefault="002C16F5" w:rsidP="0067316C">
      <w:pPr>
        <w:pStyle w:val="Subheadddd"/>
      </w:pPr>
      <w:bookmarkStart w:id="102" w:name="_Toc212291003"/>
      <w:r w:rsidRPr="002C16F5">
        <w:t>11.5 Common Memory Management Problems</w:t>
      </w:r>
      <w:bookmarkEnd w:id="102"/>
    </w:p>
    <w:p w14:paraId="6107A0D3" w14:textId="77777777" w:rsidR="002C16F5" w:rsidRPr="002C16F5" w:rsidRDefault="002C16F5" w:rsidP="0067316C">
      <w:pPr>
        <w:pStyle w:val="Subheadddddf"/>
      </w:pPr>
      <w:r w:rsidRPr="002C16F5">
        <w:t>Dangling Pointers</w:t>
      </w:r>
    </w:p>
    <w:p w14:paraId="7CB1A18E" w14:textId="77777777" w:rsidR="002C16F5" w:rsidRPr="002C16F5" w:rsidRDefault="002C16F5" w:rsidP="0067316C">
      <w:pPr>
        <w:pStyle w:val="texxtt"/>
        <w:rPr>
          <w:lang w:eastAsia="en-IN"/>
        </w:rPr>
      </w:pPr>
      <w:r w:rsidRPr="002C16F5">
        <w:rPr>
          <w:lang w:eastAsia="en-IN"/>
        </w:rPr>
        <w:t>A dangling pointer points to memory that has been freed or is no longer valid.</w:t>
      </w:r>
    </w:p>
    <w:p w14:paraId="36245AA6" w14:textId="53A98B7E" w:rsidR="002C16F5" w:rsidRPr="002C16F5" w:rsidRDefault="002C16F5" w:rsidP="0067316C">
      <w:pPr>
        <w:pStyle w:val="Subheadddddf"/>
      </w:pPr>
      <w:r w:rsidRPr="002C16F5">
        <w:t>Problem:</w:t>
      </w:r>
    </w:p>
    <w:p w14:paraId="2BB66E78" w14:textId="77777777" w:rsidR="002C16F5" w:rsidRPr="002C16F5" w:rsidRDefault="002C16F5" w:rsidP="00B53A37">
      <w:pPr>
        <w:pStyle w:val="Code"/>
        <w:rPr>
          <w:color w:val="383A42"/>
          <w:lang w:eastAsia="en-IN"/>
        </w:rPr>
      </w:pPr>
      <w:r w:rsidRPr="002C16F5">
        <w:rPr>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w:t>
      </w:r>
      <w:r w:rsidRPr="002C16F5">
        <w:rPr>
          <w:lang w:eastAsia="en-IN"/>
        </w:rPr>
        <w:t>sizeof</w:t>
      </w:r>
      <w:r w:rsidRPr="002C16F5">
        <w:rPr>
          <w:color w:val="383A42"/>
          <w:lang w:eastAsia="en-IN"/>
        </w:rPr>
        <w:t>(</w:t>
      </w:r>
      <w:r w:rsidRPr="002C16F5">
        <w:rPr>
          <w:lang w:eastAsia="en-IN"/>
        </w:rPr>
        <w:t>int</w:t>
      </w:r>
      <w:r w:rsidRPr="002C16F5">
        <w:rPr>
          <w:color w:val="383A42"/>
          <w:lang w:eastAsia="en-IN"/>
        </w:rPr>
        <w:t>));</w:t>
      </w:r>
    </w:p>
    <w:p w14:paraId="10B8B51B" w14:textId="77777777" w:rsidR="002C16F5" w:rsidRPr="002C16F5" w:rsidRDefault="002C16F5" w:rsidP="00B53A37">
      <w:pPr>
        <w:pStyle w:val="Code"/>
        <w:rPr>
          <w:color w:val="383A42"/>
          <w:lang w:eastAsia="en-IN"/>
        </w:rPr>
      </w:pP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B76B01"/>
          <w:lang w:eastAsia="en-IN"/>
        </w:rPr>
        <w:t>100</w:t>
      </w:r>
      <w:r w:rsidRPr="002C16F5">
        <w:rPr>
          <w:color w:val="383A42"/>
          <w:lang w:eastAsia="en-IN"/>
        </w:rPr>
        <w:t>;</w:t>
      </w:r>
    </w:p>
    <w:p w14:paraId="1908998A" w14:textId="77777777" w:rsidR="002C16F5" w:rsidRPr="002C16F5" w:rsidRDefault="002C16F5" w:rsidP="00B53A37">
      <w:pPr>
        <w:pStyle w:val="Code"/>
        <w:rPr>
          <w:color w:val="383A42"/>
          <w:lang w:eastAsia="en-IN"/>
        </w:rPr>
      </w:pPr>
      <w:r w:rsidRPr="002C16F5">
        <w:rPr>
          <w:color w:val="4078F2"/>
          <w:lang w:eastAsia="en-IN"/>
        </w:rPr>
        <w:t>free</w:t>
      </w:r>
      <w:r w:rsidRPr="002C16F5">
        <w:rPr>
          <w:color w:val="383A42"/>
          <w:lang w:eastAsia="en-IN"/>
        </w:rPr>
        <w:t>(ptr);</w:t>
      </w:r>
    </w:p>
    <w:p w14:paraId="79F6F69B" w14:textId="77777777" w:rsidR="002C16F5" w:rsidRPr="002C16F5" w:rsidRDefault="002C16F5" w:rsidP="00B53A37">
      <w:pPr>
        <w:pStyle w:val="Code"/>
        <w:rPr>
          <w:color w:val="383A42"/>
          <w:lang w:eastAsia="en-IN"/>
        </w:rPr>
      </w:pPr>
      <w:r w:rsidRPr="002C16F5">
        <w:rPr>
          <w:i/>
          <w:iCs/>
          <w:color w:val="A0A1A7"/>
          <w:lang w:eastAsia="en-IN"/>
        </w:rPr>
        <w:t>// ptr is now dangling</w:t>
      </w:r>
    </w:p>
    <w:p w14:paraId="125F9059" w14:textId="77777777" w:rsidR="002C16F5" w:rsidRPr="002C16F5" w:rsidRDefault="002C16F5" w:rsidP="00B53A37">
      <w:pPr>
        <w:pStyle w:val="Code"/>
        <w:rPr>
          <w:color w:val="383A42"/>
          <w:lang w:eastAsia="en-IN"/>
        </w:rPr>
      </w:pPr>
      <w:r w:rsidRPr="002C16F5">
        <w:rPr>
          <w:color w:val="4078F2"/>
          <w:lang w:eastAsia="en-IN"/>
        </w:rPr>
        <w:t>printf</w:t>
      </w:r>
      <w:r w:rsidRPr="002C16F5">
        <w:rPr>
          <w:color w:val="383A42"/>
          <w:lang w:eastAsia="en-IN"/>
        </w:rPr>
        <w:t>(</w:t>
      </w:r>
      <w:r w:rsidRPr="002C16F5">
        <w:rPr>
          <w:color w:val="50A14F"/>
          <w:lang w:eastAsia="en-IN"/>
        </w:rPr>
        <w:t>"%d\n"</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i/>
          <w:iCs/>
          <w:color w:val="A0A1A7"/>
          <w:lang w:eastAsia="en-IN"/>
        </w:rPr>
        <w:t>// Undefined behavior!</w:t>
      </w:r>
    </w:p>
    <w:p w14:paraId="3B43AC64" w14:textId="5A4B4BD9" w:rsidR="002C16F5" w:rsidRPr="002C16F5" w:rsidRDefault="002C16F5" w:rsidP="0067316C">
      <w:pPr>
        <w:pStyle w:val="Subheadddddf"/>
      </w:pPr>
      <w:r w:rsidRPr="002C16F5">
        <w:t>Solution:</w:t>
      </w:r>
    </w:p>
    <w:p w14:paraId="2E393BFD" w14:textId="77777777" w:rsidR="002C16F5" w:rsidRPr="002C16F5" w:rsidRDefault="002C16F5" w:rsidP="00B53A37">
      <w:pPr>
        <w:pStyle w:val="Code"/>
        <w:rPr>
          <w:lang w:eastAsia="en-IN"/>
        </w:rPr>
      </w:pPr>
      <w:r w:rsidRPr="002C16F5">
        <w:rPr>
          <w:color w:val="4078F2"/>
          <w:lang w:eastAsia="en-IN"/>
        </w:rPr>
        <w:t>free</w:t>
      </w:r>
      <w:r w:rsidRPr="002C16F5">
        <w:rPr>
          <w:lang w:eastAsia="en-IN"/>
        </w:rPr>
        <w:t>(ptr);</w:t>
      </w:r>
    </w:p>
    <w:p w14:paraId="64BF3392" w14:textId="77777777" w:rsidR="002C16F5" w:rsidRPr="002C16F5" w:rsidRDefault="002C16F5" w:rsidP="00B53A37">
      <w:pPr>
        <w:pStyle w:val="Code"/>
        <w:rPr>
          <w:lang w:eastAsia="en-IN"/>
        </w:rPr>
      </w:pPr>
      <w:r w:rsidRPr="002C16F5">
        <w:rPr>
          <w:lang w:eastAsia="en-IN"/>
        </w:rPr>
        <w:t xml:space="preserve">ptr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 xml:space="preserve">;  </w:t>
      </w:r>
      <w:r w:rsidRPr="002C16F5">
        <w:rPr>
          <w:i/>
          <w:iCs/>
          <w:color w:val="A0A1A7"/>
          <w:lang w:eastAsia="en-IN"/>
        </w:rPr>
        <w:t>// Safe - can check before use</w:t>
      </w:r>
    </w:p>
    <w:p w14:paraId="162A6001" w14:textId="77777777" w:rsidR="002C16F5" w:rsidRPr="002C16F5" w:rsidRDefault="002C16F5" w:rsidP="00B53A37">
      <w:pPr>
        <w:pStyle w:val="Code"/>
        <w:rPr>
          <w:lang w:eastAsia="en-IN"/>
        </w:rPr>
      </w:pPr>
      <w:r w:rsidRPr="002C16F5">
        <w:rPr>
          <w:color w:val="A626A4"/>
          <w:lang w:eastAsia="en-IN"/>
        </w:rPr>
        <w:t>if</w:t>
      </w:r>
      <w:r w:rsidRPr="002C16F5">
        <w:rPr>
          <w:lang w:eastAsia="en-IN"/>
        </w:rPr>
        <w:t xml:space="preserve"> (ptr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 {</w:t>
      </w:r>
    </w:p>
    <w:p w14:paraId="72B1B26B" w14:textId="77777777" w:rsidR="002C16F5" w:rsidRPr="002C16F5" w:rsidRDefault="002C16F5" w:rsidP="00B53A3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"%d\n"</w:t>
      </w:r>
      <w:r w:rsidRPr="002C16F5">
        <w:rPr>
          <w:lang w:eastAsia="en-IN"/>
        </w:rPr>
        <w:t xml:space="preserve">, </w:t>
      </w:r>
      <w:r w:rsidRPr="002C16F5">
        <w:rPr>
          <w:color w:val="4078F2"/>
          <w:lang w:eastAsia="en-IN"/>
        </w:rPr>
        <w:t>*</w:t>
      </w:r>
      <w:r w:rsidRPr="002C16F5">
        <w:rPr>
          <w:lang w:eastAsia="en-IN"/>
        </w:rPr>
        <w:t>ptr);</w:t>
      </w:r>
    </w:p>
    <w:p w14:paraId="2616AB95" w14:textId="77777777" w:rsidR="002C16F5" w:rsidRPr="002C16F5" w:rsidRDefault="002C16F5" w:rsidP="00B53A37">
      <w:pPr>
        <w:pStyle w:val="Code"/>
        <w:rPr>
          <w:lang w:eastAsia="en-IN"/>
        </w:rPr>
      </w:pPr>
      <w:r w:rsidRPr="002C16F5">
        <w:rPr>
          <w:lang w:eastAsia="en-IN"/>
        </w:rPr>
        <w:t>}</w:t>
      </w:r>
    </w:p>
    <w:p w14:paraId="4EC13E95" w14:textId="77777777" w:rsidR="002C16F5" w:rsidRPr="002C16F5" w:rsidRDefault="002C16F5" w:rsidP="0067316C">
      <w:pPr>
        <w:pStyle w:val="Subheadddddf"/>
      </w:pPr>
      <w:r w:rsidRPr="002C16F5">
        <w:t>Memory Leaks</w:t>
      </w:r>
    </w:p>
    <w:p w14:paraId="668AB098" w14:textId="77777777" w:rsidR="002C16F5" w:rsidRPr="002C16F5" w:rsidRDefault="002C16F5" w:rsidP="0067316C">
      <w:pPr>
        <w:pStyle w:val="texxtt"/>
        <w:rPr>
          <w:lang w:eastAsia="en-IN"/>
        </w:rPr>
      </w:pPr>
      <w:r w:rsidRPr="002C16F5">
        <w:rPr>
          <w:lang w:eastAsia="en-IN"/>
        </w:rPr>
        <w:t>A memory leak occurs when allocated memory is not freed.</w:t>
      </w:r>
    </w:p>
    <w:p w14:paraId="7B415582" w14:textId="2836C804" w:rsidR="002C16F5" w:rsidRPr="002C16F5" w:rsidRDefault="002C16F5" w:rsidP="0067316C">
      <w:pPr>
        <w:pStyle w:val="Subheadddddf"/>
      </w:pPr>
      <w:r w:rsidRPr="002C16F5">
        <w:t>Problem:</w:t>
      </w:r>
    </w:p>
    <w:p w14:paraId="147A6653"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lang w:eastAsia="en-IN"/>
        </w:rPr>
        <w:t>memory_leak</w:t>
      </w:r>
      <w:r w:rsidRPr="002C16F5">
        <w:rPr>
          <w:color w:val="383A42"/>
          <w:lang w:eastAsia="en-IN"/>
        </w:rPr>
        <w:t>() {</w:t>
      </w:r>
    </w:p>
    <w:p w14:paraId="36B428A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lang w:eastAsia="en-IN"/>
        </w:rPr>
        <w:t>*</w:t>
      </w:r>
      <w:r w:rsidRPr="002C16F5">
        <w:rPr>
          <w:color w:val="383A42"/>
          <w:lang w:eastAsia="en-IN"/>
        </w:rPr>
        <w:t xml:space="preserve">ptr </w:t>
      </w:r>
      <w:r w:rsidRPr="002C16F5">
        <w:rPr>
          <w:lang w:eastAsia="en-IN"/>
        </w:rPr>
        <w:t>=</w:t>
      </w:r>
      <w:r w:rsidRPr="002C16F5">
        <w:rPr>
          <w:color w:val="383A42"/>
          <w:lang w:eastAsia="en-IN"/>
        </w:rPr>
        <w:t xml:space="preserve"> (</w:t>
      </w:r>
      <w:r w:rsidRPr="002C16F5">
        <w:rPr>
          <w:color w:val="A626A4"/>
          <w:lang w:eastAsia="en-IN"/>
        </w:rPr>
        <w:t>int</w:t>
      </w:r>
      <w:r w:rsidRPr="002C16F5">
        <w:rPr>
          <w:lang w:eastAsia="en-IN"/>
        </w:rPr>
        <w:t>*</w:t>
      </w:r>
      <w:r w:rsidRPr="002C16F5">
        <w:rPr>
          <w:color w:val="383A42"/>
          <w:lang w:eastAsia="en-IN"/>
        </w:rPr>
        <w:t>)</w:t>
      </w:r>
      <w:r w:rsidRPr="002C16F5">
        <w:rPr>
          <w:lang w:eastAsia="en-IN"/>
        </w:rPr>
        <w:t>malloc</w:t>
      </w:r>
      <w:r w:rsidRPr="002C16F5">
        <w:rPr>
          <w:color w:val="383A42"/>
          <w:lang w:eastAsia="en-IN"/>
        </w:rPr>
        <w:t>(</w:t>
      </w:r>
      <w:r w:rsidRPr="002C16F5">
        <w:rPr>
          <w:color w:val="B76B01"/>
          <w:lang w:eastAsia="en-IN"/>
        </w:rPr>
        <w:t>1000</w:t>
      </w:r>
      <w:r w:rsidRPr="002C16F5">
        <w:rPr>
          <w:color w:val="383A42"/>
          <w:lang w:eastAsia="en-IN"/>
        </w:rPr>
        <w:t xml:space="preserve"> </w:t>
      </w:r>
      <w:r w:rsidRPr="002C16F5">
        <w:rPr>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3887CEA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Forgot to free!</w:t>
      </w:r>
    </w:p>
    <w:p w14:paraId="4D10BE6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Memory lost when function returns</w:t>
      </w:r>
    </w:p>
    <w:p w14:paraId="4AA3A5DC" w14:textId="0CC09F66" w:rsidR="002C16F5" w:rsidRPr="002C16F5" w:rsidRDefault="002C16F5" w:rsidP="0067316C">
      <w:pPr>
        <w:pStyle w:val="Subheadddddf"/>
      </w:pPr>
      <w:r w:rsidRPr="002C16F5">
        <w:t>Solution:</w:t>
      </w:r>
    </w:p>
    <w:p w14:paraId="031EC649"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lang w:eastAsia="en-IN"/>
        </w:rPr>
        <w:t>proper_cleanup</w:t>
      </w:r>
      <w:r w:rsidRPr="002C16F5">
        <w:rPr>
          <w:color w:val="383A42"/>
          <w:lang w:eastAsia="en-IN"/>
        </w:rPr>
        <w:t>() {</w:t>
      </w:r>
    </w:p>
    <w:p w14:paraId="4EA99E6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lang w:eastAsia="en-IN"/>
        </w:rPr>
        <w:t>*</w:t>
      </w:r>
      <w:r w:rsidRPr="002C16F5">
        <w:rPr>
          <w:color w:val="383A42"/>
          <w:lang w:eastAsia="en-IN"/>
        </w:rPr>
        <w:t xml:space="preserve">ptr </w:t>
      </w:r>
      <w:r w:rsidRPr="002C16F5">
        <w:rPr>
          <w:lang w:eastAsia="en-IN"/>
        </w:rPr>
        <w:t>=</w:t>
      </w:r>
      <w:r w:rsidRPr="002C16F5">
        <w:rPr>
          <w:color w:val="383A42"/>
          <w:lang w:eastAsia="en-IN"/>
        </w:rPr>
        <w:t xml:space="preserve"> (</w:t>
      </w:r>
      <w:r w:rsidRPr="002C16F5">
        <w:rPr>
          <w:color w:val="A626A4"/>
          <w:lang w:eastAsia="en-IN"/>
        </w:rPr>
        <w:t>int</w:t>
      </w:r>
      <w:r w:rsidRPr="002C16F5">
        <w:rPr>
          <w:lang w:eastAsia="en-IN"/>
        </w:rPr>
        <w:t>*</w:t>
      </w:r>
      <w:r w:rsidRPr="002C16F5">
        <w:rPr>
          <w:color w:val="383A42"/>
          <w:lang w:eastAsia="en-IN"/>
        </w:rPr>
        <w:t>)</w:t>
      </w:r>
      <w:r w:rsidRPr="002C16F5">
        <w:rPr>
          <w:lang w:eastAsia="en-IN"/>
        </w:rPr>
        <w:t>malloc</w:t>
      </w:r>
      <w:r w:rsidRPr="002C16F5">
        <w:rPr>
          <w:color w:val="383A42"/>
          <w:lang w:eastAsia="en-IN"/>
        </w:rPr>
        <w:t>(</w:t>
      </w:r>
      <w:r w:rsidRPr="002C16F5">
        <w:rPr>
          <w:color w:val="B76B01"/>
          <w:lang w:eastAsia="en-IN"/>
        </w:rPr>
        <w:t>1000</w:t>
      </w:r>
      <w:r w:rsidRPr="002C16F5">
        <w:rPr>
          <w:color w:val="383A42"/>
          <w:lang w:eastAsia="en-IN"/>
        </w:rPr>
        <w:t xml:space="preserve"> </w:t>
      </w:r>
      <w:r w:rsidRPr="002C16F5">
        <w:rPr>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5C2FDFD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(ptr </w:t>
      </w:r>
      <w:r w:rsidRPr="002C16F5">
        <w:rPr>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3AB31F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Use ptr...</w:t>
      </w:r>
    </w:p>
    <w:p w14:paraId="49A7C78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free</w:t>
      </w:r>
      <w:r w:rsidRPr="002C16F5">
        <w:rPr>
          <w:color w:val="383A42"/>
          <w:lang w:eastAsia="en-IN"/>
        </w:rPr>
        <w:t xml:space="preserve">(ptr);  </w:t>
      </w:r>
      <w:r w:rsidRPr="002C16F5">
        <w:rPr>
          <w:i/>
          <w:iCs/>
          <w:color w:val="A0A1A7"/>
          <w:lang w:eastAsia="en-IN"/>
        </w:rPr>
        <w:t>// Always free</w:t>
      </w:r>
    </w:p>
    <w:p w14:paraId="449EBC91" w14:textId="77777777" w:rsidR="002C16F5" w:rsidRPr="002C16F5" w:rsidRDefault="002C16F5" w:rsidP="0092071A">
      <w:pPr>
        <w:pStyle w:val="Code"/>
        <w:rPr>
          <w:color w:val="383A42"/>
          <w:lang w:eastAsia="en-IN"/>
        </w:rPr>
      </w:pPr>
      <w:r w:rsidRPr="002C16F5">
        <w:rPr>
          <w:color w:val="383A42"/>
          <w:lang w:eastAsia="en-IN"/>
        </w:rPr>
        <w:t xml:space="preserve">    }</w:t>
      </w:r>
    </w:p>
    <w:p w14:paraId="18B4F2CD" w14:textId="77777777" w:rsidR="002C16F5" w:rsidRPr="002C16F5" w:rsidRDefault="002C16F5" w:rsidP="0092071A">
      <w:pPr>
        <w:pStyle w:val="Code"/>
        <w:rPr>
          <w:color w:val="383A42"/>
          <w:lang w:eastAsia="en-IN"/>
        </w:rPr>
      </w:pPr>
      <w:r w:rsidRPr="002C16F5">
        <w:rPr>
          <w:color w:val="383A42"/>
          <w:lang w:eastAsia="en-IN"/>
        </w:rPr>
        <w:t>}</w:t>
      </w:r>
    </w:p>
    <w:p w14:paraId="70D35A11" w14:textId="77777777" w:rsidR="002C16F5" w:rsidRPr="002C16F5" w:rsidRDefault="002C16F5" w:rsidP="0067316C">
      <w:pPr>
        <w:pStyle w:val="Subheadddd"/>
      </w:pPr>
      <w:bookmarkStart w:id="103" w:name="_Toc212291004"/>
      <w:r w:rsidRPr="002C16F5">
        <w:t>11.6 Null Pointers</w:t>
      </w:r>
      <w:bookmarkEnd w:id="103"/>
    </w:p>
    <w:p w14:paraId="773335D5" w14:textId="77777777" w:rsidR="002C16F5" w:rsidRPr="002C16F5" w:rsidRDefault="002C16F5" w:rsidP="0067316C">
      <w:pPr>
        <w:pStyle w:val="texxtt"/>
        <w:rPr>
          <w:lang w:eastAsia="en-IN"/>
        </w:rPr>
      </w:pPr>
      <w:r w:rsidRPr="002C16F5">
        <w:rPr>
          <w:lang w:eastAsia="en-IN"/>
        </w:rPr>
        <w:t>A null pointer doesn't point to any valid memory location.</w:t>
      </w:r>
    </w:p>
    <w:p w14:paraId="1624DC72" w14:textId="1C8D4BD7" w:rsidR="002C16F5" w:rsidRPr="002C16F5" w:rsidRDefault="002C16F5" w:rsidP="0067316C">
      <w:pPr>
        <w:pStyle w:val="Subheadddddf"/>
      </w:pPr>
      <w:r w:rsidRPr="002C16F5">
        <w:t>Declaration:</w:t>
      </w:r>
    </w:p>
    <w:p w14:paraId="1F29CE25"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xml:space="preserve">;  </w:t>
      </w:r>
      <w:r w:rsidRPr="002C16F5">
        <w:rPr>
          <w:lang w:eastAsia="en-IN"/>
        </w:rPr>
        <w:t>// Initialize to NULL</w:t>
      </w:r>
    </w:p>
    <w:p w14:paraId="305FC557" w14:textId="5AA5D176" w:rsidR="002C16F5" w:rsidRPr="002C16F5" w:rsidRDefault="002C16F5" w:rsidP="0067316C">
      <w:pPr>
        <w:pStyle w:val="Subheadddddf"/>
      </w:pPr>
      <w:r w:rsidRPr="002C16F5">
        <w:t>Checking for NULL:</w:t>
      </w:r>
    </w:p>
    <w:p w14:paraId="652274D1" w14:textId="77777777" w:rsidR="002C16F5" w:rsidRPr="002C16F5" w:rsidRDefault="002C16F5" w:rsidP="0092071A">
      <w:pPr>
        <w:pStyle w:val="Code"/>
        <w:rPr>
          <w:lang w:eastAsia="en-IN"/>
        </w:rPr>
      </w:pPr>
      <w:r w:rsidRPr="002C16F5">
        <w:rPr>
          <w:color w:val="A626A4"/>
          <w:lang w:eastAsia="en-IN"/>
        </w:rPr>
        <w:t>if</w:t>
      </w:r>
      <w:r w:rsidRPr="002C16F5">
        <w:rPr>
          <w:lang w:eastAsia="en-IN"/>
        </w:rPr>
        <w:t xml:space="preserve"> (ptr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 {</w:t>
      </w:r>
    </w:p>
    <w:p w14:paraId="75E86A70" w14:textId="77777777" w:rsidR="002C16F5" w:rsidRPr="002C16F5" w:rsidRDefault="002C16F5" w:rsidP="0092071A">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"Pointer is NULL\n"</w:t>
      </w:r>
      <w:r w:rsidRPr="002C16F5">
        <w:rPr>
          <w:lang w:eastAsia="en-IN"/>
        </w:rPr>
        <w:t>);</w:t>
      </w:r>
    </w:p>
    <w:p w14:paraId="704835D5" w14:textId="77777777" w:rsidR="002C16F5" w:rsidRPr="002C16F5" w:rsidRDefault="002C16F5" w:rsidP="0092071A">
      <w:pPr>
        <w:pStyle w:val="Code"/>
        <w:rPr>
          <w:lang w:eastAsia="en-IN"/>
        </w:rPr>
      </w:pPr>
      <w:r w:rsidRPr="002C16F5">
        <w:rPr>
          <w:lang w:eastAsia="en-IN"/>
        </w:rPr>
        <w:t>}</w:t>
      </w:r>
    </w:p>
    <w:p w14:paraId="26B9326E" w14:textId="1E5E93FD" w:rsidR="002C16F5" w:rsidRPr="002C16F5" w:rsidRDefault="002C16F5" w:rsidP="0067316C">
      <w:pPr>
        <w:pStyle w:val="Subheadddddf"/>
      </w:pPr>
      <w:r w:rsidRPr="002C16F5">
        <w:t>Practical example:</w:t>
      </w:r>
    </w:p>
    <w:p w14:paraId="29D07CBB"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3E4DD273"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4A8F4850" w14:textId="77777777" w:rsidR="002C16F5" w:rsidRPr="002C16F5" w:rsidRDefault="002C16F5" w:rsidP="0092071A">
      <w:pPr>
        <w:pStyle w:val="Code"/>
        <w:rPr>
          <w:color w:val="383A42"/>
          <w:lang w:eastAsia="en-IN"/>
        </w:rPr>
      </w:pPr>
    </w:p>
    <w:p w14:paraId="75D60A4A" w14:textId="77777777" w:rsidR="002C16F5" w:rsidRPr="002C16F5" w:rsidRDefault="002C16F5" w:rsidP="0092071A">
      <w:pPr>
        <w:pStyle w:val="Code"/>
        <w:rPr>
          <w:color w:val="383A42"/>
          <w:lang w:eastAsia="en-IN"/>
        </w:rPr>
      </w:pPr>
      <w:r w:rsidRPr="002C16F5">
        <w:rPr>
          <w:color w:val="A626A4"/>
          <w:lang w:eastAsia="en-IN"/>
        </w:rPr>
        <w:t>int</w:t>
      </w:r>
      <w:r w:rsidRPr="002C16F5">
        <w:rPr>
          <w:color w:val="4078F2"/>
          <w:lang w:eastAsia="en-IN"/>
        </w:rPr>
        <w:t>*</w:t>
      </w:r>
      <w:r w:rsidRPr="002C16F5">
        <w:rPr>
          <w:color w:val="383A42"/>
          <w:lang w:eastAsia="en-IN"/>
        </w:rPr>
        <w:t xml:space="preserve"> </w:t>
      </w:r>
      <w:r w:rsidRPr="002C16F5">
        <w:rPr>
          <w:color w:val="4078F2"/>
          <w:lang w:eastAsia="en-IN"/>
        </w:rPr>
        <w:t>find_element</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 </w:t>
      </w:r>
      <w:r w:rsidRPr="002C16F5">
        <w:rPr>
          <w:color w:val="A626A4"/>
          <w:lang w:eastAsia="en-IN"/>
        </w:rPr>
        <w:t>int</w:t>
      </w:r>
      <w:r w:rsidRPr="002C16F5">
        <w:rPr>
          <w:color w:val="383A42"/>
          <w:lang w:eastAsia="en-IN"/>
        </w:rPr>
        <w:t xml:space="preserve"> target) {</w:t>
      </w:r>
    </w:p>
    <w:p w14:paraId="2F55A1E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03321AC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(arr[i] </w:t>
      </w:r>
      <w:r w:rsidRPr="002C16F5">
        <w:rPr>
          <w:color w:val="4078F2"/>
          <w:lang w:eastAsia="en-IN"/>
        </w:rPr>
        <w:t>==</w:t>
      </w:r>
      <w:r w:rsidRPr="002C16F5">
        <w:rPr>
          <w:color w:val="383A42"/>
          <w:lang w:eastAsia="en-IN"/>
        </w:rPr>
        <w:t xml:space="preserve"> target) {</w:t>
      </w:r>
    </w:p>
    <w:p w14:paraId="343A0CA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4078F2"/>
          <w:lang w:eastAsia="en-IN"/>
        </w:rPr>
        <w:t>&amp;</w:t>
      </w:r>
      <w:r w:rsidRPr="002C16F5">
        <w:rPr>
          <w:color w:val="383A42"/>
          <w:lang w:eastAsia="en-IN"/>
        </w:rPr>
        <w:t>arr[i];</w:t>
      </w:r>
    </w:p>
    <w:p w14:paraId="32050E29" w14:textId="77777777" w:rsidR="002C16F5" w:rsidRPr="002C16F5" w:rsidRDefault="002C16F5" w:rsidP="0092071A">
      <w:pPr>
        <w:pStyle w:val="Code"/>
        <w:rPr>
          <w:color w:val="383A42"/>
          <w:lang w:eastAsia="en-IN"/>
        </w:rPr>
      </w:pPr>
      <w:r w:rsidRPr="002C16F5">
        <w:rPr>
          <w:color w:val="383A42"/>
          <w:lang w:eastAsia="en-IN"/>
        </w:rPr>
        <w:t xml:space="preserve">        }</w:t>
      </w:r>
    </w:p>
    <w:p w14:paraId="06FD060D" w14:textId="77777777" w:rsidR="002C16F5" w:rsidRPr="002C16F5" w:rsidRDefault="002C16F5" w:rsidP="0092071A">
      <w:pPr>
        <w:pStyle w:val="Code"/>
        <w:rPr>
          <w:color w:val="383A42"/>
          <w:lang w:eastAsia="en-IN"/>
        </w:rPr>
      </w:pPr>
      <w:r w:rsidRPr="002C16F5">
        <w:rPr>
          <w:color w:val="383A42"/>
          <w:lang w:eastAsia="en-IN"/>
        </w:rPr>
        <w:t xml:space="preserve">    }</w:t>
      </w:r>
    </w:p>
    <w:p w14:paraId="33DDDB5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NULL</w:t>
      </w:r>
      <w:r w:rsidRPr="002C16F5">
        <w:rPr>
          <w:color w:val="383A42"/>
          <w:lang w:eastAsia="en-IN"/>
        </w:rPr>
        <w:t xml:space="preserve">;  </w:t>
      </w:r>
      <w:r w:rsidRPr="002C16F5">
        <w:rPr>
          <w:i/>
          <w:iCs/>
          <w:color w:val="A0A1A7"/>
          <w:lang w:eastAsia="en-IN"/>
        </w:rPr>
        <w:t>// Not found</w:t>
      </w:r>
    </w:p>
    <w:p w14:paraId="61338DE9" w14:textId="77777777" w:rsidR="002C16F5" w:rsidRPr="002C16F5" w:rsidRDefault="002C16F5" w:rsidP="0092071A">
      <w:pPr>
        <w:pStyle w:val="Code"/>
        <w:rPr>
          <w:color w:val="383A42"/>
          <w:lang w:eastAsia="en-IN"/>
        </w:rPr>
      </w:pPr>
      <w:r w:rsidRPr="002C16F5">
        <w:rPr>
          <w:color w:val="383A42"/>
          <w:lang w:eastAsia="en-IN"/>
        </w:rPr>
        <w:t>}</w:t>
      </w:r>
    </w:p>
    <w:p w14:paraId="11D81B88" w14:textId="77777777" w:rsidR="002C16F5" w:rsidRPr="002C16F5" w:rsidRDefault="002C16F5" w:rsidP="0092071A">
      <w:pPr>
        <w:pStyle w:val="Code"/>
        <w:rPr>
          <w:color w:val="383A42"/>
          <w:lang w:eastAsia="en-IN"/>
        </w:rPr>
      </w:pPr>
    </w:p>
    <w:p w14:paraId="2AA4FBDC"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65EFD6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numbers[]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552BB05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result </w:t>
      </w:r>
      <w:r w:rsidRPr="002C16F5">
        <w:rPr>
          <w:color w:val="4078F2"/>
          <w:lang w:eastAsia="en-IN"/>
        </w:rPr>
        <w:t>=</w:t>
      </w:r>
      <w:r w:rsidRPr="002C16F5">
        <w:rPr>
          <w:color w:val="383A42"/>
          <w:lang w:eastAsia="en-IN"/>
        </w:rPr>
        <w:t xml:space="preserve"> </w:t>
      </w:r>
      <w:r w:rsidRPr="002C16F5">
        <w:rPr>
          <w:color w:val="4078F2"/>
          <w:lang w:eastAsia="en-IN"/>
        </w:rPr>
        <w:t>find_element</w:t>
      </w:r>
      <w:r w:rsidRPr="002C16F5">
        <w:rPr>
          <w:color w:val="383A42"/>
          <w:lang w:eastAsia="en-IN"/>
        </w:rPr>
        <w:t xml:space="preserve">(numbers, </w:t>
      </w:r>
      <w:r w:rsidRPr="002C16F5">
        <w:rPr>
          <w:color w:val="B76B01"/>
          <w:lang w:eastAsia="en-IN"/>
        </w:rPr>
        <w:t>5</w:t>
      </w:r>
      <w:r w:rsidRPr="002C16F5">
        <w:rPr>
          <w:color w:val="383A42"/>
          <w:lang w:eastAsia="en-IN"/>
        </w:rPr>
        <w:t xml:space="preserve">, </w:t>
      </w:r>
      <w:r w:rsidRPr="002C16F5">
        <w:rPr>
          <w:color w:val="B76B01"/>
          <w:lang w:eastAsia="en-IN"/>
        </w:rPr>
        <w:t>25</w:t>
      </w:r>
      <w:r w:rsidRPr="002C16F5">
        <w:rPr>
          <w:color w:val="383A42"/>
          <w:lang w:eastAsia="en-IN"/>
        </w:rPr>
        <w:t>);</w:t>
      </w:r>
    </w:p>
    <w:p w14:paraId="08187FE7" w14:textId="77777777" w:rsidR="002C16F5" w:rsidRPr="002C16F5" w:rsidRDefault="002C16F5" w:rsidP="0092071A">
      <w:pPr>
        <w:pStyle w:val="Code"/>
        <w:rPr>
          <w:color w:val="383A42"/>
          <w:lang w:eastAsia="en-IN"/>
        </w:rPr>
      </w:pPr>
      <w:r w:rsidRPr="002C16F5">
        <w:rPr>
          <w:color w:val="383A42"/>
          <w:lang w:eastAsia="en-IN"/>
        </w:rPr>
        <w:t xml:space="preserve">    </w:t>
      </w:r>
    </w:p>
    <w:p w14:paraId="2EEF7E4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(result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4CC874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"Found: %d\n"</w:t>
      </w:r>
      <w:r w:rsidRPr="002C16F5">
        <w:rPr>
          <w:color w:val="383A42"/>
          <w:lang w:eastAsia="en-IN"/>
        </w:rPr>
        <w:t xml:space="preserve">, </w:t>
      </w:r>
      <w:r w:rsidRPr="002C16F5">
        <w:rPr>
          <w:color w:val="4078F2"/>
          <w:lang w:eastAsia="en-IN"/>
        </w:rPr>
        <w:t>*</w:t>
      </w:r>
      <w:r w:rsidRPr="002C16F5">
        <w:rPr>
          <w:color w:val="383A42"/>
          <w:lang w:eastAsia="en-IN"/>
        </w:rPr>
        <w:t>result);</w:t>
      </w:r>
    </w:p>
    <w:p w14:paraId="256F1ABE" w14:textId="77777777" w:rsidR="002C16F5" w:rsidRPr="002C16F5" w:rsidRDefault="002C16F5" w:rsidP="0092071A">
      <w:pPr>
        <w:pStyle w:val="Code"/>
        <w:rPr>
          <w:color w:val="383A42"/>
          <w:lang w:eastAsia="en-IN"/>
        </w:rPr>
      </w:pPr>
      <w:r w:rsidRPr="002C16F5">
        <w:rPr>
          <w:color w:val="383A42"/>
          <w:lang w:eastAsia="en-IN"/>
        </w:rPr>
        <w:t xml:space="preserve">    } </w:t>
      </w:r>
      <w:r w:rsidRPr="002C16F5">
        <w:rPr>
          <w:color w:val="A626A4"/>
          <w:lang w:eastAsia="en-IN"/>
        </w:rPr>
        <w:t>else</w:t>
      </w:r>
      <w:r w:rsidRPr="002C16F5">
        <w:rPr>
          <w:color w:val="383A42"/>
          <w:lang w:eastAsia="en-IN"/>
        </w:rPr>
        <w:t xml:space="preserve"> {</w:t>
      </w:r>
    </w:p>
    <w:p w14:paraId="3261C45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"Not found\n"</w:t>
      </w:r>
      <w:r w:rsidRPr="002C16F5">
        <w:rPr>
          <w:color w:val="383A42"/>
          <w:lang w:eastAsia="en-IN"/>
        </w:rPr>
        <w:t>);</w:t>
      </w:r>
    </w:p>
    <w:p w14:paraId="6BB604DC" w14:textId="77777777" w:rsidR="002C16F5" w:rsidRPr="002C16F5" w:rsidRDefault="002C16F5" w:rsidP="0092071A">
      <w:pPr>
        <w:pStyle w:val="Code"/>
        <w:rPr>
          <w:color w:val="383A42"/>
          <w:lang w:eastAsia="en-IN"/>
        </w:rPr>
      </w:pPr>
      <w:r w:rsidRPr="002C16F5">
        <w:rPr>
          <w:color w:val="383A42"/>
          <w:lang w:eastAsia="en-IN"/>
        </w:rPr>
        <w:t xml:space="preserve">    }</w:t>
      </w:r>
    </w:p>
    <w:p w14:paraId="40E56229" w14:textId="77777777" w:rsidR="002C16F5" w:rsidRPr="002C16F5" w:rsidRDefault="002C16F5" w:rsidP="0092071A">
      <w:pPr>
        <w:pStyle w:val="Code"/>
        <w:rPr>
          <w:color w:val="383A42"/>
          <w:lang w:eastAsia="en-IN"/>
        </w:rPr>
      </w:pPr>
      <w:r w:rsidRPr="002C16F5">
        <w:rPr>
          <w:color w:val="383A42"/>
          <w:lang w:eastAsia="en-IN"/>
        </w:rPr>
        <w:t xml:space="preserve">    </w:t>
      </w:r>
    </w:p>
    <w:p w14:paraId="3AF38AA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C1ACE49" w14:textId="77777777" w:rsidR="002C16F5" w:rsidRPr="002C16F5" w:rsidRDefault="002C16F5" w:rsidP="0092071A">
      <w:pPr>
        <w:pStyle w:val="Code"/>
        <w:rPr>
          <w:color w:val="383A42"/>
          <w:lang w:eastAsia="en-IN"/>
        </w:rPr>
      </w:pPr>
      <w:r w:rsidRPr="002C16F5">
        <w:rPr>
          <w:color w:val="383A42"/>
          <w:lang w:eastAsia="en-IN"/>
        </w:rPr>
        <w:t>}</w:t>
      </w:r>
    </w:p>
    <w:p w14:paraId="1B68810B" w14:textId="77777777" w:rsidR="002C16F5" w:rsidRPr="002C16F5" w:rsidRDefault="002C16F5" w:rsidP="0067316C">
      <w:pPr>
        <w:pStyle w:val="Subheadddddf"/>
      </w:pPr>
      <w:r w:rsidRPr="002C16F5">
        <w:t>Practical Exercises:</w:t>
      </w:r>
    </w:p>
    <w:p w14:paraId="7B097ACF" w14:textId="593C2AB5" w:rsidR="002C16F5" w:rsidRPr="002C16F5" w:rsidRDefault="002C16F5" w:rsidP="0067316C">
      <w:pPr>
        <w:pStyle w:val="Subheadddddf"/>
      </w:pPr>
      <w:r w:rsidRPr="002C16F5">
        <w:t>Exercise 1: Swap Two Numbers Using Pointers</w:t>
      </w:r>
    </w:p>
    <w:p w14:paraId="35B948A4"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02495B8" w14:textId="77777777" w:rsidR="002C16F5" w:rsidRPr="002C16F5" w:rsidRDefault="002C16F5" w:rsidP="0092071A">
      <w:pPr>
        <w:pStyle w:val="Code"/>
        <w:rPr>
          <w:color w:val="383A42"/>
          <w:lang w:eastAsia="en-IN"/>
        </w:rPr>
      </w:pPr>
    </w:p>
    <w:p w14:paraId="36907B07"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swap</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b);</w:t>
      </w:r>
    </w:p>
    <w:p w14:paraId="5FCC8472" w14:textId="77777777" w:rsidR="002C16F5" w:rsidRPr="002C16F5" w:rsidRDefault="002C16F5" w:rsidP="0092071A">
      <w:pPr>
        <w:pStyle w:val="Code"/>
        <w:rPr>
          <w:color w:val="383A42"/>
          <w:lang w:eastAsia="en-IN"/>
        </w:rPr>
      </w:pPr>
    </w:p>
    <w:p w14:paraId="4401FF80"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BB3B58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x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y </w:t>
      </w:r>
      <w:r w:rsidRPr="002C16F5">
        <w:rPr>
          <w:color w:val="4078F2"/>
          <w:lang w:eastAsia="en-IN"/>
        </w:rPr>
        <w:t>=</w:t>
      </w:r>
      <w:r w:rsidRPr="002C16F5">
        <w:rPr>
          <w:color w:val="383A42"/>
          <w:lang w:eastAsia="en-IN"/>
        </w:rPr>
        <w:t xml:space="preserve"> </w:t>
      </w:r>
      <w:r w:rsidRPr="002C16F5">
        <w:rPr>
          <w:color w:val="B76B01"/>
          <w:lang w:eastAsia="en-IN"/>
        </w:rPr>
        <w:t>20</w:t>
      </w:r>
      <w:r w:rsidRPr="002C16F5">
        <w:rPr>
          <w:color w:val="383A42"/>
          <w:lang w:eastAsia="en-IN"/>
        </w:rPr>
        <w:t>;</w:t>
      </w:r>
    </w:p>
    <w:p w14:paraId="5847E8B0" w14:textId="77777777" w:rsidR="002C16F5" w:rsidRPr="002C16F5" w:rsidRDefault="002C16F5" w:rsidP="0092071A">
      <w:pPr>
        <w:pStyle w:val="Code"/>
        <w:rPr>
          <w:color w:val="383A42"/>
          <w:lang w:eastAsia="en-IN"/>
        </w:rPr>
      </w:pPr>
      <w:r w:rsidRPr="002C16F5">
        <w:rPr>
          <w:color w:val="383A42"/>
          <w:lang w:eastAsia="en-IN"/>
        </w:rPr>
        <w:t xml:space="preserve">    </w:t>
      </w:r>
    </w:p>
    <w:p w14:paraId="59B6905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"Before swap: x = %d, y = %d\n"</w:t>
      </w:r>
      <w:r w:rsidRPr="002C16F5">
        <w:rPr>
          <w:color w:val="383A42"/>
          <w:lang w:eastAsia="en-IN"/>
        </w:rPr>
        <w:t>, x, y);</w:t>
      </w:r>
    </w:p>
    <w:p w14:paraId="4BCB27E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swap</w:t>
      </w:r>
      <w:r w:rsidRPr="002C16F5">
        <w:rPr>
          <w:color w:val="383A42"/>
          <w:lang w:eastAsia="en-IN"/>
        </w:rPr>
        <w:t>(</w:t>
      </w:r>
      <w:r w:rsidRPr="002C16F5">
        <w:rPr>
          <w:color w:val="4078F2"/>
          <w:lang w:eastAsia="en-IN"/>
        </w:rPr>
        <w:t>&amp;</w:t>
      </w:r>
      <w:r w:rsidRPr="002C16F5">
        <w:rPr>
          <w:color w:val="383A42"/>
          <w:lang w:eastAsia="en-IN"/>
        </w:rPr>
        <w:t xml:space="preserve">x, </w:t>
      </w:r>
      <w:r w:rsidRPr="002C16F5">
        <w:rPr>
          <w:color w:val="4078F2"/>
          <w:lang w:eastAsia="en-IN"/>
        </w:rPr>
        <w:t>&amp;</w:t>
      </w:r>
      <w:r w:rsidRPr="002C16F5">
        <w:rPr>
          <w:color w:val="383A42"/>
          <w:lang w:eastAsia="en-IN"/>
        </w:rPr>
        <w:t>y);</w:t>
      </w:r>
    </w:p>
    <w:p w14:paraId="4BC59BE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"After swap: x = %d, y = %d\n"</w:t>
      </w:r>
      <w:r w:rsidRPr="002C16F5">
        <w:rPr>
          <w:color w:val="383A42"/>
          <w:lang w:eastAsia="en-IN"/>
        </w:rPr>
        <w:t>, x, y);</w:t>
      </w:r>
    </w:p>
    <w:p w14:paraId="76FB03D2" w14:textId="77777777" w:rsidR="002C16F5" w:rsidRPr="002C16F5" w:rsidRDefault="002C16F5" w:rsidP="0092071A">
      <w:pPr>
        <w:pStyle w:val="Code"/>
        <w:rPr>
          <w:color w:val="383A42"/>
          <w:lang w:eastAsia="en-IN"/>
        </w:rPr>
      </w:pPr>
      <w:r w:rsidRPr="002C16F5">
        <w:rPr>
          <w:color w:val="383A42"/>
          <w:lang w:eastAsia="en-IN"/>
        </w:rPr>
        <w:t xml:space="preserve">    </w:t>
      </w:r>
    </w:p>
    <w:p w14:paraId="16CE88C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0C60F22A" w14:textId="77777777" w:rsidR="002C16F5" w:rsidRPr="002C16F5" w:rsidRDefault="002C16F5" w:rsidP="0092071A">
      <w:pPr>
        <w:pStyle w:val="Code"/>
        <w:rPr>
          <w:color w:val="383A42"/>
          <w:lang w:eastAsia="en-IN"/>
        </w:rPr>
      </w:pPr>
      <w:r w:rsidRPr="002C16F5">
        <w:rPr>
          <w:color w:val="383A42"/>
          <w:lang w:eastAsia="en-IN"/>
        </w:rPr>
        <w:t>}</w:t>
      </w:r>
    </w:p>
    <w:p w14:paraId="7E36E283" w14:textId="77777777" w:rsidR="002C16F5" w:rsidRPr="002C16F5" w:rsidRDefault="002C16F5" w:rsidP="0092071A">
      <w:pPr>
        <w:pStyle w:val="Code"/>
        <w:rPr>
          <w:color w:val="383A42"/>
          <w:lang w:eastAsia="en-IN"/>
        </w:rPr>
      </w:pPr>
    </w:p>
    <w:p w14:paraId="1A9CB0B5"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swap</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b) {</w:t>
      </w:r>
    </w:p>
    <w:p w14:paraId="0833BFA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temp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a;</w:t>
      </w:r>
    </w:p>
    <w:p w14:paraId="444B865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a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b;</w:t>
      </w:r>
    </w:p>
    <w:p w14:paraId="206C8A7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b </w:t>
      </w:r>
      <w:r w:rsidRPr="002C16F5">
        <w:rPr>
          <w:color w:val="4078F2"/>
          <w:lang w:eastAsia="en-IN"/>
        </w:rPr>
        <w:t>=</w:t>
      </w:r>
      <w:r w:rsidRPr="002C16F5">
        <w:rPr>
          <w:color w:val="383A42"/>
          <w:lang w:eastAsia="en-IN"/>
        </w:rPr>
        <w:t xml:space="preserve"> temp;</w:t>
      </w:r>
    </w:p>
    <w:p w14:paraId="7F081A04" w14:textId="77777777" w:rsidR="002C16F5" w:rsidRPr="002C16F5" w:rsidRDefault="002C16F5" w:rsidP="0092071A">
      <w:pPr>
        <w:pStyle w:val="Code"/>
        <w:rPr>
          <w:color w:val="383A42"/>
          <w:lang w:eastAsia="en-IN"/>
        </w:rPr>
      </w:pPr>
      <w:r w:rsidRPr="002C16F5">
        <w:rPr>
          <w:color w:val="383A42"/>
          <w:lang w:eastAsia="en-IN"/>
        </w:rPr>
        <w:t>}</w:t>
      </w:r>
    </w:p>
    <w:p w14:paraId="12947B32" w14:textId="1CC36E5A" w:rsidR="002C16F5" w:rsidRPr="002C16F5" w:rsidRDefault="002C16F5" w:rsidP="0067316C">
      <w:pPr>
        <w:pStyle w:val="Subheadddddf"/>
      </w:pPr>
      <w:r w:rsidRPr="002C16F5">
        <w:t>Exercise 2: Array Sum Using Pointers</w:t>
      </w:r>
    </w:p>
    <w:p w14:paraId="6546E189"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6B4743B2" w14:textId="77777777" w:rsidR="002C16F5" w:rsidRPr="002C16F5" w:rsidRDefault="002C16F5" w:rsidP="0092071A">
      <w:pPr>
        <w:pStyle w:val="Code"/>
        <w:rPr>
          <w:color w:val="383A42"/>
          <w:lang w:eastAsia="en-IN"/>
        </w:rPr>
      </w:pPr>
    </w:p>
    <w:p w14:paraId="27FCF854"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array_sum</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w:t>
      </w:r>
    </w:p>
    <w:p w14:paraId="2ECF8150" w14:textId="77777777" w:rsidR="002C16F5" w:rsidRPr="002C16F5" w:rsidRDefault="002C16F5" w:rsidP="0092071A">
      <w:pPr>
        <w:pStyle w:val="Code"/>
        <w:rPr>
          <w:color w:val="383A42"/>
          <w:lang w:eastAsia="en-IN"/>
        </w:rPr>
      </w:pPr>
    </w:p>
    <w:p w14:paraId="69A0A8E3"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37BE99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numbers[]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53BD8A5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size </w:t>
      </w:r>
      <w:r w:rsidRPr="002C16F5">
        <w:rPr>
          <w:color w:val="4078F2"/>
          <w:lang w:eastAsia="en-IN"/>
        </w:rPr>
        <w:t>=</w:t>
      </w:r>
      <w:r w:rsidRPr="002C16F5">
        <w:rPr>
          <w:color w:val="383A42"/>
          <w:lang w:eastAsia="en-IN"/>
        </w:rPr>
        <w:t xml:space="preserve"> </w:t>
      </w:r>
      <w:r w:rsidRPr="002C16F5">
        <w:rPr>
          <w:color w:val="B76B01"/>
          <w:lang w:eastAsia="en-IN"/>
        </w:rPr>
        <w:t>5</w:t>
      </w:r>
      <w:r w:rsidRPr="002C16F5">
        <w:rPr>
          <w:color w:val="383A42"/>
          <w:lang w:eastAsia="en-IN"/>
        </w:rPr>
        <w:t>;</w:t>
      </w:r>
    </w:p>
    <w:p w14:paraId="2970294F" w14:textId="77777777" w:rsidR="002C16F5" w:rsidRPr="002C16F5" w:rsidRDefault="002C16F5" w:rsidP="0092071A">
      <w:pPr>
        <w:pStyle w:val="Code"/>
        <w:rPr>
          <w:color w:val="383A42"/>
          <w:lang w:eastAsia="en-IN"/>
        </w:rPr>
      </w:pPr>
      <w:r w:rsidRPr="002C16F5">
        <w:rPr>
          <w:color w:val="383A42"/>
          <w:lang w:eastAsia="en-IN"/>
        </w:rPr>
        <w:t xml:space="preserve">    </w:t>
      </w:r>
    </w:p>
    <w:p w14:paraId="4EED740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sum </w:t>
      </w:r>
      <w:r w:rsidRPr="002C16F5">
        <w:rPr>
          <w:color w:val="4078F2"/>
          <w:lang w:eastAsia="en-IN"/>
        </w:rPr>
        <w:t>=</w:t>
      </w:r>
      <w:r w:rsidRPr="002C16F5">
        <w:rPr>
          <w:color w:val="383A42"/>
          <w:lang w:eastAsia="en-IN"/>
        </w:rPr>
        <w:t xml:space="preserve"> </w:t>
      </w:r>
      <w:r w:rsidRPr="002C16F5">
        <w:rPr>
          <w:color w:val="4078F2"/>
          <w:lang w:eastAsia="en-IN"/>
        </w:rPr>
        <w:t>array_sum</w:t>
      </w:r>
      <w:r w:rsidRPr="002C16F5">
        <w:rPr>
          <w:color w:val="383A42"/>
          <w:lang w:eastAsia="en-IN"/>
        </w:rPr>
        <w:t>(numbers, size);</w:t>
      </w:r>
    </w:p>
    <w:p w14:paraId="0689BA9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"Sum of array elements: %d\n"</w:t>
      </w:r>
      <w:r w:rsidRPr="002C16F5">
        <w:rPr>
          <w:color w:val="383A42"/>
          <w:lang w:eastAsia="en-IN"/>
        </w:rPr>
        <w:t>, sum);</w:t>
      </w:r>
    </w:p>
    <w:p w14:paraId="6CC8F319" w14:textId="77777777" w:rsidR="002C16F5" w:rsidRPr="002C16F5" w:rsidRDefault="002C16F5" w:rsidP="0092071A">
      <w:pPr>
        <w:pStyle w:val="Code"/>
        <w:rPr>
          <w:color w:val="383A42"/>
          <w:lang w:eastAsia="en-IN"/>
        </w:rPr>
      </w:pPr>
      <w:r w:rsidRPr="002C16F5">
        <w:rPr>
          <w:color w:val="383A42"/>
          <w:lang w:eastAsia="en-IN"/>
        </w:rPr>
        <w:t xml:space="preserve">    </w:t>
      </w:r>
    </w:p>
    <w:p w14:paraId="7422ECA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ADDDC7E" w14:textId="77777777" w:rsidR="002C16F5" w:rsidRPr="002C16F5" w:rsidRDefault="002C16F5" w:rsidP="0092071A">
      <w:pPr>
        <w:pStyle w:val="Code"/>
        <w:rPr>
          <w:color w:val="383A42"/>
          <w:lang w:eastAsia="en-IN"/>
        </w:rPr>
      </w:pPr>
      <w:r w:rsidRPr="002C16F5">
        <w:rPr>
          <w:color w:val="383A42"/>
          <w:lang w:eastAsia="en-IN"/>
        </w:rPr>
        <w:t>}</w:t>
      </w:r>
    </w:p>
    <w:p w14:paraId="2C60CA88" w14:textId="77777777" w:rsidR="002C16F5" w:rsidRPr="002C16F5" w:rsidRDefault="002C16F5" w:rsidP="0092071A">
      <w:pPr>
        <w:pStyle w:val="Code"/>
        <w:rPr>
          <w:color w:val="383A42"/>
          <w:lang w:eastAsia="en-IN"/>
        </w:rPr>
      </w:pPr>
    </w:p>
    <w:p w14:paraId="18468785"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array_sum</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 {</w:t>
      </w:r>
    </w:p>
    <w:p w14:paraId="64C9B11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sum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w:t>
      </w:r>
    </w:p>
    <w:p w14:paraId="289A920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4CE1AB07" w14:textId="77777777" w:rsidR="002C16F5" w:rsidRPr="002C16F5" w:rsidRDefault="002C16F5" w:rsidP="0092071A">
      <w:pPr>
        <w:pStyle w:val="Code"/>
        <w:rPr>
          <w:color w:val="383A42"/>
          <w:lang w:eastAsia="en-IN"/>
        </w:rPr>
      </w:pPr>
      <w:r w:rsidRPr="002C16F5">
        <w:rPr>
          <w:color w:val="383A42"/>
          <w:lang w:eastAsia="en-IN"/>
        </w:rPr>
        <w:t xml:space="preserve">        sum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4078F2"/>
          <w:lang w:eastAsia="en-IN"/>
        </w:rPr>
        <w:t>+</w:t>
      </w:r>
      <w:r w:rsidRPr="002C16F5">
        <w:rPr>
          <w:color w:val="383A42"/>
          <w:lang w:eastAsia="en-IN"/>
        </w:rPr>
        <w:t xml:space="preserve"> i);  </w:t>
      </w:r>
      <w:r w:rsidRPr="002C16F5">
        <w:rPr>
          <w:i/>
          <w:iCs/>
          <w:color w:val="A0A1A7"/>
          <w:lang w:eastAsia="en-IN"/>
        </w:rPr>
        <w:t>// or arr[i]</w:t>
      </w:r>
    </w:p>
    <w:p w14:paraId="086B0F20" w14:textId="77777777" w:rsidR="002C16F5" w:rsidRPr="002C16F5" w:rsidRDefault="002C16F5" w:rsidP="0092071A">
      <w:pPr>
        <w:pStyle w:val="Code"/>
        <w:rPr>
          <w:color w:val="383A42"/>
          <w:lang w:eastAsia="en-IN"/>
        </w:rPr>
      </w:pPr>
      <w:r w:rsidRPr="002C16F5">
        <w:rPr>
          <w:color w:val="383A42"/>
          <w:lang w:eastAsia="en-IN"/>
        </w:rPr>
        <w:t xml:space="preserve">    }</w:t>
      </w:r>
    </w:p>
    <w:p w14:paraId="0E30017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sum;</w:t>
      </w:r>
    </w:p>
    <w:p w14:paraId="62B4E69B" w14:textId="77777777" w:rsidR="002C16F5" w:rsidRPr="002C16F5" w:rsidRDefault="002C16F5" w:rsidP="0092071A">
      <w:pPr>
        <w:pStyle w:val="Code"/>
        <w:rPr>
          <w:color w:val="383A42"/>
          <w:lang w:eastAsia="en-IN"/>
        </w:rPr>
      </w:pPr>
      <w:r w:rsidRPr="002C16F5">
        <w:rPr>
          <w:color w:val="383A42"/>
          <w:lang w:eastAsia="en-IN"/>
        </w:rPr>
        <w:t>}</w:t>
      </w:r>
    </w:p>
    <w:p w14:paraId="79CB7FAC" w14:textId="27484AE1" w:rsidR="002C16F5" w:rsidRPr="002C16F5" w:rsidRDefault="002C16F5" w:rsidP="0067316C">
      <w:pPr>
        <w:pStyle w:val="Subheadddddf"/>
      </w:pPr>
      <w:r w:rsidRPr="002C16F5">
        <w:t>Exercise 3: Dynamic Array Input</w:t>
      </w:r>
    </w:p>
    <w:p w14:paraId="0EEDE292"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5719C2E5"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1256AC74" w14:textId="77777777" w:rsidR="002C16F5" w:rsidRPr="002C16F5" w:rsidRDefault="002C16F5" w:rsidP="0092071A">
      <w:pPr>
        <w:pStyle w:val="Code"/>
        <w:rPr>
          <w:color w:val="383A42"/>
          <w:lang w:eastAsia="en-IN"/>
        </w:rPr>
      </w:pPr>
    </w:p>
    <w:p w14:paraId="222288C7"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1E5FB5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w:t>
      </w:r>
    </w:p>
    <w:p w14:paraId="0EE7B8D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arr;</w:t>
      </w:r>
    </w:p>
    <w:p w14:paraId="6AAA8BC2" w14:textId="77777777" w:rsidR="002C16F5" w:rsidRPr="002C16F5" w:rsidRDefault="002C16F5" w:rsidP="0092071A">
      <w:pPr>
        <w:pStyle w:val="Code"/>
        <w:rPr>
          <w:color w:val="383A42"/>
          <w:lang w:eastAsia="en-IN"/>
        </w:rPr>
      </w:pPr>
      <w:r w:rsidRPr="002C16F5">
        <w:rPr>
          <w:color w:val="383A42"/>
          <w:lang w:eastAsia="en-IN"/>
        </w:rPr>
        <w:t xml:space="preserve">    </w:t>
      </w:r>
    </w:p>
    <w:p w14:paraId="2BC07D2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number of elements: "</w:t>
      </w:r>
      <w:r w:rsidRPr="002C16F5">
        <w:rPr>
          <w:color w:val="383A42"/>
          <w:lang w:eastAsia="en-IN"/>
        </w:rPr>
        <w:t>);</w:t>
      </w:r>
    </w:p>
    <w:p w14:paraId="128DF55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n);</w:t>
      </w:r>
    </w:p>
    <w:p w14:paraId="6B090E72" w14:textId="77777777" w:rsidR="002C16F5" w:rsidRPr="002C16F5" w:rsidRDefault="002C16F5" w:rsidP="0092071A">
      <w:pPr>
        <w:pStyle w:val="Code"/>
        <w:rPr>
          <w:color w:val="383A42"/>
          <w:lang w:eastAsia="en-IN"/>
        </w:rPr>
      </w:pPr>
      <w:r w:rsidRPr="002C16F5">
        <w:rPr>
          <w:color w:val="383A42"/>
          <w:lang w:eastAsia="en-IN"/>
        </w:rPr>
        <w:t xml:space="preserve">    </w:t>
      </w:r>
    </w:p>
    <w:p w14:paraId="557C2C71" w14:textId="77777777" w:rsidR="002C16F5" w:rsidRPr="002C16F5" w:rsidRDefault="002C16F5" w:rsidP="0092071A">
      <w:pPr>
        <w:pStyle w:val="Code"/>
        <w:rPr>
          <w:color w:val="383A42"/>
          <w:lang w:eastAsia="en-IN"/>
        </w:rPr>
      </w:pP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A626A4"/>
          <w:lang w:eastAsia="en-IN"/>
        </w:rPr>
        <w:t>int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 xml:space="preserve">(n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17C1BCC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(arr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7E74BE7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"Memory allocation failed!\n"</w:t>
      </w:r>
      <w:r w:rsidRPr="002C16F5">
        <w:rPr>
          <w:color w:val="383A42"/>
          <w:lang w:eastAsia="en-IN"/>
        </w:rPr>
        <w:t>);</w:t>
      </w:r>
    </w:p>
    <w:p w14:paraId="5FBBCBB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42825E3B" w14:textId="77777777" w:rsidR="002C16F5" w:rsidRPr="002C16F5" w:rsidRDefault="002C16F5" w:rsidP="0092071A">
      <w:pPr>
        <w:pStyle w:val="Code"/>
        <w:rPr>
          <w:color w:val="383A42"/>
          <w:lang w:eastAsia="en-IN"/>
        </w:rPr>
      </w:pPr>
      <w:r w:rsidRPr="002C16F5">
        <w:rPr>
          <w:color w:val="383A42"/>
          <w:lang w:eastAsia="en-IN"/>
        </w:rPr>
        <w:t xml:space="preserve">    }</w:t>
      </w:r>
    </w:p>
    <w:p w14:paraId="1E65CCDC" w14:textId="77777777" w:rsidR="002C16F5" w:rsidRPr="002C16F5" w:rsidRDefault="002C16F5" w:rsidP="0092071A">
      <w:pPr>
        <w:pStyle w:val="Code"/>
        <w:rPr>
          <w:color w:val="383A42"/>
          <w:lang w:eastAsia="en-IN"/>
        </w:rPr>
      </w:pPr>
      <w:r w:rsidRPr="002C16F5">
        <w:rPr>
          <w:color w:val="383A42"/>
          <w:lang w:eastAsia="en-IN"/>
        </w:rPr>
        <w:t xml:space="preserve">    </w:t>
      </w:r>
    </w:p>
    <w:p w14:paraId="4270DC1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%d numbers:\n"</w:t>
      </w:r>
      <w:r w:rsidRPr="002C16F5">
        <w:rPr>
          <w:color w:val="383A42"/>
          <w:lang w:eastAsia="en-IN"/>
        </w:rPr>
        <w:t>, n);</w:t>
      </w:r>
    </w:p>
    <w:p w14:paraId="7EB7C20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6A9B93C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arr[i]);</w:t>
      </w:r>
    </w:p>
    <w:p w14:paraId="6D8148A1" w14:textId="77777777" w:rsidR="002C16F5" w:rsidRPr="002C16F5" w:rsidRDefault="002C16F5" w:rsidP="0092071A">
      <w:pPr>
        <w:pStyle w:val="Code"/>
        <w:rPr>
          <w:color w:val="383A42"/>
          <w:lang w:eastAsia="en-IN"/>
        </w:rPr>
      </w:pPr>
      <w:r w:rsidRPr="002C16F5">
        <w:rPr>
          <w:color w:val="383A42"/>
          <w:lang w:eastAsia="en-IN"/>
        </w:rPr>
        <w:t xml:space="preserve">    }</w:t>
      </w:r>
    </w:p>
    <w:p w14:paraId="13CC34B0" w14:textId="77777777" w:rsidR="002C16F5" w:rsidRPr="002C16F5" w:rsidRDefault="002C16F5" w:rsidP="0092071A">
      <w:pPr>
        <w:pStyle w:val="Code"/>
        <w:rPr>
          <w:color w:val="383A42"/>
          <w:lang w:eastAsia="en-IN"/>
        </w:rPr>
      </w:pPr>
      <w:r w:rsidRPr="002C16F5">
        <w:rPr>
          <w:color w:val="383A42"/>
          <w:lang w:eastAsia="en-IN"/>
        </w:rPr>
        <w:t xml:space="preserve">    </w:t>
      </w:r>
    </w:p>
    <w:p w14:paraId="1C0E028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"You entered: "</w:t>
      </w:r>
      <w:r w:rsidRPr="002C16F5">
        <w:rPr>
          <w:color w:val="383A42"/>
          <w:lang w:eastAsia="en-IN"/>
        </w:rPr>
        <w:t>);</w:t>
      </w:r>
    </w:p>
    <w:p w14:paraId="6082DC0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174048E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arr[i]);</w:t>
      </w:r>
    </w:p>
    <w:p w14:paraId="183A3EAF" w14:textId="77777777" w:rsidR="002C16F5" w:rsidRPr="002C16F5" w:rsidRDefault="002C16F5" w:rsidP="0092071A">
      <w:pPr>
        <w:pStyle w:val="Code"/>
        <w:rPr>
          <w:color w:val="383A42"/>
          <w:lang w:eastAsia="en-IN"/>
        </w:rPr>
      </w:pPr>
      <w:r w:rsidRPr="002C16F5">
        <w:rPr>
          <w:color w:val="383A42"/>
          <w:lang w:eastAsia="en-IN"/>
        </w:rPr>
        <w:t xml:space="preserve">    }</w:t>
      </w:r>
    </w:p>
    <w:p w14:paraId="0D8374D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0726884B" w14:textId="77777777" w:rsidR="002C16F5" w:rsidRPr="002C16F5" w:rsidRDefault="002C16F5" w:rsidP="0092071A">
      <w:pPr>
        <w:pStyle w:val="Code"/>
        <w:rPr>
          <w:color w:val="383A42"/>
          <w:lang w:eastAsia="en-IN"/>
        </w:rPr>
      </w:pPr>
      <w:r w:rsidRPr="002C16F5">
        <w:rPr>
          <w:color w:val="383A42"/>
          <w:lang w:eastAsia="en-IN"/>
        </w:rPr>
        <w:t xml:space="preserve">    </w:t>
      </w:r>
    </w:p>
    <w:p w14:paraId="6C47687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(arr);</w:t>
      </w:r>
    </w:p>
    <w:p w14:paraId="0A7F27B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B23A82B" w14:textId="77777777" w:rsidR="002C16F5" w:rsidRPr="002C16F5" w:rsidRDefault="002C16F5" w:rsidP="0092071A">
      <w:pPr>
        <w:pStyle w:val="Code"/>
        <w:rPr>
          <w:color w:val="383A42"/>
          <w:lang w:eastAsia="en-IN"/>
        </w:rPr>
      </w:pPr>
      <w:r w:rsidRPr="002C16F5">
        <w:rPr>
          <w:color w:val="383A42"/>
          <w:lang w:eastAsia="en-IN"/>
        </w:rPr>
        <w:t>}</w:t>
      </w:r>
    </w:p>
    <w:p w14:paraId="76D6D838" w14:textId="1B676E36" w:rsidR="002C16F5" w:rsidRPr="002C16F5" w:rsidRDefault="002C16F5" w:rsidP="0067316C">
      <w:pPr>
        <w:pStyle w:val="Subheadddddf"/>
      </w:pPr>
      <w:r w:rsidRPr="002C16F5">
        <w:t>Exercise 4: Find Maximum Using Pointers</w:t>
      </w:r>
    </w:p>
    <w:p w14:paraId="2B31D6A1"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3203A2C0" w14:textId="77777777" w:rsidR="002C16F5" w:rsidRPr="002C16F5" w:rsidRDefault="002C16F5" w:rsidP="0092071A">
      <w:pPr>
        <w:pStyle w:val="Code"/>
        <w:rPr>
          <w:color w:val="383A42"/>
          <w:lang w:eastAsia="en-IN"/>
        </w:rPr>
      </w:pPr>
    </w:p>
    <w:p w14:paraId="5087656F" w14:textId="77777777" w:rsidR="002C16F5" w:rsidRPr="002C16F5" w:rsidRDefault="002C16F5" w:rsidP="0092071A">
      <w:pPr>
        <w:pStyle w:val="Code"/>
        <w:rPr>
          <w:color w:val="383A42"/>
          <w:lang w:eastAsia="en-IN"/>
        </w:rPr>
      </w:pPr>
      <w:r w:rsidRPr="002C16F5">
        <w:rPr>
          <w:color w:val="A626A4"/>
          <w:lang w:eastAsia="en-IN"/>
        </w:rPr>
        <w:t>int</w:t>
      </w:r>
      <w:r w:rsidRPr="002C16F5">
        <w:rPr>
          <w:color w:val="4078F2"/>
          <w:lang w:eastAsia="en-IN"/>
        </w:rPr>
        <w:t>*</w:t>
      </w:r>
      <w:r w:rsidRPr="002C16F5">
        <w:rPr>
          <w:color w:val="383A42"/>
          <w:lang w:eastAsia="en-IN"/>
        </w:rPr>
        <w:t xml:space="preserve"> </w:t>
      </w:r>
      <w:r w:rsidRPr="002C16F5">
        <w:rPr>
          <w:color w:val="4078F2"/>
          <w:lang w:eastAsia="en-IN"/>
        </w:rPr>
        <w:t>find_max</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w:t>
      </w:r>
    </w:p>
    <w:p w14:paraId="754B2A50" w14:textId="77777777" w:rsidR="002C16F5" w:rsidRPr="002C16F5" w:rsidRDefault="002C16F5" w:rsidP="0092071A">
      <w:pPr>
        <w:pStyle w:val="Code"/>
        <w:rPr>
          <w:color w:val="383A42"/>
          <w:lang w:eastAsia="en-IN"/>
        </w:rPr>
      </w:pPr>
    </w:p>
    <w:p w14:paraId="5FA33AD8"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4154D0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numbers[] </w:t>
      </w:r>
      <w:r w:rsidRPr="002C16F5">
        <w:rPr>
          <w:color w:val="4078F2"/>
          <w:lang w:eastAsia="en-IN"/>
        </w:rPr>
        <w:t>=</w:t>
      </w:r>
      <w:r w:rsidRPr="002C16F5">
        <w:rPr>
          <w:color w:val="383A42"/>
          <w:lang w:eastAsia="en-IN"/>
        </w:rPr>
        <w:t xml:space="preserve"> {</w:t>
      </w:r>
      <w:r w:rsidRPr="002C16F5">
        <w:rPr>
          <w:color w:val="B76B01"/>
          <w:lang w:eastAsia="en-IN"/>
        </w:rPr>
        <w:t>23</w:t>
      </w:r>
      <w:r w:rsidRPr="002C16F5">
        <w:rPr>
          <w:color w:val="383A42"/>
          <w:lang w:eastAsia="en-IN"/>
        </w:rPr>
        <w:t xml:space="preserve">, </w:t>
      </w:r>
      <w:r w:rsidRPr="002C16F5">
        <w:rPr>
          <w:color w:val="B76B01"/>
          <w:lang w:eastAsia="en-IN"/>
        </w:rPr>
        <w:t>67</w:t>
      </w:r>
      <w:r w:rsidRPr="002C16F5">
        <w:rPr>
          <w:color w:val="383A42"/>
          <w:lang w:eastAsia="en-IN"/>
        </w:rPr>
        <w:t xml:space="preserve">, </w:t>
      </w:r>
      <w:r w:rsidRPr="002C16F5">
        <w:rPr>
          <w:color w:val="B76B01"/>
          <w:lang w:eastAsia="en-IN"/>
        </w:rPr>
        <w:t>12</w:t>
      </w:r>
      <w:r w:rsidRPr="002C16F5">
        <w:rPr>
          <w:color w:val="383A42"/>
          <w:lang w:eastAsia="en-IN"/>
        </w:rPr>
        <w:t xml:space="preserve">, </w:t>
      </w:r>
      <w:r w:rsidRPr="002C16F5">
        <w:rPr>
          <w:color w:val="B76B01"/>
          <w:lang w:eastAsia="en-IN"/>
        </w:rPr>
        <w:t>89</w:t>
      </w:r>
      <w:r w:rsidRPr="002C16F5">
        <w:rPr>
          <w:color w:val="383A42"/>
          <w:lang w:eastAsia="en-IN"/>
        </w:rPr>
        <w:t xml:space="preserve">, </w:t>
      </w:r>
      <w:r w:rsidRPr="002C16F5">
        <w:rPr>
          <w:color w:val="B76B01"/>
          <w:lang w:eastAsia="en-IN"/>
        </w:rPr>
        <w:t>45</w:t>
      </w:r>
      <w:r w:rsidRPr="002C16F5">
        <w:rPr>
          <w:color w:val="383A42"/>
          <w:lang w:eastAsia="en-IN"/>
        </w:rPr>
        <w:t>};</w:t>
      </w:r>
    </w:p>
    <w:p w14:paraId="103805B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size </w:t>
      </w:r>
      <w:r w:rsidRPr="002C16F5">
        <w:rPr>
          <w:color w:val="4078F2"/>
          <w:lang w:eastAsia="en-IN"/>
        </w:rPr>
        <w:t>=</w:t>
      </w:r>
      <w:r w:rsidRPr="002C16F5">
        <w:rPr>
          <w:color w:val="383A42"/>
          <w:lang w:eastAsia="en-IN"/>
        </w:rPr>
        <w:t xml:space="preserve"> </w:t>
      </w:r>
      <w:r w:rsidRPr="002C16F5">
        <w:rPr>
          <w:color w:val="B76B01"/>
          <w:lang w:eastAsia="en-IN"/>
        </w:rPr>
        <w:t>5</w:t>
      </w:r>
      <w:r w:rsidRPr="002C16F5">
        <w:rPr>
          <w:color w:val="383A42"/>
          <w:lang w:eastAsia="en-IN"/>
        </w:rPr>
        <w:t>;</w:t>
      </w:r>
    </w:p>
    <w:p w14:paraId="50401BF7" w14:textId="77777777" w:rsidR="002C16F5" w:rsidRPr="002C16F5" w:rsidRDefault="002C16F5" w:rsidP="0092071A">
      <w:pPr>
        <w:pStyle w:val="Code"/>
        <w:rPr>
          <w:color w:val="383A42"/>
          <w:lang w:eastAsia="en-IN"/>
        </w:rPr>
      </w:pPr>
      <w:r w:rsidRPr="002C16F5">
        <w:rPr>
          <w:color w:val="383A42"/>
          <w:lang w:eastAsia="en-IN"/>
        </w:rPr>
        <w:t xml:space="preserve">    </w:t>
      </w:r>
    </w:p>
    <w:p w14:paraId="467DAE7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max_ptr </w:t>
      </w:r>
      <w:r w:rsidRPr="002C16F5">
        <w:rPr>
          <w:color w:val="4078F2"/>
          <w:lang w:eastAsia="en-IN"/>
        </w:rPr>
        <w:t>=</w:t>
      </w:r>
      <w:r w:rsidRPr="002C16F5">
        <w:rPr>
          <w:color w:val="383A42"/>
          <w:lang w:eastAsia="en-IN"/>
        </w:rPr>
        <w:t xml:space="preserve"> </w:t>
      </w:r>
      <w:r w:rsidRPr="002C16F5">
        <w:rPr>
          <w:color w:val="4078F2"/>
          <w:lang w:eastAsia="en-IN"/>
        </w:rPr>
        <w:t>find_max</w:t>
      </w:r>
      <w:r w:rsidRPr="002C16F5">
        <w:rPr>
          <w:color w:val="383A42"/>
          <w:lang w:eastAsia="en-IN"/>
        </w:rPr>
        <w:t>(numbers, size);</w:t>
      </w:r>
    </w:p>
    <w:p w14:paraId="5E9A0B7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"Maximum element: %d\n"</w:t>
      </w:r>
      <w:r w:rsidRPr="002C16F5">
        <w:rPr>
          <w:color w:val="383A42"/>
          <w:lang w:eastAsia="en-IN"/>
        </w:rPr>
        <w:t xml:space="preserve">, </w:t>
      </w:r>
      <w:r w:rsidRPr="002C16F5">
        <w:rPr>
          <w:color w:val="4078F2"/>
          <w:lang w:eastAsia="en-IN"/>
        </w:rPr>
        <w:t>*</w:t>
      </w:r>
      <w:r w:rsidRPr="002C16F5">
        <w:rPr>
          <w:color w:val="383A42"/>
          <w:lang w:eastAsia="en-IN"/>
        </w:rPr>
        <w:t>max_ptr);</w:t>
      </w:r>
    </w:p>
    <w:p w14:paraId="56B72CC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"At address: %p\n"</w:t>
      </w:r>
      <w:r w:rsidRPr="002C16F5">
        <w:rPr>
          <w:color w:val="383A42"/>
          <w:lang w:eastAsia="en-IN"/>
        </w:rPr>
        <w:t>, (</w:t>
      </w:r>
      <w:r w:rsidRPr="002C16F5">
        <w:rPr>
          <w:color w:val="A626A4"/>
          <w:lang w:eastAsia="en-IN"/>
        </w:rPr>
        <w:t>void</w:t>
      </w:r>
      <w:r w:rsidRPr="002C16F5">
        <w:rPr>
          <w:color w:val="4078F2"/>
          <w:lang w:eastAsia="en-IN"/>
        </w:rPr>
        <w:t>*</w:t>
      </w:r>
      <w:r w:rsidRPr="002C16F5">
        <w:rPr>
          <w:color w:val="383A42"/>
          <w:lang w:eastAsia="en-IN"/>
        </w:rPr>
        <w:t>)max_ptr);</w:t>
      </w:r>
    </w:p>
    <w:p w14:paraId="4C3D7F85" w14:textId="77777777" w:rsidR="002C16F5" w:rsidRPr="002C16F5" w:rsidRDefault="002C16F5" w:rsidP="0092071A">
      <w:pPr>
        <w:pStyle w:val="Code"/>
        <w:rPr>
          <w:color w:val="383A42"/>
          <w:lang w:eastAsia="en-IN"/>
        </w:rPr>
      </w:pPr>
      <w:r w:rsidRPr="002C16F5">
        <w:rPr>
          <w:color w:val="383A42"/>
          <w:lang w:eastAsia="en-IN"/>
        </w:rPr>
        <w:t xml:space="preserve">    </w:t>
      </w:r>
    </w:p>
    <w:p w14:paraId="6E51F81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9A878D4" w14:textId="77777777" w:rsidR="002C16F5" w:rsidRPr="002C16F5" w:rsidRDefault="002C16F5" w:rsidP="0092071A">
      <w:pPr>
        <w:pStyle w:val="Code"/>
        <w:rPr>
          <w:color w:val="383A42"/>
          <w:lang w:eastAsia="en-IN"/>
        </w:rPr>
      </w:pPr>
      <w:r w:rsidRPr="002C16F5">
        <w:rPr>
          <w:color w:val="383A42"/>
          <w:lang w:eastAsia="en-IN"/>
        </w:rPr>
        <w:t>}</w:t>
      </w:r>
    </w:p>
    <w:p w14:paraId="2F304671" w14:textId="77777777" w:rsidR="002C16F5" w:rsidRPr="002C16F5" w:rsidRDefault="002C16F5" w:rsidP="0092071A">
      <w:pPr>
        <w:pStyle w:val="Code"/>
        <w:rPr>
          <w:color w:val="383A42"/>
          <w:lang w:eastAsia="en-IN"/>
        </w:rPr>
      </w:pPr>
    </w:p>
    <w:p w14:paraId="6A0B2654" w14:textId="77777777" w:rsidR="002C16F5" w:rsidRPr="002C16F5" w:rsidRDefault="002C16F5" w:rsidP="0092071A">
      <w:pPr>
        <w:pStyle w:val="Code"/>
        <w:rPr>
          <w:color w:val="383A42"/>
          <w:lang w:eastAsia="en-IN"/>
        </w:rPr>
      </w:pPr>
      <w:r w:rsidRPr="002C16F5">
        <w:rPr>
          <w:color w:val="A626A4"/>
          <w:lang w:eastAsia="en-IN"/>
        </w:rPr>
        <w:t>int</w:t>
      </w:r>
      <w:r w:rsidRPr="002C16F5">
        <w:rPr>
          <w:color w:val="4078F2"/>
          <w:lang w:eastAsia="en-IN"/>
        </w:rPr>
        <w:t>*</w:t>
      </w:r>
      <w:r w:rsidRPr="002C16F5">
        <w:rPr>
          <w:color w:val="383A42"/>
          <w:lang w:eastAsia="en-IN"/>
        </w:rPr>
        <w:t xml:space="preserve"> </w:t>
      </w:r>
      <w:r w:rsidRPr="002C16F5">
        <w:rPr>
          <w:color w:val="4078F2"/>
          <w:lang w:eastAsia="en-IN"/>
        </w:rPr>
        <w:t>find_max</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 {</w:t>
      </w:r>
    </w:p>
    <w:p w14:paraId="48CA571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max_ptr </w:t>
      </w:r>
      <w:r w:rsidRPr="002C16F5">
        <w:rPr>
          <w:color w:val="4078F2"/>
          <w:lang w:eastAsia="en-IN"/>
        </w:rPr>
        <w:t>=</w:t>
      </w:r>
      <w:r w:rsidRPr="002C16F5">
        <w:rPr>
          <w:color w:val="383A42"/>
          <w:lang w:eastAsia="en-IN"/>
        </w:rPr>
        <w:t xml:space="preserve"> arr;</w:t>
      </w:r>
    </w:p>
    <w:p w14:paraId="157B900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4052313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4078F2"/>
          <w:lang w:eastAsia="en-IN"/>
        </w:rPr>
        <w:t>+</w:t>
      </w:r>
      <w:r w:rsidRPr="002C16F5">
        <w:rPr>
          <w:color w:val="383A42"/>
          <w:lang w:eastAsia="en-IN"/>
        </w:rPr>
        <w:t xml:space="preserve"> i) </w:t>
      </w:r>
      <w:r w:rsidRPr="002C16F5">
        <w:rPr>
          <w:color w:val="4078F2"/>
          <w:lang w:eastAsia="en-IN"/>
        </w:rPr>
        <w:t>&gt;</w:t>
      </w:r>
      <w:r w:rsidRPr="002C16F5">
        <w:rPr>
          <w:color w:val="383A42"/>
          <w:lang w:eastAsia="en-IN"/>
        </w:rPr>
        <w:t xml:space="preserve"> </w:t>
      </w:r>
      <w:r w:rsidRPr="002C16F5">
        <w:rPr>
          <w:color w:val="4078F2"/>
          <w:lang w:eastAsia="en-IN"/>
        </w:rPr>
        <w:t>*</w:t>
      </w:r>
      <w:r w:rsidRPr="002C16F5">
        <w:rPr>
          <w:color w:val="383A42"/>
          <w:lang w:eastAsia="en-IN"/>
        </w:rPr>
        <w:t>max_ptr) {</w:t>
      </w:r>
    </w:p>
    <w:p w14:paraId="2C37EE4B" w14:textId="77777777" w:rsidR="002C16F5" w:rsidRPr="002C16F5" w:rsidRDefault="002C16F5" w:rsidP="0092071A">
      <w:pPr>
        <w:pStyle w:val="Code"/>
        <w:rPr>
          <w:color w:val="383A42"/>
          <w:lang w:eastAsia="en-IN"/>
        </w:rPr>
      </w:pPr>
      <w:r w:rsidRPr="002C16F5">
        <w:rPr>
          <w:color w:val="383A42"/>
          <w:lang w:eastAsia="en-IN"/>
        </w:rPr>
        <w:t xml:space="preserve">            max_ptr </w:t>
      </w:r>
      <w:r w:rsidRPr="002C16F5">
        <w:rPr>
          <w:color w:val="4078F2"/>
          <w:lang w:eastAsia="en-IN"/>
        </w:rPr>
        <w:t>=</w:t>
      </w:r>
      <w:r w:rsidRPr="002C16F5">
        <w:rPr>
          <w:color w:val="383A42"/>
          <w:lang w:eastAsia="en-IN"/>
        </w:rPr>
        <w:t xml:space="preserve"> arr </w:t>
      </w:r>
      <w:r w:rsidRPr="002C16F5">
        <w:rPr>
          <w:color w:val="4078F2"/>
          <w:lang w:eastAsia="en-IN"/>
        </w:rPr>
        <w:t>+</w:t>
      </w:r>
      <w:r w:rsidRPr="002C16F5">
        <w:rPr>
          <w:color w:val="383A42"/>
          <w:lang w:eastAsia="en-IN"/>
        </w:rPr>
        <w:t xml:space="preserve"> i;</w:t>
      </w:r>
    </w:p>
    <w:p w14:paraId="78BD73C2" w14:textId="77777777" w:rsidR="002C16F5" w:rsidRPr="002C16F5" w:rsidRDefault="002C16F5" w:rsidP="0092071A">
      <w:pPr>
        <w:pStyle w:val="Code"/>
        <w:rPr>
          <w:color w:val="383A42"/>
          <w:lang w:eastAsia="en-IN"/>
        </w:rPr>
      </w:pPr>
      <w:r w:rsidRPr="002C16F5">
        <w:rPr>
          <w:color w:val="383A42"/>
          <w:lang w:eastAsia="en-IN"/>
        </w:rPr>
        <w:t xml:space="preserve">        }</w:t>
      </w:r>
    </w:p>
    <w:p w14:paraId="170EC261" w14:textId="77777777" w:rsidR="002C16F5" w:rsidRPr="002C16F5" w:rsidRDefault="002C16F5" w:rsidP="0092071A">
      <w:pPr>
        <w:pStyle w:val="Code"/>
        <w:rPr>
          <w:color w:val="383A42"/>
          <w:lang w:eastAsia="en-IN"/>
        </w:rPr>
      </w:pPr>
      <w:r w:rsidRPr="002C16F5">
        <w:rPr>
          <w:color w:val="383A42"/>
          <w:lang w:eastAsia="en-IN"/>
        </w:rPr>
        <w:t xml:space="preserve">    }</w:t>
      </w:r>
    </w:p>
    <w:p w14:paraId="2C43C21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max_ptr;</w:t>
      </w:r>
    </w:p>
    <w:p w14:paraId="3E7A487F" w14:textId="77777777" w:rsidR="002C16F5" w:rsidRPr="002C16F5" w:rsidRDefault="002C16F5" w:rsidP="0092071A">
      <w:pPr>
        <w:pStyle w:val="Code"/>
        <w:rPr>
          <w:color w:val="383A42"/>
          <w:lang w:eastAsia="en-IN"/>
        </w:rPr>
      </w:pPr>
      <w:r w:rsidRPr="002C16F5">
        <w:rPr>
          <w:color w:val="383A42"/>
          <w:lang w:eastAsia="en-IN"/>
        </w:rPr>
        <w:t>}</w:t>
      </w:r>
    </w:p>
    <w:p w14:paraId="3C6363FF" w14:textId="196A9700" w:rsidR="002C16F5" w:rsidRPr="002C16F5" w:rsidRDefault="002C16F5" w:rsidP="0067316C">
      <w:pPr>
        <w:pStyle w:val="Subheadddddf"/>
      </w:pPr>
      <w:r w:rsidRPr="002C16F5">
        <w:t>Exercise 5: Reverse Array Using Pointers</w:t>
      </w:r>
    </w:p>
    <w:p w14:paraId="4BFFFB30"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36543A34" w14:textId="77777777" w:rsidR="002C16F5" w:rsidRPr="002C16F5" w:rsidRDefault="002C16F5" w:rsidP="0092071A">
      <w:pPr>
        <w:pStyle w:val="Code"/>
        <w:rPr>
          <w:color w:val="383A42"/>
          <w:lang w:eastAsia="en-IN"/>
        </w:rPr>
      </w:pPr>
    </w:p>
    <w:p w14:paraId="5849A798"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reverse_array</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w:t>
      </w:r>
    </w:p>
    <w:p w14:paraId="1CAF4FBB" w14:textId="77777777" w:rsidR="002C16F5" w:rsidRPr="002C16F5" w:rsidRDefault="002C16F5" w:rsidP="0092071A">
      <w:pPr>
        <w:pStyle w:val="Code"/>
        <w:rPr>
          <w:color w:val="383A42"/>
          <w:lang w:eastAsia="en-IN"/>
        </w:rPr>
      </w:pPr>
    </w:p>
    <w:p w14:paraId="0C9286CA"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C499C4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numbers[]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 xml:space="preserve">, </w:t>
      </w:r>
      <w:r w:rsidRPr="002C16F5">
        <w:rPr>
          <w:color w:val="B76B01"/>
          <w:lang w:eastAsia="en-IN"/>
        </w:rPr>
        <w:t>50</w:t>
      </w:r>
      <w:r w:rsidRPr="002C16F5">
        <w:rPr>
          <w:color w:val="383A42"/>
          <w:lang w:eastAsia="en-IN"/>
        </w:rPr>
        <w:t>};</w:t>
      </w:r>
    </w:p>
    <w:p w14:paraId="5EFDC9D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size </w:t>
      </w:r>
      <w:r w:rsidRPr="002C16F5">
        <w:rPr>
          <w:color w:val="4078F2"/>
          <w:lang w:eastAsia="en-IN"/>
        </w:rPr>
        <w:t>=</w:t>
      </w:r>
      <w:r w:rsidRPr="002C16F5">
        <w:rPr>
          <w:color w:val="383A42"/>
          <w:lang w:eastAsia="en-IN"/>
        </w:rPr>
        <w:t xml:space="preserve"> </w:t>
      </w:r>
      <w:r w:rsidRPr="002C16F5">
        <w:rPr>
          <w:color w:val="B76B01"/>
          <w:lang w:eastAsia="en-IN"/>
        </w:rPr>
        <w:t>5</w:t>
      </w:r>
      <w:r w:rsidRPr="002C16F5">
        <w:rPr>
          <w:color w:val="383A42"/>
          <w:lang w:eastAsia="en-IN"/>
        </w:rPr>
        <w:t>;</w:t>
      </w:r>
    </w:p>
    <w:p w14:paraId="4934A919" w14:textId="77777777" w:rsidR="002C16F5" w:rsidRPr="002C16F5" w:rsidRDefault="002C16F5" w:rsidP="0092071A">
      <w:pPr>
        <w:pStyle w:val="Code"/>
        <w:rPr>
          <w:color w:val="383A42"/>
          <w:lang w:eastAsia="en-IN"/>
        </w:rPr>
      </w:pPr>
      <w:r w:rsidRPr="002C16F5">
        <w:rPr>
          <w:color w:val="383A42"/>
          <w:lang w:eastAsia="en-IN"/>
        </w:rPr>
        <w:t xml:space="preserve">    </w:t>
      </w:r>
    </w:p>
    <w:p w14:paraId="0448112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"Original array: "</w:t>
      </w:r>
      <w:r w:rsidRPr="002C16F5">
        <w:rPr>
          <w:color w:val="383A42"/>
          <w:lang w:eastAsia="en-IN"/>
        </w:rPr>
        <w:t>);</w:t>
      </w:r>
    </w:p>
    <w:p w14:paraId="5BC7D72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1C96751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numbers[i]);</w:t>
      </w:r>
    </w:p>
    <w:p w14:paraId="53161552" w14:textId="77777777" w:rsidR="002C16F5" w:rsidRPr="002C16F5" w:rsidRDefault="002C16F5" w:rsidP="0092071A">
      <w:pPr>
        <w:pStyle w:val="Code"/>
        <w:rPr>
          <w:color w:val="383A42"/>
          <w:lang w:eastAsia="en-IN"/>
        </w:rPr>
      </w:pPr>
      <w:r w:rsidRPr="002C16F5">
        <w:rPr>
          <w:color w:val="383A42"/>
          <w:lang w:eastAsia="en-IN"/>
        </w:rPr>
        <w:t xml:space="preserve">    }</w:t>
      </w:r>
    </w:p>
    <w:p w14:paraId="113CC63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638C8371" w14:textId="77777777" w:rsidR="002C16F5" w:rsidRPr="002C16F5" w:rsidRDefault="002C16F5" w:rsidP="0092071A">
      <w:pPr>
        <w:pStyle w:val="Code"/>
        <w:rPr>
          <w:color w:val="383A42"/>
          <w:lang w:eastAsia="en-IN"/>
        </w:rPr>
      </w:pPr>
      <w:r w:rsidRPr="002C16F5">
        <w:rPr>
          <w:color w:val="383A42"/>
          <w:lang w:eastAsia="en-IN"/>
        </w:rPr>
        <w:t xml:space="preserve">    </w:t>
      </w:r>
    </w:p>
    <w:p w14:paraId="209B7BF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reverse_array</w:t>
      </w:r>
      <w:r w:rsidRPr="002C16F5">
        <w:rPr>
          <w:color w:val="383A42"/>
          <w:lang w:eastAsia="en-IN"/>
        </w:rPr>
        <w:t>(numbers, size);</w:t>
      </w:r>
    </w:p>
    <w:p w14:paraId="07F06F02" w14:textId="77777777" w:rsidR="002C16F5" w:rsidRPr="002C16F5" w:rsidRDefault="002C16F5" w:rsidP="0092071A">
      <w:pPr>
        <w:pStyle w:val="Code"/>
        <w:rPr>
          <w:color w:val="383A42"/>
          <w:lang w:eastAsia="en-IN"/>
        </w:rPr>
      </w:pPr>
      <w:r w:rsidRPr="002C16F5">
        <w:rPr>
          <w:color w:val="383A42"/>
          <w:lang w:eastAsia="en-IN"/>
        </w:rPr>
        <w:t xml:space="preserve">    </w:t>
      </w:r>
    </w:p>
    <w:p w14:paraId="2DDF47E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"Reversed array: "</w:t>
      </w:r>
      <w:r w:rsidRPr="002C16F5">
        <w:rPr>
          <w:color w:val="383A42"/>
          <w:lang w:eastAsia="en-IN"/>
        </w:rPr>
        <w:t>);</w:t>
      </w:r>
    </w:p>
    <w:p w14:paraId="69D5B71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size; i</w:t>
      </w:r>
      <w:r w:rsidRPr="002C16F5">
        <w:rPr>
          <w:color w:val="4078F2"/>
          <w:lang w:eastAsia="en-IN"/>
        </w:rPr>
        <w:t>++</w:t>
      </w:r>
      <w:r w:rsidRPr="002C16F5">
        <w:rPr>
          <w:color w:val="383A42"/>
          <w:lang w:eastAsia="en-IN"/>
        </w:rPr>
        <w:t>) {</w:t>
      </w:r>
    </w:p>
    <w:p w14:paraId="46DDCF3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w:t>
      </w:r>
      <w:r w:rsidRPr="002C16F5">
        <w:rPr>
          <w:color w:val="383A42"/>
          <w:lang w:eastAsia="en-IN"/>
        </w:rPr>
        <w:t>, numbers[i]);</w:t>
      </w:r>
    </w:p>
    <w:p w14:paraId="46632CFF" w14:textId="77777777" w:rsidR="002C16F5" w:rsidRPr="002C16F5" w:rsidRDefault="002C16F5" w:rsidP="0092071A">
      <w:pPr>
        <w:pStyle w:val="Code"/>
        <w:rPr>
          <w:color w:val="383A42"/>
          <w:lang w:eastAsia="en-IN"/>
        </w:rPr>
      </w:pPr>
      <w:r w:rsidRPr="002C16F5">
        <w:rPr>
          <w:color w:val="383A42"/>
          <w:lang w:eastAsia="en-IN"/>
        </w:rPr>
        <w:t xml:space="preserve">    }</w:t>
      </w:r>
    </w:p>
    <w:p w14:paraId="65C21F6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633CB545" w14:textId="77777777" w:rsidR="002C16F5" w:rsidRPr="002C16F5" w:rsidRDefault="002C16F5" w:rsidP="0092071A">
      <w:pPr>
        <w:pStyle w:val="Code"/>
        <w:rPr>
          <w:color w:val="383A42"/>
          <w:lang w:eastAsia="en-IN"/>
        </w:rPr>
      </w:pPr>
      <w:r w:rsidRPr="002C16F5">
        <w:rPr>
          <w:color w:val="383A42"/>
          <w:lang w:eastAsia="en-IN"/>
        </w:rPr>
        <w:t xml:space="preserve">    </w:t>
      </w:r>
    </w:p>
    <w:p w14:paraId="2B03110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FB00D49" w14:textId="77777777" w:rsidR="002C16F5" w:rsidRPr="002C16F5" w:rsidRDefault="002C16F5" w:rsidP="0092071A">
      <w:pPr>
        <w:pStyle w:val="Code"/>
        <w:rPr>
          <w:color w:val="383A42"/>
          <w:lang w:eastAsia="en-IN"/>
        </w:rPr>
      </w:pPr>
      <w:r w:rsidRPr="002C16F5">
        <w:rPr>
          <w:color w:val="383A42"/>
          <w:lang w:eastAsia="en-IN"/>
        </w:rPr>
        <w:t>}</w:t>
      </w:r>
    </w:p>
    <w:p w14:paraId="0FFA6CA9" w14:textId="77777777" w:rsidR="002C16F5" w:rsidRPr="002C16F5" w:rsidRDefault="002C16F5" w:rsidP="0092071A">
      <w:pPr>
        <w:pStyle w:val="Code"/>
        <w:rPr>
          <w:color w:val="383A42"/>
          <w:lang w:eastAsia="en-IN"/>
        </w:rPr>
      </w:pPr>
    </w:p>
    <w:p w14:paraId="15273948"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reverse_array</w:t>
      </w:r>
      <w:r w:rsidRPr="002C16F5">
        <w:rPr>
          <w:color w:val="383A42"/>
          <w:lang w:eastAsia="en-IN"/>
        </w:rPr>
        <w:t>(</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arr, </w:t>
      </w:r>
      <w:r w:rsidRPr="002C16F5">
        <w:rPr>
          <w:color w:val="A626A4"/>
          <w:lang w:eastAsia="en-IN"/>
        </w:rPr>
        <w:t>int</w:t>
      </w:r>
      <w:r w:rsidRPr="002C16F5">
        <w:rPr>
          <w:color w:val="383A42"/>
          <w:lang w:eastAsia="en-IN"/>
        </w:rPr>
        <w:t xml:space="preserve"> size) {</w:t>
      </w:r>
    </w:p>
    <w:p w14:paraId="1CCD473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start </w:t>
      </w:r>
      <w:r w:rsidRPr="002C16F5">
        <w:rPr>
          <w:color w:val="4078F2"/>
          <w:lang w:eastAsia="en-IN"/>
        </w:rPr>
        <w:t>=</w:t>
      </w:r>
      <w:r w:rsidRPr="002C16F5">
        <w:rPr>
          <w:color w:val="383A42"/>
          <w:lang w:eastAsia="en-IN"/>
        </w:rPr>
        <w:t xml:space="preserve"> arr;</w:t>
      </w:r>
    </w:p>
    <w:p w14:paraId="0A32BEF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w:t>
      </w:r>
      <w:r w:rsidRPr="002C16F5">
        <w:rPr>
          <w:color w:val="4078F2"/>
          <w:lang w:eastAsia="en-IN"/>
        </w:rPr>
        <w:t>*</w:t>
      </w:r>
      <w:r w:rsidRPr="002C16F5">
        <w:rPr>
          <w:color w:val="383A42"/>
          <w:lang w:eastAsia="en-IN"/>
        </w:rPr>
        <w:t xml:space="preserve">end </w:t>
      </w:r>
      <w:r w:rsidRPr="002C16F5">
        <w:rPr>
          <w:color w:val="4078F2"/>
          <w:lang w:eastAsia="en-IN"/>
        </w:rPr>
        <w:t>=</w:t>
      </w:r>
      <w:r w:rsidRPr="002C16F5">
        <w:rPr>
          <w:color w:val="383A42"/>
          <w:lang w:eastAsia="en-IN"/>
        </w:rPr>
        <w:t xml:space="preserve"> arr </w:t>
      </w:r>
      <w:r w:rsidRPr="002C16F5">
        <w:rPr>
          <w:color w:val="4078F2"/>
          <w:lang w:eastAsia="en-IN"/>
        </w:rPr>
        <w:t>+</w:t>
      </w:r>
      <w:r w:rsidRPr="002C16F5">
        <w:rPr>
          <w:color w:val="383A42"/>
          <w:lang w:eastAsia="en-IN"/>
        </w:rPr>
        <w:t xml:space="preserve"> size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57D4A800" w14:textId="77777777" w:rsidR="002C16F5" w:rsidRPr="002C16F5" w:rsidRDefault="002C16F5" w:rsidP="0092071A">
      <w:pPr>
        <w:pStyle w:val="Code"/>
        <w:rPr>
          <w:color w:val="383A42"/>
          <w:lang w:eastAsia="en-IN"/>
        </w:rPr>
      </w:pPr>
      <w:r w:rsidRPr="002C16F5">
        <w:rPr>
          <w:color w:val="383A42"/>
          <w:lang w:eastAsia="en-IN"/>
        </w:rPr>
        <w:t xml:space="preserve">    </w:t>
      </w:r>
    </w:p>
    <w:p w14:paraId="143DF08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(start </w:t>
      </w:r>
      <w:r w:rsidRPr="002C16F5">
        <w:rPr>
          <w:color w:val="4078F2"/>
          <w:lang w:eastAsia="en-IN"/>
        </w:rPr>
        <w:t>&lt;</w:t>
      </w:r>
      <w:r w:rsidRPr="002C16F5">
        <w:rPr>
          <w:color w:val="383A42"/>
          <w:lang w:eastAsia="en-IN"/>
        </w:rPr>
        <w:t xml:space="preserve"> end) {</w:t>
      </w:r>
    </w:p>
    <w:p w14:paraId="27412D6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temp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start;</w:t>
      </w:r>
    </w:p>
    <w:p w14:paraId="0A78AC4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start </w:t>
      </w:r>
      <w:r w:rsidRPr="002C16F5">
        <w:rPr>
          <w:color w:val="4078F2"/>
          <w:lang w:eastAsia="en-IN"/>
        </w:rPr>
        <w:t>=</w:t>
      </w:r>
      <w:r w:rsidRPr="002C16F5">
        <w:rPr>
          <w:color w:val="383A42"/>
          <w:lang w:eastAsia="en-IN"/>
        </w:rPr>
        <w:t xml:space="preserve"> </w:t>
      </w:r>
      <w:r w:rsidRPr="002C16F5">
        <w:rPr>
          <w:color w:val="4078F2"/>
          <w:lang w:eastAsia="en-IN"/>
        </w:rPr>
        <w:t>*</w:t>
      </w:r>
      <w:r w:rsidRPr="002C16F5">
        <w:rPr>
          <w:color w:val="383A42"/>
          <w:lang w:eastAsia="en-IN"/>
        </w:rPr>
        <w:t>end;</w:t>
      </w:r>
    </w:p>
    <w:p w14:paraId="5275048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w:t>
      </w:r>
      <w:r w:rsidRPr="002C16F5">
        <w:rPr>
          <w:color w:val="383A42"/>
          <w:lang w:eastAsia="en-IN"/>
        </w:rPr>
        <w:t xml:space="preserve">end </w:t>
      </w:r>
      <w:r w:rsidRPr="002C16F5">
        <w:rPr>
          <w:color w:val="4078F2"/>
          <w:lang w:eastAsia="en-IN"/>
        </w:rPr>
        <w:t>=</w:t>
      </w:r>
      <w:r w:rsidRPr="002C16F5">
        <w:rPr>
          <w:color w:val="383A42"/>
          <w:lang w:eastAsia="en-IN"/>
        </w:rPr>
        <w:t xml:space="preserve"> temp;</w:t>
      </w:r>
    </w:p>
    <w:p w14:paraId="6E3C148C" w14:textId="77777777" w:rsidR="002C16F5" w:rsidRPr="002C16F5" w:rsidRDefault="002C16F5" w:rsidP="0092071A">
      <w:pPr>
        <w:pStyle w:val="Code"/>
        <w:rPr>
          <w:color w:val="383A42"/>
          <w:lang w:eastAsia="en-IN"/>
        </w:rPr>
      </w:pPr>
      <w:r w:rsidRPr="002C16F5">
        <w:rPr>
          <w:color w:val="383A42"/>
          <w:lang w:eastAsia="en-IN"/>
        </w:rPr>
        <w:t xml:space="preserve">        start</w:t>
      </w:r>
      <w:r w:rsidRPr="002C16F5">
        <w:rPr>
          <w:color w:val="4078F2"/>
          <w:lang w:eastAsia="en-IN"/>
        </w:rPr>
        <w:t>++</w:t>
      </w:r>
      <w:r w:rsidRPr="002C16F5">
        <w:rPr>
          <w:color w:val="383A42"/>
          <w:lang w:eastAsia="en-IN"/>
        </w:rPr>
        <w:t>;</w:t>
      </w:r>
    </w:p>
    <w:p w14:paraId="11ED26B7" w14:textId="77777777" w:rsidR="002C16F5" w:rsidRPr="002C16F5" w:rsidRDefault="002C16F5" w:rsidP="0092071A">
      <w:pPr>
        <w:pStyle w:val="Code"/>
        <w:rPr>
          <w:color w:val="383A42"/>
          <w:lang w:eastAsia="en-IN"/>
        </w:rPr>
      </w:pPr>
      <w:r w:rsidRPr="002C16F5">
        <w:rPr>
          <w:color w:val="383A42"/>
          <w:lang w:eastAsia="en-IN"/>
        </w:rPr>
        <w:t xml:space="preserve">        end</w:t>
      </w:r>
      <w:r w:rsidRPr="002C16F5">
        <w:rPr>
          <w:color w:val="4078F2"/>
          <w:lang w:eastAsia="en-IN"/>
        </w:rPr>
        <w:t>--</w:t>
      </w:r>
      <w:r w:rsidRPr="002C16F5">
        <w:rPr>
          <w:color w:val="383A42"/>
          <w:lang w:eastAsia="en-IN"/>
        </w:rPr>
        <w:t>;</w:t>
      </w:r>
    </w:p>
    <w:p w14:paraId="51F2E4AA" w14:textId="77777777" w:rsidR="002C16F5" w:rsidRPr="002C16F5" w:rsidRDefault="002C16F5" w:rsidP="0092071A">
      <w:pPr>
        <w:pStyle w:val="Code"/>
        <w:rPr>
          <w:color w:val="383A42"/>
          <w:lang w:eastAsia="en-IN"/>
        </w:rPr>
      </w:pPr>
      <w:r w:rsidRPr="002C16F5">
        <w:rPr>
          <w:color w:val="383A42"/>
          <w:lang w:eastAsia="en-IN"/>
        </w:rPr>
        <w:t xml:space="preserve">    }</w:t>
      </w:r>
    </w:p>
    <w:p w14:paraId="7E5010EC" w14:textId="60A62FA9" w:rsidR="0092071A" w:rsidRPr="002C16F5" w:rsidRDefault="002C16F5" w:rsidP="0092071A">
      <w:pPr>
        <w:pStyle w:val="Code"/>
        <w:rPr>
          <w:color w:val="383A42"/>
          <w:lang w:eastAsia="en-IN"/>
        </w:rPr>
      </w:pPr>
      <w:r w:rsidRPr="002C16F5">
        <w:rPr>
          <w:color w:val="383A42"/>
          <w:lang w:eastAsia="en-IN"/>
        </w:rPr>
        <w:t>}</w:t>
      </w:r>
    </w:p>
    <w:p w14:paraId="66427E9C" w14:textId="3DB13AF7" w:rsidR="002C16F5" w:rsidRPr="002C16F5" w:rsidRDefault="002C16F5" w:rsidP="0067316C">
      <w:pPr>
        <w:pStyle w:val="Subheadddddf"/>
      </w:pPr>
      <w:r w:rsidRPr="002C16F5">
        <w:t>Summary</w:t>
      </w:r>
    </w:p>
    <w:p w14:paraId="4780F6BA" w14:textId="239847BD" w:rsidR="0092071A" w:rsidRPr="0092071A" w:rsidRDefault="0092071A" w:rsidP="0067316C">
      <w:pPr>
        <w:pStyle w:val="Pointss"/>
      </w:pPr>
      <w:r w:rsidRPr="0092071A">
        <w:rPr>
          <w:rStyle w:val="Strong"/>
          <w:rFonts w:ascii="Amasis MT Pro" w:eastAsiaTheme="majorEastAsia" w:hAnsi="Amasis MT Pro"/>
        </w:rPr>
        <w:t>Pointers</w:t>
      </w:r>
      <w:r w:rsidRPr="0092071A">
        <w:t xml:space="preserve"> are variables that store </w:t>
      </w:r>
      <w:r w:rsidRPr="0092071A">
        <w:rPr>
          <w:rStyle w:val="Strong"/>
          <w:rFonts w:ascii="Amasis MT Pro" w:eastAsiaTheme="majorEastAsia" w:hAnsi="Amasis MT Pro"/>
        </w:rPr>
        <w:t>memory addresses</w:t>
      </w:r>
      <w:r w:rsidRPr="0092071A">
        <w:t xml:space="preserve"> of other variables, allowing direct access and efficient manipulation of data.</w:t>
      </w:r>
    </w:p>
    <w:p w14:paraId="39861E3B" w14:textId="2404E418" w:rsidR="0092071A" w:rsidRPr="0092071A" w:rsidRDefault="0092071A" w:rsidP="0067316C">
      <w:pPr>
        <w:pStyle w:val="Pointss"/>
      </w:pPr>
      <w:r w:rsidRPr="0092071A">
        <w:t xml:space="preserve">They are declared using the </w:t>
      </w:r>
      <w:r w:rsidRPr="0092071A">
        <w:rPr>
          <w:rStyle w:val="Strong"/>
          <w:rFonts w:ascii="Amasis MT Pro" w:eastAsiaTheme="majorEastAsia" w:hAnsi="Amasis MT Pro"/>
        </w:rPr>
        <w:t>asterisk (</w:t>
      </w:r>
      <w:r w:rsidRPr="0092071A">
        <w:rPr>
          <w:rStyle w:val="HTMLCode"/>
          <w:rFonts w:ascii="Amasis MT Pro" w:eastAsiaTheme="majorEastAsia" w:hAnsi="Amasis MT Pro"/>
          <w:b/>
          <w:bCs/>
          <w:sz w:val="24"/>
          <w:szCs w:val="24"/>
        </w:rPr>
        <w:t>*</w:t>
      </w:r>
      <w:r w:rsidRPr="0092071A">
        <w:rPr>
          <w:rStyle w:val="Strong"/>
          <w:rFonts w:ascii="Amasis MT Pro" w:eastAsiaTheme="majorEastAsia" w:hAnsi="Amasis MT Pro"/>
        </w:rPr>
        <w:t>)</w:t>
      </w:r>
      <w:r w:rsidRPr="0092071A">
        <w:t xml:space="preserve"> operator and initialized with the </w:t>
      </w:r>
      <w:r w:rsidRPr="0092071A">
        <w:rPr>
          <w:rStyle w:val="Strong"/>
          <w:rFonts w:ascii="Amasis MT Pro" w:eastAsiaTheme="majorEastAsia" w:hAnsi="Amasis MT Pro"/>
        </w:rPr>
        <w:t>address-of (</w:t>
      </w:r>
      <w:r w:rsidRPr="0092071A">
        <w:rPr>
          <w:rStyle w:val="HTMLCode"/>
          <w:rFonts w:ascii="Amasis MT Pro" w:eastAsiaTheme="majorEastAsia" w:hAnsi="Amasis MT Pro"/>
          <w:b/>
          <w:bCs/>
          <w:sz w:val="24"/>
          <w:szCs w:val="24"/>
        </w:rPr>
        <w:t>&amp;</w:t>
      </w:r>
      <w:r w:rsidRPr="0092071A">
        <w:rPr>
          <w:rStyle w:val="Strong"/>
          <w:rFonts w:ascii="Amasis MT Pro" w:eastAsiaTheme="majorEastAsia" w:hAnsi="Amasis MT Pro"/>
        </w:rPr>
        <w:t>)</w:t>
      </w:r>
      <w:r w:rsidRPr="0092071A">
        <w:t xml:space="preserve"> operator — e.g., </w:t>
      </w:r>
      <w:r w:rsidRPr="0092071A">
        <w:rPr>
          <w:rStyle w:val="HTMLCode"/>
          <w:rFonts w:ascii="Amasis MT Pro" w:eastAsiaTheme="majorEastAsia" w:hAnsi="Amasis MT Pro"/>
          <w:sz w:val="24"/>
          <w:szCs w:val="24"/>
        </w:rPr>
        <w:t>int *ptr = &amp;num;</w:t>
      </w:r>
      <w:r w:rsidRPr="0092071A">
        <w:t>.</w:t>
      </w:r>
    </w:p>
    <w:p w14:paraId="69427D0C" w14:textId="6AAF3CAA" w:rsidR="0092071A" w:rsidRPr="0092071A" w:rsidRDefault="0092071A" w:rsidP="0067316C">
      <w:pPr>
        <w:pStyle w:val="Pointss"/>
      </w:pPr>
      <w:r w:rsidRPr="0092071A">
        <w:rPr>
          <w:rStyle w:val="Strong"/>
          <w:rFonts w:ascii="Amasis MT Pro" w:eastAsiaTheme="majorEastAsia" w:hAnsi="Amasis MT Pro"/>
        </w:rPr>
        <w:t>Dereferencing (</w:t>
      </w:r>
      <w:r w:rsidRPr="0092071A">
        <w:rPr>
          <w:rStyle w:val="HTMLCode"/>
          <w:rFonts w:ascii="Amasis MT Pro" w:eastAsiaTheme="majorEastAsia" w:hAnsi="Amasis MT Pro"/>
          <w:b/>
          <w:bCs/>
          <w:sz w:val="24"/>
          <w:szCs w:val="24"/>
        </w:rPr>
        <w:t>*ptr</w:t>
      </w:r>
      <w:r w:rsidRPr="0092071A">
        <w:rPr>
          <w:rStyle w:val="Strong"/>
          <w:rFonts w:ascii="Amasis MT Pro" w:eastAsiaTheme="majorEastAsia" w:hAnsi="Amasis MT Pro"/>
        </w:rPr>
        <w:t>)</w:t>
      </w:r>
      <w:r w:rsidRPr="0092071A">
        <w:t xml:space="preserve"> accesses or modifies the value stored at the memory address a pointer points to.</w:t>
      </w:r>
    </w:p>
    <w:p w14:paraId="36C4175E" w14:textId="5FB73EB1" w:rsidR="0092071A" w:rsidRPr="0092071A" w:rsidRDefault="0092071A" w:rsidP="0067316C">
      <w:pPr>
        <w:pStyle w:val="Pointss"/>
      </w:pPr>
      <w:r w:rsidRPr="0092071A">
        <w:rPr>
          <w:rStyle w:val="Strong"/>
          <w:rFonts w:ascii="Amasis MT Pro" w:eastAsiaTheme="majorEastAsia" w:hAnsi="Amasis MT Pro"/>
        </w:rPr>
        <w:t>Pointer arithmetic</w:t>
      </w:r>
      <w:r w:rsidRPr="0092071A">
        <w:t xml:space="preserve"> allows moving through memory; incrementing or decrementing adjusts the pointer by multiples of the data type’s size.</w:t>
      </w:r>
    </w:p>
    <w:p w14:paraId="1BC13B1B" w14:textId="13ECEC96" w:rsidR="0092071A" w:rsidRPr="0092071A" w:rsidRDefault="0092071A" w:rsidP="0067316C">
      <w:pPr>
        <w:pStyle w:val="Pointss"/>
      </w:pPr>
      <w:r w:rsidRPr="0092071A">
        <w:t xml:space="preserve">Pointers are closely linked with </w:t>
      </w:r>
      <w:r w:rsidRPr="0092071A">
        <w:rPr>
          <w:rStyle w:val="Strong"/>
          <w:rFonts w:ascii="Amasis MT Pro" w:eastAsiaTheme="majorEastAsia" w:hAnsi="Amasis MT Pro"/>
        </w:rPr>
        <w:t>arrays</w:t>
      </w:r>
      <w:r w:rsidRPr="0092071A">
        <w:t>, enabling traversal and manipulation of array elements efficiently.</w:t>
      </w:r>
    </w:p>
    <w:p w14:paraId="5F0538FF" w14:textId="033CF9A2" w:rsidR="0092071A" w:rsidRPr="0092071A" w:rsidRDefault="0092071A" w:rsidP="0067316C">
      <w:pPr>
        <w:pStyle w:val="Pointss"/>
      </w:pPr>
      <w:r w:rsidRPr="0092071A">
        <w:t xml:space="preserve">In </w:t>
      </w:r>
      <w:r w:rsidRPr="0092071A">
        <w:rPr>
          <w:rStyle w:val="Strong"/>
          <w:rFonts w:ascii="Amasis MT Pro" w:eastAsiaTheme="majorEastAsia" w:hAnsi="Amasis MT Pro"/>
        </w:rPr>
        <w:t>functions</w:t>
      </w:r>
      <w:r w:rsidRPr="0092071A">
        <w:t xml:space="preserve">, pointers enable </w:t>
      </w:r>
      <w:r w:rsidRPr="0092071A">
        <w:rPr>
          <w:rStyle w:val="Strong"/>
          <w:rFonts w:ascii="Amasis MT Pro" w:eastAsiaTheme="majorEastAsia" w:hAnsi="Amasis MT Pro"/>
        </w:rPr>
        <w:t>call by reference</w:t>
      </w:r>
      <w:r w:rsidRPr="0092071A">
        <w:t>, allowing modification of variables in the calling function.</w:t>
      </w:r>
    </w:p>
    <w:p w14:paraId="666885B2" w14:textId="554165BC" w:rsidR="0092071A" w:rsidRPr="0092071A" w:rsidRDefault="0092071A" w:rsidP="0067316C">
      <w:pPr>
        <w:pStyle w:val="Pointss"/>
      </w:pPr>
      <w:r w:rsidRPr="0092071A">
        <w:rPr>
          <w:rStyle w:val="Strong"/>
          <w:rFonts w:ascii="Amasis MT Pro" w:eastAsiaTheme="majorEastAsia" w:hAnsi="Amasis MT Pro"/>
        </w:rPr>
        <w:t>Dynamic memory allocation</w:t>
      </w:r>
      <w:r w:rsidRPr="0092071A">
        <w:t xml:space="preserve"> (</w:t>
      </w:r>
      <w:r w:rsidRPr="0092071A">
        <w:rPr>
          <w:rStyle w:val="HTMLCode"/>
          <w:rFonts w:ascii="Amasis MT Pro" w:eastAsiaTheme="majorEastAsia" w:hAnsi="Amasis MT Pro"/>
          <w:sz w:val="24"/>
          <w:szCs w:val="24"/>
        </w:rPr>
        <w:t>malloc()</w:t>
      </w:r>
      <w:r w:rsidRPr="0092071A">
        <w:t xml:space="preserve">, </w:t>
      </w:r>
      <w:r w:rsidRPr="0092071A">
        <w:rPr>
          <w:rStyle w:val="HTMLCode"/>
          <w:rFonts w:ascii="Amasis MT Pro" w:eastAsiaTheme="majorEastAsia" w:hAnsi="Amasis MT Pro"/>
          <w:sz w:val="24"/>
          <w:szCs w:val="24"/>
        </w:rPr>
        <w:t>calloc()</w:t>
      </w:r>
      <w:r w:rsidRPr="0092071A">
        <w:t xml:space="preserve">, </w:t>
      </w:r>
      <w:r w:rsidRPr="0092071A">
        <w:rPr>
          <w:rStyle w:val="HTMLCode"/>
          <w:rFonts w:ascii="Amasis MT Pro" w:eastAsiaTheme="majorEastAsia" w:hAnsi="Amasis MT Pro"/>
          <w:sz w:val="24"/>
          <w:szCs w:val="24"/>
        </w:rPr>
        <w:t>realloc()</w:t>
      </w:r>
      <w:r w:rsidRPr="0092071A">
        <w:t xml:space="preserve">, </w:t>
      </w:r>
      <w:r w:rsidRPr="0092071A">
        <w:rPr>
          <w:rStyle w:val="HTMLCode"/>
          <w:rFonts w:ascii="Amasis MT Pro" w:eastAsiaTheme="majorEastAsia" w:hAnsi="Amasis MT Pro"/>
          <w:sz w:val="24"/>
          <w:szCs w:val="24"/>
        </w:rPr>
        <w:t>free()</w:t>
      </w:r>
      <w:r w:rsidRPr="0092071A">
        <w:t>) uses pointers to manage memory during program execution.</w:t>
      </w:r>
    </w:p>
    <w:p w14:paraId="52DDEF8E" w14:textId="48E8CBBE" w:rsidR="0092071A" w:rsidRPr="0092071A" w:rsidRDefault="0092071A" w:rsidP="0067316C">
      <w:pPr>
        <w:pStyle w:val="Pointss"/>
      </w:pPr>
      <w:r w:rsidRPr="0092071A">
        <w:t xml:space="preserve">Proper </w:t>
      </w:r>
      <w:r w:rsidRPr="0092071A">
        <w:rPr>
          <w:rStyle w:val="Strong"/>
          <w:rFonts w:ascii="Amasis MT Pro" w:eastAsiaTheme="majorEastAsia" w:hAnsi="Amasis MT Pro"/>
        </w:rPr>
        <w:t>memory management</w:t>
      </w:r>
      <w:r w:rsidRPr="0092071A">
        <w:t xml:space="preserve"> is crucial to avoid </w:t>
      </w:r>
      <w:r w:rsidRPr="0092071A">
        <w:rPr>
          <w:rStyle w:val="Strong"/>
          <w:rFonts w:ascii="Amasis MT Pro" w:eastAsiaTheme="majorEastAsia" w:hAnsi="Amasis MT Pro"/>
        </w:rPr>
        <w:t>dangling pointers</w:t>
      </w:r>
      <w:r w:rsidRPr="0092071A">
        <w:t xml:space="preserve">, </w:t>
      </w:r>
      <w:r w:rsidRPr="0092071A">
        <w:rPr>
          <w:rStyle w:val="Strong"/>
          <w:rFonts w:ascii="Amasis MT Pro" w:eastAsiaTheme="majorEastAsia" w:hAnsi="Amasis MT Pro"/>
        </w:rPr>
        <w:t>memory leaks</w:t>
      </w:r>
      <w:r w:rsidRPr="0092071A">
        <w:t>, and invalid memory access.</w:t>
      </w:r>
    </w:p>
    <w:p w14:paraId="273BF806" w14:textId="25DD1ED4" w:rsidR="0092071A" w:rsidRPr="0092071A" w:rsidRDefault="0092071A" w:rsidP="0067316C">
      <w:pPr>
        <w:pStyle w:val="Pointss"/>
      </w:pPr>
      <w:r w:rsidRPr="0092071A">
        <w:t xml:space="preserve">Always </w:t>
      </w:r>
      <w:r w:rsidRPr="0092071A">
        <w:rPr>
          <w:rStyle w:val="Strong"/>
          <w:rFonts w:ascii="Amasis MT Pro" w:eastAsiaTheme="majorEastAsia" w:hAnsi="Amasis MT Pro"/>
        </w:rPr>
        <w:t>initialize pointers</w:t>
      </w:r>
      <w:r w:rsidRPr="0092071A">
        <w:t xml:space="preserve">, </w:t>
      </w:r>
      <w:r w:rsidRPr="0092071A">
        <w:rPr>
          <w:rStyle w:val="Strong"/>
          <w:rFonts w:ascii="Amasis MT Pro" w:eastAsiaTheme="majorEastAsia" w:hAnsi="Amasis MT Pro"/>
        </w:rPr>
        <w:t>check for NULL</w:t>
      </w:r>
      <w:r w:rsidRPr="0092071A">
        <w:t xml:space="preserve"> before dereferencing, </w:t>
      </w:r>
      <w:r w:rsidRPr="0092071A">
        <w:rPr>
          <w:rStyle w:val="Strong"/>
          <w:rFonts w:ascii="Amasis MT Pro" w:eastAsiaTheme="majorEastAsia" w:hAnsi="Amasis MT Pro"/>
        </w:rPr>
        <w:t>free allocated memory</w:t>
      </w:r>
      <w:r w:rsidRPr="0092071A">
        <w:t xml:space="preserve">, and </w:t>
      </w:r>
      <w:r w:rsidRPr="0092071A">
        <w:rPr>
          <w:rStyle w:val="Strong"/>
          <w:rFonts w:ascii="Amasis MT Pro" w:eastAsiaTheme="majorEastAsia" w:hAnsi="Amasis MT Pro"/>
        </w:rPr>
        <w:t>set pointers to NULL</w:t>
      </w:r>
      <w:r w:rsidRPr="0092071A">
        <w:t xml:space="preserve"> after freeing.</w:t>
      </w:r>
    </w:p>
    <w:p w14:paraId="359C976F" w14:textId="77777777" w:rsidR="0067316C" w:rsidRDefault="0067316C">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1834850E" w14:textId="08AB731D" w:rsidR="00436910" w:rsidRDefault="00805ED0" w:rsidP="00436910">
      <w:pPr>
        <w:pStyle w:val="Chnao"/>
      </w:pPr>
      <w:r>
        <w:rPr>
          <w:b/>
          <w:bCs/>
          <w:noProof/>
          <w:sz w:val="36"/>
          <w:szCs w:val="36"/>
        </w:rPr>
        <mc:AlternateContent>
          <mc:Choice Requires="wps">
            <w:drawing>
              <wp:anchor distT="0" distB="0" distL="114300" distR="114300" simplePos="0" relativeHeight="251682816" behindDoc="0" locked="0" layoutInCell="1" allowOverlap="1" wp14:anchorId="346BC3E0" wp14:editId="6B7AE8A5">
                <wp:simplePos x="0" y="0"/>
                <wp:positionH relativeFrom="column">
                  <wp:posOffset>577515</wp:posOffset>
                </wp:positionH>
                <wp:positionV relativeFrom="paragraph">
                  <wp:posOffset>-625475</wp:posOffset>
                </wp:positionV>
                <wp:extent cx="4908884" cy="625642"/>
                <wp:effectExtent l="0" t="0" r="6350" b="3175"/>
                <wp:wrapNone/>
                <wp:docPr id="1906265073"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63DFF" id="Rectangle 1" o:spid="_x0000_s1026" style="position:absolute;margin-left:45.45pt;margin-top:-49.25pt;width:386.55pt;height:49.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" fillcolor="white [3212]" stroked="f" strokeweight="1.5pt"/>
            </w:pict>
          </mc:Fallback>
        </mc:AlternateContent>
      </w:r>
    </w:p>
    <w:p w14:paraId="2557620E" w14:textId="77777777" w:rsidR="00436910" w:rsidRDefault="00436910" w:rsidP="00436910">
      <w:pPr>
        <w:pStyle w:val="Chnao"/>
      </w:pPr>
    </w:p>
    <w:p w14:paraId="162AA3B1" w14:textId="77777777" w:rsidR="00436910" w:rsidRDefault="00436910" w:rsidP="00436910">
      <w:pPr>
        <w:pStyle w:val="Chnao"/>
      </w:pPr>
    </w:p>
    <w:p w14:paraId="221A971F" w14:textId="24597001" w:rsidR="00436910" w:rsidRDefault="002C16F5" w:rsidP="00436910">
      <w:pPr>
        <w:pStyle w:val="Chnao"/>
      </w:pPr>
      <w:bookmarkStart w:id="104" w:name="_Toc212291005"/>
      <w:r w:rsidRPr="002C16F5">
        <w:t>Chapter 12:</w:t>
      </w:r>
      <w:bookmarkEnd w:id="104"/>
      <w:r w:rsidRPr="002C16F5">
        <w:t xml:space="preserve"> </w:t>
      </w:r>
    </w:p>
    <w:p w14:paraId="10F002FA" w14:textId="7B23A915" w:rsidR="002C16F5" w:rsidRDefault="002C16F5" w:rsidP="00436910">
      <w:pPr>
        <w:pStyle w:val="Chanem"/>
      </w:pPr>
      <w:bookmarkStart w:id="105" w:name="_Toc212291006"/>
      <w:r w:rsidRPr="002C16F5">
        <w:t>Structures and Unions in C Programming</w:t>
      </w:r>
      <w:bookmarkEnd w:id="105"/>
    </w:p>
    <w:p w14:paraId="541A128A" w14:textId="77777777" w:rsidR="00064A88" w:rsidRPr="0067316C" w:rsidRDefault="00064A88" w:rsidP="0067316C">
      <w:pPr>
        <w:pStyle w:val="Subheadddddf"/>
      </w:pPr>
      <w:r w:rsidRPr="0067316C">
        <w:rPr>
          <w:rFonts w:eastAsiaTheme="majorEastAsia"/>
        </w:rPr>
        <w:t>Objectives:</w:t>
      </w:r>
    </w:p>
    <w:p w14:paraId="0746278E" w14:textId="77777777" w:rsidR="00064A88" w:rsidRPr="00064A88" w:rsidRDefault="00064A88" w:rsidP="0067316C">
      <w:pPr>
        <w:pStyle w:val="Pointss"/>
      </w:pPr>
      <w:r w:rsidRPr="00064A88">
        <w:t>Understand the need for user-defined data types in C for representing complex entities.</w:t>
      </w:r>
    </w:p>
    <w:p w14:paraId="296829E2" w14:textId="77777777" w:rsidR="00064A88" w:rsidRPr="00064A88" w:rsidRDefault="00064A88" w:rsidP="0067316C">
      <w:pPr>
        <w:pStyle w:val="Pointss"/>
      </w:pPr>
      <w:r w:rsidRPr="00064A88">
        <w:t>Learn how to define and use structures (</w:t>
      </w:r>
      <w:r w:rsidRPr="00064A88">
        <w:rPr>
          <w:rStyle w:val="HTMLCode"/>
          <w:rFonts w:ascii="Amasis MT Pro" w:eastAsiaTheme="majorEastAsia" w:hAnsi="Amasis MT Pro"/>
          <w:sz w:val="24"/>
          <w:szCs w:val="24"/>
        </w:rPr>
        <w:t>struct</w:t>
      </w:r>
      <w:r w:rsidRPr="00064A88">
        <w:t>) to group related data of different types.</w:t>
      </w:r>
    </w:p>
    <w:p w14:paraId="1C1B9EE4" w14:textId="77777777" w:rsidR="00064A88" w:rsidRPr="00064A88" w:rsidRDefault="00064A88" w:rsidP="0067316C">
      <w:pPr>
        <w:pStyle w:val="Pointss"/>
      </w:pPr>
      <w:r w:rsidRPr="00064A88">
        <w:t>Explore arrays of structures to handle multiple records efficiently (e.g., students, employees).</w:t>
      </w:r>
    </w:p>
    <w:p w14:paraId="6AAB57DC" w14:textId="77777777" w:rsidR="00064A88" w:rsidRPr="00064A88" w:rsidRDefault="00064A88" w:rsidP="0067316C">
      <w:pPr>
        <w:pStyle w:val="Pointss"/>
      </w:pPr>
      <w:r w:rsidRPr="00064A88">
        <w:t>Use nested structures to represent hierarchical or composite data models.</w:t>
      </w:r>
    </w:p>
    <w:p w14:paraId="4A567441" w14:textId="77777777" w:rsidR="00064A88" w:rsidRPr="00064A88" w:rsidRDefault="00064A88" w:rsidP="0067316C">
      <w:pPr>
        <w:pStyle w:val="Pointss"/>
      </w:pPr>
      <w:r w:rsidRPr="00064A88">
        <w:t>Work with structure pointers and the arrow operator (</w:t>
      </w:r>
      <w:r w:rsidRPr="00064A88">
        <w:rPr>
          <w:rStyle w:val="HTMLCode"/>
          <w:rFonts w:ascii="Amasis MT Pro" w:eastAsiaTheme="majorEastAsia" w:hAnsi="Amasis MT Pro"/>
          <w:sz w:val="24"/>
          <w:szCs w:val="24"/>
        </w:rPr>
        <w:t>-&gt;</w:t>
      </w:r>
      <w:r w:rsidRPr="00064A88">
        <w:t>) for efficient data access.</w:t>
      </w:r>
    </w:p>
    <w:p w14:paraId="71B6B994" w14:textId="77777777" w:rsidR="00064A88" w:rsidRPr="00064A88" w:rsidRDefault="00064A88" w:rsidP="0067316C">
      <w:pPr>
        <w:pStyle w:val="Pointss"/>
      </w:pPr>
      <w:r w:rsidRPr="00064A88">
        <w:t>Differentiate between passing structures by value and by reference to functions.</w:t>
      </w:r>
    </w:p>
    <w:p w14:paraId="09FA460D" w14:textId="77777777" w:rsidR="00064A88" w:rsidRPr="00064A88" w:rsidRDefault="00064A88" w:rsidP="0067316C">
      <w:pPr>
        <w:pStyle w:val="Pointss"/>
      </w:pPr>
      <w:r w:rsidRPr="00064A88">
        <w:t>Understand self-referential structures as the foundation of linked lists and trees.</w:t>
      </w:r>
    </w:p>
    <w:p w14:paraId="615E07C2" w14:textId="77777777" w:rsidR="00064A88" w:rsidRPr="00064A88" w:rsidRDefault="00064A88" w:rsidP="0067316C">
      <w:pPr>
        <w:pStyle w:val="Pointss"/>
      </w:pPr>
      <w:r w:rsidRPr="00064A88">
        <w:t xml:space="preserve">Learn the use of </w:t>
      </w:r>
      <w:r w:rsidRPr="00064A88">
        <w:rPr>
          <w:rStyle w:val="HTMLCode"/>
          <w:rFonts w:ascii="Amasis MT Pro" w:eastAsiaTheme="majorEastAsia" w:hAnsi="Amasis MT Pro"/>
          <w:sz w:val="24"/>
          <w:szCs w:val="24"/>
        </w:rPr>
        <w:t>typedef</w:t>
      </w:r>
      <w:r w:rsidRPr="00064A88">
        <w:t xml:space="preserve"> to simplify structure declarations.</w:t>
      </w:r>
    </w:p>
    <w:p w14:paraId="6F5C8FAA" w14:textId="77777777" w:rsidR="00064A88" w:rsidRPr="00064A88" w:rsidRDefault="00064A88" w:rsidP="0067316C">
      <w:pPr>
        <w:pStyle w:val="Pointss"/>
      </w:pPr>
      <w:r w:rsidRPr="00064A88">
        <w:t>Explore unions (</w:t>
      </w:r>
      <w:r w:rsidRPr="00064A88">
        <w:rPr>
          <w:rStyle w:val="HTMLCode"/>
          <w:rFonts w:ascii="Amasis MT Pro" w:eastAsiaTheme="majorEastAsia" w:hAnsi="Amasis MT Pro"/>
          <w:sz w:val="24"/>
          <w:szCs w:val="24"/>
        </w:rPr>
        <w:t>union</w:t>
      </w:r>
      <w:r w:rsidRPr="00064A88">
        <w:t>) as a memory-efficient alternative for storing multiple data types in the same memory space.</w:t>
      </w:r>
    </w:p>
    <w:p w14:paraId="4D006611" w14:textId="77777777" w:rsidR="00064A88" w:rsidRPr="00064A88" w:rsidRDefault="00064A88" w:rsidP="0067316C">
      <w:pPr>
        <w:pStyle w:val="Pointss"/>
      </w:pPr>
      <w:r w:rsidRPr="00064A88">
        <w:t>Apply structures and unions to design modular, efficient, and scalable programs.</w:t>
      </w:r>
    </w:p>
    <w:p w14:paraId="62AEF3E1" w14:textId="77777777" w:rsidR="002C16F5" w:rsidRPr="002C16F5" w:rsidRDefault="002C16F5" w:rsidP="0067316C">
      <w:pPr>
        <w:pStyle w:val="Subheadddddf"/>
      </w:pPr>
      <w:r w:rsidRPr="002C16F5">
        <w:t>Introduction: Beyond Simple Data Types</w:t>
      </w:r>
    </w:p>
    <w:p w14:paraId="6CCEEE61" w14:textId="77777777" w:rsidR="002C16F5" w:rsidRPr="002C16F5" w:rsidRDefault="002C16F5" w:rsidP="0067316C">
      <w:pPr>
        <w:pStyle w:val="texxtt"/>
        <w:rPr>
          <w:lang w:eastAsia="en-IN"/>
        </w:rPr>
      </w:pPr>
      <w:r w:rsidRPr="002C16F5">
        <w:rPr>
          <w:lang w:eastAsia="en-IN"/>
        </w:rPr>
        <w:t xml:space="preserve">Throughout our journey in learning C programming, we've worked extensively with fundamental data types like </w:t>
      </w:r>
      <w:r w:rsidRPr="002C16F5">
        <w:rPr>
          <w:rFonts w:cs="Courier New"/>
          <w:lang w:eastAsia="en-IN"/>
        </w:rPr>
        <w:t>int</w:t>
      </w:r>
      <w:r w:rsidRPr="002C16F5">
        <w:rPr>
          <w:lang w:eastAsia="en-IN"/>
        </w:rPr>
        <w:t xml:space="preserve">, </w:t>
      </w:r>
      <w:r w:rsidRPr="002C16F5">
        <w:rPr>
          <w:rFonts w:cs="Courier New"/>
          <w:lang w:eastAsia="en-IN"/>
        </w:rPr>
        <w:t>float</w:t>
      </w:r>
      <w:r w:rsidRPr="002C16F5">
        <w:rPr>
          <w:lang w:eastAsia="en-IN"/>
        </w:rPr>
        <w:t xml:space="preserve">, </w:t>
      </w:r>
      <w:r w:rsidRPr="002C16F5">
        <w:rPr>
          <w:rFonts w:cs="Courier New"/>
          <w:lang w:eastAsia="en-IN"/>
        </w:rPr>
        <w:t>char</w:t>
      </w:r>
      <w:r w:rsidRPr="002C16F5">
        <w:rPr>
          <w:lang w:eastAsia="en-IN"/>
        </w:rPr>
        <w:t>, and arrays. These basic types serve us well for simple programs, but real-world applications often deal with complex entities that require grouping multiple pieces of related information together.</w:t>
      </w:r>
    </w:p>
    <w:p w14:paraId="599BF1CD" w14:textId="77777777" w:rsidR="002C16F5" w:rsidRPr="002C16F5" w:rsidRDefault="002C16F5" w:rsidP="0067316C">
      <w:pPr>
        <w:pStyle w:val="texxtt"/>
        <w:rPr>
          <w:lang w:eastAsia="en-IN"/>
        </w:rPr>
      </w:pPr>
      <w:r w:rsidRPr="002C16F5">
        <w:rPr>
          <w:lang w:eastAsia="en-IN"/>
        </w:rPr>
        <w:t>Consider a student management system. A student isn't just a name or just an ID number—a student is a collection of attributes: an ID, a name, marks in various subjects, an address, enrollment date, and much more. How do we represent such complex entities in C? Certainly not by creating dozens of separate variables for each student, which would be unwieldy and impractical.</w:t>
      </w:r>
    </w:p>
    <w:p w14:paraId="4E983B56" w14:textId="77777777" w:rsidR="002C16F5" w:rsidRPr="002C16F5" w:rsidRDefault="002C16F5" w:rsidP="0067316C">
      <w:pPr>
        <w:pStyle w:val="texxtt"/>
        <w:rPr>
          <w:lang w:eastAsia="en-IN"/>
        </w:rPr>
      </w:pPr>
      <w:r w:rsidRPr="002C16F5">
        <w:rPr>
          <w:lang w:eastAsia="en-IN"/>
        </w:rPr>
        <w:t xml:space="preserve">This is where </w:t>
      </w:r>
      <w:r w:rsidRPr="002C16F5">
        <w:rPr>
          <w:b/>
          <w:bCs/>
          <w:lang w:eastAsia="en-IN"/>
        </w:rPr>
        <w:t>user-defined data types</w:t>
      </w:r>
      <w:r w:rsidRPr="002C16F5">
        <w:rPr>
          <w:lang w:eastAsia="en-IN"/>
        </w:rPr>
        <w:t xml:space="preserve"> become invaluable. C provides two powerful constructs for creating custom data types that group related information:</w:t>
      </w:r>
    </w:p>
    <w:p w14:paraId="4129215E" w14:textId="77777777" w:rsidR="002C16F5" w:rsidRPr="002C16F5" w:rsidRDefault="002C16F5" w:rsidP="0067316C">
      <w:pPr>
        <w:pStyle w:val="Pointss"/>
      </w:pPr>
      <w:r w:rsidRPr="002C16F5">
        <w:rPr>
          <w:b/>
          <w:bCs/>
        </w:rPr>
        <w:t>Structures (struct)</w:t>
      </w:r>
      <w:r w:rsidRPr="002C16F5">
        <w:t xml:space="preserve"> - Allow grouping variables of different data types under a single name, with each member having its own dedicated memory space</w:t>
      </w:r>
    </w:p>
    <w:p w14:paraId="61F1E5CB" w14:textId="77777777" w:rsidR="002C16F5" w:rsidRPr="002C16F5" w:rsidRDefault="002C16F5" w:rsidP="0067316C">
      <w:pPr>
        <w:pStyle w:val="Pointss"/>
      </w:pPr>
      <w:r w:rsidRPr="002C16F5">
        <w:rPr>
          <w:b/>
          <w:bCs/>
        </w:rPr>
        <w:t>Unions (union)</w:t>
      </w:r>
      <w:r w:rsidRPr="002C16F5">
        <w:t xml:space="preserve"> - Similar to structures but with all members sharing the same memory location, providing memory-efficient storage</w:t>
      </w:r>
    </w:p>
    <w:p w14:paraId="18098400" w14:textId="77777777" w:rsidR="002C16F5" w:rsidRPr="002C16F5" w:rsidRDefault="002C16F5" w:rsidP="0067316C">
      <w:pPr>
        <w:pStyle w:val="texxtt"/>
        <w:rPr>
          <w:lang w:eastAsia="en-IN"/>
        </w:rPr>
      </w:pPr>
      <w:r w:rsidRPr="002C16F5">
        <w:rPr>
          <w:lang w:eastAsia="en-IN"/>
        </w:rPr>
        <w:t>These constructs are fundamental to professional C programming and form the building blocks for more complex data structures like linked lists, trees, graphs, and databases. Understanding structures and unions is essential for:</w:t>
      </w:r>
    </w:p>
    <w:p w14:paraId="4019B304" w14:textId="77777777" w:rsidR="002C16F5" w:rsidRPr="002C16F5" w:rsidRDefault="002C16F5" w:rsidP="0067316C">
      <w:pPr>
        <w:pStyle w:val="Pointss"/>
      </w:pPr>
      <w:r w:rsidRPr="002C16F5">
        <w:rPr>
          <w:b/>
          <w:bCs/>
        </w:rPr>
        <w:t>Modeling real-world entities</w:t>
      </w:r>
      <w:r w:rsidRPr="002C16F5">
        <w:t xml:space="preserve"> (students, employees, products, transactions)</w:t>
      </w:r>
    </w:p>
    <w:p w14:paraId="34F57114" w14:textId="77777777" w:rsidR="002C16F5" w:rsidRPr="002C16F5" w:rsidRDefault="002C16F5" w:rsidP="0067316C">
      <w:pPr>
        <w:pStyle w:val="Pointss"/>
      </w:pPr>
      <w:r w:rsidRPr="002C16F5">
        <w:rPr>
          <w:b/>
          <w:bCs/>
        </w:rPr>
        <w:t>Creating complex data structures</w:t>
      </w:r>
      <w:r w:rsidRPr="002C16F5">
        <w:t xml:space="preserve"> (linked lists, trees, hash tables)</w:t>
      </w:r>
    </w:p>
    <w:p w14:paraId="46FFD0D3" w14:textId="77777777" w:rsidR="002C16F5" w:rsidRPr="002C16F5" w:rsidRDefault="002C16F5" w:rsidP="0067316C">
      <w:pPr>
        <w:pStyle w:val="Pointss"/>
      </w:pPr>
      <w:r w:rsidRPr="002C16F5">
        <w:rPr>
          <w:b/>
          <w:bCs/>
        </w:rPr>
        <w:t>System programming</w:t>
      </w:r>
      <w:r w:rsidRPr="002C16F5">
        <w:t xml:space="preserve"> (hardware registers, protocol packets, file structures)</w:t>
      </w:r>
    </w:p>
    <w:p w14:paraId="5EFB1035" w14:textId="77777777" w:rsidR="002C16F5" w:rsidRPr="002C16F5" w:rsidRDefault="002C16F5" w:rsidP="0067316C">
      <w:pPr>
        <w:pStyle w:val="Pointss"/>
      </w:pPr>
      <w:r w:rsidRPr="002C16F5">
        <w:rPr>
          <w:b/>
          <w:bCs/>
        </w:rPr>
        <w:t>Database-like operations</w:t>
      </w:r>
      <w:r w:rsidRPr="002C16F5">
        <w:t xml:space="preserve"> (managing records, queries, updates)</w:t>
      </w:r>
    </w:p>
    <w:p w14:paraId="60A9AE1F" w14:textId="77777777" w:rsidR="002C16F5" w:rsidRPr="002C16F5" w:rsidRDefault="002C16F5" w:rsidP="0067316C">
      <w:pPr>
        <w:pStyle w:val="Pointss"/>
      </w:pPr>
      <w:r w:rsidRPr="002C16F5">
        <w:rPr>
          <w:b/>
          <w:bCs/>
        </w:rPr>
        <w:t>API design</w:t>
      </w:r>
      <w:r w:rsidRPr="002C16F5">
        <w:t xml:space="preserve"> (defining interfaces, data exchange formats)</w:t>
      </w:r>
    </w:p>
    <w:p w14:paraId="6889D88A" w14:textId="77777777" w:rsidR="002C16F5" w:rsidRPr="002C16F5" w:rsidRDefault="002C16F5" w:rsidP="0067316C">
      <w:pPr>
        <w:pStyle w:val="texxtt"/>
        <w:rPr>
          <w:lang w:eastAsia="en-IN"/>
        </w:rPr>
      </w:pPr>
      <w:r w:rsidRPr="002C16F5">
        <w:rPr>
          <w:lang w:eastAsia="en-IN"/>
        </w:rPr>
        <w:t>Let's explore these powerful features in comprehensive detail.</w:t>
      </w:r>
    </w:p>
    <w:p w14:paraId="0B451AF3" w14:textId="77777777" w:rsidR="002C16F5" w:rsidRPr="002C16F5" w:rsidRDefault="002C16F5" w:rsidP="0067316C">
      <w:pPr>
        <w:pStyle w:val="Subheadddd"/>
      </w:pPr>
      <w:bookmarkStart w:id="106" w:name="_Toc212291007"/>
      <w:r w:rsidRPr="002C16F5">
        <w:t>12.1 Structures: Grouping Related Data</w:t>
      </w:r>
      <w:bookmarkEnd w:id="106"/>
    </w:p>
    <w:p w14:paraId="75279692" w14:textId="77777777" w:rsidR="002C16F5" w:rsidRPr="002C16F5" w:rsidRDefault="002C16F5" w:rsidP="0067316C">
      <w:pPr>
        <w:pStyle w:val="Subheadddddf"/>
      </w:pPr>
      <w:r w:rsidRPr="002C16F5">
        <w:t>What is a Structure?</w:t>
      </w:r>
    </w:p>
    <w:p w14:paraId="0AC84505" w14:textId="77777777" w:rsidR="002C16F5" w:rsidRPr="002C16F5" w:rsidRDefault="002C16F5" w:rsidP="0067316C">
      <w:pPr>
        <w:pStyle w:val="texxtt"/>
        <w:rPr>
          <w:lang w:eastAsia="en-IN"/>
        </w:rPr>
      </w:pPr>
      <w:r w:rsidRPr="002C16F5">
        <w:rPr>
          <w:lang w:eastAsia="en-IN"/>
        </w:rPr>
        <w:t xml:space="preserve">A </w:t>
      </w:r>
      <w:r w:rsidRPr="002C16F5">
        <w:rPr>
          <w:b/>
          <w:bCs/>
          <w:lang w:eastAsia="en-IN"/>
        </w:rPr>
        <w:t>structure</w:t>
      </w:r>
      <w:r w:rsidRPr="002C16F5">
        <w:rPr>
          <w:lang w:eastAsia="en-IN"/>
        </w:rPr>
        <w:t xml:space="preserve"> in C is a user-defined data type that allows you to combine variables of different types into a single logical unit. Think of a structure as a container that holds related pieces of information, much like a physical folder contains related documents.</w:t>
      </w:r>
    </w:p>
    <w:p w14:paraId="400C8C89" w14:textId="77777777" w:rsidR="002C16F5" w:rsidRPr="002C16F5" w:rsidRDefault="002C16F5" w:rsidP="0067316C">
      <w:pPr>
        <w:pStyle w:val="Subheadddddf"/>
      </w:pPr>
      <w:r w:rsidRPr="002C16F5">
        <w:t>Real-world analogies:</w:t>
      </w:r>
    </w:p>
    <w:p w14:paraId="3C7834B1" w14:textId="77777777" w:rsidR="002C16F5" w:rsidRPr="002C16F5" w:rsidRDefault="002C16F5" w:rsidP="0067316C">
      <w:pPr>
        <w:pStyle w:val="Pointss"/>
      </w:pPr>
      <w:r w:rsidRPr="002C16F5">
        <w:t xml:space="preserve">A </w:t>
      </w:r>
      <w:r w:rsidRPr="002C16F5">
        <w:rPr>
          <w:b/>
          <w:bCs/>
        </w:rPr>
        <w:t>student record</w:t>
      </w:r>
      <w:r w:rsidRPr="002C16F5">
        <w:t xml:space="preserve"> in a school database</w:t>
      </w:r>
    </w:p>
    <w:p w14:paraId="6A8A4ABB" w14:textId="77777777" w:rsidR="002C16F5" w:rsidRPr="002C16F5" w:rsidRDefault="002C16F5" w:rsidP="0067316C">
      <w:pPr>
        <w:pStyle w:val="Pointss"/>
      </w:pPr>
      <w:r w:rsidRPr="002C16F5">
        <w:t xml:space="preserve">A </w:t>
      </w:r>
      <w:r w:rsidRPr="002C16F5">
        <w:rPr>
          <w:b/>
          <w:bCs/>
        </w:rPr>
        <w:t>book entry</w:t>
      </w:r>
      <w:r w:rsidRPr="002C16F5">
        <w:t xml:space="preserve"> in a library catalog</w:t>
      </w:r>
    </w:p>
    <w:p w14:paraId="5661DF5E" w14:textId="77777777" w:rsidR="002C16F5" w:rsidRPr="002C16F5" w:rsidRDefault="002C16F5" w:rsidP="0067316C">
      <w:pPr>
        <w:pStyle w:val="Pointss"/>
      </w:pPr>
      <w:r w:rsidRPr="002C16F5">
        <w:t xml:space="preserve">An </w:t>
      </w:r>
      <w:r w:rsidRPr="002C16F5">
        <w:rPr>
          <w:b/>
          <w:bCs/>
        </w:rPr>
        <w:t>employee profile</w:t>
      </w:r>
      <w:r w:rsidRPr="002C16F5">
        <w:t xml:space="preserve"> in a company's HR system</w:t>
      </w:r>
    </w:p>
    <w:p w14:paraId="03C30786" w14:textId="77777777" w:rsidR="002C16F5" w:rsidRPr="002C16F5" w:rsidRDefault="002C16F5" w:rsidP="0067316C">
      <w:pPr>
        <w:pStyle w:val="Pointss"/>
      </w:pPr>
      <w:r w:rsidRPr="002C16F5">
        <w:t xml:space="preserve">A </w:t>
      </w:r>
      <w:r w:rsidRPr="002C16F5">
        <w:rPr>
          <w:b/>
          <w:bCs/>
        </w:rPr>
        <w:t>point</w:t>
      </w:r>
      <w:r w:rsidRPr="002C16F5">
        <w:t xml:space="preserve"> in geometric calculations (x and y coordinates)</w:t>
      </w:r>
    </w:p>
    <w:p w14:paraId="6C044225" w14:textId="77777777" w:rsidR="002C16F5" w:rsidRPr="002C16F5" w:rsidRDefault="002C16F5" w:rsidP="0067316C">
      <w:pPr>
        <w:pStyle w:val="Pointss"/>
      </w:pPr>
      <w:r w:rsidRPr="002C16F5">
        <w:t xml:space="preserve">A </w:t>
      </w:r>
      <w:r w:rsidRPr="002C16F5">
        <w:rPr>
          <w:b/>
          <w:bCs/>
        </w:rPr>
        <w:t>date</w:t>
      </w:r>
      <w:r w:rsidRPr="002C16F5">
        <w:t xml:space="preserve"> (day, month, year)</w:t>
      </w:r>
    </w:p>
    <w:p w14:paraId="7A6A748F" w14:textId="77777777" w:rsidR="002C16F5" w:rsidRPr="002C16F5" w:rsidRDefault="002C16F5" w:rsidP="0067316C">
      <w:pPr>
        <w:pStyle w:val="texxtt"/>
        <w:rPr>
          <w:lang w:eastAsia="en-IN"/>
        </w:rPr>
      </w:pPr>
      <w:r w:rsidRPr="002C16F5">
        <w:rPr>
          <w:lang w:eastAsia="en-IN"/>
        </w:rPr>
        <w:t xml:space="preserve">Each structure has </w:t>
      </w:r>
      <w:r w:rsidRPr="002C16F5">
        <w:rPr>
          <w:b/>
          <w:bCs/>
          <w:lang w:eastAsia="en-IN"/>
        </w:rPr>
        <w:t>members</w:t>
      </w:r>
      <w:r w:rsidRPr="002C16F5">
        <w:rPr>
          <w:lang w:eastAsia="en-IN"/>
        </w:rPr>
        <w:t xml:space="preserve"> (also called </w:t>
      </w:r>
      <w:r w:rsidRPr="002C16F5">
        <w:rPr>
          <w:b/>
          <w:bCs/>
          <w:lang w:eastAsia="en-IN"/>
        </w:rPr>
        <w:t>fields</w:t>
      </w:r>
      <w:r w:rsidRPr="002C16F5">
        <w:rPr>
          <w:lang w:eastAsia="en-IN"/>
        </w:rPr>
        <w:t>)—the individual pieces of data it contains. These members can be of any data type: integers, floats, characters, arrays, pointers, or even other structures.</w:t>
      </w:r>
    </w:p>
    <w:p w14:paraId="61067A2C" w14:textId="77777777" w:rsidR="002C16F5" w:rsidRPr="002C16F5" w:rsidRDefault="002C16F5" w:rsidP="0067316C">
      <w:pPr>
        <w:pStyle w:val="Subheadddddf"/>
      </w:pPr>
      <w:r w:rsidRPr="002C16F5">
        <w:t>Why Use Structures?</w:t>
      </w:r>
    </w:p>
    <w:p w14:paraId="53FB9B5A" w14:textId="59F149D5" w:rsidR="002C16F5" w:rsidRPr="002C16F5" w:rsidRDefault="002C16F5" w:rsidP="0067316C">
      <w:pPr>
        <w:pStyle w:val="texxtt"/>
        <w:rPr>
          <w:lang w:eastAsia="en-IN"/>
        </w:rPr>
      </w:pPr>
      <w:r w:rsidRPr="002C16F5">
        <w:rPr>
          <w:b/>
          <w:bCs/>
          <w:lang w:eastAsia="en-IN"/>
        </w:rPr>
        <w:t>Without structures</w:t>
      </w:r>
      <w:r w:rsidRPr="002C16F5">
        <w:rPr>
          <w:lang w:eastAsia="en-IN"/>
        </w:rPr>
        <w:t>, managing related data becomes cumbersome:</w:t>
      </w:r>
    </w:p>
    <w:p w14:paraId="7683B75D" w14:textId="77777777" w:rsidR="002C16F5" w:rsidRPr="002C16F5" w:rsidRDefault="002C16F5" w:rsidP="0092071A">
      <w:pPr>
        <w:pStyle w:val="Code"/>
        <w:rPr>
          <w:color w:val="383A42"/>
          <w:lang w:eastAsia="en-IN"/>
        </w:rPr>
      </w:pPr>
      <w:r w:rsidRPr="002C16F5">
        <w:rPr>
          <w:lang w:eastAsia="en-IN"/>
        </w:rPr>
        <w:t>// Managing one student without structures</w:t>
      </w:r>
    </w:p>
    <w:p w14:paraId="361E6BAA"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student1_id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w:t>
      </w:r>
    </w:p>
    <w:p w14:paraId="48151C6B" w14:textId="77777777" w:rsidR="002C16F5" w:rsidRPr="002C16F5" w:rsidRDefault="002C16F5" w:rsidP="0092071A">
      <w:pPr>
        <w:pStyle w:val="Code"/>
        <w:rPr>
          <w:color w:val="383A42"/>
          <w:lang w:eastAsia="en-IN"/>
        </w:rPr>
      </w:pPr>
      <w:r w:rsidRPr="002C16F5">
        <w:rPr>
          <w:color w:val="A626A4"/>
          <w:lang w:eastAsia="en-IN"/>
        </w:rPr>
        <w:t>char</w:t>
      </w:r>
      <w:r w:rsidRPr="002C16F5">
        <w:rPr>
          <w:color w:val="383A42"/>
          <w:lang w:eastAsia="en-IN"/>
        </w:rPr>
        <w:t xml:space="preserve"> student1_name[</w:t>
      </w:r>
      <w:r w:rsidRPr="002C16F5">
        <w:rPr>
          <w:color w:val="B76B01"/>
          <w:lang w:eastAsia="en-IN"/>
        </w:rPr>
        <w:t>30</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color w:val="50A14F"/>
          <w:lang w:eastAsia="en-IN"/>
        </w:rPr>
        <w:t>"Alice"</w:t>
      </w:r>
      <w:r w:rsidRPr="002C16F5">
        <w:rPr>
          <w:color w:val="383A42"/>
          <w:lang w:eastAsia="en-IN"/>
        </w:rPr>
        <w:t>;</w:t>
      </w:r>
    </w:p>
    <w:p w14:paraId="6CF00F88" w14:textId="77777777" w:rsidR="002C16F5" w:rsidRPr="002C16F5" w:rsidRDefault="002C16F5" w:rsidP="0092071A">
      <w:pPr>
        <w:pStyle w:val="Code"/>
        <w:rPr>
          <w:color w:val="383A42"/>
          <w:lang w:eastAsia="en-IN"/>
        </w:rPr>
      </w:pPr>
      <w:r w:rsidRPr="002C16F5">
        <w:rPr>
          <w:color w:val="A626A4"/>
          <w:lang w:eastAsia="en-IN"/>
        </w:rPr>
        <w:t>float</w:t>
      </w:r>
      <w:r w:rsidRPr="002C16F5">
        <w:rPr>
          <w:color w:val="383A42"/>
          <w:lang w:eastAsia="en-IN"/>
        </w:rPr>
        <w:t xml:space="preserve"> student1_marks </w:t>
      </w:r>
      <w:r w:rsidRPr="002C16F5">
        <w:rPr>
          <w:color w:val="4078F2"/>
          <w:lang w:eastAsia="en-IN"/>
        </w:rPr>
        <w:t>=</w:t>
      </w:r>
      <w:r w:rsidRPr="002C16F5">
        <w:rPr>
          <w:color w:val="383A42"/>
          <w:lang w:eastAsia="en-IN"/>
        </w:rPr>
        <w:t xml:space="preserve"> </w:t>
      </w:r>
      <w:r w:rsidRPr="002C16F5">
        <w:rPr>
          <w:color w:val="B76B01"/>
          <w:lang w:eastAsia="en-IN"/>
        </w:rPr>
        <w:t>87.5</w:t>
      </w:r>
      <w:r w:rsidRPr="002C16F5">
        <w:rPr>
          <w:color w:val="383A42"/>
          <w:lang w:eastAsia="en-IN"/>
        </w:rPr>
        <w:t>;</w:t>
      </w:r>
    </w:p>
    <w:p w14:paraId="5090CC5E" w14:textId="77777777" w:rsidR="002C16F5" w:rsidRPr="002C16F5" w:rsidRDefault="002C16F5" w:rsidP="0092071A">
      <w:pPr>
        <w:pStyle w:val="Code"/>
        <w:rPr>
          <w:color w:val="383A42"/>
          <w:lang w:eastAsia="en-IN"/>
        </w:rPr>
      </w:pPr>
      <w:r w:rsidRPr="002C16F5">
        <w:rPr>
          <w:color w:val="A626A4"/>
          <w:lang w:eastAsia="en-IN"/>
        </w:rPr>
        <w:t>char</w:t>
      </w:r>
      <w:r w:rsidRPr="002C16F5">
        <w:rPr>
          <w:color w:val="383A42"/>
          <w:lang w:eastAsia="en-IN"/>
        </w:rPr>
        <w:t xml:space="preserve"> student1_grade </w:t>
      </w:r>
      <w:r w:rsidRPr="002C16F5">
        <w:rPr>
          <w:color w:val="4078F2"/>
          <w:lang w:eastAsia="en-IN"/>
        </w:rPr>
        <w:t>=</w:t>
      </w:r>
      <w:r w:rsidRPr="002C16F5">
        <w:rPr>
          <w:color w:val="383A42"/>
          <w:lang w:eastAsia="en-IN"/>
        </w:rPr>
        <w:t xml:space="preserve"> </w:t>
      </w:r>
      <w:r w:rsidRPr="002C16F5">
        <w:rPr>
          <w:color w:val="50A14F"/>
          <w:lang w:eastAsia="en-IN"/>
        </w:rPr>
        <w:t>'A'</w:t>
      </w:r>
      <w:r w:rsidRPr="002C16F5">
        <w:rPr>
          <w:color w:val="383A42"/>
          <w:lang w:eastAsia="en-IN"/>
        </w:rPr>
        <w:t>;</w:t>
      </w:r>
    </w:p>
    <w:p w14:paraId="5DFD04A5" w14:textId="77777777" w:rsidR="002C16F5" w:rsidRPr="002C16F5" w:rsidRDefault="002C16F5" w:rsidP="0092071A">
      <w:pPr>
        <w:pStyle w:val="Code"/>
        <w:rPr>
          <w:color w:val="383A42"/>
          <w:lang w:eastAsia="en-IN"/>
        </w:rPr>
      </w:pPr>
    </w:p>
    <w:p w14:paraId="4EA80741" w14:textId="77777777" w:rsidR="002C16F5" w:rsidRPr="002C16F5" w:rsidRDefault="002C16F5" w:rsidP="0092071A">
      <w:pPr>
        <w:pStyle w:val="Code"/>
        <w:rPr>
          <w:color w:val="383A42"/>
          <w:lang w:eastAsia="en-IN"/>
        </w:rPr>
      </w:pPr>
      <w:r w:rsidRPr="002C16F5">
        <w:rPr>
          <w:lang w:eastAsia="en-IN"/>
        </w:rPr>
        <w:t>// For multiple students, this becomes unmanageable</w:t>
      </w:r>
    </w:p>
    <w:p w14:paraId="1F2B363C"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student2_id </w:t>
      </w:r>
      <w:r w:rsidRPr="002C16F5">
        <w:rPr>
          <w:color w:val="4078F2"/>
          <w:lang w:eastAsia="en-IN"/>
        </w:rPr>
        <w:t>=</w:t>
      </w:r>
      <w:r w:rsidRPr="002C16F5">
        <w:rPr>
          <w:color w:val="383A42"/>
          <w:lang w:eastAsia="en-IN"/>
        </w:rPr>
        <w:t xml:space="preserve"> </w:t>
      </w:r>
      <w:r w:rsidRPr="002C16F5">
        <w:rPr>
          <w:color w:val="B76B01"/>
          <w:lang w:eastAsia="en-IN"/>
        </w:rPr>
        <w:t>102</w:t>
      </w:r>
      <w:r w:rsidRPr="002C16F5">
        <w:rPr>
          <w:color w:val="383A42"/>
          <w:lang w:eastAsia="en-IN"/>
        </w:rPr>
        <w:t>;</w:t>
      </w:r>
    </w:p>
    <w:p w14:paraId="57CC6BAB" w14:textId="77777777" w:rsidR="002C16F5" w:rsidRPr="002C16F5" w:rsidRDefault="002C16F5" w:rsidP="0092071A">
      <w:pPr>
        <w:pStyle w:val="Code"/>
        <w:rPr>
          <w:color w:val="383A42"/>
          <w:lang w:eastAsia="en-IN"/>
        </w:rPr>
      </w:pPr>
      <w:r w:rsidRPr="002C16F5">
        <w:rPr>
          <w:color w:val="A626A4"/>
          <w:lang w:eastAsia="en-IN"/>
        </w:rPr>
        <w:t>char</w:t>
      </w:r>
      <w:r w:rsidRPr="002C16F5">
        <w:rPr>
          <w:color w:val="383A42"/>
          <w:lang w:eastAsia="en-IN"/>
        </w:rPr>
        <w:t xml:space="preserve"> student2_name[</w:t>
      </w:r>
      <w:r w:rsidRPr="002C16F5">
        <w:rPr>
          <w:color w:val="B76B01"/>
          <w:lang w:eastAsia="en-IN"/>
        </w:rPr>
        <w:t>30</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color w:val="50A14F"/>
          <w:lang w:eastAsia="en-IN"/>
        </w:rPr>
        <w:t>"Bob"</w:t>
      </w:r>
      <w:r w:rsidRPr="002C16F5">
        <w:rPr>
          <w:color w:val="383A42"/>
          <w:lang w:eastAsia="en-IN"/>
        </w:rPr>
        <w:t>;</w:t>
      </w:r>
    </w:p>
    <w:p w14:paraId="584B7116" w14:textId="77777777" w:rsidR="002C16F5" w:rsidRPr="002C16F5" w:rsidRDefault="002C16F5" w:rsidP="0092071A">
      <w:pPr>
        <w:pStyle w:val="Code"/>
        <w:rPr>
          <w:color w:val="383A42"/>
          <w:lang w:eastAsia="en-IN"/>
        </w:rPr>
      </w:pPr>
      <w:r w:rsidRPr="002C16F5">
        <w:rPr>
          <w:color w:val="A626A4"/>
          <w:lang w:eastAsia="en-IN"/>
        </w:rPr>
        <w:t>float</w:t>
      </w:r>
      <w:r w:rsidRPr="002C16F5">
        <w:rPr>
          <w:color w:val="383A42"/>
          <w:lang w:eastAsia="en-IN"/>
        </w:rPr>
        <w:t xml:space="preserve"> student2_marks </w:t>
      </w:r>
      <w:r w:rsidRPr="002C16F5">
        <w:rPr>
          <w:color w:val="4078F2"/>
          <w:lang w:eastAsia="en-IN"/>
        </w:rPr>
        <w:t>=</w:t>
      </w:r>
      <w:r w:rsidRPr="002C16F5">
        <w:rPr>
          <w:color w:val="383A42"/>
          <w:lang w:eastAsia="en-IN"/>
        </w:rPr>
        <w:t xml:space="preserve"> </w:t>
      </w:r>
      <w:r w:rsidRPr="002C16F5">
        <w:rPr>
          <w:color w:val="B76B01"/>
          <w:lang w:eastAsia="en-IN"/>
        </w:rPr>
        <w:t>76.0</w:t>
      </w:r>
      <w:r w:rsidRPr="002C16F5">
        <w:rPr>
          <w:color w:val="383A42"/>
          <w:lang w:eastAsia="en-IN"/>
        </w:rPr>
        <w:t>;</w:t>
      </w:r>
    </w:p>
    <w:p w14:paraId="613E3D65" w14:textId="77777777" w:rsidR="002C16F5" w:rsidRPr="002C16F5" w:rsidRDefault="002C16F5" w:rsidP="0092071A">
      <w:pPr>
        <w:pStyle w:val="Code"/>
        <w:rPr>
          <w:color w:val="383A42"/>
          <w:lang w:eastAsia="en-IN"/>
        </w:rPr>
      </w:pPr>
      <w:r w:rsidRPr="002C16F5">
        <w:rPr>
          <w:color w:val="A626A4"/>
          <w:lang w:eastAsia="en-IN"/>
        </w:rPr>
        <w:t>char</w:t>
      </w:r>
      <w:r w:rsidRPr="002C16F5">
        <w:rPr>
          <w:color w:val="383A42"/>
          <w:lang w:eastAsia="en-IN"/>
        </w:rPr>
        <w:t xml:space="preserve"> student2_grade </w:t>
      </w:r>
      <w:r w:rsidRPr="002C16F5">
        <w:rPr>
          <w:color w:val="4078F2"/>
          <w:lang w:eastAsia="en-IN"/>
        </w:rPr>
        <w:t>=</w:t>
      </w:r>
      <w:r w:rsidRPr="002C16F5">
        <w:rPr>
          <w:color w:val="383A42"/>
          <w:lang w:eastAsia="en-IN"/>
        </w:rPr>
        <w:t xml:space="preserve"> </w:t>
      </w:r>
      <w:r w:rsidRPr="002C16F5">
        <w:rPr>
          <w:color w:val="50A14F"/>
          <w:lang w:eastAsia="en-IN"/>
        </w:rPr>
        <w:t>'B'</w:t>
      </w:r>
      <w:r w:rsidRPr="002C16F5">
        <w:rPr>
          <w:color w:val="383A42"/>
          <w:lang w:eastAsia="en-IN"/>
        </w:rPr>
        <w:t>;</w:t>
      </w:r>
    </w:p>
    <w:p w14:paraId="2BC634D1" w14:textId="77777777" w:rsidR="002C16F5" w:rsidRPr="002C16F5" w:rsidRDefault="002C16F5" w:rsidP="0092071A">
      <w:pPr>
        <w:pStyle w:val="Code"/>
        <w:rPr>
          <w:color w:val="383A42"/>
          <w:lang w:eastAsia="en-IN"/>
        </w:rPr>
      </w:pPr>
    </w:p>
    <w:p w14:paraId="6DE509B1" w14:textId="77777777" w:rsidR="002C16F5" w:rsidRPr="002C16F5" w:rsidRDefault="002C16F5" w:rsidP="0092071A">
      <w:pPr>
        <w:pStyle w:val="Code"/>
        <w:rPr>
          <w:color w:val="383A42"/>
          <w:lang w:eastAsia="en-IN"/>
        </w:rPr>
      </w:pPr>
      <w:r w:rsidRPr="002C16F5">
        <w:rPr>
          <w:lang w:eastAsia="en-IN"/>
        </w:rPr>
        <w:t>// ... and so on for hundreds of students</w:t>
      </w:r>
    </w:p>
    <w:p w14:paraId="6E4620B1" w14:textId="6C8E43EC" w:rsidR="002C16F5" w:rsidRPr="002C16F5" w:rsidRDefault="002C16F5" w:rsidP="0067316C">
      <w:pPr>
        <w:pStyle w:val="texxtt"/>
        <w:rPr>
          <w:lang w:eastAsia="en-IN"/>
        </w:rPr>
      </w:pPr>
      <w:r w:rsidRPr="002C16F5">
        <w:rPr>
          <w:b/>
          <w:bCs/>
          <w:lang w:eastAsia="en-IN"/>
        </w:rPr>
        <w:t>With structures</w:t>
      </w:r>
      <w:r w:rsidRPr="002C16F5">
        <w:rPr>
          <w:lang w:eastAsia="en-IN"/>
        </w:rPr>
        <w:t>, we group related data logically:</w:t>
      </w:r>
    </w:p>
    <w:p w14:paraId="136129E1"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p>
    <w:p w14:paraId="11904EB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6828A23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30</w:t>
      </w:r>
      <w:r w:rsidRPr="002C16F5">
        <w:rPr>
          <w:color w:val="383A42"/>
          <w:lang w:eastAsia="en-IN"/>
        </w:rPr>
        <w:t>];</w:t>
      </w:r>
    </w:p>
    <w:p w14:paraId="79E4DD3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5C08809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grade;</w:t>
      </w:r>
    </w:p>
    <w:p w14:paraId="4D3B1938" w14:textId="77777777" w:rsidR="002C16F5" w:rsidRPr="002C16F5" w:rsidRDefault="002C16F5" w:rsidP="0092071A">
      <w:pPr>
        <w:pStyle w:val="Code"/>
        <w:rPr>
          <w:color w:val="383A42"/>
          <w:lang w:eastAsia="en-IN"/>
        </w:rPr>
      </w:pPr>
      <w:r w:rsidRPr="002C16F5">
        <w:rPr>
          <w:color w:val="383A42"/>
          <w:lang w:eastAsia="en-IN"/>
        </w:rPr>
        <w:t>};</w:t>
      </w:r>
    </w:p>
    <w:p w14:paraId="6F4361CB" w14:textId="77777777" w:rsidR="002C16F5" w:rsidRPr="002C16F5" w:rsidRDefault="002C16F5" w:rsidP="0092071A">
      <w:pPr>
        <w:pStyle w:val="Code"/>
        <w:rPr>
          <w:color w:val="383A42"/>
          <w:lang w:eastAsia="en-IN"/>
        </w:rPr>
      </w:pPr>
    </w:p>
    <w:p w14:paraId="070B8A88" w14:textId="77777777" w:rsidR="002C16F5" w:rsidRPr="002C16F5" w:rsidRDefault="002C16F5" w:rsidP="0092071A">
      <w:pPr>
        <w:pStyle w:val="Code"/>
        <w:rPr>
          <w:color w:val="383A42"/>
          <w:lang w:eastAsia="en-IN"/>
        </w:rPr>
      </w:pPr>
      <w:r w:rsidRPr="002C16F5">
        <w:rPr>
          <w:i/>
          <w:iCs/>
          <w:color w:val="A0A1A7"/>
          <w:lang w:eastAsia="en-IN"/>
        </w:rPr>
        <w:t>// Now create as many students as needed easily</w:t>
      </w:r>
    </w:p>
    <w:p w14:paraId="60CE3887"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student1, student2, student3;</w:t>
      </w:r>
    </w:p>
    <w:p w14:paraId="625B8AED" w14:textId="77777777" w:rsidR="002C16F5" w:rsidRPr="002C16F5" w:rsidRDefault="002C16F5" w:rsidP="0067316C">
      <w:pPr>
        <w:pStyle w:val="Subheadddddf"/>
      </w:pPr>
      <w:r w:rsidRPr="002C16F5">
        <w:t>Structure Definition Syntax</w:t>
      </w:r>
    </w:p>
    <w:p w14:paraId="71E9C279" w14:textId="2A4A789B" w:rsidR="002C16F5" w:rsidRPr="002C16F5" w:rsidRDefault="002C16F5" w:rsidP="0067316C">
      <w:pPr>
        <w:pStyle w:val="texxtt"/>
        <w:rPr>
          <w:lang w:eastAsia="en-IN"/>
        </w:rPr>
      </w:pPr>
      <w:r w:rsidRPr="002C16F5">
        <w:rPr>
          <w:lang w:eastAsia="en-IN"/>
        </w:rPr>
        <w:t>The general syntax for defining a structure:</w:t>
      </w:r>
    </w:p>
    <w:p w14:paraId="2FD68D7A"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structure_tag</w:t>
      </w:r>
      <w:r w:rsidRPr="002C16F5">
        <w:rPr>
          <w:color w:val="383A42"/>
          <w:lang w:eastAsia="en-IN"/>
        </w:rPr>
        <w:t xml:space="preserve"> {</w:t>
      </w:r>
    </w:p>
    <w:p w14:paraId="54FE3BFD" w14:textId="77777777" w:rsidR="002C16F5" w:rsidRPr="002C16F5" w:rsidRDefault="002C16F5" w:rsidP="0092071A">
      <w:pPr>
        <w:pStyle w:val="Code"/>
        <w:rPr>
          <w:color w:val="383A42"/>
          <w:lang w:eastAsia="en-IN"/>
        </w:rPr>
      </w:pPr>
      <w:r w:rsidRPr="002C16F5">
        <w:rPr>
          <w:color w:val="383A42"/>
          <w:lang w:eastAsia="en-IN"/>
        </w:rPr>
        <w:t xml:space="preserve">    data_type member1;</w:t>
      </w:r>
    </w:p>
    <w:p w14:paraId="38503B5E" w14:textId="77777777" w:rsidR="002C16F5" w:rsidRPr="002C16F5" w:rsidRDefault="002C16F5" w:rsidP="0092071A">
      <w:pPr>
        <w:pStyle w:val="Code"/>
        <w:rPr>
          <w:color w:val="383A42"/>
          <w:lang w:eastAsia="en-IN"/>
        </w:rPr>
      </w:pPr>
      <w:r w:rsidRPr="002C16F5">
        <w:rPr>
          <w:color w:val="383A42"/>
          <w:lang w:eastAsia="en-IN"/>
        </w:rPr>
        <w:t xml:space="preserve">    data_type member2;</w:t>
      </w:r>
    </w:p>
    <w:p w14:paraId="7902528C" w14:textId="77777777" w:rsidR="002C16F5" w:rsidRPr="002C16F5" w:rsidRDefault="002C16F5" w:rsidP="0092071A">
      <w:pPr>
        <w:pStyle w:val="Code"/>
        <w:rPr>
          <w:color w:val="383A42"/>
          <w:lang w:eastAsia="en-IN"/>
        </w:rPr>
      </w:pPr>
      <w:r w:rsidRPr="002C16F5">
        <w:rPr>
          <w:color w:val="383A42"/>
          <w:lang w:eastAsia="en-IN"/>
        </w:rPr>
        <w:t xml:space="preserve">    data_type member3;</w:t>
      </w:r>
    </w:p>
    <w:p w14:paraId="6925B70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 more members</w:t>
      </w:r>
    </w:p>
    <w:p w14:paraId="66EC40AB" w14:textId="77777777" w:rsidR="002C16F5" w:rsidRPr="002C16F5" w:rsidRDefault="002C16F5" w:rsidP="0092071A">
      <w:pPr>
        <w:pStyle w:val="Code"/>
        <w:rPr>
          <w:color w:val="383A42"/>
          <w:lang w:eastAsia="en-IN"/>
        </w:rPr>
      </w:pPr>
      <w:r w:rsidRPr="002C16F5">
        <w:rPr>
          <w:color w:val="383A42"/>
          <w:lang w:eastAsia="en-IN"/>
        </w:rPr>
        <w:t>};</w:t>
      </w:r>
    </w:p>
    <w:p w14:paraId="1079BCE3" w14:textId="77777777" w:rsidR="002C16F5" w:rsidRPr="002C16F5" w:rsidRDefault="002C16F5" w:rsidP="0067316C">
      <w:pPr>
        <w:pStyle w:val="Subheadddddf"/>
      </w:pPr>
      <w:r w:rsidRPr="002C16F5">
        <w:t>Components explained:</w:t>
      </w:r>
    </w:p>
    <w:p w14:paraId="294FFEFF" w14:textId="77777777" w:rsidR="002C16F5" w:rsidRPr="002C16F5" w:rsidRDefault="002C16F5" w:rsidP="0067316C">
      <w:pPr>
        <w:pStyle w:val="Pointss"/>
      </w:pPr>
      <w:r w:rsidRPr="002C16F5">
        <w:rPr>
          <w:rFonts w:cs="Courier New"/>
        </w:rPr>
        <w:t>struct</w:t>
      </w:r>
      <w:r w:rsidRPr="002C16F5">
        <w:t xml:space="preserve"> - Keyword indicating structure definition</w:t>
      </w:r>
    </w:p>
    <w:p w14:paraId="7CF64EC1" w14:textId="77777777" w:rsidR="002C16F5" w:rsidRPr="002C16F5" w:rsidRDefault="002C16F5" w:rsidP="0067316C">
      <w:pPr>
        <w:pStyle w:val="Pointss"/>
      </w:pPr>
      <w:r w:rsidRPr="002C16F5">
        <w:rPr>
          <w:rFonts w:cs="Courier New"/>
        </w:rPr>
        <w:t>structure_tag</w:t>
      </w:r>
      <w:r w:rsidRPr="002C16F5">
        <w:t xml:space="preserve"> - Name/identifier for this structure type</w:t>
      </w:r>
    </w:p>
    <w:p w14:paraId="10384551" w14:textId="77777777" w:rsidR="002C16F5" w:rsidRPr="002C16F5" w:rsidRDefault="002C16F5" w:rsidP="0067316C">
      <w:pPr>
        <w:pStyle w:val="Pointss"/>
      </w:pPr>
      <w:r w:rsidRPr="002C16F5">
        <w:rPr>
          <w:rFonts w:cs="Courier New"/>
        </w:rPr>
        <w:t>member1</w:t>
      </w:r>
      <w:r w:rsidRPr="002C16F5">
        <w:t xml:space="preserve">, </w:t>
      </w:r>
      <w:r w:rsidRPr="002C16F5">
        <w:rPr>
          <w:rFonts w:cs="Courier New"/>
        </w:rPr>
        <w:t>member2</w:t>
      </w:r>
      <w:r w:rsidRPr="002C16F5">
        <w:t>, ... - Individual data fields within the structure</w:t>
      </w:r>
    </w:p>
    <w:p w14:paraId="59C7EA00" w14:textId="77777777" w:rsidR="002C16F5" w:rsidRPr="002C16F5" w:rsidRDefault="002C16F5" w:rsidP="0067316C">
      <w:pPr>
        <w:pStyle w:val="Pointss"/>
      </w:pPr>
      <w:r w:rsidRPr="002C16F5">
        <w:t xml:space="preserve">The semicolon after the closing brace is </w:t>
      </w:r>
      <w:r w:rsidRPr="002C16F5">
        <w:rPr>
          <w:b/>
          <w:bCs/>
        </w:rPr>
        <w:t>mandatory</w:t>
      </w:r>
    </w:p>
    <w:p w14:paraId="020BC130" w14:textId="04F2010E" w:rsidR="002C16F5" w:rsidRPr="0092071A" w:rsidRDefault="002C16F5" w:rsidP="0067316C">
      <w:pPr>
        <w:pStyle w:val="Subheadddddf"/>
      </w:pPr>
      <w:r w:rsidRPr="002C16F5">
        <w:t>Complete Example: Student Structure</w:t>
      </w:r>
    </w:p>
    <w:p w14:paraId="17FF00CB"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CCE21A0"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7AECB23D" w14:textId="77777777" w:rsidR="002C16F5" w:rsidRPr="002C16F5" w:rsidRDefault="002C16F5" w:rsidP="0092071A">
      <w:pPr>
        <w:pStyle w:val="Code"/>
        <w:rPr>
          <w:color w:val="383A42"/>
          <w:lang w:eastAsia="en-IN"/>
        </w:rPr>
      </w:pPr>
    </w:p>
    <w:p w14:paraId="657EDA6D"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4E8E62A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476AD54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68855C0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age;</w:t>
      </w:r>
    </w:p>
    <w:p w14:paraId="5F29A60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5BD3610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grade;</w:t>
      </w:r>
    </w:p>
    <w:p w14:paraId="573E9832" w14:textId="77777777" w:rsidR="002C16F5" w:rsidRPr="002C16F5" w:rsidRDefault="002C16F5" w:rsidP="0092071A">
      <w:pPr>
        <w:pStyle w:val="Code"/>
        <w:rPr>
          <w:color w:val="383A42"/>
          <w:lang w:eastAsia="en-IN"/>
        </w:rPr>
      </w:pPr>
      <w:r w:rsidRPr="002C16F5">
        <w:rPr>
          <w:color w:val="383A42"/>
          <w:lang w:eastAsia="en-IN"/>
        </w:rPr>
        <w:t>};</w:t>
      </w:r>
    </w:p>
    <w:p w14:paraId="17618EA8" w14:textId="77777777" w:rsidR="002C16F5" w:rsidRPr="002C16F5" w:rsidRDefault="002C16F5" w:rsidP="0092071A">
      <w:pPr>
        <w:pStyle w:val="Code"/>
        <w:rPr>
          <w:color w:val="383A42"/>
          <w:lang w:eastAsia="en-IN"/>
        </w:rPr>
      </w:pPr>
    </w:p>
    <w:p w14:paraId="14AA8A5E"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D8AE8A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Declare a structure variable</w:t>
      </w:r>
    </w:p>
    <w:p w14:paraId="050B2FF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s1;</w:t>
      </w:r>
    </w:p>
    <w:p w14:paraId="193C2206" w14:textId="77777777" w:rsidR="002C16F5" w:rsidRPr="002C16F5" w:rsidRDefault="002C16F5" w:rsidP="0092071A">
      <w:pPr>
        <w:pStyle w:val="Code"/>
        <w:rPr>
          <w:color w:val="383A42"/>
          <w:lang w:eastAsia="en-IN"/>
        </w:rPr>
      </w:pPr>
      <w:r w:rsidRPr="002C16F5">
        <w:rPr>
          <w:color w:val="383A42"/>
          <w:lang w:eastAsia="en-IN"/>
        </w:rPr>
        <w:t xml:space="preserve">    </w:t>
      </w:r>
    </w:p>
    <w:p w14:paraId="32F20D5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Assign values to members</w:t>
      </w:r>
    </w:p>
    <w:p w14:paraId="0AF73959" w14:textId="77777777" w:rsidR="002C16F5" w:rsidRPr="002C16F5" w:rsidRDefault="002C16F5" w:rsidP="0092071A">
      <w:pPr>
        <w:pStyle w:val="Code"/>
        <w:rPr>
          <w:color w:val="383A42"/>
          <w:lang w:eastAsia="en-IN"/>
        </w:rPr>
      </w:pPr>
      <w:r w:rsidRPr="002C16F5">
        <w:rPr>
          <w:color w:val="383A42"/>
          <w:lang w:eastAsia="en-IN"/>
        </w:rPr>
        <w:t xml:space="preserve">    s1.id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w:t>
      </w:r>
    </w:p>
    <w:p w14:paraId="495FC44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strcpy</w:t>
      </w:r>
      <w:r w:rsidRPr="002C16F5">
        <w:rPr>
          <w:color w:val="383A42"/>
          <w:lang w:eastAsia="en-IN"/>
        </w:rPr>
        <w:t xml:space="preserve">(s1.name, </w:t>
      </w:r>
      <w:r w:rsidRPr="002C16F5">
        <w:rPr>
          <w:lang w:eastAsia="en-IN"/>
        </w:rPr>
        <w:t>"Alice Johnson"</w:t>
      </w:r>
      <w:r w:rsidRPr="002C16F5">
        <w:rPr>
          <w:color w:val="383A42"/>
          <w:lang w:eastAsia="en-IN"/>
        </w:rPr>
        <w:t>);</w:t>
      </w:r>
    </w:p>
    <w:p w14:paraId="79F9B36D" w14:textId="77777777" w:rsidR="002C16F5" w:rsidRPr="002C16F5" w:rsidRDefault="002C16F5" w:rsidP="0092071A">
      <w:pPr>
        <w:pStyle w:val="Code"/>
        <w:rPr>
          <w:color w:val="383A42"/>
          <w:lang w:eastAsia="en-IN"/>
        </w:rPr>
      </w:pPr>
      <w:r w:rsidRPr="002C16F5">
        <w:rPr>
          <w:color w:val="383A42"/>
          <w:lang w:eastAsia="en-IN"/>
        </w:rPr>
        <w:t xml:space="preserve">    s1.age </w:t>
      </w:r>
      <w:r w:rsidRPr="002C16F5">
        <w:rPr>
          <w:color w:val="4078F2"/>
          <w:lang w:eastAsia="en-IN"/>
        </w:rPr>
        <w:t>=</w:t>
      </w:r>
      <w:r w:rsidRPr="002C16F5">
        <w:rPr>
          <w:color w:val="383A42"/>
          <w:lang w:eastAsia="en-IN"/>
        </w:rPr>
        <w:t xml:space="preserve"> </w:t>
      </w:r>
      <w:r w:rsidRPr="002C16F5">
        <w:rPr>
          <w:color w:val="B76B01"/>
          <w:lang w:eastAsia="en-IN"/>
        </w:rPr>
        <w:t>20</w:t>
      </w:r>
      <w:r w:rsidRPr="002C16F5">
        <w:rPr>
          <w:color w:val="383A42"/>
          <w:lang w:eastAsia="en-IN"/>
        </w:rPr>
        <w:t>;</w:t>
      </w:r>
    </w:p>
    <w:p w14:paraId="7B65626B" w14:textId="77777777" w:rsidR="002C16F5" w:rsidRPr="002C16F5" w:rsidRDefault="002C16F5" w:rsidP="0092071A">
      <w:pPr>
        <w:pStyle w:val="Code"/>
        <w:rPr>
          <w:color w:val="383A42"/>
          <w:lang w:eastAsia="en-IN"/>
        </w:rPr>
      </w:pPr>
      <w:r w:rsidRPr="002C16F5">
        <w:rPr>
          <w:color w:val="383A42"/>
          <w:lang w:eastAsia="en-IN"/>
        </w:rPr>
        <w:t xml:space="preserve">    s1.marks </w:t>
      </w:r>
      <w:r w:rsidRPr="002C16F5">
        <w:rPr>
          <w:color w:val="4078F2"/>
          <w:lang w:eastAsia="en-IN"/>
        </w:rPr>
        <w:t>=</w:t>
      </w:r>
      <w:r w:rsidRPr="002C16F5">
        <w:rPr>
          <w:color w:val="383A42"/>
          <w:lang w:eastAsia="en-IN"/>
        </w:rPr>
        <w:t xml:space="preserve"> </w:t>
      </w:r>
      <w:r w:rsidRPr="002C16F5">
        <w:rPr>
          <w:color w:val="B76B01"/>
          <w:lang w:eastAsia="en-IN"/>
        </w:rPr>
        <w:t>87.5</w:t>
      </w:r>
      <w:r w:rsidRPr="002C16F5">
        <w:rPr>
          <w:color w:val="383A42"/>
          <w:lang w:eastAsia="en-IN"/>
        </w:rPr>
        <w:t>;</w:t>
      </w:r>
    </w:p>
    <w:p w14:paraId="7B7D8C97" w14:textId="77777777" w:rsidR="002C16F5" w:rsidRPr="002C16F5" w:rsidRDefault="002C16F5" w:rsidP="0092071A">
      <w:pPr>
        <w:pStyle w:val="Code"/>
        <w:rPr>
          <w:color w:val="383A42"/>
          <w:lang w:eastAsia="en-IN"/>
        </w:rPr>
      </w:pPr>
      <w:r w:rsidRPr="002C16F5">
        <w:rPr>
          <w:color w:val="383A42"/>
          <w:lang w:eastAsia="en-IN"/>
        </w:rPr>
        <w:t xml:space="preserve">    s1.grade </w:t>
      </w:r>
      <w:r w:rsidRPr="002C16F5">
        <w:rPr>
          <w:color w:val="4078F2"/>
          <w:lang w:eastAsia="en-IN"/>
        </w:rPr>
        <w:t>=</w:t>
      </w:r>
      <w:r w:rsidRPr="002C16F5">
        <w:rPr>
          <w:color w:val="383A42"/>
          <w:lang w:eastAsia="en-IN"/>
        </w:rPr>
        <w:t xml:space="preserve"> </w:t>
      </w:r>
      <w:r w:rsidRPr="002C16F5">
        <w:rPr>
          <w:lang w:eastAsia="en-IN"/>
        </w:rPr>
        <w:t>'A'</w:t>
      </w:r>
      <w:r w:rsidRPr="002C16F5">
        <w:rPr>
          <w:color w:val="383A42"/>
          <w:lang w:eastAsia="en-IN"/>
        </w:rPr>
        <w:t>;</w:t>
      </w:r>
    </w:p>
    <w:p w14:paraId="1A878873" w14:textId="77777777" w:rsidR="002C16F5" w:rsidRPr="002C16F5" w:rsidRDefault="002C16F5" w:rsidP="0092071A">
      <w:pPr>
        <w:pStyle w:val="Code"/>
        <w:rPr>
          <w:color w:val="383A42"/>
          <w:lang w:eastAsia="en-IN"/>
        </w:rPr>
      </w:pPr>
      <w:r w:rsidRPr="002C16F5">
        <w:rPr>
          <w:color w:val="383A42"/>
          <w:lang w:eastAsia="en-IN"/>
        </w:rPr>
        <w:t xml:space="preserve">    </w:t>
      </w:r>
    </w:p>
    <w:p w14:paraId="5C8A668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Display the information</w:t>
      </w:r>
    </w:p>
    <w:p w14:paraId="448C8FE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"Student Information:\n"</w:t>
      </w:r>
      <w:r w:rsidRPr="002C16F5">
        <w:rPr>
          <w:color w:val="383A42"/>
          <w:lang w:eastAsia="en-IN"/>
        </w:rPr>
        <w:t>);</w:t>
      </w:r>
    </w:p>
    <w:p w14:paraId="5F796D9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506EA13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"ID: %d\n"</w:t>
      </w:r>
      <w:r w:rsidRPr="002C16F5">
        <w:rPr>
          <w:color w:val="383A42"/>
          <w:lang w:eastAsia="en-IN"/>
        </w:rPr>
        <w:t>, s1.id);</w:t>
      </w:r>
    </w:p>
    <w:p w14:paraId="3F2C510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s1.name);</w:t>
      </w:r>
    </w:p>
    <w:p w14:paraId="222DC91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"Age: %d\n"</w:t>
      </w:r>
      <w:r w:rsidRPr="002C16F5">
        <w:rPr>
          <w:color w:val="383A42"/>
          <w:lang w:eastAsia="en-IN"/>
        </w:rPr>
        <w:t>, s1.age);</w:t>
      </w:r>
    </w:p>
    <w:p w14:paraId="51887D1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%.2f\n"</w:t>
      </w:r>
      <w:r w:rsidRPr="002C16F5">
        <w:rPr>
          <w:color w:val="383A42"/>
          <w:lang w:eastAsia="en-IN"/>
        </w:rPr>
        <w:t>, s1.marks);</w:t>
      </w:r>
    </w:p>
    <w:p w14:paraId="7C34310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"Grade: %c\n"</w:t>
      </w:r>
      <w:r w:rsidRPr="002C16F5">
        <w:rPr>
          <w:color w:val="383A42"/>
          <w:lang w:eastAsia="en-IN"/>
        </w:rPr>
        <w:t>, s1.grade);</w:t>
      </w:r>
    </w:p>
    <w:p w14:paraId="794A9B0F" w14:textId="77777777" w:rsidR="002C16F5" w:rsidRPr="002C16F5" w:rsidRDefault="002C16F5" w:rsidP="0092071A">
      <w:pPr>
        <w:pStyle w:val="Code"/>
        <w:rPr>
          <w:color w:val="383A42"/>
          <w:lang w:eastAsia="en-IN"/>
        </w:rPr>
      </w:pPr>
      <w:r w:rsidRPr="002C16F5">
        <w:rPr>
          <w:color w:val="383A42"/>
          <w:lang w:eastAsia="en-IN"/>
        </w:rPr>
        <w:t xml:space="preserve">    </w:t>
      </w:r>
    </w:p>
    <w:p w14:paraId="3E2B787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4B994B2" w14:textId="77777777" w:rsidR="002C16F5" w:rsidRPr="002C16F5" w:rsidRDefault="002C16F5" w:rsidP="0092071A">
      <w:pPr>
        <w:pStyle w:val="Code"/>
        <w:rPr>
          <w:color w:val="383A42"/>
          <w:lang w:eastAsia="en-IN"/>
        </w:rPr>
      </w:pPr>
      <w:r w:rsidRPr="002C16F5">
        <w:rPr>
          <w:color w:val="383A42"/>
          <w:lang w:eastAsia="en-IN"/>
        </w:rPr>
        <w:t>}</w:t>
      </w:r>
    </w:p>
    <w:p w14:paraId="7E8A493A" w14:textId="77777777" w:rsidR="002C16F5" w:rsidRPr="002C16F5" w:rsidRDefault="002C16F5" w:rsidP="002C16F5">
      <w:pPr>
        <w:spacing w:before="100" w:beforeAutospacing="1" w:after="100" w:afterAutospacing="1" w:line="240" w:lineRule="auto"/>
        <w:rPr>
          <w:rFonts w:ascii="Amasis MT Pro" w:eastAsia="Times New Roman" w:hAnsi="Amasis MT Pro" w:cs="Times New Roman"/>
          <w:kern w:val="0"/>
          <w:lang w:eastAsia="en-IN"/>
          <w14:ligatures w14:val="none"/>
        </w:rPr>
      </w:pPr>
      <w:r w:rsidRPr="002C16F5">
        <w:rPr>
          <w:rFonts w:ascii="Amasis MT Pro" w:eastAsia="Times New Roman" w:hAnsi="Amasis MT Pro" w:cs="Times New Roman"/>
          <w:b/>
          <w:bCs/>
          <w:kern w:val="0"/>
          <w:lang w:eastAsia="en-IN"/>
          <w14:ligatures w14:val="none"/>
        </w:rPr>
        <w:t>Output:</w:t>
      </w:r>
    </w:p>
    <w:p w14:paraId="1A282ABC" w14:textId="77777777" w:rsidR="002C16F5" w:rsidRPr="002C16F5" w:rsidRDefault="002C16F5" w:rsidP="0092071A">
      <w:pPr>
        <w:pStyle w:val="Code"/>
        <w:rPr>
          <w:lang w:eastAsia="en-IN"/>
        </w:rPr>
      </w:pPr>
      <w:r w:rsidRPr="002C16F5">
        <w:rPr>
          <w:lang w:eastAsia="en-IN"/>
        </w:rPr>
        <w:t>Student Information:</w:t>
      </w:r>
    </w:p>
    <w:p w14:paraId="11FC4119" w14:textId="77777777" w:rsidR="002C16F5" w:rsidRPr="002C16F5" w:rsidRDefault="002C16F5" w:rsidP="0092071A">
      <w:pPr>
        <w:pStyle w:val="Code"/>
        <w:rPr>
          <w:lang w:eastAsia="en-IN"/>
        </w:rPr>
      </w:pPr>
      <w:r w:rsidRPr="002C16F5">
        <w:rPr>
          <w:lang w:eastAsia="en-IN"/>
        </w:rPr>
        <w:t>===================</w:t>
      </w:r>
    </w:p>
    <w:p w14:paraId="155A048C" w14:textId="77777777" w:rsidR="002C16F5" w:rsidRPr="002C16F5" w:rsidRDefault="002C16F5" w:rsidP="0092071A">
      <w:pPr>
        <w:pStyle w:val="Code"/>
        <w:rPr>
          <w:lang w:eastAsia="en-IN"/>
        </w:rPr>
      </w:pPr>
      <w:r w:rsidRPr="002C16F5">
        <w:rPr>
          <w:lang w:eastAsia="en-IN"/>
        </w:rPr>
        <w:t>ID: 101</w:t>
      </w:r>
    </w:p>
    <w:p w14:paraId="396D25A2" w14:textId="77777777" w:rsidR="002C16F5" w:rsidRPr="002C16F5" w:rsidRDefault="002C16F5" w:rsidP="0092071A">
      <w:pPr>
        <w:pStyle w:val="Code"/>
        <w:rPr>
          <w:lang w:eastAsia="en-IN"/>
        </w:rPr>
      </w:pPr>
      <w:r w:rsidRPr="002C16F5">
        <w:rPr>
          <w:lang w:eastAsia="en-IN"/>
        </w:rPr>
        <w:t>Name: Alice Johnson</w:t>
      </w:r>
    </w:p>
    <w:p w14:paraId="2B49893A" w14:textId="77777777" w:rsidR="002C16F5" w:rsidRPr="002C16F5" w:rsidRDefault="002C16F5" w:rsidP="0092071A">
      <w:pPr>
        <w:pStyle w:val="Code"/>
        <w:rPr>
          <w:lang w:eastAsia="en-IN"/>
        </w:rPr>
      </w:pPr>
      <w:r w:rsidRPr="002C16F5">
        <w:rPr>
          <w:lang w:eastAsia="en-IN"/>
        </w:rPr>
        <w:t>Age: 20</w:t>
      </w:r>
    </w:p>
    <w:p w14:paraId="3F223396" w14:textId="77777777" w:rsidR="002C16F5" w:rsidRPr="002C16F5" w:rsidRDefault="002C16F5" w:rsidP="0092071A">
      <w:pPr>
        <w:pStyle w:val="Code"/>
        <w:rPr>
          <w:lang w:eastAsia="en-IN"/>
        </w:rPr>
      </w:pPr>
      <w:r w:rsidRPr="002C16F5">
        <w:rPr>
          <w:lang w:eastAsia="en-IN"/>
        </w:rPr>
        <w:t>Marks: 87.50</w:t>
      </w:r>
    </w:p>
    <w:p w14:paraId="1E21E034" w14:textId="77777777" w:rsidR="002C16F5" w:rsidRPr="002C16F5" w:rsidRDefault="002C16F5" w:rsidP="0092071A">
      <w:pPr>
        <w:pStyle w:val="Code"/>
        <w:rPr>
          <w:lang w:eastAsia="en-IN"/>
        </w:rPr>
      </w:pPr>
      <w:r w:rsidRPr="002C16F5">
        <w:rPr>
          <w:lang w:eastAsia="en-IN"/>
        </w:rPr>
        <w:t>Grade: A</w:t>
      </w:r>
    </w:p>
    <w:p w14:paraId="14A2F526" w14:textId="77777777" w:rsidR="002C16F5" w:rsidRPr="002C16F5" w:rsidRDefault="002C16F5" w:rsidP="0067316C">
      <w:pPr>
        <w:pStyle w:val="Subheadddddf"/>
      </w:pPr>
      <w:r w:rsidRPr="002C16F5">
        <w:t>Accessing Structure Members: The Dot Operator</w:t>
      </w:r>
    </w:p>
    <w:p w14:paraId="4AA36681" w14:textId="77777777" w:rsidR="002C16F5" w:rsidRPr="002C16F5" w:rsidRDefault="002C16F5" w:rsidP="0067316C">
      <w:pPr>
        <w:pStyle w:val="texxtt"/>
        <w:rPr>
          <w:lang w:eastAsia="en-IN"/>
        </w:rPr>
      </w:pPr>
      <w:r w:rsidRPr="002C16F5">
        <w:rPr>
          <w:lang w:eastAsia="en-IN"/>
        </w:rPr>
        <w:t xml:space="preserve">Structure members are accessed using the </w:t>
      </w:r>
      <w:r w:rsidRPr="002C16F5">
        <w:rPr>
          <w:b/>
          <w:bCs/>
          <w:lang w:eastAsia="en-IN"/>
        </w:rPr>
        <w:t>dot operator (.)</w:t>
      </w:r>
      <w:r w:rsidRPr="002C16F5">
        <w:rPr>
          <w:lang w:eastAsia="en-IN"/>
        </w:rPr>
        <w:t xml:space="preserve">, also called the </w:t>
      </w:r>
      <w:r w:rsidRPr="002C16F5">
        <w:rPr>
          <w:b/>
          <w:bCs/>
          <w:lang w:eastAsia="en-IN"/>
        </w:rPr>
        <w:t>member access operator</w:t>
      </w:r>
      <w:r w:rsidRPr="002C16F5">
        <w:rPr>
          <w:lang w:eastAsia="en-IN"/>
        </w:rPr>
        <w:t>.</w:t>
      </w:r>
    </w:p>
    <w:p w14:paraId="79A04970" w14:textId="77777777" w:rsidR="002C16F5" w:rsidRPr="002C16F5" w:rsidRDefault="002C16F5" w:rsidP="0067316C">
      <w:pPr>
        <w:pStyle w:val="Subheadddddf"/>
      </w:pPr>
      <w:r w:rsidRPr="002C16F5">
        <w:t>Syntax:</w:t>
      </w:r>
    </w:p>
    <w:p w14:paraId="2A836B9E" w14:textId="77777777" w:rsidR="002C16F5" w:rsidRPr="002C16F5" w:rsidRDefault="002C16F5" w:rsidP="0092071A">
      <w:pPr>
        <w:pStyle w:val="Code"/>
        <w:rPr>
          <w:lang w:eastAsia="en-IN"/>
        </w:rPr>
      </w:pPr>
      <w:r w:rsidRPr="002C16F5">
        <w:rPr>
          <w:lang w:eastAsia="en-IN"/>
        </w:rPr>
        <w:t>structure_variable.member_name</w:t>
      </w:r>
    </w:p>
    <w:p w14:paraId="1BE14E62" w14:textId="248E5537" w:rsidR="002C16F5" w:rsidRPr="002C16F5" w:rsidRDefault="002C16F5" w:rsidP="0067316C">
      <w:pPr>
        <w:pStyle w:val="Subheadddddf"/>
      </w:pPr>
      <w:r w:rsidRPr="002C16F5">
        <w:t>Examples:</w:t>
      </w:r>
    </w:p>
    <w:p w14:paraId="2D88C5BE" w14:textId="77777777" w:rsidR="002C16F5" w:rsidRPr="002C16F5" w:rsidRDefault="002C16F5" w:rsidP="0092071A">
      <w:pPr>
        <w:pStyle w:val="Code"/>
        <w:rPr>
          <w:lang w:eastAsia="en-IN"/>
        </w:rPr>
      </w:pPr>
      <w:r w:rsidRPr="002C16F5">
        <w:rPr>
          <w:lang w:eastAsia="en-IN"/>
        </w:rPr>
        <w:t xml:space="preserve">s1.id </w:t>
      </w:r>
      <w:r w:rsidRPr="002C16F5">
        <w:rPr>
          <w:color w:val="4078F2"/>
          <w:lang w:eastAsia="en-IN"/>
        </w:rPr>
        <w:t>=</w:t>
      </w:r>
      <w:r w:rsidRPr="002C16F5">
        <w:rPr>
          <w:lang w:eastAsia="en-IN"/>
        </w:rPr>
        <w:t xml:space="preserve"> </w:t>
      </w:r>
      <w:r w:rsidRPr="002C16F5">
        <w:rPr>
          <w:color w:val="B76B01"/>
          <w:lang w:eastAsia="en-IN"/>
        </w:rPr>
        <w:t>102</w:t>
      </w:r>
      <w:r w:rsidRPr="002C16F5">
        <w:rPr>
          <w:lang w:eastAsia="en-IN"/>
        </w:rPr>
        <w:t xml:space="preserve">;              </w:t>
      </w:r>
      <w:r w:rsidRPr="002C16F5">
        <w:rPr>
          <w:i/>
          <w:iCs/>
          <w:color w:val="A0A1A7"/>
          <w:lang w:eastAsia="en-IN"/>
        </w:rPr>
        <w:t>// Set member</w:t>
      </w:r>
    </w:p>
    <w:p w14:paraId="7316D014" w14:textId="77777777" w:rsidR="002C16F5" w:rsidRPr="002C16F5" w:rsidRDefault="002C16F5" w:rsidP="0092071A">
      <w:pPr>
        <w:pStyle w:val="Code"/>
        <w:rPr>
          <w:lang w:eastAsia="en-IN"/>
        </w:rPr>
      </w:pPr>
      <w:r w:rsidRPr="002C16F5">
        <w:rPr>
          <w:color w:val="A626A4"/>
          <w:lang w:eastAsia="en-IN"/>
        </w:rPr>
        <w:t>int</w:t>
      </w:r>
      <w:r w:rsidRPr="002C16F5">
        <w:rPr>
          <w:lang w:eastAsia="en-IN"/>
        </w:rPr>
        <w:t xml:space="preserve"> x </w:t>
      </w:r>
      <w:r w:rsidRPr="002C16F5">
        <w:rPr>
          <w:color w:val="4078F2"/>
          <w:lang w:eastAsia="en-IN"/>
        </w:rPr>
        <w:t>=</w:t>
      </w:r>
      <w:r w:rsidRPr="002C16F5">
        <w:rPr>
          <w:lang w:eastAsia="en-IN"/>
        </w:rPr>
        <w:t xml:space="preserve"> s1.id;            </w:t>
      </w:r>
      <w:r w:rsidRPr="002C16F5">
        <w:rPr>
          <w:i/>
          <w:iCs/>
          <w:color w:val="A0A1A7"/>
          <w:lang w:eastAsia="en-IN"/>
        </w:rPr>
        <w:t>// Read member</w:t>
      </w:r>
    </w:p>
    <w:p w14:paraId="4D398919" w14:textId="77777777" w:rsidR="002C16F5" w:rsidRPr="002C16F5" w:rsidRDefault="002C16F5" w:rsidP="0092071A">
      <w:pPr>
        <w:pStyle w:val="Code"/>
        <w:rPr>
          <w:lang w:eastAsia="en-IN"/>
        </w:rPr>
      </w:pPr>
      <w:r w:rsidRPr="002C16F5">
        <w:rPr>
          <w:lang w:eastAsia="en-IN"/>
        </w:rPr>
        <w:t xml:space="preserve">s1.marks </w:t>
      </w:r>
      <w:r w:rsidRPr="002C16F5">
        <w:rPr>
          <w:color w:val="4078F2"/>
          <w:lang w:eastAsia="en-IN"/>
        </w:rPr>
        <w:t>=</w:t>
      </w:r>
      <w:r w:rsidRPr="002C16F5">
        <w:rPr>
          <w:lang w:eastAsia="en-IN"/>
        </w:rPr>
        <w:t xml:space="preserve"> s1.marks </w:t>
      </w:r>
      <w:r w:rsidRPr="002C16F5">
        <w:rPr>
          <w:color w:val="4078F2"/>
          <w:lang w:eastAsia="en-IN"/>
        </w:rPr>
        <w:t>+</w:t>
      </w:r>
      <w:r w:rsidRPr="002C16F5">
        <w:rPr>
          <w:lang w:eastAsia="en-IN"/>
        </w:rPr>
        <w:t xml:space="preserve"> </w:t>
      </w:r>
      <w:r w:rsidRPr="002C16F5">
        <w:rPr>
          <w:color w:val="B76B01"/>
          <w:lang w:eastAsia="en-IN"/>
        </w:rPr>
        <w:t>5</w:t>
      </w:r>
      <w:r w:rsidRPr="002C16F5">
        <w:rPr>
          <w:lang w:eastAsia="en-IN"/>
        </w:rPr>
        <w:t xml:space="preserve">;  </w:t>
      </w:r>
      <w:r w:rsidRPr="002C16F5">
        <w:rPr>
          <w:i/>
          <w:iCs/>
          <w:color w:val="A0A1A7"/>
          <w:lang w:eastAsia="en-IN"/>
        </w:rPr>
        <w:t>// Modify member</w:t>
      </w:r>
    </w:p>
    <w:p w14:paraId="334D6B69" w14:textId="77777777" w:rsidR="002C16F5" w:rsidRPr="002C16F5" w:rsidRDefault="002C16F5" w:rsidP="0067316C">
      <w:pPr>
        <w:pStyle w:val="texxtt"/>
        <w:rPr>
          <w:lang w:eastAsia="en-IN"/>
        </w:rPr>
      </w:pPr>
      <w:r w:rsidRPr="002C16F5">
        <w:rPr>
          <w:lang w:eastAsia="en-IN"/>
        </w:rPr>
        <w:t xml:space="preserve">The dot operator has very high precedence, so expressions like </w:t>
      </w:r>
      <w:r w:rsidRPr="002C16F5">
        <w:rPr>
          <w:rFonts w:cs="Courier New"/>
          <w:lang w:eastAsia="en-IN"/>
        </w:rPr>
        <w:t>s1.marks++</w:t>
      </w:r>
      <w:r w:rsidRPr="002C16F5">
        <w:rPr>
          <w:lang w:eastAsia="en-IN"/>
        </w:rPr>
        <w:t xml:space="preserve"> work as expected (increment the marks, not the structure variable).</w:t>
      </w:r>
    </w:p>
    <w:p w14:paraId="3C1E6121" w14:textId="77777777" w:rsidR="002C16F5" w:rsidRPr="002C16F5" w:rsidRDefault="002C16F5" w:rsidP="0067316C">
      <w:pPr>
        <w:pStyle w:val="Subheadddddf"/>
      </w:pPr>
      <w:r w:rsidRPr="002C16F5">
        <w:t>Memory Layout of Structures</w:t>
      </w:r>
    </w:p>
    <w:p w14:paraId="133CD5B6" w14:textId="5F6B8C55" w:rsidR="002C16F5" w:rsidRPr="002C16F5" w:rsidRDefault="002C16F5" w:rsidP="0067316C">
      <w:pPr>
        <w:pStyle w:val="texxtt"/>
        <w:rPr>
          <w:lang w:eastAsia="en-IN"/>
        </w:rPr>
      </w:pPr>
      <w:r w:rsidRPr="002C16F5">
        <w:rPr>
          <w:lang w:eastAsia="en-IN"/>
        </w:rPr>
        <w:t>When you declare a structure variable, memory is allocated for all its members contiguously (though padding may be inserted for alignment):</w:t>
      </w:r>
    </w:p>
    <w:p w14:paraId="1FDF5ECB"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Example</w:t>
      </w:r>
      <w:r w:rsidRPr="002C16F5">
        <w:rPr>
          <w:color w:val="383A42"/>
          <w:lang w:eastAsia="en-IN"/>
        </w:rPr>
        <w:t xml:space="preserve"> {</w:t>
      </w:r>
    </w:p>
    <w:p w14:paraId="574443A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c;    </w:t>
      </w:r>
      <w:r w:rsidRPr="002C16F5">
        <w:rPr>
          <w:i/>
          <w:iCs/>
          <w:color w:val="A0A1A7"/>
          <w:lang w:eastAsia="en-IN"/>
        </w:rPr>
        <w:t>// 1 byte</w:t>
      </w:r>
    </w:p>
    <w:p w14:paraId="70E4101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i/>
          <w:iCs/>
          <w:color w:val="A0A1A7"/>
          <w:lang w:eastAsia="en-IN"/>
        </w:rPr>
        <w:t>// 4 bytes</w:t>
      </w:r>
    </w:p>
    <w:p w14:paraId="784A4BE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f;   </w:t>
      </w:r>
      <w:r w:rsidRPr="002C16F5">
        <w:rPr>
          <w:i/>
          <w:iCs/>
          <w:color w:val="A0A1A7"/>
          <w:lang w:eastAsia="en-IN"/>
        </w:rPr>
        <w:t>// 4 bytes</w:t>
      </w:r>
    </w:p>
    <w:p w14:paraId="554F8974" w14:textId="77777777" w:rsidR="002C16F5" w:rsidRPr="002C16F5" w:rsidRDefault="002C16F5" w:rsidP="0092071A">
      <w:pPr>
        <w:pStyle w:val="Code"/>
        <w:rPr>
          <w:color w:val="383A42"/>
          <w:lang w:eastAsia="en-IN"/>
        </w:rPr>
      </w:pPr>
      <w:r w:rsidRPr="002C16F5">
        <w:rPr>
          <w:color w:val="383A42"/>
          <w:lang w:eastAsia="en-IN"/>
        </w:rPr>
        <w:t>};</w:t>
      </w:r>
    </w:p>
    <w:p w14:paraId="6759168F" w14:textId="77777777" w:rsidR="002C16F5" w:rsidRPr="002C16F5" w:rsidRDefault="002C16F5" w:rsidP="0092071A">
      <w:pPr>
        <w:pStyle w:val="Code"/>
        <w:rPr>
          <w:color w:val="383A42"/>
          <w:lang w:eastAsia="en-IN"/>
        </w:rPr>
      </w:pPr>
    </w:p>
    <w:p w14:paraId="5FC3499C" w14:textId="77777777" w:rsidR="002C16F5" w:rsidRPr="002C16F5" w:rsidRDefault="002C16F5" w:rsidP="0092071A">
      <w:pPr>
        <w:pStyle w:val="Code"/>
        <w:rPr>
          <w:color w:val="383A42"/>
          <w:lang w:eastAsia="en-IN"/>
        </w:rPr>
      </w:pPr>
      <w:r w:rsidRPr="002C16F5">
        <w:rPr>
          <w:i/>
          <w:iCs/>
          <w:color w:val="A0A1A7"/>
          <w:lang w:eastAsia="en-IN"/>
        </w:rPr>
        <w:t>// Total: typically 12 bytes (with padding)</w:t>
      </w:r>
    </w:p>
    <w:p w14:paraId="61EBC175" w14:textId="77777777" w:rsidR="002C16F5" w:rsidRPr="002C16F5" w:rsidRDefault="002C16F5" w:rsidP="0067316C">
      <w:pPr>
        <w:pStyle w:val="Subheadddddf"/>
      </w:pPr>
      <w:r w:rsidRPr="002C16F5">
        <w:t>Memory layout visualization:</w:t>
      </w:r>
    </w:p>
    <w:p w14:paraId="2C6992E7" w14:textId="77777777" w:rsidR="002C16F5" w:rsidRPr="002C16F5" w:rsidRDefault="002C16F5" w:rsidP="0092071A">
      <w:pPr>
        <w:pStyle w:val="Code"/>
        <w:rPr>
          <w:lang w:eastAsia="en-IN"/>
        </w:rPr>
      </w:pPr>
      <w:r w:rsidRPr="002C16F5">
        <w:rPr>
          <w:lang w:eastAsia="en-IN"/>
        </w:rPr>
        <w:t>Address:  0x1000     0x1001-0x1003   0x1004-0x1007   0x1008-0x100B</w:t>
      </w:r>
    </w:p>
    <w:p w14:paraId="693562E2" w14:textId="77777777" w:rsidR="002C16F5" w:rsidRPr="002C16F5" w:rsidRDefault="002C16F5" w:rsidP="0092071A">
      <w:pPr>
        <w:pStyle w:val="Code"/>
        <w:rPr>
          <w:lang w:eastAsia="en-IN"/>
        </w:rPr>
      </w:pPr>
      <w:r w:rsidRPr="002C16F5">
        <w:rPr>
          <w:lang w:eastAsia="en-IN"/>
        </w:rPr>
        <w:t>Content:  [ c ]      [ padding ]     [     i     ]   [     f     ]</w:t>
      </w:r>
    </w:p>
    <w:p w14:paraId="401F766E" w14:textId="77777777" w:rsidR="002C16F5" w:rsidRPr="002C16F5" w:rsidRDefault="002C16F5" w:rsidP="0067316C">
      <w:pPr>
        <w:pStyle w:val="texxtt"/>
        <w:rPr>
          <w:lang w:eastAsia="en-IN"/>
        </w:rPr>
      </w:pPr>
      <w:r w:rsidRPr="002C16F5">
        <w:rPr>
          <w:lang w:eastAsia="en-IN"/>
        </w:rPr>
        <w:t xml:space="preserve">The actual size may vary due to </w:t>
      </w:r>
      <w:r w:rsidRPr="002C16F5">
        <w:rPr>
          <w:b/>
          <w:bCs/>
          <w:lang w:eastAsia="en-IN"/>
        </w:rPr>
        <w:t>structure padding</w:t>
      </w:r>
      <w:r w:rsidRPr="002C16F5">
        <w:rPr>
          <w:lang w:eastAsia="en-IN"/>
        </w:rPr>
        <w:t xml:space="preserve"> and </w:t>
      </w:r>
      <w:r w:rsidRPr="002C16F5">
        <w:rPr>
          <w:b/>
          <w:bCs/>
          <w:lang w:eastAsia="en-IN"/>
        </w:rPr>
        <w:t>alignment requirements</w:t>
      </w:r>
      <w:r w:rsidRPr="002C16F5">
        <w:rPr>
          <w:lang w:eastAsia="en-IN"/>
        </w:rPr>
        <w:t xml:space="preserve"> of the processor architecture.</w:t>
      </w:r>
    </w:p>
    <w:p w14:paraId="120F3D3E" w14:textId="77777777" w:rsidR="002C16F5" w:rsidRPr="002C16F5" w:rsidRDefault="002C16F5" w:rsidP="0067316C">
      <w:pPr>
        <w:pStyle w:val="Subheadddddf"/>
      </w:pPr>
      <w:r w:rsidRPr="002C16F5">
        <w:t>Ways to Declare Structure Variables</w:t>
      </w:r>
    </w:p>
    <w:p w14:paraId="6DAD40D9" w14:textId="77777777" w:rsidR="002C16F5" w:rsidRPr="002C16F5" w:rsidRDefault="002C16F5" w:rsidP="0067316C">
      <w:pPr>
        <w:pStyle w:val="texxtt"/>
        <w:rPr>
          <w:lang w:eastAsia="en-IN"/>
        </w:rPr>
      </w:pPr>
      <w:r w:rsidRPr="002C16F5">
        <w:rPr>
          <w:lang w:eastAsia="en-IN"/>
        </w:rPr>
        <w:t>C provides three ways to declare structure variables:</w:t>
      </w:r>
    </w:p>
    <w:p w14:paraId="7E77E039" w14:textId="24D5CFC3" w:rsidR="002C16F5" w:rsidRPr="002C16F5" w:rsidRDefault="002C16F5" w:rsidP="0067316C">
      <w:pPr>
        <w:pStyle w:val="Subheadddddf"/>
      </w:pPr>
      <w:r w:rsidRPr="002C16F5">
        <w:t>Method 1: Separate declaration after definition</w:t>
      </w:r>
    </w:p>
    <w:p w14:paraId="57E1F46D"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p>
    <w:p w14:paraId="126ACE0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266F4AA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30</w:t>
      </w:r>
      <w:r w:rsidRPr="002C16F5">
        <w:rPr>
          <w:color w:val="383A42"/>
          <w:lang w:eastAsia="en-IN"/>
        </w:rPr>
        <w:t>];</w:t>
      </w:r>
    </w:p>
    <w:p w14:paraId="169077B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3F4C4E30" w14:textId="77777777" w:rsidR="002C16F5" w:rsidRPr="002C16F5" w:rsidRDefault="002C16F5" w:rsidP="0092071A">
      <w:pPr>
        <w:pStyle w:val="Code"/>
        <w:rPr>
          <w:color w:val="383A42"/>
          <w:lang w:eastAsia="en-IN"/>
        </w:rPr>
      </w:pPr>
      <w:r w:rsidRPr="002C16F5">
        <w:rPr>
          <w:color w:val="383A42"/>
          <w:lang w:eastAsia="en-IN"/>
        </w:rPr>
        <w:t>};</w:t>
      </w:r>
    </w:p>
    <w:p w14:paraId="6D606A91" w14:textId="77777777" w:rsidR="002C16F5" w:rsidRPr="002C16F5" w:rsidRDefault="002C16F5" w:rsidP="0092071A">
      <w:pPr>
        <w:pStyle w:val="Code"/>
        <w:rPr>
          <w:color w:val="383A42"/>
          <w:lang w:eastAsia="en-IN"/>
        </w:rPr>
      </w:pPr>
    </w:p>
    <w:p w14:paraId="26E5226E"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3F66A33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s1, s2, s3;  </w:t>
      </w:r>
      <w:r w:rsidRPr="002C16F5">
        <w:rPr>
          <w:i/>
          <w:iCs/>
          <w:color w:val="A0A1A7"/>
          <w:lang w:eastAsia="en-IN"/>
        </w:rPr>
        <w:t>// Declare multiple variables</w:t>
      </w:r>
    </w:p>
    <w:p w14:paraId="5F9032D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Use s1, s2, s3...</w:t>
      </w:r>
    </w:p>
    <w:p w14:paraId="39FC7033" w14:textId="77777777" w:rsidR="002C16F5" w:rsidRPr="002C16F5" w:rsidRDefault="002C16F5" w:rsidP="0092071A">
      <w:pPr>
        <w:pStyle w:val="Code"/>
        <w:rPr>
          <w:color w:val="383A42"/>
          <w:lang w:eastAsia="en-IN"/>
        </w:rPr>
      </w:pPr>
      <w:r w:rsidRPr="002C16F5">
        <w:rPr>
          <w:color w:val="383A42"/>
          <w:lang w:eastAsia="en-IN"/>
        </w:rPr>
        <w:t>}</w:t>
      </w:r>
    </w:p>
    <w:p w14:paraId="7277FA11" w14:textId="6D6BA5CE" w:rsidR="002C16F5" w:rsidRPr="002C16F5" w:rsidRDefault="002C16F5" w:rsidP="0067316C">
      <w:pPr>
        <w:pStyle w:val="Subheadddddf"/>
      </w:pPr>
      <w:r w:rsidRPr="002C16F5">
        <w:t>Method 2: Declaration along with definition</w:t>
      </w:r>
    </w:p>
    <w:p w14:paraId="7FC15981"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p>
    <w:p w14:paraId="3793A97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36D920F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30</w:t>
      </w:r>
      <w:r w:rsidRPr="002C16F5">
        <w:rPr>
          <w:color w:val="383A42"/>
          <w:lang w:eastAsia="en-IN"/>
        </w:rPr>
        <w:t>];</w:t>
      </w:r>
    </w:p>
    <w:p w14:paraId="42D231F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14D3BE34" w14:textId="77777777" w:rsidR="002C16F5" w:rsidRPr="002C16F5" w:rsidRDefault="002C16F5" w:rsidP="0092071A">
      <w:pPr>
        <w:pStyle w:val="Code"/>
        <w:rPr>
          <w:color w:val="383A42"/>
          <w:lang w:eastAsia="en-IN"/>
        </w:rPr>
      </w:pPr>
      <w:r w:rsidRPr="002C16F5">
        <w:rPr>
          <w:color w:val="383A42"/>
          <w:lang w:eastAsia="en-IN"/>
        </w:rPr>
        <w:t xml:space="preserve">} s1, s2, s3;  </w:t>
      </w:r>
      <w:r w:rsidRPr="002C16F5">
        <w:rPr>
          <w:i/>
          <w:iCs/>
          <w:color w:val="A0A1A7"/>
          <w:lang w:eastAsia="en-IN"/>
        </w:rPr>
        <w:t>// Variables declared immediately</w:t>
      </w:r>
    </w:p>
    <w:p w14:paraId="1A3492D5" w14:textId="77777777" w:rsidR="002C16F5" w:rsidRPr="002C16F5" w:rsidRDefault="002C16F5" w:rsidP="0092071A">
      <w:pPr>
        <w:pStyle w:val="Code"/>
        <w:rPr>
          <w:color w:val="383A42"/>
          <w:lang w:eastAsia="en-IN"/>
        </w:rPr>
      </w:pPr>
    </w:p>
    <w:p w14:paraId="6DF1A2DC"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A01B59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s1, s2, s3 are already declared globally</w:t>
      </w:r>
    </w:p>
    <w:p w14:paraId="5E9FB8B8" w14:textId="77777777" w:rsidR="002C16F5" w:rsidRPr="002C16F5" w:rsidRDefault="002C16F5" w:rsidP="0092071A">
      <w:pPr>
        <w:pStyle w:val="Code"/>
        <w:rPr>
          <w:color w:val="383A42"/>
          <w:lang w:eastAsia="en-IN"/>
        </w:rPr>
      </w:pPr>
      <w:r w:rsidRPr="002C16F5">
        <w:rPr>
          <w:color w:val="383A42"/>
          <w:lang w:eastAsia="en-IN"/>
        </w:rPr>
        <w:t xml:space="preserve">    s1.id </w:t>
      </w:r>
      <w:r w:rsidRPr="002C16F5">
        <w:rPr>
          <w:color w:val="4078F2"/>
          <w:lang w:eastAsia="en-IN"/>
        </w:rPr>
        <w:t>=</w:t>
      </w:r>
      <w:r w:rsidRPr="002C16F5">
        <w:rPr>
          <w:color w:val="383A42"/>
          <w:lang w:eastAsia="en-IN"/>
        </w:rPr>
        <w:t xml:space="preserve"> </w:t>
      </w:r>
      <w:r w:rsidRPr="002C16F5">
        <w:rPr>
          <w:lang w:eastAsia="en-IN"/>
        </w:rPr>
        <w:t>101</w:t>
      </w:r>
      <w:r w:rsidRPr="002C16F5">
        <w:rPr>
          <w:color w:val="383A42"/>
          <w:lang w:eastAsia="en-IN"/>
        </w:rPr>
        <w:t>;</w:t>
      </w:r>
    </w:p>
    <w:p w14:paraId="307E4F66" w14:textId="77777777" w:rsidR="002C16F5" w:rsidRPr="002C16F5" w:rsidRDefault="002C16F5" w:rsidP="0092071A">
      <w:pPr>
        <w:pStyle w:val="Code"/>
        <w:rPr>
          <w:color w:val="383A42"/>
          <w:lang w:eastAsia="en-IN"/>
        </w:rPr>
      </w:pPr>
      <w:r w:rsidRPr="002C16F5">
        <w:rPr>
          <w:color w:val="383A42"/>
          <w:lang w:eastAsia="en-IN"/>
        </w:rPr>
        <w:t>}</w:t>
      </w:r>
    </w:p>
    <w:p w14:paraId="6493D3A4" w14:textId="028386C7" w:rsidR="002C16F5" w:rsidRPr="002C16F5" w:rsidRDefault="002C16F5" w:rsidP="0067316C">
      <w:pPr>
        <w:pStyle w:val="Subheadddddf"/>
      </w:pPr>
      <w:r w:rsidRPr="002C16F5">
        <w:t>Method 3: Anonymous structures (without a tag)</w:t>
      </w:r>
    </w:p>
    <w:p w14:paraId="162B1804" w14:textId="77777777" w:rsidR="002C16F5" w:rsidRPr="002C16F5" w:rsidRDefault="002C16F5" w:rsidP="0092071A">
      <w:pPr>
        <w:pStyle w:val="Code"/>
        <w:rPr>
          <w:color w:val="383A42"/>
          <w:lang w:eastAsia="en-IN"/>
        </w:rPr>
      </w:pPr>
      <w:r w:rsidRPr="002C16F5">
        <w:rPr>
          <w:lang w:eastAsia="en-IN"/>
        </w:rPr>
        <w:t>struct</w:t>
      </w:r>
      <w:r w:rsidRPr="002C16F5">
        <w:rPr>
          <w:color w:val="383A42"/>
          <w:lang w:eastAsia="en-IN"/>
        </w:rPr>
        <w:t xml:space="preserve"> {</w:t>
      </w:r>
    </w:p>
    <w:p w14:paraId="0E45185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id;</w:t>
      </w:r>
    </w:p>
    <w:p w14:paraId="0BC36EA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char</w:t>
      </w:r>
      <w:r w:rsidRPr="002C16F5">
        <w:rPr>
          <w:color w:val="383A42"/>
          <w:lang w:eastAsia="en-IN"/>
        </w:rPr>
        <w:t xml:space="preserve"> name[</w:t>
      </w:r>
      <w:r w:rsidRPr="002C16F5">
        <w:rPr>
          <w:color w:val="B76B01"/>
          <w:lang w:eastAsia="en-IN"/>
        </w:rPr>
        <w:t>30</w:t>
      </w:r>
      <w:r w:rsidRPr="002C16F5">
        <w:rPr>
          <w:color w:val="383A42"/>
          <w:lang w:eastAsia="en-IN"/>
        </w:rPr>
        <w:t>];</w:t>
      </w:r>
    </w:p>
    <w:p w14:paraId="6378436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float</w:t>
      </w:r>
      <w:r w:rsidRPr="002C16F5">
        <w:rPr>
          <w:color w:val="383A42"/>
          <w:lang w:eastAsia="en-IN"/>
        </w:rPr>
        <w:t xml:space="preserve"> marks;</w:t>
      </w:r>
    </w:p>
    <w:p w14:paraId="17BF68C5" w14:textId="77777777" w:rsidR="002C16F5" w:rsidRPr="002C16F5" w:rsidRDefault="002C16F5" w:rsidP="0092071A">
      <w:pPr>
        <w:pStyle w:val="Code"/>
        <w:rPr>
          <w:color w:val="383A42"/>
          <w:lang w:eastAsia="en-IN"/>
        </w:rPr>
      </w:pPr>
      <w:r w:rsidRPr="002C16F5">
        <w:rPr>
          <w:color w:val="383A42"/>
          <w:lang w:eastAsia="en-IN"/>
        </w:rPr>
        <w:t xml:space="preserve">} s1, s2;  </w:t>
      </w:r>
      <w:r w:rsidRPr="002C16F5">
        <w:rPr>
          <w:i/>
          <w:iCs/>
          <w:color w:val="A0A1A7"/>
          <w:lang w:eastAsia="en-IN"/>
        </w:rPr>
        <w:t>// Can't create more variables of this type later</w:t>
      </w:r>
    </w:p>
    <w:p w14:paraId="2522FB93" w14:textId="77777777" w:rsidR="002C16F5" w:rsidRPr="002C16F5" w:rsidRDefault="002C16F5" w:rsidP="0067316C">
      <w:pPr>
        <w:pStyle w:val="Subheadddddf"/>
      </w:pPr>
      <w:r w:rsidRPr="002C16F5">
        <w:t>Initializing Structures</w:t>
      </w:r>
    </w:p>
    <w:p w14:paraId="4A19FE1C" w14:textId="77777777" w:rsidR="002C16F5" w:rsidRPr="002C16F5" w:rsidRDefault="002C16F5" w:rsidP="0067316C">
      <w:pPr>
        <w:pStyle w:val="texxtt"/>
        <w:rPr>
          <w:lang w:eastAsia="en-IN"/>
        </w:rPr>
      </w:pPr>
      <w:r w:rsidRPr="002C16F5">
        <w:rPr>
          <w:lang w:eastAsia="en-IN"/>
        </w:rPr>
        <w:t>Structures can be initialized at the time of declaration, similar to arrays:</w:t>
      </w:r>
    </w:p>
    <w:p w14:paraId="62364B7E" w14:textId="77777777" w:rsidR="002C16F5" w:rsidRPr="002C16F5" w:rsidRDefault="002C16F5" w:rsidP="0067316C">
      <w:pPr>
        <w:pStyle w:val="Subheadddddf"/>
      </w:pPr>
      <w:r w:rsidRPr="002C16F5">
        <w:t>Method 1: Direct initialization</w:t>
      </w:r>
    </w:p>
    <w:p w14:paraId="52562BBE" w14:textId="77777777" w:rsidR="002C16F5" w:rsidRPr="002C16F5" w:rsidRDefault="002C16F5" w:rsidP="0092071A">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Student</w:t>
      </w:r>
      <w:r w:rsidRPr="002C16F5">
        <w:rPr>
          <w:lang w:eastAsia="en-IN"/>
        </w:rPr>
        <w:t xml:space="preserve"> s1 </w:t>
      </w:r>
      <w:r w:rsidRPr="002C16F5">
        <w:rPr>
          <w:color w:val="4078F2"/>
          <w:lang w:eastAsia="en-IN"/>
        </w:rPr>
        <w:t>=</w:t>
      </w:r>
      <w:r w:rsidRPr="002C16F5">
        <w:rPr>
          <w:lang w:eastAsia="en-IN"/>
        </w:rPr>
        <w:t xml:space="preserve"> {</w:t>
      </w:r>
      <w:r w:rsidRPr="002C16F5">
        <w:rPr>
          <w:color w:val="B76B01"/>
          <w:lang w:eastAsia="en-IN"/>
        </w:rPr>
        <w:t>101</w:t>
      </w:r>
      <w:r w:rsidRPr="002C16F5">
        <w:rPr>
          <w:lang w:eastAsia="en-IN"/>
        </w:rPr>
        <w:t xml:space="preserve">, </w:t>
      </w:r>
      <w:r w:rsidRPr="002C16F5">
        <w:rPr>
          <w:color w:val="50A14F"/>
          <w:lang w:eastAsia="en-IN"/>
        </w:rPr>
        <w:t>"Alice"</w:t>
      </w:r>
      <w:r w:rsidRPr="002C16F5">
        <w:rPr>
          <w:lang w:eastAsia="en-IN"/>
        </w:rPr>
        <w:t xml:space="preserve">, </w:t>
      </w:r>
      <w:r w:rsidRPr="002C16F5">
        <w:rPr>
          <w:color w:val="B76B01"/>
          <w:lang w:eastAsia="en-IN"/>
        </w:rPr>
        <w:t>87.5</w:t>
      </w:r>
      <w:r w:rsidRPr="002C16F5">
        <w:rPr>
          <w:lang w:eastAsia="en-IN"/>
        </w:rPr>
        <w:t>};</w:t>
      </w:r>
    </w:p>
    <w:p w14:paraId="4ED8EC04" w14:textId="77777777" w:rsidR="002C16F5" w:rsidRPr="002C16F5" w:rsidRDefault="002C16F5" w:rsidP="0067316C">
      <w:pPr>
        <w:pStyle w:val="texxtt"/>
        <w:rPr>
          <w:lang w:eastAsia="en-IN"/>
        </w:rPr>
      </w:pPr>
      <w:r w:rsidRPr="002C16F5">
        <w:rPr>
          <w:lang w:eastAsia="en-IN"/>
        </w:rPr>
        <w:t>Values are assigned to members in the order they're defined in the structure.</w:t>
      </w:r>
    </w:p>
    <w:p w14:paraId="142958ED" w14:textId="581259FB" w:rsidR="002C16F5" w:rsidRPr="002C16F5" w:rsidRDefault="002C16F5" w:rsidP="0067316C">
      <w:pPr>
        <w:pStyle w:val="Subheadddddf"/>
      </w:pPr>
      <w:r w:rsidRPr="002C16F5">
        <w:t>Method 2: Designated initializers (C99 and later)</w:t>
      </w:r>
    </w:p>
    <w:p w14:paraId="11452D2E" w14:textId="77777777" w:rsidR="002C16F5" w:rsidRPr="002C16F5" w:rsidRDefault="002C16F5" w:rsidP="0092071A">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Student</w:t>
      </w:r>
      <w:r w:rsidRPr="002C16F5">
        <w:rPr>
          <w:lang w:eastAsia="en-IN"/>
        </w:rPr>
        <w:t xml:space="preserve"> s1 </w:t>
      </w:r>
      <w:r w:rsidRPr="002C16F5">
        <w:rPr>
          <w:color w:val="4078F2"/>
          <w:lang w:eastAsia="en-IN"/>
        </w:rPr>
        <w:t>=</w:t>
      </w:r>
      <w:r w:rsidRPr="002C16F5">
        <w:rPr>
          <w:lang w:eastAsia="en-IN"/>
        </w:rPr>
        <w:t xml:space="preserve"> {</w:t>
      </w:r>
    </w:p>
    <w:p w14:paraId="25E2F037" w14:textId="77777777" w:rsidR="002C16F5" w:rsidRPr="002C16F5" w:rsidRDefault="002C16F5" w:rsidP="0092071A">
      <w:pPr>
        <w:pStyle w:val="Code"/>
        <w:rPr>
          <w:lang w:eastAsia="en-IN"/>
        </w:rPr>
      </w:pPr>
      <w:r w:rsidRPr="002C16F5">
        <w:rPr>
          <w:lang w:eastAsia="en-IN"/>
        </w:rPr>
        <w:t xml:space="preserve">    .id </w:t>
      </w:r>
      <w:r w:rsidRPr="002C16F5">
        <w:rPr>
          <w:color w:val="4078F2"/>
          <w:lang w:eastAsia="en-IN"/>
        </w:rPr>
        <w:t>=</w:t>
      </w:r>
      <w:r w:rsidRPr="002C16F5">
        <w:rPr>
          <w:lang w:eastAsia="en-IN"/>
        </w:rPr>
        <w:t xml:space="preserve"> </w:t>
      </w:r>
      <w:r w:rsidRPr="002C16F5">
        <w:rPr>
          <w:color w:val="B76B01"/>
          <w:lang w:eastAsia="en-IN"/>
        </w:rPr>
        <w:t>101</w:t>
      </w:r>
      <w:r w:rsidRPr="002C16F5">
        <w:rPr>
          <w:lang w:eastAsia="en-IN"/>
        </w:rPr>
        <w:t>,</w:t>
      </w:r>
    </w:p>
    <w:p w14:paraId="0E2631CB" w14:textId="77777777" w:rsidR="002C16F5" w:rsidRPr="002C16F5" w:rsidRDefault="002C16F5" w:rsidP="0092071A">
      <w:pPr>
        <w:pStyle w:val="Code"/>
        <w:rPr>
          <w:lang w:eastAsia="en-IN"/>
        </w:rPr>
      </w:pPr>
      <w:r w:rsidRPr="002C16F5">
        <w:rPr>
          <w:lang w:eastAsia="en-IN"/>
        </w:rPr>
        <w:t xml:space="preserve">    .name </w:t>
      </w:r>
      <w:r w:rsidRPr="002C16F5">
        <w:rPr>
          <w:color w:val="4078F2"/>
          <w:lang w:eastAsia="en-IN"/>
        </w:rPr>
        <w:t>=</w:t>
      </w:r>
      <w:r w:rsidRPr="002C16F5">
        <w:rPr>
          <w:lang w:eastAsia="en-IN"/>
        </w:rPr>
        <w:t xml:space="preserve"> </w:t>
      </w:r>
      <w:r w:rsidRPr="002C16F5">
        <w:rPr>
          <w:color w:val="50A14F"/>
          <w:lang w:eastAsia="en-IN"/>
        </w:rPr>
        <w:t>"Alice"</w:t>
      </w:r>
      <w:r w:rsidRPr="002C16F5">
        <w:rPr>
          <w:lang w:eastAsia="en-IN"/>
        </w:rPr>
        <w:t>,</w:t>
      </w:r>
    </w:p>
    <w:p w14:paraId="6A50FAFB" w14:textId="77777777" w:rsidR="002C16F5" w:rsidRPr="002C16F5" w:rsidRDefault="002C16F5" w:rsidP="0092071A">
      <w:pPr>
        <w:pStyle w:val="Code"/>
        <w:rPr>
          <w:lang w:eastAsia="en-IN"/>
        </w:rPr>
      </w:pPr>
      <w:r w:rsidRPr="002C16F5">
        <w:rPr>
          <w:lang w:eastAsia="en-IN"/>
        </w:rPr>
        <w:t xml:space="preserve">    .marks </w:t>
      </w:r>
      <w:r w:rsidRPr="002C16F5">
        <w:rPr>
          <w:color w:val="4078F2"/>
          <w:lang w:eastAsia="en-IN"/>
        </w:rPr>
        <w:t>=</w:t>
      </w:r>
      <w:r w:rsidRPr="002C16F5">
        <w:rPr>
          <w:lang w:eastAsia="en-IN"/>
        </w:rPr>
        <w:t xml:space="preserve"> </w:t>
      </w:r>
      <w:r w:rsidRPr="002C16F5">
        <w:rPr>
          <w:color w:val="B76B01"/>
          <w:lang w:eastAsia="en-IN"/>
        </w:rPr>
        <w:t>87.5</w:t>
      </w:r>
    </w:p>
    <w:p w14:paraId="3FB95EE7" w14:textId="77777777" w:rsidR="002C16F5" w:rsidRPr="002C16F5" w:rsidRDefault="002C16F5" w:rsidP="0092071A">
      <w:pPr>
        <w:pStyle w:val="Code"/>
        <w:rPr>
          <w:lang w:eastAsia="en-IN"/>
        </w:rPr>
      </w:pPr>
      <w:r w:rsidRPr="002C16F5">
        <w:rPr>
          <w:lang w:eastAsia="en-IN"/>
        </w:rPr>
        <w:t>};</w:t>
      </w:r>
    </w:p>
    <w:p w14:paraId="457A9717" w14:textId="77777777" w:rsidR="002C16F5" w:rsidRPr="002C16F5" w:rsidRDefault="002C16F5" w:rsidP="0067316C">
      <w:pPr>
        <w:pStyle w:val="texxtt"/>
        <w:rPr>
          <w:lang w:eastAsia="en-IN"/>
        </w:rPr>
      </w:pPr>
      <w:r w:rsidRPr="002C16F5">
        <w:rPr>
          <w:lang w:eastAsia="en-IN"/>
        </w:rPr>
        <w:t>This allows initialization in any order and makes code more readable.</w:t>
      </w:r>
    </w:p>
    <w:p w14:paraId="0B0318A9" w14:textId="77777777" w:rsidR="002C16F5" w:rsidRPr="002C16F5" w:rsidRDefault="002C16F5" w:rsidP="0067316C">
      <w:pPr>
        <w:pStyle w:val="Subheadddddf"/>
      </w:pPr>
      <w:r w:rsidRPr="002C16F5">
        <w:t>Method 3: Partial initialization</w:t>
      </w:r>
    </w:p>
    <w:p w14:paraId="762FFE57"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s1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lang w:eastAsia="en-IN"/>
        </w:rPr>
        <w:t>// Only id is set, others are zero/null</w:t>
      </w:r>
    </w:p>
    <w:p w14:paraId="2A3D483E" w14:textId="77777777" w:rsidR="002C16F5" w:rsidRPr="002C16F5" w:rsidRDefault="002C16F5" w:rsidP="0067316C">
      <w:pPr>
        <w:pStyle w:val="texxtt"/>
        <w:rPr>
          <w:lang w:eastAsia="en-IN"/>
        </w:rPr>
      </w:pPr>
      <w:r w:rsidRPr="002C16F5">
        <w:rPr>
          <w:lang w:eastAsia="en-IN"/>
        </w:rPr>
        <w:t>Uninitialized members get default values (0 for numbers, null for pointers).</w:t>
      </w:r>
    </w:p>
    <w:p w14:paraId="5893022F" w14:textId="66033ADD" w:rsidR="002C16F5" w:rsidRPr="002C16F5" w:rsidRDefault="002C16F5" w:rsidP="0067316C">
      <w:pPr>
        <w:pStyle w:val="Subheadddddf"/>
      </w:pPr>
      <w:r w:rsidRPr="002C16F5">
        <w:t>Complete example with various initialization methods:</w:t>
      </w:r>
    </w:p>
    <w:p w14:paraId="1AC7B1F3"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A0267D4"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495624D4" w14:textId="77777777" w:rsidR="002C16F5" w:rsidRPr="002C16F5" w:rsidRDefault="002C16F5" w:rsidP="0092071A">
      <w:pPr>
        <w:pStyle w:val="Code"/>
        <w:rPr>
          <w:color w:val="383A42"/>
          <w:lang w:eastAsia="en-IN"/>
        </w:rPr>
      </w:pPr>
    </w:p>
    <w:p w14:paraId="08CFB9C0"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w:t>
      </w:r>
    </w:p>
    <w:p w14:paraId="2415C15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71A6B7C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title[</w:t>
      </w:r>
      <w:r w:rsidRPr="002C16F5">
        <w:rPr>
          <w:color w:val="B76B01"/>
          <w:lang w:eastAsia="en-IN"/>
        </w:rPr>
        <w:t>50</w:t>
      </w:r>
      <w:r w:rsidRPr="002C16F5">
        <w:rPr>
          <w:color w:val="383A42"/>
          <w:lang w:eastAsia="en-IN"/>
        </w:rPr>
        <w:t>];</w:t>
      </w:r>
    </w:p>
    <w:p w14:paraId="23E4A48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author[</w:t>
      </w:r>
      <w:r w:rsidRPr="002C16F5">
        <w:rPr>
          <w:color w:val="B76B01"/>
          <w:lang w:eastAsia="en-IN"/>
        </w:rPr>
        <w:t>50</w:t>
      </w:r>
      <w:r w:rsidRPr="002C16F5">
        <w:rPr>
          <w:color w:val="383A42"/>
          <w:lang w:eastAsia="en-IN"/>
        </w:rPr>
        <w:t>];</w:t>
      </w:r>
    </w:p>
    <w:p w14:paraId="1588D67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price;</w:t>
      </w:r>
    </w:p>
    <w:p w14:paraId="3D976925" w14:textId="77777777" w:rsidR="002C16F5" w:rsidRPr="002C16F5" w:rsidRDefault="002C16F5" w:rsidP="0092071A">
      <w:pPr>
        <w:pStyle w:val="Code"/>
        <w:rPr>
          <w:color w:val="383A42"/>
          <w:lang w:eastAsia="en-IN"/>
        </w:rPr>
      </w:pPr>
      <w:r w:rsidRPr="002C16F5">
        <w:rPr>
          <w:color w:val="383A42"/>
          <w:lang w:eastAsia="en-IN"/>
        </w:rPr>
        <w:t>};</w:t>
      </w:r>
    </w:p>
    <w:p w14:paraId="74A97DD7" w14:textId="77777777" w:rsidR="002C16F5" w:rsidRPr="002C16F5" w:rsidRDefault="002C16F5" w:rsidP="0092071A">
      <w:pPr>
        <w:pStyle w:val="Code"/>
        <w:rPr>
          <w:color w:val="383A42"/>
          <w:lang w:eastAsia="en-IN"/>
        </w:rPr>
      </w:pPr>
    </w:p>
    <w:p w14:paraId="254D934C"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C189D8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Method 1: Ordered initialization</w:t>
      </w:r>
    </w:p>
    <w:p w14:paraId="47612D5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b1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xml:space="preserve">, </w:t>
      </w:r>
      <w:r w:rsidRPr="002C16F5">
        <w:rPr>
          <w:lang w:eastAsia="en-IN"/>
        </w:rPr>
        <w:t>"C Programming"</w:t>
      </w:r>
      <w:r w:rsidRPr="002C16F5">
        <w:rPr>
          <w:color w:val="383A42"/>
          <w:lang w:eastAsia="en-IN"/>
        </w:rPr>
        <w:t xml:space="preserve">, </w:t>
      </w:r>
      <w:r w:rsidRPr="002C16F5">
        <w:rPr>
          <w:lang w:eastAsia="en-IN"/>
        </w:rPr>
        <w:t>"Dennis Ritchie"</w:t>
      </w:r>
      <w:r w:rsidRPr="002C16F5">
        <w:rPr>
          <w:color w:val="383A42"/>
          <w:lang w:eastAsia="en-IN"/>
        </w:rPr>
        <w:t xml:space="preserve">, </w:t>
      </w:r>
      <w:r w:rsidRPr="002C16F5">
        <w:rPr>
          <w:color w:val="B76B01"/>
          <w:lang w:eastAsia="en-IN"/>
        </w:rPr>
        <w:t>599.99</w:t>
      </w:r>
      <w:r w:rsidRPr="002C16F5">
        <w:rPr>
          <w:color w:val="383A42"/>
          <w:lang w:eastAsia="en-IN"/>
        </w:rPr>
        <w:t>};</w:t>
      </w:r>
    </w:p>
    <w:p w14:paraId="76158439" w14:textId="77777777" w:rsidR="002C16F5" w:rsidRPr="002C16F5" w:rsidRDefault="002C16F5" w:rsidP="0092071A">
      <w:pPr>
        <w:pStyle w:val="Code"/>
        <w:rPr>
          <w:color w:val="383A42"/>
          <w:lang w:eastAsia="en-IN"/>
        </w:rPr>
      </w:pPr>
      <w:r w:rsidRPr="002C16F5">
        <w:rPr>
          <w:color w:val="383A42"/>
          <w:lang w:eastAsia="en-IN"/>
        </w:rPr>
        <w:t xml:space="preserve">    </w:t>
      </w:r>
    </w:p>
    <w:p w14:paraId="327E773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Method 2: Designated initializers</w:t>
      </w:r>
    </w:p>
    <w:p w14:paraId="38AF6FA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b2 </w:t>
      </w:r>
      <w:r w:rsidRPr="002C16F5">
        <w:rPr>
          <w:color w:val="4078F2"/>
          <w:lang w:eastAsia="en-IN"/>
        </w:rPr>
        <w:t>=</w:t>
      </w:r>
      <w:r w:rsidRPr="002C16F5">
        <w:rPr>
          <w:color w:val="383A42"/>
          <w:lang w:eastAsia="en-IN"/>
        </w:rPr>
        <w:t xml:space="preserve"> {</w:t>
      </w:r>
    </w:p>
    <w:p w14:paraId="3D5A9C14" w14:textId="77777777" w:rsidR="002C16F5" w:rsidRPr="002C16F5" w:rsidRDefault="002C16F5" w:rsidP="0092071A">
      <w:pPr>
        <w:pStyle w:val="Code"/>
        <w:rPr>
          <w:color w:val="383A42"/>
          <w:lang w:eastAsia="en-IN"/>
        </w:rPr>
      </w:pPr>
      <w:r w:rsidRPr="002C16F5">
        <w:rPr>
          <w:color w:val="383A42"/>
          <w:lang w:eastAsia="en-IN"/>
        </w:rPr>
        <w:t xml:space="preserve">        .id </w:t>
      </w:r>
      <w:r w:rsidRPr="002C16F5">
        <w:rPr>
          <w:color w:val="4078F2"/>
          <w:lang w:eastAsia="en-IN"/>
        </w:rPr>
        <w:t>=</w:t>
      </w:r>
      <w:r w:rsidRPr="002C16F5">
        <w:rPr>
          <w:color w:val="383A42"/>
          <w:lang w:eastAsia="en-IN"/>
        </w:rPr>
        <w:t xml:space="preserve"> </w:t>
      </w:r>
      <w:r w:rsidRPr="002C16F5">
        <w:rPr>
          <w:color w:val="B76B01"/>
          <w:lang w:eastAsia="en-IN"/>
        </w:rPr>
        <w:t>2</w:t>
      </w:r>
      <w:r w:rsidRPr="002C16F5">
        <w:rPr>
          <w:color w:val="383A42"/>
          <w:lang w:eastAsia="en-IN"/>
        </w:rPr>
        <w:t>,</w:t>
      </w:r>
    </w:p>
    <w:p w14:paraId="58227944" w14:textId="77777777" w:rsidR="002C16F5" w:rsidRPr="002C16F5" w:rsidRDefault="002C16F5" w:rsidP="0092071A">
      <w:pPr>
        <w:pStyle w:val="Code"/>
        <w:rPr>
          <w:color w:val="383A42"/>
          <w:lang w:eastAsia="en-IN"/>
        </w:rPr>
      </w:pPr>
      <w:r w:rsidRPr="002C16F5">
        <w:rPr>
          <w:color w:val="383A42"/>
          <w:lang w:eastAsia="en-IN"/>
        </w:rPr>
        <w:t xml:space="preserve">        .title </w:t>
      </w:r>
      <w:r w:rsidRPr="002C16F5">
        <w:rPr>
          <w:color w:val="4078F2"/>
          <w:lang w:eastAsia="en-IN"/>
        </w:rPr>
        <w:t>=</w:t>
      </w:r>
      <w:r w:rsidRPr="002C16F5">
        <w:rPr>
          <w:color w:val="383A42"/>
          <w:lang w:eastAsia="en-IN"/>
        </w:rPr>
        <w:t xml:space="preserve"> </w:t>
      </w:r>
      <w:r w:rsidRPr="002C16F5">
        <w:rPr>
          <w:lang w:eastAsia="en-IN"/>
        </w:rPr>
        <w:t>"Data Structures"</w:t>
      </w:r>
      <w:r w:rsidRPr="002C16F5">
        <w:rPr>
          <w:color w:val="383A42"/>
          <w:lang w:eastAsia="en-IN"/>
        </w:rPr>
        <w:t>,</w:t>
      </w:r>
    </w:p>
    <w:p w14:paraId="3D9302EA" w14:textId="77777777" w:rsidR="002C16F5" w:rsidRPr="002C16F5" w:rsidRDefault="002C16F5" w:rsidP="0092071A">
      <w:pPr>
        <w:pStyle w:val="Code"/>
        <w:rPr>
          <w:color w:val="383A42"/>
          <w:lang w:eastAsia="en-IN"/>
        </w:rPr>
      </w:pPr>
      <w:r w:rsidRPr="002C16F5">
        <w:rPr>
          <w:color w:val="383A42"/>
          <w:lang w:eastAsia="en-IN"/>
        </w:rPr>
        <w:t xml:space="preserve">        .author </w:t>
      </w:r>
      <w:r w:rsidRPr="002C16F5">
        <w:rPr>
          <w:color w:val="4078F2"/>
          <w:lang w:eastAsia="en-IN"/>
        </w:rPr>
        <w:t>=</w:t>
      </w:r>
      <w:r w:rsidRPr="002C16F5">
        <w:rPr>
          <w:color w:val="383A42"/>
          <w:lang w:eastAsia="en-IN"/>
        </w:rPr>
        <w:t xml:space="preserve"> </w:t>
      </w:r>
      <w:r w:rsidRPr="002C16F5">
        <w:rPr>
          <w:lang w:eastAsia="en-IN"/>
        </w:rPr>
        <w:t>"Mark Weiss"</w:t>
      </w:r>
      <w:r w:rsidRPr="002C16F5">
        <w:rPr>
          <w:color w:val="383A42"/>
          <w:lang w:eastAsia="en-IN"/>
        </w:rPr>
        <w:t>,</w:t>
      </w:r>
    </w:p>
    <w:p w14:paraId="4BE3A359" w14:textId="77777777" w:rsidR="002C16F5" w:rsidRPr="002C16F5" w:rsidRDefault="002C16F5" w:rsidP="0092071A">
      <w:pPr>
        <w:pStyle w:val="Code"/>
        <w:rPr>
          <w:color w:val="383A42"/>
          <w:lang w:eastAsia="en-IN"/>
        </w:rPr>
      </w:pPr>
      <w:r w:rsidRPr="002C16F5">
        <w:rPr>
          <w:color w:val="383A42"/>
          <w:lang w:eastAsia="en-IN"/>
        </w:rPr>
        <w:t xml:space="preserve">        .price </w:t>
      </w:r>
      <w:r w:rsidRPr="002C16F5">
        <w:rPr>
          <w:color w:val="4078F2"/>
          <w:lang w:eastAsia="en-IN"/>
        </w:rPr>
        <w:t>=</w:t>
      </w:r>
      <w:r w:rsidRPr="002C16F5">
        <w:rPr>
          <w:color w:val="383A42"/>
          <w:lang w:eastAsia="en-IN"/>
        </w:rPr>
        <w:t xml:space="preserve"> </w:t>
      </w:r>
      <w:r w:rsidRPr="002C16F5">
        <w:rPr>
          <w:color w:val="B76B01"/>
          <w:lang w:eastAsia="en-IN"/>
        </w:rPr>
        <w:t>799.50</w:t>
      </w:r>
    </w:p>
    <w:p w14:paraId="76FE6D16" w14:textId="77777777" w:rsidR="002C16F5" w:rsidRPr="002C16F5" w:rsidRDefault="002C16F5" w:rsidP="0092071A">
      <w:pPr>
        <w:pStyle w:val="Code"/>
        <w:rPr>
          <w:color w:val="383A42"/>
          <w:lang w:eastAsia="en-IN"/>
        </w:rPr>
      </w:pPr>
      <w:r w:rsidRPr="002C16F5">
        <w:rPr>
          <w:color w:val="383A42"/>
          <w:lang w:eastAsia="en-IN"/>
        </w:rPr>
        <w:t xml:space="preserve">    };</w:t>
      </w:r>
    </w:p>
    <w:p w14:paraId="19ABEA71" w14:textId="77777777" w:rsidR="002C16F5" w:rsidRPr="002C16F5" w:rsidRDefault="002C16F5" w:rsidP="0092071A">
      <w:pPr>
        <w:pStyle w:val="Code"/>
        <w:rPr>
          <w:color w:val="383A42"/>
          <w:lang w:eastAsia="en-IN"/>
        </w:rPr>
      </w:pPr>
      <w:r w:rsidRPr="002C16F5">
        <w:rPr>
          <w:color w:val="383A42"/>
          <w:lang w:eastAsia="en-IN"/>
        </w:rPr>
        <w:t xml:space="preserve">    </w:t>
      </w:r>
    </w:p>
    <w:p w14:paraId="734DB7D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Method 3: Partial initialization</w:t>
      </w:r>
    </w:p>
    <w:p w14:paraId="07933F5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b3 </w:t>
      </w:r>
      <w:r w:rsidRPr="002C16F5">
        <w:rPr>
          <w:color w:val="4078F2"/>
          <w:lang w:eastAsia="en-IN"/>
        </w:rPr>
        <w:t>=</w:t>
      </w:r>
      <w:r w:rsidRPr="002C16F5">
        <w:rPr>
          <w:color w:val="383A42"/>
          <w:lang w:eastAsia="en-IN"/>
        </w:rPr>
        <w:t xml:space="preserve"> {</w:t>
      </w:r>
      <w:r w:rsidRPr="002C16F5">
        <w:rPr>
          <w:color w:val="B76B01"/>
          <w:lang w:eastAsia="en-IN"/>
        </w:rPr>
        <w:t>3</w:t>
      </w:r>
      <w:r w:rsidRPr="002C16F5">
        <w:rPr>
          <w:color w:val="383A42"/>
          <w:lang w:eastAsia="en-IN"/>
        </w:rPr>
        <w:t xml:space="preserve">, </w:t>
      </w:r>
      <w:r w:rsidRPr="002C16F5">
        <w:rPr>
          <w:lang w:eastAsia="en-IN"/>
        </w:rPr>
        <w:t>"Algorithms"</w:t>
      </w:r>
      <w:r w:rsidRPr="002C16F5">
        <w:rPr>
          <w:color w:val="383A42"/>
          <w:lang w:eastAsia="en-IN"/>
        </w:rPr>
        <w:t xml:space="preserve">};  </w:t>
      </w:r>
      <w:r w:rsidRPr="002C16F5">
        <w:rPr>
          <w:i/>
          <w:iCs/>
          <w:color w:val="A0A1A7"/>
          <w:lang w:eastAsia="en-IN"/>
        </w:rPr>
        <w:t>// author and price are empty/zero</w:t>
      </w:r>
    </w:p>
    <w:p w14:paraId="36F21DA9" w14:textId="77777777" w:rsidR="002C16F5" w:rsidRPr="002C16F5" w:rsidRDefault="002C16F5" w:rsidP="0092071A">
      <w:pPr>
        <w:pStyle w:val="Code"/>
        <w:rPr>
          <w:color w:val="383A42"/>
          <w:lang w:eastAsia="en-IN"/>
        </w:rPr>
      </w:pPr>
      <w:r w:rsidRPr="002C16F5">
        <w:rPr>
          <w:color w:val="383A42"/>
          <w:lang w:eastAsia="en-IN"/>
        </w:rPr>
        <w:t xml:space="preserve">    </w:t>
      </w:r>
    </w:p>
    <w:p w14:paraId="0168BE8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Display all books</w:t>
      </w:r>
    </w:p>
    <w:p w14:paraId="2A62FF1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1: %d, %s, %s, Rs.%.2f\n"</w:t>
      </w:r>
      <w:r w:rsidRPr="002C16F5">
        <w:rPr>
          <w:color w:val="383A42"/>
          <w:lang w:eastAsia="en-IN"/>
        </w:rPr>
        <w:t xml:space="preserve">, </w:t>
      </w:r>
    </w:p>
    <w:p w14:paraId="32E1D7D9" w14:textId="77777777" w:rsidR="002C16F5" w:rsidRPr="002C16F5" w:rsidRDefault="002C16F5" w:rsidP="0092071A">
      <w:pPr>
        <w:pStyle w:val="Code"/>
        <w:rPr>
          <w:color w:val="383A42"/>
          <w:lang w:eastAsia="en-IN"/>
        </w:rPr>
      </w:pPr>
      <w:r w:rsidRPr="002C16F5">
        <w:rPr>
          <w:color w:val="383A42"/>
          <w:lang w:eastAsia="en-IN"/>
        </w:rPr>
        <w:t xml:space="preserve">           b1.id, b1.title, b1.author, b1.price);</w:t>
      </w:r>
    </w:p>
    <w:p w14:paraId="1D227CC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2: %d, %s, %s, Rs.%.2f\n"</w:t>
      </w:r>
      <w:r w:rsidRPr="002C16F5">
        <w:rPr>
          <w:color w:val="383A42"/>
          <w:lang w:eastAsia="en-IN"/>
        </w:rPr>
        <w:t xml:space="preserve">, </w:t>
      </w:r>
    </w:p>
    <w:p w14:paraId="4F19D7CA" w14:textId="77777777" w:rsidR="002C16F5" w:rsidRPr="002C16F5" w:rsidRDefault="002C16F5" w:rsidP="0092071A">
      <w:pPr>
        <w:pStyle w:val="Code"/>
        <w:rPr>
          <w:color w:val="383A42"/>
          <w:lang w:eastAsia="en-IN"/>
        </w:rPr>
      </w:pPr>
      <w:r w:rsidRPr="002C16F5">
        <w:rPr>
          <w:color w:val="383A42"/>
          <w:lang w:eastAsia="en-IN"/>
        </w:rPr>
        <w:t xml:space="preserve">           b2.id, b2.title, b2.author, b2.price);</w:t>
      </w:r>
    </w:p>
    <w:p w14:paraId="2D783B6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3: %d, %s, %s, Rs.%.2f\n"</w:t>
      </w:r>
      <w:r w:rsidRPr="002C16F5">
        <w:rPr>
          <w:color w:val="383A42"/>
          <w:lang w:eastAsia="en-IN"/>
        </w:rPr>
        <w:t xml:space="preserve">, </w:t>
      </w:r>
    </w:p>
    <w:p w14:paraId="788AFC69" w14:textId="77777777" w:rsidR="002C16F5" w:rsidRPr="002C16F5" w:rsidRDefault="002C16F5" w:rsidP="0092071A">
      <w:pPr>
        <w:pStyle w:val="Code"/>
        <w:rPr>
          <w:color w:val="383A42"/>
          <w:lang w:eastAsia="en-IN"/>
        </w:rPr>
      </w:pPr>
      <w:r w:rsidRPr="002C16F5">
        <w:rPr>
          <w:color w:val="383A42"/>
          <w:lang w:eastAsia="en-IN"/>
        </w:rPr>
        <w:t xml:space="preserve">           b3.id, b3.title, b3.author, b3.price);</w:t>
      </w:r>
    </w:p>
    <w:p w14:paraId="070231DF" w14:textId="77777777" w:rsidR="002C16F5" w:rsidRPr="002C16F5" w:rsidRDefault="002C16F5" w:rsidP="0092071A">
      <w:pPr>
        <w:pStyle w:val="Code"/>
        <w:rPr>
          <w:color w:val="383A42"/>
          <w:lang w:eastAsia="en-IN"/>
        </w:rPr>
      </w:pPr>
      <w:r w:rsidRPr="002C16F5">
        <w:rPr>
          <w:color w:val="383A42"/>
          <w:lang w:eastAsia="en-IN"/>
        </w:rPr>
        <w:t xml:space="preserve">    </w:t>
      </w:r>
    </w:p>
    <w:p w14:paraId="7A3FF6E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02EED86E" w14:textId="77777777" w:rsidR="002C16F5" w:rsidRPr="002C16F5" w:rsidRDefault="002C16F5" w:rsidP="0092071A">
      <w:pPr>
        <w:pStyle w:val="Code"/>
        <w:rPr>
          <w:color w:val="383A42"/>
          <w:lang w:eastAsia="en-IN"/>
        </w:rPr>
      </w:pPr>
      <w:r w:rsidRPr="002C16F5">
        <w:rPr>
          <w:color w:val="383A42"/>
          <w:lang w:eastAsia="en-IN"/>
        </w:rPr>
        <w:t>}</w:t>
      </w:r>
    </w:p>
    <w:p w14:paraId="1FF19A8D" w14:textId="77777777" w:rsidR="002C16F5" w:rsidRPr="002C16F5" w:rsidRDefault="002C16F5" w:rsidP="0067316C">
      <w:pPr>
        <w:pStyle w:val="Subheadddddf"/>
      </w:pPr>
      <w:r w:rsidRPr="002C16F5">
        <w:t>Output:</w:t>
      </w:r>
    </w:p>
    <w:p w14:paraId="12C2DB9C" w14:textId="77777777" w:rsidR="002C16F5" w:rsidRPr="002C16F5" w:rsidRDefault="002C16F5" w:rsidP="0092071A">
      <w:pPr>
        <w:pStyle w:val="Code"/>
        <w:rPr>
          <w:lang w:eastAsia="en-IN"/>
        </w:rPr>
      </w:pPr>
      <w:r w:rsidRPr="002C16F5">
        <w:rPr>
          <w:lang w:eastAsia="en-IN"/>
        </w:rPr>
        <w:t>Book 1: 1, C Programming, Dennis Ritchie, Rs.599.99</w:t>
      </w:r>
    </w:p>
    <w:p w14:paraId="586FA59E" w14:textId="77777777" w:rsidR="002C16F5" w:rsidRPr="002C16F5" w:rsidRDefault="002C16F5" w:rsidP="0092071A">
      <w:pPr>
        <w:pStyle w:val="Code"/>
        <w:rPr>
          <w:lang w:eastAsia="en-IN"/>
        </w:rPr>
      </w:pPr>
      <w:r w:rsidRPr="002C16F5">
        <w:rPr>
          <w:lang w:eastAsia="en-IN"/>
        </w:rPr>
        <w:t>Book 2: 2, Data Structures, Mark Weiss, Rs.799.50</w:t>
      </w:r>
    </w:p>
    <w:p w14:paraId="4E319635" w14:textId="77777777" w:rsidR="002C16F5" w:rsidRPr="002C16F5" w:rsidRDefault="002C16F5" w:rsidP="0092071A">
      <w:pPr>
        <w:pStyle w:val="Code"/>
        <w:rPr>
          <w:lang w:eastAsia="en-IN"/>
        </w:rPr>
      </w:pPr>
      <w:r w:rsidRPr="002C16F5">
        <w:rPr>
          <w:lang w:eastAsia="en-IN"/>
        </w:rPr>
        <w:t>Book 3: 3, Algorithms, , Rs.0.00</w:t>
      </w:r>
    </w:p>
    <w:p w14:paraId="5F5C5A1A" w14:textId="77777777" w:rsidR="002C16F5" w:rsidRPr="002C16F5" w:rsidRDefault="002C16F5" w:rsidP="0067316C">
      <w:pPr>
        <w:pStyle w:val="Subheadddddf"/>
      </w:pPr>
      <w:r w:rsidRPr="002C16F5">
        <w:t>Copying Structures</w:t>
      </w:r>
    </w:p>
    <w:p w14:paraId="20988DE6" w14:textId="2FC8E451" w:rsidR="002C16F5" w:rsidRPr="002C16F5" w:rsidRDefault="002C16F5" w:rsidP="0067316C">
      <w:pPr>
        <w:pStyle w:val="texxtt"/>
        <w:rPr>
          <w:lang w:eastAsia="en-IN"/>
        </w:rPr>
      </w:pPr>
      <w:r w:rsidRPr="002C16F5">
        <w:rPr>
          <w:lang w:eastAsia="en-IN"/>
        </w:rPr>
        <w:t>Unlike arrays, entire structures can be copied using simple assignment:</w:t>
      </w:r>
    </w:p>
    <w:p w14:paraId="1788871A" w14:textId="77777777" w:rsidR="002C16F5" w:rsidRPr="002C16F5" w:rsidRDefault="002C16F5" w:rsidP="0092071A">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Student</w:t>
      </w:r>
      <w:r w:rsidRPr="002C16F5">
        <w:rPr>
          <w:lang w:eastAsia="en-IN"/>
        </w:rPr>
        <w:t xml:space="preserve"> s1 </w:t>
      </w:r>
      <w:r w:rsidRPr="002C16F5">
        <w:rPr>
          <w:color w:val="4078F2"/>
          <w:lang w:eastAsia="en-IN"/>
        </w:rPr>
        <w:t>=</w:t>
      </w:r>
      <w:r w:rsidRPr="002C16F5">
        <w:rPr>
          <w:lang w:eastAsia="en-IN"/>
        </w:rPr>
        <w:t xml:space="preserve"> {</w:t>
      </w:r>
      <w:r w:rsidRPr="002C16F5">
        <w:rPr>
          <w:color w:val="B76B01"/>
          <w:lang w:eastAsia="en-IN"/>
        </w:rPr>
        <w:t>101</w:t>
      </w:r>
      <w:r w:rsidRPr="002C16F5">
        <w:rPr>
          <w:lang w:eastAsia="en-IN"/>
        </w:rPr>
        <w:t xml:space="preserve">, </w:t>
      </w:r>
      <w:r w:rsidRPr="002C16F5">
        <w:rPr>
          <w:color w:val="50A14F"/>
          <w:lang w:eastAsia="en-IN"/>
        </w:rPr>
        <w:t>"Alice"</w:t>
      </w:r>
      <w:r w:rsidRPr="002C16F5">
        <w:rPr>
          <w:lang w:eastAsia="en-IN"/>
        </w:rPr>
        <w:t xml:space="preserve">, </w:t>
      </w:r>
      <w:r w:rsidRPr="002C16F5">
        <w:rPr>
          <w:color w:val="B76B01"/>
          <w:lang w:eastAsia="en-IN"/>
        </w:rPr>
        <w:t>87.5</w:t>
      </w:r>
      <w:r w:rsidRPr="002C16F5">
        <w:rPr>
          <w:lang w:eastAsia="en-IN"/>
        </w:rPr>
        <w:t>};</w:t>
      </w:r>
    </w:p>
    <w:p w14:paraId="6BB39C0D" w14:textId="77777777" w:rsidR="002C16F5" w:rsidRPr="002C16F5" w:rsidRDefault="002C16F5" w:rsidP="0092071A">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Student</w:t>
      </w:r>
      <w:r w:rsidRPr="002C16F5">
        <w:rPr>
          <w:lang w:eastAsia="en-IN"/>
        </w:rPr>
        <w:t xml:space="preserve"> s2;</w:t>
      </w:r>
    </w:p>
    <w:p w14:paraId="647693FC" w14:textId="77777777" w:rsidR="002C16F5" w:rsidRPr="002C16F5" w:rsidRDefault="002C16F5" w:rsidP="0092071A">
      <w:pPr>
        <w:pStyle w:val="Code"/>
        <w:rPr>
          <w:lang w:eastAsia="en-IN"/>
        </w:rPr>
      </w:pPr>
    </w:p>
    <w:p w14:paraId="34180EBA" w14:textId="77777777" w:rsidR="002C16F5" w:rsidRPr="002C16F5" w:rsidRDefault="002C16F5" w:rsidP="0092071A">
      <w:pPr>
        <w:pStyle w:val="Code"/>
        <w:rPr>
          <w:lang w:eastAsia="en-IN"/>
        </w:rPr>
      </w:pPr>
      <w:r w:rsidRPr="002C16F5">
        <w:rPr>
          <w:lang w:eastAsia="en-IN"/>
        </w:rPr>
        <w:t xml:space="preserve">s2 </w:t>
      </w:r>
      <w:r w:rsidRPr="002C16F5">
        <w:rPr>
          <w:color w:val="4078F2"/>
          <w:lang w:eastAsia="en-IN"/>
        </w:rPr>
        <w:t>=</w:t>
      </w:r>
      <w:r w:rsidRPr="002C16F5">
        <w:rPr>
          <w:lang w:eastAsia="en-IN"/>
        </w:rPr>
        <w:t xml:space="preserve"> s1;  </w:t>
      </w:r>
      <w:r w:rsidRPr="002C16F5">
        <w:rPr>
          <w:i/>
          <w:iCs/>
          <w:color w:val="A0A1A7"/>
          <w:lang w:eastAsia="en-IN"/>
        </w:rPr>
        <w:t>// All members of s1 are copied to s2</w:t>
      </w:r>
    </w:p>
    <w:p w14:paraId="19F9C9CB" w14:textId="77777777" w:rsidR="002C16F5" w:rsidRPr="002C16F5" w:rsidRDefault="002C16F5" w:rsidP="0067316C">
      <w:pPr>
        <w:pStyle w:val="texxtt"/>
        <w:rPr>
          <w:lang w:eastAsia="en-IN"/>
        </w:rPr>
      </w:pPr>
      <w:r w:rsidRPr="002C16F5">
        <w:rPr>
          <w:lang w:eastAsia="en-IN"/>
        </w:rPr>
        <w:t xml:space="preserve">This is called </w:t>
      </w:r>
      <w:r w:rsidRPr="002C16F5">
        <w:rPr>
          <w:b/>
          <w:bCs/>
          <w:lang w:eastAsia="en-IN"/>
        </w:rPr>
        <w:t>structure assignment</w:t>
      </w:r>
      <w:r w:rsidRPr="002C16F5">
        <w:rPr>
          <w:lang w:eastAsia="en-IN"/>
        </w:rPr>
        <w:t xml:space="preserve"> and performs a </w:t>
      </w:r>
      <w:r w:rsidRPr="002C16F5">
        <w:rPr>
          <w:b/>
          <w:bCs/>
          <w:lang w:eastAsia="en-IN"/>
        </w:rPr>
        <w:t>member-by-member copy</w:t>
      </w:r>
      <w:r w:rsidRPr="002C16F5">
        <w:rPr>
          <w:lang w:eastAsia="en-IN"/>
        </w:rPr>
        <w:t xml:space="preserve"> (shallow copy for pointers).</w:t>
      </w:r>
    </w:p>
    <w:p w14:paraId="0D3BE309" w14:textId="77777777" w:rsidR="0067316C" w:rsidRDefault="0067316C" w:rsidP="0067316C">
      <w:pPr>
        <w:pStyle w:val="texxtt"/>
      </w:pPr>
    </w:p>
    <w:p w14:paraId="1EBF2A85" w14:textId="62811628" w:rsidR="002C16F5" w:rsidRPr="002C16F5" w:rsidRDefault="002C16F5" w:rsidP="0067316C">
      <w:pPr>
        <w:pStyle w:val="Subheadddd"/>
      </w:pPr>
      <w:bookmarkStart w:id="107" w:name="_Toc212291008"/>
      <w:r w:rsidRPr="002C16F5">
        <w:t>12.2 Arrays of Structures: Managing Collections</w:t>
      </w:r>
      <w:bookmarkEnd w:id="107"/>
    </w:p>
    <w:p w14:paraId="26CEE584" w14:textId="77777777" w:rsidR="002C16F5" w:rsidRPr="002C16F5" w:rsidRDefault="002C16F5" w:rsidP="002C16F5">
      <w:pPr>
        <w:spacing w:before="100" w:beforeAutospacing="1" w:after="100" w:afterAutospacing="1" w:line="240" w:lineRule="auto"/>
        <w:rPr>
          <w:rFonts w:ascii="Amasis MT Pro" w:eastAsia="Times New Roman" w:hAnsi="Amasis MT Pro" w:cs="Times New Roman"/>
          <w:kern w:val="0"/>
          <w:lang w:eastAsia="en-IN"/>
          <w14:ligatures w14:val="none"/>
        </w:rPr>
      </w:pPr>
      <w:r w:rsidRPr="002C16F5">
        <w:rPr>
          <w:rFonts w:ascii="Amasis MT Pro" w:eastAsia="Times New Roman" w:hAnsi="Amasis MT Pro" w:cs="Times New Roman"/>
          <w:kern w:val="0"/>
          <w:lang w:eastAsia="en-IN"/>
          <w14:ligatures w14:val="none"/>
        </w:rPr>
        <w:t>When you need to manage multiple records of the same type, arrays of structures become essential. This is one of the most common uses of structures in practical programming.</w:t>
      </w:r>
    </w:p>
    <w:p w14:paraId="6A47D171" w14:textId="77777777" w:rsidR="002C16F5" w:rsidRPr="002C16F5" w:rsidRDefault="002C16F5" w:rsidP="0067316C">
      <w:pPr>
        <w:pStyle w:val="Subheadddddf"/>
      </w:pPr>
      <w:r w:rsidRPr="002C16F5">
        <w:t>Declaration and Usage</w:t>
      </w:r>
    </w:p>
    <w:p w14:paraId="4A5A7B3A" w14:textId="56457F1F" w:rsidR="002C16F5" w:rsidRPr="002C16F5" w:rsidRDefault="002C16F5" w:rsidP="0067316C">
      <w:pPr>
        <w:pStyle w:val="Subheadddddf"/>
      </w:pPr>
      <w:r w:rsidRPr="002C16F5">
        <w:t>Syntax:</w:t>
      </w:r>
    </w:p>
    <w:p w14:paraId="0C364DEB" w14:textId="77777777" w:rsidR="002C16F5" w:rsidRPr="002C16F5" w:rsidRDefault="002C16F5" w:rsidP="0092071A">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structure_name</w:t>
      </w:r>
      <w:r w:rsidRPr="002C16F5">
        <w:rPr>
          <w:lang w:eastAsia="en-IN"/>
        </w:rPr>
        <w:t xml:space="preserve"> array_name[size];</w:t>
      </w:r>
    </w:p>
    <w:p w14:paraId="3A707A9F" w14:textId="4CB4E51B" w:rsidR="002C16F5" w:rsidRPr="0092071A" w:rsidRDefault="002C16F5" w:rsidP="0067316C">
      <w:pPr>
        <w:pStyle w:val="Subheadddddf"/>
      </w:pPr>
      <w:r w:rsidRPr="002C16F5">
        <w:t>Complete example: Student database</w:t>
      </w:r>
    </w:p>
    <w:p w14:paraId="081D0B4B"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5D46F471"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061C75BC" w14:textId="77777777" w:rsidR="002C16F5" w:rsidRPr="002C16F5" w:rsidRDefault="002C16F5" w:rsidP="0092071A">
      <w:pPr>
        <w:pStyle w:val="Code"/>
        <w:rPr>
          <w:color w:val="383A42"/>
          <w:lang w:eastAsia="en-IN"/>
        </w:rPr>
      </w:pPr>
    </w:p>
    <w:p w14:paraId="0CDD693E"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251B2EF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rollNo;</w:t>
      </w:r>
    </w:p>
    <w:p w14:paraId="1EE673F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30</w:t>
      </w:r>
      <w:r w:rsidRPr="002C16F5">
        <w:rPr>
          <w:color w:val="383A42"/>
          <w:lang w:eastAsia="en-IN"/>
        </w:rPr>
        <w:t>];</w:t>
      </w:r>
    </w:p>
    <w:p w14:paraId="09FC366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2BBF0B0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grade;</w:t>
      </w:r>
    </w:p>
    <w:p w14:paraId="5B177CBC" w14:textId="77777777" w:rsidR="002C16F5" w:rsidRPr="002C16F5" w:rsidRDefault="002C16F5" w:rsidP="0092071A">
      <w:pPr>
        <w:pStyle w:val="Code"/>
        <w:rPr>
          <w:color w:val="383A42"/>
          <w:lang w:eastAsia="en-IN"/>
        </w:rPr>
      </w:pPr>
      <w:r w:rsidRPr="002C16F5">
        <w:rPr>
          <w:color w:val="383A42"/>
          <w:lang w:eastAsia="en-IN"/>
        </w:rPr>
        <w:t>};</w:t>
      </w:r>
    </w:p>
    <w:p w14:paraId="2F192D09" w14:textId="77777777" w:rsidR="002C16F5" w:rsidRPr="002C16F5" w:rsidRDefault="002C16F5" w:rsidP="0092071A">
      <w:pPr>
        <w:pStyle w:val="Code"/>
        <w:rPr>
          <w:color w:val="383A42"/>
          <w:lang w:eastAsia="en-IN"/>
        </w:rPr>
      </w:pPr>
    </w:p>
    <w:p w14:paraId="73E18BF5"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EC3201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Array of 5 students</w:t>
      </w:r>
    </w:p>
    <w:p w14:paraId="0EB3671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students[</w:t>
      </w:r>
      <w:r w:rsidRPr="002C16F5">
        <w:rPr>
          <w:color w:val="B76B01"/>
          <w:lang w:eastAsia="en-IN"/>
        </w:rPr>
        <w:t>5</w:t>
      </w:r>
      <w:r w:rsidRPr="002C16F5">
        <w:rPr>
          <w:color w:val="383A42"/>
          <w:lang w:eastAsia="en-IN"/>
        </w:rPr>
        <w:t>];</w:t>
      </w:r>
    </w:p>
    <w:p w14:paraId="138637B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w:t>
      </w:r>
    </w:p>
    <w:p w14:paraId="1F1546D2" w14:textId="77777777" w:rsidR="002C16F5" w:rsidRPr="002C16F5" w:rsidRDefault="002C16F5" w:rsidP="0092071A">
      <w:pPr>
        <w:pStyle w:val="Code"/>
        <w:rPr>
          <w:color w:val="383A42"/>
          <w:lang w:eastAsia="en-IN"/>
        </w:rPr>
      </w:pPr>
      <w:r w:rsidRPr="002C16F5">
        <w:rPr>
          <w:color w:val="383A42"/>
          <w:lang w:eastAsia="en-IN"/>
        </w:rPr>
        <w:t xml:space="preserve">    </w:t>
      </w:r>
    </w:p>
    <w:p w14:paraId="0E4AB51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Input student data</w:t>
      </w:r>
    </w:p>
    <w:p w14:paraId="6312F6A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details for 5 students:\n"</w:t>
      </w:r>
      <w:r w:rsidRPr="002C16F5">
        <w:rPr>
          <w:color w:val="383A42"/>
          <w:lang w:eastAsia="en-IN"/>
        </w:rPr>
        <w:t>);</w:t>
      </w:r>
    </w:p>
    <w:p w14:paraId="698DF5D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5</w:t>
      </w:r>
      <w:r w:rsidRPr="002C16F5">
        <w:rPr>
          <w:color w:val="383A42"/>
          <w:lang w:eastAsia="en-IN"/>
        </w:rPr>
        <w:t>; i</w:t>
      </w:r>
      <w:r w:rsidRPr="002C16F5">
        <w:rPr>
          <w:color w:val="4078F2"/>
          <w:lang w:eastAsia="en-IN"/>
        </w:rPr>
        <w:t>++</w:t>
      </w:r>
      <w:r w:rsidRPr="002C16F5">
        <w:rPr>
          <w:color w:val="383A42"/>
          <w:lang w:eastAsia="en-IN"/>
        </w:rPr>
        <w:t>) {</w:t>
      </w:r>
    </w:p>
    <w:p w14:paraId="061DB671"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"\nStudent %d:\n"</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3CECC566" w14:textId="77777777" w:rsidR="002C16F5" w:rsidRPr="002C16F5" w:rsidRDefault="002C16F5" w:rsidP="0092071A">
      <w:pPr>
        <w:pStyle w:val="Code"/>
        <w:rPr>
          <w:color w:val="383A42"/>
          <w:lang w:eastAsia="en-IN"/>
        </w:rPr>
      </w:pPr>
      <w:r w:rsidRPr="002C16F5">
        <w:rPr>
          <w:color w:val="383A42"/>
          <w:lang w:eastAsia="en-IN"/>
        </w:rPr>
        <w:t xml:space="preserve">        </w:t>
      </w:r>
    </w:p>
    <w:p w14:paraId="625DA44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"Roll Number: "</w:t>
      </w:r>
      <w:r w:rsidRPr="002C16F5">
        <w:rPr>
          <w:color w:val="383A42"/>
          <w:lang w:eastAsia="en-IN"/>
        </w:rPr>
        <w:t>);</w:t>
      </w:r>
    </w:p>
    <w:p w14:paraId="3D7544C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students[i].rollNo);</w:t>
      </w:r>
    </w:p>
    <w:p w14:paraId="56DBD36A" w14:textId="77777777" w:rsidR="002C16F5" w:rsidRPr="002C16F5" w:rsidRDefault="002C16F5" w:rsidP="0092071A">
      <w:pPr>
        <w:pStyle w:val="Code"/>
        <w:rPr>
          <w:color w:val="383A42"/>
          <w:lang w:eastAsia="en-IN"/>
        </w:rPr>
      </w:pPr>
      <w:r w:rsidRPr="002C16F5">
        <w:rPr>
          <w:color w:val="383A42"/>
          <w:lang w:eastAsia="en-IN"/>
        </w:rPr>
        <w:t xml:space="preserve">        </w:t>
      </w:r>
    </w:p>
    <w:p w14:paraId="4A4A7CE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w:t>
      </w:r>
      <w:r w:rsidRPr="002C16F5">
        <w:rPr>
          <w:color w:val="383A42"/>
          <w:lang w:eastAsia="en-IN"/>
        </w:rPr>
        <w:t>);</w:t>
      </w:r>
    </w:p>
    <w:p w14:paraId="26A652E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xml:space="preserve">, students[i].name);  </w:t>
      </w:r>
      <w:r w:rsidRPr="002C16F5">
        <w:rPr>
          <w:i/>
          <w:iCs/>
          <w:color w:val="A0A1A7"/>
          <w:lang w:eastAsia="en-IN"/>
        </w:rPr>
        <w:t>// Read line with spaces</w:t>
      </w:r>
    </w:p>
    <w:p w14:paraId="55C74F78" w14:textId="77777777" w:rsidR="002C16F5" w:rsidRPr="002C16F5" w:rsidRDefault="002C16F5" w:rsidP="0092071A">
      <w:pPr>
        <w:pStyle w:val="Code"/>
        <w:rPr>
          <w:color w:val="383A42"/>
          <w:lang w:eastAsia="en-IN"/>
        </w:rPr>
      </w:pPr>
      <w:r w:rsidRPr="002C16F5">
        <w:rPr>
          <w:color w:val="383A42"/>
          <w:lang w:eastAsia="en-IN"/>
        </w:rPr>
        <w:t xml:space="preserve">        </w:t>
      </w:r>
    </w:p>
    <w:p w14:paraId="5A40897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w:t>
      </w:r>
      <w:r w:rsidRPr="002C16F5">
        <w:rPr>
          <w:color w:val="383A42"/>
          <w:lang w:eastAsia="en-IN"/>
        </w:rPr>
        <w:t>);</w:t>
      </w:r>
    </w:p>
    <w:p w14:paraId="78E71A2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students[i].marks);</w:t>
      </w:r>
    </w:p>
    <w:p w14:paraId="54E4697F" w14:textId="77777777" w:rsidR="002C16F5" w:rsidRPr="002C16F5" w:rsidRDefault="002C16F5" w:rsidP="0092071A">
      <w:pPr>
        <w:pStyle w:val="Code"/>
        <w:rPr>
          <w:color w:val="383A42"/>
          <w:lang w:eastAsia="en-IN"/>
        </w:rPr>
      </w:pPr>
      <w:r w:rsidRPr="002C16F5">
        <w:rPr>
          <w:color w:val="383A42"/>
          <w:lang w:eastAsia="en-IN"/>
        </w:rPr>
        <w:t xml:space="preserve">        </w:t>
      </w:r>
    </w:p>
    <w:p w14:paraId="59B000A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Assign grade based on marks</w:t>
      </w:r>
    </w:p>
    <w:p w14:paraId="5017015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(students[i].marks </w:t>
      </w:r>
      <w:r w:rsidRPr="002C16F5">
        <w:rPr>
          <w:color w:val="4078F2"/>
          <w:lang w:eastAsia="en-IN"/>
        </w:rPr>
        <w:t>&gt;=</w:t>
      </w:r>
      <w:r w:rsidRPr="002C16F5">
        <w:rPr>
          <w:color w:val="383A42"/>
          <w:lang w:eastAsia="en-IN"/>
        </w:rPr>
        <w:t xml:space="preserve"> </w:t>
      </w:r>
      <w:r w:rsidRPr="002C16F5">
        <w:rPr>
          <w:color w:val="B76B01"/>
          <w:lang w:eastAsia="en-IN"/>
        </w:rPr>
        <w:t>90</w:t>
      </w:r>
      <w:r w:rsidRPr="002C16F5">
        <w:rPr>
          <w:color w:val="383A42"/>
          <w:lang w:eastAsia="en-IN"/>
        </w:rPr>
        <w:t xml:space="preserve">) students[i].grade </w:t>
      </w:r>
      <w:r w:rsidRPr="002C16F5">
        <w:rPr>
          <w:color w:val="4078F2"/>
          <w:lang w:eastAsia="en-IN"/>
        </w:rPr>
        <w:t>=</w:t>
      </w:r>
      <w:r w:rsidRPr="002C16F5">
        <w:rPr>
          <w:color w:val="383A42"/>
          <w:lang w:eastAsia="en-IN"/>
        </w:rPr>
        <w:t xml:space="preserve"> </w:t>
      </w:r>
      <w:r w:rsidRPr="002C16F5">
        <w:rPr>
          <w:lang w:eastAsia="en-IN"/>
        </w:rPr>
        <w:t>'A'</w:t>
      </w:r>
      <w:r w:rsidRPr="002C16F5">
        <w:rPr>
          <w:color w:val="383A42"/>
          <w:lang w:eastAsia="en-IN"/>
        </w:rPr>
        <w:t>;</w:t>
      </w:r>
    </w:p>
    <w:p w14:paraId="1D9BDA5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else</w:t>
      </w:r>
      <w:r w:rsidRPr="002C16F5">
        <w:rPr>
          <w:color w:val="383A42"/>
          <w:lang w:eastAsia="en-IN"/>
        </w:rPr>
        <w:t xml:space="preserve"> </w:t>
      </w:r>
      <w:r w:rsidRPr="002C16F5">
        <w:rPr>
          <w:color w:val="A626A4"/>
          <w:lang w:eastAsia="en-IN"/>
        </w:rPr>
        <w:t>if</w:t>
      </w:r>
      <w:r w:rsidRPr="002C16F5">
        <w:rPr>
          <w:color w:val="383A42"/>
          <w:lang w:eastAsia="en-IN"/>
        </w:rPr>
        <w:t xml:space="preserve"> (students[i].marks </w:t>
      </w:r>
      <w:r w:rsidRPr="002C16F5">
        <w:rPr>
          <w:color w:val="4078F2"/>
          <w:lang w:eastAsia="en-IN"/>
        </w:rPr>
        <w:t>&gt;=</w:t>
      </w:r>
      <w:r w:rsidRPr="002C16F5">
        <w:rPr>
          <w:color w:val="383A42"/>
          <w:lang w:eastAsia="en-IN"/>
        </w:rPr>
        <w:t xml:space="preserve"> </w:t>
      </w:r>
      <w:r w:rsidRPr="002C16F5">
        <w:rPr>
          <w:color w:val="B76B01"/>
          <w:lang w:eastAsia="en-IN"/>
        </w:rPr>
        <w:t>80</w:t>
      </w:r>
      <w:r w:rsidRPr="002C16F5">
        <w:rPr>
          <w:color w:val="383A42"/>
          <w:lang w:eastAsia="en-IN"/>
        </w:rPr>
        <w:t xml:space="preserve">) students[i].grade </w:t>
      </w:r>
      <w:r w:rsidRPr="002C16F5">
        <w:rPr>
          <w:color w:val="4078F2"/>
          <w:lang w:eastAsia="en-IN"/>
        </w:rPr>
        <w:t>=</w:t>
      </w:r>
      <w:r w:rsidRPr="002C16F5">
        <w:rPr>
          <w:color w:val="383A42"/>
          <w:lang w:eastAsia="en-IN"/>
        </w:rPr>
        <w:t xml:space="preserve"> </w:t>
      </w:r>
      <w:r w:rsidRPr="002C16F5">
        <w:rPr>
          <w:lang w:eastAsia="en-IN"/>
        </w:rPr>
        <w:t>'B'</w:t>
      </w:r>
      <w:r w:rsidRPr="002C16F5">
        <w:rPr>
          <w:color w:val="383A42"/>
          <w:lang w:eastAsia="en-IN"/>
        </w:rPr>
        <w:t>;</w:t>
      </w:r>
    </w:p>
    <w:p w14:paraId="7F145D7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else</w:t>
      </w:r>
      <w:r w:rsidRPr="002C16F5">
        <w:rPr>
          <w:color w:val="383A42"/>
          <w:lang w:eastAsia="en-IN"/>
        </w:rPr>
        <w:t xml:space="preserve"> </w:t>
      </w:r>
      <w:r w:rsidRPr="002C16F5">
        <w:rPr>
          <w:color w:val="A626A4"/>
          <w:lang w:eastAsia="en-IN"/>
        </w:rPr>
        <w:t>if</w:t>
      </w:r>
      <w:r w:rsidRPr="002C16F5">
        <w:rPr>
          <w:color w:val="383A42"/>
          <w:lang w:eastAsia="en-IN"/>
        </w:rPr>
        <w:t xml:space="preserve"> (students[i].marks </w:t>
      </w:r>
      <w:r w:rsidRPr="002C16F5">
        <w:rPr>
          <w:color w:val="4078F2"/>
          <w:lang w:eastAsia="en-IN"/>
        </w:rPr>
        <w:t>&gt;=</w:t>
      </w:r>
      <w:r w:rsidRPr="002C16F5">
        <w:rPr>
          <w:color w:val="383A42"/>
          <w:lang w:eastAsia="en-IN"/>
        </w:rPr>
        <w:t xml:space="preserve"> </w:t>
      </w:r>
      <w:r w:rsidRPr="002C16F5">
        <w:rPr>
          <w:color w:val="B76B01"/>
          <w:lang w:eastAsia="en-IN"/>
        </w:rPr>
        <w:t>70</w:t>
      </w:r>
      <w:r w:rsidRPr="002C16F5">
        <w:rPr>
          <w:color w:val="383A42"/>
          <w:lang w:eastAsia="en-IN"/>
        </w:rPr>
        <w:t xml:space="preserve">) students[i].grade </w:t>
      </w:r>
      <w:r w:rsidRPr="002C16F5">
        <w:rPr>
          <w:color w:val="4078F2"/>
          <w:lang w:eastAsia="en-IN"/>
        </w:rPr>
        <w:t>=</w:t>
      </w:r>
      <w:r w:rsidRPr="002C16F5">
        <w:rPr>
          <w:color w:val="383A42"/>
          <w:lang w:eastAsia="en-IN"/>
        </w:rPr>
        <w:t xml:space="preserve"> </w:t>
      </w:r>
      <w:r w:rsidRPr="002C16F5">
        <w:rPr>
          <w:lang w:eastAsia="en-IN"/>
        </w:rPr>
        <w:t>'C'</w:t>
      </w:r>
      <w:r w:rsidRPr="002C16F5">
        <w:rPr>
          <w:color w:val="383A42"/>
          <w:lang w:eastAsia="en-IN"/>
        </w:rPr>
        <w:t>;</w:t>
      </w:r>
    </w:p>
    <w:p w14:paraId="4B51EBC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else</w:t>
      </w:r>
      <w:r w:rsidRPr="002C16F5">
        <w:rPr>
          <w:color w:val="383A42"/>
          <w:lang w:eastAsia="en-IN"/>
        </w:rPr>
        <w:t xml:space="preserve"> </w:t>
      </w:r>
      <w:r w:rsidRPr="002C16F5">
        <w:rPr>
          <w:color w:val="A626A4"/>
          <w:lang w:eastAsia="en-IN"/>
        </w:rPr>
        <w:t>if</w:t>
      </w:r>
      <w:r w:rsidRPr="002C16F5">
        <w:rPr>
          <w:color w:val="383A42"/>
          <w:lang w:eastAsia="en-IN"/>
        </w:rPr>
        <w:t xml:space="preserve"> (students[i].marks </w:t>
      </w:r>
      <w:r w:rsidRPr="002C16F5">
        <w:rPr>
          <w:color w:val="4078F2"/>
          <w:lang w:eastAsia="en-IN"/>
        </w:rPr>
        <w:t>&gt;=</w:t>
      </w:r>
      <w:r w:rsidRPr="002C16F5">
        <w:rPr>
          <w:color w:val="383A42"/>
          <w:lang w:eastAsia="en-IN"/>
        </w:rPr>
        <w:t xml:space="preserve"> </w:t>
      </w:r>
      <w:r w:rsidRPr="002C16F5">
        <w:rPr>
          <w:color w:val="B76B01"/>
          <w:lang w:eastAsia="en-IN"/>
        </w:rPr>
        <w:t>60</w:t>
      </w:r>
      <w:r w:rsidRPr="002C16F5">
        <w:rPr>
          <w:color w:val="383A42"/>
          <w:lang w:eastAsia="en-IN"/>
        </w:rPr>
        <w:t xml:space="preserve">) students[i].grade </w:t>
      </w:r>
      <w:r w:rsidRPr="002C16F5">
        <w:rPr>
          <w:color w:val="4078F2"/>
          <w:lang w:eastAsia="en-IN"/>
        </w:rPr>
        <w:t>=</w:t>
      </w:r>
      <w:r w:rsidRPr="002C16F5">
        <w:rPr>
          <w:color w:val="383A42"/>
          <w:lang w:eastAsia="en-IN"/>
        </w:rPr>
        <w:t xml:space="preserve"> </w:t>
      </w:r>
      <w:r w:rsidRPr="002C16F5">
        <w:rPr>
          <w:lang w:eastAsia="en-IN"/>
        </w:rPr>
        <w:t>'D'</w:t>
      </w:r>
      <w:r w:rsidRPr="002C16F5">
        <w:rPr>
          <w:color w:val="383A42"/>
          <w:lang w:eastAsia="en-IN"/>
        </w:rPr>
        <w:t>;</w:t>
      </w:r>
    </w:p>
    <w:p w14:paraId="20D00E6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else</w:t>
      </w:r>
      <w:r w:rsidRPr="002C16F5">
        <w:rPr>
          <w:color w:val="383A42"/>
          <w:lang w:eastAsia="en-IN"/>
        </w:rPr>
        <w:t xml:space="preserve"> students[i].grade </w:t>
      </w:r>
      <w:r w:rsidRPr="002C16F5">
        <w:rPr>
          <w:color w:val="4078F2"/>
          <w:lang w:eastAsia="en-IN"/>
        </w:rPr>
        <w:t>=</w:t>
      </w:r>
      <w:r w:rsidRPr="002C16F5">
        <w:rPr>
          <w:color w:val="383A42"/>
          <w:lang w:eastAsia="en-IN"/>
        </w:rPr>
        <w:t xml:space="preserve"> </w:t>
      </w:r>
      <w:r w:rsidRPr="002C16F5">
        <w:rPr>
          <w:lang w:eastAsia="en-IN"/>
        </w:rPr>
        <w:t>'F'</w:t>
      </w:r>
      <w:r w:rsidRPr="002C16F5">
        <w:rPr>
          <w:color w:val="383A42"/>
          <w:lang w:eastAsia="en-IN"/>
        </w:rPr>
        <w:t>;</w:t>
      </w:r>
    </w:p>
    <w:p w14:paraId="68C4A98E" w14:textId="77777777" w:rsidR="002C16F5" w:rsidRPr="002C16F5" w:rsidRDefault="002C16F5" w:rsidP="0092071A">
      <w:pPr>
        <w:pStyle w:val="Code"/>
        <w:rPr>
          <w:color w:val="383A42"/>
          <w:lang w:eastAsia="en-IN"/>
        </w:rPr>
      </w:pPr>
      <w:r w:rsidRPr="002C16F5">
        <w:rPr>
          <w:color w:val="383A42"/>
          <w:lang w:eastAsia="en-IN"/>
        </w:rPr>
        <w:t xml:space="preserve">    }</w:t>
      </w:r>
    </w:p>
    <w:p w14:paraId="5BA99243" w14:textId="77777777" w:rsidR="002C16F5" w:rsidRPr="002C16F5" w:rsidRDefault="002C16F5" w:rsidP="0092071A">
      <w:pPr>
        <w:pStyle w:val="Code"/>
        <w:rPr>
          <w:color w:val="383A42"/>
          <w:lang w:eastAsia="en-IN"/>
        </w:rPr>
      </w:pPr>
      <w:r w:rsidRPr="002C16F5">
        <w:rPr>
          <w:color w:val="383A42"/>
          <w:lang w:eastAsia="en-IN"/>
        </w:rPr>
        <w:t xml:space="preserve">    </w:t>
      </w:r>
    </w:p>
    <w:p w14:paraId="135D00D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i/>
          <w:iCs/>
          <w:color w:val="A0A1A7"/>
          <w:lang w:eastAsia="en-IN"/>
        </w:rPr>
        <w:t>// Display all student data</w:t>
      </w:r>
    </w:p>
    <w:p w14:paraId="71F5EC2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"\n\n========== STUDENT RECORDS ==========\n"</w:t>
      </w:r>
      <w:r w:rsidRPr="002C16F5">
        <w:rPr>
          <w:color w:val="383A42"/>
          <w:lang w:eastAsia="en-IN"/>
        </w:rPr>
        <w:t>);</w:t>
      </w:r>
    </w:p>
    <w:p w14:paraId="027283C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"Roll No\tName\t\t\tMarks\tGrade\n"</w:t>
      </w:r>
      <w:r w:rsidRPr="002C16F5">
        <w:rPr>
          <w:color w:val="383A42"/>
          <w:lang w:eastAsia="en-IN"/>
        </w:rPr>
        <w:t>);</w:t>
      </w:r>
    </w:p>
    <w:p w14:paraId="7E35D52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723E7EE0" w14:textId="77777777" w:rsidR="002C16F5" w:rsidRPr="002C16F5" w:rsidRDefault="002C16F5" w:rsidP="0092071A">
      <w:pPr>
        <w:pStyle w:val="Code"/>
        <w:rPr>
          <w:color w:val="383A42"/>
          <w:lang w:eastAsia="en-IN"/>
        </w:rPr>
      </w:pPr>
      <w:r w:rsidRPr="002C16F5">
        <w:rPr>
          <w:color w:val="383A42"/>
          <w:lang w:eastAsia="en-IN"/>
        </w:rPr>
        <w:t xml:space="preserve">    </w:t>
      </w:r>
    </w:p>
    <w:p w14:paraId="62963C2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5</w:t>
      </w:r>
      <w:r w:rsidRPr="002C16F5">
        <w:rPr>
          <w:color w:val="383A42"/>
          <w:lang w:eastAsia="en-IN"/>
        </w:rPr>
        <w:t>; i</w:t>
      </w:r>
      <w:r w:rsidRPr="002C16F5">
        <w:rPr>
          <w:color w:val="4078F2"/>
          <w:lang w:eastAsia="en-IN"/>
        </w:rPr>
        <w:t>++</w:t>
      </w:r>
      <w:r w:rsidRPr="002C16F5">
        <w:rPr>
          <w:color w:val="383A42"/>
          <w:lang w:eastAsia="en-IN"/>
        </w:rPr>
        <w:t>) {</w:t>
      </w:r>
    </w:p>
    <w:p w14:paraId="388E89D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"%d\t%-20s\t%.2f\t%c\n"</w:t>
      </w:r>
      <w:r w:rsidRPr="002C16F5">
        <w:rPr>
          <w:color w:val="383A42"/>
          <w:lang w:eastAsia="en-IN"/>
        </w:rPr>
        <w:t xml:space="preserve">, </w:t>
      </w:r>
    </w:p>
    <w:p w14:paraId="4F4B0FF7" w14:textId="77777777" w:rsidR="002C16F5" w:rsidRPr="002C16F5" w:rsidRDefault="002C16F5" w:rsidP="0092071A">
      <w:pPr>
        <w:pStyle w:val="Code"/>
        <w:rPr>
          <w:color w:val="383A42"/>
          <w:lang w:eastAsia="en-IN"/>
        </w:rPr>
      </w:pPr>
      <w:r w:rsidRPr="002C16F5">
        <w:rPr>
          <w:color w:val="383A42"/>
          <w:lang w:eastAsia="en-IN"/>
        </w:rPr>
        <w:t xml:space="preserve">               students[i].rollNo,</w:t>
      </w:r>
    </w:p>
    <w:p w14:paraId="0DB0512C" w14:textId="77777777" w:rsidR="002C16F5" w:rsidRPr="002C16F5" w:rsidRDefault="002C16F5" w:rsidP="0092071A">
      <w:pPr>
        <w:pStyle w:val="Code"/>
        <w:rPr>
          <w:color w:val="383A42"/>
          <w:lang w:eastAsia="en-IN"/>
        </w:rPr>
      </w:pPr>
      <w:r w:rsidRPr="002C16F5">
        <w:rPr>
          <w:color w:val="383A42"/>
          <w:lang w:eastAsia="en-IN"/>
        </w:rPr>
        <w:t xml:space="preserve">               students[i].name,</w:t>
      </w:r>
    </w:p>
    <w:p w14:paraId="4026C1AD" w14:textId="77777777" w:rsidR="002C16F5" w:rsidRPr="002C16F5" w:rsidRDefault="002C16F5" w:rsidP="0092071A">
      <w:pPr>
        <w:pStyle w:val="Code"/>
        <w:rPr>
          <w:color w:val="383A42"/>
          <w:lang w:eastAsia="en-IN"/>
        </w:rPr>
      </w:pPr>
      <w:r w:rsidRPr="002C16F5">
        <w:rPr>
          <w:color w:val="383A42"/>
          <w:lang w:eastAsia="en-IN"/>
        </w:rPr>
        <w:t xml:space="preserve">               students[i].marks,</w:t>
      </w:r>
    </w:p>
    <w:p w14:paraId="29E0E8A2" w14:textId="77777777" w:rsidR="002C16F5" w:rsidRPr="002C16F5" w:rsidRDefault="002C16F5" w:rsidP="0092071A">
      <w:pPr>
        <w:pStyle w:val="Code"/>
        <w:rPr>
          <w:color w:val="383A42"/>
          <w:lang w:eastAsia="en-IN"/>
        </w:rPr>
      </w:pPr>
      <w:r w:rsidRPr="002C16F5">
        <w:rPr>
          <w:color w:val="383A42"/>
          <w:lang w:eastAsia="en-IN"/>
        </w:rPr>
        <w:t xml:space="preserve">               students[i].grade);</w:t>
      </w:r>
    </w:p>
    <w:p w14:paraId="34496013" w14:textId="77777777" w:rsidR="002C16F5" w:rsidRPr="002C16F5" w:rsidRDefault="002C16F5" w:rsidP="0092071A">
      <w:pPr>
        <w:pStyle w:val="Code"/>
        <w:rPr>
          <w:color w:val="383A42"/>
          <w:lang w:eastAsia="en-IN"/>
        </w:rPr>
      </w:pPr>
      <w:r w:rsidRPr="002C16F5">
        <w:rPr>
          <w:color w:val="383A42"/>
          <w:lang w:eastAsia="en-IN"/>
        </w:rPr>
        <w:t xml:space="preserve">    }</w:t>
      </w:r>
    </w:p>
    <w:p w14:paraId="7DF78ED7" w14:textId="77777777" w:rsidR="002C16F5" w:rsidRPr="002C16F5" w:rsidRDefault="002C16F5" w:rsidP="0092071A">
      <w:pPr>
        <w:pStyle w:val="Code"/>
        <w:rPr>
          <w:color w:val="383A42"/>
          <w:lang w:eastAsia="en-IN"/>
        </w:rPr>
      </w:pPr>
      <w:r w:rsidRPr="002C16F5">
        <w:rPr>
          <w:color w:val="383A42"/>
          <w:lang w:eastAsia="en-IN"/>
        </w:rPr>
        <w:t xml:space="preserve">    </w:t>
      </w:r>
    </w:p>
    <w:p w14:paraId="1D2FDB6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00187E3" w14:textId="77777777" w:rsidR="002C16F5" w:rsidRPr="002C16F5" w:rsidRDefault="002C16F5" w:rsidP="0092071A">
      <w:pPr>
        <w:pStyle w:val="Code"/>
        <w:rPr>
          <w:color w:val="383A42"/>
          <w:lang w:eastAsia="en-IN"/>
        </w:rPr>
      </w:pPr>
      <w:r w:rsidRPr="002C16F5">
        <w:rPr>
          <w:color w:val="383A42"/>
          <w:lang w:eastAsia="en-IN"/>
        </w:rPr>
        <w:t>}</w:t>
      </w:r>
    </w:p>
    <w:p w14:paraId="65C6FE82" w14:textId="77777777" w:rsidR="002C16F5" w:rsidRPr="002C16F5" w:rsidRDefault="002C16F5" w:rsidP="0067316C">
      <w:pPr>
        <w:pStyle w:val="Subheadddddf"/>
      </w:pPr>
      <w:r w:rsidRPr="002C16F5">
        <w:t>Initializing Arrays of Structures</w:t>
      </w:r>
    </w:p>
    <w:p w14:paraId="1849602D" w14:textId="7EF8D435" w:rsidR="002C16F5" w:rsidRPr="002C16F5" w:rsidRDefault="002C16F5" w:rsidP="0067316C">
      <w:pPr>
        <w:pStyle w:val="texxtt"/>
        <w:rPr>
          <w:lang w:eastAsia="en-IN"/>
        </w:rPr>
      </w:pPr>
      <w:r w:rsidRPr="002C16F5">
        <w:rPr>
          <w:lang w:eastAsia="en-IN"/>
        </w:rPr>
        <w:t>You can initialize arrays of structures at declaration time:</w:t>
      </w:r>
    </w:p>
    <w:p w14:paraId="51FB6381" w14:textId="77777777" w:rsidR="002C16F5" w:rsidRPr="002C16F5" w:rsidRDefault="002C16F5" w:rsidP="0092071A">
      <w:pPr>
        <w:pStyle w:val="Code"/>
        <w:rPr>
          <w:color w:val="383A42"/>
          <w:lang w:eastAsia="en-IN"/>
        </w:rPr>
      </w:pPr>
      <w:r w:rsidRPr="002C16F5">
        <w:rPr>
          <w:lang w:eastAsia="en-IN"/>
        </w:rPr>
        <w:t>struct</w:t>
      </w:r>
      <w:r w:rsidRPr="002C16F5">
        <w:rPr>
          <w:color w:val="383A42"/>
          <w:lang w:eastAsia="en-IN"/>
        </w:rPr>
        <w:t xml:space="preserve"> </w:t>
      </w:r>
      <w:r w:rsidRPr="002C16F5">
        <w:rPr>
          <w:color w:val="B76B01"/>
          <w:lang w:eastAsia="en-IN"/>
        </w:rPr>
        <w:t>Point</w:t>
      </w:r>
      <w:r w:rsidRPr="002C16F5">
        <w:rPr>
          <w:color w:val="383A42"/>
          <w:lang w:eastAsia="en-IN"/>
        </w:rPr>
        <w:t xml:space="preserve"> {</w:t>
      </w:r>
    </w:p>
    <w:p w14:paraId="34253EC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x;</w:t>
      </w:r>
    </w:p>
    <w:p w14:paraId="13E730B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y;</w:t>
      </w:r>
    </w:p>
    <w:p w14:paraId="27459C93" w14:textId="77777777" w:rsidR="002C16F5" w:rsidRPr="002C16F5" w:rsidRDefault="002C16F5" w:rsidP="0092071A">
      <w:pPr>
        <w:pStyle w:val="Code"/>
        <w:rPr>
          <w:color w:val="383A42"/>
          <w:lang w:eastAsia="en-IN"/>
        </w:rPr>
      </w:pPr>
      <w:r w:rsidRPr="002C16F5">
        <w:rPr>
          <w:color w:val="383A42"/>
          <w:lang w:eastAsia="en-IN"/>
        </w:rPr>
        <w:t>};</w:t>
      </w:r>
    </w:p>
    <w:p w14:paraId="34948C0B" w14:textId="77777777" w:rsidR="002C16F5" w:rsidRPr="002C16F5" w:rsidRDefault="002C16F5" w:rsidP="0092071A">
      <w:pPr>
        <w:pStyle w:val="Code"/>
        <w:rPr>
          <w:color w:val="383A42"/>
          <w:lang w:eastAsia="en-IN"/>
        </w:rPr>
      </w:pPr>
    </w:p>
    <w:p w14:paraId="41CD5744" w14:textId="77777777" w:rsidR="002C16F5" w:rsidRPr="002C16F5" w:rsidRDefault="002C16F5" w:rsidP="0092071A">
      <w:pPr>
        <w:pStyle w:val="Code"/>
        <w:rPr>
          <w:color w:val="383A42"/>
          <w:lang w:eastAsia="en-IN"/>
        </w:rPr>
      </w:pPr>
      <w:r w:rsidRPr="002C16F5">
        <w:rPr>
          <w:lang w:eastAsia="en-IN"/>
        </w:rPr>
        <w:t>struct</w:t>
      </w:r>
      <w:r w:rsidRPr="002C16F5">
        <w:rPr>
          <w:color w:val="383A42"/>
          <w:lang w:eastAsia="en-IN"/>
        </w:rPr>
        <w:t xml:space="preserve"> </w:t>
      </w:r>
      <w:r w:rsidRPr="002C16F5">
        <w:rPr>
          <w:color w:val="B76B01"/>
          <w:lang w:eastAsia="en-IN"/>
        </w:rPr>
        <w:t>Point</w:t>
      </w:r>
      <w:r w:rsidRPr="002C16F5">
        <w:rPr>
          <w:color w:val="383A42"/>
          <w:lang w:eastAsia="en-IN"/>
        </w:rPr>
        <w:t xml:space="preserve"> points[</w:t>
      </w:r>
      <w:r w:rsidRPr="002C16F5">
        <w:rPr>
          <w:color w:val="B76B01"/>
          <w:lang w:eastAsia="en-IN"/>
        </w:rPr>
        <w:t>3</w:t>
      </w:r>
      <w:r w:rsidRPr="002C16F5">
        <w:rPr>
          <w:color w:val="383A42"/>
          <w:lang w:eastAsia="en-IN"/>
        </w:rPr>
        <w:t xml:space="preserve">] </w:t>
      </w:r>
      <w:r w:rsidRPr="002C16F5">
        <w:rPr>
          <w:color w:val="4078F2"/>
          <w:lang w:eastAsia="en-IN"/>
        </w:rPr>
        <w:t>=</w:t>
      </w:r>
      <w:r w:rsidRPr="002C16F5">
        <w:rPr>
          <w:color w:val="383A42"/>
          <w:lang w:eastAsia="en-IN"/>
        </w:rPr>
        <w:t xml:space="preserve"> {</w:t>
      </w:r>
    </w:p>
    <w:p w14:paraId="7D999A4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20</w:t>
      </w:r>
      <w:r w:rsidRPr="002C16F5">
        <w:rPr>
          <w:color w:val="383A42"/>
          <w:lang w:eastAsia="en-IN"/>
        </w:rPr>
        <w:t>},</w:t>
      </w:r>
    </w:p>
    <w:p w14:paraId="08C16A9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40</w:t>
      </w:r>
      <w:r w:rsidRPr="002C16F5">
        <w:rPr>
          <w:color w:val="383A42"/>
          <w:lang w:eastAsia="en-IN"/>
        </w:rPr>
        <w:t>},</w:t>
      </w:r>
    </w:p>
    <w:p w14:paraId="7F221A6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50</w:t>
      </w:r>
      <w:r w:rsidRPr="002C16F5">
        <w:rPr>
          <w:color w:val="383A42"/>
          <w:lang w:eastAsia="en-IN"/>
        </w:rPr>
        <w:t xml:space="preserve">, </w:t>
      </w:r>
      <w:r w:rsidRPr="002C16F5">
        <w:rPr>
          <w:color w:val="B76B01"/>
          <w:lang w:eastAsia="en-IN"/>
        </w:rPr>
        <w:t>60</w:t>
      </w:r>
      <w:r w:rsidRPr="002C16F5">
        <w:rPr>
          <w:color w:val="383A42"/>
          <w:lang w:eastAsia="en-IN"/>
        </w:rPr>
        <w:t>}</w:t>
      </w:r>
    </w:p>
    <w:p w14:paraId="5A5C10E6" w14:textId="77777777" w:rsidR="002C16F5" w:rsidRPr="002C16F5" w:rsidRDefault="002C16F5" w:rsidP="0092071A">
      <w:pPr>
        <w:pStyle w:val="Code"/>
        <w:rPr>
          <w:color w:val="383A42"/>
          <w:lang w:eastAsia="en-IN"/>
        </w:rPr>
      </w:pPr>
      <w:r w:rsidRPr="002C16F5">
        <w:rPr>
          <w:color w:val="383A42"/>
          <w:lang w:eastAsia="en-IN"/>
        </w:rPr>
        <w:t>};</w:t>
      </w:r>
    </w:p>
    <w:p w14:paraId="5DC0D676" w14:textId="2B6333D1" w:rsidR="002C16F5" w:rsidRPr="0092071A" w:rsidRDefault="002C16F5" w:rsidP="0067316C">
      <w:pPr>
        <w:pStyle w:val="Subheadddddf"/>
      </w:pPr>
      <w:r w:rsidRPr="002C16F5">
        <w:t>Practical Application: Employee Management System</w:t>
      </w:r>
    </w:p>
    <w:p w14:paraId="49F05F6F"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589F4C0" w14:textId="77777777" w:rsidR="002C16F5" w:rsidRPr="002C16F5" w:rsidRDefault="002C16F5" w:rsidP="0092071A">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387F31E8" w14:textId="77777777" w:rsidR="002C16F5" w:rsidRPr="002C16F5" w:rsidRDefault="002C16F5" w:rsidP="0092071A">
      <w:pPr>
        <w:pStyle w:val="Code"/>
        <w:rPr>
          <w:color w:val="383A42"/>
          <w:lang w:eastAsia="en-IN"/>
        </w:rPr>
      </w:pPr>
    </w:p>
    <w:p w14:paraId="02AA680D"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p>
    <w:p w14:paraId="5E667B3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empID;</w:t>
      </w:r>
    </w:p>
    <w:p w14:paraId="1C9295B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3E85C9E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department[</w:t>
      </w:r>
      <w:r w:rsidRPr="002C16F5">
        <w:rPr>
          <w:color w:val="B76B01"/>
          <w:lang w:eastAsia="en-IN"/>
        </w:rPr>
        <w:t>30</w:t>
      </w:r>
      <w:r w:rsidRPr="002C16F5">
        <w:rPr>
          <w:color w:val="383A42"/>
          <w:lang w:eastAsia="en-IN"/>
        </w:rPr>
        <w:t>];</w:t>
      </w:r>
    </w:p>
    <w:p w14:paraId="2D9F362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w:t>
      </w:r>
    </w:p>
    <w:p w14:paraId="4FEE29F9"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yearsOfService;</w:t>
      </w:r>
    </w:p>
    <w:p w14:paraId="7ECD1630" w14:textId="77777777" w:rsidR="002C16F5" w:rsidRPr="002C16F5" w:rsidRDefault="002C16F5" w:rsidP="0092071A">
      <w:pPr>
        <w:pStyle w:val="Code"/>
        <w:rPr>
          <w:color w:val="383A42"/>
          <w:lang w:eastAsia="en-IN"/>
        </w:rPr>
      </w:pPr>
      <w:r w:rsidRPr="002C16F5">
        <w:rPr>
          <w:color w:val="383A42"/>
          <w:lang w:eastAsia="en-IN"/>
        </w:rPr>
        <w:t>};</w:t>
      </w:r>
    </w:p>
    <w:p w14:paraId="1CD91C63" w14:textId="77777777" w:rsidR="002C16F5" w:rsidRPr="002C16F5" w:rsidRDefault="002C16F5" w:rsidP="0092071A">
      <w:pPr>
        <w:pStyle w:val="Code"/>
        <w:rPr>
          <w:color w:val="383A42"/>
          <w:lang w:eastAsia="en-IN"/>
        </w:rPr>
      </w:pPr>
    </w:p>
    <w:p w14:paraId="5022B9A3" w14:textId="77777777" w:rsidR="002C16F5" w:rsidRPr="002C16F5" w:rsidRDefault="002C16F5" w:rsidP="0092071A">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displayEmployee</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 {</w:t>
      </w:r>
    </w:p>
    <w:p w14:paraId="5F387A7B"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"\nEmployee ID: %d\n"</w:t>
      </w:r>
      <w:r w:rsidRPr="002C16F5">
        <w:rPr>
          <w:color w:val="383A42"/>
          <w:lang w:eastAsia="en-IN"/>
        </w:rPr>
        <w:t>, e.empID);</w:t>
      </w:r>
    </w:p>
    <w:p w14:paraId="14BF997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e.name);</w:t>
      </w:r>
    </w:p>
    <w:p w14:paraId="156F9A2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"Department: %s\n"</w:t>
      </w:r>
      <w:r w:rsidRPr="002C16F5">
        <w:rPr>
          <w:color w:val="383A42"/>
          <w:lang w:eastAsia="en-IN"/>
        </w:rPr>
        <w:t>, e.department);</w:t>
      </w:r>
    </w:p>
    <w:p w14:paraId="757A039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Rs.%.2f\n"</w:t>
      </w:r>
      <w:r w:rsidRPr="002C16F5">
        <w:rPr>
          <w:color w:val="383A42"/>
          <w:lang w:eastAsia="en-IN"/>
        </w:rPr>
        <w:t>, e.salary);</w:t>
      </w:r>
    </w:p>
    <w:p w14:paraId="64E98D6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"Years of Service: %d\n"</w:t>
      </w:r>
      <w:r w:rsidRPr="002C16F5">
        <w:rPr>
          <w:color w:val="383A42"/>
          <w:lang w:eastAsia="en-IN"/>
        </w:rPr>
        <w:t>, e.yearsOfService);</w:t>
      </w:r>
    </w:p>
    <w:p w14:paraId="6EE19914" w14:textId="77777777" w:rsidR="002C16F5" w:rsidRPr="002C16F5" w:rsidRDefault="002C16F5" w:rsidP="0092071A">
      <w:pPr>
        <w:pStyle w:val="Code"/>
        <w:rPr>
          <w:color w:val="383A42"/>
          <w:lang w:eastAsia="en-IN"/>
        </w:rPr>
      </w:pPr>
      <w:r w:rsidRPr="002C16F5">
        <w:rPr>
          <w:color w:val="383A42"/>
          <w:lang w:eastAsia="en-IN"/>
        </w:rPr>
        <w:t>}</w:t>
      </w:r>
    </w:p>
    <w:p w14:paraId="5FBA821C" w14:textId="77777777" w:rsidR="002C16F5" w:rsidRPr="002C16F5" w:rsidRDefault="002C16F5" w:rsidP="0092071A">
      <w:pPr>
        <w:pStyle w:val="Code"/>
        <w:rPr>
          <w:color w:val="383A42"/>
          <w:lang w:eastAsia="en-IN"/>
        </w:rPr>
      </w:pPr>
    </w:p>
    <w:p w14:paraId="111E511A" w14:textId="77777777" w:rsidR="002C16F5" w:rsidRPr="002C16F5" w:rsidRDefault="002C16F5" w:rsidP="0092071A">
      <w:pPr>
        <w:pStyle w:val="Code"/>
        <w:rPr>
          <w:color w:val="383A42"/>
          <w:lang w:eastAsia="en-IN"/>
        </w:rPr>
      </w:pPr>
      <w:r w:rsidRPr="002C16F5">
        <w:rPr>
          <w:color w:val="A626A4"/>
          <w:lang w:eastAsia="en-IN"/>
        </w:rPr>
        <w:t>float</w:t>
      </w:r>
      <w:r w:rsidRPr="002C16F5">
        <w:rPr>
          <w:color w:val="383A42"/>
          <w:lang w:eastAsia="en-IN"/>
        </w:rPr>
        <w:t xml:space="preserve"> </w:t>
      </w:r>
      <w:r w:rsidRPr="002C16F5">
        <w:rPr>
          <w:color w:val="4078F2"/>
          <w:lang w:eastAsia="en-IN"/>
        </w:rPr>
        <w:t>calculateBonus</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 {</w:t>
      </w:r>
    </w:p>
    <w:p w14:paraId="531A1F9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bonus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w:t>
      </w:r>
    </w:p>
    <w:p w14:paraId="2C3BF40D" w14:textId="77777777" w:rsidR="002C16F5" w:rsidRPr="002C16F5" w:rsidRDefault="002C16F5" w:rsidP="0092071A">
      <w:pPr>
        <w:pStyle w:val="Code"/>
        <w:rPr>
          <w:color w:val="383A42"/>
          <w:lang w:eastAsia="en-IN"/>
        </w:rPr>
      </w:pPr>
      <w:r w:rsidRPr="002C16F5">
        <w:rPr>
          <w:color w:val="383A42"/>
          <w:lang w:eastAsia="en-IN"/>
        </w:rPr>
        <w:t xml:space="preserve">    </w:t>
      </w:r>
    </w:p>
    <w:p w14:paraId="130E4FAC"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(e.yearsOfService </w:t>
      </w:r>
      <w:r w:rsidRPr="002C16F5">
        <w:rPr>
          <w:color w:val="4078F2"/>
          <w:lang w:eastAsia="en-IN"/>
        </w:rPr>
        <w:t>&gt;</w:t>
      </w:r>
      <w:r w:rsidRPr="002C16F5">
        <w:rPr>
          <w:color w:val="383A42"/>
          <w:lang w:eastAsia="en-IN"/>
        </w:rPr>
        <w:t xml:space="preserve"> </w:t>
      </w:r>
      <w:r w:rsidRPr="002C16F5">
        <w:rPr>
          <w:color w:val="B76B01"/>
          <w:lang w:eastAsia="en-IN"/>
        </w:rPr>
        <w:t>10</w:t>
      </w:r>
      <w:r w:rsidRPr="002C16F5">
        <w:rPr>
          <w:color w:val="383A42"/>
          <w:lang w:eastAsia="en-IN"/>
        </w:rPr>
        <w:t>) {</w:t>
      </w:r>
    </w:p>
    <w:p w14:paraId="27132EC3" w14:textId="77777777" w:rsidR="002C16F5" w:rsidRPr="002C16F5" w:rsidRDefault="002C16F5" w:rsidP="0092071A">
      <w:pPr>
        <w:pStyle w:val="Code"/>
        <w:rPr>
          <w:color w:val="383A42"/>
          <w:lang w:eastAsia="en-IN"/>
        </w:rPr>
      </w:pPr>
      <w:r w:rsidRPr="002C16F5">
        <w:rPr>
          <w:color w:val="383A42"/>
          <w:lang w:eastAsia="en-IN"/>
        </w:rPr>
        <w:t xml:space="preserve">        bonus </w:t>
      </w:r>
      <w:r w:rsidRPr="002C16F5">
        <w:rPr>
          <w:color w:val="4078F2"/>
          <w:lang w:eastAsia="en-IN"/>
        </w:rPr>
        <w:t>=</w:t>
      </w:r>
      <w:r w:rsidRPr="002C16F5">
        <w:rPr>
          <w:color w:val="383A42"/>
          <w:lang w:eastAsia="en-IN"/>
        </w:rPr>
        <w:t xml:space="preserve"> e.salary </w:t>
      </w:r>
      <w:r w:rsidRPr="002C16F5">
        <w:rPr>
          <w:color w:val="4078F2"/>
          <w:lang w:eastAsia="en-IN"/>
        </w:rPr>
        <w:t>*</w:t>
      </w:r>
      <w:r w:rsidRPr="002C16F5">
        <w:rPr>
          <w:color w:val="383A42"/>
          <w:lang w:eastAsia="en-IN"/>
        </w:rPr>
        <w:t xml:space="preserve"> </w:t>
      </w:r>
      <w:r w:rsidRPr="002C16F5">
        <w:rPr>
          <w:color w:val="B76B01"/>
          <w:lang w:eastAsia="en-IN"/>
        </w:rPr>
        <w:t>0.15</w:t>
      </w:r>
      <w:r w:rsidRPr="002C16F5">
        <w:rPr>
          <w:color w:val="383A42"/>
          <w:lang w:eastAsia="en-IN"/>
        </w:rPr>
        <w:t xml:space="preserve">;  </w:t>
      </w:r>
      <w:r w:rsidRPr="002C16F5">
        <w:rPr>
          <w:i/>
          <w:iCs/>
          <w:color w:val="A0A1A7"/>
          <w:lang w:eastAsia="en-IN"/>
        </w:rPr>
        <w:t>// 15% bonus</w:t>
      </w:r>
    </w:p>
    <w:p w14:paraId="25F5A7F0" w14:textId="77777777" w:rsidR="002C16F5" w:rsidRPr="002C16F5" w:rsidRDefault="002C16F5" w:rsidP="0092071A">
      <w:pPr>
        <w:pStyle w:val="Code"/>
        <w:rPr>
          <w:color w:val="383A42"/>
          <w:lang w:eastAsia="en-IN"/>
        </w:rPr>
      </w:pPr>
      <w:r w:rsidRPr="002C16F5">
        <w:rPr>
          <w:color w:val="383A42"/>
          <w:lang w:eastAsia="en-IN"/>
        </w:rPr>
        <w:t xml:space="preserve">    } </w:t>
      </w:r>
      <w:r w:rsidRPr="002C16F5">
        <w:rPr>
          <w:color w:val="A626A4"/>
          <w:lang w:eastAsia="en-IN"/>
        </w:rPr>
        <w:t>else</w:t>
      </w:r>
      <w:r w:rsidRPr="002C16F5">
        <w:rPr>
          <w:color w:val="383A42"/>
          <w:lang w:eastAsia="en-IN"/>
        </w:rPr>
        <w:t xml:space="preserve"> </w:t>
      </w:r>
      <w:r w:rsidRPr="002C16F5">
        <w:rPr>
          <w:color w:val="A626A4"/>
          <w:lang w:eastAsia="en-IN"/>
        </w:rPr>
        <w:t>if</w:t>
      </w:r>
      <w:r w:rsidRPr="002C16F5">
        <w:rPr>
          <w:color w:val="383A42"/>
          <w:lang w:eastAsia="en-IN"/>
        </w:rPr>
        <w:t xml:space="preserve"> (e.yearsOfService </w:t>
      </w:r>
      <w:r w:rsidRPr="002C16F5">
        <w:rPr>
          <w:color w:val="4078F2"/>
          <w:lang w:eastAsia="en-IN"/>
        </w:rPr>
        <w:t>&gt;</w:t>
      </w:r>
      <w:r w:rsidRPr="002C16F5">
        <w:rPr>
          <w:color w:val="383A42"/>
          <w:lang w:eastAsia="en-IN"/>
        </w:rPr>
        <w:t xml:space="preserve"> </w:t>
      </w:r>
      <w:r w:rsidRPr="002C16F5">
        <w:rPr>
          <w:color w:val="B76B01"/>
          <w:lang w:eastAsia="en-IN"/>
        </w:rPr>
        <w:t>5</w:t>
      </w:r>
      <w:r w:rsidRPr="002C16F5">
        <w:rPr>
          <w:color w:val="383A42"/>
          <w:lang w:eastAsia="en-IN"/>
        </w:rPr>
        <w:t>) {</w:t>
      </w:r>
    </w:p>
    <w:p w14:paraId="5C386566" w14:textId="77777777" w:rsidR="002C16F5" w:rsidRPr="002C16F5" w:rsidRDefault="002C16F5" w:rsidP="0092071A">
      <w:pPr>
        <w:pStyle w:val="Code"/>
        <w:rPr>
          <w:color w:val="383A42"/>
          <w:lang w:eastAsia="en-IN"/>
        </w:rPr>
      </w:pPr>
      <w:r w:rsidRPr="002C16F5">
        <w:rPr>
          <w:color w:val="383A42"/>
          <w:lang w:eastAsia="en-IN"/>
        </w:rPr>
        <w:t xml:space="preserve">        bonus </w:t>
      </w:r>
      <w:r w:rsidRPr="002C16F5">
        <w:rPr>
          <w:color w:val="4078F2"/>
          <w:lang w:eastAsia="en-IN"/>
        </w:rPr>
        <w:t>=</w:t>
      </w:r>
      <w:r w:rsidRPr="002C16F5">
        <w:rPr>
          <w:color w:val="383A42"/>
          <w:lang w:eastAsia="en-IN"/>
        </w:rPr>
        <w:t xml:space="preserve"> e.salary </w:t>
      </w:r>
      <w:r w:rsidRPr="002C16F5">
        <w:rPr>
          <w:color w:val="4078F2"/>
          <w:lang w:eastAsia="en-IN"/>
        </w:rPr>
        <w:t>*</w:t>
      </w:r>
      <w:r w:rsidRPr="002C16F5">
        <w:rPr>
          <w:color w:val="383A42"/>
          <w:lang w:eastAsia="en-IN"/>
        </w:rPr>
        <w:t xml:space="preserve"> </w:t>
      </w:r>
      <w:r w:rsidRPr="002C16F5">
        <w:rPr>
          <w:color w:val="B76B01"/>
          <w:lang w:eastAsia="en-IN"/>
        </w:rPr>
        <w:t>0.10</w:t>
      </w:r>
      <w:r w:rsidRPr="002C16F5">
        <w:rPr>
          <w:color w:val="383A42"/>
          <w:lang w:eastAsia="en-IN"/>
        </w:rPr>
        <w:t xml:space="preserve">;  </w:t>
      </w:r>
      <w:r w:rsidRPr="002C16F5">
        <w:rPr>
          <w:i/>
          <w:iCs/>
          <w:color w:val="A0A1A7"/>
          <w:lang w:eastAsia="en-IN"/>
        </w:rPr>
        <w:t>// 10% bonus</w:t>
      </w:r>
    </w:p>
    <w:p w14:paraId="7A96D145" w14:textId="77777777" w:rsidR="002C16F5" w:rsidRPr="002C16F5" w:rsidRDefault="002C16F5" w:rsidP="0092071A">
      <w:pPr>
        <w:pStyle w:val="Code"/>
        <w:rPr>
          <w:color w:val="383A42"/>
          <w:lang w:eastAsia="en-IN"/>
        </w:rPr>
      </w:pPr>
      <w:r w:rsidRPr="002C16F5">
        <w:rPr>
          <w:color w:val="383A42"/>
          <w:lang w:eastAsia="en-IN"/>
        </w:rPr>
        <w:t xml:space="preserve">    } </w:t>
      </w:r>
      <w:r w:rsidRPr="002C16F5">
        <w:rPr>
          <w:color w:val="A626A4"/>
          <w:lang w:eastAsia="en-IN"/>
        </w:rPr>
        <w:t>else</w:t>
      </w:r>
      <w:r w:rsidRPr="002C16F5">
        <w:rPr>
          <w:color w:val="383A42"/>
          <w:lang w:eastAsia="en-IN"/>
        </w:rPr>
        <w:t xml:space="preserve"> {</w:t>
      </w:r>
    </w:p>
    <w:p w14:paraId="06E72E65" w14:textId="77777777" w:rsidR="002C16F5" w:rsidRPr="002C16F5" w:rsidRDefault="002C16F5" w:rsidP="0092071A">
      <w:pPr>
        <w:pStyle w:val="Code"/>
        <w:rPr>
          <w:color w:val="383A42"/>
          <w:lang w:eastAsia="en-IN"/>
        </w:rPr>
      </w:pPr>
      <w:r w:rsidRPr="002C16F5">
        <w:rPr>
          <w:color w:val="383A42"/>
          <w:lang w:eastAsia="en-IN"/>
        </w:rPr>
        <w:t xml:space="preserve">        bonus </w:t>
      </w:r>
      <w:r w:rsidRPr="002C16F5">
        <w:rPr>
          <w:color w:val="4078F2"/>
          <w:lang w:eastAsia="en-IN"/>
        </w:rPr>
        <w:t>=</w:t>
      </w:r>
      <w:r w:rsidRPr="002C16F5">
        <w:rPr>
          <w:color w:val="383A42"/>
          <w:lang w:eastAsia="en-IN"/>
        </w:rPr>
        <w:t xml:space="preserve"> e.salary </w:t>
      </w:r>
      <w:r w:rsidRPr="002C16F5">
        <w:rPr>
          <w:color w:val="4078F2"/>
          <w:lang w:eastAsia="en-IN"/>
        </w:rPr>
        <w:t>*</w:t>
      </w:r>
      <w:r w:rsidRPr="002C16F5">
        <w:rPr>
          <w:color w:val="383A42"/>
          <w:lang w:eastAsia="en-IN"/>
        </w:rPr>
        <w:t xml:space="preserve"> </w:t>
      </w:r>
      <w:r w:rsidRPr="002C16F5">
        <w:rPr>
          <w:color w:val="B76B01"/>
          <w:lang w:eastAsia="en-IN"/>
        </w:rPr>
        <w:t>0.05</w:t>
      </w:r>
      <w:r w:rsidRPr="002C16F5">
        <w:rPr>
          <w:color w:val="383A42"/>
          <w:lang w:eastAsia="en-IN"/>
        </w:rPr>
        <w:t xml:space="preserve">;  </w:t>
      </w:r>
      <w:r w:rsidRPr="002C16F5">
        <w:rPr>
          <w:i/>
          <w:iCs/>
          <w:color w:val="A0A1A7"/>
          <w:lang w:eastAsia="en-IN"/>
        </w:rPr>
        <w:t>// 5% bonus</w:t>
      </w:r>
    </w:p>
    <w:p w14:paraId="6DEB8293" w14:textId="77777777" w:rsidR="002C16F5" w:rsidRPr="002C16F5" w:rsidRDefault="002C16F5" w:rsidP="0092071A">
      <w:pPr>
        <w:pStyle w:val="Code"/>
        <w:rPr>
          <w:color w:val="383A42"/>
          <w:lang w:eastAsia="en-IN"/>
        </w:rPr>
      </w:pPr>
      <w:r w:rsidRPr="002C16F5">
        <w:rPr>
          <w:color w:val="383A42"/>
          <w:lang w:eastAsia="en-IN"/>
        </w:rPr>
        <w:t xml:space="preserve">    }</w:t>
      </w:r>
    </w:p>
    <w:p w14:paraId="7EFD2FD8" w14:textId="77777777" w:rsidR="002C16F5" w:rsidRPr="002C16F5" w:rsidRDefault="002C16F5" w:rsidP="0092071A">
      <w:pPr>
        <w:pStyle w:val="Code"/>
        <w:rPr>
          <w:color w:val="383A42"/>
          <w:lang w:eastAsia="en-IN"/>
        </w:rPr>
      </w:pPr>
      <w:r w:rsidRPr="002C16F5">
        <w:rPr>
          <w:color w:val="383A42"/>
          <w:lang w:eastAsia="en-IN"/>
        </w:rPr>
        <w:t xml:space="preserve">    </w:t>
      </w:r>
    </w:p>
    <w:p w14:paraId="522167C8"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bonus;</w:t>
      </w:r>
    </w:p>
    <w:p w14:paraId="6697364D" w14:textId="77777777" w:rsidR="002C16F5" w:rsidRPr="002C16F5" w:rsidRDefault="002C16F5" w:rsidP="0092071A">
      <w:pPr>
        <w:pStyle w:val="Code"/>
        <w:rPr>
          <w:color w:val="383A42"/>
          <w:lang w:eastAsia="en-IN"/>
        </w:rPr>
      </w:pPr>
      <w:r w:rsidRPr="002C16F5">
        <w:rPr>
          <w:color w:val="383A42"/>
          <w:lang w:eastAsia="en-IN"/>
        </w:rPr>
        <w:t>}</w:t>
      </w:r>
    </w:p>
    <w:p w14:paraId="520B0F39" w14:textId="77777777" w:rsidR="002C16F5" w:rsidRPr="002C16F5" w:rsidRDefault="002C16F5" w:rsidP="0092071A">
      <w:pPr>
        <w:pStyle w:val="Code"/>
        <w:rPr>
          <w:color w:val="383A42"/>
          <w:lang w:eastAsia="en-IN"/>
        </w:rPr>
      </w:pPr>
    </w:p>
    <w:p w14:paraId="0D53E317" w14:textId="77777777" w:rsidR="002C16F5" w:rsidRPr="002C16F5" w:rsidRDefault="002C16F5" w:rsidP="0092071A">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63B939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employees[</w:t>
      </w:r>
      <w:r w:rsidRPr="002C16F5">
        <w:rPr>
          <w:color w:val="B76B01"/>
          <w:lang w:eastAsia="en-IN"/>
        </w:rPr>
        <w:t>3</w:t>
      </w:r>
      <w:r w:rsidRPr="002C16F5">
        <w:rPr>
          <w:color w:val="383A42"/>
          <w:lang w:eastAsia="en-IN"/>
        </w:rPr>
        <w:t xml:space="preserve">] </w:t>
      </w:r>
      <w:r w:rsidRPr="002C16F5">
        <w:rPr>
          <w:color w:val="4078F2"/>
          <w:lang w:eastAsia="en-IN"/>
        </w:rPr>
        <w:t>=</w:t>
      </w:r>
      <w:r w:rsidRPr="002C16F5">
        <w:rPr>
          <w:color w:val="383A42"/>
          <w:lang w:eastAsia="en-IN"/>
        </w:rPr>
        <w:t xml:space="preserve"> {</w:t>
      </w:r>
    </w:p>
    <w:p w14:paraId="169AD8F6"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lang w:eastAsia="en-IN"/>
        </w:rPr>
        <w:t>"John Doe"</w:t>
      </w:r>
      <w:r w:rsidRPr="002C16F5">
        <w:rPr>
          <w:color w:val="383A42"/>
          <w:lang w:eastAsia="en-IN"/>
        </w:rPr>
        <w:t xml:space="preserve">, </w:t>
      </w:r>
      <w:r w:rsidRPr="002C16F5">
        <w:rPr>
          <w:lang w:eastAsia="en-IN"/>
        </w:rPr>
        <w:t>"Engineering"</w:t>
      </w:r>
      <w:r w:rsidRPr="002C16F5">
        <w:rPr>
          <w:color w:val="383A42"/>
          <w:lang w:eastAsia="en-IN"/>
        </w:rPr>
        <w:t xml:space="preserve">, </w:t>
      </w:r>
      <w:r w:rsidRPr="002C16F5">
        <w:rPr>
          <w:color w:val="B76B01"/>
          <w:lang w:eastAsia="en-IN"/>
        </w:rPr>
        <w:t>75000</w:t>
      </w:r>
      <w:r w:rsidRPr="002C16F5">
        <w:rPr>
          <w:color w:val="383A42"/>
          <w:lang w:eastAsia="en-IN"/>
        </w:rPr>
        <w:t xml:space="preserve">, </w:t>
      </w:r>
      <w:r w:rsidRPr="002C16F5">
        <w:rPr>
          <w:color w:val="B76B01"/>
          <w:lang w:eastAsia="en-IN"/>
        </w:rPr>
        <w:t>12</w:t>
      </w:r>
      <w:r w:rsidRPr="002C16F5">
        <w:rPr>
          <w:color w:val="383A42"/>
          <w:lang w:eastAsia="en-IN"/>
        </w:rPr>
        <w:t>},</w:t>
      </w:r>
    </w:p>
    <w:p w14:paraId="4D82108F"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102</w:t>
      </w:r>
      <w:r w:rsidRPr="002C16F5">
        <w:rPr>
          <w:color w:val="383A42"/>
          <w:lang w:eastAsia="en-IN"/>
        </w:rPr>
        <w:t xml:space="preserve">, </w:t>
      </w:r>
      <w:r w:rsidRPr="002C16F5">
        <w:rPr>
          <w:lang w:eastAsia="en-IN"/>
        </w:rPr>
        <w:t>"Jane Smith"</w:t>
      </w:r>
      <w:r w:rsidRPr="002C16F5">
        <w:rPr>
          <w:color w:val="383A42"/>
          <w:lang w:eastAsia="en-IN"/>
        </w:rPr>
        <w:t xml:space="preserve">, </w:t>
      </w:r>
      <w:r w:rsidRPr="002C16F5">
        <w:rPr>
          <w:lang w:eastAsia="en-IN"/>
        </w:rPr>
        <w:t>"Marketing"</w:t>
      </w:r>
      <w:r w:rsidRPr="002C16F5">
        <w:rPr>
          <w:color w:val="383A42"/>
          <w:lang w:eastAsia="en-IN"/>
        </w:rPr>
        <w:t xml:space="preserve">, </w:t>
      </w:r>
      <w:r w:rsidRPr="002C16F5">
        <w:rPr>
          <w:color w:val="B76B01"/>
          <w:lang w:eastAsia="en-IN"/>
        </w:rPr>
        <w:t>65000</w:t>
      </w:r>
      <w:r w:rsidRPr="002C16F5">
        <w:rPr>
          <w:color w:val="383A42"/>
          <w:lang w:eastAsia="en-IN"/>
        </w:rPr>
        <w:t xml:space="preserve">, </w:t>
      </w:r>
      <w:r w:rsidRPr="002C16F5">
        <w:rPr>
          <w:color w:val="B76B01"/>
          <w:lang w:eastAsia="en-IN"/>
        </w:rPr>
        <w:t>8</w:t>
      </w:r>
      <w:r w:rsidRPr="002C16F5">
        <w:rPr>
          <w:color w:val="383A42"/>
          <w:lang w:eastAsia="en-IN"/>
        </w:rPr>
        <w:t>},</w:t>
      </w:r>
    </w:p>
    <w:p w14:paraId="11C22AD3"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B76B01"/>
          <w:lang w:eastAsia="en-IN"/>
        </w:rPr>
        <w:t>103</w:t>
      </w:r>
      <w:r w:rsidRPr="002C16F5">
        <w:rPr>
          <w:color w:val="383A42"/>
          <w:lang w:eastAsia="en-IN"/>
        </w:rPr>
        <w:t xml:space="preserve">, </w:t>
      </w:r>
      <w:r w:rsidRPr="002C16F5">
        <w:rPr>
          <w:lang w:eastAsia="en-IN"/>
        </w:rPr>
        <w:t>"Bob Johnson"</w:t>
      </w:r>
      <w:r w:rsidRPr="002C16F5">
        <w:rPr>
          <w:color w:val="383A42"/>
          <w:lang w:eastAsia="en-IN"/>
        </w:rPr>
        <w:t xml:space="preserve">, </w:t>
      </w:r>
      <w:r w:rsidRPr="002C16F5">
        <w:rPr>
          <w:lang w:eastAsia="en-IN"/>
        </w:rPr>
        <w:t>"Sales"</w:t>
      </w:r>
      <w:r w:rsidRPr="002C16F5">
        <w:rPr>
          <w:color w:val="383A42"/>
          <w:lang w:eastAsia="en-IN"/>
        </w:rPr>
        <w:t xml:space="preserve">, </w:t>
      </w:r>
      <w:r w:rsidRPr="002C16F5">
        <w:rPr>
          <w:color w:val="B76B01"/>
          <w:lang w:eastAsia="en-IN"/>
        </w:rPr>
        <w:t>55000</w:t>
      </w:r>
      <w:r w:rsidRPr="002C16F5">
        <w:rPr>
          <w:color w:val="383A42"/>
          <w:lang w:eastAsia="en-IN"/>
        </w:rPr>
        <w:t xml:space="preserve">, </w:t>
      </w:r>
      <w:r w:rsidRPr="002C16F5">
        <w:rPr>
          <w:color w:val="B76B01"/>
          <w:lang w:eastAsia="en-IN"/>
        </w:rPr>
        <w:t>3</w:t>
      </w:r>
      <w:r w:rsidRPr="002C16F5">
        <w:rPr>
          <w:color w:val="383A42"/>
          <w:lang w:eastAsia="en-IN"/>
        </w:rPr>
        <w:t>}</w:t>
      </w:r>
    </w:p>
    <w:p w14:paraId="60F19134" w14:textId="77777777" w:rsidR="002C16F5" w:rsidRPr="002C16F5" w:rsidRDefault="002C16F5" w:rsidP="0092071A">
      <w:pPr>
        <w:pStyle w:val="Code"/>
        <w:rPr>
          <w:color w:val="383A42"/>
          <w:lang w:eastAsia="en-IN"/>
        </w:rPr>
      </w:pPr>
      <w:r w:rsidRPr="002C16F5">
        <w:rPr>
          <w:color w:val="383A42"/>
          <w:lang w:eastAsia="en-IN"/>
        </w:rPr>
        <w:t xml:space="preserve">    };</w:t>
      </w:r>
    </w:p>
    <w:p w14:paraId="2E5C6CB5" w14:textId="77777777" w:rsidR="002C16F5" w:rsidRPr="002C16F5" w:rsidRDefault="002C16F5" w:rsidP="0092071A">
      <w:pPr>
        <w:pStyle w:val="Code"/>
        <w:rPr>
          <w:color w:val="383A42"/>
          <w:lang w:eastAsia="en-IN"/>
        </w:rPr>
      </w:pPr>
      <w:r w:rsidRPr="002C16F5">
        <w:rPr>
          <w:color w:val="383A42"/>
          <w:lang w:eastAsia="en-IN"/>
        </w:rPr>
        <w:t xml:space="preserve">    </w:t>
      </w:r>
    </w:p>
    <w:p w14:paraId="2AC3160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EMPLOYEE INFORMATION ==========\n"</w:t>
      </w:r>
      <w:r w:rsidRPr="002C16F5">
        <w:rPr>
          <w:color w:val="383A42"/>
          <w:lang w:eastAsia="en-IN"/>
        </w:rPr>
        <w:t>);</w:t>
      </w:r>
    </w:p>
    <w:p w14:paraId="1931B057" w14:textId="77777777" w:rsidR="002C16F5" w:rsidRPr="002C16F5" w:rsidRDefault="002C16F5" w:rsidP="0092071A">
      <w:pPr>
        <w:pStyle w:val="Code"/>
        <w:rPr>
          <w:color w:val="383A42"/>
          <w:lang w:eastAsia="en-IN"/>
        </w:rPr>
      </w:pPr>
      <w:r w:rsidRPr="002C16F5">
        <w:rPr>
          <w:color w:val="383A42"/>
          <w:lang w:eastAsia="en-IN"/>
        </w:rPr>
        <w:t xml:space="preserve">    </w:t>
      </w:r>
    </w:p>
    <w:p w14:paraId="2246B540"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3</w:t>
      </w:r>
      <w:r w:rsidRPr="002C16F5">
        <w:rPr>
          <w:color w:val="383A42"/>
          <w:lang w:eastAsia="en-IN"/>
        </w:rPr>
        <w:t>; i</w:t>
      </w:r>
      <w:r w:rsidRPr="002C16F5">
        <w:rPr>
          <w:color w:val="4078F2"/>
          <w:lang w:eastAsia="en-IN"/>
        </w:rPr>
        <w:t>++</w:t>
      </w:r>
      <w:r w:rsidRPr="002C16F5">
        <w:rPr>
          <w:color w:val="383A42"/>
          <w:lang w:eastAsia="en-IN"/>
        </w:rPr>
        <w:t>) {</w:t>
      </w:r>
    </w:p>
    <w:p w14:paraId="0DA4223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(employees[i]);</w:t>
      </w:r>
    </w:p>
    <w:p w14:paraId="6CC10971" w14:textId="77777777" w:rsidR="002C16F5" w:rsidRPr="002C16F5" w:rsidRDefault="002C16F5" w:rsidP="0092071A">
      <w:pPr>
        <w:pStyle w:val="Code"/>
        <w:rPr>
          <w:color w:val="383A42"/>
          <w:lang w:eastAsia="en-IN"/>
        </w:rPr>
      </w:pPr>
      <w:r w:rsidRPr="002C16F5">
        <w:rPr>
          <w:color w:val="383A42"/>
          <w:lang w:eastAsia="en-IN"/>
        </w:rPr>
        <w:t xml:space="preserve">        </w:t>
      </w:r>
    </w:p>
    <w:p w14:paraId="44942B1D"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bonus </w:t>
      </w:r>
      <w:r w:rsidRPr="002C16F5">
        <w:rPr>
          <w:color w:val="4078F2"/>
          <w:lang w:eastAsia="en-IN"/>
        </w:rPr>
        <w:t>=</w:t>
      </w:r>
      <w:r w:rsidRPr="002C16F5">
        <w:rPr>
          <w:color w:val="383A42"/>
          <w:lang w:eastAsia="en-IN"/>
        </w:rPr>
        <w:t xml:space="preserve"> </w:t>
      </w:r>
      <w:r w:rsidRPr="002C16F5">
        <w:rPr>
          <w:color w:val="4078F2"/>
          <w:lang w:eastAsia="en-IN"/>
        </w:rPr>
        <w:t>calculateBonus</w:t>
      </w:r>
      <w:r w:rsidRPr="002C16F5">
        <w:rPr>
          <w:color w:val="383A42"/>
          <w:lang w:eastAsia="en-IN"/>
        </w:rPr>
        <w:t>(employees[i]);</w:t>
      </w:r>
    </w:p>
    <w:p w14:paraId="0346C32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"Annual Bonus: Rs.%.2f\n"</w:t>
      </w:r>
      <w:r w:rsidRPr="002C16F5">
        <w:rPr>
          <w:color w:val="383A42"/>
          <w:lang w:eastAsia="en-IN"/>
        </w:rPr>
        <w:t>, bonus);</w:t>
      </w:r>
    </w:p>
    <w:p w14:paraId="4CB8FA1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"Total Compensation: Rs.%.2f\n"</w:t>
      </w:r>
      <w:r w:rsidRPr="002C16F5">
        <w:rPr>
          <w:color w:val="383A42"/>
          <w:lang w:eastAsia="en-IN"/>
        </w:rPr>
        <w:t xml:space="preserve">, </w:t>
      </w:r>
    </w:p>
    <w:p w14:paraId="6F603A06" w14:textId="77777777" w:rsidR="002C16F5" w:rsidRPr="002C16F5" w:rsidRDefault="002C16F5" w:rsidP="0092071A">
      <w:pPr>
        <w:pStyle w:val="Code"/>
        <w:rPr>
          <w:color w:val="383A42"/>
          <w:lang w:eastAsia="en-IN"/>
        </w:rPr>
      </w:pPr>
      <w:r w:rsidRPr="002C16F5">
        <w:rPr>
          <w:color w:val="383A42"/>
          <w:lang w:eastAsia="en-IN"/>
        </w:rPr>
        <w:t xml:space="preserve">               employees[i].salary </w:t>
      </w:r>
      <w:r w:rsidRPr="002C16F5">
        <w:rPr>
          <w:color w:val="4078F2"/>
          <w:lang w:eastAsia="en-IN"/>
        </w:rPr>
        <w:t>+</w:t>
      </w:r>
      <w:r w:rsidRPr="002C16F5">
        <w:rPr>
          <w:color w:val="383A42"/>
          <w:lang w:eastAsia="en-IN"/>
        </w:rPr>
        <w:t xml:space="preserve"> bonus);</w:t>
      </w:r>
    </w:p>
    <w:p w14:paraId="599EE2F4"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3F757E56" w14:textId="77777777" w:rsidR="002C16F5" w:rsidRPr="002C16F5" w:rsidRDefault="002C16F5" w:rsidP="0092071A">
      <w:pPr>
        <w:pStyle w:val="Code"/>
        <w:rPr>
          <w:color w:val="383A42"/>
          <w:lang w:eastAsia="en-IN"/>
        </w:rPr>
      </w:pPr>
      <w:r w:rsidRPr="002C16F5">
        <w:rPr>
          <w:color w:val="383A42"/>
          <w:lang w:eastAsia="en-IN"/>
        </w:rPr>
        <w:t xml:space="preserve">    }</w:t>
      </w:r>
    </w:p>
    <w:p w14:paraId="197C7EF6" w14:textId="77777777" w:rsidR="002C16F5" w:rsidRPr="002C16F5" w:rsidRDefault="002C16F5" w:rsidP="0092071A">
      <w:pPr>
        <w:pStyle w:val="Code"/>
        <w:rPr>
          <w:color w:val="383A42"/>
          <w:lang w:eastAsia="en-IN"/>
        </w:rPr>
      </w:pPr>
      <w:r w:rsidRPr="002C16F5">
        <w:rPr>
          <w:color w:val="383A42"/>
          <w:lang w:eastAsia="en-IN"/>
        </w:rPr>
        <w:t xml:space="preserve">    </w:t>
      </w:r>
    </w:p>
    <w:p w14:paraId="581F756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9E83960" w14:textId="77777777" w:rsidR="002C16F5" w:rsidRPr="002C16F5" w:rsidRDefault="002C16F5" w:rsidP="0092071A">
      <w:pPr>
        <w:pStyle w:val="Code"/>
        <w:rPr>
          <w:color w:val="383A42"/>
          <w:lang w:eastAsia="en-IN"/>
        </w:rPr>
      </w:pPr>
      <w:r w:rsidRPr="002C16F5">
        <w:rPr>
          <w:color w:val="383A42"/>
          <w:lang w:eastAsia="en-IN"/>
        </w:rPr>
        <w:t>}</w:t>
      </w:r>
    </w:p>
    <w:p w14:paraId="6CEDF7DB" w14:textId="77777777" w:rsidR="002C16F5" w:rsidRPr="002C16F5" w:rsidRDefault="002C16F5" w:rsidP="0067316C">
      <w:pPr>
        <w:pStyle w:val="Subheadddddf"/>
      </w:pPr>
      <w:r w:rsidRPr="002C16F5">
        <w:t>Output:</w:t>
      </w:r>
    </w:p>
    <w:p w14:paraId="004A808D" w14:textId="77777777" w:rsidR="002C16F5" w:rsidRPr="002C16F5" w:rsidRDefault="002C16F5" w:rsidP="0092071A">
      <w:pPr>
        <w:pStyle w:val="Code"/>
        <w:rPr>
          <w:lang w:eastAsia="en-IN"/>
        </w:rPr>
      </w:pPr>
      <w:r w:rsidRPr="002C16F5">
        <w:rPr>
          <w:lang w:eastAsia="en-IN"/>
        </w:rPr>
        <w:t>========== EMPLOYEE INFORMATION ==========</w:t>
      </w:r>
    </w:p>
    <w:p w14:paraId="45325B98" w14:textId="77777777" w:rsidR="002C16F5" w:rsidRPr="002C16F5" w:rsidRDefault="002C16F5" w:rsidP="0092071A">
      <w:pPr>
        <w:pStyle w:val="Code"/>
        <w:rPr>
          <w:lang w:eastAsia="en-IN"/>
        </w:rPr>
      </w:pPr>
    </w:p>
    <w:p w14:paraId="37F09CCE" w14:textId="77777777" w:rsidR="002C16F5" w:rsidRPr="002C16F5" w:rsidRDefault="002C16F5" w:rsidP="0092071A">
      <w:pPr>
        <w:pStyle w:val="Code"/>
        <w:rPr>
          <w:lang w:eastAsia="en-IN"/>
        </w:rPr>
      </w:pPr>
      <w:r w:rsidRPr="002C16F5">
        <w:rPr>
          <w:lang w:eastAsia="en-IN"/>
        </w:rPr>
        <w:t>Employee ID: 101</w:t>
      </w:r>
    </w:p>
    <w:p w14:paraId="24BC50BF" w14:textId="77777777" w:rsidR="002C16F5" w:rsidRPr="002C16F5" w:rsidRDefault="002C16F5" w:rsidP="0092071A">
      <w:pPr>
        <w:pStyle w:val="Code"/>
        <w:rPr>
          <w:lang w:eastAsia="en-IN"/>
        </w:rPr>
      </w:pPr>
      <w:r w:rsidRPr="002C16F5">
        <w:rPr>
          <w:lang w:eastAsia="en-IN"/>
        </w:rPr>
        <w:t>Name: John Doe</w:t>
      </w:r>
    </w:p>
    <w:p w14:paraId="677274EB" w14:textId="77777777" w:rsidR="002C16F5" w:rsidRPr="002C16F5" w:rsidRDefault="002C16F5" w:rsidP="0092071A">
      <w:pPr>
        <w:pStyle w:val="Code"/>
        <w:rPr>
          <w:lang w:eastAsia="en-IN"/>
        </w:rPr>
      </w:pPr>
      <w:r w:rsidRPr="002C16F5">
        <w:rPr>
          <w:lang w:eastAsia="en-IN"/>
        </w:rPr>
        <w:t>Department: Engineering</w:t>
      </w:r>
    </w:p>
    <w:p w14:paraId="2CFC4ACA" w14:textId="77777777" w:rsidR="002C16F5" w:rsidRPr="002C16F5" w:rsidRDefault="002C16F5" w:rsidP="0092071A">
      <w:pPr>
        <w:pStyle w:val="Code"/>
        <w:rPr>
          <w:lang w:eastAsia="en-IN"/>
        </w:rPr>
      </w:pPr>
      <w:r w:rsidRPr="002C16F5">
        <w:rPr>
          <w:lang w:eastAsia="en-IN"/>
        </w:rPr>
        <w:t>Salary: Rs.75000.00</w:t>
      </w:r>
    </w:p>
    <w:p w14:paraId="65CE050B" w14:textId="77777777" w:rsidR="002C16F5" w:rsidRPr="002C16F5" w:rsidRDefault="002C16F5" w:rsidP="0092071A">
      <w:pPr>
        <w:pStyle w:val="Code"/>
        <w:rPr>
          <w:lang w:eastAsia="en-IN"/>
        </w:rPr>
      </w:pPr>
      <w:r w:rsidRPr="002C16F5">
        <w:rPr>
          <w:lang w:eastAsia="en-IN"/>
        </w:rPr>
        <w:t>Years of Service: 12</w:t>
      </w:r>
    </w:p>
    <w:p w14:paraId="2BA452C9" w14:textId="77777777" w:rsidR="002C16F5" w:rsidRPr="002C16F5" w:rsidRDefault="002C16F5" w:rsidP="0092071A">
      <w:pPr>
        <w:pStyle w:val="Code"/>
        <w:rPr>
          <w:lang w:eastAsia="en-IN"/>
        </w:rPr>
      </w:pPr>
      <w:r w:rsidRPr="002C16F5">
        <w:rPr>
          <w:lang w:eastAsia="en-IN"/>
        </w:rPr>
        <w:t>Annual Bonus: Rs.11250.00</w:t>
      </w:r>
    </w:p>
    <w:p w14:paraId="5A08B00D" w14:textId="77777777" w:rsidR="002C16F5" w:rsidRPr="002C16F5" w:rsidRDefault="002C16F5" w:rsidP="0092071A">
      <w:pPr>
        <w:pStyle w:val="Code"/>
        <w:rPr>
          <w:lang w:eastAsia="en-IN"/>
        </w:rPr>
      </w:pPr>
      <w:r w:rsidRPr="002C16F5">
        <w:rPr>
          <w:lang w:eastAsia="en-IN"/>
        </w:rPr>
        <w:t>Total Compensation: Rs.86250.00</w:t>
      </w:r>
    </w:p>
    <w:p w14:paraId="1A56C40F" w14:textId="77777777" w:rsidR="002C16F5" w:rsidRPr="002C16F5" w:rsidRDefault="002C16F5" w:rsidP="0092071A">
      <w:pPr>
        <w:pStyle w:val="Code"/>
        <w:rPr>
          <w:lang w:eastAsia="en-IN"/>
        </w:rPr>
      </w:pPr>
      <w:r w:rsidRPr="002C16F5">
        <w:rPr>
          <w:lang w:eastAsia="en-IN"/>
        </w:rPr>
        <w:t>------------------------------------------</w:t>
      </w:r>
    </w:p>
    <w:p w14:paraId="0DAC250E" w14:textId="77777777" w:rsidR="002C16F5" w:rsidRPr="002C16F5" w:rsidRDefault="002C16F5" w:rsidP="0092071A">
      <w:pPr>
        <w:pStyle w:val="Code"/>
        <w:rPr>
          <w:lang w:eastAsia="en-IN"/>
        </w:rPr>
      </w:pPr>
    </w:p>
    <w:p w14:paraId="20164701" w14:textId="77777777" w:rsidR="002C16F5" w:rsidRPr="002C16F5" w:rsidRDefault="002C16F5" w:rsidP="0092071A">
      <w:pPr>
        <w:pStyle w:val="Code"/>
        <w:rPr>
          <w:lang w:eastAsia="en-IN"/>
        </w:rPr>
      </w:pPr>
      <w:r w:rsidRPr="002C16F5">
        <w:rPr>
          <w:lang w:eastAsia="en-IN"/>
        </w:rPr>
        <w:t>Employee ID: 102</w:t>
      </w:r>
    </w:p>
    <w:p w14:paraId="11AEBEB1" w14:textId="77777777" w:rsidR="002C16F5" w:rsidRPr="002C16F5" w:rsidRDefault="002C16F5" w:rsidP="0092071A">
      <w:pPr>
        <w:pStyle w:val="Code"/>
        <w:rPr>
          <w:lang w:eastAsia="en-IN"/>
        </w:rPr>
      </w:pPr>
      <w:r w:rsidRPr="002C16F5">
        <w:rPr>
          <w:lang w:eastAsia="en-IN"/>
        </w:rPr>
        <w:t>Name: Jane Smith</w:t>
      </w:r>
    </w:p>
    <w:p w14:paraId="77D65128" w14:textId="77777777" w:rsidR="002C16F5" w:rsidRPr="002C16F5" w:rsidRDefault="002C16F5" w:rsidP="0092071A">
      <w:pPr>
        <w:pStyle w:val="Code"/>
        <w:rPr>
          <w:lang w:eastAsia="en-IN"/>
        </w:rPr>
      </w:pPr>
      <w:r w:rsidRPr="002C16F5">
        <w:rPr>
          <w:lang w:eastAsia="en-IN"/>
        </w:rPr>
        <w:t>Department: Marketing</w:t>
      </w:r>
    </w:p>
    <w:p w14:paraId="73F468F5" w14:textId="77777777" w:rsidR="002C16F5" w:rsidRPr="002C16F5" w:rsidRDefault="002C16F5" w:rsidP="0092071A">
      <w:pPr>
        <w:pStyle w:val="Code"/>
        <w:rPr>
          <w:lang w:eastAsia="en-IN"/>
        </w:rPr>
      </w:pPr>
      <w:r w:rsidRPr="002C16F5">
        <w:rPr>
          <w:lang w:eastAsia="en-IN"/>
        </w:rPr>
        <w:t>Salary: Rs.65000.00</w:t>
      </w:r>
    </w:p>
    <w:p w14:paraId="026B81E8" w14:textId="77777777" w:rsidR="002C16F5" w:rsidRPr="002C16F5" w:rsidRDefault="002C16F5" w:rsidP="0092071A">
      <w:pPr>
        <w:pStyle w:val="Code"/>
        <w:rPr>
          <w:lang w:eastAsia="en-IN"/>
        </w:rPr>
      </w:pPr>
      <w:r w:rsidRPr="002C16F5">
        <w:rPr>
          <w:lang w:eastAsia="en-IN"/>
        </w:rPr>
        <w:t>Years of Service: 8</w:t>
      </w:r>
    </w:p>
    <w:p w14:paraId="71636158" w14:textId="77777777" w:rsidR="002C16F5" w:rsidRPr="002C16F5" w:rsidRDefault="002C16F5" w:rsidP="0092071A">
      <w:pPr>
        <w:pStyle w:val="Code"/>
        <w:rPr>
          <w:lang w:eastAsia="en-IN"/>
        </w:rPr>
      </w:pPr>
      <w:r w:rsidRPr="002C16F5">
        <w:rPr>
          <w:lang w:eastAsia="en-IN"/>
        </w:rPr>
        <w:t>Annual Bonus: Rs.6500.00</w:t>
      </w:r>
    </w:p>
    <w:p w14:paraId="0C9A526D" w14:textId="77777777" w:rsidR="002C16F5" w:rsidRPr="002C16F5" w:rsidRDefault="002C16F5" w:rsidP="0092071A">
      <w:pPr>
        <w:pStyle w:val="Code"/>
        <w:rPr>
          <w:lang w:eastAsia="en-IN"/>
        </w:rPr>
      </w:pPr>
      <w:r w:rsidRPr="002C16F5">
        <w:rPr>
          <w:lang w:eastAsia="en-IN"/>
        </w:rPr>
        <w:t>Total Compensation: Rs.71500.00</w:t>
      </w:r>
    </w:p>
    <w:p w14:paraId="1758E7E8" w14:textId="77777777" w:rsidR="002C16F5" w:rsidRPr="002C16F5" w:rsidRDefault="002C16F5" w:rsidP="0092071A">
      <w:pPr>
        <w:pStyle w:val="Code"/>
        <w:rPr>
          <w:lang w:eastAsia="en-IN"/>
        </w:rPr>
      </w:pPr>
      <w:r w:rsidRPr="002C16F5">
        <w:rPr>
          <w:lang w:eastAsia="en-IN"/>
        </w:rPr>
        <w:t>------------------------------------------</w:t>
      </w:r>
    </w:p>
    <w:p w14:paraId="48C56D9F" w14:textId="77777777" w:rsidR="002C16F5" w:rsidRPr="002C16F5" w:rsidRDefault="002C16F5" w:rsidP="0092071A">
      <w:pPr>
        <w:pStyle w:val="Code"/>
        <w:rPr>
          <w:lang w:eastAsia="en-IN"/>
        </w:rPr>
      </w:pPr>
    </w:p>
    <w:p w14:paraId="590B4B65" w14:textId="77777777" w:rsidR="002C16F5" w:rsidRPr="002C16F5" w:rsidRDefault="002C16F5" w:rsidP="0092071A">
      <w:pPr>
        <w:pStyle w:val="Code"/>
        <w:rPr>
          <w:lang w:eastAsia="en-IN"/>
        </w:rPr>
      </w:pPr>
      <w:r w:rsidRPr="002C16F5">
        <w:rPr>
          <w:lang w:eastAsia="en-IN"/>
        </w:rPr>
        <w:t>Employee ID: 103</w:t>
      </w:r>
    </w:p>
    <w:p w14:paraId="21584B58" w14:textId="77777777" w:rsidR="002C16F5" w:rsidRPr="002C16F5" w:rsidRDefault="002C16F5" w:rsidP="0092071A">
      <w:pPr>
        <w:pStyle w:val="Code"/>
        <w:rPr>
          <w:lang w:eastAsia="en-IN"/>
        </w:rPr>
      </w:pPr>
      <w:r w:rsidRPr="002C16F5">
        <w:rPr>
          <w:lang w:eastAsia="en-IN"/>
        </w:rPr>
        <w:t>Name: Bob Johnson</w:t>
      </w:r>
    </w:p>
    <w:p w14:paraId="534F26CA" w14:textId="77777777" w:rsidR="002C16F5" w:rsidRPr="002C16F5" w:rsidRDefault="002C16F5" w:rsidP="0092071A">
      <w:pPr>
        <w:pStyle w:val="Code"/>
        <w:rPr>
          <w:lang w:eastAsia="en-IN"/>
        </w:rPr>
      </w:pPr>
      <w:r w:rsidRPr="002C16F5">
        <w:rPr>
          <w:lang w:eastAsia="en-IN"/>
        </w:rPr>
        <w:t>Department: Sales</w:t>
      </w:r>
    </w:p>
    <w:p w14:paraId="1E8FF996" w14:textId="77777777" w:rsidR="002C16F5" w:rsidRPr="002C16F5" w:rsidRDefault="002C16F5" w:rsidP="0092071A">
      <w:pPr>
        <w:pStyle w:val="Code"/>
        <w:rPr>
          <w:lang w:eastAsia="en-IN"/>
        </w:rPr>
      </w:pPr>
      <w:r w:rsidRPr="002C16F5">
        <w:rPr>
          <w:lang w:eastAsia="en-IN"/>
        </w:rPr>
        <w:t>Salary: Rs.55000.00</w:t>
      </w:r>
    </w:p>
    <w:p w14:paraId="1466C00B" w14:textId="77777777" w:rsidR="002C16F5" w:rsidRPr="002C16F5" w:rsidRDefault="002C16F5" w:rsidP="0092071A">
      <w:pPr>
        <w:pStyle w:val="Code"/>
        <w:rPr>
          <w:lang w:eastAsia="en-IN"/>
        </w:rPr>
      </w:pPr>
      <w:r w:rsidRPr="002C16F5">
        <w:rPr>
          <w:lang w:eastAsia="en-IN"/>
        </w:rPr>
        <w:t>Years of Service: 3</w:t>
      </w:r>
    </w:p>
    <w:p w14:paraId="44E22396" w14:textId="77777777" w:rsidR="002C16F5" w:rsidRPr="002C16F5" w:rsidRDefault="002C16F5" w:rsidP="0092071A">
      <w:pPr>
        <w:pStyle w:val="Code"/>
        <w:rPr>
          <w:lang w:eastAsia="en-IN"/>
        </w:rPr>
      </w:pPr>
      <w:r w:rsidRPr="002C16F5">
        <w:rPr>
          <w:lang w:eastAsia="en-IN"/>
        </w:rPr>
        <w:t>Annual Bonus: Rs.2750.00</w:t>
      </w:r>
    </w:p>
    <w:p w14:paraId="327C172C" w14:textId="77777777" w:rsidR="002C16F5" w:rsidRPr="002C16F5" w:rsidRDefault="002C16F5" w:rsidP="0092071A">
      <w:pPr>
        <w:pStyle w:val="Code"/>
        <w:rPr>
          <w:lang w:eastAsia="en-IN"/>
        </w:rPr>
      </w:pPr>
      <w:r w:rsidRPr="002C16F5">
        <w:rPr>
          <w:lang w:eastAsia="en-IN"/>
        </w:rPr>
        <w:t>Total Compensation: Rs.57750.00</w:t>
      </w:r>
    </w:p>
    <w:p w14:paraId="5D91B91E" w14:textId="77777777" w:rsidR="002C16F5" w:rsidRPr="002C16F5" w:rsidRDefault="002C16F5" w:rsidP="0092071A">
      <w:pPr>
        <w:pStyle w:val="Code"/>
        <w:rPr>
          <w:lang w:eastAsia="en-IN"/>
        </w:rPr>
      </w:pPr>
      <w:r w:rsidRPr="002C16F5">
        <w:rPr>
          <w:lang w:eastAsia="en-IN"/>
        </w:rPr>
        <w:t>------------------------------------------</w:t>
      </w:r>
    </w:p>
    <w:p w14:paraId="3A778E56" w14:textId="77777777" w:rsidR="002C16F5" w:rsidRPr="002C16F5" w:rsidRDefault="002C16F5" w:rsidP="0067316C">
      <w:pPr>
        <w:pStyle w:val="Subheadddd"/>
      </w:pPr>
      <w:bookmarkStart w:id="108" w:name="_Toc212291009"/>
      <w:r w:rsidRPr="002C16F5">
        <w:t>12.3 Nested Structures: Structures Within Structures</w:t>
      </w:r>
      <w:bookmarkEnd w:id="108"/>
    </w:p>
    <w:p w14:paraId="179C5C4D" w14:textId="77777777" w:rsidR="002C16F5" w:rsidRPr="002C16F5" w:rsidRDefault="002C16F5" w:rsidP="0067316C">
      <w:pPr>
        <w:pStyle w:val="texxtt"/>
        <w:rPr>
          <w:lang w:eastAsia="en-IN"/>
        </w:rPr>
      </w:pPr>
      <w:r w:rsidRPr="002C16F5">
        <w:rPr>
          <w:lang w:eastAsia="en-IN"/>
        </w:rPr>
        <w:t>Real-world entities often have complex, hierarchical relationships. Nested structures allow you to model these relationships naturally by including one structure as a member of another.</w:t>
      </w:r>
    </w:p>
    <w:p w14:paraId="2A6829EA" w14:textId="773CC588" w:rsidR="002C16F5" w:rsidRPr="0092071A" w:rsidRDefault="002C16F5" w:rsidP="0067316C">
      <w:pPr>
        <w:pStyle w:val="Subheadddddf"/>
      </w:pPr>
      <w:r w:rsidRPr="002C16F5">
        <w:t>Basic Nested Structure</w:t>
      </w:r>
    </w:p>
    <w:p w14:paraId="791CCBF3" w14:textId="77777777" w:rsidR="002C16F5" w:rsidRPr="002C16F5" w:rsidRDefault="002C16F5" w:rsidP="0092071A">
      <w:pPr>
        <w:pStyle w:val="Code"/>
        <w:rPr>
          <w:color w:val="383A42"/>
          <w:lang w:eastAsia="en-IN"/>
        </w:rPr>
      </w:pPr>
      <w:r w:rsidRPr="002C16F5">
        <w:rPr>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p>
    <w:p w14:paraId="60C9103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day;</w:t>
      </w:r>
    </w:p>
    <w:p w14:paraId="1C80711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month;</w:t>
      </w:r>
    </w:p>
    <w:p w14:paraId="067F480A"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year;</w:t>
      </w:r>
    </w:p>
    <w:p w14:paraId="5BFB6273" w14:textId="77777777" w:rsidR="002C16F5" w:rsidRPr="002C16F5" w:rsidRDefault="002C16F5" w:rsidP="0092071A">
      <w:pPr>
        <w:pStyle w:val="Code"/>
        <w:rPr>
          <w:color w:val="383A42"/>
          <w:lang w:eastAsia="en-IN"/>
        </w:rPr>
      </w:pPr>
      <w:r w:rsidRPr="002C16F5">
        <w:rPr>
          <w:color w:val="383A42"/>
          <w:lang w:eastAsia="en-IN"/>
        </w:rPr>
        <w:t>};</w:t>
      </w:r>
    </w:p>
    <w:p w14:paraId="55FCC62B" w14:textId="77777777" w:rsidR="002C16F5" w:rsidRPr="002C16F5" w:rsidRDefault="002C16F5" w:rsidP="0092071A">
      <w:pPr>
        <w:pStyle w:val="Code"/>
        <w:rPr>
          <w:color w:val="383A42"/>
          <w:lang w:eastAsia="en-IN"/>
        </w:rPr>
      </w:pPr>
    </w:p>
    <w:p w14:paraId="5D4B4B24" w14:textId="77777777" w:rsidR="002C16F5" w:rsidRPr="002C16F5" w:rsidRDefault="002C16F5" w:rsidP="0092071A">
      <w:pPr>
        <w:pStyle w:val="Code"/>
        <w:rPr>
          <w:color w:val="383A42"/>
          <w:lang w:eastAsia="en-IN"/>
        </w:rPr>
      </w:pPr>
      <w:r w:rsidRPr="002C16F5">
        <w:rPr>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2C8E9705"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id;</w:t>
      </w:r>
    </w:p>
    <w:p w14:paraId="754466B7"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5C257AC2"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birthDate;       </w:t>
      </w:r>
      <w:r w:rsidRPr="002C16F5">
        <w:rPr>
          <w:i/>
          <w:iCs/>
          <w:color w:val="A0A1A7"/>
          <w:lang w:eastAsia="en-IN"/>
        </w:rPr>
        <w:t>// Nested structure</w:t>
      </w:r>
    </w:p>
    <w:p w14:paraId="24E33D1E" w14:textId="77777777" w:rsidR="002C16F5" w:rsidRPr="002C16F5" w:rsidRDefault="002C16F5" w:rsidP="0092071A">
      <w:pPr>
        <w:pStyle w:val="Code"/>
        <w:rPr>
          <w:color w:val="383A42"/>
          <w:lang w:eastAsia="en-IN"/>
        </w:rPr>
      </w:pPr>
      <w:r w:rsidRPr="002C16F5">
        <w:rPr>
          <w:color w:val="383A42"/>
          <w:lang w:eastAsia="en-IN"/>
        </w:rPr>
        <w:t xml:space="preserve">    </w:t>
      </w:r>
      <w:r w:rsidRPr="002C16F5">
        <w:rPr>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enrollmentDate;  </w:t>
      </w:r>
      <w:r w:rsidRPr="002C16F5">
        <w:rPr>
          <w:i/>
          <w:iCs/>
          <w:color w:val="A0A1A7"/>
          <w:lang w:eastAsia="en-IN"/>
        </w:rPr>
        <w:t>// Another nested structure</w:t>
      </w:r>
    </w:p>
    <w:p w14:paraId="3CAC7D2B" w14:textId="77777777" w:rsidR="002C16F5" w:rsidRPr="002C16F5" w:rsidRDefault="002C16F5" w:rsidP="0092071A">
      <w:pPr>
        <w:pStyle w:val="Code"/>
        <w:rPr>
          <w:color w:val="383A42"/>
          <w:lang w:eastAsia="en-IN"/>
        </w:rPr>
      </w:pPr>
      <w:r w:rsidRPr="002C16F5">
        <w:rPr>
          <w:color w:val="383A42"/>
          <w:lang w:eastAsia="en-IN"/>
        </w:rPr>
        <w:t>};</w:t>
      </w:r>
    </w:p>
    <w:p w14:paraId="404AA939" w14:textId="77777777" w:rsidR="002C16F5" w:rsidRPr="002C16F5" w:rsidRDefault="002C16F5" w:rsidP="0067316C">
      <w:pPr>
        <w:pStyle w:val="Subheadddddf"/>
      </w:pPr>
      <w:r w:rsidRPr="002C16F5">
        <w:t>Accessing Nested Members</w:t>
      </w:r>
    </w:p>
    <w:p w14:paraId="4C7F4FEC" w14:textId="6F886BA8" w:rsidR="002C16F5" w:rsidRPr="002C16F5" w:rsidRDefault="002C16F5" w:rsidP="0067316C">
      <w:pPr>
        <w:pStyle w:val="texxtt"/>
      </w:pPr>
      <w:r w:rsidRPr="002C16F5">
        <w:t>Use multiple dot operators to access nested members:</w:t>
      </w:r>
    </w:p>
    <w:p w14:paraId="4B29F37D" w14:textId="77777777" w:rsidR="002C16F5" w:rsidRPr="002C16F5" w:rsidRDefault="002C16F5" w:rsidP="0092071A">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s1;</w:t>
      </w:r>
    </w:p>
    <w:p w14:paraId="236EEBB0" w14:textId="77777777" w:rsidR="002C16F5" w:rsidRPr="002C16F5" w:rsidRDefault="002C16F5" w:rsidP="0092071A">
      <w:pPr>
        <w:pStyle w:val="Code"/>
        <w:rPr>
          <w:color w:val="383A42"/>
          <w:lang w:eastAsia="en-IN"/>
        </w:rPr>
      </w:pPr>
    </w:p>
    <w:p w14:paraId="71547A47" w14:textId="77777777" w:rsidR="002C16F5" w:rsidRPr="002C16F5" w:rsidRDefault="002C16F5" w:rsidP="0092071A">
      <w:pPr>
        <w:pStyle w:val="Code"/>
        <w:rPr>
          <w:color w:val="383A42"/>
          <w:lang w:eastAsia="en-IN"/>
        </w:rPr>
      </w:pPr>
      <w:r w:rsidRPr="002C16F5">
        <w:rPr>
          <w:color w:val="383A42"/>
          <w:lang w:eastAsia="en-IN"/>
        </w:rPr>
        <w:t xml:space="preserve">s1.birthDate.day </w:t>
      </w:r>
      <w:r w:rsidRPr="002C16F5">
        <w:rPr>
          <w:color w:val="4078F2"/>
          <w:lang w:eastAsia="en-IN"/>
        </w:rPr>
        <w:t>=</w:t>
      </w:r>
      <w:r w:rsidRPr="002C16F5">
        <w:rPr>
          <w:color w:val="383A42"/>
          <w:lang w:eastAsia="en-IN"/>
        </w:rPr>
        <w:t xml:space="preserve"> </w:t>
      </w:r>
      <w:r w:rsidRPr="002C16F5">
        <w:rPr>
          <w:lang w:eastAsia="en-IN"/>
        </w:rPr>
        <w:t>15</w:t>
      </w:r>
      <w:r w:rsidRPr="002C16F5">
        <w:rPr>
          <w:color w:val="383A42"/>
          <w:lang w:eastAsia="en-IN"/>
        </w:rPr>
        <w:t>;</w:t>
      </w:r>
    </w:p>
    <w:p w14:paraId="50E3F09A" w14:textId="77777777" w:rsidR="002C16F5" w:rsidRPr="002C16F5" w:rsidRDefault="002C16F5" w:rsidP="0092071A">
      <w:pPr>
        <w:pStyle w:val="Code"/>
        <w:rPr>
          <w:color w:val="383A42"/>
          <w:lang w:eastAsia="en-IN"/>
        </w:rPr>
      </w:pPr>
      <w:r w:rsidRPr="002C16F5">
        <w:rPr>
          <w:color w:val="383A42"/>
          <w:lang w:eastAsia="en-IN"/>
        </w:rPr>
        <w:t xml:space="preserve">s1.birthDate.month </w:t>
      </w:r>
      <w:r w:rsidRPr="002C16F5">
        <w:rPr>
          <w:color w:val="4078F2"/>
          <w:lang w:eastAsia="en-IN"/>
        </w:rPr>
        <w:t>=</w:t>
      </w:r>
      <w:r w:rsidRPr="002C16F5">
        <w:rPr>
          <w:color w:val="383A42"/>
          <w:lang w:eastAsia="en-IN"/>
        </w:rPr>
        <w:t xml:space="preserve"> </w:t>
      </w:r>
      <w:r w:rsidRPr="002C16F5">
        <w:rPr>
          <w:lang w:eastAsia="en-IN"/>
        </w:rPr>
        <w:t>8</w:t>
      </w:r>
      <w:r w:rsidRPr="002C16F5">
        <w:rPr>
          <w:color w:val="383A42"/>
          <w:lang w:eastAsia="en-IN"/>
        </w:rPr>
        <w:t>;</w:t>
      </w:r>
    </w:p>
    <w:p w14:paraId="539212B2" w14:textId="77777777" w:rsidR="002C16F5" w:rsidRPr="002C16F5" w:rsidRDefault="002C16F5" w:rsidP="0092071A">
      <w:pPr>
        <w:pStyle w:val="Code"/>
        <w:rPr>
          <w:color w:val="383A42"/>
          <w:lang w:eastAsia="en-IN"/>
        </w:rPr>
      </w:pPr>
      <w:r w:rsidRPr="002C16F5">
        <w:rPr>
          <w:color w:val="383A42"/>
          <w:lang w:eastAsia="en-IN"/>
        </w:rPr>
        <w:t xml:space="preserve">s1.birthDate.year </w:t>
      </w:r>
      <w:r w:rsidRPr="002C16F5">
        <w:rPr>
          <w:color w:val="4078F2"/>
          <w:lang w:eastAsia="en-IN"/>
        </w:rPr>
        <w:t>=</w:t>
      </w:r>
      <w:r w:rsidRPr="002C16F5">
        <w:rPr>
          <w:color w:val="383A42"/>
          <w:lang w:eastAsia="en-IN"/>
        </w:rPr>
        <w:t xml:space="preserve"> </w:t>
      </w:r>
      <w:r w:rsidRPr="002C16F5">
        <w:rPr>
          <w:lang w:eastAsia="en-IN"/>
        </w:rPr>
        <w:t>2000</w:t>
      </w:r>
      <w:r w:rsidRPr="002C16F5">
        <w:rPr>
          <w:color w:val="383A42"/>
          <w:lang w:eastAsia="en-IN"/>
        </w:rPr>
        <w:t>;</w:t>
      </w:r>
    </w:p>
    <w:p w14:paraId="38CD1CDF" w14:textId="0FB4C62F" w:rsidR="002C16F5" w:rsidRPr="00DE7F57" w:rsidRDefault="002C16F5" w:rsidP="0067316C">
      <w:pPr>
        <w:pStyle w:val="Subheadddddf"/>
      </w:pPr>
      <w:r w:rsidRPr="002C16F5">
        <w:t>Complete Example: Employee with Address and Joining Date</w:t>
      </w:r>
    </w:p>
    <w:p w14:paraId="2FD97A85"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53DFC2F"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760075EE" w14:textId="77777777" w:rsidR="002C16F5" w:rsidRPr="002C16F5" w:rsidRDefault="002C16F5" w:rsidP="00DE7F57">
      <w:pPr>
        <w:pStyle w:val="Code"/>
        <w:rPr>
          <w:color w:val="383A42"/>
          <w:lang w:eastAsia="en-IN"/>
        </w:rPr>
      </w:pPr>
    </w:p>
    <w:p w14:paraId="0AB92A05"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p>
    <w:p w14:paraId="7C8DAD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day;</w:t>
      </w:r>
    </w:p>
    <w:p w14:paraId="62401DA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month;</w:t>
      </w:r>
    </w:p>
    <w:p w14:paraId="50BD6B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w:t>
      </w:r>
    </w:p>
    <w:p w14:paraId="0DCC2893" w14:textId="77777777" w:rsidR="002C16F5" w:rsidRPr="002C16F5" w:rsidRDefault="002C16F5" w:rsidP="00DE7F57">
      <w:pPr>
        <w:pStyle w:val="Code"/>
        <w:rPr>
          <w:color w:val="383A42"/>
          <w:lang w:eastAsia="en-IN"/>
        </w:rPr>
      </w:pPr>
      <w:r w:rsidRPr="002C16F5">
        <w:rPr>
          <w:color w:val="383A42"/>
          <w:lang w:eastAsia="en-IN"/>
        </w:rPr>
        <w:t>};</w:t>
      </w:r>
    </w:p>
    <w:p w14:paraId="6C3D50D0" w14:textId="77777777" w:rsidR="002C16F5" w:rsidRPr="002C16F5" w:rsidRDefault="002C16F5" w:rsidP="00DE7F57">
      <w:pPr>
        <w:pStyle w:val="Code"/>
        <w:rPr>
          <w:color w:val="383A42"/>
          <w:lang w:eastAsia="en-IN"/>
        </w:rPr>
      </w:pPr>
    </w:p>
    <w:p w14:paraId="07522B5C"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Address</w:t>
      </w:r>
      <w:r w:rsidRPr="002C16F5">
        <w:rPr>
          <w:color w:val="383A42"/>
          <w:lang w:eastAsia="en-IN"/>
        </w:rPr>
        <w:t xml:space="preserve"> {</w:t>
      </w:r>
    </w:p>
    <w:p w14:paraId="76561C3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street[</w:t>
      </w:r>
      <w:r w:rsidRPr="002C16F5">
        <w:rPr>
          <w:color w:val="B76B01"/>
          <w:lang w:eastAsia="en-IN"/>
        </w:rPr>
        <w:t>100</w:t>
      </w:r>
      <w:r w:rsidRPr="002C16F5">
        <w:rPr>
          <w:color w:val="383A42"/>
          <w:lang w:eastAsia="en-IN"/>
        </w:rPr>
        <w:t>];</w:t>
      </w:r>
    </w:p>
    <w:p w14:paraId="608497B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city[</w:t>
      </w:r>
      <w:r w:rsidRPr="002C16F5">
        <w:rPr>
          <w:color w:val="B76B01"/>
          <w:lang w:eastAsia="en-IN"/>
        </w:rPr>
        <w:t>50</w:t>
      </w:r>
      <w:r w:rsidRPr="002C16F5">
        <w:rPr>
          <w:color w:val="383A42"/>
          <w:lang w:eastAsia="en-IN"/>
        </w:rPr>
        <w:t>];</w:t>
      </w:r>
    </w:p>
    <w:p w14:paraId="59BCEA2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state[</w:t>
      </w:r>
      <w:r w:rsidRPr="002C16F5">
        <w:rPr>
          <w:color w:val="B76B01"/>
          <w:lang w:eastAsia="en-IN"/>
        </w:rPr>
        <w:t>50</w:t>
      </w:r>
      <w:r w:rsidRPr="002C16F5">
        <w:rPr>
          <w:color w:val="383A42"/>
          <w:lang w:eastAsia="en-IN"/>
        </w:rPr>
        <w:t>];</w:t>
      </w:r>
    </w:p>
    <w:p w14:paraId="3F7077A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pincode;</w:t>
      </w:r>
    </w:p>
    <w:p w14:paraId="58AAD0BA" w14:textId="77777777" w:rsidR="002C16F5" w:rsidRPr="002C16F5" w:rsidRDefault="002C16F5" w:rsidP="00DE7F57">
      <w:pPr>
        <w:pStyle w:val="Code"/>
        <w:rPr>
          <w:color w:val="383A42"/>
          <w:lang w:eastAsia="en-IN"/>
        </w:rPr>
      </w:pPr>
      <w:r w:rsidRPr="002C16F5">
        <w:rPr>
          <w:color w:val="383A42"/>
          <w:lang w:eastAsia="en-IN"/>
        </w:rPr>
        <w:t>};</w:t>
      </w:r>
    </w:p>
    <w:p w14:paraId="2C165CF8" w14:textId="77777777" w:rsidR="002C16F5" w:rsidRPr="002C16F5" w:rsidRDefault="002C16F5" w:rsidP="00DE7F57">
      <w:pPr>
        <w:pStyle w:val="Code"/>
        <w:rPr>
          <w:color w:val="383A42"/>
          <w:lang w:eastAsia="en-IN"/>
        </w:rPr>
      </w:pPr>
    </w:p>
    <w:p w14:paraId="70F9510F"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p>
    <w:p w14:paraId="27A7AAC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empID;</w:t>
      </w:r>
    </w:p>
    <w:p w14:paraId="664F77B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11B0CF7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joiningDate;</w:t>
      </w:r>
    </w:p>
    <w:p w14:paraId="4714119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Address</w:t>
      </w:r>
      <w:r w:rsidRPr="002C16F5">
        <w:rPr>
          <w:color w:val="383A42"/>
          <w:lang w:eastAsia="en-IN"/>
        </w:rPr>
        <w:t xml:space="preserve"> address;</w:t>
      </w:r>
    </w:p>
    <w:p w14:paraId="67F30C3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w:t>
      </w:r>
    </w:p>
    <w:p w14:paraId="722895AF" w14:textId="77777777" w:rsidR="002C16F5" w:rsidRPr="002C16F5" w:rsidRDefault="002C16F5" w:rsidP="00DE7F57">
      <w:pPr>
        <w:pStyle w:val="Code"/>
        <w:rPr>
          <w:color w:val="383A42"/>
          <w:lang w:eastAsia="en-IN"/>
        </w:rPr>
      </w:pPr>
      <w:r w:rsidRPr="002C16F5">
        <w:rPr>
          <w:color w:val="383A42"/>
          <w:lang w:eastAsia="en-IN"/>
        </w:rPr>
        <w:t>};</w:t>
      </w:r>
    </w:p>
    <w:p w14:paraId="1A035682" w14:textId="77777777" w:rsidR="002C16F5" w:rsidRPr="002C16F5" w:rsidRDefault="002C16F5" w:rsidP="00DE7F57">
      <w:pPr>
        <w:pStyle w:val="Code"/>
        <w:rPr>
          <w:color w:val="383A42"/>
          <w:lang w:eastAsia="en-IN"/>
        </w:rPr>
      </w:pPr>
    </w:p>
    <w:p w14:paraId="0D1A7D7D"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displayEmployee</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 {</w:t>
      </w:r>
    </w:p>
    <w:p w14:paraId="4C4CEA1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EMPLOYEE DETAILS ==========\n"</w:t>
      </w:r>
      <w:r w:rsidRPr="002C16F5">
        <w:rPr>
          <w:color w:val="383A42"/>
          <w:lang w:eastAsia="en-IN"/>
        </w:rPr>
        <w:t>);</w:t>
      </w:r>
    </w:p>
    <w:p w14:paraId="3DBD71B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"Employee ID: %d\n"</w:t>
      </w:r>
      <w:r w:rsidRPr="002C16F5">
        <w:rPr>
          <w:color w:val="383A42"/>
          <w:lang w:eastAsia="en-IN"/>
        </w:rPr>
        <w:t>, e.empID);</w:t>
      </w:r>
    </w:p>
    <w:p w14:paraId="27C0288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e.name);</w:t>
      </w:r>
    </w:p>
    <w:p w14:paraId="11DFEC4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"Joining Date: %02d/%02d/%d\n"</w:t>
      </w:r>
      <w:r w:rsidRPr="002C16F5">
        <w:rPr>
          <w:color w:val="383A42"/>
          <w:lang w:eastAsia="en-IN"/>
        </w:rPr>
        <w:t xml:space="preserve">, </w:t>
      </w:r>
    </w:p>
    <w:p w14:paraId="567952B0" w14:textId="77777777" w:rsidR="002C16F5" w:rsidRPr="002C16F5" w:rsidRDefault="002C16F5" w:rsidP="00DE7F57">
      <w:pPr>
        <w:pStyle w:val="Code"/>
        <w:rPr>
          <w:color w:val="383A42"/>
          <w:lang w:eastAsia="en-IN"/>
        </w:rPr>
      </w:pPr>
      <w:r w:rsidRPr="002C16F5">
        <w:rPr>
          <w:color w:val="383A42"/>
          <w:lang w:eastAsia="en-IN"/>
        </w:rPr>
        <w:t xml:space="preserve">           e.joiningDate.day,</w:t>
      </w:r>
    </w:p>
    <w:p w14:paraId="0766086D" w14:textId="77777777" w:rsidR="002C16F5" w:rsidRPr="002C16F5" w:rsidRDefault="002C16F5" w:rsidP="00DE7F57">
      <w:pPr>
        <w:pStyle w:val="Code"/>
        <w:rPr>
          <w:color w:val="383A42"/>
          <w:lang w:eastAsia="en-IN"/>
        </w:rPr>
      </w:pPr>
      <w:r w:rsidRPr="002C16F5">
        <w:rPr>
          <w:color w:val="383A42"/>
          <w:lang w:eastAsia="en-IN"/>
        </w:rPr>
        <w:t xml:space="preserve">           e.joiningDate.month,</w:t>
      </w:r>
    </w:p>
    <w:p w14:paraId="705DF2F2" w14:textId="77777777" w:rsidR="002C16F5" w:rsidRPr="002C16F5" w:rsidRDefault="002C16F5" w:rsidP="00DE7F57">
      <w:pPr>
        <w:pStyle w:val="Code"/>
        <w:rPr>
          <w:color w:val="383A42"/>
          <w:lang w:eastAsia="en-IN"/>
        </w:rPr>
      </w:pPr>
      <w:r w:rsidRPr="002C16F5">
        <w:rPr>
          <w:color w:val="383A42"/>
          <w:lang w:eastAsia="en-IN"/>
        </w:rPr>
        <w:t xml:space="preserve">           e.joiningDate.year);</w:t>
      </w:r>
    </w:p>
    <w:p w14:paraId="5F3E14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"Address: %s\n"</w:t>
      </w:r>
      <w:r w:rsidRPr="002C16F5">
        <w:rPr>
          <w:color w:val="383A42"/>
          <w:lang w:eastAsia="en-IN"/>
        </w:rPr>
        <w:t>, e.address.street);</w:t>
      </w:r>
    </w:p>
    <w:p w14:paraId="6B9F332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%s, %s\n"</w:t>
      </w:r>
      <w:r w:rsidRPr="002C16F5">
        <w:rPr>
          <w:color w:val="383A42"/>
          <w:lang w:eastAsia="en-IN"/>
        </w:rPr>
        <w:t>, e.address.city, e.address.state);</w:t>
      </w:r>
    </w:p>
    <w:p w14:paraId="55797DE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PIN: %d\n"</w:t>
      </w:r>
      <w:r w:rsidRPr="002C16F5">
        <w:rPr>
          <w:color w:val="383A42"/>
          <w:lang w:eastAsia="en-IN"/>
        </w:rPr>
        <w:t>, e.address.pincode);</w:t>
      </w:r>
    </w:p>
    <w:p w14:paraId="30E0367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Rs.%.2f\n"</w:t>
      </w:r>
      <w:r w:rsidRPr="002C16F5">
        <w:rPr>
          <w:color w:val="383A42"/>
          <w:lang w:eastAsia="en-IN"/>
        </w:rPr>
        <w:t>, e.salary);</w:t>
      </w:r>
    </w:p>
    <w:p w14:paraId="2496B03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43F2721D" w14:textId="77777777" w:rsidR="002C16F5" w:rsidRPr="002C16F5" w:rsidRDefault="002C16F5" w:rsidP="00DE7F57">
      <w:pPr>
        <w:pStyle w:val="Code"/>
        <w:rPr>
          <w:color w:val="383A42"/>
          <w:lang w:eastAsia="en-IN"/>
        </w:rPr>
      </w:pPr>
      <w:r w:rsidRPr="002C16F5">
        <w:rPr>
          <w:color w:val="383A42"/>
          <w:lang w:eastAsia="en-IN"/>
        </w:rPr>
        <w:t>}</w:t>
      </w:r>
    </w:p>
    <w:p w14:paraId="4710975B" w14:textId="77777777" w:rsidR="002C16F5" w:rsidRPr="002C16F5" w:rsidRDefault="002C16F5" w:rsidP="00DE7F57">
      <w:pPr>
        <w:pStyle w:val="Code"/>
        <w:rPr>
          <w:color w:val="383A42"/>
          <w:lang w:eastAsia="en-IN"/>
        </w:rPr>
      </w:pPr>
    </w:p>
    <w:p w14:paraId="628B4936"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4847D9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emp1 </w:t>
      </w:r>
      <w:r w:rsidRPr="002C16F5">
        <w:rPr>
          <w:color w:val="4078F2"/>
          <w:lang w:eastAsia="en-IN"/>
        </w:rPr>
        <w:t>=</w:t>
      </w:r>
      <w:r w:rsidRPr="002C16F5">
        <w:rPr>
          <w:color w:val="383A42"/>
          <w:lang w:eastAsia="en-IN"/>
        </w:rPr>
        <w:t xml:space="preserve"> {</w:t>
      </w:r>
    </w:p>
    <w:p w14:paraId="39D24BE4" w14:textId="77777777" w:rsidR="002C16F5" w:rsidRPr="002C16F5" w:rsidRDefault="002C16F5" w:rsidP="00DE7F57">
      <w:pPr>
        <w:pStyle w:val="Code"/>
        <w:rPr>
          <w:color w:val="383A42"/>
          <w:lang w:eastAsia="en-IN"/>
        </w:rPr>
      </w:pPr>
      <w:r w:rsidRPr="002C16F5">
        <w:rPr>
          <w:color w:val="383A42"/>
          <w:lang w:eastAsia="en-IN"/>
        </w:rPr>
        <w:t xml:space="preserve">        .empID </w:t>
      </w:r>
      <w:r w:rsidRPr="002C16F5">
        <w:rPr>
          <w:color w:val="4078F2"/>
          <w:lang w:eastAsia="en-IN"/>
        </w:rPr>
        <w:t>=</w:t>
      </w:r>
      <w:r w:rsidRPr="002C16F5">
        <w:rPr>
          <w:color w:val="383A42"/>
          <w:lang w:eastAsia="en-IN"/>
        </w:rPr>
        <w:t xml:space="preserve"> </w:t>
      </w:r>
      <w:r w:rsidRPr="002C16F5">
        <w:rPr>
          <w:color w:val="B76B01"/>
          <w:lang w:eastAsia="en-IN"/>
        </w:rPr>
        <w:t>1001</w:t>
      </w:r>
      <w:r w:rsidRPr="002C16F5">
        <w:rPr>
          <w:color w:val="383A42"/>
          <w:lang w:eastAsia="en-IN"/>
        </w:rPr>
        <w:t>,</w:t>
      </w:r>
    </w:p>
    <w:p w14:paraId="53B63B59" w14:textId="77777777" w:rsidR="002C16F5" w:rsidRPr="002C16F5" w:rsidRDefault="002C16F5" w:rsidP="00DE7F57">
      <w:pPr>
        <w:pStyle w:val="Code"/>
        <w:rPr>
          <w:color w:val="383A42"/>
          <w:lang w:eastAsia="en-IN"/>
        </w:rPr>
      </w:pPr>
      <w:r w:rsidRPr="002C16F5">
        <w:rPr>
          <w:color w:val="383A42"/>
          <w:lang w:eastAsia="en-IN"/>
        </w:rPr>
        <w:t xml:space="preserve">        .name </w:t>
      </w:r>
      <w:r w:rsidRPr="002C16F5">
        <w:rPr>
          <w:color w:val="4078F2"/>
          <w:lang w:eastAsia="en-IN"/>
        </w:rPr>
        <w:t>=</w:t>
      </w:r>
      <w:r w:rsidRPr="002C16F5">
        <w:rPr>
          <w:color w:val="383A42"/>
          <w:lang w:eastAsia="en-IN"/>
        </w:rPr>
        <w:t xml:space="preserve"> </w:t>
      </w:r>
      <w:r w:rsidRPr="002C16F5">
        <w:rPr>
          <w:lang w:eastAsia="en-IN"/>
        </w:rPr>
        <w:t>"Rajesh Kumar"</w:t>
      </w:r>
      <w:r w:rsidRPr="002C16F5">
        <w:rPr>
          <w:color w:val="383A42"/>
          <w:lang w:eastAsia="en-IN"/>
        </w:rPr>
        <w:t>,</w:t>
      </w:r>
    </w:p>
    <w:p w14:paraId="110FB727" w14:textId="77777777" w:rsidR="002C16F5" w:rsidRPr="002C16F5" w:rsidRDefault="002C16F5" w:rsidP="00DE7F57">
      <w:pPr>
        <w:pStyle w:val="Code"/>
        <w:rPr>
          <w:color w:val="383A42"/>
          <w:lang w:eastAsia="en-IN"/>
        </w:rPr>
      </w:pPr>
      <w:r w:rsidRPr="002C16F5">
        <w:rPr>
          <w:color w:val="383A42"/>
          <w:lang w:eastAsia="en-IN"/>
        </w:rPr>
        <w:t xml:space="preserve">        .joiningDate </w:t>
      </w:r>
      <w:r w:rsidRPr="002C16F5">
        <w:rPr>
          <w:color w:val="4078F2"/>
          <w:lang w:eastAsia="en-IN"/>
        </w:rPr>
        <w:t>=</w:t>
      </w:r>
      <w:r w:rsidRPr="002C16F5">
        <w:rPr>
          <w:color w:val="383A42"/>
          <w:lang w:eastAsia="en-IN"/>
        </w:rPr>
        <w:t xml:space="preserve"> {</w:t>
      </w:r>
      <w:r w:rsidRPr="002C16F5">
        <w:rPr>
          <w:color w:val="B76B01"/>
          <w:lang w:eastAsia="en-IN"/>
        </w:rPr>
        <w:t>15</w:t>
      </w:r>
      <w:r w:rsidRPr="002C16F5">
        <w:rPr>
          <w:color w:val="383A42"/>
          <w:lang w:eastAsia="en-IN"/>
        </w:rPr>
        <w:t xml:space="preserve">, </w:t>
      </w:r>
      <w:r w:rsidRPr="002C16F5">
        <w:rPr>
          <w:color w:val="B76B01"/>
          <w:lang w:eastAsia="en-IN"/>
        </w:rPr>
        <w:t>6</w:t>
      </w:r>
      <w:r w:rsidRPr="002C16F5">
        <w:rPr>
          <w:color w:val="383A42"/>
          <w:lang w:eastAsia="en-IN"/>
        </w:rPr>
        <w:t xml:space="preserve">, </w:t>
      </w:r>
      <w:r w:rsidRPr="002C16F5">
        <w:rPr>
          <w:color w:val="B76B01"/>
          <w:lang w:eastAsia="en-IN"/>
        </w:rPr>
        <w:t>2020</w:t>
      </w:r>
      <w:r w:rsidRPr="002C16F5">
        <w:rPr>
          <w:color w:val="383A42"/>
          <w:lang w:eastAsia="en-IN"/>
        </w:rPr>
        <w:t>},</w:t>
      </w:r>
    </w:p>
    <w:p w14:paraId="22F20346" w14:textId="77777777" w:rsidR="002C16F5" w:rsidRPr="002C16F5" w:rsidRDefault="002C16F5" w:rsidP="00DE7F57">
      <w:pPr>
        <w:pStyle w:val="Code"/>
        <w:rPr>
          <w:color w:val="383A42"/>
          <w:lang w:eastAsia="en-IN"/>
        </w:rPr>
      </w:pPr>
      <w:r w:rsidRPr="002C16F5">
        <w:rPr>
          <w:color w:val="383A42"/>
          <w:lang w:eastAsia="en-IN"/>
        </w:rPr>
        <w:t xml:space="preserve">        .address </w:t>
      </w:r>
      <w:r w:rsidRPr="002C16F5">
        <w:rPr>
          <w:color w:val="4078F2"/>
          <w:lang w:eastAsia="en-IN"/>
        </w:rPr>
        <w:t>=</w:t>
      </w:r>
      <w:r w:rsidRPr="002C16F5">
        <w:rPr>
          <w:color w:val="383A42"/>
          <w:lang w:eastAsia="en-IN"/>
        </w:rPr>
        <w:t xml:space="preserve"> {</w:t>
      </w:r>
    </w:p>
    <w:p w14:paraId="39745F6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"123 MG Road"</w:t>
      </w:r>
      <w:r w:rsidRPr="002C16F5">
        <w:rPr>
          <w:color w:val="383A42"/>
          <w:lang w:eastAsia="en-IN"/>
        </w:rPr>
        <w:t>,</w:t>
      </w:r>
    </w:p>
    <w:p w14:paraId="407DF85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"Bangalore"</w:t>
      </w:r>
      <w:r w:rsidRPr="002C16F5">
        <w:rPr>
          <w:color w:val="383A42"/>
          <w:lang w:eastAsia="en-IN"/>
        </w:rPr>
        <w:t>,</w:t>
      </w:r>
    </w:p>
    <w:p w14:paraId="3BAD2BB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"Karnataka"</w:t>
      </w:r>
      <w:r w:rsidRPr="002C16F5">
        <w:rPr>
          <w:color w:val="383A42"/>
          <w:lang w:eastAsia="en-IN"/>
        </w:rPr>
        <w:t>,</w:t>
      </w:r>
    </w:p>
    <w:p w14:paraId="7D7242C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B76B01"/>
          <w:lang w:eastAsia="en-IN"/>
        </w:rPr>
        <w:t>560001</w:t>
      </w:r>
    </w:p>
    <w:p w14:paraId="237984F9" w14:textId="77777777" w:rsidR="002C16F5" w:rsidRPr="002C16F5" w:rsidRDefault="002C16F5" w:rsidP="00DE7F57">
      <w:pPr>
        <w:pStyle w:val="Code"/>
        <w:rPr>
          <w:color w:val="383A42"/>
          <w:lang w:eastAsia="en-IN"/>
        </w:rPr>
      </w:pPr>
      <w:r w:rsidRPr="002C16F5">
        <w:rPr>
          <w:color w:val="383A42"/>
          <w:lang w:eastAsia="en-IN"/>
        </w:rPr>
        <w:t xml:space="preserve">        },</w:t>
      </w:r>
    </w:p>
    <w:p w14:paraId="07EEF77D" w14:textId="77777777" w:rsidR="002C16F5" w:rsidRPr="002C16F5" w:rsidRDefault="002C16F5" w:rsidP="00DE7F57">
      <w:pPr>
        <w:pStyle w:val="Code"/>
        <w:rPr>
          <w:color w:val="383A42"/>
          <w:lang w:eastAsia="en-IN"/>
        </w:rPr>
      </w:pPr>
      <w:r w:rsidRPr="002C16F5">
        <w:rPr>
          <w:color w:val="383A42"/>
          <w:lang w:eastAsia="en-IN"/>
        </w:rPr>
        <w:t xml:space="preserve">        .salary </w:t>
      </w:r>
      <w:r w:rsidRPr="002C16F5">
        <w:rPr>
          <w:color w:val="4078F2"/>
          <w:lang w:eastAsia="en-IN"/>
        </w:rPr>
        <w:t>=</w:t>
      </w:r>
      <w:r w:rsidRPr="002C16F5">
        <w:rPr>
          <w:color w:val="383A42"/>
          <w:lang w:eastAsia="en-IN"/>
        </w:rPr>
        <w:t xml:space="preserve"> </w:t>
      </w:r>
      <w:r w:rsidRPr="002C16F5">
        <w:rPr>
          <w:color w:val="B76B01"/>
          <w:lang w:eastAsia="en-IN"/>
        </w:rPr>
        <w:t>85000.00</w:t>
      </w:r>
    </w:p>
    <w:p w14:paraId="75991E45" w14:textId="77777777" w:rsidR="002C16F5" w:rsidRPr="002C16F5" w:rsidRDefault="002C16F5" w:rsidP="00DE7F57">
      <w:pPr>
        <w:pStyle w:val="Code"/>
        <w:rPr>
          <w:color w:val="383A42"/>
          <w:lang w:eastAsia="en-IN"/>
        </w:rPr>
      </w:pPr>
      <w:r w:rsidRPr="002C16F5">
        <w:rPr>
          <w:color w:val="383A42"/>
          <w:lang w:eastAsia="en-IN"/>
        </w:rPr>
        <w:t xml:space="preserve">    };</w:t>
      </w:r>
    </w:p>
    <w:p w14:paraId="0E2B2F30" w14:textId="77777777" w:rsidR="002C16F5" w:rsidRPr="002C16F5" w:rsidRDefault="002C16F5" w:rsidP="00DE7F57">
      <w:pPr>
        <w:pStyle w:val="Code"/>
        <w:rPr>
          <w:color w:val="383A42"/>
          <w:lang w:eastAsia="en-IN"/>
        </w:rPr>
      </w:pPr>
      <w:r w:rsidRPr="002C16F5">
        <w:rPr>
          <w:color w:val="383A42"/>
          <w:lang w:eastAsia="en-IN"/>
        </w:rPr>
        <w:t xml:space="preserve">    </w:t>
      </w:r>
    </w:p>
    <w:p w14:paraId="29BDEA2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(emp1);</w:t>
      </w:r>
    </w:p>
    <w:p w14:paraId="75CBB579" w14:textId="77777777" w:rsidR="002C16F5" w:rsidRPr="002C16F5" w:rsidRDefault="002C16F5" w:rsidP="00DE7F57">
      <w:pPr>
        <w:pStyle w:val="Code"/>
        <w:rPr>
          <w:color w:val="383A42"/>
          <w:lang w:eastAsia="en-IN"/>
        </w:rPr>
      </w:pPr>
      <w:r w:rsidRPr="002C16F5">
        <w:rPr>
          <w:color w:val="383A42"/>
          <w:lang w:eastAsia="en-IN"/>
        </w:rPr>
        <w:t xml:space="preserve">    </w:t>
      </w:r>
    </w:p>
    <w:p w14:paraId="22FDD9B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Calculate years of service</w:t>
      </w:r>
    </w:p>
    <w:p w14:paraId="7F963DE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currentYear </w:t>
      </w:r>
      <w:r w:rsidRPr="002C16F5">
        <w:rPr>
          <w:color w:val="4078F2"/>
          <w:lang w:eastAsia="en-IN"/>
        </w:rPr>
        <w:t>=</w:t>
      </w:r>
      <w:r w:rsidRPr="002C16F5">
        <w:rPr>
          <w:color w:val="383A42"/>
          <w:lang w:eastAsia="en-IN"/>
        </w:rPr>
        <w:t xml:space="preserve"> </w:t>
      </w:r>
      <w:r w:rsidRPr="002C16F5">
        <w:rPr>
          <w:color w:val="B76B01"/>
          <w:lang w:eastAsia="en-IN"/>
        </w:rPr>
        <w:t>2025</w:t>
      </w:r>
      <w:r w:rsidRPr="002C16F5">
        <w:rPr>
          <w:color w:val="383A42"/>
          <w:lang w:eastAsia="en-IN"/>
        </w:rPr>
        <w:t>;</w:t>
      </w:r>
    </w:p>
    <w:p w14:paraId="41D2EEB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yearsOfService </w:t>
      </w:r>
      <w:r w:rsidRPr="002C16F5">
        <w:rPr>
          <w:color w:val="4078F2"/>
          <w:lang w:eastAsia="en-IN"/>
        </w:rPr>
        <w:t>=</w:t>
      </w:r>
      <w:r w:rsidRPr="002C16F5">
        <w:rPr>
          <w:color w:val="383A42"/>
          <w:lang w:eastAsia="en-IN"/>
        </w:rPr>
        <w:t xml:space="preserve"> currentYear </w:t>
      </w:r>
      <w:r w:rsidRPr="002C16F5">
        <w:rPr>
          <w:color w:val="4078F2"/>
          <w:lang w:eastAsia="en-IN"/>
        </w:rPr>
        <w:t>-</w:t>
      </w:r>
      <w:r w:rsidRPr="002C16F5">
        <w:rPr>
          <w:color w:val="383A42"/>
          <w:lang w:eastAsia="en-IN"/>
        </w:rPr>
        <w:t xml:space="preserve"> emp1.joiningDate.year;</w:t>
      </w:r>
    </w:p>
    <w:p w14:paraId="541CA3BE" w14:textId="77777777" w:rsidR="002C16F5" w:rsidRPr="002C16F5" w:rsidRDefault="002C16F5" w:rsidP="00DE7F57">
      <w:pPr>
        <w:pStyle w:val="Code"/>
        <w:rPr>
          <w:color w:val="383A42"/>
          <w:lang w:eastAsia="en-IN"/>
        </w:rPr>
      </w:pPr>
      <w:r w:rsidRPr="002C16F5">
        <w:rPr>
          <w:color w:val="383A42"/>
          <w:lang w:eastAsia="en-IN"/>
        </w:rPr>
        <w:t xml:space="preserve">    </w:t>
      </w:r>
    </w:p>
    <w:p w14:paraId="69C291E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"\nYears of Service: %d\n"</w:t>
      </w:r>
      <w:r w:rsidRPr="002C16F5">
        <w:rPr>
          <w:color w:val="383A42"/>
          <w:lang w:eastAsia="en-IN"/>
        </w:rPr>
        <w:t>, yearsOfService);</w:t>
      </w:r>
    </w:p>
    <w:p w14:paraId="6863471E" w14:textId="77777777" w:rsidR="002C16F5" w:rsidRPr="002C16F5" w:rsidRDefault="002C16F5" w:rsidP="00DE7F57">
      <w:pPr>
        <w:pStyle w:val="Code"/>
        <w:rPr>
          <w:color w:val="383A42"/>
          <w:lang w:eastAsia="en-IN"/>
        </w:rPr>
      </w:pPr>
      <w:r w:rsidRPr="002C16F5">
        <w:rPr>
          <w:color w:val="383A42"/>
          <w:lang w:eastAsia="en-IN"/>
        </w:rPr>
        <w:t xml:space="preserve">    </w:t>
      </w:r>
    </w:p>
    <w:p w14:paraId="43AC36B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0BB1A9D" w14:textId="77777777" w:rsidR="002C16F5" w:rsidRPr="002C16F5" w:rsidRDefault="002C16F5" w:rsidP="00DE7F57">
      <w:pPr>
        <w:pStyle w:val="Code"/>
        <w:rPr>
          <w:color w:val="383A42"/>
          <w:lang w:eastAsia="en-IN"/>
        </w:rPr>
      </w:pPr>
      <w:r w:rsidRPr="002C16F5">
        <w:rPr>
          <w:color w:val="383A42"/>
          <w:lang w:eastAsia="en-IN"/>
        </w:rPr>
        <w:t>}</w:t>
      </w:r>
    </w:p>
    <w:p w14:paraId="64F8CB9B" w14:textId="77777777" w:rsidR="002C16F5" w:rsidRPr="002C16F5" w:rsidRDefault="002C16F5" w:rsidP="0067316C">
      <w:pPr>
        <w:pStyle w:val="Subheadddddf"/>
      </w:pPr>
      <w:r w:rsidRPr="002C16F5">
        <w:t>Output:</w:t>
      </w:r>
    </w:p>
    <w:p w14:paraId="37A7D998" w14:textId="77777777" w:rsidR="002C16F5" w:rsidRPr="002C16F5" w:rsidRDefault="002C16F5" w:rsidP="00DE7F57">
      <w:pPr>
        <w:pStyle w:val="Code"/>
        <w:rPr>
          <w:lang w:eastAsia="en-IN"/>
        </w:rPr>
      </w:pPr>
      <w:r w:rsidRPr="002C16F5">
        <w:rPr>
          <w:lang w:eastAsia="en-IN"/>
        </w:rPr>
        <w:t>========== EMPLOYEE DETAILS ==========</w:t>
      </w:r>
    </w:p>
    <w:p w14:paraId="3D535F5B" w14:textId="77777777" w:rsidR="002C16F5" w:rsidRPr="002C16F5" w:rsidRDefault="002C16F5" w:rsidP="00DE7F57">
      <w:pPr>
        <w:pStyle w:val="Code"/>
        <w:rPr>
          <w:lang w:eastAsia="en-IN"/>
        </w:rPr>
      </w:pPr>
      <w:r w:rsidRPr="002C16F5">
        <w:rPr>
          <w:lang w:eastAsia="en-IN"/>
        </w:rPr>
        <w:t>Employee ID: 1001</w:t>
      </w:r>
    </w:p>
    <w:p w14:paraId="427DF64F" w14:textId="77777777" w:rsidR="002C16F5" w:rsidRPr="002C16F5" w:rsidRDefault="002C16F5" w:rsidP="00DE7F57">
      <w:pPr>
        <w:pStyle w:val="Code"/>
        <w:rPr>
          <w:lang w:eastAsia="en-IN"/>
        </w:rPr>
      </w:pPr>
      <w:r w:rsidRPr="002C16F5">
        <w:rPr>
          <w:lang w:eastAsia="en-IN"/>
        </w:rPr>
        <w:t>Name: Rajesh Kumar</w:t>
      </w:r>
    </w:p>
    <w:p w14:paraId="755EFCC7" w14:textId="77777777" w:rsidR="002C16F5" w:rsidRPr="002C16F5" w:rsidRDefault="002C16F5" w:rsidP="00DE7F57">
      <w:pPr>
        <w:pStyle w:val="Code"/>
        <w:rPr>
          <w:lang w:eastAsia="en-IN"/>
        </w:rPr>
      </w:pPr>
      <w:r w:rsidRPr="002C16F5">
        <w:rPr>
          <w:lang w:eastAsia="en-IN"/>
        </w:rPr>
        <w:t>Joining Date: 15/06/2020</w:t>
      </w:r>
    </w:p>
    <w:p w14:paraId="58145474" w14:textId="77777777" w:rsidR="002C16F5" w:rsidRPr="002C16F5" w:rsidRDefault="002C16F5" w:rsidP="00DE7F57">
      <w:pPr>
        <w:pStyle w:val="Code"/>
        <w:rPr>
          <w:lang w:eastAsia="en-IN"/>
        </w:rPr>
      </w:pPr>
      <w:r w:rsidRPr="002C16F5">
        <w:rPr>
          <w:lang w:eastAsia="en-IN"/>
        </w:rPr>
        <w:t>Address: 123 MG Road</w:t>
      </w:r>
    </w:p>
    <w:p w14:paraId="1EF8D137" w14:textId="77777777" w:rsidR="002C16F5" w:rsidRPr="002C16F5" w:rsidRDefault="002C16F5" w:rsidP="00DE7F57">
      <w:pPr>
        <w:pStyle w:val="Code"/>
        <w:rPr>
          <w:lang w:eastAsia="en-IN"/>
        </w:rPr>
      </w:pPr>
      <w:r w:rsidRPr="002C16F5">
        <w:rPr>
          <w:lang w:eastAsia="en-IN"/>
        </w:rPr>
        <w:t xml:space="preserve">         Bangalore, Karnataka</w:t>
      </w:r>
    </w:p>
    <w:p w14:paraId="4A7EF41C" w14:textId="77777777" w:rsidR="002C16F5" w:rsidRPr="002C16F5" w:rsidRDefault="002C16F5" w:rsidP="00DE7F57">
      <w:pPr>
        <w:pStyle w:val="Code"/>
        <w:rPr>
          <w:lang w:eastAsia="en-IN"/>
        </w:rPr>
      </w:pPr>
      <w:r w:rsidRPr="002C16F5">
        <w:rPr>
          <w:lang w:eastAsia="en-IN"/>
        </w:rPr>
        <w:t xml:space="preserve">         PIN: 560001</w:t>
      </w:r>
    </w:p>
    <w:p w14:paraId="0367BACE" w14:textId="77777777" w:rsidR="002C16F5" w:rsidRPr="002C16F5" w:rsidRDefault="002C16F5" w:rsidP="00DE7F57">
      <w:pPr>
        <w:pStyle w:val="Code"/>
        <w:rPr>
          <w:lang w:eastAsia="en-IN"/>
        </w:rPr>
      </w:pPr>
      <w:r w:rsidRPr="002C16F5">
        <w:rPr>
          <w:lang w:eastAsia="en-IN"/>
        </w:rPr>
        <w:t>Salary: Rs.85000.00</w:t>
      </w:r>
    </w:p>
    <w:p w14:paraId="3D762224" w14:textId="77777777" w:rsidR="002C16F5" w:rsidRPr="002C16F5" w:rsidRDefault="002C16F5" w:rsidP="00DE7F57">
      <w:pPr>
        <w:pStyle w:val="Code"/>
        <w:rPr>
          <w:lang w:eastAsia="en-IN"/>
        </w:rPr>
      </w:pPr>
      <w:r w:rsidRPr="002C16F5">
        <w:rPr>
          <w:lang w:eastAsia="en-IN"/>
        </w:rPr>
        <w:t>======================================</w:t>
      </w:r>
    </w:p>
    <w:p w14:paraId="7808867B" w14:textId="77777777" w:rsidR="002C16F5" w:rsidRPr="002C16F5" w:rsidRDefault="002C16F5" w:rsidP="00DE7F57">
      <w:pPr>
        <w:pStyle w:val="Code"/>
        <w:rPr>
          <w:lang w:eastAsia="en-IN"/>
        </w:rPr>
      </w:pPr>
    </w:p>
    <w:p w14:paraId="7A1C20DB" w14:textId="77777777" w:rsidR="002C16F5" w:rsidRPr="002C16F5" w:rsidRDefault="002C16F5" w:rsidP="00DE7F57">
      <w:pPr>
        <w:pStyle w:val="Code"/>
        <w:rPr>
          <w:lang w:eastAsia="en-IN"/>
        </w:rPr>
      </w:pPr>
      <w:r w:rsidRPr="002C16F5">
        <w:rPr>
          <w:lang w:eastAsia="en-IN"/>
        </w:rPr>
        <w:t>Years of Service: 5</w:t>
      </w:r>
    </w:p>
    <w:p w14:paraId="482BBE62" w14:textId="7D5423B9" w:rsidR="002C16F5" w:rsidRPr="00DE7F57" w:rsidRDefault="002C16F5" w:rsidP="0067316C">
      <w:pPr>
        <w:pStyle w:val="Subheadddddf"/>
      </w:pPr>
      <w:r w:rsidRPr="002C16F5">
        <w:t>Complex Nesting: Student with Multiple Nested Structures</w:t>
      </w:r>
    </w:p>
    <w:p w14:paraId="51339EA6"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Subject</w:t>
      </w:r>
      <w:r w:rsidRPr="002C16F5">
        <w:rPr>
          <w:color w:val="383A42"/>
          <w:lang w:eastAsia="en-IN"/>
        </w:rPr>
        <w:t xml:space="preserve"> {</w:t>
      </w:r>
    </w:p>
    <w:p w14:paraId="445A397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30</w:t>
      </w:r>
      <w:r w:rsidRPr="002C16F5">
        <w:rPr>
          <w:color w:val="383A42"/>
          <w:lang w:eastAsia="en-IN"/>
        </w:rPr>
        <w:t>];</w:t>
      </w:r>
    </w:p>
    <w:p w14:paraId="545B916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marks;</w:t>
      </w:r>
    </w:p>
    <w:p w14:paraId="57E5E9F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grade;</w:t>
      </w:r>
    </w:p>
    <w:p w14:paraId="2A4DA8DC" w14:textId="77777777" w:rsidR="002C16F5" w:rsidRPr="002C16F5" w:rsidRDefault="002C16F5" w:rsidP="00DE7F57">
      <w:pPr>
        <w:pStyle w:val="Code"/>
        <w:rPr>
          <w:color w:val="383A42"/>
          <w:lang w:eastAsia="en-IN"/>
        </w:rPr>
      </w:pPr>
      <w:r w:rsidRPr="002C16F5">
        <w:rPr>
          <w:color w:val="383A42"/>
          <w:lang w:eastAsia="en-IN"/>
        </w:rPr>
        <w:t>};</w:t>
      </w:r>
    </w:p>
    <w:p w14:paraId="0053CAA1" w14:textId="77777777" w:rsidR="002C16F5" w:rsidRPr="002C16F5" w:rsidRDefault="002C16F5" w:rsidP="00DE7F57">
      <w:pPr>
        <w:pStyle w:val="Code"/>
        <w:rPr>
          <w:color w:val="383A42"/>
          <w:lang w:eastAsia="en-IN"/>
        </w:rPr>
      </w:pPr>
    </w:p>
    <w:p w14:paraId="299139A3"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Semester</w:t>
      </w:r>
      <w:r w:rsidRPr="002C16F5">
        <w:rPr>
          <w:color w:val="383A42"/>
          <w:lang w:eastAsia="en-IN"/>
        </w:rPr>
        <w:t xml:space="preserve"> {</w:t>
      </w:r>
    </w:p>
    <w:p w14:paraId="435CF01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semesterNumber;</w:t>
      </w:r>
    </w:p>
    <w:p w14:paraId="5F7299D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lang w:eastAsia="en-IN"/>
        </w:rPr>
        <w:t>Subject</w:t>
      </w:r>
      <w:r w:rsidRPr="002C16F5">
        <w:rPr>
          <w:color w:val="383A42"/>
          <w:lang w:eastAsia="en-IN"/>
        </w:rPr>
        <w:t xml:space="preserve"> subjects[</w:t>
      </w:r>
      <w:r w:rsidRPr="002C16F5">
        <w:rPr>
          <w:lang w:eastAsia="en-IN"/>
        </w:rPr>
        <w:t>5</w:t>
      </w:r>
      <w:r w:rsidRPr="002C16F5">
        <w:rPr>
          <w:color w:val="383A42"/>
          <w:lang w:eastAsia="en-IN"/>
        </w:rPr>
        <w:t>];</w:t>
      </w:r>
    </w:p>
    <w:p w14:paraId="4A84828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sgpa;</w:t>
      </w:r>
    </w:p>
    <w:p w14:paraId="58906270" w14:textId="77777777" w:rsidR="002C16F5" w:rsidRPr="002C16F5" w:rsidRDefault="002C16F5" w:rsidP="00DE7F57">
      <w:pPr>
        <w:pStyle w:val="Code"/>
        <w:rPr>
          <w:color w:val="383A42"/>
          <w:lang w:eastAsia="en-IN"/>
        </w:rPr>
      </w:pPr>
      <w:r w:rsidRPr="002C16F5">
        <w:rPr>
          <w:color w:val="383A42"/>
          <w:lang w:eastAsia="en-IN"/>
        </w:rPr>
        <w:t>};</w:t>
      </w:r>
    </w:p>
    <w:p w14:paraId="361D4405" w14:textId="77777777" w:rsidR="002C16F5" w:rsidRPr="002C16F5" w:rsidRDefault="002C16F5" w:rsidP="00DE7F57">
      <w:pPr>
        <w:pStyle w:val="Code"/>
        <w:rPr>
          <w:color w:val="383A42"/>
          <w:lang w:eastAsia="en-IN"/>
        </w:rPr>
      </w:pPr>
    </w:p>
    <w:p w14:paraId="1BC74BC9"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p>
    <w:p w14:paraId="47B31AF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rollNo;</w:t>
      </w:r>
    </w:p>
    <w:p w14:paraId="3D1D368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50</w:t>
      </w:r>
      <w:r w:rsidRPr="002C16F5">
        <w:rPr>
          <w:color w:val="383A42"/>
          <w:lang w:eastAsia="en-IN"/>
        </w:rPr>
        <w:t>];</w:t>
      </w:r>
    </w:p>
    <w:p w14:paraId="24C12AD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lang w:eastAsia="en-IN"/>
        </w:rPr>
        <w:t>Date</w:t>
      </w:r>
      <w:r w:rsidRPr="002C16F5">
        <w:rPr>
          <w:color w:val="383A42"/>
          <w:lang w:eastAsia="en-IN"/>
        </w:rPr>
        <w:t xml:space="preserve"> birthDate;</w:t>
      </w:r>
    </w:p>
    <w:p w14:paraId="219444A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lang w:eastAsia="en-IN"/>
        </w:rPr>
        <w:t>Address</w:t>
      </w:r>
      <w:r w:rsidRPr="002C16F5">
        <w:rPr>
          <w:color w:val="383A42"/>
          <w:lang w:eastAsia="en-IN"/>
        </w:rPr>
        <w:t xml:space="preserve"> address;</w:t>
      </w:r>
    </w:p>
    <w:p w14:paraId="5019B0E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lang w:eastAsia="en-IN"/>
        </w:rPr>
        <w:t>Semester</w:t>
      </w:r>
      <w:r w:rsidRPr="002C16F5">
        <w:rPr>
          <w:color w:val="383A42"/>
          <w:lang w:eastAsia="en-IN"/>
        </w:rPr>
        <w:t xml:space="preserve"> semesters[</w:t>
      </w:r>
      <w:r w:rsidRPr="002C16F5">
        <w:rPr>
          <w:lang w:eastAsia="en-IN"/>
        </w:rPr>
        <w:t>8</w:t>
      </w:r>
      <w:r w:rsidRPr="002C16F5">
        <w:rPr>
          <w:color w:val="383A42"/>
          <w:lang w:eastAsia="en-IN"/>
        </w:rPr>
        <w:t xml:space="preserve">];  </w:t>
      </w:r>
      <w:r w:rsidRPr="002C16F5">
        <w:rPr>
          <w:i/>
          <w:iCs/>
          <w:color w:val="A0A1A7"/>
          <w:lang w:eastAsia="en-IN"/>
        </w:rPr>
        <w:t>// Array of nested structures</w:t>
      </w:r>
    </w:p>
    <w:p w14:paraId="04A359C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cgpa;</w:t>
      </w:r>
    </w:p>
    <w:p w14:paraId="09B8811D" w14:textId="77777777" w:rsidR="002C16F5" w:rsidRPr="002C16F5" w:rsidRDefault="002C16F5" w:rsidP="00DE7F57">
      <w:pPr>
        <w:pStyle w:val="Code"/>
        <w:rPr>
          <w:color w:val="383A42"/>
          <w:lang w:eastAsia="en-IN"/>
        </w:rPr>
      </w:pPr>
      <w:r w:rsidRPr="002C16F5">
        <w:rPr>
          <w:color w:val="383A42"/>
          <w:lang w:eastAsia="en-IN"/>
        </w:rPr>
        <w:t>};</w:t>
      </w:r>
    </w:p>
    <w:p w14:paraId="063DEA24" w14:textId="77777777" w:rsidR="002C16F5" w:rsidRPr="002C16F5" w:rsidRDefault="002C16F5" w:rsidP="0067316C">
      <w:pPr>
        <w:pStyle w:val="texxtt"/>
        <w:rPr>
          <w:lang w:eastAsia="en-IN"/>
        </w:rPr>
      </w:pPr>
      <w:r w:rsidRPr="002C16F5">
        <w:rPr>
          <w:lang w:eastAsia="en-IN"/>
        </w:rPr>
        <w:t>This demonstrates how structures can be arbitrarily nested to model complex real-world entities.</w:t>
      </w:r>
    </w:p>
    <w:p w14:paraId="104C07D3" w14:textId="77777777" w:rsidR="002C16F5" w:rsidRPr="002C16F5" w:rsidRDefault="002C16F5" w:rsidP="0067316C">
      <w:pPr>
        <w:pStyle w:val="Subheadddd"/>
      </w:pPr>
      <w:bookmarkStart w:id="109" w:name="_Toc212291010"/>
      <w:r w:rsidRPr="002C16F5">
        <w:t>12.4 Pointers to Structures: Efficient Access</w:t>
      </w:r>
      <w:bookmarkEnd w:id="109"/>
    </w:p>
    <w:p w14:paraId="4FD4EB97" w14:textId="77777777" w:rsidR="002C16F5" w:rsidRPr="002C16F5" w:rsidRDefault="002C16F5" w:rsidP="0067316C">
      <w:pPr>
        <w:pStyle w:val="texxtt"/>
        <w:rPr>
          <w:lang w:eastAsia="en-IN"/>
        </w:rPr>
      </w:pPr>
      <w:r w:rsidRPr="002C16F5">
        <w:rPr>
          <w:lang w:eastAsia="en-IN"/>
        </w:rPr>
        <w:t>When working with structures, especially large ones or when passing them to functions, using pointers becomes essential for efficiency.</w:t>
      </w:r>
    </w:p>
    <w:p w14:paraId="6EEC5DAE" w14:textId="11F4D197" w:rsidR="002C16F5" w:rsidRPr="00DE7F57" w:rsidRDefault="002C16F5" w:rsidP="0067316C">
      <w:pPr>
        <w:pStyle w:val="Subheadddddf"/>
      </w:pPr>
      <w:r w:rsidRPr="002C16F5">
        <w:t>Declaring Structure Pointers</w:t>
      </w:r>
    </w:p>
    <w:p w14:paraId="7CD2CC60"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s1;</w:t>
      </w:r>
    </w:p>
    <w:p w14:paraId="3DF77BEE"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r w:rsidRPr="002C16F5">
        <w:rPr>
          <w:color w:val="4078F2"/>
          <w:lang w:eastAsia="en-IN"/>
        </w:rPr>
        <w:t>*</w:t>
      </w:r>
      <w:r w:rsidRPr="002C16F5">
        <w:rPr>
          <w:color w:val="383A42"/>
          <w:lang w:eastAsia="en-IN"/>
        </w:rPr>
        <w:t>ptr;</w:t>
      </w:r>
    </w:p>
    <w:p w14:paraId="5A5A3971" w14:textId="77777777" w:rsidR="002C16F5" w:rsidRPr="002C16F5" w:rsidRDefault="002C16F5" w:rsidP="00DE7F57">
      <w:pPr>
        <w:pStyle w:val="Code"/>
        <w:rPr>
          <w:color w:val="383A42"/>
          <w:lang w:eastAsia="en-IN"/>
        </w:rPr>
      </w:pPr>
    </w:p>
    <w:p w14:paraId="525A980A" w14:textId="77777777" w:rsidR="002C16F5" w:rsidRPr="002C16F5" w:rsidRDefault="002C16F5" w:rsidP="00DE7F57">
      <w:pPr>
        <w:pStyle w:val="Code"/>
        <w:rPr>
          <w:color w:val="383A42"/>
          <w:lang w:eastAsia="en-IN"/>
        </w:rPr>
      </w:pP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 xml:space="preserve">s1;  </w:t>
      </w:r>
      <w:r w:rsidRPr="002C16F5">
        <w:rPr>
          <w:i/>
          <w:iCs/>
          <w:color w:val="A0A1A7"/>
          <w:lang w:eastAsia="en-IN"/>
        </w:rPr>
        <w:t>// ptr now points to s1</w:t>
      </w:r>
    </w:p>
    <w:p w14:paraId="7887985D" w14:textId="77777777" w:rsidR="002C16F5" w:rsidRPr="002C16F5" w:rsidRDefault="002C16F5" w:rsidP="0067316C">
      <w:pPr>
        <w:pStyle w:val="Subheadddddf"/>
      </w:pPr>
      <w:r w:rsidRPr="002C16F5">
        <w:t>The Arrow Operator: -&gt;</w:t>
      </w:r>
    </w:p>
    <w:p w14:paraId="04ED14BC" w14:textId="77777777" w:rsidR="002C16F5" w:rsidRPr="002C16F5" w:rsidRDefault="002C16F5" w:rsidP="0067316C">
      <w:pPr>
        <w:pStyle w:val="texxtt"/>
      </w:pPr>
      <w:r w:rsidRPr="002C16F5">
        <w:t xml:space="preserve">When accessing structure members through a pointer, we use the </w:t>
      </w:r>
      <w:r w:rsidRPr="002C16F5">
        <w:rPr>
          <w:b/>
          <w:bCs/>
        </w:rPr>
        <w:t>arrow operator</w:t>
      </w:r>
      <w:r w:rsidRPr="002C16F5">
        <w:t xml:space="preserve"> (-&gt;):</w:t>
      </w:r>
    </w:p>
    <w:p w14:paraId="5CA72D5C" w14:textId="6D005AEB" w:rsidR="002C16F5" w:rsidRPr="002C16F5" w:rsidRDefault="002C16F5" w:rsidP="0067316C">
      <w:pPr>
        <w:pStyle w:val="Subheadddddf"/>
      </w:pPr>
      <w:r w:rsidRPr="002C16F5">
        <w:t>Syntax:</w:t>
      </w:r>
    </w:p>
    <w:p w14:paraId="1483FB37" w14:textId="77777777" w:rsidR="002C16F5" w:rsidRPr="002C16F5" w:rsidRDefault="002C16F5" w:rsidP="00DE7F57">
      <w:pPr>
        <w:pStyle w:val="Code"/>
        <w:rPr>
          <w:lang w:eastAsia="en-IN"/>
        </w:rPr>
      </w:pPr>
      <w:r w:rsidRPr="002C16F5">
        <w:rPr>
          <w:lang w:eastAsia="en-IN"/>
        </w:rPr>
        <w:t>pointer</w:t>
      </w:r>
      <w:r w:rsidRPr="002C16F5">
        <w:rPr>
          <w:color w:val="4078F2"/>
          <w:lang w:eastAsia="en-IN"/>
        </w:rPr>
        <w:t>-&gt;</w:t>
      </w:r>
      <w:r w:rsidRPr="002C16F5">
        <w:rPr>
          <w:lang w:eastAsia="en-IN"/>
        </w:rPr>
        <w:t>member</w:t>
      </w:r>
    </w:p>
    <w:p w14:paraId="5FD64A02" w14:textId="33E68E5C" w:rsidR="002C16F5" w:rsidRPr="002C16F5" w:rsidRDefault="002C16F5" w:rsidP="0067316C">
      <w:pPr>
        <w:pStyle w:val="texxtt"/>
        <w:rPr>
          <w:lang w:eastAsia="en-IN"/>
        </w:rPr>
      </w:pPr>
      <w:r w:rsidRPr="002C16F5">
        <w:rPr>
          <w:lang w:eastAsia="en-IN"/>
        </w:rPr>
        <w:t>This is equivalent to:</w:t>
      </w:r>
    </w:p>
    <w:p w14:paraId="3AE21E12" w14:textId="77777777" w:rsidR="002C16F5" w:rsidRPr="002C16F5" w:rsidRDefault="002C16F5" w:rsidP="00DE7F57">
      <w:pPr>
        <w:pStyle w:val="Code"/>
        <w:rPr>
          <w:lang w:eastAsia="en-IN"/>
        </w:rPr>
      </w:pPr>
      <w:r w:rsidRPr="002C16F5">
        <w:rPr>
          <w:lang w:eastAsia="en-IN"/>
        </w:rPr>
        <w:t>(</w:t>
      </w:r>
      <w:r w:rsidRPr="002C16F5">
        <w:rPr>
          <w:color w:val="4078F2"/>
          <w:lang w:eastAsia="en-IN"/>
        </w:rPr>
        <w:t>*</w:t>
      </w:r>
      <w:r w:rsidRPr="002C16F5">
        <w:rPr>
          <w:lang w:eastAsia="en-IN"/>
        </w:rPr>
        <w:t>pointer).member</w:t>
      </w:r>
    </w:p>
    <w:p w14:paraId="0FA86F3C" w14:textId="77777777" w:rsidR="002C16F5" w:rsidRPr="002C16F5" w:rsidRDefault="002C16F5" w:rsidP="0067316C">
      <w:pPr>
        <w:pStyle w:val="texxtt"/>
        <w:rPr>
          <w:lang w:eastAsia="en-IN"/>
        </w:rPr>
      </w:pPr>
      <w:r w:rsidRPr="002C16F5">
        <w:rPr>
          <w:lang w:eastAsia="en-IN"/>
        </w:rPr>
        <w:t>The arrow operator is preferred because it's more readable and concise.</w:t>
      </w:r>
    </w:p>
    <w:p w14:paraId="215998A1" w14:textId="3C65BB63" w:rsidR="002C16F5" w:rsidRPr="00DE7F57" w:rsidRDefault="002C16F5" w:rsidP="0067316C">
      <w:pPr>
        <w:pStyle w:val="Subheadddddf"/>
      </w:pPr>
      <w:r w:rsidRPr="002C16F5">
        <w:t>Complete example:</w:t>
      </w:r>
    </w:p>
    <w:p w14:paraId="054116FB"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D1B6165"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0E741ABD" w14:textId="77777777" w:rsidR="002C16F5" w:rsidRPr="002C16F5" w:rsidRDefault="002C16F5" w:rsidP="00DE7F57">
      <w:pPr>
        <w:pStyle w:val="Code"/>
        <w:rPr>
          <w:color w:val="383A42"/>
          <w:lang w:eastAsia="en-IN"/>
        </w:rPr>
      </w:pPr>
    </w:p>
    <w:p w14:paraId="17327D3C"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Product</w:t>
      </w:r>
      <w:r w:rsidRPr="002C16F5">
        <w:rPr>
          <w:color w:val="383A42"/>
          <w:lang w:eastAsia="en-IN"/>
        </w:rPr>
        <w:t xml:space="preserve"> {</w:t>
      </w:r>
    </w:p>
    <w:p w14:paraId="06FB1F9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productID;</w:t>
      </w:r>
    </w:p>
    <w:p w14:paraId="6AF7D7E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41233A1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price;</w:t>
      </w:r>
    </w:p>
    <w:p w14:paraId="7F77AD5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quantity;</w:t>
      </w:r>
    </w:p>
    <w:p w14:paraId="2D42A70C" w14:textId="77777777" w:rsidR="002C16F5" w:rsidRPr="002C16F5" w:rsidRDefault="002C16F5" w:rsidP="00DE7F57">
      <w:pPr>
        <w:pStyle w:val="Code"/>
        <w:rPr>
          <w:color w:val="383A42"/>
          <w:lang w:eastAsia="en-IN"/>
        </w:rPr>
      </w:pPr>
      <w:r w:rsidRPr="002C16F5">
        <w:rPr>
          <w:color w:val="383A42"/>
          <w:lang w:eastAsia="en-IN"/>
        </w:rPr>
        <w:t>};</w:t>
      </w:r>
    </w:p>
    <w:p w14:paraId="710F3E50" w14:textId="77777777" w:rsidR="002C16F5" w:rsidRPr="002C16F5" w:rsidRDefault="002C16F5" w:rsidP="00DE7F57">
      <w:pPr>
        <w:pStyle w:val="Code"/>
        <w:rPr>
          <w:color w:val="383A42"/>
          <w:lang w:eastAsia="en-IN"/>
        </w:rPr>
      </w:pPr>
    </w:p>
    <w:p w14:paraId="70D683C9"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displayProduct</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Product</w:t>
      </w:r>
      <w:r w:rsidRPr="002C16F5">
        <w:rPr>
          <w:color w:val="383A42"/>
          <w:lang w:eastAsia="en-IN"/>
        </w:rPr>
        <w:t xml:space="preserve"> </w:t>
      </w:r>
      <w:r w:rsidRPr="002C16F5">
        <w:rPr>
          <w:color w:val="4078F2"/>
          <w:lang w:eastAsia="en-IN"/>
        </w:rPr>
        <w:t>*</w:t>
      </w:r>
      <w:r w:rsidRPr="002C16F5">
        <w:rPr>
          <w:color w:val="383A42"/>
          <w:lang w:eastAsia="en-IN"/>
        </w:rPr>
        <w:t>p) {</w:t>
      </w:r>
    </w:p>
    <w:p w14:paraId="708AB89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"\nProduct ID: %d\n"</w:t>
      </w:r>
      <w:r w:rsidRPr="002C16F5">
        <w:rPr>
          <w:color w:val="383A42"/>
          <w:lang w:eastAsia="en-IN"/>
        </w:rPr>
        <w:t>, p</w:t>
      </w:r>
      <w:r w:rsidRPr="002C16F5">
        <w:rPr>
          <w:color w:val="4078F2"/>
          <w:lang w:eastAsia="en-IN"/>
        </w:rPr>
        <w:t>-&gt;</w:t>
      </w:r>
      <w:r w:rsidRPr="002C16F5">
        <w:rPr>
          <w:color w:val="383A42"/>
          <w:lang w:eastAsia="en-IN"/>
        </w:rPr>
        <w:t>productID);</w:t>
      </w:r>
    </w:p>
    <w:p w14:paraId="14D9765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p</w:t>
      </w:r>
      <w:r w:rsidRPr="002C16F5">
        <w:rPr>
          <w:color w:val="4078F2"/>
          <w:lang w:eastAsia="en-IN"/>
        </w:rPr>
        <w:t>-&gt;</w:t>
      </w:r>
      <w:r w:rsidRPr="002C16F5">
        <w:rPr>
          <w:color w:val="383A42"/>
          <w:lang w:eastAsia="en-IN"/>
        </w:rPr>
        <w:t>name);</w:t>
      </w:r>
    </w:p>
    <w:p w14:paraId="759CD11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"Price: Rs.%.2f\n"</w:t>
      </w:r>
      <w:r w:rsidRPr="002C16F5">
        <w:rPr>
          <w:color w:val="383A42"/>
          <w:lang w:eastAsia="en-IN"/>
        </w:rPr>
        <w:t>, p</w:t>
      </w:r>
      <w:r w:rsidRPr="002C16F5">
        <w:rPr>
          <w:color w:val="4078F2"/>
          <w:lang w:eastAsia="en-IN"/>
        </w:rPr>
        <w:t>-&gt;</w:t>
      </w:r>
      <w:r w:rsidRPr="002C16F5">
        <w:rPr>
          <w:color w:val="383A42"/>
          <w:lang w:eastAsia="en-IN"/>
        </w:rPr>
        <w:t>price);</w:t>
      </w:r>
    </w:p>
    <w:p w14:paraId="1C0DA2F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"Quantity: %d\n"</w:t>
      </w:r>
      <w:r w:rsidRPr="002C16F5">
        <w:rPr>
          <w:color w:val="383A42"/>
          <w:lang w:eastAsia="en-IN"/>
        </w:rPr>
        <w:t>, p</w:t>
      </w:r>
      <w:r w:rsidRPr="002C16F5">
        <w:rPr>
          <w:color w:val="4078F2"/>
          <w:lang w:eastAsia="en-IN"/>
        </w:rPr>
        <w:t>-&gt;</w:t>
      </w:r>
      <w:r w:rsidRPr="002C16F5">
        <w:rPr>
          <w:color w:val="383A42"/>
          <w:lang w:eastAsia="en-IN"/>
        </w:rPr>
        <w:t>quantity);</w:t>
      </w:r>
    </w:p>
    <w:p w14:paraId="5231A84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"Total Value: Rs.%.2f\n"</w:t>
      </w:r>
      <w:r w:rsidRPr="002C16F5">
        <w:rPr>
          <w:color w:val="383A42"/>
          <w:lang w:eastAsia="en-IN"/>
        </w:rPr>
        <w:t>, p</w:t>
      </w:r>
      <w:r w:rsidRPr="002C16F5">
        <w:rPr>
          <w:color w:val="4078F2"/>
          <w:lang w:eastAsia="en-IN"/>
        </w:rPr>
        <w:t>-&gt;</w:t>
      </w:r>
      <w:r w:rsidRPr="002C16F5">
        <w:rPr>
          <w:color w:val="383A42"/>
          <w:lang w:eastAsia="en-IN"/>
        </w:rPr>
        <w:t xml:space="preserve">price </w:t>
      </w:r>
      <w:r w:rsidRPr="002C16F5">
        <w:rPr>
          <w:color w:val="4078F2"/>
          <w:lang w:eastAsia="en-IN"/>
        </w:rPr>
        <w:t>*</w:t>
      </w:r>
      <w:r w:rsidRPr="002C16F5">
        <w:rPr>
          <w:color w:val="383A42"/>
          <w:lang w:eastAsia="en-IN"/>
        </w:rPr>
        <w:t xml:space="preserve"> p</w:t>
      </w:r>
      <w:r w:rsidRPr="002C16F5">
        <w:rPr>
          <w:color w:val="4078F2"/>
          <w:lang w:eastAsia="en-IN"/>
        </w:rPr>
        <w:t>-&gt;</w:t>
      </w:r>
      <w:r w:rsidRPr="002C16F5">
        <w:rPr>
          <w:color w:val="383A42"/>
          <w:lang w:eastAsia="en-IN"/>
        </w:rPr>
        <w:t>quantity);</w:t>
      </w:r>
    </w:p>
    <w:p w14:paraId="5611C818" w14:textId="77777777" w:rsidR="002C16F5" w:rsidRPr="002C16F5" w:rsidRDefault="002C16F5" w:rsidP="00DE7F57">
      <w:pPr>
        <w:pStyle w:val="Code"/>
        <w:rPr>
          <w:color w:val="383A42"/>
          <w:lang w:eastAsia="en-IN"/>
        </w:rPr>
      </w:pPr>
      <w:r w:rsidRPr="002C16F5">
        <w:rPr>
          <w:color w:val="383A42"/>
          <w:lang w:eastAsia="en-IN"/>
        </w:rPr>
        <w:t>}</w:t>
      </w:r>
    </w:p>
    <w:p w14:paraId="033616D1" w14:textId="77777777" w:rsidR="002C16F5" w:rsidRPr="002C16F5" w:rsidRDefault="002C16F5" w:rsidP="00DE7F57">
      <w:pPr>
        <w:pStyle w:val="Code"/>
        <w:rPr>
          <w:color w:val="383A42"/>
          <w:lang w:eastAsia="en-IN"/>
        </w:rPr>
      </w:pPr>
    </w:p>
    <w:p w14:paraId="4D15F816"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applyDiscount</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Product</w:t>
      </w:r>
      <w:r w:rsidRPr="002C16F5">
        <w:rPr>
          <w:color w:val="383A42"/>
          <w:lang w:eastAsia="en-IN"/>
        </w:rPr>
        <w:t xml:space="preserve"> </w:t>
      </w:r>
      <w:r w:rsidRPr="002C16F5">
        <w:rPr>
          <w:color w:val="4078F2"/>
          <w:lang w:eastAsia="en-IN"/>
        </w:rPr>
        <w:t>*</w:t>
      </w:r>
      <w:r w:rsidRPr="002C16F5">
        <w:rPr>
          <w:color w:val="383A42"/>
          <w:lang w:eastAsia="en-IN"/>
        </w:rPr>
        <w:t xml:space="preserve">p, </w:t>
      </w:r>
      <w:r w:rsidRPr="002C16F5">
        <w:rPr>
          <w:color w:val="A626A4"/>
          <w:lang w:eastAsia="en-IN"/>
        </w:rPr>
        <w:t>float</w:t>
      </w:r>
      <w:r w:rsidRPr="002C16F5">
        <w:rPr>
          <w:color w:val="383A42"/>
          <w:lang w:eastAsia="en-IN"/>
        </w:rPr>
        <w:t xml:space="preserve"> discountPercent) {</w:t>
      </w:r>
    </w:p>
    <w:p w14:paraId="5EDB4B9E" w14:textId="77777777" w:rsidR="002C16F5" w:rsidRPr="002C16F5" w:rsidRDefault="002C16F5" w:rsidP="00DE7F57">
      <w:pPr>
        <w:pStyle w:val="Code"/>
        <w:rPr>
          <w:color w:val="383A42"/>
          <w:lang w:eastAsia="en-IN"/>
        </w:rPr>
      </w:pPr>
      <w:r w:rsidRPr="002C16F5">
        <w:rPr>
          <w:color w:val="383A42"/>
          <w:lang w:eastAsia="en-IN"/>
        </w:rPr>
        <w:t xml:space="preserve">    p</w:t>
      </w:r>
      <w:r w:rsidRPr="002C16F5">
        <w:rPr>
          <w:color w:val="4078F2"/>
          <w:lang w:eastAsia="en-IN"/>
        </w:rPr>
        <w:t>-&gt;</w:t>
      </w:r>
      <w:r w:rsidRPr="002C16F5">
        <w:rPr>
          <w:color w:val="383A42"/>
          <w:lang w:eastAsia="en-IN"/>
        </w:rPr>
        <w:t xml:space="preserve">price </w:t>
      </w:r>
      <w:r w:rsidRPr="002C16F5">
        <w:rPr>
          <w:color w:val="4078F2"/>
          <w:lang w:eastAsia="en-IN"/>
        </w:rPr>
        <w:t>=</w:t>
      </w:r>
      <w:r w:rsidRPr="002C16F5">
        <w:rPr>
          <w:color w:val="383A42"/>
          <w:lang w:eastAsia="en-IN"/>
        </w:rPr>
        <w:t xml:space="preserve"> p</w:t>
      </w:r>
      <w:r w:rsidRPr="002C16F5">
        <w:rPr>
          <w:color w:val="4078F2"/>
          <w:lang w:eastAsia="en-IN"/>
        </w:rPr>
        <w:t>-&gt;</w:t>
      </w:r>
      <w:r w:rsidRPr="002C16F5">
        <w:rPr>
          <w:color w:val="383A42"/>
          <w:lang w:eastAsia="en-IN"/>
        </w:rPr>
        <w:t xml:space="preserve">price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xml:space="preserve"> </w:t>
      </w:r>
      <w:r w:rsidRPr="002C16F5">
        <w:rPr>
          <w:color w:val="4078F2"/>
          <w:lang w:eastAsia="en-IN"/>
        </w:rPr>
        <w:t>-</w:t>
      </w:r>
      <w:r w:rsidRPr="002C16F5">
        <w:rPr>
          <w:color w:val="383A42"/>
          <w:lang w:eastAsia="en-IN"/>
        </w:rPr>
        <w:t xml:space="preserve"> discountPercent </w:t>
      </w:r>
      <w:r w:rsidRPr="002C16F5">
        <w:rPr>
          <w:color w:val="4078F2"/>
          <w:lang w:eastAsia="en-IN"/>
        </w:rPr>
        <w:t>/</w:t>
      </w:r>
      <w:r w:rsidRPr="002C16F5">
        <w:rPr>
          <w:color w:val="383A42"/>
          <w:lang w:eastAsia="en-IN"/>
        </w:rPr>
        <w:t xml:space="preserve"> </w:t>
      </w:r>
      <w:r w:rsidRPr="002C16F5">
        <w:rPr>
          <w:color w:val="B76B01"/>
          <w:lang w:eastAsia="en-IN"/>
        </w:rPr>
        <w:t>100</w:t>
      </w:r>
      <w:r w:rsidRPr="002C16F5">
        <w:rPr>
          <w:color w:val="383A42"/>
          <w:lang w:eastAsia="en-IN"/>
        </w:rPr>
        <w:t>);</w:t>
      </w:r>
    </w:p>
    <w:p w14:paraId="1DF0E54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"Discount applied! New price: Rs.%.2f\n"</w:t>
      </w:r>
      <w:r w:rsidRPr="002C16F5">
        <w:rPr>
          <w:color w:val="383A42"/>
          <w:lang w:eastAsia="en-IN"/>
        </w:rPr>
        <w:t>, p</w:t>
      </w:r>
      <w:r w:rsidRPr="002C16F5">
        <w:rPr>
          <w:color w:val="4078F2"/>
          <w:lang w:eastAsia="en-IN"/>
        </w:rPr>
        <w:t>-&gt;</w:t>
      </w:r>
      <w:r w:rsidRPr="002C16F5">
        <w:rPr>
          <w:color w:val="383A42"/>
          <w:lang w:eastAsia="en-IN"/>
        </w:rPr>
        <w:t>price);</w:t>
      </w:r>
    </w:p>
    <w:p w14:paraId="3D97EE4B" w14:textId="77777777" w:rsidR="002C16F5" w:rsidRPr="002C16F5" w:rsidRDefault="002C16F5" w:rsidP="00DE7F57">
      <w:pPr>
        <w:pStyle w:val="Code"/>
        <w:rPr>
          <w:color w:val="383A42"/>
          <w:lang w:eastAsia="en-IN"/>
        </w:rPr>
      </w:pPr>
      <w:r w:rsidRPr="002C16F5">
        <w:rPr>
          <w:color w:val="383A42"/>
          <w:lang w:eastAsia="en-IN"/>
        </w:rPr>
        <w:t>}</w:t>
      </w:r>
    </w:p>
    <w:p w14:paraId="089D7A82" w14:textId="77777777" w:rsidR="002C16F5" w:rsidRPr="002C16F5" w:rsidRDefault="002C16F5" w:rsidP="00DE7F57">
      <w:pPr>
        <w:pStyle w:val="Code"/>
        <w:rPr>
          <w:color w:val="383A42"/>
          <w:lang w:eastAsia="en-IN"/>
        </w:rPr>
      </w:pPr>
    </w:p>
    <w:p w14:paraId="1C7176BD"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47E4FC4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Product</w:t>
      </w:r>
      <w:r w:rsidRPr="002C16F5">
        <w:rPr>
          <w:color w:val="383A42"/>
          <w:lang w:eastAsia="en-IN"/>
        </w:rPr>
        <w:t xml:space="preserve"> product1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lang w:eastAsia="en-IN"/>
        </w:rPr>
        <w:t>"Laptop"</w:t>
      </w:r>
      <w:r w:rsidRPr="002C16F5">
        <w:rPr>
          <w:color w:val="383A42"/>
          <w:lang w:eastAsia="en-IN"/>
        </w:rPr>
        <w:t xml:space="preserve">, </w:t>
      </w:r>
      <w:r w:rsidRPr="002C16F5">
        <w:rPr>
          <w:color w:val="B76B01"/>
          <w:lang w:eastAsia="en-IN"/>
        </w:rPr>
        <w:t>45000.00</w:t>
      </w:r>
      <w:r w:rsidRPr="002C16F5">
        <w:rPr>
          <w:color w:val="383A42"/>
          <w:lang w:eastAsia="en-IN"/>
        </w:rPr>
        <w:t xml:space="preserve">, </w:t>
      </w:r>
      <w:r w:rsidRPr="002C16F5">
        <w:rPr>
          <w:color w:val="B76B01"/>
          <w:lang w:eastAsia="en-IN"/>
        </w:rPr>
        <w:t>10</w:t>
      </w:r>
      <w:r w:rsidRPr="002C16F5">
        <w:rPr>
          <w:color w:val="383A42"/>
          <w:lang w:eastAsia="en-IN"/>
        </w:rPr>
        <w:t>};</w:t>
      </w:r>
    </w:p>
    <w:p w14:paraId="36AE7AB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Product</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product1;</w:t>
      </w:r>
    </w:p>
    <w:p w14:paraId="5EA7B425" w14:textId="77777777" w:rsidR="002C16F5" w:rsidRPr="002C16F5" w:rsidRDefault="002C16F5" w:rsidP="00DE7F57">
      <w:pPr>
        <w:pStyle w:val="Code"/>
        <w:rPr>
          <w:color w:val="383A42"/>
          <w:lang w:eastAsia="en-IN"/>
        </w:rPr>
      </w:pPr>
      <w:r w:rsidRPr="002C16F5">
        <w:rPr>
          <w:color w:val="383A42"/>
          <w:lang w:eastAsia="en-IN"/>
        </w:rPr>
        <w:t xml:space="preserve">    </w:t>
      </w:r>
    </w:p>
    <w:p w14:paraId="62B6E99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displayProduct</w:t>
      </w:r>
      <w:r w:rsidRPr="002C16F5">
        <w:rPr>
          <w:color w:val="383A42"/>
          <w:lang w:eastAsia="en-IN"/>
        </w:rPr>
        <w:t>(ptr);</w:t>
      </w:r>
    </w:p>
    <w:p w14:paraId="1E2B8917" w14:textId="77777777" w:rsidR="002C16F5" w:rsidRPr="002C16F5" w:rsidRDefault="002C16F5" w:rsidP="00DE7F57">
      <w:pPr>
        <w:pStyle w:val="Code"/>
        <w:rPr>
          <w:color w:val="383A42"/>
          <w:lang w:eastAsia="en-IN"/>
        </w:rPr>
      </w:pPr>
      <w:r w:rsidRPr="002C16F5">
        <w:rPr>
          <w:color w:val="383A42"/>
          <w:lang w:eastAsia="en-IN"/>
        </w:rPr>
        <w:t xml:space="preserve">    </w:t>
      </w:r>
    </w:p>
    <w:p w14:paraId="0737054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applyDiscount</w:t>
      </w:r>
      <w:r w:rsidRPr="002C16F5">
        <w:rPr>
          <w:color w:val="383A42"/>
          <w:lang w:eastAsia="en-IN"/>
        </w:rPr>
        <w:t xml:space="preserve">(ptr, </w:t>
      </w:r>
      <w:r w:rsidRPr="002C16F5">
        <w:rPr>
          <w:color w:val="B76B01"/>
          <w:lang w:eastAsia="en-IN"/>
        </w:rPr>
        <w:t>10</w:t>
      </w:r>
      <w:r w:rsidRPr="002C16F5">
        <w:rPr>
          <w:color w:val="383A42"/>
          <w:lang w:eastAsia="en-IN"/>
        </w:rPr>
        <w:t xml:space="preserve">);  </w:t>
      </w:r>
      <w:r w:rsidRPr="002C16F5">
        <w:rPr>
          <w:i/>
          <w:iCs/>
          <w:color w:val="A0A1A7"/>
          <w:lang w:eastAsia="en-IN"/>
        </w:rPr>
        <w:t>// 10% discount</w:t>
      </w:r>
    </w:p>
    <w:p w14:paraId="64D27166" w14:textId="77777777" w:rsidR="002C16F5" w:rsidRPr="002C16F5" w:rsidRDefault="002C16F5" w:rsidP="00DE7F57">
      <w:pPr>
        <w:pStyle w:val="Code"/>
        <w:rPr>
          <w:color w:val="383A42"/>
          <w:lang w:eastAsia="en-IN"/>
        </w:rPr>
      </w:pPr>
      <w:r w:rsidRPr="002C16F5">
        <w:rPr>
          <w:color w:val="383A42"/>
          <w:lang w:eastAsia="en-IN"/>
        </w:rPr>
        <w:t xml:space="preserve">    </w:t>
      </w:r>
    </w:p>
    <w:p w14:paraId="7855328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displayProduct</w:t>
      </w:r>
      <w:r w:rsidRPr="002C16F5">
        <w:rPr>
          <w:color w:val="383A42"/>
          <w:lang w:eastAsia="en-IN"/>
        </w:rPr>
        <w:t>(ptr);</w:t>
      </w:r>
    </w:p>
    <w:p w14:paraId="777FD155" w14:textId="77777777" w:rsidR="002C16F5" w:rsidRPr="002C16F5" w:rsidRDefault="002C16F5" w:rsidP="00DE7F57">
      <w:pPr>
        <w:pStyle w:val="Code"/>
        <w:rPr>
          <w:color w:val="383A42"/>
          <w:lang w:eastAsia="en-IN"/>
        </w:rPr>
      </w:pPr>
      <w:r w:rsidRPr="002C16F5">
        <w:rPr>
          <w:color w:val="383A42"/>
          <w:lang w:eastAsia="en-IN"/>
        </w:rPr>
        <w:t xml:space="preserve">    </w:t>
      </w:r>
    </w:p>
    <w:p w14:paraId="7D8EB2E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6672EA1D" w14:textId="77777777" w:rsidR="002C16F5" w:rsidRPr="002C16F5" w:rsidRDefault="002C16F5" w:rsidP="00DE7F57">
      <w:pPr>
        <w:pStyle w:val="Code"/>
        <w:rPr>
          <w:color w:val="383A42"/>
          <w:lang w:eastAsia="en-IN"/>
        </w:rPr>
      </w:pPr>
      <w:r w:rsidRPr="002C16F5">
        <w:rPr>
          <w:color w:val="383A42"/>
          <w:lang w:eastAsia="en-IN"/>
        </w:rPr>
        <w:t>}</w:t>
      </w:r>
    </w:p>
    <w:p w14:paraId="6188495F" w14:textId="77777777" w:rsidR="0067316C" w:rsidRDefault="0067316C" w:rsidP="0067316C">
      <w:pPr>
        <w:pStyle w:val="Subheadddddf"/>
      </w:pPr>
    </w:p>
    <w:p w14:paraId="618C4767" w14:textId="5E258C68" w:rsidR="002C16F5" w:rsidRPr="002C16F5" w:rsidRDefault="002C16F5" w:rsidP="0067316C">
      <w:pPr>
        <w:pStyle w:val="Subheadddddf"/>
      </w:pPr>
      <w:r w:rsidRPr="002C16F5">
        <w:t>Dynamic Memory Allocation for Structures</w:t>
      </w:r>
    </w:p>
    <w:p w14:paraId="4D119C7A" w14:textId="7803BCBF" w:rsidR="002C16F5" w:rsidRPr="002C16F5" w:rsidRDefault="002C16F5" w:rsidP="0067316C">
      <w:pPr>
        <w:pStyle w:val="texxtt"/>
        <w:rPr>
          <w:lang w:eastAsia="en-IN"/>
        </w:rPr>
      </w:pPr>
      <w:r w:rsidRPr="002C16F5">
        <w:rPr>
          <w:lang w:eastAsia="en-IN"/>
        </w:rPr>
        <w:t>Structures can be dynamically allocated using malloc():</w:t>
      </w:r>
    </w:p>
    <w:p w14:paraId="37ACD4FB"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C7360CB"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7155541D"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7188CCDA" w14:textId="77777777" w:rsidR="002C16F5" w:rsidRPr="002C16F5" w:rsidRDefault="002C16F5" w:rsidP="00DE7F57">
      <w:pPr>
        <w:pStyle w:val="Code"/>
        <w:rPr>
          <w:color w:val="383A42"/>
          <w:lang w:eastAsia="en-IN"/>
        </w:rPr>
      </w:pPr>
    </w:p>
    <w:p w14:paraId="2827ABD3"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14F7956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rollNo;</w:t>
      </w:r>
    </w:p>
    <w:p w14:paraId="792B121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0460EFD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15DEDB76" w14:textId="77777777" w:rsidR="002C16F5" w:rsidRPr="002C16F5" w:rsidRDefault="002C16F5" w:rsidP="00DE7F57">
      <w:pPr>
        <w:pStyle w:val="Code"/>
        <w:rPr>
          <w:color w:val="383A42"/>
          <w:lang w:eastAsia="en-IN"/>
        </w:rPr>
      </w:pPr>
      <w:r w:rsidRPr="002C16F5">
        <w:rPr>
          <w:color w:val="383A42"/>
          <w:lang w:eastAsia="en-IN"/>
        </w:rPr>
        <w:t>};</w:t>
      </w:r>
    </w:p>
    <w:p w14:paraId="2196001B" w14:textId="77777777" w:rsidR="002C16F5" w:rsidRPr="002C16F5" w:rsidRDefault="002C16F5" w:rsidP="00DE7F57">
      <w:pPr>
        <w:pStyle w:val="Code"/>
        <w:rPr>
          <w:color w:val="383A42"/>
          <w:lang w:eastAsia="en-IN"/>
        </w:rPr>
      </w:pPr>
    </w:p>
    <w:p w14:paraId="128ED52B"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C947F6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4078F2"/>
          <w:lang w:eastAsia="en-IN"/>
        </w:rPr>
        <w:t>*</w:t>
      </w:r>
      <w:r w:rsidRPr="002C16F5">
        <w:rPr>
          <w:color w:val="383A42"/>
          <w:lang w:eastAsia="en-IN"/>
        </w:rPr>
        <w:t>ptr;</w:t>
      </w:r>
    </w:p>
    <w:p w14:paraId="37E96A44" w14:textId="77777777" w:rsidR="002C16F5" w:rsidRPr="002C16F5" w:rsidRDefault="002C16F5" w:rsidP="00DE7F57">
      <w:pPr>
        <w:pStyle w:val="Code"/>
        <w:rPr>
          <w:color w:val="383A42"/>
          <w:lang w:eastAsia="en-IN"/>
        </w:rPr>
      </w:pPr>
      <w:r w:rsidRPr="002C16F5">
        <w:rPr>
          <w:color w:val="383A42"/>
          <w:lang w:eastAsia="en-IN"/>
        </w:rPr>
        <w:t xml:space="preserve">    </w:t>
      </w:r>
    </w:p>
    <w:p w14:paraId="109E7B3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Allocate memory for one student</w:t>
      </w:r>
    </w:p>
    <w:p w14:paraId="2AEA800B" w14:textId="77777777" w:rsidR="002C16F5" w:rsidRPr="002C16F5" w:rsidRDefault="002C16F5" w:rsidP="00DE7F57">
      <w:pPr>
        <w:pStyle w:val="Code"/>
        <w:rPr>
          <w:color w:val="383A42"/>
          <w:lang w:eastAsia="en-IN"/>
        </w:rPr>
      </w:pPr>
      <w:r w:rsidRPr="002C16F5">
        <w:rPr>
          <w:color w:val="383A42"/>
          <w:lang w:eastAsia="en-IN"/>
        </w:rPr>
        <w:t xml:space="preserve">    ptr </w:t>
      </w:r>
      <w:r w:rsidRPr="002C16F5">
        <w:rPr>
          <w:color w:val="4078F2"/>
          <w:lang w:eastAsia="en-IN"/>
        </w:rPr>
        <w:t>=</w:t>
      </w: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w:t>
      </w:r>
    </w:p>
    <w:p w14:paraId="013EF846" w14:textId="77777777" w:rsidR="002C16F5" w:rsidRPr="002C16F5" w:rsidRDefault="002C16F5" w:rsidP="00DE7F57">
      <w:pPr>
        <w:pStyle w:val="Code"/>
        <w:rPr>
          <w:color w:val="383A42"/>
          <w:lang w:eastAsia="en-IN"/>
        </w:rPr>
      </w:pPr>
      <w:r w:rsidRPr="002C16F5">
        <w:rPr>
          <w:color w:val="383A42"/>
          <w:lang w:eastAsia="en-IN"/>
        </w:rPr>
        <w:t xml:space="preserve">    </w:t>
      </w:r>
    </w:p>
    <w:p w14:paraId="67C7337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(ptr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00EA2F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"Memory allocation failed!\n"</w:t>
      </w:r>
      <w:r w:rsidRPr="002C16F5">
        <w:rPr>
          <w:color w:val="383A42"/>
          <w:lang w:eastAsia="en-IN"/>
        </w:rPr>
        <w:t>);</w:t>
      </w:r>
    </w:p>
    <w:p w14:paraId="2C8DD1C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57B51A5A" w14:textId="77777777" w:rsidR="002C16F5" w:rsidRPr="002C16F5" w:rsidRDefault="002C16F5" w:rsidP="00DE7F57">
      <w:pPr>
        <w:pStyle w:val="Code"/>
        <w:rPr>
          <w:color w:val="383A42"/>
          <w:lang w:eastAsia="en-IN"/>
        </w:rPr>
      </w:pPr>
      <w:r w:rsidRPr="002C16F5">
        <w:rPr>
          <w:color w:val="383A42"/>
          <w:lang w:eastAsia="en-IN"/>
        </w:rPr>
        <w:t xml:space="preserve">    }</w:t>
      </w:r>
    </w:p>
    <w:p w14:paraId="59C0D9D7" w14:textId="77777777" w:rsidR="002C16F5" w:rsidRPr="002C16F5" w:rsidRDefault="002C16F5" w:rsidP="00DE7F57">
      <w:pPr>
        <w:pStyle w:val="Code"/>
        <w:rPr>
          <w:color w:val="383A42"/>
          <w:lang w:eastAsia="en-IN"/>
        </w:rPr>
      </w:pPr>
      <w:r w:rsidRPr="002C16F5">
        <w:rPr>
          <w:color w:val="383A42"/>
          <w:lang w:eastAsia="en-IN"/>
        </w:rPr>
        <w:t xml:space="preserve">    </w:t>
      </w:r>
    </w:p>
    <w:p w14:paraId="5672039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values using arrow operator</w:t>
      </w:r>
    </w:p>
    <w:p w14:paraId="6EFFB22E" w14:textId="77777777" w:rsidR="002C16F5" w:rsidRPr="002C16F5" w:rsidRDefault="002C16F5" w:rsidP="00DE7F57">
      <w:pPr>
        <w:pStyle w:val="Code"/>
        <w:rPr>
          <w:color w:val="383A42"/>
          <w:lang w:eastAsia="en-IN"/>
        </w:rPr>
      </w:pPr>
      <w:r w:rsidRPr="002C16F5">
        <w:rPr>
          <w:color w:val="383A42"/>
          <w:lang w:eastAsia="en-IN"/>
        </w:rPr>
        <w:t xml:space="preserve">    ptr</w:t>
      </w:r>
      <w:r w:rsidRPr="002C16F5">
        <w:rPr>
          <w:color w:val="4078F2"/>
          <w:lang w:eastAsia="en-IN"/>
        </w:rPr>
        <w:t>-&gt;</w:t>
      </w:r>
      <w:r w:rsidRPr="002C16F5">
        <w:rPr>
          <w:color w:val="383A42"/>
          <w:lang w:eastAsia="en-IN"/>
        </w:rPr>
        <w:t xml:space="preserve">rollNo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w:t>
      </w:r>
    </w:p>
    <w:p w14:paraId="62638D1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strcpy</w:t>
      </w:r>
      <w:r w:rsidRPr="002C16F5">
        <w:rPr>
          <w:color w:val="383A42"/>
          <w:lang w:eastAsia="en-IN"/>
        </w:rPr>
        <w:t>(ptr</w:t>
      </w:r>
      <w:r w:rsidRPr="002C16F5">
        <w:rPr>
          <w:color w:val="4078F2"/>
          <w:lang w:eastAsia="en-IN"/>
        </w:rPr>
        <w:t>-&gt;</w:t>
      </w:r>
      <w:r w:rsidRPr="002C16F5">
        <w:rPr>
          <w:color w:val="383A42"/>
          <w:lang w:eastAsia="en-IN"/>
        </w:rPr>
        <w:t xml:space="preserve">name, </w:t>
      </w:r>
      <w:r w:rsidRPr="002C16F5">
        <w:rPr>
          <w:lang w:eastAsia="en-IN"/>
        </w:rPr>
        <w:t>"Alice"</w:t>
      </w:r>
      <w:r w:rsidRPr="002C16F5">
        <w:rPr>
          <w:color w:val="383A42"/>
          <w:lang w:eastAsia="en-IN"/>
        </w:rPr>
        <w:t>);</w:t>
      </w:r>
    </w:p>
    <w:p w14:paraId="20297BDC" w14:textId="77777777" w:rsidR="002C16F5" w:rsidRPr="002C16F5" w:rsidRDefault="002C16F5" w:rsidP="00DE7F57">
      <w:pPr>
        <w:pStyle w:val="Code"/>
        <w:rPr>
          <w:color w:val="383A42"/>
          <w:lang w:eastAsia="en-IN"/>
        </w:rPr>
      </w:pPr>
      <w:r w:rsidRPr="002C16F5">
        <w:rPr>
          <w:color w:val="383A42"/>
          <w:lang w:eastAsia="en-IN"/>
        </w:rPr>
        <w:t xml:space="preserve">    ptr</w:t>
      </w:r>
      <w:r w:rsidRPr="002C16F5">
        <w:rPr>
          <w:color w:val="4078F2"/>
          <w:lang w:eastAsia="en-IN"/>
        </w:rPr>
        <w:t>-&gt;</w:t>
      </w:r>
      <w:r w:rsidRPr="002C16F5">
        <w:rPr>
          <w:color w:val="383A42"/>
          <w:lang w:eastAsia="en-IN"/>
        </w:rPr>
        <w:t xml:space="preserve">marks </w:t>
      </w:r>
      <w:r w:rsidRPr="002C16F5">
        <w:rPr>
          <w:color w:val="4078F2"/>
          <w:lang w:eastAsia="en-IN"/>
        </w:rPr>
        <w:t>=</w:t>
      </w:r>
      <w:r w:rsidRPr="002C16F5">
        <w:rPr>
          <w:color w:val="383A42"/>
          <w:lang w:eastAsia="en-IN"/>
        </w:rPr>
        <w:t xml:space="preserve"> </w:t>
      </w:r>
      <w:r w:rsidRPr="002C16F5">
        <w:rPr>
          <w:color w:val="B76B01"/>
          <w:lang w:eastAsia="en-IN"/>
        </w:rPr>
        <w:t>87.5</w:t>
      </w:r>
      <w:r w:rsidRPr="002C16F5">
        <w:rPr>
          <w:color w:val="383A42"/>
          <w:lang w:eastAsia="en-IN"/>
        </w:rPr>
        <w:t>;</w:t>
      </w:r>
    </w:p>
    <w:p w14:paraId="72817718" w14:textId="77777777" w:rsidR="002C16F5" w:rsidRPr="002C16F5" w:rsidRDefault="002C16F5" w:rsidP="00DE7F57">
      <w:pPr>
        <w:pStyle w:val="Code"/>
        <w:rPr>
          <w:color w:val="383A42"/>
          <w:lang w:eastAsia="en-IN"/>
        </w:rPr>
      </w:pPr>
      <w:r w:rsidRPr="002C16F5">
        <w:rPr>
          <w:color w:val="383A42"/>
          <w:lang w:eastAsia="en-IN"/>
        </w:rPr>
        <w:t xml:space="preserve">    </w:t>
      </w:r>
    </w:p>
    <w:p w14:paraId="6BC2BB3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"Student Details:\n"</w:t>
      </w:r>
      <w:r w:rsidRPr="002C16F5">
        <w:rPr>
          <w:color w:val="383A42"/>
          <w:lang w:eastAsia="en-IN"/>
        </w:rPr>
        <w:t>);</w:t>
      </w:r>
    </w:p>
    <w:p w14:paraId="2894412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"Roll No: %d\n"</w:t>
      </w:r>
      <w:r w:rsidRPr="002C16F5">
        <w:rPr>
          <w:color w:val="383A42"/>
          <w:lang w:eastAsia="en-IN"/>
        </w:rPr>
        <w:t>, ptr</w:t>
      </w:r>
      <w:r w:rsidRPr="002C16F5">
        <w:rPr>
          <w:color w:val="4078F2"/>
          <w:lang w:eastAsia="en-IN"/>
        </w:rPr>
        <w:t>-&gt;</w:t>
      </w:r>
      <w:r w:rsidRPr="002C16F5">
        <w:rPr>
          <w:color w:val="383A42"/>
          <w:lang w:eastAsia="en-IN"/>
        </w:rPr>
        <w:t>rollNo);</w:t>
      </w:r>
    </w:p>
    <w:p w14:paraId="5A948D3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ptr</w:t>
      </w:r>
      <w:r w:rsidRPr="002C16F5">
        <w:rPr>
          <w:color w:val="4078F2"/>
          <w:lang w:eastAsia="en-IN"/>
        </w:rPr>
        <w:t>-&gt;</w:t>
      </w:r>
      <w:r w:rsidRPr="002C16F5">
        <w:rPr>
          <w:color w:val="383A42"/>
          <w:lang w:eastAsia="en-IN"/>
        </w:rPr>
        <w:t>name);</w:t>
      </w:r>
    </w:p>
    <w:p w14:paraId="0FF9A61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%.2f\n"</w:t>
      </w:r>
      <w:r w:rsidRPr="002C16F5">
        <w:rPr>
          <w:color w:val="383A42"/>
          <w:lang w:eastAsia="en-IN"/>
        </w:rPr>
        <w:t>, ptr</w:t>
      </w:r>
      <w:r w:rsidRPr="002C16F5">
        <w:rPr>
          <w:color w:val="4078F2"/>
          <w:lang w:eastAsia="en-IN"/>
        </w:rPr>
        <w:t>-&gt;</w:t>
      </w:r>
      <w:r w:rsidRPr="002C16F5">
        <w:rPr>
          <w:color w:val="383A42"/>
          <w:lang w:eastAsia="en-IN"/>
        </w:rPr>
        <w:t>marks);</w:t>
      </w:r>
    </w:p>
    <w:p w14:paraId="776460B1" w14:textId="77777777" w:rsidR="002C16F5" w:rsidRPr="002C16F5" w:rsidRDefault="002C16F5" w:rsidP="00DE7F57">
      <w:pPr>
        <w:pStyle w:val="Code"/>
        <w:rPr>
          <w:color w:val="383A42"/>
          <w:lang w:eastAsia="en-IN"/>
        </w:rPr>
      </w:pPr>
      <w:r w:rsidRPr="002C16F5">
        <w:rPr>
          <w:color w:val="383A42"/>
          <w:lang w:eastAsia="en-IN"/>
        </w:rPr>
        <w:t xml:space="preserve">    </w:t>
      </w:r>
    </w:p>
    <w:p w14:paraId="60DE5EE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Free allocated memory</w:t>
      </w:r>
    </w:p>
    <w:p w14:paraId="4DECE1B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(ptr);</w:t>
      </w:r>
    </w:p>
    <w:p w14:paraId="139D3DF2" w14:textId="77777777" w:rsidR="002C16F5" w:rsidRPr="002C16F5" w:rsidRDefault="002C16F5" w:rsidP="00DE7F57">
      <w:pPr>
        <w:pStyle w:val="Code"/>
        <w:rPr>
          <w:color w:val="383A42"/>
          <w:lang w:eastAsia="en-IN"/>
        </w:rPr>
      </w:pPr>
      <w:r w:rsidRPr="002C16F5">
        <w:rPr>
          <w:color w:val="383A42"/>
          <w:lang w:eastAsia="en-IN"/>
        </w:rPr>
        <w:t xml:space="preserve">    ptr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w:t>
      </w:r>
    </w:p>
    <w:p w14:paraId="125E336D" w14:textId="77777777" w:rsidR="002C16F5" w:rsidRPr="002C16F5" w:rsidRDefault="002C16F5" w:rsidP="00DE7F57">
      <w:pPr>
        <w:pStyle w:val="Code"/>
        <w:rPr>
          <w:color w:val="383A42"/>
          <w:lang w:eastAsia="en-IN"/>
        </w:rPr>
      </w:pPr>
      <w:r w:rsidRPr="002C16F5">
        <w:rPr>
          <w:color w:val="383A42"/>
          <w:lang w:eastAsia="en-IN"/>
        </w:rPr>
        <w:t xml:space="preserve">    </w:t>
      </w:r>
    </w:p>
    <w:p w14:paraId="42E78D2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81EDF9E" w14:textId="77777777" w:rsidR="002C16F5" w:rsidRPr="002C16F5" w:rsidRDefault="002C16F5" w:rsidP="00DE7F57">
      <w:pPr>
        <w:pStyle w:val="Code"/>
        <w:rPr>
          <w:color w:val="383A42"/>
          <w:lang w:eastAsia="en-IN"/>
        </w:rPr>
      </w:pPr>
      <w:r w:rsidRPr="002C16F5">
        <w:rPr>
          <w:color w:val="383A42"/>
          <w:lang w:eastAsia="en-IN"/>
        </w:rPr>
        <w:t>}</w:t>
      </w:r>
    </w:p>
    <w:p w14:paraId="304AAC11" w14:textId="35C856FB" w:rsidR="002C16F5" w:rsidRPr="00DE7F57" w:rsidRDefault="002C16F5" w:rsidP="0067316C">
      <w:pPr>
        <w:pStyle w:val="Subheadddddf"/>
      </w:pPr>
      <w:r w:rsidRPr="002C16F5">
        <w:t>Dynamic Array of Structures</w:t>
      </w:r>
    </w:p>
    <w:p w14:paraId="3BB7C3D2"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3E0193F"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17354414" w14:textId="77777777" w:rsidR="002C16F5" w:rsidRPr="002C16F5" w:rsidRDefault="002C16F5" w:rsidP="00DE7F57">
      <w:pPr>
        <w:pStyle w:val="Code"/>
        <w:rPr>
          <w:color w:val="383A42"/>
          <w:lang w:eastAsia="en-IN"/>
        </w:rPr>
      </w:pPr>
    </w:p>
    <w:p w14:paraId="718183F6"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10B0664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rollNo;</w:t>
      </w:r>
    </w:p>
    <w:p w14:paraId="5A4FCF6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42D4DC6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7B17BBB8" w14:textId="77777777" w:rsidR="002C16F5" w:rsidRPr="002C16F5" w:rsidRDefault="002C16F5" w:rsidP="00DE7F57">
      <w:pPr>
        <w:pStyle w:val="Code"/>
        <w:rPr>
          <w:color w:val="383A42"/>
          <w:lang w:eastAsia="en-IN"/>
        </w:rPr>
      </w:pPr>
      <w:r w:rsidRPr="002C16F5">
        <w:rPr>
          <w:color w:val="383A42"/>
          <w:lang w:eastAsia="en-IN"/>
        </w:rPr>
        <w:t>};</w:t>
      </w:r>
    </w:p>
    <w:p w14:paraId="5889886A" w14:textId="77777777" w:rsidR="002C16F5" w:rsidRPr="002C16F5" w:rsidRDefault="002C16F5" w:rsidP="00DE7F57">
      <w:pPr>
        <w:pStyle w:val="Code"/>
        <w:rPr>
          <w:color w:val="383A42"/>
          <w:lang w:eastAsia="en-IN"/>
        </w:rPr>
      </w:pPr>
    </w:p>
    <w:p w14:paraId="2F432D0A"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3F23AD0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n;</w:t>
      </w:r>
    </w:p>
    <w:p w14:paraId="56B0C71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4078F2"/>
          <w:lang w:eastAsia="en-IN"/>
        </w:rPr>
        <w:t>*</w:t>
      </w:r>
      <w:r w:rsidRPr="002C16F5">
        <w:rPr>
          <w:color w:val="383A42"/>
          <w:lang w:eastAsia="en-IN"/>
        </w:rPr>
        <w:t>students;</w:t>
      </w:r>
    </w:p>
    <w:p w14:paraId="56D1D0DC" w14:textId="77777777" w:rsidR="002C16F5" w:rsidRPr="002C16F5" w:rsidRDefault="002C16F5" w:rsidP="00DE7F57">
      <w:pPr>
        <w:pStyle w:val="Code"/>
        <w:rPr>
          <w:color w:val="383A42"/>
          <w:lang w:eastAsia="en-IN"/>
        </w:rPr>
      </w:pPr>
      <w:r w:rsidRPr="002C16F5">
        <w:rPr>
          <w:color w:val="383A42"/>
          <w:lang w:eastAsia="en-IN"/>
        </w:rPr>
        <w:t xml:space="preserve">    </w:t>
      </w:r>
    </w:p>
    <w:p w14:paraId="4A46612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number of students: "</w:t>
      </w:r>
      <w:r w:rsidRPr="002C16F5">
        <w:rPr>
          <w:color w:val="383A42"/>
          <w:lang w:eastAsia="en-IN"/>
        </w:rPr>
        <w:t>);</w:t>
      </w:r>
    </w:p>
    <w:p w14:paraId="090A488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n);</w:t>
      </w:r>
    </w:p>
    <w:p w14:paraId="6A8DF6DA" w14:textId="77777777" w:rsidR="002C16F5" w:rsidRPr="002C16F5" w:rsidRDefault="002C16F5" w:rsidP="00DE7F57">
      <w:pPr>
        <w:pStyle w:val="Code"/>
        <w:rPr>
          <w:color w:val="383A42"/>
          <w:lang w:eastAsia="en-IN"/>
        </w:rPr>
      </w:pPr>
      <w:r w:rsidRPr="002C16F5">
        <w:rPr>
          <w:color w:val="383A42"/>
          <w:lang w:eastAsia="en-IN"/>
        </w:rPr>
        <w:t xml:space="preserve">    </w:t>
      </w:r>
    </w:p>
    <w:p w14:paraId="6343FAC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Allocate array dynamically</w:t>
      </w:r>
    </w:p>
    <w:p w14:paraId="41F8D8F2" w14:textId="77777777" w:rsidR="002C16F5" w:rsidRPr="002C16F5" w:rsidRDefault="002C16F5" w:rsidP="00DE7F57">
      <w:pPr>
        <w:pStyle w:val="Code"/>
        <w:rPr>
          <w:color w:val="383A42"/>
          <w:lang w:eastAsia="en-IN"/>
        </w:rPr>
      </w:pPr>
      <w:r w:rsidRPr="002C16F5">
        <w:rPr>
          <w:color w:val="383A42"/>
          <w:lang w:eastAsia="en-IN"/>
        </w:rPr>
        <w:t xml:space="preserve">    students </w:t>
      </w:r>
      <w:r w:rsidRPr="002C16F5">
        <w:rPr>
          <w:color w:val="4078F2"/>
          <w:lang w:eastAsia="en-IN"/>
        </w:rPr>
        <w:t>=</w:t>
      </w: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 xml:space="preserve">(n </w:t>
      </w:r>
      <w:r w:rsidRPr="002C16F5">
        <w:rPr>
          <w:color w:val="4078F2"/>
          <w:lang w:eastAsia="en-IN"/>
        </w:rPr>
        <w:t>*</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w:t>
      </w:r>
    </w:p>
    <w:p w14:paraId="02A79349" w14:textId="77777777" w:rsidR="002C16F5" w:rsidRPr="002C16F5" w:rsidRDefault="002C16F5" w:rsidP="00DE7F57">
      <w:pPr>
        <w:pStyle w:val="Code"/>
        <w:rPr>
          <w:color w:val="383A42"/>
          <w:lang w:eastAsia="en-IN"/>
        </w:rPr>
      </w:pPr>
      <w:r w:rsidRPr="002C16F5">
        <w:rPr>
          <w:color w:val="383A42"/>
          <w:lang w:eastAsia="en-IN"/>
        </w:rPr>
        <w:t xml:space="preserve">    </w:t>
      </w:r>
    </w:p>
    <w:p w14:paraId="71CA030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(students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DE3F80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"Memory allocation failed!\n"</w:t>
      </w:r>
      <w:r w:rsidRPr="002C16F5">
        <w:rPr>
          <w:color w:val="383A42"/>
          <w:lang w:eastAsia="en-IN"/>
        </w:rPr>
        <w:t>);</w:t>
      </w:r>
    </w:p>
    <w:p w14:paraId="5DAEB0C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11BFCD55" w14:textId="77777777" w:rsidR="002C16F5" w:rsidRPr="002C16F5" w:rsidRDefault="002C16F5" w:rsidP="00DE7F57">
      <w:pPr>
        <w:pStyle w:val="Code"/>
        <w:rPr>
          <w:color w:val="383A42"/>
          <w:lang w:eastAsia="en-IN"/>
        </w:rPr>
      </w:pPr>
      <w:r w:rsidRPr="002C16F5">
        <w:rPr>
          <w:color w:val="383A42"/>
          <w:lang w:eastAsia="en-IN"/>
        </w:rPr>
        <w:t xml:space="preserve">    }</w:t>
      </w:r>
    </w:p>
    <w:p w14:paraId="0634FAF7" w14:textId="77777777" w:rsidR="002C16F5" w:rsidRPr="002C16F5" w:rsidRDefault="002C16F5" w:rsidP="00DE7F57">
      <w:pPr>
        <w:pStyle w:val="Code"/>
        <w:rPr>
          <w:color w:val="383A42"/>
          <w:lang w:eastAsia="en-IN"/>
        </w:rPr>
      </w:pPr>
      <w:r w:rsidRPr="002C16F5">
        <w:rPr>
          <w:color w:val="383A42"/>
          <w:lang w:eastAsia="en-IN"/>
        </w:rPr>
        <w:t xml:space="preserve">    </w:t>
      </w:r>
    </w:p>
    <w:p w14:paraId="398C9B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Input data</w:t>
      </w:r>
    </w:p>
    <w:p w14:paraId="623028A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6C93820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"\nStudent %d:\n"</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71F022B4" w14:textId="77777777" w:rsidR="002C16F5" w:rsidRPr="002C16F5" w:rsidRDefault="002C16F5" w:rsidP="00DE7F57">
      <w:pPr>
        <w:pStyle w:val="Code"/>
        <w:rPr>
          <w:color w:val="383A42"/>
          <w:lang w:eastAsia="en-IN"/>
        </w:rPr>
      </w:pPr>
      <w:r w:rsidRPr="002C16F5">
        <w:rPr>
          <w:color w:val="383A42"/>
          <w:lang w:eastAsia="en-IN"/>
        </w:rPr>
        <w:t xml:space="preserve">        </w:t>
      </w:r>
    </w:p>
    <w:p w14:paraId="24703D6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"Roll No: "</w:t>
      </w:r>
      <w:r w:rsidRPr="002C16F5">
        <w:rPr>
          <w:color w:val="383A42"/>
          <w:lang w:eastAsia="en-IN"/>
        </w:rPr>
        <w:t>);</w:t>
      </w:r>
    </w:p>
    <w:p w14:paraId="00F0E64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students[i].rollNo);</w:t>
      </w:r>
    </w:p>
    <w:p w14:paraId="34BDD774" w14:textId="77777777" w:rsidR="002C16F5" w:rsidRPr="002C16F5" w:rsidRDefault="002C16F5" w:rsidP="00DE7F57">
      <w:pPr>
        <w:pStyle w:val="Code"/>
        <w:rPr>
          <w:color w:val="383A42"/>
          <w:lang w:eastAsia="en-IN"/>
        </w:rPr>
      </w:pPr>
      <w:r w:rsidRPr="002C16F5">
        <w:rPr>
          <w:color w:val="383A42"/>
          <w:lang w:eastAsia="en-IN"/>
        </w:rPr>
        <w:t xml:space="preserve">        </w:t>
      </w:r>
    </w:p>
    <w:p w14:paraId="71FF4B7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w:t>
      </w:r>
      <w:r w:rsidRPr="002C16F5">
        <w:rPr>
          <w:color w:val="383A42"/>
          <w:lang w:eastAsia="en-IN"/>
        </w:rPr>
        <w:t>);</w:t>
      </w:r>
    </w:p>
    <w:p w14:paraId="69FE0C4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students[i].name);</w:t>
      </w:r>
    </w:p>
    <w:p w14:paraId="5229AFF9" w14:textId="77777777" w:rsidR="002C16F5" w:rsidRPr="002C16F5" w:rsidRDefault="002C16F5" w:rsidP="00DE7F57">
      <w:pPr>
        <w:pStyle w:val="Code"/>
        <w:rPr>
          <w:color w:val="383A42"/>
          <w:lang w:eastAsia="en-IN"/>
        </w:rPr>
      </w:pPr>
      <w:r w:rsidRPr="002C16F5">
        <w:rPr>
          <w:color w:val="383A42"/>
          <w:lang w:eastAsia="en-IN"/>
        </w:rPr>
        <w:t xml:space="preserve">        </w:t>
      </w:r>
    </w:p>
    <w:p w14:paraId="2450B56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w:t>
      </w:r>
      <w:r w:rsidRPr="002C16F5">
        <w:rPr>
          <w:color w:val="383A42"/>
          <w:lang w:eastAsia="en-IN"/>
        </w:rPr>
        <w:t>);</w:t>
      </w:r>
    </w:p>
    <w:p w14:paraId="474D0BD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students[i].marks);</w:t>
      </w:r>
    </w:p>
    <w:p w14:paraId="71CCDB06" w14:textId="77777777" w:rsidR="002C16F5" w:rsidRPr="002C16F5" w:rsidRDefault="002C16F5" w:rsidP="00DE7F57">
      <w:pPr>
        <w:pStyle w:val="Code"/>
        <w:rPr>
          <w:color w:val="383A42"/>
          <w:lang w:eastAsia="en-IN"/>
        </w:rPr>
      </w:pPr>
      <w:r w:rsidRPr="002C16F5">
        <w:rPr>
          <w:color w:val="383A42"/>
          <w:lang w:eastAsia="en-IN"/>
        </w:rPr>
        <w:t xml:space="preserve">    }</w:t>
      </w:r>
    </w:p>
    <w:p w14:paraId="5AFB68CB" w14:textId="77777777" w:rsidR="002C16F5" w:rsidRPr="002C16F5" w:rsidRDefault="002C16F5" w:rsidP="00DE7F57">
      <w:pPr>
        <w:pStyle w:val="Code"/>
        <w:rPr>
          <w:color w:val="383A42"/>
          <w:lang w:eastAsia="en-IN"/>
        </w:rPr>
      </w:pPr>
      <w:r w:rsidRPr="002C16F5">
        <w:rPr>
          <w:color w:val="383A42"/>
          <w:lang w:eastAsia="en-IN"/>
        </w:rPr>
        <w:t xml:space="preserve">    </w:t>
      </w:r>
    </w:p>
    <w:p w14:paraId="79F0181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Display data</w:t>
      </w:r>
    </w:p>
    <w:p w14:paraId="0AD8731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"\n\n========== STUDENT LIST ==========\n"</w:t>
      </w:r>
      <w:r w:rsidRPr="002C16F5">
        <w:rPr>
          <w:color w:val="383A42"/>
          <w:lang w:eastAsia="en-IN"/>
        </w:rPr>
        <w:t>);</w:t>
      </w:r>
    </w:p>
    <w:p w14:paraId="2CC2DE7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n; i</w:t>
      </w:r>
      <w:r w:rsidRPr="002C16F5">
        <w:rPr>
          <w:color w:val="4078F2"/>
          <w:lang w:eastAsia="en-IN"/>
        </w:rPr>
        <w:t>++</w:t>
      </w:r>
      <w:r w:rsidRPr="002C16F5">
        <w:rPr>
          <w:color w:val="383A42"/>
          <w:lang w:eastAsia="en-IN"/>
        </w:rPr>
        <w:t>) {</w:t>
      </w:r>
    </w:p>
    <w:p w14:paraId="4ADE4BA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%s (Roll: %d) - %.2f marks\n"</w:t>
      </w:r>
      <w:r w:rsidRPr="002C16F5">
        <w:rPr>
          <w:color w:val="383A42"/>
          <w:lang w:eastAsia="en-IN"/>
        </w:rPr>
        <w:t xml:space="preserve">, </w:t>
      </w:r>
    </w:p>
    <w:p w14:paraId="4D095B99" w14:textId="77777777" w:rsidR="002C16F5" w:rsidRPr="002C16F5" w:rsidRDefault="002C16F5" w:rsidP="00DE7F57">
      <w:pPr>
        <w:pStyle w:val="Code"/>
        <w:rPr>
          <w:color w:val="383A42"/>
          <w:lang w:eastAsia="en-IN"/>
        </w:rPr>
      </w:pP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students[i].name,</w:t>
      </w:r>
    </w:p>
    <w:p w14:paraId="7B0BE82D" w14:textId="77777777" w:rsidR="002C16F5" w:rsidRPr="002C16F5" w:rsidRDefault="002C16F5" w:rsidP="00DE7F57">
      <w:pPr>
        <w:pStyle w:val="Code"/>
        <w:rPr>
          <w:color w:val="383A42"/>
          <w:lang w:eastAsia="en-IN"/>
        </w:rPr>
      </w:pPr>
      <w:r w:rsidRPr="002C16F5">
        <w:rPr>
          <w:color w:val="383A42"/>
          <w:lang w:eastAsia="en-IN"/>
        </w:rPr>
        <w:t xml:space="preserve">               students[i].rollNo, students[i].marks);</w:t>
      </w:r>
    </w:p>
    <w:p w14:paraId="12D70042" w14:textId="77777777" w:rsidR="002C16F5" w:rsidRPr="002C16F5" w:rsidRDefault="002C16F5" w:rsidP="00DE7F57">
      <w:pPr>
        <w:pStyle w:val="Code"/>
        <w:rPr>
          <w:color w:val="383A42"/>
          <w:lang w:eastAsia="en-IN"/>
        </w:rPr>
      </w:pPr>
      <w:r w:rsidRPr="002C16F5">
        <w:rPr>
          <w:color w:val="383A42"/>
          <w:lang w:eastAsia="en-IN"/>
        </w:rPr>
        <w:t xml:space="preserve">    }</w:t>
      </w:r>
    </w:p>
    <w:p w14:paraId="5D31ABD5" w14:textId="77777777" w:rsidR="002C16F5" w:rsidRPr="002C16F5" w:rsidRDefault="002C16F5" w:rsidP="00DE7F57">
      <w:pPr>
        <w:pStyle w:val="Code"/>
        <w:rPr>
          <w:color w:val="383A42"/>
          <w:lang w:eastAsia="en-IN"/>
        </w:rPr>
      </w:pPr>
      <w:r w:rsidRPr="002C16F5">
        <w:rPr>
          <w:color w:val="383A42"/>
          <w:lang w:eastAsia="en-IN"/>
        </w:rPr>
        <w:t xml:space="preserve">    </w:t>
      </w:r>
    </w:p>
    <w:p w14:paraId="5599EBA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Free memory</w:t>
      </w:r>
    </w:p>
    <w:p w14:paraId="0CF19D3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(students);</w:t>
      </w:r>
    </w:p>
    <w:p w14:paraId="2C290805" w14:textId="77777777" w:rsidR="002C16F5" w:rsidRPr="002C16F5" w:rsidRDefault="002C16F5" w:rsidP="00DE7F57">
      <w:pPr>
        <w:pStyle w:val="Code"/>
        <w:rPr>
          <w:color w:val="383A42"/>
          <w:lang w:eastAsia="en-IN"/>
        </w:rPr>
      </w:pPr>
      <w:r w:rsidRPr="002C16F5">
        <w:rPr>
          <w:color w:val="383A42"/>
          <w:lang w:eastAsia="en-IN"/>
        </w:rPr>
        <w:t xml:space="preserve">    students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w:t>
      </w:r>
    </w:p>
    <w:p w14:paraId="3D2574C5" w14:textId="77777777" w:rsidR="002C16F5" w:rsidRPr="002C16F5" w:rsidRDefault="002C16F5" w:rsidP="00DE7F57">
      <w:pPr>
        <w:pStyle w:val="Code"/>
        <w:rPr>
          <w:color w:val="383A42"/>
          <w:lang w:eastAsia="en-IN"/>
        </w:rPr>
      </w:pPr>
      <w:r w:rsidRPr="002C16F5">
        <w:rPr>
          <w:color w:val="383A42"/>
          <w:lang w:eastAsia="en-IN"/>
        </w:rPr>
        <w:t xml:space="preserve">    </w:t>
      </w:r>
    </w:p>
    <w:p w14:paraId="60FD71F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6093C95" w14:textId="77777777" w:rsidR="002C16F5" w:rsidRPr="002C16F5" w:rsidRDefault="002C16F5" w:rsidP="00DE7F57">
      <w:pPr>
        <w:pStyle w:val="Code"/>
        <w:rPr>
          <w:color w:val="383A42"/>
          <w:lang w:eastAsia="en-IN"/>
        </w:rPr>
      </w:pPr>
      <w:r w:rsidRPr="002C16F5">
        <w:rPr>
          <w:color w:val="383A42"/>
          <w:lang w:eastAsia="en-IN"/>
        </w:rPr>
        <w:t>}</w:t>
      </w:r>
    </w:p>
    <w:p w14:paraId="5B662101" w14:textId="77777777" w:rsidR="002C16F5" w:rsidRPr="002C16F5" w:rsidRDefault="002C16F5" w:rsidP="0067316C">
      <w:pPr>
        <w:pStyle w:val="Subheadddd"/>
      </w:pPr>
      <w:bookmarkStart w:id="110" w:name="_Toc212291011"/>
      <w:r w:rsidRPr="002C16F5">
        <w:t>12.5 Passing Structures to Functions</w:t>
      </w:r>
      <w:bookmarkEnd w:id="110"/>
    </w:p>
    <w:p w14:paraId="780D0D62" w14:textId="77777777" w:rsidR="002C16F5" w:rsidRPr="002C16F5" w:rsidRDefault="002C16F5" w:rsidP="0067316C">
      <w:pPr>
        <w:pStyle w:val="texxtt"/>
        <w:rPr>
          <w:lang w:eastAsia="en-IN"/>
        </w:rPr>
      </w:pPr>
      <w:r w:rsidRPr="002C16F5">
        <w:rPr>
          <w:lang w:eastAsia="en-IN"/>
        </w:rPr>
        <w:t>Structures can be passed to functions in two ways: by value or by reference (using pointers).</w:t>
      </w:r>
    </w:p>
    <w:p w14:paraId="4C4C35F6" w14:textId="77777777" w:rsidR="00436910" w:rsidRDefault="00436910" w:rsidP="0067316C">
      <w:pPr>
        <w:pStyle w:val="Subheadddddf"/>
      </w:pPr>
    </w:p>
    <w:p w14:paraId="27C769A1" w14:textId="7CD68228" w:rsidR="002C16F5" w:rsidRPr="002C16F5" w:rsidRDefault="002C16F5" w:rsidP="0067316C">
      <w:pPr>
        <w:pStyle w:val="Subheadddddf"/>
      </w:pPr>
      <w:r w:rsidRPr="002C16F5">
        <w:t>Pass by Value</w:t>
      </w:r>
    </w:p>
    <w:p w14:paraId="3E843928" w14:textId="129D36A4" w:rsidR="002C16F5" w:rsidRPr="002C16F5" w:rsidRDefault="002C16F5" w:rsidP="0067316C">
      <w:pPr>
        <w:pStyle w:val="texxtt"/>
        <w:rPr>
          <w:lang w:eastAsia="en-IN"/>
        </w:rPr>
      </w:pPr>
      <w:r w:rsidRPr="002C16F5">
        <w:rPr>
          <w:lang w:eastAsia="en-IN"/>
        </w:rPr>
        <w:t>When passing by value, a copy of the entire structure is made:</w:t>
      </w:r>
    </w:p>
    <w:p w14:paraId="71917DA2"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lang w:eastAsia="en-IN"/>
        </w:rPr>
        <w:t>displayStudent</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 {</w:t>
      </w:r>
    </w:p>
    <w:p w14:paraId="758DA2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's' is a copy of the original structure</w:t>
      </w:r>
    </w:p>
    <w:p w14:paraId="5599D26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printf</w:t>
      </w:r>
      <w:r w:rsidRPr="002C16F5">
        <w:rPr>
          <w:color w:val="383A42"/>
          <w:lang w:eastAsia="en-IN"/>
        </w:rPr>
        <w:t>(</w:t>
      </w:r>
      <w:r w:rsidRPr="002C16F5">
        <w:rPr>
          <w:color w:val="50A14F"/>
          <w:lang w:eastAsia="en-IN"/>
        </w:rPr>
        <w:t>"Roll No: %d\n"</w:t>
      </w:r>
      <w:r w:rsidRPr="002C16F5">
        <w:rPr>
          <w:color w:val="383A42"/>
          <w:lang w:eastAsia="en-IN"/>
        </w:rPr>
        <w:t>, s.rollNo);</w:t>
      </w:r>
    </w:p>
    <w:p w14:paraId="092A6BF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printf</w:t>
      </w:r>
      <w:r w:rsidRPr="002C16F5">
        <w:rPr>
          <w:color w:val="383A42"/>
          <w:lang w:eastAsia="en-IN"/>
        </w:rPr>
        <w:t>(</w:t>
      </w:r>
      <w:r w:rsidRPr="002C16F5">
        <w:rPr>
          <w:color w:val="50A14F"/>
          <w:lang w:eastAsia="en-IN"/>
        </w:rPr>
        <w:t>"Name: %s\n"</w:t>
      </w:r>
      <w:r w:rsidRPr="002C16F5">
        <w:rPr>
          <w:color w:val="383A42"/>
          <w:lang w:eastAsia="en-IN"/>
        </w:rPr>
        <w:t>, s.name);</w:t>
      </w:r>
    </w:p>
    <w:p w14:paraId="3B7C26A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printf</w:t>
      </w:r>
      <w:r w:rsidRPr="002C16F5">
        <w:rPr>
          <w:color w:val="383A42"/>
          <w:lang w:eastAsia="en-IN"/>
        </w:rPr>
        <w:t>(</w:t>
      </w:r>
      <w:r w:rsidRPr="002C16F5">
        <w:rPr>
          <w:color w:val="50A14F"/>
          <w:lang w:eastAsia="en-IN"/>
        </w:rPr>
        <w:t>"Marks: %.2f\n"</w:t>
      </w:r>
      <w:r w:rsidRPr="002C16F5">
        <w:rPr>
          <w:color w:val="383A42"/>
          <w:lang w:eastAsia="en-IN"/>
        </w:rPr>
        <w:t>, s.marks);</w:t>
      </w:r>
    </w:p>
    <w:p w14:paraId="24E3217E" w14:textId="77777777" w:rsidR="002C16F5" w:rsidRPr="002C16F5" w:rsidRDefault="002C16F5" w:rsidP="00DE7F57">
      <w:pPr>
        <w:pStyle w:val="Code"/>
        <w:rPr>
          <w:color w:val="383A42"/>
          <w:lang w:eastAsia="en-IN"/>
        </w:rPr>
      </w:pPr>
      <w:r w:rsidRPr="002C16F5">
        <w:rPr>
          <w:color w:val="383A42"/>
          <w:lang w:eastAsia="en-IN"/>
        </w:rPr>
        <w:t>}</w:t>
      </w:r>
    </w:p>
    <w:p w14:paraId="3888B64A" w14:textId="77777777" w:rsidR="002C16F5" w:rsidRPr="002C16F5" w:rsidRDefault="002C16F5" w:rsidP="00DE7F57">
      <w:pPr>
        <w:pStyle w:val="Code"/>
        <w:rPr>
          <w:color w:val="383A42"/>
          <w:lang w:eastAsia="en-IN"/>
        </w:rPr>
      </w:pPr>
    </w:p>
    <w:p w14:paraId="6FC614B7" w14:textId="77777777" w:rsidR="002C16F5" w:rsidRPr="002C16F5" w:rsidRDefault="002C16F5" w:rsidP="00DE7F57">
      <w:pPr>
        <w:pStyle w:val="Code"/>
        <w:rPr>
          <w:color w:val="383A42"/>
          <w:lang w:eastAsia="en-IN"/>
        </w:rPr>
      </w:pPr>
      <w:r w:rsidRPr="002C16F5">
        <w:rPr>
          <w:i/>
          <w:iCs/>
          <w:color w:val="A0A1A7"/>
          <w:lang w:eastAsia="en-IN"/>
        </w:rPr>
        <w:t>// Calling</w:t>
      </w:r>
    </w:p>
    <w:p w14:paraId="1D159689"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s1 </w:t>
      </w:r>
      <w:r w:rsidRPr="002C16F5">
        <w:rPr>
          <w:lang w:eastAsia="en-IN"/>
        </w:rPr>
        <w:t>=</w:t>
      </w: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color w:val="50A14F"/>
          <w:lang w:eastAsia="en-IN"/>
        </w:rPr>
        <w:t>"Alice"</w:t>
      </w:r>
      <w:r w:rsidRPr="002C16F5">
        <w:rPr>
          <w:color w:val="383A42"/>
          <w:lang w:eastAsia="en-IN"/>
        </w:rPr>
        <w:t xml:space="preserve">, </w:t>
      </w:r>
      <w:r w:rsidRPr="002C16F5">
        <w:rPr>
          <w:color w:val="B76B01"/>
          <w:lang w:eastAsia="en-IN"/>
        </w:rPr>
        <w:t>87.5</w:t>
      </w:r>
      <w:r w:rsidRPr="002C16F5">
        <w:rPr>
          <w:color w:val="383A42"/>
          <w:lang w:eastAsia="en-IN"/>
        </w:rPr>
        <w:t>};</w:t>
      </w:r>
    </w:p>
    <w:p w14:paraId="603CC887" w14:textId="77777777" w:rsidR="002C16F5" w:rsidRPr="002C16F5" w:rsidRDefault="002C16F5" w:rsidP="00DE7F57">
      <w:pPr>
        <w:pStyle w:val="Code"/>
        <w:rPr>
          <w:color w:val="383A42"/>
          <w:lang w:eastAsia="en-IN"/>
        </w:rPr>
      </w:pPr>
      <w:r w:rsidRPr="002C16F5">
        <w:rPr>
          <w:lang w:eastAsia="en-IN"/>
        </w:rPr>
        <w:t>displayStudent</w:t>
      </w:r>
      <w:r w:rsidRPr="002C16F5">
        <w:rPr>
          <w:color w:val="383A42"/>
          <w:lang w:eastAsia="en-IN"/>
        </w:rPr>
        <w:t xml:space="preserve">(s1);  </w:t>
      </w:r>
      <w:r w:rsidRPr="002C16F5">
        <w:rPr>
          <w:i/>
          <w:iCs/>
          <w:color w:val="A0A1A7"/>
          <w:lang w:eastAsia="en-IN"/>
        </w:rPr>
        <w:t>// Copy is made</w:t>
      </w:r>
    </w:p>
    <w:p w14:paraId="16E5DD2E" w14:textId="77777777" w:rsidR="002C16F5" w:rsidRPr="002C16F5" w:rsidRDefault="002C16F5" w:rsidP="0067316C">
      <w:pPr>
        <w:pStyle w:val="Subheadddddf"/>
      </w:pPr>
      <w:r w:rsidRPr="002C16F5">
        <w:t>Advantages:</w:t>
      </w:r>
    </w:p>
    <w:p w14:paraId="0B62E40A" w14:textId="77777777" w:rsidR="002C16F5" w:rsidRPr="002C16F5" w:rsidRDefault="002C16F5" w:rsidP="0067316C">
      <w:pPr>
        <w:pStyle w:val="Pointss"/>
      </w:pPr>
      <w:r w:rsidRPr="002C16F5">
        <w:t>Original structure cannot be accidentally modified</w:t>
      </w:r>
    </w:p>
    <w:p w14:paraId="6BD2FB31" w14:textId="77777777" w:rsidR="002C16F5" w:rsidRPr="002C16F5" w:rsidRDefault="002C16F5" w:rsidP="0067316C">
      <w:pPr>
        <w:pStyle w:val="Pointss"/>
      </w:pPr>
      <w:r w:rsidRPr="002C16F5">
        <w:t>Safe for read-only operations</w:t>
      </w:r>
    </w:p>
    <w:p w14:paraId="17FB8369" w14:textId="77777777" w:rsidR="002C16F5" w:rsidRPr="002C16F5" w:rsidRDefault="002C16F5" w:rsidP="0067316C">
      <w:pPr>
        <w:pStyle w:val="Subheadddddf"/>
      </w:pPr>
      <w:r w:rsidRPr="002C16F5">
        <w:t>Disadvantages:</w:t>
      </w:r>
    </w:p>
    <w:p w14:paraId="26ED0952" w14:textId="77777777" w:rsidR="002C16F5" w:rsidRPr="002C16F5" w:rsidRDefault="002C16F5" w:rsidP="0067316C">
      <w:pPr>
        <w:pStyle w:val="Pointss"/>
      </w:pPr>
      <w:r w:rsidRPr="002C16F5">
        <w:t>Inefficient for large structures (entire copy is made)</w:t>
      </w:r>
    </w:p>
    <w:p w14:paraId="6E8B4EC6" w14:textId="77777777" w:rsidR="002C16F5" w:rsidRPr="002C16F5" w:rsidRDefault="002C16F5" w:rsidP="0067316C">
      <w:pPr>
        <w:pStyle w:val="Pointss"/>
      </w:pPr>
      <w:r w:rsidRPr="002C16F5">
        <w:t>Cannot modify the original structure</w:t>
      </w:r>
    </w:p>
    <w:p w14:paraId="715A06C6" w14:textId="77777777" w:rsidR="002C16F5" w:rsidRPr="002C16F5" w:rsidRDefault="002C16F5" w:rsidP="0067316C">
      <w:pPr>
        <w:pStyle w:val="Subheadddddf"/>
      </w:pPr>
      <w:r w:rsidRPr="002C16F5">
        <w:t>Pass by Reference (Using Pointers)</w:t>
      </w:r>
    </w:p>
    <w:p w14:paraId="3F81D8BC" w14:textId="663A0F37" w:rsidR="002C16F5" w:rsidRPr="002C16F5" w:rsidRDefault="002C16F5" w:rsidP="0067316C">
      <w:pPr>
        <w:pStyle w:val="texxtt"/>
        <w:rPr>
          <w:lang w:eastAsia="en-IN"/>
        </w:rPr>
      </w:pPr>
      <w:r w:rsidRPr="002C16F5">
        <w:rPr>
          <w:lang w:eastAsia="en-IN"/>
        </w:rPr>
        <w:t>When passing by reference, only the address is passed:</w:t>
      </w:r>
    </w:p>
    <w:p w14:paraId="73648C98" w14:textId="77777777" w:rsidR="002C16F5" w:rsidRPr="002C16F5" w:rsidRDefault="002C16F5" w:rsidP="00DE7F57">
      <w:pPr>
        <w:pStyle w:val="Code"/>
        <w:rPr>
          <w:lang w:eastAsia="en-IN"/>
        </w:rPr>
      </w:pPr>
      <w:r w:rsidRPr="002C16F5">
        <w:rPr>
          <w:color w:val="A626A4"/>
          <w:lang w:eastAsia="en-IN"/>
        </w:rPr>
        <w:t>void</w:t>
      </w:r>
      <w:r w:rsidRPr="002C16F5">
        <w:rPr>
          <w:lang w:eastAsia="en-IN"/>
        </w:rPr>
        <w:t xml:space="preserve"> </w:t>
      </w:r>
      <w:r w:rsidRPr="002C16F5">
        <w:rPr>
          <w:color w:val="4078F2"/>
          <w:lang w:eastAsia="en-IN"/>
        </w:rPr>
        <w:t>updateMarks</w:t>
      </w:r>
      <w:r w:rsidRPr="002C16F5">
        <w:rPr>
          <w:lang w:eastAsia="en-IN"/>
        </w:rPr>
        <w:t>(</w:t>
      </w:r>
      <w:r w:rsidRPr="002C16F5">
        <w:rPr>
          <w:color w:val="A626A4"/>
          <w:lang w:eastAsia="en-IN"/>
        </w:rPr>
        <w:t>struct</w:t>
      </w:r>
      <w:r w:rsidRPr="002C16F5">
        <w:rPr>
          <w:lang w:eastAsia="en-IN"/>
        </w:rPr>
        <w:t xml:space="preserve"> </w:t>
      </w:r>
      <w:r w:rsidRPr="002C16F5">
        <w:rPr>
          <w:color w:val="B76B01"/>
          <w:lang w:eastAsia="en-IN"/>
        </w:rPr>
        <w:t>Student</w:t>
      </w:r>
      <w:r w:rsidRPr="002C16F5">
        <w:rPr>
          <w:lang w:eastAsia="en-IN"/>
        </w:rPr>
        <w:t xml:space="preserve"> </w:t>
      </w:r>
      <w:r w:rsidRPr="002C16F5">
        <w:rPr>
          <w:color w:val="4078F2"/>
          <w:lang w:eastAsia="en-IN"/>
        </w:rPr>
        <w:t>*</w:t>
      </w:r>
      <w:r w:rsidRPr="002C16F5">
        <w:rPr>
          <w:lang w:eastAsia="en-IN"/>
        </w:rPr>
        <w:t xml:space="preserve">s, </w:t>
      </w:r>
      <w:r w:rsidRPr="002C16F5">
        <w:rPr>
          <w:color w:val="A626A4"/>
          <w:lang w:eastAsia="en-IN"/>
        </w:rPr>
        <w:t>float</w:t>
      </w:r>
      <w:r w:rsidRPr="002C16F5">
        <w:rPr>
          <w:lang w:eastAsia="en-IN"/>
        </w:rPr>
        <w:t xml:space="preserve"> newMarks) {</w:t>
      </w:r>
    </w:p>
    <w:p w14:paraId="73729D6D" w14:textId="77777777" w:rsidR="002C16F5" w:rsidRPr="002C16F5" w:rsidRDefault="002C16F5" w:rsidP="00DE7F57">
      <w:pPr>
        <w:pStyle w:val="Code"/>
        <w:rPr>
          <w:lang w:eastAsia="en-IN"/>
        </w:rPr>
      </w:pPr>
      <w:r w:rsidRPr="002C16F5">
        <w:rPr>
          <w:lang w:eastAsia="en-IN"/>
        </w:rPr>
        <w:t xml:space="preserve">    s</w:t>
      </w:r>
      <w:r w:rsidRPr="002C16F5">
        <w:rPr>
          <w:color w:val="4078F2"/>
          <w:lang w:eastAsia="en-IN"/>
        </w:rPr>
        <w:t>-&gt;</w:t>
      </w:r>
      <w:r w:rsidRPr="002C16F5">
        <w:rPr>
          <w:lang w:eastAsia="en-IN"/>
        </w:rPr>
        <w:t xml:space="preserve">marks </w:t>
      </w:r>
      <w:r w:rsidRPr="002C16F5">
        <w:rPr>
          <w:color w:val="4078F2"/>
          <w:lang w:eastAsia="en-IN"/>
        </w:rPr>
        <w:t>=</w:t>
      </w:r>
      <w:r w:rsidRPr="002C16F5">
        <w:rPr>
          <w:lang w:eastAsia="en-IN"/>
        </w:rPr>
        <w:t xml:space="preserve"> newMarks;  </w:t>
      </w:r>
      <w:r w:rsidRPr="002C16F5">
        <w:rPr>
          <w:i/>
          <w:iCs/>
          <w:color w:val="A0A1A7"/>
          <w:lang w:eastAsia="en-IN"/>
        </w:rPr>
        <w:t>// Modifies original structure</w:t>
      </w:r>
    </w:p>
    <w:p w14:paraId="0F0E4255" w14:textId="77777777" w:rsidR="002C16F5" w:rsidRPr="002C16F5" w:rsidRDefault="002C16F5" w:rsidP="00DE7F57">
      <w:pPr>
        <w:pStyle w:val="Code"/>
        <w:rPr>
          <w:lang w:eastAsia="en-IN"/>
        </w:rPr>
      </w:pPr>
      <w:r w:rsidRPr="002C16F5">
        <w:rPr>
          <w:lang w:eastAsia="en-IN"/>
        </w:rPr>
        <w:t>}</w:t>
      </w:r>
    </w:p>
    <w:p w14:paraId="3113615D"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p>
    <w:p w14:paraId="4F8B0640"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i/>
          <w:iCs/>
          <w:color w:val="A0A1A7"/>
          <w:kern w:val="0"/>
          <w:lang w:eastAsia="en-IN"/>
          <w14:ligatures w14:val="none"/>
        </w:rPr>
        <w:t>// Calling</w:t>
      </w:r>
    </w:p>
    <w:p w14:paraId="237B9A72"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color w:val="A626A4"/>
          <w:kern w:val="0"/>
          <w:lang w:eastAsia="en-IN"/>
          <w14:ligatures w14:val="none"/>
        </w:rPr>
        <w:t>struct</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Student</w:t>
      </w:r>
      <w:r w:rsidRPr="002C16F5">
        <w:rPr>
          <w:rFonts w:ascii="Amasis MT Pro" w:eastAsia="Times New Roman" w:hAnsi="Amasis MT Pro" w:cs="Courier New"/>
          <w:color w:val="383A42"/>
          <w:kern w:val="0"/>
          <w:lang w:eastAsia="en-IN"/>
          <w14:ligatures w14:val="none"/>
        </w:rPr>
        <w:t xml:space="preserve"> s1 </w:t>
      </w:r>
      <w:r w:rsidRPr="002C16F5">
        <w:rPr>
          <w:rFonts w:ascii="Amasis MT Pro" w:eastAsia="Times New Roman" w:hAnsi="Amasis MT Pro" w:cs="Courier New"/>
          <w:color w:val="4078F2"/>
          <w:kern w:val="0"/>
          <w:lang w:eastAsia="en-IN"/>
          <w14:ligatures w14:val="none"/>
        </w:rPr>
        <w:t>=</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101</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50A14F"/>
          <w:kern w:val="0"/>
          <w:lang w:eastAsia="en-IN"/>
          <w14:ligatures w14:val="none"/>
        </w:rPr>
        <w:t>"Alice"</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87.5</w:t>
      </w:r>
      <w:r w:rsidRPr="002C16F5">
        <w:rPr>
          <w:rFonts w:ascii="Amasis MT Pro" w:eastAsia="Times New Roman" w:hAnsi="Amasis MT Pro" w:cs="Courier New"/>
          <w:color w:val="383A42"/>
          <w:kern w:val="0"/>
          <w:lang w:eastAsia="en-IN"/>
          <w14:ligatures w14:val="none"/>
        </w:rPr>
        <w:t>};</w:t>
      </w:r>
    </w:p>
    <w:p w14:paraId="57E0CF0B"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color w:val="4078F2"/>
          <w:kern w:val="0"/>
          <w:lang w:eastAsia="en-IN"/>
          <w14:ligatures w14:val="none"/>
        </w:rPr>
        <w:t>updateMarks</w:t>
      </w:r>
      <w:r w:rsidRPr="002C16F5">
        <w:rPr>
          <w:rFonts w:ascii="Amasis MT Pro" w:eastAsia="Times New Roman" w:hAnsi="Amasis MT Pro" w:cs="Courier New"/>
          <w:color w:val="383A42"/>
          <w:kern w:val="0"/>
          <w:lang w:eastAsia="en-IN"/>
          <w14:ligatures w14:val="none"/>
        </w:rPr>
        <w:t>(</w:t>
      </w:r>
      <w:r w:rsidRPr="002C16F5">
        <w:rPr>
          <w:rFonts w:ascii="Amasis MT Pro" w:eastAsia="Times New Roman" w:hAnsi="Amasis MT Pro" w:cs="Courier New"/>
          <w:color w:val="4078F2"/>
          <w:kern w:val="0"/>
          <w:lang w:eastAsia="en-IN"/>
          <w14:ligatures w14:val="none"/>
        </w:rPr>
        <w:t>&amp;</w:t>
      </w:r>
      <w:r w:rsidRPr="002C16F5">
        <w:rPr>
          <w:rFonts w:ascii="Amasis MT Pro" w:eastAsia="Times New Roman" w:hAnsi="Amasis MT Pro" w:cs="Courier New"/>
          <w:color w:val="383A42"/>
          <w:kern w:val="0"/>
          <w:lang w:eastAsia="en-IN"/>
          <w14:ligatures w14:val="none"/>
        </w:rPr>
        <w:t xml:space="preserve">s1, </w:t>
      </w:r>
      <w:r w:rsidRPr="002C16F5">
        <w:rPr>
          <w:rFonts w:ascii="Amasis MT Pro" w:eastAsia="Times New Roman" w:hAnsi="Amasis MT Pro" w:cs="Courier New"/>
          <w:color w:val="B76B01"/>
          <w:kern w:val="0"/>
          <w:lang w:eastAsia="en-IN"/>
          <w14:ligatures w14:val="none"/>
        </w:rPr>
        <w:t>92.0</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i/>
          <w:iCs/>
          <w:color w:val="A0A1A7"/>
          <w:kern w:val="0"/>
          <w:lang w:eastAsia="en-IN"/>
          <w14:ligatures w14:val="none"/>
        </w:rPr>
        <w:t>// Pass address</w:t>
      </w:r>
    </w:p>
    <w:p w14:paraId="6673CBB6" w14:textId="77777777" w:rsidR="002C16F5" w:rsidRPr="002C16F5" w:rsidRDefault="002C16F5" w:rsidP="0067316C">
      <w:pPr>
        <w:pStyle w:val="Subheadddddf"/>
      </w:pPr>
      <w:r w:rsidRPr="002C16F5">
        <w:t>Advantages:</w:t>
      </w:r>
    </w:p>
    <w:p w14:paraId="035AE27B" w14:textId="77777777" w:rsidR="002C16F5" w:rsidRPr="002C16F5" w:rsidRDefault="002C16F5" w:rsidP="0067316C">
      <w:pPr>
        <w:pStyle w:val="Pointss"/>
      </w:pPr>
      <w:r w:rsidRPr="002C16F5">
        <w:t>Efficient (only pointer is passed, regardless of structure size)</w:t>
      </w:r>
    </w:p>
    <w:p w14:paraId="50AF4899" w14:textId="77777777" w:rsidR="002C16F5" w:rsidRPr="002C16F5" w:rsidRDefault="002C16F5" w:rsidP="0067316C">
      <w:pPr>
        <w:pStyle w:val="Pointss"/>
      </w:pPr>
      <w:r w:rsidRPr="002C16F5">
        <w:t>Can modify the original structure</w:t>
      </w:r>
    </w:p>
    <w:p w14:paraId="6F80ED18" w14:textId="77777777" w:rsidR="002C16F5" w:rsidRPr="002C16F5" w:rsidRDefault="002C16F5" w:rsidP="0067316C">
      <w:pPr>
        <w:pStyle w:val="Pointss"/>
      </w:pPr>
      <w:r w:rsidRPr="002C16F5">
        <w:t>Preferred for large structures</w:t>
      </w:r>
    </w:p>
    <w:p w14:paraId="4014B7EA" w14:textId="77777777" w:rsidR="002C16F5" w:rsidRPr="002C16F5" w:rsidRDefault="002C16F5" w:rsidP="0067316C">
      <w:pPr>
        <w:pStyle w:val="Subheadddddf"/>
      </w:pPr>
      <w:r w:rsidRPr="002C16F5">
        <w:t>Disadvantages:</w:t>
      </w:r>
    </w:p>
    <w:p w14:paraId="240CE6FF" w14:textId="32ACBFAC" w:rsidR="0067316C" w:rsidRDefault="002C16F5" w:rsidP="0067316C">
      <w:pPr>
        <w:pStyle w:val="Pointss"/>
      </w:pPr>
      <w:r w:rsidRPr="002C16F5">
        <w:t>Must be careful not to accidentally modify the original</w:t>
      </w:r>
    </w:p>
    <w:p w14:paraId="3E87724B" w14:textId="4473A850" w:rsidR="002C16F5" w:rsidRPr="002C16F5" w:rsidRDefault="002C16F5" w:rsidP="0067316C">
      <w:pPr>
        <w:pStyle w:val="Subheadddddf"/>
      </w:pPr>
      <w:r w:rsidRPr="002C16F5">
        <w:t>Using const for Safety</w:t>
      </w:r>
    </w:p>
    <w:p w14:paraId="2DE4E1D6" w14:textId="6D989689" w:rsidR="002C16F5" w:rsidRPr="002C16F5" w:rsidRDefault="002C16F5" w:rsidP="0067316C">
      <w:pPr>
        <w:pStyle w:val="texxtt"/>
        <w:rPr>
          <w:lang w:eastAsia="en-IN"/>
        </w:rPr>
      </w:pPr>
      <w:r w:rsidRPr="002C16F5">
        <w:rPr>
          <w:lang w:eastAsia="en-IN"/>
        </w:rPr>
        <w:t>When passing by reference but wanting read-only access:</w:t>
      </w:r>
    </w:p>
    <w:p w14:paraId="40B8904E" w14:textId="77777777" w:rsidR="002C16F5" w:rsidRPr="002C16F5" w:rsidRDefault="002C16F5" w:rsidP="00DE7F57">
      <w:pPr>
        <w:pStyle w:val="Code"/>
        <w:rPr>
          <w:color w:val="383A42"/>
          <w:lang w:eastAsia="en-IN"/>
        </w:rPr>
      </w:pPr>
      <w:r w:rsidRPr="002C16F5">
        <w:rPr>
          <w:lang w:eastAsia="en-IN"/>
        </w:rPr>
        <w:t>void</w:t>
      </w:r>
      <w:r w:rsidRPr="002C16F5">
        <w:rPr>
          <w:color w:val="383A42"/>
          <w:lang w:eastAsia="en-IN"/>
        </w:rPr>
        <w:t xml:space="preserve"> </w:t>
      </w:r>
      <w:r w:rsidRPr="002C16F5">
        <w:rPr>
          <w:color w:val="4078F2"/>
          <w:lang w:eastAsia="en-IN"/>
        </w:rPr>
        <w:t>displayStudent</w:t>
      </w:r>
      <w:r w:rsidRPr="002C16F5">
        <w:rPr>
          <w:color w:val="383A42"/>
          <w:lang w:eastAsia="en-IN"/>
        </w:rPr>
        <w:t>(</w:t>
      </w:r>
      <w:r w:rsidRPr="002C16F5">
        <w:rPr>
          <w:lang w:eastAsia="en-IN"/>
        </w:rPr>
        <w:t>const</w:t>
      </w:r>
      <w:r w:rsidRPr="002C16F5">
        <w:rPr>
          <w:color w:val="383A42"/>
          <w:lang w:eastAsia="en-IN"/>
        </w:rPr>
        <w:t xml:space="preserve"> </w:t>
      </w:r>
      <w:r w:rsidRPr="002C16F5">
        <w:rPr>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4078F2"/>
          <w:lang w:eastAsia="en-IN"/>
        </w:rPr>
        <w:t>*</w:t>
      </w:r>
      <w:r w:rsidRPr="002C16F5">
        <w:rPr>
          <w:color w:val="383A42"/>
          <w:lang w:eastAsia="en-IN"/>
        </w:rPr>
        <w:t>s) {</w:t>
      </w:r>
    </w:p>
    <w:p w14:paraId="0384D7B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color w:val="50A14F"/>
          <w:lang w:eastAsia="en-IN"/>
        </w:rPr>
        <w:t>"Roll No: %d\n"</w:t>
      </w:r>
      <w:r w:rsidRPr="002C16F5">
        <w:rPr>
          <w:color w:val="383A42"/>
          <w:lang w:eastAsia="en-IN"/>
        </w:rPr>
        <w:t>, s</w:t>
      </w:r>
      <w:r w:rsidRPr="002C16F5">
        <w:rPr>
          <w:color w:val="4078F2"/>
          <w:lang w:eastAsia="en-IN"/>
        </w:rPr>
        <w:t>-&gt;</w:t>
      </w:r>
      <w:r w:rsidRPr="002C16F5">
        <w:rPr>
          <w:color w:val="383A42"/>
          <w:lang w:eastAsia="en-IN"/>
        </w:rPr>
        <w:t>rollNo);</w:t>
      </w:r>
    </w:p>
    <w:p w14:paraId="1A53E64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s-&gt;rollNo = 999;  // ERROR: Cannot modify const pointer</w:t>
      </w:r>
    </w:p>
    <w:p w14:paraId="1FB66CD1" w14:textId="77777777" w:rsidR="002C16F5" w:rsidRPr="002C16F5" w:rsidRDefault="002C16F5" w:rsidP="00DE7F57">
      <w:pPr>
        <w:pStyle w:val="Code"/>
        <w:rPr>
          <w:color w:val="383A42"/>
          <w:lang w:eastAsia="en-IN"/>
        </w:rPr>
      </w:pPr>
      <w:r w:rsidRPr="002C16F5">
        <w:rPr>
          <w:color w:val="383A42"/>
          <w:lang w:eastAsia="en-IN"/>
        </w:rPr>
        <w:t>}</w:t>
      </w:r>
    </w:p>
    <w:p w14:paraId="2CF6C543" w14:textId="418D03D8" w:rsidR="002C16F5" w:rsidRPr="00DE7F57" w:rsidRDefault="002C16F5" w:rsidP="0067316C">
      <w:pPr>
        <w:pStyle w:val="Subheadddddf"/>
      </w:pPr>
      <w:r w:rsidRPr="002C16F5">
        <w:t>Complete Example: Library Management</w:t>
      </w:r>
    </w:p>
    <w:p w14:paraId="11FA5CC1"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CC5218B"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41A4ABA3" w14:textId="77777777" w:rsidR="002C16F5" w:rsidRPr="002C16F5" w:rsidRDefault="002C16F5" w:rsidP="00DE7F57">
      <w:pPr>
        <w:pStyle w:val="Code"/>
        <w:rPr>
          <w:color w:val="383A42"/>
          <w:lang w:eastAsia="en-IN"/>
        </w:rPr>
      </w:pPr>
    </w:p>
    <w:p w14:paraId="65595365"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w:t>
      </w:r>
    </w:p>
    <w:p w14:paraId="2EE138F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bookID;</w:t>
      </w:r>
    </w:p>
    <w:p w14:paraId="1153051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title[</w:t>
      </w:r>
      <w:r w:rsidRPr="002C16F5">
        <w:rPr>
          <w:color w:val="B76B01"/>
          <w:lang w:eastAsia="en-IN"/>
        </w:rPr>
        <w:t>100</w:t>
      </w:r>
      <w:r w:rsidRPr="002C16F5">
        <w:rPr>
          <w:color w:val="383A42"/>
          <w:lang w:eastAsia="en-IN"/>
        </w:rPr>
        <w:t>];</w:t>
      </w:r>
    </w:p>
    <w:p w14:paraId="38F7276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author[</w:t>
      </w:r>
      <w:r w:rsidRPr="002C16F5">
        <w:rPr>
          <w:color w:val="B76B01"/>
          <w:lang w:eastAsia="en-IN"/>
        </w:rPr>
        <w:t>50</w:t>
      </w:r>
      <w:r w:rsidRPr="002C16F5">
        <w:rPr>
          <w:color w:val="383A42"/>
          <w:lang w:eastAsia="en-IN"/>
        </w:rPr>
        <w:t>];</w:t>
      </w:r>
    </w:p>
    <w:p w14:paraId="7CAEC73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isIssued;</w:t>
      </w:r>
    </w:p>
    <w:p w14:paraId="581EA443" w14:textId="77777777" w:rsidR="002C16F5" w:rsidRPr="002C16F5" w:rsidRDefault="002C16F5" w:rsidP="00DE7F57">
      <w:pPr>
        <w:pStyle w:val="Code"/>
        <w:rPr>
          <w:color w:val="383A42"/>
          <w:lang w:eastAsia="en-IN"/>
        </w:rPr>
      </w:pPr>
      <w:r w:rsidRPr="002C16F5">
        <w:rPr>
          <w:color w:val="383A42"/>
          <w:lang w:eastAsia="en-IN"/>
        </w:rPr>
        <w:t>};</w:t>
      </w:r>
    </w:p>
    <w:p w14:paraId="2A90793B" w14:textId="77777777" w:rsidR="002C16F5" w:rsidRPr="002C16F5" w:rsidRDefault="002C16F5" w:rsidP="00DE7F57">
      <w:pPr>
        <w:pStyle w:val="Code"/>
        <w:rPr>
          <w:color w:val="383A42"/>
          <w:lang w:eastAsia="en-IN"/>
        </w:rPr>
      </w:pPr>
    </w:p>
    <w:p w14:paraId="03878C94" w14:textId="77777777" w:rsidR="002C16F5" w:rsidRPr="002C16F5" w:rsidRDefault="002C16F5" w:rsidP="00DE7F57">
      <w:pPr>
        <w:pStyle w:val="Code"/>
        <w:rPr>
          <w:color w:val="383A42"/>
          <w:lang w:eastAsia="en-IN"/>
        </w:rPr>
      </w:pPr>
      <w:r w:rsidRPr="002C16F5">
        <w:rPr>
          <w:i/>
          <w:iCs/>
          <w:color w:val="A0A1A7"/>
          <w:lang w:eastAsia="en-IN"/>
        </w:rPr>
        <w:t>// Pass by value (read-only)</w:t>
      </w:r>
    </w:p>
    <w:p w14:paraId="0228A977"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displayBook</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 {</w:t>
      </w:r>
    </w:p>
    <w:p w14:paraId="6CF9E75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"\nBook ID: %d\n"</w:t>
      </w:r>
      <w:r w:rsidRPr="002C16F5">
        <w:rPr>
          <w:color w:val="383A42"/>
          <w:lang w:eastAsia="en-IN"/>
        </w:rPr>
        <w:t>, b.bookID);</w:t>
      </w:r>
    </w:p>
    <w:p w14:paraId="4A2CB56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"Title: %s\n"</w:t>
      </w:r>
      <w:r w:rsidRPr="002C16F5">
        <w:rPr>
          <w:color w:val="383A42"/>
          <w:lang w:eastAsia="en-IN"/>
        </w:rPr>
        <w:t>, b.title);</w:t>
      </w:r>
    </w:p>
    <w:p w14:paraId="3038BF4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"Author: %s\n"</w:t>
      </w:r>
      <w:r w:rsidRPr="002C16F5">
        <w:rPr>
          <w:color w:val="383A42"/>
          <w:lang w:eastAsia="en-IN"/>
        </w:rPr>
        <w:t>, b.author);</w:t>
      </w:r>
    </w:p>
    <w:p w14:paraId="0C0F1F3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"Status: %s\n"</w:t>
      </w:r>
      <w:r w:rsidRPr="002C16F5">
        <w:rPr>
          <w:color w:val="383A42"/>
          <w:lang w:eastAsia="en-IN"/>
        </w:rPr>
        <w:t xml:space="preserve">, b.isIssued </w:t>
      </w:r>
      <w:r w:rsidRPr="002C16F5">
        <w:rPr>
          <w:color w:val="4078F2"/>
          <w:lang w:eastAsia="en-IN"/>
        </w:rPr>
        <w:t>?</w:t>
      </w:r>
      <w:r w:rsidRPr="002C16F5">
        <w:rPr>
          <w:color w:val="383A42"/>
          <w:lang w:eastAsia="en-IN"/>
        </w:rPr>
        <w:t xml:space="preserve"> </w:t>
      </w:r>
      <w:r w:rsidRPr="002C16F5">
        <w:rPr>
          <w:lang w:eastAsia="en-IN"/>
        </w:rPr>
        <w:t>"Issued"</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lang w:eastAsia="en-IN"/>
        </w:rPr>
        <w:t>"Available"</w:t>
      </w:r>
      <w:r w:rsidRPr="002C16F5">
        <w:rPr>
          <w:color w:val="383A42"/>
          <w:lang w:eastAsia="en-IN"/>
        </w:rPr>
        <w:t>);</w:t>
      </w:r>
    </w:p>
    <w:p w14:paraId="3B2CAC89" w14:textId="77777777" w:rsidR="002C16F5" w:rsidRPr="002C16F5" w:rsidRDefault="002C16F5" w:rsidP="00DE7F57">
      <w:pPr>
        <w:pStyle w:val="Code"/>
        <w:rPr>
          <w:color w:val="383A42"/>
          <w:lang w:eastAsia="en-IN"/>
        </w:rPr>
      </w:pPr>
      <w:r w:rsidRPr="002C16F5">
        <w:rPr>
          <w:color w:val="383A42"/>
          <w:lang w:eastAsia="en-IN"/>
        </w:rPr>
        <w:t>}</w:t>
      </w:r>
    </w:p>
    <w:p w14:paraId="3BE3E8C6" w14:textId="77777777" w:rsidR="002C16F5" w:rsidRPr="002C16F5" w:rsidRDefault="002C16F5" w:rsidP="00DE7F57">
      <w:pPr>
        <w:pStyle w:val="Code"/>
        <w:rPr>
          <w:color w:val="383A42"/>
          <w:lang w:eastAsia="en-IN"/>
        </w:rPr>
      </w:pPr>
    </w:p>
    <w:p w14:paraId="3165C813" w14:textId="77777777" w:rsidR="002C16F5" w:rsidRPr="002C16F5" w:rsidRDefault="002C16F5" w:rsidP="00DE7F57">
      <w:pPr>
        <w:pStyle w:val="Code"/>
        <w:rPr>
          <w:color w:val="383A42"/>
          <w:lang w:eastAsia="en-IN"/>
        </w:rPr>
      </w:pPr>
      <w:r w:rsidRPr="002C16F5">
        <w:rPr>
          <w:i/>
          <w:iCs/>
          <w:color w:val="A0A1A7"/>
          <w:lang w:eastAsia="en-IN"/>
        </w:rPr>
        <w:t>// Pass by reference (can modify)</w:t>
      </w:r>
    </w:p>
    <w:p w14:paraId="28B95A12"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issueBook</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w:t>
      </w:r>
      <w:r w:rsidRPr="002C16F5">
        <w:rPr>
          <w:color w:val="4078F2"/>
          <w:lang w:eastAsia="en-IN"/>
        </w:rPr>
        <w:t>*</w:t>
      </w:r>
      <w:r w:rsidRPr="002C16F5">
        <w:rPr>
          <w:color w:val="383A42"/>
          <w:lang w:eastAsia="en-IN"/>
        </w:rPr>
        <w:t>b) {</w:t>
      </w:r>
    </w:p>
    <w:p w14:paraId="69C11DD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(b</w:t>
      </w:r>
      <w:r w:rsidRPr="002C16F5">
        <w:rPr>
          <w:color w:val="4078F2"/>
          <w:lang w:eastAsia="en-IN"/>
        </w:rPr>
        <w:t>-&gt;</w:t>
      </w:r>
      <w:r w:rsidRPr="002C16F5">
        <w:rPr>
          <w:color w:val="383A42"/>
          <w:lang w:eastAsia="en-IN"/>
        </w:rPr>
        <w:t>isIssued) {</w:t>
      </w:r>
    </w:p>
    <w:p w14:paraId="30A3590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'%s' is already issued!\n"</w:t>
      </w:r>
      <w:r w:rsidRPr="002C16F5">
        <w:rPr>
          <w:color w:val="383A42"/>
          <w:lang w:eastAsia="en-IN"/>
        </w:rPr>
        <w:t>, b</w:t>
      </w:r>
      <w:r w:rsidRPr="002C16F5">
        <w:rPr>
          <w:color w:val="4078F2"/>
          <w:lang w:eastAsia="en-IN"/>
        </w:rPr>
        <w:t>-&gt;</w:t>
      </w:r>
      <w:r w:rsidRPr="002C16F5">
        <w:rPr>
          <w:color w:val="383A42"/>
          <w:lang w:eastAsia="en-IN"/>
        </w:rPr>
        <w:t>title);</w:t>
      </w:r>
    </w:p>
    <w:p w14:paraId="059B9F7D" w14:textId="77777777" w:rsidR="002C16F5" w:rsidRPr="002C16F5" w:rsidRDefault="002C16F5" w:rsidP="00DE7F57">
      <w:pPr>
        <w:pStyle w:val="Code"/>
        <w:rPr>
          <w:color w:val="383A42"/>
          <w:lang w:eastAsia="en-IN"/>
        </w:rPr>
      </w:pPr>
      <w:r w:rsidRPr="002C16F5">
        <w:rPr>
          <w:color w:val="383A42"/>
          <w:lang w:eastAsia="en-IN"/>
        </w:rPr>
        <w:t xml:space="preserve">    } </w:t>
      </w:r>
      <w:r w:rsidRPr="002C16F5">
        <w:rPr>
          <w:color w:val="A626A4"/>
          <w:lang w:eastAsia="en-IN"/>
        </w:rPr>
        <w:t>else</w:t>
      </w:r>
      <w:r w:rsidRPr="002C16F5">
        <w:rPr>
          <w:color w:val="383A42"/>
          <w:lang w:eastAsia="en-IN"/>
        </w:rPr>
        <w:t xml:space="preserve"> {</w:t>
      </w:r>
    </w:p>
    <w:p w14:paraId="3E42437F" w14:textId="77777777" w:rsidR="002C16F5" w:rsidRPr="002C16F5" w:rsidRDefault="002C16F5" w:rsidP="00DE7F57">
      <w:pPr>
        <w:pStyle w:val="Code"/>
        <w:rPr>
          <w:color w:val="383A42"/>
          <w:lang w:eastAsia="en-IN"/>
        </w:rPr>
      </w:pPr>
      <w:r w:rsidRPr="002C16F5">
        <w:rPr>
          <w:color w:val="383A42"/>
          <w:lang w:eastAsia="en-IN"/>
        </w:rPr>
        <w:t xml:space="preserve">        b</w:t>
      </w:r>
      <w:r w:rsidRPr="002C16F5">
        <w:rPr>
          <w:color w:val="4078F2"/>
          <w:lang w:eastAsia="en-IN"/>
        </w:rPr>
        <w:t>-&gt;</w:t>
      </w:r>
      <w:r w:rsidRPr="002C16F5">
        <w:rPr>
          <w:color w:val="383A42"/>
          <w:lang w:eastAsia="en-IN"/>
        </w:rPr>
        <w:t xml:space="preserve">isIssued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0F2424C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'%s' has been issued successfully.\n"</w:t>
      </w:r>
      <w:r w:rsidRPr="002C16F5">
        <w:rPr>
          <w:color w:val="383A42"/>
          <w:lang w:eastAsia="en-IN"/>
        </w:rPr>
        <w:t>, b</w:t>
      </w:r>
      <w:r w:rsidRPr="002C16F5">
        <w:rPr>
          <w:color w:val="4078F2"/>
          <w:lang w:eastAsia="en-IN"/>
        </w:rPr>
        <w:t>-&gt;</w:t>
      </w:r>
      <w:r w:rsidRPr="002C16F5">
        <w:rPr>
          <w:color w:val="383A42"/>
          <w:lang w:eastAsia="en-IN"/>
        </w:rPr>
        <w:t>title);</w:t>
      </w:r>
    </w:p>
    <w:p w14:paraId="78A28368" w14:textId="77777777" w:rsidR="002C16F5" w:rsidRPr="002C16F5" w:rsidRDefault="002C16F5" w:rsidP="00DE7F57">
      <w:pPr>
        <w:pStyle w:val="Code"/>
        <w:rPr>
          <w:color w:val="383A42"/>
          <w:lang w:eastAsia="en-IN"/>
        </w:rPr>
      </w:pPr>
      <w:r w:rsidRPr="002C16F5">
        <w:rPr>
          <w:color w:val="383A42"/>
          <w:lang w:eastAsia="en-IN"/>
        </w:rPr>
        <w:t xml:space="preserve">    }</w:t>
      </w:r>
    </w:p>
    <w:p w14:paraId="0D982CB0" w14:textId="77777777" w:rsidR="002C16F5" w:rsidRPr="002C16F5" w:rsidRDefault="002C16F5" w:rsidP="00DE7F57">
      <w:pPr>
        <w:pStyle w:val="Code"/>
        <w:rPr>
          <w:color w:val="383A42"/>
          <w:lang w:eastAsia="en-IN"/>
        </w:rPr>
      </w:pPr>
      <w:r w:rsidRPr="002C16F5">
        <w:rPr>
          <w:color w:val="383A42"/>
          <w:lang w:eastAsia="en-IN"/>
        </w:rPr>
        <w:t>}</w:t>
      </w:r>
    </w:p>
    <w:p w14:paraId="21F711D0" w14:textId="77777777" w:rsidR="002C16F5" w:rsidRPr="002C16F5" w:rsidRDefault="002C16F5" w:rsidP="00DE7F57">
      <w:pPr>
        <w:pStyle w:val="Code"/>
        <w:rPr>
          <w:color w:val="383A42"/>
          <w:lang w:eastAsia="en-IN"/>
        </w:rPr>
      </w:pPr>
    </w:p>
    <w:p w14:paraId="1E73230B"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returnBook</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w:t>
      </w:r>
      <w:r w:rsidRPr="002C16F5">
        <w:rPr>
          <w:color w:val="4078F2"/>
          <w:lang w:eastAsia="en-IN"/>
        </w:rPr>
        <w:t>*</w:t>
      </w:r>
      <w:r w:rsidRPr="002C16F5">
        <w:rPr>
          <w:color w:val="383A42"/>
          <w:lang w:eastAsia="en-IN"/>
        </w:rPr>
        <w:t>b) {</w:t>
      </w:r>
    </w:p>
    <w:p w14:paraId="4214259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w:t>
      </w:r>
      <w:r w:rsidRPr="002C16F5">
        <w:rPr>
          <w:color w:val="4078F2"/>
          <w:lang w:eastAsia="en-IN"/>
        </w:rPr>
        <w:t>!</w:t>
      </w:r>
      <w:r w:rsidRPr="002C16F5">
        <w:rPr>
          <w:color w:val="383A42"/>
          <w:lang w:eastAsia="en-IN"/>
        </w:rPr>
        <w:t>b</w:t>
      </w:r>
      <w:r w:rsidRPr="002C16F5">
        <w:rPr>
          <w:color w:val="4078F2"/>
          <w:lang w:eastAsia="en-IN"/>
        </w:rPr>
        <w:t>-&gt;</w:t>
      </w:r>
      <w:r w:rsidRPr="002C16F5">
        <w:rPr>
          <w:color w:val="383A42"/>
          <w:lang w:eastAsia="en-IN"/>
        </w:rPr>
        <w:t>isIssued) {</w:t>
      </w:r>
    </w:p>
    <w:p w14:paraId="19F35F2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'%s' was not issued!\n"</w:t>
      </w:r>
      <w:r w:rsidRPr="002C16F5">
        <w:rPr>
          <w:color w:val="383A42"/>
          <w:lang w:eastAsia="en-IN"/>
        </w:rPr>
        <w:t>, b</w:t>
      </w:r>
      <w:r w:rsidRPr="002C16F5">
        <w:rPr>
          <w:color w:val="4078F2"/>
          <w:lang w:eastAsia="en-IN"/>
        </w:rPr>
        <w:t>-&gt;</w:t>
      </w:r>
      <w:r w:rsidRPr="002C16F5">
        <w:rPr>
          <w:color w:val="383A42"/>
          <w:lang w:eastAsia="en-IN"/>
        </w:rPr>
        <w:t>title);</w:t>
      </w:r>
    </w:p>
    <w:p w14:paraId="2896760C" w14:textId="77777777" w:rsidR="002C16F5" w:rsidRPr="002C16F5" w:rsidRDefault="002C16F5" w:rsidP="00DE7F57">
      <w:pPr>
        <w:pStyle w:val="Code"/>
        <w:rPr>
          <w:color w:val="383A42"/>
          <w:lang w:eastAsia="en-IN"/>
        </w:rPr>
      </w:pPr>
      <w:r w:rsidRPr="002C16F5">
        <w:rPr>
          <w:color w:val="383A42"/>
          <w:lang w:eastAsia="en-IN"/>
        </w:rPr>
        <w:t xml:space="preserve">    } </w:t>
      </w:r>
      <w:r w:rsidRPr="002C16F5">
        <w:rPr>
          <w:color w:val="A626A4"/>
          <w:lang w:eastAsia="en-IN"/>
        </w:rPr>
        <w:t>else</w:t>
      </w:r>
      <w:r w:rsidRPr="002C16F5">
        <w:rPr>
          <w:color w:val="383A42"/>
          <w:lang w:eastAsia="en-IN"/>
        </w:rPr>
        <w:t xml:space="preserve"> {</w:t>
      </w:r>
    </w:p>
    <w:p w14:paraId="2F3B6F25" w14:textId="77777777" w:rsidR="002C16F5" w:rsidRPr="002C16F5" w:rsidRDefault="002C16F5" w:rsidP="00DE7F57">
      <w:pPr>
        <w:pStyle w:val="Code"/>
        <w:rPr>
          <w:color w:val="383A42"/>
          <w:lang w:eastAsia="en-IN"/>
        </w:rPr>
      </w:pPr>
      <w:r w:rsidRPr="002C16F5">
        <w:rPr>
          <w:color w:val="383A42"/>
          <w:lang w:eastAsia="en-IN"/>
        </w:rPr>
        <w:t xml:space="preserve">        b</w:t>
      </w:r>
      <w:r w:rsidRPr="002C16F5">
        <w:rPr>
          <w:color w:val="4078F2"/>
          <w:lang w:eastAsia="en-IN"/>
        </w:rPr>
        <w:t>-&gt;</w:t>
      </w:r>
      <w:r w:rsidRPr="002C16F5">
        <w:rPr>
          <w:color w:val="383A42"/>
          <w:lang w:eastAsia="en-IN"/>
        </w:rPr>
        <w:t xml:space="preserve">isIssued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w:t>
      </w:r>
    </w:p>
    <w:p w14:paraId="1623AE8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"Book '%s' has been returned successfully.\n"</w:t>
      </w:r>
      <w:r w:rsidRPr="002C16F5">
        <w:rPr>
          <w:color w:val="383A42"/>
          <w:lang w:eastAsia="en-IN"/>
        </w:rPr>
        <w:t>, b</w:t>
      </w:r>
      <w:r w:rsidRPr="002C16F5">
        <w:rPr>
          <w:color w:val="4078F2"/>
          <w:lang w:eastAsia="en-IN"/>
        </w:rPr>
        <w:t>-&gt;</w:t>
      </w:r>
      <w:r w:rsidRPr="002C16F5">
        <w:rPr>
          <w:color w:val="383A42"/>
          <w:lang w:eastAsia="en-IN"/>
        </w:rPr>
        <w:t>title);</w:t>
      </w:r>
    </w:p>
    <w:p w14:paraId="71EBC4A3" w14:textId="77777777" w:rsidR="002C16F5" w:rsidRPr="002C16F5" w:rsidRDefault="002C16F5" w:rsidP="00DE7F57">
      <w:pPr>
        <w:pStyle w:val="Code"/>
        <w:rPr>
          <w:color w:val="383A42"/>
          <w:lang w:eastAsia="en-IN"/>
        </w:rPr>
      </w:pPr>
      <w:r w:rsidRPr="002C16F5">
        <w:rPr>
          <w:color w:val="383A42"/>
          <w:lang w:eastAsia="en-IN"/>
        </w:rPr>
        <w:t xml:space="preserve">    }</w:t>
      </w:r>
    </w:p>
    <w:p w14:paraId="7CE39F9E" w14:textId="77777777" w:rsidR="002C16F5" w:rsidRPr="002C16F5" w:rsidRDefault="002C16F5" w:rsidP="00DE7F57">
      <w:pPr>
        <w:pStyle w:val="Code"/>
        <w:rPr>
          <w:color w:val="383A42"/>
          <w:lang w:eastAsia="en-IN"/>
        </w:rPr>
      </w:pPr>
      <w:r w:rsidRPr="002C16F5">
        <w:rPr>
          <w:color w:val="383A42"/>
          <w:lang w:eastAsia="en-IN"/>
        </w:rPr>
        <w:t>}</w:t>
      </w:r>
    </w:p>
    <w:p w14:paraId="436F5AB9" w14:textId="77777777" w:rsidR="002C16F5" w:rsidRPr="002C16F5" w:rsidRDefault="002C16F5" w:rsidP="00DE7F57">
      <w:pPr>
        <w:pStyle w:val="Code"/>
        <w:rPr>
          <w:color w:val="383A42"/>
          <w:lang w:eastAsia="en-IN"/>
        </w:rPr>
      </w:pPr>
    </w:p>
    <w:p w14:paraId="21F83B75"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4B0DBF9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books[</w:t>
      </w:r>
      <w:r w:rsidRPr="002C16F5">
        <w:rPr>
          <w:color w:val="B76B01"/>
          <w:lang w:eastAsia="en-IN"/>
        </w:rPr>
        <w:t>3</w:t>
      </w:r>
      <w:r w:rsidRPr="002C16F5">
        <w:rPr>
          <w:color w:val="383A42"/>
          <w:lang w:eastAsia="en-IN"/>
        </w:rPr>
        <w:t xml:space="preserve">] </w:t>
      </w:r>
      <w:r w:rsidRPr="002C16F5">
        <w:rPr>
          <w:color w:val="4078F2"/>
          <w:lang w:eastAsia="en-IN"/>
        </w:rPr>
        <w:t>=</w:t>
      </w:r>
      <w:r w:rsidRPr="002C16F5">
        <w:rPr>
          <w:color w:val="383A42"/>
          <w:lang w:eastAsia="en-IN"/>
        </w:rPr>
        <w:t xml:space="preserve"> {</w:t>
      </w:r>
    </w:p>
    <w:p w14:paraId="697BAD4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B76B01"/>
          <w:lang w:eastAsia="en-IN"/>
        </w:rPr>
        <w:t>1</w:t>
      </w:r>
      <w:r w:rsidRPr="002C16F5">
        <w:rPr>
          <w:color w:val="383A42"/>
          <w:lang w:eastAsia="en-IN"/>
        </w:rPr>
        <w:t xml:space="preserve">, </w:t>
      </w:r>
      <w:r w:rsidRPr="002C16F5">
        <w:rPr>
          <w:lang w:eastAsia="en-IN"/>
        </w:rPr>
        <w:t>"C Programming"</w:t>
      </w:r>
      <w:r w:rsidRPr="002C16F5">
        <w:rPr>
          <w:color w:val="383A42"/>
          <w:lang w:eastAsia="en-IN"/>
        </w:rPr>
        <w:t xml:space="preserve">, </w:t>
      </w:r>
      <w:r w:rsidRPr="002C16F5">
        <w:rPr>
          <w:lang w:eastAsia="en-IN"/>
        </w:rPr>
        <w:t>"Dennis Ritchie"</w:t>
      </w:r>
      <w:r w:rsidRPr="002C16F5">
        <w:rPr>
          <w:color w:val="383A42"/>
          <w:lang w:eastAsia="en-IN"/>
        </w:rPr>
        <w:t xml:space="preserve">, </w:t>
      </w:r>
      <w:r w:rsidRPr="002C16F5">
        <w:rPr>
          <w:color w:val="B76B01"/>
          <w:lang w:eastAsia="en-IN"/>
        </w:rPr>
        <w:t>0</w:t>
      </w:r>
      <w:r w:rsidRPr="002C16F5">
        <w:rPr>
          <w:color w:val="383A42"/>
          <w:lang w:eastAsia="en-IN"/>
        </w:rPr>
        <w:t>},</w:t>
      </w:r>
    </w:p>
    <w:p w14:paraId="48B3DAE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B76B01"/>
          <w:lang w:eastAsia="en-IN"/>
        </w:rPr>
        <w:t>2</w:t>
      </w:r>
      <w:r w:rsidRPr="002C16F5">
        <w:rPr>
          <w:color w:val="383A42"/>
          <w:lang w:eastAsia="en-IN"/>
        </w:rPr>
        <w:t xml:space="preserve">, </w:t>
      </w:r>
      <w:r w:rsidRPr="002C16F5">
        <w:rPr>
          <w:lang w:eastAsia="en-IN"/>
        </w:rPr>
        <w:t>"Data Structures"</w:t>
      </w:r>
      <w:r w:rsidRPr="002C16F5">
        <w:rPr>
          <w:color w:val="383A42"/>
          <w:lang w:eastAsia="en-IN"/>
        </w:rPr>
        <w:t xml:space="preserve">, </w:t>
      </w:r>
      <w:r w:rsidRPr="002C16F5">
        <w:rPr>
          <w:lang w:eastAsia="en-IN"/>
        </w:rPr>
        <w:t>"Mark Weiss"</w:t>
      </w:r>
      <w:r w:rsidRPr="002C16F5">
        <w:rPr>
          <w:color w:val="383A42"/>
          <w:lang w:eastAsia="en-IN"/>
        </w:rPr>
        <w:t xml:space="preserve">, </w:t>
      </w:r>
      <w:r w:rsidRPr="002C16F5">
        <w:rPr>
          <w:color w:val="B76B01"/>
          <w:lang w:eastAsia="en-IN"/>
        </w:rPr>
        <w:t>0</w:t>
      </w:r>
      <w:r w:rsidRPr="002C16F5">
        <w:rPr>
          <w:color w:val="383A42"/>
          <w:lang w:eastAsia="en-IN"/>
        </w:rPr>
        <w:t>},</w:t>
      </w:r>
    </w:p>
    <w:p w14:paraId="36E0D24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B76B01"/>
          <w:lang w:eastAsia="en-IN"/>
        </w:rPr>
        <w:t>3</w:t>
      </w:r>
      <w:r w:rsidRPr="002C16F5">
        <w:rPr>
          <w:color w:val="383A42"/>
          <w:lang w:eastAsia="en-IN"/>
        </w:rPr>
        <w:t xml:space="preserve">, </w:t>
      </w:r>
      <w:r w:rsidRPr="002C16F5">
        <w:rPr>
          <w:lang w:eastAsia="en-IN"/>
        </w:rPr>
        <w:t>"Algorithms"</w:t>
      </w:r>
      <w:r w:rsidRPr="002C16F5">
        <w:rPr>
          <w:color w:val="383A42"/>
          <w:lang w:eastAsia="en-IN"/>
        </w:rPr>
        <w:t xml:space="preserve">, </w:t>
      </w:r>
      <w:r w:rsidRPr="002C16F5">
        <w:rPr>
          <w:lang w:eastAsia="en-IN"/>
        </w:rPr>
        <w:t>"Cormen"</w:t>
      </w:r>
      <w:r w:rsidRPr="002C16F5">
        <w:rPr>
          <w:color w:val="383A42"/>
          <w:lang w:eastAsia="en-IN"/>
        </w:rPr>
        <w:t xml:space="preserve">, </w:t>
      </w:r>
      <w:r w:rsidRPr="002C16F5">
        <w:rPr>
          <w:color w:val="B76B01"/>
          <w:lang w:eastAsia="en-IN"/>
        </w:rPr>
        <w:t>1</w:t>
      </w:r>
      <w:r w:rsidRPr="002C16F5">
        <w:rPr>
          <w:color w:val="383A42"/>
          <w:lang w:eastAsia="en-IN"/>
        </w:rPr>
        <w:t>}</w:t>
      </w:r>
    </w:p>
    <w:p w14:paraId="69EF3D16" w14:textId="77777777" w:rsidR="002C16F5" w:rsidRPr="002C16F5" w:rsidRDefault="002C16F5" w:rsidP="00DE7F57">
      <w:pPr>
        <w:pStyle w:val="Code"/>
        <w:rPr>
          <w:color w:val="383A42"/>
          <w:lang w:eastAsia="en-IN"/>
        </w:rPr>
      </w:pPr>
      <w:r w:rsidRPr="002C16F5">
        <w:rPr>
          <w:color w:val="383A42"/>
          <w:lang w:eastAsia="en-IN"/>
        </w:rPr>
        <w:t xml:space="preserve">    };</w:t>
      </w:r>
    </w:p>
    <w:p w14:paraId="1A0772A6" w14:textId="77777777" w:rsidR="002C16F5" w:rsidRPr="002C16F5" w:rsidRDefault="002C16F5" w:rsidP="00DE7F57">
      <w:pPr>
        <w:pStyle w:val="Code"/>
        <w:rPr>
          <w:color w:val="383A42"/>
          <w:lang w:eastAsia="en-IN"/>
        </w:rPr>
      </w:pPr>
      <w:r w:rsidRPr="002C16F5">
        <w:rPr>
          <w:color w:val="383A42"/>
          <w:lang w:eastAsia="en-IN"/>
        </w:rPr>
        <w:t xml:space="preserve">    </w:t>
      </w:r>
    </w:p>
    <w:p w14:paraId="2AC6153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LIBRARY MANAGEMENT SYSTEM ==========\n"</w:t>
      </w:r>
      <w:r w:rsidRPr="002C16F5">
        <w:rPr>
          <w:color w:val="383A42"/>
          <w:lang w:eastAsia="en-IN"/>
        </w:rPr>
        <w:t>);</w:t>
      </w:r>
    </w:p>
    <w:p w14:paraId="0C296ADA" w14:textId="77777777" w:rsidR="002C16F5" w:rsidRPr="002C16F5" w:rsidRDefault="002C16F5" w:rsidP="00DE7F57">
      <w:pPr>
        <w:pStyle w:val="Code"/>
        <w:rPr>
          <w:color w:val="383A42"/>
          <w:lang w:eastAsia="en-IN"/>
        </w:rPr>
      </w:pPr>
      <w:r w:rsidRPr="002C16F5">
        <w:rPr>
          <w:color w:val="383A42"/>
          <w:lang w:eastAsia="en-IN"/>
        </w:rPr>
        <w:t xml:space="preserve">    </w:t>
      </w:r>
    </w:p>
    <w:p w14:paraId="2BF4EEA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Display all books</w:t>
      </w:r>
    </w:p>
    <w:p w14:paraId="6E757FF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3</w:t>
      </w:r>
      <w:r w:rsidRPr="002C16F5">
        <w:rPr>
          <w:color w:val="383A42"/>
          <w:lang w:eastAsia="en-IN"/>
        </w:rPr>
        <w:t>; i</w:t>
      </w:r>
      <w:r w:rsidRPr="002C16F5">
        <w:rPr>
          <w:color w:val="4078F2"/>
          <w:lang w:eastAsia="en-IN"/>
        </w:rPr>
        <w:t>++</w:t>
      </w:r>
      <w:r w:rsidRPr="002C16F5">
        <w:rPr>
          <w:color w:val="383A42"/>
          <w:lang w:eastAsia="en-IN"/>
        </w:rPr>
        <w:t>) {</w:t>
      </w:r>
    </w:p>
    <w:p w14:paraId="2CBB497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displayBook</w:t>
      </w:r>
      <w:r w:rsidRPr="002C16F5">
        <w:rPr>
          <w:color w:val="383A42"/>
          <w:lang w:eastAsia="en-IN"/>
        </w:rPr>
        <w:t>(books[i]);</w:t>
      </w:r>
    </w:p>
    <w:p w14:paraId="27FE94E1" w14:textId="77777777" w:rsidR="002C16F5" w:rsidRPr="002C16F5" w:rsidRDefault="002C16F5" w:rsidP="00DE7F57">
      <w:pPr>
        <w:pStyle w:val="Code"/>
        <w:rPr>
          <w:color w:val="383A42"/>
          <w:lang w:eastAsia="en-IN"/>
        </w:rPr>
      </w:pPr>
      <w:r w:rsidRPr="002C16F5">
        <w:rPr>
          <w:color w:val="383A42"/>
          <w:lang w:eastAsia="en-IN"/>
        </w:rPr>
        <w:t xml:space="preserve">    }</w:t>
      </w:r>
    </w:p>
    <w:p w14:paraId="6CA2411F" w14:textId="77777777" w:rsidR="002C16F5" w:rsidRPr="002C16F5" w:rsidRDefault="002C16F5" w:rsidP="00DE7F57">
      <w:pPr>
        <w:pStyle w:val="Code"/>
        <w:rPr>
          <w:color w:val="383A42"/>
          <w:lang w:eastAsia="en-IN"/>
        </w:rPr>
      </w:pPr>
      <w:r w:rsidRPr="002C16F5">
        <w:rPr>
          <w:color w:val="383A42"/>
          <w:lang w:eastAsia="en-IN"/>
        </w:rPr>
        <w:t xml:space="preserve">    </w:t>
      </w:r>
    </w:p>
    <w:p w14:paraId="27A923B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"\n\n"</w:t>
      </w:r>
      <w:r w:rsidRPr="002C16F5">
        <w:rPr>
          <w:color w:val="383A42"/>
          <w:lang w:eastAsia="en-IN"/>
        </w:rPr>
        <w:t>);</w:t>
      </w:r>
    </w:p>
    <w:p w14:paraId="1ECD1601" w14:textId="77777777" w:rsidR="002C16F5" w:rsidRPr="002C16F5" w:rsidRDefault="002C16F5" w:rsidP="00DE7F57">
      <w:pPr>
        <w:pStyle w:val="Code"/>
        <w:rPr>
          <w:color w:val="383A42"/>
          <w:lang w:eastAsia="en-IN"/>
        </w:rPr>
      </w:pPr>
      <w:r w:rsidRPr="002C16F5">
        <w:rPr>
          <w:color w:val="383A42"/>
          <w:lang w:eastAsia="en-IN"/>
        </w:rPr>
        <w:t xml:space="preserve">    </w:t>
      </w:r>
    </w:p>
    <w:p w14:paraId="3CD1E00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Issue a book</w:t>
      </w:r>
    </w:p>
    <w:p w14:paraId="5A8B76A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issueBook</w:t>
      </w:r>
      <w:r w:rsidRPr="002C16F5">
        <w:rPr>
          <w:color w:val="383A42"/>
          <w:lang w:eastAsia="en-IN"/>
        </w:rPr>
        <w:t>(</w:t>
      </w:r>
      <w:r w:rsidRPr="002C16F5">
        <w:rPr>
          <w:color w:val="4078F2"/>
          <w:lang w:eastAsia="en-IN"/>
        </w:rPr>
        <w:t>&amp;</w:t>
      </w:r>
      <w:r w:rsidRPr="002C16F5">
        <w:rPr>
          <w:color w:val="383A42"/>
          <w:lang w:eastAsia="en-IN"/>
        </w:rPr>
        <w:t>books[</w:t>
      </w:r>
      <w:r w:rsidRPr="002C16F5">
        <w:rPr>
          <w:color w:val="B76B01"/>
          <w:lang w:eastAsia="en-IN"/>
        </w:rPr>
        <w:t>0</w:t>
      </w:r>
      <w:r w:rsidRPr="002C16F5">
        <w:rPr>
          <w:color w:val="383A42"/>
          <w:lang w:eastAsia="en-IN"/>
        </w:rPr>
        <w:t>]);</w:t>
      </w:r>
    </w:p>
    <w:p w14:paraId="3354D5C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displayBook</w:t>
      </w:r>
      <w:r w:rsidRPr="002C16F5">
        <w:rPr>
          <w:color w:val="383A42"/>
          <w:lang w:eastAsia="en-IN"/>
        </w:rPr>
        <w:t>(books[</w:t>
      </w:r>
      <w:r w:rsidRPr="002C16F5">
        <w:rPr>
          <w:color w:val="B76B01"/>
          <w:lang w:eastAsia="en-IN"/>
        </w:rPr>
        <w:t>0</w:t>
      </w:r>
      <w:r w:rsidRPr="002C16F5">
        <w:rPr>
          <w:color w:val="383A42"/>
          <w:lang w:eastAsia="en-IN"/>
        </w:rPr>
        <w:t>]);</w:t>
      </w:r>
    </w:p>
    <w:p w14:paraId="589990E6" w14:textId="77777777" w:rsidR="002C16F5" w:rsidRPr="002C16F5" w:rsidRDefault="002C16F5" w:rsidP="00DE7F57">
      <w:pPr>
        <w:pStyle w:val="Code"/>
        <w:rPr>
          <w:color w:val="383A42"/>
          <w:lang w:eastAsia="en-IN"/>
        </w:rPr>
      </w:pPr>
      <w:r w:rsidRPr="002C16F5">
        <w:rPr>
          <w:color w:val="383A42"/>
          <w:lang w:eastAsia="en-IN"/>
        </w:rPr>
        <w:t xml:space="preserve">    </w:t>
      </w:r>
    </w:p>
    <w:p w14:paraId="1658B97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Try to issue again</w:t>
      </w:r>
    </w:p>
    <w:p w14:paraId="64CF27D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issueBook</w:t>
      </w:r>
      <w:r w:rsidRPr="002C16F5">
        <w:rPr>
          <w:color w:val="383A42"/>
          <w:lang w:eastAsia="en-IN"/>
        </w:rPr>
        <w:t>(</w:t>
      </w:r>
      <w:r w:rsidRPr="002C16F5">
        <w:rPr>
          <w:color w:val="4078F2"/>
          <w:lang w:eastAsia="en-IN"/>
        </w:rPr>
        <w:t>&amp;</w:t>
      </w:r>
      <w:r w:rsidRPr="002C16F5">
        <w:rPr>
          <w:color w:val="383A42"/>
          <w:lang w:eastAsia="en-IN"/>
        </w:rPr>
        <w:t>books[</w:t>
      </w:r>
      <w:r w:rsidRPr="002C16F5">
        <w:rPr>
          <w:color w:val="B76B01"/>
          <w:lang w:eastAsia="en-IN"/>
        </w:rPr>
        <w:t>0</w:t>
      </w:r>
      <w:r w:rsidRPr="002C16F5">
        <w:rPr>
          <w:color w:val="383A42"/>
          <w:lang w:eastAsia="en-IN"/>
        </w:rPr>
        <w:t>]);</w:t>
      </w:r>
    </w:p>
    <w:p w14:paraId="7A389D13" w14:textId="77777777" w:rsidR="002C16F5" w:rsidRPr="002C16F5" w:rsidRDefault="002C16F5" w:rsidP="00DE7F57">
      <w:pPr>
        <w:pStyle w:val="Code"/>
        <w:rPr>
          <w:color w:val="383A42"/>
          <w:lang w:eastAsia="en-IN"/>
        </w:rPr>
      </w:pPr>
      <w:r w:rsidRPr="002C16F5">
        <w:rPr>
          <w:color w:val="383A42"/>
          <w:lang w:eastAsia="en-IN"/>
        </w:rPr>
        <w:t xml:space="preserve">    </w:t>
      </w:r>
    </w:p>
    <w:p w14:paraId="68EEDBA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Return a book</w:t>
      </w:r>
    </w:p>
    <w:p w14:paraId="2E6DC2A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returnBook</w:t>
      </w:r>
      <w:r w:rsidRPr="002C16F5">
        <w:rPr>
          <w:color w:val="383A42"/>
          <w:lang w:eastAsia="en-IN"/>
        </w:rPr>
        <w:t>(</w:t>
      </w:r>
      <w:r w:rsidRPr="002C16F5">
        <w:rPr>
          <w:color w:val="4078F2"/>
          <w:lang w:eastAsia="en-IN"/>
        </w:rPr>
        <w:t>&amp;</w:t>
      </w:r>
      <w:r w:rsidRPr="002C16F5">
        <w:rPr>
          <w:color w:val="383A42"/>
          <w:lang w:eastAsia="en-IN"/>
        </w:rPr>
        <w:t>books[</w:t>
      </w:r>
      <w:r w:rsidRPr="002C16F5">
        <w:rPr>
          <w:color w:val="B76B01"/>
          <w:lang w:eastAsia="en-IN"/>
        </w:rPr>
        <w:t>2</w:t>
      </w:r>
      <w:r w:rsidRPr="002C16F5">
        <w:rPr>
          <w:color w:val="383A42"/>
          <w:lang w:eastAsia="en-IN"/>
        </w:rPr>
        <w:t>]);</w:t>
      </w:r>
    </w:p>
    <w:p w14:paraId="43D250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displayBook</w:t>
      </w:r>
      <w:r w:rsidRPr="002C16F5">
        <w:rPr>
          <w:color w:val="383A42"/>
          <w:lang w:eastAsia="en-IN"/>
        </w:rPr>
        <w:t>(books[</w:t>
      </w:r>
      <w:r w:rsidRPr="002C16F5">
        <w:rPr>
          <w:color w:val="B76B01"/>
          <w:lang w:eastAsia="en-IN"/>
        </w:rPr>
        <w:t>2</w:t>
      </w:r>
      <w:r w:rsidRPr="002C16F5">
        <w:rPr>
          <w:color w:val="383A42"/>
          <w:lang w:eastAsia="en-IN"/>
        </w:rPr>
        <w:t>]);</w:t>
      </w:r>
    </w:p>
    <w:p w14:paraId="76613694" w14:textId="77777777" w:rsidR="002C16F5" w:rsidRPr="002C16F5" w:rsidRDefault="002C16F5" w:rsidP="00DE7F57">
      <w:pPr>
        <w:pStyle w:val="Code"/>
        <w:rPr>
          <w:color w:val="383A42"/>
          <w:lang w:eastAsia="en-IN"/>
        </w:rPr>
      </w:pPr>
      <w:r w:rsidRPr="002C16F5">
        <w:rPr>
          <w:color w:val="383A42"/>
          <w:lang w:eastAsia="en-IN"/>
        </w:rPr>
        <w:t xml:space="preserve">    </w:t>
      </w:r>
    </w:p>
    <w:p w14:paraId="0A77BA3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E2F7991" w14:textId="77777777" w:rsidR="002C16F5" w:rsidRPr="002C16F5" w:rsidRDefault="002C16F5" w:rsidP="00DE7F57">
      <w:pPr>
        <w:pStyle w:val="Code"/>
        <w:rPr>
          <w:color w:val="383A42"/>
          <w:lang w:eastAsia="en-IN"/>
        </w:rPr>
      </w:pPr>
      <w:r w:rsidRPr="002C16F5">
        <w:rPr>
          <w:color w:val="383A42"/>
          <w:lang w:eastAsia="en-IN"/>
        </w:rPr>
        <w:t>}</w:t>
      </w:r>
    </w:p>
    <w:p w14:paraId="6E57823F" w14:textId="77777777" w:rsidR="002C16F5" w:rsidRPr="002C16F5" w:rsidRDefault="002C16F5" w:rsidP="0067316C">
      <w:pPr>
        <w:pStyle w:val="Subheadddd"/>
      </w:pPr>
      <w:bookmarkStart w:id="111" w:name="_Toc212291012"/>
      <w:r w:rsidRPr="002C16F5">
        <w:t>12.6 Returning Structures from Functions</w:t>
      </w:r>
      <w:bookmarkEnd w:id="111"/>
    </w:p>
    <w:p w14:paraId="7DE3DA31" w14:textId="069E1CEE" w:rsidR="002C16F5" w:rsidRPr="002C16F5" w:rsidRDefault="002C16F5" w:rsidP="0067316C">
      <w:pPr>
        <w:pStyle w:val="texxtt"/>
        <w:rPr>
          <w:lang w:eastAsia="en-IN"/>
        </w:rPr>
      </w:pPr>
      <w:r w:rsidRPr="002C16F5">
        <w:rPr>
          <w:lang w:eastAsia="en-IN"/>
        </w:rPr>
        <w:t>Functions can return entire structure values:</w:t>
      </w:r>
    </w:p>
    <w:p w14:paraId="29368762" w14:textId="77777777" w:rsidR="002C16F5" w:rsidRPr="002C16F5" w:rsidRDefault="002C16F5" w:rsidP="00DE7F57">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Point</w:t>
      </w:r>
      <w:r w:rsidRPr="002C16F5">
        <w:rPr>
          <w:lang w:eastAsia="en-IN"/>
        </w:rPr>
        <w:t xml:space="preserve"> </w:t>
      </w:r>
      <w:r w:rsidRPr="002C16F5">
        <w:rPr>
          <w:color w:val="4078F2"/>
          <w:lang w:eastAsia="en-IN"/>
        </w:rPr>
        <w:t>createPoint</w:t>
      </w:r>
      <w:r w:rsidRPr="002C16F5">
        <w:rPr>
          <w:lang w:eastAsia="en-IN"/>
        </w:rPr>
        <w:t>(</w:t>
      </w:r>
      <w:r w:rsidRPr="002C16F5">
        <w:rPr>
          <w:color w:val="A626A4"/>
          <w:lang w:eastAsia="en-IN"/>
        </w:rPr>
        <w:t>int</w:t>
      </w:r>
      <w:r w:rsidRPr="002C16F5">
        <w:rPr>
          <w:lang w:eastAsia="en-IN"/>
        </w:rPr>
        <w:t xml:space="preserve"> x, </w:t>
      </w:r>
      <w:r w:rsidRPr="002C16F5">
        <w:rPr>
          <w:color w:val="A626A4"/>
          <w:lang w:eastAsia="en-IN"/>
        </w:rPr>
        <w:t>int</w:t>
      </w:r>
      <w:r w:rsidRPr="002C16F5">
        <w:rPr>
          <w:lang w:eastAsia="en-IN"/>
        </w:rPr>
        <w:t xml:space="preserve"> y) {</w:t>
      </w:r>
    </w:p>
    <w:p w14:paraId="2BF47E90"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struct</w:t>
      </w:r>
      <w:r w:rsidRPr="002C16F5">
        <w:rPr>
          <w:lang w:eastAsia="en-IN"/>
        </w:rPr>
        <w:t xml:space="preserve"> </w:t>
      </w:r>
      <w:r w:rsidRPr="002C16F5">
        <w:rPr>
          <w:color w:val="B76B01"/>
          <w:lang w:eastAsia="en-IN"/>
        </w:rPr>
        <w:t>Point</w:t>
      </w:r>
      <w:r w:rsidRPr="002C16F5">
        <w:rPr>
          <w:lang w:eastAsia="en-IN"/>
        </w:rPr>
        <w:t xml:space="preserve"> p;</w:t>
      </w:r>
    </w:p>
    <w:p w14:paraId="5DA82A7C" w14:textId="77777777" w:rsidR="002C16F5" w:rsidRPr="002C16F5" w:rsidRDefault="002C16F5" w:rsidP="00DE7F57">
      <w:pPr>
        <w:pStyle w:val="Code"/>
        <w:rPr>
          <w:lang w:eastAsia="en-IN"/>
        </w:rPr>
      </w:pPr>
      <w:r w:rsidRPr="002C16F5">
        <w:rPr>
          <w:lang w:eastAsia="en-IN"/>
        </w:rPr>
        <w:t xml:space="preserve">    p.x </w:t>
      </w:r>
      <w:r w:rsidRPr="002C16F5">
        <w:rPr>
          <w:color w:val="4078F2"/>
          <w:lang w:eastAsia="en-IN"/>
        </w:rPr>
        <w:t>=</w:t>
      </w:r>
      <w:r w:rsidRPr="002C16F5">
        <w:rPr>
          <w:lang w:eastAsia="en-IN"/>
        </w:rPr>
        <w:t xml:space="preserve"> x;</w:t>
      </w:r>
    </w:p>
    <w:p w14:paraId="1772BE87" w14:textId="77777777" w:rsidR="002C16F5" w:rsidRPr="002C16F5" w:rsidRDefault="002C16F5" w:rsidP="00DE7F57">
      <w:pPr>
        <w:pStyle w:val="Code"/>
        <w:rPr>
          <w:lang w:eastAsia="en-IN"/>
        </w:rPr>
      </w:pPr>
      <w:r w:rsidRPr="002C16F5">
        <w:rPr>
          <w:lang w:eastAsia="en-IN"/>
        </w:rPr>
        <w:t xml:space="preserve">    p.y </w:t>
      </w:r>
      <w:r w:rsidRPr="002C16F5">
        <w:rPr>
          <w:color w:val="4078F2"/>
          <w:lang w:eastAsia="en-IN"/>
        </w:rPr>
        <w:t>=</w:t>
      </w:r>
      <w:r w:rsidRPr="002C16F5">
        <w:rPr>
          <w:lang w:eastAsia="en-IN"/>
        </w:rPr>
        <w:t xml:space="preserve"> y;</w:t>
      </w:r>
    </w:p>
    <w:p w14:paraId="2803EE9A"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return</w:t>
      </w:r>
      <w:r w:rsidRPr="002C16F5">
        <w:rPr>
          <w:lang w:eastAsia="en-IN"/>
        </w:rPr>
        <w:t xml:space="preserve"> p;  </w:t>
      </w:r>
      <w:r w:rsidRPr="002C16F5">
        <w:rPr>
          <w:i/>
          <w:iCs/>
          <w:color w:val="A0A1A7"/>
          <w:lang w:eastAsia="en-IN"/>
        </w:rPr>
        <w:t>// Returns copy of structure</w:t>
      </w:r>
    </w:p>
    <w:p w14:paraId="39E54E35" w14:textId="77777777" w:rsidR="002C16F5" w:rsidRPr="002C16F5" w:rsidRDefault="002C16F5" w:rsidP="00DE7F57">
      <w:pPr>
        <w:pStyle w:val="Code"/>
        <w:rPr>
          <w:lang w:eastAsia="en-IN"/>
        </w:rPr>
      </w:pPr>
      <w:r w:rsidRPr="002C16F5">
        <w:rPr>
          <w:lang w:eastAsia="en-IN"/>
        </w:rPr>
        <w:t>}</w:t>
      </w:r>
    </w:p>
    <w:p w14:paraId="2CF60CF0"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p>
    <w:p w14:paraId="765B2A2D"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i/>
          <w:iCs/>
          <w:color w:val="A0A1A7"/>
          <w:kern w:val="0"/>
          <w:lang w:eastAsia="en-IN"/>
          <w14:ligatures w14:val="none"/>
        </w:rPr>
        <w:t>// Usage</w:t>
      </w:r>
    </w:p>
    <w:p w14:paraId="226DFC22" w14:textId="77777777" w:rsidR="002C16F5" w:rsidRPr="002C16F5" w:rsidRDefault="002C16F5" w:rsidP="00DE7F5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color w:val="A626A4"/>
          <w:kern w:val="0"/>
          <w:lang w:eastAsia="en-IN"/>
          <w14:ligatures w14:val="none"/>
        </w:rPr>
        <w:t>struct</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Point</w:t>
      </w:r>
      <w:r w:rsidRPr="002C16F5">
        <w:rPr>
          <w:rFonts w:ascii="Amasis MT Pro" w:eastAsia="Times New Roman" w:hAnsi="Amasis MT Pro" w:cs="Courier New"/>
          <w:color w:val="383A42"/>
          <w:kern w:val="0"/>
          <w:lang w:eastAsia="en-IN"/>
          <w14:ligatures w14:val="none"/>
        </w:rPr>
        <w:t xml:space="preserve"> p1 </w:t>
      </w:r>
      <w:r w:rsidRPr="002C16F5">
        <w:rPr>
          <w:rFonts w:ascii="Amasis MT Pro" w:eastAsia="Times New Roman" w:hAnsi="Amasis MT Pro" w:cs="Courier New"/>
          <w:color w:val="4078F2"/>
          <w:kern w:val="0"/>
          <w:lang w:eastAsia="en-IN"/>
          <w14:ligatures w14:val="none"/>
        </w:rPr>
        <w:t>=</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4078F2"/>
          <w:kern w:val="0"/>
          <w:lang w:eastAsia="en-IN"/>
          <w14:ligatures w14:val="none"/>
        </w:rPr>
        <w:t>createPoint</w:t>
      </w:r>
      <w:r w:rsidRPr="002C16F5">
        <w:rPr>
          <w:rFonts w:ascii="Amasis MT Pro" w:eastAsia="Times New Roman" w:hAnsi="Amasis MT Pro" w:cs="Courier New"/>
          <w:color w:val="383A42"/>
          <w:kern w:val="0"/>
          <w:lang w:eastAsia="en-IN"/>
          <w14:ligatures w14:val="none"/>
        </w:rPr>
        <w:t>(</w:t>
      </w:r>
      <w:r w:rsidRPr="002C16F5">
        <w:rPr>
          <w:rFonts w:ascii="Amasis MT Pro" w:eastAsia="Times New Roman" w:hAnsi="Amasis MT Pro" w:cs="Courier New"/>
          <w:color w:val="B76B01"/>
          <w:kern w:val="0"/>
          <w:lang w:eastAsia="en-IN"/>
          <w14:ligatures w14:val="none"/>
        </w:rPr>
        <w:t>10</w:t>
      </w:r>
      <w:r w:rsidRPr="002C16F5">
        <w:rPr>
          <w:rFonts w:ascii="Amasis MT Pro" w:eastAsia="Times New Roman" w:hAnsi="Amasis MT Pro" w:cs="Courier New"/>
          <w:color w:val="383A42"/>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20</w:t>
      </w:r>
      <w:r w:rsidRPr="002C16F5">
        <w:rPr>
          <w:rFonts w:ascii="Amasis MT Pro" w:eastAsia="Times New Roman" w:hAnsi="Amasis MT Pro" w:cs="Courier New"/>
          <w:color w:val="383A42"/>
          <w:kern w:val="0"/>
          <w:lang w:eastAsia="en-IN"/>
          <w14:ligatures w14:val="none"/>
        </w:rPr>
        <w:t>);</w:t>
      </w:r>
    </w:p>
    <w:p w14:paraId="5493AD08" w14:textId="2401AF98" w:rsidR="002C16F5" w:rsidRPr="00DE7F57" w:rsidRDefault="002C16F5" w:rsidP="0067316C">
      <w:pPr>
        <w:pStyle w:val="Subheadddddf"/>
      </w:pPr>
      <w:r w:rsidRPr="002C16F5">
        <w:t>Complete Example: Date Operations</w:t>
      </w:r>
    </w:p>
    <w:p w14:paraId="4061EA8A"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076F99C9"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5F6B6BD7" w14:textId="77777777" w:rsidR="002C16F5" w:rsidRPr="002C16F5" w:rsidRDefault="002C16F5" w:rsidP="00DE7F57">
      <w:pPr>
        <w:pStyle w:val="Code"/>
        <w:rPr>
          <w:color w:val="383A42"/>
          <w:lang w:eastAsia="en-IN"/>
        </w:rPr>
      </w:pPr>
    </w:p>
    <w:p w14:paraId="3714FD4F"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p>
    <w:p w14:paraId="3B46903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day;</w:t>
      </w:r>
    </w:p>
    <w:p w14:paraId="1D18A4D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month;</w:t>
      </w:r>
    </w:p>
    <w:p w14:paraId="5578B1C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w:t>
      </w:r>
    </w:p>
    <w:p w14:paraId="12493228" w14:textId="77777777" w:rsidR="002C16F5" w:rsidRPr="002C16F5" w:rsidRDefault="002C16F5" w:rsidP="00DE7F57">
      <w:pPr>
        <w:pStyle w:val="Code"/>
        <w:rPr>
          <w:color w:val="383A42"/>
          <w:lang w:eastAsia="en-IN"/>
        </w:rPr>
      </w:pPr>
      <w:r w:rsidRPr="002C16F5">
        <w:rPr>
          <w:color w:val="383A42"/>
          <w:lang w:eastAsia="en-IN"/>
        </w:rPr>
        <w:t>};</w:t>
      </w:r>
    </w:p>
    <w:p w14:paraId="1D15DC9C" w14:textId="77777777" w:rsidR="002C16F5" w:rsidRPr="002C16F5" w:rsidRDefault="002C16F5" w:rsidP="00DE7F57">
      <w:pPr>
        <w:pStyle w:val="Code"/>
        <w:rPr>
          <w:color w:val="383A42"/>
          <w:lang w:eastAsia="en-IN"/>
        </w:rPr>
      </w:pPr>
    </w:p>
    <w:p w14:paraId="6ABD095D"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r w:rsidRPr="002C16F5">
        <w:rPr>
          <w:color w:val="4078F2"/>
          <w:lang w:eastAsia="en-IN"/>
        </w:rPr>
        <w:t>createDate</w:t>
      </w:r>
      <w:r w:rsidRPr="002C16F5">
        <w:rPr>
          <w:color w:val="383A42"/>
          <w:lang w:eastAsia="en-IN"/>
        </w:rPr>
        <w:t>(</w:t>
      </w:r>
      <w:r w:rsidRPr="002C16F5">
        <w:rPr>
          <w:color w:val="A626A4"/>
          <w:lang w:eastAsia="en-IN"/>
        </w:rPr>
        <w:t>int</w:t>
      </w:r>
      <w:r w:rsidRPr="002C16F5">
        <w:rPr>
          <w:color w:val="383A42"/>
          <w:lang w:eastAsia="en-IN"/>
        </w:rPr>
        <w:t xml:space="preserve"> d, </w:t>
      </w:r>
      <w:r w:rsidRPr="002C16F5">
        <w:rPr>
          <w:color w:val="A626A4"/>
          <w:lang w:eastAsia="en-IN"/>
        </w:rPr>
        <w:t>int</w:t>
      </w:r>
      <w:r w:rsidRPr="002C16F5">
        <w:rPr>
          <w:color w:val="383A42"/>
          <w:lang w:eastAsia="en-IN"/>
        </w:rPr>
        <w:t xml:space="preserve"> m, </w:t>
      </w:r>
      <w:r w:rsidRPr="002C16F5">
        <w:rPr>
          <w:color w:val="A626A4"/>
          <w:lang w:eastAsia="en-IN"/>
        </w:rPr>
        <w:t>int</w:t>
      </w:r>
      <w:r w:rsidRPr="002C16F5">
        <w:rPr>
          <w:color w:val="383A42"/>
          <w:lang w:eastAsia="en-IN"/>
        </w:rPr>
        <w:t xml:space="preserve"> y) {</w:t>
      </w:r>
    </w:p>
    <w:p w14:paraId="711D139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date;</w:t>
      </w:r>
    </w:p>
    <w:p w14:paraId="03849944" w14:textId="77777777" w:rsidR="002C16F5" w:rsidRPr="002C16F5" w:rsidRDefault="002C16F5" w:rsidP="00DE7F57">
      <w:pPr>
        <w:pStyle w:val="Code"/>
        <w:rPr>
          <w:color w:val="383A42"/>
          <w:lang w:eastAsia="en-IN"/>
        </w:rPr>
      </w:pPr>
      <w:r w:rsidRPr="002C16F5">
        <w:rPr>
          <w:color w:val="383A42"/>
          <w:lang w:eastAsia="en-IN"/>
        </w:rPr>
        <w:t xml:space="preserve">    date.day </w:t>
      </w:r>
      <w:r w:rsidRPr="002C16F5">
        <w:rPr>
          <w:color w:val="4078F2"/>
          <w:lang w:eastAsia="en-IN"/>
        </w:rPr>
        <w:t>=</w:t>
      </w:r>
      <w:r w:rsidRPr="002C16F5">
        <w:rPr>
          <w:color w:val="383A42"/>
          <w:lang w:eastAsia="en-IN"/>
        </w:rPr>
        <w:t xml:space="preserve"> d;</w:t>
      </w:r>
    </w:p>
    <w:p w14:paraId="10F87549" w14:textId="77777777" w:rsidR="002C16F5" w:rsidRPr="002C16F5" w:rsidRDefault="002C16F5" w:rsidP="00DE7F57">
      <w:pPr>
        <w:pStyle w:val="Code"/>
        <w:rPr>
          <w:color w:val="383A42"/>
          <w:lang w:eastAsia="en-IN"/>
        </w:rPr>
      </w:pPr>
      <w:r w:rsidRPr="002C16F5">
        <w:rPr>
          <w:color w:val="383A42"/>
          <w:lang w:eastAsia="en-IN"/>
        </w:rPr>
        <w:t xml:space="preserve">    date.month </w:t>
      </w:r>
      <w:r w:rsidRPr="002C16F5">
        <w:rPr>
          <w:color w:val="4078F2"/>
          <w:lang w:eastAsia="en-IN"/>
        </w:rPr>
        <w:t>=</w:t>
      </w:r>
      <w:r w:rsidRPr="002C16F5">
        <w:rPr>
          <w:color w:val="383A42"/>
          <w:lang w:eastAsia="en-IN"/>
        </w:rPr>
        <w:t xml:space="preserve"> m;</w:t>
      </w:r>
    </w:p>
    <w:p w14:paraId="26B8321C" w14:textId="77777777" w:rsidR="002C16F5" w:rsidRPr="002C16F5" w:rsidRDefault="002C16F5" w:rsidP="00DE7F57">
      <w:pPr>
        <w:pStyle w:val="Code"/>
        <w:rPr>
          <w:color w:val="383A42"/>
          <w:lang w:eastAsia="en-IN"/>
        </w:rPr>
      </w:pPr>
      <w:r w:rsidRPr="002C16F5">
        <w:rPr>
          <w:color w:val="383A42"/>
          <w:lang w:eastAsia="en-IN"/>
        </w:rPr>
        <w:t xml:space="preserve">    date.year </w:t>
      </w:r>
      <w:r w:rsidRPr="002C16F5">
        <w:rPr>
          <w:color w:val="4078F2"/>
          <w:lang w:eastAsia="en-IN"/>
        </w:rPr>
        <w:t>=</w:t>
      </w:r>
      <w:r w:rsidRPr="002C16F5">
        <w:rPr>
          <w:color w:val="383A42"/>
          <w:lang w:eastAsia="en-IN"/>
        </w:rPr>
        <w:t xml:space="preserve"> y;</w:t>
      </w:r>
    </w:p>
    <w:p w14:paraId="036725A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date;</w:t>
      </w:r>
    </w:p>
    <w:p w14:paraId="271D3EF5" w14:textId="77777777" w:rsidR="002C16F5" w:rsidRPr="002C16F5" w:rsidRDefault="002C16F5" w:rsidP="00DE7F57">
      <w:pPr>
        <w:pStyle w:val="Code"/>
        <w:rPr>
          <w:color w:val="383A42"/>
          <w:lang w:eastAsia="en-IN"/>
        </w:rPr>
      </w:pPr>
      <w:r w:rsidRPr="002C16F5">
        <w:rPr>
          <w:color w:val="383A42"/>
          <w:lang w:eastAsia="en-IN"/>
        </w:rPr>
        <w:t>}</w:t>
      </w:r>
    </w:p>
    <w:p w14:paraId="28050011" w14:textId="77777777" w:rsidR="002C16F5" w:rsidRPr="002C16F5" w:rsidRDefault="002C16F5" w:rsidP="00DE7F57">
      <w:pPr>
        <w:pStyle w:val="Code"/>
        <w:rPr>
          <w:color w:val="383A42"/>
          <w:lang w:eastAsia="en-IN"/>
        </w:rPr>
      </w:pPr>
    </w:p>
    <w:p w14:paraId="62E05574"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isLeapYear</w:t>
      </w:r>
      <w:r w:rsidRPr="002C16F5">
        <w:rPr>
          <w:color w:val="383A42"/>
          <w:lang w:eastAsia="en-IN"/>
        </w:rPr>
        <w:t>(</w:t>
      </w:r>
      <w:r w:rsidRPr="002C16F5">
        <w:rPr>
          <w:color w:val="A626A4"/>
          <w:lang w:eastAsia="en-IN"/>
        </w:rPr>
        <w:t>int</w:t>
      </w:r>
      <w:r w:rsidRPr="002C16F5">
        <w:rPr>
          <w:color w:val="383A42"/>
          <w:lang w:eastAsia="en-IN"/>
        </w:rPr>
        <w:t xml:space="preserve"> year) {</w:t>
      </w:r>
    </w:p>
    <w:p w14:paraId="533B35B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(year </w:t>
      </w:r>
      <w:r w:rsidRPr="002C16F5">
        <w:rPr>
          <w:color w:val="4078F2"/>
          <w:lang w:eastAsia="en-IN"/>
        </w:rPr>
        <w:t>%</w:t>
      </w:r>
      <w:r w:rsidRPr="002C16F5">
        <w:rPr>
          <w:color w:val="383A42"/>
          <w:lang w:eastAsia="en-IN"/>
        </w:rPr>
        <w:t xml:space="preserve"> </w:t>
      </w:r>
      <w:r w:rsidRPr="002C16F5">
        <w:rPr>
          <w:color w:val="B76B01"/>
          <w:lang w:eastAsia="en-IN"/>
        </w:rPr>
        <w:t>4</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w:t>
      </w:r>
      <w:r w:rsidRPr="002C16F5">
        <w:rPr>
          <w:color w:val="4078F2"/>
          <w:lang w:eastAsia="en-IN"/>
        </w:rPr>
        <w:t>&amp;&amp;</w:t>
      </w:r>
      <w:r w:rsidRPr="002C16F5">
        <w:rPr>
          <w:color w:val="383A42"/>
          <w:lang w:eastAsia="en-IN"/>
        </w:rPr>
        <w:t xml:space="preserve"> year </w:t>
      </w:r>
      <w:r w:rsidRPr="002C16F5">
        <w:rPr>
          <w:color w:val="4078F2"/>
          <w:lang w:eastAsia="en-IN"/>
        </w:rPr>
        <w:t>%</w:t>
      </w:r>
      <w:r w:rsidRPr="002C16F5">
        <w:rPr>
          <w:color w:val="383A42"/>
          <w:lang w:eastAsia="en-IN"/>
        </w:rPr>
        <w:t xml:space="preserve"> </w:t>
      </w:r>
      <w:r w:rsidRPr="002C16F5">
        <w:rPr>
          <w:color w:val="B76B01"/>
          <w:lang w:eastAsia="en-IN"/>
        </w:rPr>
        <w:t>100</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w:t>
      </w:r>
      <w:r w:rsidRPr="002C16F5">
        <w:rPr>
          <w:color w:val="4078F2"/>
          <w:lang w:eastAsia="en-IN"/>
        </w:rPr>
        <w:t>||</w:t>
      </w:r>
      <w:r w:rsidRPr="002C16F5">
        <w:rPr>
          <w:color w:val="383A42"/>
          <w:lang w:eastAsia="en-IN"/>
        </w:rPr>
        <w:t xml:space="preserve"> (year </w:t>
      </w:r>
      <w:r w:rsidRPr="002C16F5">
        <w:rPr>
          <w:color w:val="4078F2"/>
          <w:lang w:eastAsia="en-IN"/>
        </w:rPr>
        <w:t>%</w:t>
      </w:r>
      <w:r w:rsidRPr="002C16F5">
        <w:rPr>
          <w:color w:val="383A42"/>
          <w:lang w:eastAsia="en-IN"/>
        </w:rPr>
        <w:t xml:space="preserve"> </w:t>
      </w:r>
      <w:r w:rsidRPr="002C16F5">
        <w:rPr>
          <w:color w:val="B76B01"/>
          <w:lang w:eastAsia="en-IN"/>
        </w:rPr>
        <w:t>400</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w:t>
      </w:r>
    </w:p>
    <w:p w14:paraId="2188302E" w14:textId="77777777" w:rsidR="002C16F5" w:rsidRPr="002C16F5" w:rsidRDefault="002C16F5" w:rsidP="00DE7F57">
      <w:pPr>
        <w:pStyle w:val="Code"/>
        <w:rPr>
          <w:color w:val="383A42"/>
          <w:lang w:eastAsia="en-IN"/>
        </w:rPr>
      </w:pPr>
      <w:r w:rsidRPr="002C16F5">
        <w:rPr>
          <w:color w:val="383A42"/>
          <w:lang w:eastAsia="en-IN"/>
        </w:rPr>
        <w:t>}</w:t>
      </w:r>
    </w:p>
    <w:p w14:paraId="00AD1CDF" w14:textId="77777777" w:rsidR="002C16F5" w:rsidRPr="002C16F5" w:rsidRDefault="002C16F5" w:rsidP="00DE7F57">
      <w:pPr>
        <w:pStyle w:val="Code"/>
        <w:rPr>
          <w:color w:val="383A42"/>
          <w:lang w:eastAsia="en-IN"/>
        </w:rPr>
      </w:pPr>
    </w:p>
    <w:p w14:paraId="0C39476B"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daysInMonth</w:t>
      </w:r>
      <w:r w:rsidRPr="002C16F5">
        <w:rPr>
          <w:color w:val="383A42"/>
          <w:lang w:eastAsia="en-IN"/>
        </w:rPr>
        <w:t>(</w:t>
      </w:r>
      <w:r w:rsidRPr="002C16F5">
        <w:rPr>
          <w:color w:val="A626A4"/>
          <w:lang w:eastAsia="en-IN"/>
        </w:rPr>
        <w:t>int</w:t>
      </w:r>
      <w:r w:rsidRPr="002C16F5">
        <w:rPr>
          <w:color w:val="383A42"/>
          <w:lang w:eastAsia="en-IN"/>
        </w:rPr>
        <w:t xml:space="preserve"> month, </w:t>
      </w:r>
      <w:r w:rsidRPr="002C16F5">
        <w:rPr>
          <w:color w:val="A626A4"/>
          <w:lang w:eastAsia="en-IN"/>
        </w:rPr>
        <w:t>int</w:t>
      </w:r>
      <w:r w:rsidRPr="002C16F5">
        <w:rPr>
          <w:color w:val="383A42"/>
          <w:lang w:eastAsia="en-IN"/>
        </w:rPr>
        <w:t xml:space="preserve"> year) {</w:t>
      </w:r>
    </w:p>
    <w:p w14:paraId="0C75946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days[] </w:t>
      </w:r>
      <w:r w:rsidRPr="002C16F5">
        <w:rPr>
          <w:color w:val="4078F2"/>
          <w:lang w:eastAsia="en-IN"/>
        </w:rPr>
        <w:t>=</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28</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31</w:t>
      </w:r>
      <w:r w:rsidRPr="002C16F5">
        <w:rPr>
          <w:color w:val="383A42"/>
          <w:lang w:eastAsia="en-IN"/>
        </w:rPr>
        <w:t xml:space="preserve">, </w:t>
      </w:r>
      <w:r w:rsidRPr="002C16F5">
        <w:rPr>
          <w:color w:val="B76B01"/>
          <w:lang w:eastAsia="en-IN"/>
        </w:rPr>
        <w:t>30</w:t>
      </w:r>
      <w:r w:rsidRPr="002C16F5">
        <w:rPr>
          <w:color w:val="383A42"/>
          <w:lang w:eastAsia="en-IN"/>
        </w:rPr>
        <w:t xml:space="preserve">, </w:t>
      </w:r>
      <w:r w:rsidRPr="002C16F5">
        <w:rPr>
          <w:color w:val="B76B01"/>
          <w:lang w:eastAsia="en-IN"/>
        </w:rPr>
        <w:t>31</w:t>
      </w:r>
      <w:r w:rsidRPr="002C16F5">
        <w:rPr>
          <w:color w:val="383A42"/>
          <w:lang w:eastAsia="en-IN"/>
        </w:rPr>
        <w:t>};</w:t>
      </w:r>
    </w:p>
    <w:p w14:paraId="15CA6801" w14:textId="77777777" w:rsidR="002C16F5" w:rsidRPr="002C16F5" w:rsidRDefault="002C16F5" w:rsidP="00DE7F57">
      <w:pPr>
        <w:pStyle w:val="Code"/>
        <w:rPr>
          <w:color w:val="383A42"/>
          <w:lang w:eastAsia="en-IN"/>
        </w:rPr>
      </w:pPr>
      <w:r w:rsidRPr="002C16F5">
        <w:rPr>
          <w:color w:val="383A42"/>
          <w:lang w:eastAsia="en-IN"/>
        </w:rPr>
        <w:t xml:space="preserve">    </w:t>
      </w:r>
    </w:p>
    <w:p w14:paraId="1104BBE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(month </w:t>
      </w:r>
      <w:r w:rsidRPr="002C16F5">
        <w:rPr>
          <w:color w:val="4078F2"/>
          <w:lang w:eastAsia="en-IN"/>
        </w:rPr>
        <w:t>==</w:t>
      </w:r>
      <w:r w:rsidRPr="002C16F5">
        <w:rPr>
          <w:color w:val="383A42"/>
          <w:lang w:eastAsia="en-IN"/>
        </w:rPr>
        <w:t xml:space="preserve"> </w:t>
      </w:r>
      <w:r w:rsidRPr="002C16F5">
        <w:rPr>
          <w:color w:val="B76B01"/>
          <w:lang w:eastAsia="en-IN"/>
        </w:rPr>
        <w:t>2</w:t>
      </w:r>
      <w:r w:rsidRPr="002C16F5">
        <w:rPr>
          <w:color w:val="383A42"/>
          <w:lang w:eastAsia="en-IN"/>
        </w:rPr>
        <w:t xml:space="preserve"> </w:t>
      </w:r>
      <w:r w:rsidRPr="002C16F5">
        <w:rPr>
          <w:color w:val="4078F2"/>
          <w:lang w:eastAsia="en-IN"/>
        </w:rPr>
        <w:t>&amp;&amp;</w:t>
      </w:r>
      <w:r w:rsidRPr="002C16F5">
        <w:rPr>
          <w:color w:val="383A42"/>
          <w:lang w:eastAsia="en-IN"/>
        </w:rPr>
        <w:t xml:space="preserve"> </w:t>
      </w:r>
      <w:r w:rsidRPr="002C16F5">
        <w:rPr>
          <w:color w:val="4078F2"/>
          <w:lang w:eastAsia="en-IN"/>
        </w:rPr>
        <w:t>isLeapYear</w:t>
      </w:r>
      <w:r w:rsidRPr="002C16F5">
        <w:rPr>
          <w:color w:val="383A42"/>
          <w:lang w:eastAsia="en-IN"/>
        </w:rPr>
        <w:t>(year)) {</w:t>
      </w:r>
    </w:p>
    <w:p w14:paraId="7DA869D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29</w:t>
      </w:r>
      <w:r w:rsidRPr="002C16F5">
        <w:rPr>
          <w:color w:val="383A42"/>
          <w:lang w:eastAsia="en-IN"/>
        </w:rPr>
        <w:t>;</w:t>
      </w:r>
    </w:p>
    <w:p w14:paraId="40F116B0" w14:textId="77777777" w:rsidR="002C16F5" w:rsidRPr="002C16F5" w:rsidRDefault="002C16F5" w:rsidP="00DE7F57">
      <w:pPr>
        <w:pStyle w:val="Code"/>
        <w:rPr>
          <w:color w:val="383A42"/>
          <w:lang w:eastAsia="en-IN"/>
        </w:rPr>
      </w:pPr>
      <w:r w:rsidRPr="002C16F5">
        <w:rPr>
          <w:color w:val="383A42"/>
          <w:lang w:eastAsia="en-IN"/>
        </w:rPr>
        <w:t xml:space="preserve">    }</w:t>
      </w:r>
    </w:p>
    <w:p w14:paraId="7C003B5F" w14:textId="77777777" w:rsidR="002C16F5" w:rsidRPr="002C16F5" w:rsidRDefault="002C16F5" w:rsidP="00DE7F57">
      <w:pPr>
        <w:pStyle w:val="Code"/>
        <w:rPr>
          <w:color w:val="383A42"/>
          <w:lang w:eastAsia="en-IN"/>
        </w:rPr>
      </w:pPr>
      <w:r w:rsidRPr="002C16F5">
        <w:rPr>
          <w:color w:val="383A42"/>
          <w:lang w:eastAsia="en-IN"/>
        </w:rPr>
        <w:t xml:space="preserve">    </w:t>
      </w:r>
    </w:p>
    <w:p w14:paraId="2FF298C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days[month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08DB1E06" w14:textId="77777777" w:rsidR="002C16F5" w:rsidRPr="002C16F5" w:rsidRDefault="002C16F5" w:rsidP="00DE7F57">
      <w:pPr>
        <w:pStyle w:val="Code"/>
        <w:rPr>
          <w:color w:val="383A42"/>
          <w:lang w:eastAsia="en-IN"/>
        </w:rPr>
      </w:pPr>
      <w:r w:rsidRPr="002C16F5">
        <w:rPr>
          <w:color w:val="383A42"/>
          <w:lang w:eastAsia="en-IN"/>
        </w:rPr>
        <w:t>}</w:t>
      </w:r>
    </w:p>
    <w:p w14:paraId="591B93F6" w14:textId="77777777" w:rsidR="002C16F5" w:rsidRPr="002C16F5" w:rsidRDefault="002C16F5" w:rsidP="00DE7F57">
      <w:pPr>
        <w:pStyle w:val="Code"/>
        <w:rPr>
          <w:color w:val="383A42"/>
          <w:lang w:eastAsia="en-IN"/>
        </w:rPr>
      </w:pPr>
    </w:p>
    <w:p w14:paraId="12081EA9"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r w:rsidRPr="002C16F5">
        <w:rPr>
          <w:color w:val="4078F2"/>
          <w:lang w:eastAsia="en-IN"/>
        </w:rPr>
        <w:t>nextDay</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d) {</w:t>
      </w:r>
    </w:p>
    <w:p w14:paraId="5C8CE82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next </w:t>
      </w:r>
      <w:r w:rsidRPr="002C16F5">
        <w:rPr>
          <w:color w:val="4078F2"/>
          <w:lang w:eastAsia="en-IN"/>
        </w:rPr>
        <w:t>=</w:t>
      </w:r>
      <w:r w:rsidRPr="002C16F5">
        <w:rPr>
          <w:color w:val="383A42"/>
          <w:lang w:eastAsia="en-IN"/>
        </w:rPr>
        <w:t xml:space="preserve"> d;</w:t>
      </w:r>
    </w:p>
    <w:p w14:paraId="24B2E0D5" w14:textId="77777777" w:rsidR="002C16F5" w:rsidRPr="002C16F5" w:rsidRDefault="002C16F5" w:rsidP="00DE7F57">
      <w:pPr>
        <w:pStyle w:val="Code"/>
        <w:rPr>
          <w:color w:val="383A42"/>
          <w:lang w:eastAsia="en-IN"/>
        </w:rPr>
      </w:pPr>
      <w:r w:rsidRPr="002C16F5">
        <w:rPr>
          <w:color w:val="383A42"/>
          <w:lang w:eastAsia="en-IN"/>
        </w:rPr>
        <w:t xml:space="preserve">    </w:t>
      </w:r>
    </w:p>
    <w:p w14:paraId="7D681BD9" w14:textId="77777777" w:rsidR="002C16F5" w:rsidRPr="002C16F5" w:rsidRDefault="002C16F5" w:rsidP="00DE7F57">
      <w:pPr>
        <w:pStyle w:val="Code"/>
        <w:rPr>
          <w:color w:val="383A42"/>
          <w:lang w:eastAsia="en-IN"/>
        </w:rPr>
      </w:pPr>
      <w:r w:rsidRPr="002C16F5">
        <w:rPr>
          <w:color w:val="383A42"/>
          <w:lang w:eastAsia="en-IN"/>
        </w:rPr>
        <w:t xml:space="preserve">    next.day</w:t>
      </w:r>
      <w:r w:rsidRPr="002C16F5">
        <w:rPr>
          <w:color w:val="4078F2"/>
          <w:lang w:eastAsia="en-IN"/>
        </w:rPr>
        <w:t>++</w:t>
      </w:r>
      <w:r w:rsidRPr="002C16F5">
        <w:rPr>
          <w:color w:val="383A42"/>
          <w:lang w:eastAsia="en-IN"/>
        </w:rPr>
        <w:t>;</w:t>
      </w:r>
    </w:p>
    <w:p w14:paraId="1E01572F" w14:textId="77777777" w:rsidR="002C16F5" w:rsidRPr="002C16F5" w:rsidRDefault="002C16F5" w:rsidP="00DE7F57">
      <w:pPr>
        <w:pStyle w:val="Code"/>
        <w:rPr>
          <w:color w:val="383A42"/>
          <w:lang w:eastAsia="en-IN"/>
        </w:rPr>
      </w:pPr>
      <w:r w:rsidRPr="002C16F5">
        <w:rPr>
          <w:color w:val="383A42"/>
          <w:lang w:eastAsia="en-IN"/>
        </w:rPr>
        <w:t xml:space="preserve">    </w:t>
      </w:r>
    </w:p>
    <w:p w14:paraId="347A699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(next.day </w:t>
      </w:r>
      <w:r w:rsidRPr="002C16F5">
        <w:rPr>
          <w:color w:val="4078F2"/>
          <w:lang w:eastAsia="en-IN"/>
        </w:rPr>
        <w:t>&gt;</w:t>
      </w:r>
      <w:r w:rsidRPr="002C16F5">
        <w:rPr>
          <w:color w:val="383A42"/>
          <w:lang w:eastAsia="en-IN"/>
        </w:rPr>
        <w:t xml:space="preserve"> </w:t>
      </w:r>
      <w:r w:rsidRPr="002C16F5">
        <w:rPr>
          <w:color w:val="4078F2"/>
          <w:lang w:eastAsia="en-IN"/>
        </w:rPr>
        <w:t>daysInMonth</w:t>
      </w:r>
      <w:r w:rsidRPr="002C16F5">
        <w:rPr>
          <w:color w:val="383A42"/>
          <w:lang w:eastAsia="en-IN"/>
        </w:rPr>
        <w:t>(next.month, next.year)) {</w:t>
      </w:r>
    </w:p>
    <w:p w14:paraId="57316C38" w14:textId="77777777" w:rsidR="002C16F5" w:rsidRPr="002C16F5" w:rsidRDefault="002C16F5" w:rsidP="00DE7F57">
      <w:pPr>
        <w:pStyle w:val="Code"/>
        <w:rPr>
          <w:color w:val="383A42"/>
          <w:lang w:eastAsia="en-IN"/>
        </w:rPr>
      </w:pPr>
      <w:r w:rsidRPr="002C16F5">
        <w:rPr>
          <w:color w:val="383A42"/>
          <w:lang w:eastAsia="en-IN"/>
        </w:rPr>
        <w:t xml:space="preserve">        next.day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1E117A2F" w14:textId="77777777" w:rsidR="002C16F5" w:rsidRPr="002C16F5" w:rsidRDefault="002C16F5" w:rsidP="00DE7F57">
      <w:pPr>
        <w:pStyle w:val="Code"/>
        <w:rPr>
          <w:color w:val="383A42"/>
          <w:lang w:eastAsia="en-IN"/>
        </w:rPr>
      </w:pPr>
      <w:r w:rsidRPr="002C16F5">
        <w:rPr>
          <w:color w:val="383A42"/>
          <w:lang w:eastAsia="en-IN"/>
        </w:rPr>
        <w:t xml:space="preserve">        next.month</w:t>
      </w:r>
      <w:r w:rsidRPr="002C16F5">
        <w:rPr>
          <w:color w:val="4078F2"/>
          <w:lang w:eastAsia="en-IN"/>
        </w:rPr>
        <w:t>++</w:t>
      </w:r>
      <w:r w:rsidRPr="002C16F5">
        <w:rPr>
          <w:color w:val="383A42"/>
          <w:lang w:eastAsia="en-IN"/>
        </w:rPr>
        <w:t>;</w:t>
      </w:r>
    </w:p>
    <w:p w14:paraId="1F892EC0" w14:textId="77777777" w:rsidR="002C16F5" w:rsidRPr="002C16F5" w:rsidRDefault="002C16F5" w:rsidP="00DE7F57">
      <w:pPr>
        <w:pStyle w:val="Code"/>
        <w:rPr>
          <w:color w:val="383A42"/>
          <w:lang w:eastAsia="en-IN"/>
        </w:rPr>
      </w:pPr>
      <w:r w:rsidRPr="002C16F5">
        <w:rPr>
          <w:color w:val="383A42"/>
          <w:lang w:eastAsia="en-IN"/>
        </w:rPr>
        <w:t xml:space="preserve">        </w:t>
      </w:r>
    </w:p>
    <w:p w14:paraId="6CD32EC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(next.month </w:t>
      </w:r>
      <w:r w:rsidRPr="002C16F5">
        <w:rPr>
          <w:color w:val="4078F2"/>
          <w:lang w:eastAsia="en-IN"/>
        </w:rPr>
        <w:t>&gt;</w:t>
      </w:r>
      <w:r w:rsidRPr="002C16F5">
        <w:rPr>
          <w:color w:val="383A42"/>
          <w:lang w:eastAsia="en-IN"/>
        </w:rPr>
        <w:t xml:space="preserve"> </w:t>
      </w:r>
      <w:r w:rsidRPr="002C16F5">
        <w:rPr>
          <w:color w:val="B76B01"/>
          <w:lang w:eastAsia="en-IN"/>
        </w:rPr>
        <w:t>12</w:t>
      </w:r>
      <w:r w:rsidRPr="002C16F5">
        <w:rPr>
          <w:color w:val="383A42"/>
          <w:lang w:eastAsia="en-IN"/>
        </w:rPr>
        <w:t>) {</w:t>
      </w:r>
    </w:p>
    <w:p w14:paraId="7CB65684" w14:textId="77777777" w:rsidR="002C16F5" w:rsidRPr="002C16F5" w:rsidRDefault="002C16F5" w:rsidP="00DE7F57">
      <w:pPr>
        <w:pStyle w:val="Code"/>
        <w:rPr>
          <w:color w:val="383A42"/>
          <w:lang w:eastAsia="en-IN"/>
        </w:rPr>
      </w:pPr>
      <w:r w:rsidRPr="002C16F5">
        <w:rPr>
          <w:color w:val="383A42"/>
          <w:lang w:eastAsia="en-IN"/>
        </w:rPr>
        <w:t xml:space="preserve">            next.month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7A21F811" w14:textId="77777777" w:rsidR="002C16F5" w:rsidRPr="002C16F5" w:rsidRDefault="002C16F5" w:rsidP="00DE7F57">
      <w:pPr>
        <w:pStyle w:val="Code"/>
        <w:rPr>
          <w:color w:val="383A42"/>
          <w:lang w:eastAsia="en-IN"/>
        </w:rPr>
      </w:pPr>
      <w:r w:rsidRPr="002C16F5">
        <w:rPr>
          <w:color w:val="383A42"/>
          <w:lang w:eastAsia="en-IN"/>
        </w:rPr>
        <w:t xml:space="preserve">            next.year</w:t>
      </w:r>
      <w:r w:rsidRPr="002C16F5">
        <w:rPr>
          <w:color w:val="4078F2"/>
          <w:lang w:eastAsia="en-IN"/>
        </w:rPr>
        <w:t>++</w:t>
      </w:r>
      <w:r w:rsidRPr="002C16F5">
        <w:rPr>
          <w:color w:val="383A42"/>
          <w:lang w:eastAsia="en-IN"/>
        </w:rPr>
        <w:t>;</w:t>
      </w:r>
    </w:p>
    <w:p w14:paraId="04369698" w14:textId="77777777" w:rsidR="002C16F5" w:rsidRPr="002C16F5" w:rsidRDefault="002C16F5" w:rsidP="00DE7F57">
      <w:pPr>
        <w:pStyle w:val="Code"/>
        <w:rPr>
          <w:color w:val="383A42"/>
          <w:lang w:eastAsia="en-IN"/>
        </w:rPr>
      </w:pPr>
      <w:r w:rsidRPr="002C16F5">
        <w:rPr>
          <w:color w:val="383A42"/>
          <w:lang w:eastAsia="en-IN"/>
        </w:rPr>
        <w:t xml:space="preserve">        }</w:t>
      </w:r>
    </w:p>
    <w:p w14:paraId="3D3C06C8" w14:textId="77777777" w:rsidR="002C16F5" w:rsidRPr="002C16F5" w:rsidRDefault="002C16F5" w:rsidP="00DE7F57">
      <w:pPr>
        <w:pStyle w:val="Code"/>
        <w:rPr>
          <w:color w:val="383A42"/>
          <w:lang w:eastAsia="en-IN"/>
        </w:rPr>
      </w:pPr>
      <w:r w:rsidRPr="002C16F5">
        <w:rPr>
          <w:color w:val="383A42"/>
          <w:lang w:eastAsia="en-IN"/>
        </w:rPr>
        <w:t xml:space="preserve">    }</w:t>
      </w:r>
    </w:p>
    <w:p w14:paraId="42DCFE06" w14:textId="77777777" w:rsidR="002C16F5" w:rsidRPr="002C16F5" w:rsidRDefault="002C16F5" w:rsidP="00DE7F57">
      <w:pPr>
        <w:pStyle w:val="Code"/>
        <w:rPr>
          <w:color w:val="383A42"/>
          <w:lang w:eastAsia="en-IN"/>
        </w:rPr>
      </w:pPr>
      <w:r w:rsidRPr="002C16F5">
        <w:rPr>
          <w:color w:val="383A42"/>
          <w:lang w:eastAsia="en-IN"/>
        </w:rPr>
        <w:t xml:space="preserve">    </w:t>
      </w:r>
    </w:p>
    <w:p w14:paraId="3309FE1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next;</w:t>
      </w:r>
    </w:p>
    <w:p w14:paraId="21650D33" w14:textId="77777777" w:rsidR="002C16F5" w:rsidRPr="002C16F5" w:rsidRDefault="002C16F5" w:rsidP="00DE7F57">
      <w:pPr>
        <w:pStyle w:val="Code"/>
        <w:rPr>
          <w:color w:val="383A42"/>
          <w:lang w:eastAsia="en-IN"/>
        </w:rPr>
      </w:pPr>
      <w:r w:rsidRPr="002C16F5">
        <w:rPr>
          <w:color w:val="383A42"/>
          <w:lang w:eastAsia="en-IN"/>
        </w:rPr>
        <w:t>}</w:t>
      </w:r>
    </w:p>
    <w:p w14:paraId="3CB81F64" w14:textId="77777777" w:rsidR="002C16F5" w:rsidRPr="002C16F5" w:rsidRDefault="002C16F5" w:rsidP="00DE7F57">
      <w:pPr>
        <w:pStyle w:val="Code"/>
        <w:rPr>
          <w:color w:val="383A42"/>
          <w:lang w:eastAsia="en-IN"/>
        </w:rPr>
      </w:pPr>
    </w:p>
    <w:p w14:paraId="7E990C33"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displayDate</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d) {</w:t>
      </w:r>
    </w:p>
    <w:p w14:paraId="50760EA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"%02d/%02d/%d\n"</w:t>
      </w:r>
      <w:r w:rsidRPr="002C16F5">
        <w:rPr>
          <w:color w:val="383A42"/>
          <w:lang w:eastAsia="en-IN"/>
        </w:rPr>
        <w:t>, d.day, d.month, d.year);</w:t>
      </w:r>
    </w:p>
    <w:p w14:paraId="5C1D7FA0" w14:textId="77777777" w:rsidR="002C16F5" w:rsidRPr="002C16F5" w:rsidRDefault="002C16F5" w:rsidP="00DE7F57">
      <w:pPr>
        <w:pStyle w:val="Code"/>
        <w:rPr>
          <w:color w:val="383A42"/>
          <w:lang w:eastAsia="en-IN"/>
        </w:rPr>
      </w:pPr>
      <w:r w:rsidRPr="002C16F5">
        <w:rPr>
          <w:color w:val="383A42"/>
          <w:lang w:eastAsia="en-IN"/>
        </w:rPr>
        <w:t>}</w:t>
      </w:r>
    </w:p>
    <w:p w14:paraId="72B5FE3B" w14:textId="77777777" w:rsidR="002C16F5" w:rsidRPr="002C16F5" w:rsidRDefault="002C16F5" w:rsidP="00DE7F57">
      <w:pPr>
        <w:pStyle w:val="Code"/>
        <w:rPr>
          <w:color w:val="383A42"/>
          <w:lang w:eastAsia="en-IN"/>
        </w:rPr>
      </w:pPr>
    </w:p>
    <w:p w14:paraId="4AE706DB"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1BFEEF4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today </w:t>
      </w:r>
      <w:r w:rsidRPr="002C16F5">
        <w:rPr>
          <w:color w:val="4078F2"/>
          <w:lang w:eastAsia="en-IN"/>
        </w:rPr>
        <w:t>=</w:t>
      </w:r>
      <w:r w:rsidRPr="002C16F5">
        <w:rPr>
          <w:color w:val="383A42"/>
          <w:lang w:eastAsia="en-IN"/>
        </w:rPr>
        <w:t xml:space="preserve"> </w:t>
      </w:r>
      <w:r w:rsidRPr="002C16F5">
        <w:rPr>
          <w:color w:val="4078F2"/>
          <w:lang w:eastAsia="en-IN"/>
        </w:rPr>
        <w:t>createDate</w:t>
      </w:r>
      <w:r w:rsidRPr="002C16F5">
        <w:rPr>
          <w:color w:val="383A42"/>
          <w:lang w:eastAsia="en-IN"/>
        </w:rPr>
        <w:t>(</w:t>
      </w:r>
      <w:r w:rsidRPr="002C16F5">
        <w:rPr>
          <w:color w:val="B76B01"/>
          <w:lang w:eastAsia="en-IN"/>
        </w:rPr>
        <w:t>31</w:t>
      </w:r>
      <w:r w:rsidRPr="002C16F5">
        <w:rPr>
          <w:color w:val="383A42"/>
          <w:lang w:eastAsia="en-IN"/>
        </w:rPr>
        <w:t xml:space="preserve">, </w:t>
      </w:r>
      <w:r w:rsidRPr="002C16F5">
        <w:rPr>
          <w:color w:val="B76B01"/>
          <w:lang w:eastAsia="en-IN"/>
        </w:rPr>
        <w:t>12</w:t>
      </w:r>
      <w:r w:rsidRPr="002C16F5">
        <w:rPr>
          <w:color w:val="383A42"/>
          <w:lang w:eastAsia="en-IN"/>
        </w:rPr>
        <w:t xml:space="preserve">, </w:t>
      </w:r>
      <w:r w:rsidRPr="002C16F5">
        <w:rPr>
          <w:color w:val="B76B01"/>
          <w:lang w:eastAsia="en-IN"/>
        </w:rPr>
        <w:t>2024</w:t>
      </w:r>
      <w:r w:rsidRPr="002C16F5">
        <w:rPr>
          <w:color w:val="383A42"/>
          <w:lang w:eastAsia="en-IN"/>
        </w:rPr>
        <w:t>);</w:t>
      </w:r>
    </w:p>
    <w:p w14:paraId="1E2E49F7" w14:textId="77777777" w:rsidR="002C16F5" w:rsidRPr="002C16F5" w:rsidRDefault="002C16F5" w:rsidP="00DE7F57">
      <w:pPr>
        <w:pStyle w:val="Code"/>
        <w:rPr>
          <w:color w:val="383A42"/>
          <w:lang w:eastAsia="en-IN"/>
        </w:rPr>
      </w:pPr>
      <w:r w:rsidRPr="002C16F5">
        <w:rPr>
          <w:color w:val="383A42"/>
          <w:lang w:eastAsia="en-IN"/>
        </w:rPr>
        <w:t xml:space="preserve">    </w:t>
      </w:r>
    </w:p>
    <w:p w14:paraId="70D8540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"Today: "</w:t>
      </w:r>
      <w:r w:rsidRPr="002C16F5">
        <w:rPr>
          <w:color w:val="383A42"/>
          <w:lang w:eastAsia="en-IN"/>
        </w:rPr>
        <w:t>);</w:t>
      </w:r>
    </w:p>
    <w:p w14:paraId="361CA5C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displayDate</w:t>
      </w:r>
      <w:r w:rsidRPr="002C16F5">
        <w:rPr>
          <w:color w:val="383A42"/>
          <w:lang w:eastAsia="en-IN"/>
        </w:rPr>
        <w:t>(today);</w:t>
      </w:r>
    </w:p>
    <w:p w14:paraId="04117CB9" w14:textId="77777777" w:rsidR="002C16F5" w:rsidRPr="002C16F5" w:rsidRDefault="002C16F5" w:rsidP="00DE7F57">
      <w:pPr>
        <w:pStyle w:val="Code"/>
        <w:rPr>
          <w:color w:val="383A42"/>
          <w:lang w:eastAsia="en-IN"/>
        </w:rPr>
      </w:pPr>
      <w:r w:rsidRPr="002C16F5">
        <w:rPr>
          <w:color w:val="383A42"/>
          <w:lang w:eastAsia="en-IN"/>
        </w:rPr>
        <w:t xml:space="preserve">    </w:t>
      </w:r>
    </w:p>
    <w:p w14:paraId="2DEA711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tomorrow </w:t>
      </w:r>
      <w:r w:rsidRPr="002C16F5">
        <w:rPr>
          <w:color w:val="4078F2"/>
          <w:lang w:eastAsia="en-IN"/>
        </w:rPr>
        <w:t>=</w:t>
      </w:r>
      <w:r w:rsidRPr="002C16F5">
        <w:rPr>
          <w:color w:val="383A42"/>
          <w:lang w:eastAsia="en-IN"/>
        </w:rPr>
        <w:t xml:space="preserve"> </w:t>
      </w:r>
      <w:r w:rsidRPr="002C16F5">
        <w:rPr>
          <w:color w:val="4078F2"/>
          <w:lang w:eastAsia="en-IN"/>
        </w:rPr>
        <w:t>nextDay</w:t>
      </w:r>
      <w:r w:rsidRPr="002C16F5">
        <w:rPr>
          <w:color w:val="383A42"/>
          <w:lang w:eastAsia="en-IN"/>
        </w:rPr>
        <w:t>(today);</w:t>
      </w:r>
    </w:p>
    <w:p w14:paraId="1602505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"Tomorrow: "</w:t>
      </w:r>
      <w:r w:rsidRPr="002C16F5">
        <w:rPr>
          <w:color w:val="383A42"/>
          <w:lang w:eastAsia="en-IN"/>
        </w:rPr>
        <w:t>);</w:t>
      </w:r>
    </w:p>
    <w:p w14:paraId="71CFBA5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displayDate</w:t>
      </w:r>
      <w:r w:rsidRPr="002C16F5">
        <w:rPr>
          <w:color w:val="383A42"/>
          <w:lang w:eastAsia="en-IN"/>
        </w:rPr>
        <w:t>(tomorrow);</w:t>
      </w:r>
    </w:p>
    <w:p w14:paraId="492BAA8A" w14:textId="77777777" w:rsidR="002C16F5" w:rsidRPr="002C16F5" w:rsidRDefault="002C16F5" w:rsidP="00DE7F57">
      <w:pPr>
        <w:pStyle w:val="Code"/>
        <w:rPr>
          <w:color w:val="383A42"/>
          <w:lang w:eastAsia="en-IN"/>
        </w:rPr>
      </w:pPr>
      <w:r w:rsidRPr="002C16F5">
        <w:rPr>
          <w:color w:val="383A42"/>
          <w:lang w:eastAsia="en-IN"/>
        </w:rPr>
        <w:t xml:space="preserve">    </w:t>
      </w:r>
    </w:p>
    <w:p w14:paraId="2B3A466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5AAAD55" w14:textId="77777777" w:rsidR="002C16F5" w:rsidRPr="002C16F5" w:rsidRDefault="002C16F5" w:rsidP="00DE7F57">
      <w:pPr>
        <w:pStyle w:val="Code"/>
        <w:rPr>
          <w:color w:val="383A42"/>
          <w:lang w:eastAsia="en-IN"/>
        </w:rPr>
      </w:pPr>
      <w:r w:rsidRPr="002C16F5">
        <w:rPr>
          <w:color w:val="383A42"/>
          <w:lang w:eastAsia="en-IN"/>
        </w:rPr>
        <w:t>}</w:t>
      </w:r>
    </w:p>
    <w:p w14:paraId="2FC89BA1" w14:textId="77777777" w:rsidR="002C16F5" w:rsidRPr="002C16F5" w:rsidRDefault="002C16F5" w:rsidP="0067316C">
      <w:pPr>
        <w:pStyle w:val="Subheadddddf"/>
      </w:pPr>
      <w:r w:rsidRPr="002C16F5">
        <w:t>Output:</w:t>
      </w:r>
    </w:p>
    <w:p w14:paraId="3E072BCE" w14:textId="77777777" w:rsidR="002C16F5" w:rsidRPr="002C16F5" w:rsidRDefault="002C16F5" w:rsidP="00DE7F57">
      <w:pPr>
        <w:pStyle w:val="Code"/>
        <w:rPr>
          <w:lang w:eastAsia="en-IN"/>
        </w:rPr>
      </w:pPr>
      <w:r w:rsidRPr="002C16F5">
        <w:rPr>
          <w:lang w:eastAsia="en-IN"/>
        </w:rPr>
        <w:t>Today: 31/12/2024</w:t>
      </w:r>
    </w:p>
    <w:p w14:paraId="34286025" w14:textId="77777777" w:rsidR="002C16F5" w:rsidRPr="002C16F5" w:rsidRDefault="002C16F5" w:rsidP="00DE7F57">
      <w:pPr>
        <w:pStyle w:val="Code"/>
        <w:rPr>
          <w:lang w:eastAsia="en-IN"/>
        </w:rPr>
      </w:pPr>
      <w:r w:rsidRPr="002C16F5">
        <w:rPr>
          <w:lang w:eastAsia="en-IN"/>
        </w:rPr>
        <w:t>Tomorrow: 01/01/2025</w:t>
      </w:r>
    </w:p>
    <w:p w14:paraId="0BFD2AE9" w14:textId="77777777" w:rsidR="002C16F5" w:rsidRPr="002C16F5" w:rsidRDefault="002C16F5" w:rsidP="0067316C">
      <w:pPr>
        <w:pStyle w:val="Subheadddd"/>
      </w:pPr>
      <w:bookmarkStart w:id="112" w:name="_Toc212291013"/>
      <w:r w:rsidRPr="002C16F5">
        <w:t>12.7 Self-Referential Structures: Building Dynamic Data Structures</w:t>
      </w:r>
      <w:bookmarkEnd w:id="112"/>
    </w:p>
    <w:p w14:paraId="0A63DA5B" w14:textId="77777777" w:rsidR="002C16F5" w:rsidRPr="002C16F5" w:rsidRDefault="002C16F5" w:rsidP="0067316C">
      <w:pPr>
        <w:pStyle w:val="texxtt"/>
        <w:rPr>
          <w:lang w:eastAsia="en-IN"/>
        </w:rPr>
      </w:pPr>
      <w:r w:rsidRPr="002C16F5">
        <w:rPr>
          <w:lang w:eastAsia="en-IN"/>
        </w:rPr>
        <w:t>A self-referential structure contains a pointer to the same structure type. This is fundamental for creating linked data structures.</w:t>
      </w:r>
    </w:p>
    <w:p w14:paraId="61A98EA2" w14:textId="447B9A48" w:rsidR="002C16F5" w:rsidRPr="00DE7F57" w:rsidRDefault="002C16F5" w:rsidP="0067316C">
      <w:pPr>
        <w:pStyle w:val="Subheadddddf"/>
      </w:pPr>
      <w:r w:rsidRPr="002C16F5">
        <w:t>Basic Self-Referential Structure</w:t>
      </w:r>
    </w:p>
    <w:p w14:paraId="40D1B498" w14:textId="77777777" w:rsidR="002C16F5" w:rsidRPr="002C16F5" w:rsidRDefault="002C16F5" w:rsidP="00DE7F57">
      <w:pPr>
        <w:pStyle w:val="Code"/>
        <w:rPr>
          <w:color w:val="383A42"/>
          <w:lang w:eastAsia="en-IN"/>
        </w:rPr>
      </w:pPr>
      <w:r w:rsidRPr="002C16F5">
        <w:rPr>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p>
    <w:p w14:paraId="4809F99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data;</w:t>
      </w:r>
    </w:p>
    <w:p w14:paraId="41B915E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next;  </w:t>
      </w:r>
      <w:r w:rsidRPr="002C16F5">
        <w:rPr>
          <w:i/>
          <w:iCs/>
          <w:color w:val="A0A1A7"/>
          <w:lang w:eastAsia="en-IN"/>
        </w:rPr>
        <w:t>// Pointer to same type</w:t>
      </w:r>
    </w:p>
    <w:p w14:paraId="748A4F60" w14:textId="77777777" w:rsidR="002C16F5" w:rsidRPr="002C16F5" w:rsidRDefault="002C16F5" w:rsidP="00DE7F57">
      <w:pPr>
        <w:pStyle w:val="Code"/>
        <w:rPr>
          <w:color w:val="383A42"/>
          <w:lang w:eastAsia="en-IN"/>
        </w:rPr>
      </w:pPr>
      <w:r w:rsidRPr="002C16F5">
        <w:rPr>
          <w:color w:val="383A42"/>
          <w:lang w:eastAsia="en-IN"/>
        </w:rPr>
        <w:t>};</w:t>
      </w:r>
    </w:p>
    <w:p w14:paraId="13CAC191" w14:textId="6A33EDE1" w:rsidR="002C16F5" w:rsidRPr="00DE7F57" w:rsidRDefault="002C16F5" w:rsidP="0067316C">
      <w:pPr>
        <w:pStyle w:val="Subheadddddf"/>
      </w:pPr>
      <w:r w:rsidRPr="002C16F5">
        <w:t>Creating a Simple Linked List</w:t>
      </w:r>
    </w:p>
    <w:p w14:paraId="64708B26"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C9728D7"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&lt;stdlib.h&gt;</w:t>
      </w:r>
    </w:p>
    <w:p w14:paraId="5E06997E" w14:textId="77777777" w:rsidR="002C16F5" w:rsidRPr="002C16F5" w:rsidRDefault="002C16F5" w:rsidP="00DE7F57">
      <w:pPr>
        <w:pStyle w:val="Code"/>
        <w:rPr>
          <w:color w:val="383A42"/>
          <w:lang w:eastAsia="en-IN"/>
        </w:rPr>
      </w:pPr>
    </w:p>
    <w:p w14:paraId="3E3B6B5D"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p>
    <w:p w14:paraId="08929A8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data;</w:t>
      </w:r>
    </w:p>
    <w:p w14:paraId="7B3F6C1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next;</w:t>
      </w:r>
    </w:p>
    <w:p w14:paraId="4B234F0E" w14:textId="77777777" w:rsidR="002C16F5" w:rsidRPr="002C16F5" w:rsidRDefault="002C16F5" w:rsidP="00DE7F57">
      <w:pPr>
        <w:pStyle w:val="Code"/>
        <w:rPr>
          <w:color w:val="383A42"/>
          <w:lang w:eastAsia="en-IN"/>
        </w:rPr>
      </w:pPr>
      <w:r w:rsidRPr="002C16F5">
        <w:rPr>
          <w:color w:val="383A42"/>
          <w:lang w:eastAsia="en-IN"/>
        </w:rPr>
        <w:t>};</w:t>
      </w:r>
    </w:p>
    <w:p w14:paraId="249CA0AF" w14:textId="77777777" w:rsidR="002C16F5" w:rsidRPr="002C16F5" w:rsidRDefault="002C16F5" w:rsidP="00DE7F57">
      <w:pPr>
        <w:pStyle w:val="Code"/>
        <w:rPr>
          <w:color w:val="383A42"/>
          <w:lang w:eastAsia="en-IN"/>
        </w:rPr>
      </w:pPr>
    </w:p>
    <w:p w14:paraId="27CD0FD3"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4078F2"/>
          <w:lang w:eastAsia="en-IN"/>
        </w:rPr>
        <w:t>*</w:t>
      </w:r>
      <w:r w:rsidRPr="002C16F5">
        <w:rPr>
          <w:color w:val="383A42"/>
          <w:lang w:eastAsia="en-IN"/>
        </w:rPr>
        <w:t xml:space="preserve"> </w:t>
      </w:r>
      <w:r w:rsidRPr="002C16F5">
        <w:rPr>
          <w:color w:val="4078F2"/>
          <w:lang w:eastAsia="en-IN"/>
        </w:rPr>
        <w:t>createNode</w:t>
      </w:r>
      <w:r w:rsidRPr="002C16F5">
        <w:rPr>
          <w:color w:val="383A42"/>
          <w:lang w:eastAsia="en-IN"/>
        </w:rPr>
        <w:t>(</w:t>
      </w:r>
      <w:r w:rsidRPr="002C16F5">
        <w:rPr>
          <w:color w:val="A626A4"/>
          <w:lang w:eastAsia="en-IN"/>
        </w:rPr>
        <w:t>int</w:t>
      </w:r>
      <w:r w:rsidRPr="002C16F5">
        <w:rPr>
          <w:color w:val="383A42"/>
          <w:lang w:eastAsia="en-IN"/>
        </w:rPr>
        <w:t xml:space="preserve"> value) {</w:t>
      </w:r>
    </w:p>
    <w:p w14:paraId="00E4D89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newNode </w:t>
      </w:r>
      <w:r w:rsidRPr="002C16F5">
        <w:rPr>
          <w:color w:val="4078F2"/>
          <w:lang w:eastAsia="en-IN"/>
        </w:rPr>
        <w:t>=</w:t>
      </w: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4078F2"/>
          <w:lang w:eastAsia="en-IN"/>
        </w:rPr>
        <w:t>*</w:t>
      </w:r>
      <w:r w:rsidRPr="002C16F5">
        <w:rPr>
          <w:color w:val="383A42"/>
          <w:lang w:eastAsia="en-IN"/>
        </w:rPr>
        <w:t>)</w:t>
      </w:r>
      <w:r w:rsidRPr="002C16F5">
        <w:rPr>
          <w:color w:val="4078F2"/>
          <w:lang w:eastAsia="en-IN"/>
        </w:rPr>
        <w:t>malloc</w:t>
      </w:r>
      <w:r w:rsidRPr="002C16F5">
        <w:rPr>
          <w:color w:val="383A42"/>
          <w:lang w:eastAsia="en-IN"/>
        </w:rPr>
        <w:t>(</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w:t>
      </w:r>
    </w:p>
    <w:p w14:paraId="6656B309" w14:textId="77777777" w:rsidR="002C16F5" w:rsidRPr="002C16F5" w:rsidRDefault="002C16F5" w:rsidP="00DE7F57">
      <w:pPr>
        <w:pStyle w:val="Code"/>
        <w:rPr>
          <w:color w:val="383A42"/>
          <w:lang w:eastAsia="en-IN"/>
        </w:rPr>
      </w:pPr>
      <w:r w:rsidRPr="002C16F5">
        <w:rPr>
          <w:color w:val="383A42"/>
          <w:lang w:eastAsia="en-IN"/>
        </w:rPr>
        <w:t xml:space="preserve">    newNode</w:t>
      </w:r>
      <w:r w:rsidRPr="002C16F5">
        <w:rPr>
          <w:color w:val="4078F2"/>
          <w:lang w:eastAsia="en-IN"/>
        </w:rPr>
        <w:t>-&gt;</w:t>
      </w:r>
      <w:r w:rsidRPr="002C16F5">
        <w:rPr>
          <w:color w:val="383A42"/>
          <w:lang w:eastAsia="en-IN"/>
        </w:rPr>
        <w:t xml:space="preserve">data </w:t>
      </w:r>
      <w:r w:rsidRPr="002C16F5">
        <w:rPr>
          <w:color w:val="4078F2"/>
          <w:lang w:eastAsia="en-IN"/>
        </w:rPr>
        <w:t>=</w:t>
      </w:r>
      <w:r w:rsidRPr="002C16F5">
        <w:rPr>
          <w:color w:val="383A42"/>
          <w:lang w:eastAsia="en-IN"/>
        </w:rPr>
        <w:t xml:space="preserve"> value;</w:t>
      </w:r>
    </w:p>
    <w:p w14:paraId="271F3C5C" w14:textId="77777777" w:rsidR="002C16F5" w:rsidRPr="002C16F5" w:rsidRDefault="002C16F5" w:rsidP="00DE7F57">
      <w:pPr>
        <w:pStyle w:val="Code"/>
        <w:rPr>
          <w:color w:val="383A42"/>
          <w:lang w:eastAsia="en-IN"/>
        </w:rPr>
      </w:pPr>
      <w:r w:rsidRPr="002C16F5">
        <w:rPr>
          <w:color w:val="383A42"/>
          <w:lang w:eastAsia="en-IN"/>
        </w:rPr>
        <w:t xml:space="preserve">    newNode</w:t>
      </w:r>
      <w:r w:rsidRPr="002C16F5">
        <w:rPr>
          <w:color w:val="4078F2"/>
          <w:lang w:eastAsia="en-IN"/>
        </w:rPr>
        <w:t>-&gt;</w:t>
      </w:r>
      <w:r w:rsidRPr="002C16F5">
        <w:rPr>
          <w:color w:val="383A42"/>
          <w:lang w:eastAsia="en-IN"/>
        </w:rPr>
        <w:t xml:space="preserve">next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w:t>
      </w:r>
    </w:p>
    <w:p w14:paraId="745B5D6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newNode;</w:t>
      </w:r>
    </w:p>
    <w:p w14:paraId="701C0DCA" w14:textId="77777777" w:rsidR="002C16F5" w:rsidRPr="002C16F5" w:rsidRDefault="002C16F5" w:rsidP="00DE7F57">
      <w:pPr>
        <w:pStyle w:val="Code"/>
        <w:rPr>
          <w:color w:val="383A42"/>
          <w:lang w:eastAsia="en-IN"/>
        </w:rPr>
      </w:pPr>
      <w:r w:rsidRPr="002C16F5">
        <w:rPr>
          <w:color w:val="383A42"/>
          <w:lang w:eastAsia="en-IN"/>
        </w:rPr>
        <w:t>}</w:t>
      </w:r>
    </w:p>
    <w:p w14:paraId="7F49ED7F" w14:textId="77777777" w:rsidR="002C16F5" w:rsidRPr="002C16F5" w:rsidRDefault="002C16F5" w:rsidP="00DE7F57">
      <w:pPr>
        <w:pStyle w:val="Code"/>
        <w:rPr>
          <w:color w:val="383A42"/>
          <w:lang w:eastAsia="en-IN"/>
        </w:rPr>
      </w:pPr>
    </w:p>
    <w:p w14:paraId="52292FB9"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displayList</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head) {</w:t>
      </w:r>
    </w:p>
    <w:p w14:paraId="1118BF8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current </w:t>
      </w:r>
      <w:r w:rsidRPr="002C16F5">
        <w:rPr>
          <w:color w:val="4078F2"/>
          <w:lang w:eastAsia="en-IN"/>
        </w:rPr>
        <w:t>=</w:t>
      </w:r>
      <w:r w:rsidRPr="002C16F5">
        <w:rPr>
          <w:color w:val="383A42"/>
          <w:lang w:eastAsia="en-IN"/>
        </w:rPr>
        <w:t xml:space="preserve"> head;</w:t>
      </w:r>
    </w:p>
    <w:p w14:paraId="7D78400F" w14:textId="77777777" w:rsidR="002C16F5" w:rsidRPr="002C16F5" w:rsidRDefault="002C16F5" w:rsidP="00DE7F57">
      <w:pPr>
        <w:pStyle w:val="Code"/>
        <w:rPr>
          <w:color w:val="383A42"/>
          <w:lang w:eastAsia="en-IN"/>
        </w:rPr>
      </w:pPr>
      <w:r w:rsidRPr="002C16F5">
        <w:rPr>
          <w:color w:val="383A42"/>
          <w:lang w:eastAsia="en-IN"/>
        </w:rPr>
        <w:t xml:space="preserve">    </w:t>
      </w:r>
    </w:p>
    <w:p w14:paraId="093E6B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"List: "</w:t>
      </w:r>
      <w:r w:rsidRPr="002C16F5">
        <w:rPr>
          <w:color w:val="383A42"/>
          <w:lang w:eastAsia="en-IN"/>
        </w:rPr>
        <w:t>);</w:t>
      </w:r>
    </w:p>
    <w:p w14:paraId="3AA05ED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(current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5639BD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 -&gt; "</w:t>
      </w:r>
      <w:r w:rsidRPr="002C16F5">
        <w:rPr>
          <w:color w:val="383A42"/>
          <w:lang w:eastAsia="en-IN"/>
        </w:rPr>
        <w:t>, current</w:t>
      </w:r>
      <w:r w:rsidRPr="002C16F5">
        <w:rPr>
          <w:color w:val="4078F2"/>
          <w:lang w:eastAsia="en-IN"/>
        </w:rPr>
        <w:t>-&gt;</w:t>
      </w:r>
      <w:r w:rsidRPr="002C16F5">
        <w:rPr>
          <w:color w:val="383A42"/>
          <w:lang w:eastAsia="en-IN"/>
        </w:rPr>
        <w:t>data);</w:t>
      </w:r>
    </w:p>
    <w:p w14:paraId="495DC432" w14:textId="77777777" w:rsidR="002C16F5" w:rsidRPr="002C16F5" w:rsidRDefault="002C16F5" w:rsidP="00DE7F57">
      <w:pPr>
        <w:pStyle w:val="Code"/>
        <w:rPr>
          <w:color w:val="383A42"/>
          <w:lang w:eastAsia="en-IN"/>
        </w:rPr>
      </w:pPr>
      <w:r w:rsidRPr="002C16F5">
        <w:rPr>
          <w:color w:val="383A42"/>
          <w:lang w:eastAsia="en-IN"/>
        </w:rPr>
        <w:t xml:space="preserve">        current </w:t>
      </w:r>
      <w:r w:rsidRPr="002C16F5">
        <w:rPr>
          <w:color w:val="4078F2"/>
          <w:lang w:eastAsia="en-IN"/>
        </w:rPr>
        <w:t>=</w:t>
      </w:r>
      <w:r w:rsidRPr="002C16F5">
        <w:rPr>
          <w:color w:val="383A42"/>
          <w:lang w:eastAsia="en-IN"/>
        </w:rPr>
        <w:t xml:space="preserve"> current</w:t>
      </w:r>
      <w:r w:rsidRPr="002C16F5">
        <w:rPr>
          <w:color w:val="4078F2"/>
          <w:lang w:eastAsia="en-IN"/>
        </w:rPr>
        <w:t>-&gt;</w:t>
      </w:r>
      <w:r w:rsidRPr="002C16F5">
        <w:rPr>
          <w:color w:val="383A42"/>
          <w:lang w:eastAsia="en-IN"/>
        </w:rPr>
        <w:t>next;</w:t>
      </w:r>
    </w:p>
    <w:p w14:paraId="2D3C8423" w14:textId="77777777" w:rsidR="002C16F5" w:rsidRPr="002C16F5" w:rsidRDefault="002C16F5" w:rsidP="00DE7F57">
      <w:pPr>
        <w:pStyle w:val="Code"/>
        <w:rPr>
          <w:color w:val="383A42"/>
          <w:lang w:eastAsia="en-IN"/>
        </w:rPr>
      </w:pPr>
      <w:r w:rsidRPr="002C16F5">
        <w:rPr>
          <w:color w:val="383A42"/>
          <w:lang w:eastAsia="en-IN"/>
        </w:rPr>
        <w:t xml:space="preserve">    }</w:t>
      </w:r>
    </w:p>
    <w:p w14:paraId="05A6019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"NULL\n"</w:t>
      </w:r>
      <w:r w:rsidRPr="002C16F5">
        <w:rPr>
          <w:color w:val="383A42"/>
          <w:lang w:eastAsia="en-IN"/>
        </w:rPr>
        <w:t>);</w:t>
      </w:r>
    </w:p>
    <w:p w14:paraId="4C98C824" w14:textId="77777777" w:rsidR="002C16F5" w:rsidRPr="002C16F5" w:rsidRDefault="002C16F5" w:rsidP="00DE7F57">
      <w:pPr>
        <w:pStyle w:val="Code"/>
        <w:rPr>
          <w:color w:val="383A42"/>
          <w:lang w:eastAsia="en-IN"/>
        </w:rPr>
      </w:pPr>
      <w:r w:rsidRPr="002C16F5">
        <w:rPr>
          <w:color w:val="383A42"/>
          <w:lang w:eastAsia="en-IN"/>
        </w:rPr>
        <w:t>}</w:t>
      </w:r>
    </w:p>
    <w:p w14:paraId="1C42DA55" w14:textId="77777777" w:rsidR="002C16F5" w:rsidRPr="002C16F5" w:rsidRDefault="002C16F5" w:rsidP="00DE7F57">
      <w:pPr>
        <w:pStyle w:val="Code"/>
        <w:rPr>
          <w:color w:val="383A42"/>
          <w:lang w:eastAsia="en-IN"/>
        </w:rPr>
      </w:pPr>
    </w:p>
    <w:p w14:paraId="4BBEACC5"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CF6DCC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Create nodes</w:t>
      </w:r>
    </w:p>
    <w:p w14:paraId="557FB4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head </w:t>
      </w:r>
      <w:r w:rsidRPr="002C16F5">
        <w:rPr>
          <w:color w:val="4078F2"/>
          <w:lang w:eastAsia="en-IN"/>
        </w:rPr>
        <w:t>=</w:t>
      </w:r>
      <w:r w:rsidRPr="002C16F5">
        <w:rPr>
          <w:color w:val="383A42"/>
          <w:lang w:eastAsia="en-IN"/>
        </w:rPr>
        <w:t xml:space="preserve"> </w:t>
      </w:r>
      <w:r w:rsidRPr="002C16F5">
        <w:rPr>
          <w:color w:val="4078F2"/>
          <w:lang w:eastAsia="en-IN"/>
        </w:rPr>
        <w:t>createNode</w:t>
      </w:r>
      <w:r w:rsidRPr="002C16F5">
        <w:rPr>
          <w:color w:val="383A42"/>
          <w:lang w:eastAsia="en-IN"/>
        </w:rPr>
        <w:t>(</w:t>
      </w:r>
      <w:r w:rsidRPr="002C16F5">
        <w:rPr>
          <w:color w:val="B76B01"/>
          <w:lang w:eastAsia="en-IN"/>
        </w:rPr>
        <w:t>10</w:t>
      </w:r>
      <w:r w:rsidRPr="002C16F5">
        <w:rPr>
          <w:color w:val="383A42"/>
          <w:lang w:eastAsia="en-IN"/>
        </w:rPr>
        <w:t>);</w:t>
      </w:r>
    </w:p>
    <w:p w14:paraId="1F2E0B90" w14:textId="77777777" w:rsidR="002C16F5" w:rsidRPr="002C16F5" w:rsidRDefault="002C16F5" w:rsidP="00DE7F57">
      <w:pPr>
        <w:pStyle w:val="Code"/>
        <w:rPr>
          <w:color w:val="383A42"/>
          <w:lang w:eastAsia="en-IN"/>
        </w:rPr>
      </w:pPr>
      <w:r w:rsidRPr="002C16F5">
        <w:rPr>
          <w:color w:val="383A42"/>
          <w:lang w:eastAsia="en-IN"/>
        </w:rPr>
        <w:t xml:space="preserve">    head</w:t>
      </w:r>
      <w:r w:rsidRPr="002C16F5">
        <w:rPr>
          <w:color w:val="4078F2"/>
          <w:lang w:eastAsia="en-IN"/>
        </w:rPr>
        <w:t>-&gt;</w:t>
      </w:r>
      <w:r w:rsidRPr="002C16F5">
        <w:rPr>
          <w:color w:val="383A42"/>
          <w:lang w:eastAsia="en-IN"/>
        </w:rPr>
        <w:t xml:space="preserve">next </w:t>
      </w:r>
      <w:r w:rsidRPr="002C16F5">
        <w:rPr>
          <w:color w:val="4078F2"/>
          <w:lang w:eastAsia="en-IN"/>
        </w:rPr>
        <w:t>=</w:t>
      </w:r>
      <w:r w:rsidRPr="002C16F5">
        <w:rPr>
          <w:color w:val="383A42"/>
          <w:lang w:eastAsia="en-IN"/>
        </w:rPr>
        <w:t xml:space="preserve"> </w:t>
      </w:r>
      <w:r w:rsidRPr="002C16F5">
        <w:rPr>
          <w:color w:val="4078F2"/>
          <w:lang w:eastAsia="en-IN"/>
        </w:rPr>
        <w:t>createNode</w:t>
      </w:r>
      <w:r w:rsidRPr="002C16F5">
        <w:rPr>
          <w:color w:val="383A42"/>
          <w:lang w:eastAsia="en-IN"/>
        </w:rPr>
        <w:t>(</w:t>
      </w:r>
      <w:r w:rsidRPr="002C16F5">
        <w:rPr>
          <w:color w:val="B76B01"/>
          <w:lang w:eastAsia="en-IN"/>
        </w:rPr>
        <w:t>20</w:t>
      </w:r>
      <w:r w:rsidRPr="002C16F5">
        <w:rPr>
          <w:color w:val="383A42"/>
          <w:lang w:eastAsia="en-IN"/>
        </w:rPr>
        <w:t>);</w:t>
      </w:r>
    </w:p>
    <w:p w14:paraId="447E6848" w14:textId="77777777" w:rsidR="002C16F5" w:rsidRPr="002C16F5" w:rsidRDefault="002C16F5" w:rsidP="00DE7F57">
      <w:pPr>
        <w:pStyle w:val="Code"/>
        <w:rPr>
          <w:color w:val="383A42"/>
          <w:lang w:eastAsia="en-IN"/>
        </w:rPr>
      </w:pPr>
      <w:r w:rsidRPr="002C16F5">
        <w:rPr>
          <w:color w:val="383A42"/>
          <w:lang w:eastAsia="en-IN"/>
        </w:rPr>
        <w:t xml:space="preserve">    head</w:t>
      </w:r>
      <w:r w:rsidRPr="002C16F5">
        <w:rPr>
          <w:color w:val="4078F2"/>
          <w:lang w:eastAsia="en-IN"/>
        </w:rPr>
        <w:t>-&gt;</w:t>
      </w:r>
      <w:r w:rsidRPr="002C16F5">
        <w:rPr>
          <w:color w:val="383A42"/>
          <w:lang w:eastAsia="en-IN"/>
        </w:rPr>
        <w:t>next</w:t>
      </w:r>
      <w:r w:rsidRPr="002C16F5">
        <w:rPr>
          <w:color w:val="4078F2"/>
          <w:lang w:eastAsia="en-IN"/>
        </w:rPr>
        <w:t>-&gt;</w:t>
      </w:r>
      <w:r w:rsidRPr="002C16F5">
        <w:rPr>
          <w:color w:val="383A42"/>
          <w:lang w:eastAsia="en-IN"/>
        </w:rPr>
        <w:t xml:space="preserve">next </w:t>
      </w:r>
      <w:r w:rsidRPr="002C16F5">
        <w:rPr>
          <w:color w:val="4078F2"/>
          <w:lang w:eastAsia="en-IN"/>
        </w:rPr>
        <w:t>=</w:t>
      </w:r>
      <w:r w:rsidRPr="002C16F5">
        <w:rPr>
          <w:color w:val="383A42"/>
          <w:lang w:eastAsia="en-IN"/>
        </w:rPr>
        <w:t xml:space="preserve"> </w:t>
      </w:r>
      <w:r w:rsidRPr="002C16F5">
        <w:rPr>
          <w:color w:val="4078F2"/>
          <w:lang w:eastAsia="en-IN"/>
        </w:rPr>
        <w:t>createNode</w:t>
      </w:r>
      <w:r w:rsidRPr="002C16F5">
        <w:rPr>
          <w:color w:val="383A42"/>
          <w:lang w:eastAsia="en-IN"/>
        </w:rPr>
        <w:t>(</w:t>
      </w:r>
      <w:r w:rsidRPr="002C16F5">
        <w:rPr>
          <w:color w:val="B76B01"/>
          <w:lang w:eastAsia="en-IN"/>
        </w:rPr>
        <w:t>30</w:t>
      </w:r>
      <w:r w:rsidRPr="002C16F5">
        <w:rPr>
          <w:color w:val="383A42"/>
          <w:lang w:eastAsia="en-IN"/>
        </w:rPr>
        <w:t>);</w:t>
      </w:r>
    </w:p>
    <w:p w14:paraId="40736B3F" w14:textId="77777777" w:rsidR="002C16F5" w:rsidRPr="002C16F5" w:rsidRDefault="002C16F5" w:rsidP="00DE7F57">
      <w:pPr>
        <w:pStyle w:val="Code"/>
        <w:rPr>
          <w:color w:val="383A42"/>
          <w:lang w:eastAsia="en-IN"/>
        </w:rPr>
      </w:pPr>
      <w:r w:rsidRPr="002C16F5">
        <w:rPr>
          <w:color w:val="383A42"/>
          <w:lang w:eastAsia="en-IN"/>
        </w:rPr>
        <w:t xml:space="preserve">    head</w:t>
      </w:r>
      <w:r w:rsidRPr="002C16F5">
        <w:rPr>
          <w:color w:val="4078F2"/>
          <w:lang w:eastAsia="en-IN"/>
        </w:rPr>
        <w:t>-&gt;</w:t>
      </w:r>
      <w:r w:rsidRPr="002C16F5">
        <w:rPr>
          <w:color w:val="383A42"/>
          <w:lang w:eastAsia="en-IN"/>
        </w:rPr>
        <w:t>next</w:t>
      </w:r>
      <w:r w:rsidRPr="002C16F5">
        <w:rPr>
          <w:color w:val="4078F2"/>
          <w:lang w:eastAsia="en-IN"/>
        </w:rPr>
        <w:t>-&gt;</w:t>
      </w:r>
      <w:r w:rsidRPr="002C16F5">
        <w:rPr>
          <w:color w:val="383A42"/>
          <w:lang w:eastAsia="en-IN"/>
        </w:rPr>
        <w:t>next</w:t>
      </w:r>
      <w:r w:rsidRPr="002C16F5">
        <w:rPr>
          <w:color w:val="4078F2"/>
          <w:lang w:eastAsia="en-IN"/>
        </w:rPr>
        <w:t>-&gt;</w:t>
      </w:r>
      <w:r w:rsidRPr="002C16F5">
        <w:rPr>
          <w:color w:val="383A42"/>
          <w:lang w:eastAsia="en-IN"/>
        </w:rPr>
        <w:t xml:space="preserve">next </w:t>
      </w:r>
      <w:r w:rsidRPr="002C16F5">
        <w:rPr>
          <w:color w:val="4078F2"/>
          <w:lang w:eastAsia="en-IN"/>
        </w:rPr>
        <w:t>=</w:t>
      </w:r>
      <w:r w:rsidRPr="002C16F5">
        <w:rPr>
          <w:color w:val="383A42"/>
          <w:lang w:eastAsia="en-IN"/>
        </w:rPr>
        <w:t xml:space="preserve"> </w:t>
      </w:r>
      <w:r w:rsidRPr="002C16F5">
        <w:rPr>
          <w:color w:val="4078F2"/>
          <w:lang w:eastAsia="en-IN"/>
        </w:rPr>
        <w:t>createNode</w:t>
      </w:r>
      <w:r w:rsidRPr="002C16F5">
        <w:rPr>
          <w:color w:val="383A42"/>
          <w:lang w:eastAsia="en-IN"/>
        </w:rPr>
        <w:t>(</w:t>
      </w:r>
      <w:r w:rsidRPr="002C16F5">
        <w:rPr>
          <w:color w:val="B76B01"/>
          <w:lang w:eastAsia="en-IN"/>
        </w:rPr>
        <w:t>40</w:t>
      </w:r>
      <w:r w:rsidRPr="002C16F5">
        <w:rPr>
          <w:color w:val="383A42"/>
          <w:lang w:eastAsia="en-IN"/>
        </w:rPr>
        <w:t>);</w:t>
      </w:r>
    </w:p>
    <w:p w14:paraId="26E6289B" w14:textId="77777777" w:rsidR="002C16F5" w:rsidRPr="002C16F5" w:rsidRDefault="002C16F5" w:rsidP="00DE7F57">
      <w:pPr>
        <w:pStyle w:val="Code"/>
        <w:rPr>
          <w:color w:val="383A42"/>
          <w:lang w:eastAsia="en-IN"/>
        </w:rPr>
      </w:pPr>
      <w:r w:rsidRPr="002C16F5">
        <w:rPr>
          <w:color w:val="383A42"/>
          <w:lang w:eastAsia="en-IN"/>
        </w:rPr>
        <w:t xml:space="preserve">    </w:t>
      </w:r>
    </w:p>
    <w:p w14:paraId="66B0782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displayList</w:t>
      </w:r>
      <w:r w:rsidRPr="002C16F5">
        <w:rPr>
          <w:color w:val="383A42"/>
          <w:lang w:eastAsia="en-IN"/>
        </w:rPr>
        <w:t>(head);</w:t>
      </w:r>
    </w:p>
    <w:p w14:paraId="1AFF6D8E" w14:textId="77777777" w:rsidR="002C16F5" w:rsidRPr="002C16F5" w:rsidRDefault="002C16F5" w:rsidP="00DE7F57">
      <w:pPr>
        <w:pStyle w:val="Code"/>
        <w:rPr>
          <w:color w:val="383A42"/>
          <w:lang w:eastAsia="en-IN"/>
        </w:rPr>
      </w:pPr>
      <w:r w:rsidRPr="002C16F5">
        <w:rPr>
          <w:color w:val="383A42"/>
          <w:lang w:eastAsia="en-IN"/>
        </w:rPr>
        <w:t xml:space="preserve">    </w:t>
      </w:r>
    </w:p>
    <w:p w14:paraId="541AA93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Free memory (simplified)</w:t>
      </w:r>
    </w:p>
    <w:p w14:paraId="1DD9970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current </w:t>
      </w:r>
      <w:r w:rsidRPr="002C16F5">
        <w:rPr>
          <w:color w:val="4078F2"/>
          <w:lang w:eastAsia="en-IN"/>
        </w:rPr>
        <w:t>=</w:t>
      </w:r>
      <w:r w:rsidRPr="002C16F5">
        <w:rPr>
          <w:color w:val="383A42"/>
          <w:lang w:eastAsia="en-IN"/>
        </w:rPr>
        <w:t xml:space="preserve"> head;</w:t>
      </w:r>
    </w:p>
    <w:p w14:paraId="3F83429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(current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299EF91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temp </w:t>
      </w:r>
      <w:r w:rsidRPr="002C16F5">
        <w:rPr>
          <w:color w:val="4078F2"/>
          <w:lang w:eastAsia="en-IN"/>
        </w:rPr>
        <w:t>=</w:t>
      </w:r>
      <w:r w:rsidRPr="002C16F5">
        <w:rPr>
          <w:color w:val="383A42"/>
          <w:lang w:eastAsia="en-IN"/>
        </w:rPr>
        <w:t xml:space="preserve"> current;</w:t>
      </w:r>
    </w:p>
    <w:p w14:paraId="52C6DDD1" w14:textId="77777777" w:rsidR="002C16F5" w:rsidRPr="002C16F5" w:rsidRDefault="002C16F5" w:rsidP="00DE7F57">
      <w:pPr>
        <w:pStyle w:val="Code"/>
        <w:rPr>
          <w:color w:val="383A42"/>
          <w:lang w:eastAsia="en-IN"/>
        </w:rPr>
      </w:pPr>
      <w:r w:rsidRPr="002C16F5">
        <w:rPr>
          <w:color w:val="383A42"/>
          <w:lang w:eastAsia="en-IN"/>
        </w:rPr>
        <w:t xml:space="preserve">        current </w:t>
      </w:r>
      <w:r w:rsidRPr="002C16F5">
        <w:rPr>
          <w:color w:val="4078F2"/>
          <w:lang w:eastAsia="en-IN"/>
        </w:rPr>
        <w:t>=</w:t>
      </w:r>
      <w:r w:rsidRPr="002C16F5">
        <w:rPr>
          <w:color w:val="383A42"/>
          <w:lang w:eastAsia="en-IN"/>
        </w:rPr>
        <w:t xml:space="preserve"> current</w:t>
      </w:r>
      <w:r w:rsidRPr="002C16F5">
        <w:rPr>
          <w:color w:val="4078F2"/>
          <w:lang w:eastAsia="en-IN"/>
        </w:rPr>
        <w:t>-&gt;</w:t>
      </w:r>
      <w:r w:rsidRPr="002C16F5">
        <w:rPr>
          <w:color w:val="383A42"/>
          <w:lang w:eastAsia="en-IN"/>
        </w:rPr>
        <w:t>next;</w:t>
      </w:r>
    </w:p>
    <w:p w14:paraId="32387B6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free</w:t>
      </w:r>
      <w:r w:rsidRPr="002C16F5">
        <w:rPr>
          <w:color w:val="383A42"/>
          <w:lang w:eastAsia="en-IN"/>
        </w:rPr>
        <w:t>(temp);</w:t>
      </w:r>
    </w:p>
    <w:p w14:paraId="3BE4295E" w14:textId="77777777" w:rsidR="002C16F5" w:rsidRPr="002C16F5" w:rsidRDefault="002C16F5" w:rsidP="00DE7F57">
      <w:pPr>
        <w:pStyle w:val="Code"/>
        <w:rPr>
          <w:color w:val="383A42"/>
          <w:lang w:eastAsia="en-IN"/>
        </w:rPr>
      </w:pPr>
      <w:r w:rsidRPr="002C16F5">
        <w:rPr>
          <w:color w:val="383A42"/>
          <w:lang w:eastAsia="en-IN"/>
        </w:rPr>
        <w:t xml:space="preserve">    }</w:t>
      </w:r>
    </w:p>
    <w:p w14:paraId="3B13BF09" w14:textId="77777777" w:rsidR="002C16F5" w:rsidRPr="002C16F5" w:rsidRDefault="002C16F5" w:rsidP="00DE7F57">
      <w:pPr>
        <w:pStyle w:val="Code"/>
        <w:rPr>
          <w:color w:val="383A42"/>
          <w:lang w:eastAsia="en-IN"/>
        </w:rPr>
      </w:pPr>
      <w:r w:rsidRPr="002C16F5">
        <w:rPr>
          <w:color w:val="383A42"/>
          <w:lang w:eastAsia="en-IN"/>
        </w:rPr>
        <w:t xml:space="preserve">    </w:t>
      </w:r>
    </w:p>
    <w:p w14:paraId="7F94857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FD15E8D" w14:textId="77777777" w:rsidR="002C16F5" w:rsidRPr="002C16F5" w:rsidRDefault="002C16F5" w:rsidP="00DE7F57">
      <w:pPr>
        <w:pStyle w:val="Code"/>
        <w:rPr>
          <w:color w:val="383A42"/>
          <w:lang w:eastAsia="en-IN"/>
        </w:rPr>
      </w:pPr>
      <w:r w:rsidRPr="002C16F5">
        <w:rPr>
          <w:color w:val="383A42"/>
          <w:lang w:eastAsia="en-IN"/>
        </w:rPr>
        <w:t>}</w:t>
      </w:r>
    </w:p>
    <w:p w14:paraId="1E254122" w14:textId="77777777" w:rsidR="002C16F5" w:rsidRPr="002C16F5" w:rsidRDefault="002C16F5" w:rsidP="0067316C">
      <w:pPr>
        <w:pStyle w:val="Subheadddddf"/>
      </w:pPr>
      <w:r w:rsidRPr="002C16F5">
        <w:t>Output:</w:t>
      </w:r>
    </w:p>
    <w:p w14:paraId="16407D36" w14:textId="77777777" w:rsidR="002C16F5" w:rsidRPr="002C16F5" w:rsidRDefault="002C16F5" w:rsidP="00DE7F57">
      <w:pPr>
        <w:pStyle w:val="Code"/>
        <w:rPr>
          <w:lang w:eastAsia="en-IN"/>
        </w:rPr>
      </w:pPr>
      <w:r w:rsidRPr="002C16F5">
        <w:rPr>
          <w:lang w:eastAsia="en-IN"/>
        </w:rPr>
        <w:t>List: 10 -&gt; 20 -&gt; 30 -&gt; 40 -&gt; NULL</w:t>
      </w:r>
    </w:p>
    <w:p w14:paraId="43103B83" w14:textId="77777777" w:rsidR="002C16F5" w:rsidRPr="002C16F5" w:rsidRDefault="002C16F5" w:rsidP="0067316C">
      <w:pPr>
        <w:pStyle w:val="Subheadddd"/>
      </w:pPr>
      <w:bookmarkStart w:id="113" w:name="_Toc212291014"/>
      <w:r w:rsidRPr="002C16F5">
        <w:t>12.8 typedef with Structures: Simplifying Syntax</w:t>
      </w:r>
      <w:bookmarkEnd w:id="113"/>
    </w:p>
    <w:p w14:paraId="60C7E196" w14:textId="77777777" w:rsidR="002C16F5" w:rsidRPr="002C16F5" w:rsidRDefault="002C16F5" w:rsidP="0067316C">
      <w:pPr>
        <w:pStyle w:val="texxtt"/>
        <w:rPr>
          <w:lang w:eastAsia="en-IN"/>
        </w:rPr>
      </w:pPr>
      <w:r w:rsidRPr="002C16F5">
        <w:rPr>
          <w:lang w:eastAsia="en-IN"/>
        </w:rPr>
        <w:t xml:space="preserve">The </w:t>
      </w:r>
      <w:r w:rsidRPr="002C16F5">
        <w:rPr>
          <w:rFonts w:cs="Courier New"/>
          <w:lang w:eastAsia="en-IN"/>
        </w:rPr>
        <w:t>typedef</w:t>
      </w:r>
      <w:r w:rsidRPr="002C16F5">
        <w:rPr>
          <w:lang w:eastAsia="en-IN"/>
        </w:rPr>
        <w:t xml:space="preserve"> keyword creates an alias for a data type, making structure declarations more concise and readable.</w:t>
      </w:r>
    </w:p>
    <w:p w14:paraId="247C0425" w14:textId="192C6FFF" w:rsidR="002C16F5" w:rsidRPr="00DE7F57" w:rsidRDefault="002C16F5" w:rsidP="0067316C">
      <w:pPr>
        <w:pStyle w:val="Subheadddddf"/>
      </w:pPr>
      <w:r w:rsidRPr="002C16F5">
        <w:t>Without typedef</w:t>
      </w:r>
    </w:p>
    <w:p w14:paraId="44B7C7E6"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p>
    <w:p w14:paraId="597C8ED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1A8057C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lang w:eastAsia="en-IN"/>
        </w:rPr>
        <w:t>50</w:t>
      </w:r>
      <w:r w:rsidRPr="002C16F5">
        <w:rPr>
          <w:color w:val="383A42"/>
          <w:lang w:eastAsia="en-IN"/>
        </w:rPr>
        <w:t>];</w:t>
      </w:r>
    </w:p>
    <w:p w14:paraId="48B40AF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3E157CDF" w14:textId="77777777" w:rsidR="002C16F5" w:rsidRPr="002C16F5" w:rsidRDefault="002C16F5" w:rsidP="00DE7F57">
      <w:pPr>
        <w:pStyle w:val="Code"/>
        <w:rPr>
          <w:color w:val="383A42"/>
          <w:lang w:eastAsia="en-IN"/>
        </w:rPr>
      </w:pPr>
      <w:r w:rsidRPr="002C16F5">
        <w:rPr>
          <w:color w:val="383A42"/>
          <w:lang w:eastAsia="en-IN"/>
        </w:rPr>
        <w:t>};</w:t>
      </w:r>
    </w:p>
    <w:p w14:paraId="59645A5E" w14:textId="77777777" w:rsidR="002C16F5" w:rsidRPr="002C16F5" w:rsidRDefault="002C16F5" w:rsidP="00DE7F57">
      <w:pPr>
        <w:pStyle w:val="Code"/>
        <w:rPr>
          <w:color w:val="383A42"/>
          <w:lang w:eastAsia="en-IN"/>
        </w:rPr>
      </w:pPr>
    </w:p>
    <w:p w14:paraId="79EB9C71" w14:textId="77777777" w:rsidR="002C16F5" w:rsidRPr="002C16F5" w:rsidRDefault="002C16F5" w:rsidP="00DE7F57">
      <w:pPr>
        <w:pStyle w:val="Code"/>
        <w:rPr>
          <w:color w:val="383A42"/>
          <w:lang w:eastAsia="en-IN"/>
        </w:rPr>
      </w:pPr>
      <w:r w:rsidRPr="002C16F5">
        <w:rPr>
          <w:i/>
          <w:iCs/>
          <w:color w:val="A0A1A7"/>
          <w:lang w:eastAsia="en-IN"/>
        </w:rPr>
        <w:t>// Must use 'struct' keyword every time</w:t>
      </w:r>
    </w:p>
    <w:p w14:paraId="5EDD8227"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s1, s2;</w:t>
      </w:r>
    </w:p>
    <w:p w14:paraId="72D6E99B"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Student</w:t>
      </w:r>
      <w:r w:rsidRPr="002C16F5">
        <w:rPr>
          <w:color w:val="383A42"/>
          <w:lang w:eastAsia="en-IN"/>
        </w:rPr>
        <w:t xml:space="preserve"> </w:t>
      </w:r>
      <w:r w:rsidRPr="002C16F5">
        <w:rPr>
          <w:color w:val="4078F2"/>
          <w:lang w:eastAsia="en-IN"/>
        </w:rPr>
        <w:t>*</w:t>
      </w:r>
      <w:r w:rsidRPr="002C16F5">
        <w:rPr>
          <w:color w:val="383A42"/>
          <w:lang w:eastAsia="en-IN"/>
        </w:rPr>
        <w:t>ptr;</w:t>
      </w:r>
    </w:p>
    <w:p w14:paraId="03821819" w14:textId="123D67E1" w:rsidR="002C16F5" w:rsidRPr="00DE7F57" w:rsidRDefault="002C16F5" w:rsidP="0067316C">
      <w:pPr>
        <w:pStyle w:val="Subheadddddf"/>
      </w:pPr>
      <w:r w:rsidRPr="002C16F5">
        <w:t>With typedef</w:t>
      </w:r>
    </w:p>
    <w:p w14:paraId="30E320E5" w14:textId="77777777" w:rsidR="002C16F5" w:rsidRPr="002C16F5" w:rsidRDefault="002C16F5" w:rsidP="00DE7F57">
      <w:pPr>
        <w:pStyle w:val="Code"/>
        <w:rPr>
          <w:color w:val="383A42"/>
          <w:lang w:eastAsia="en-IN"/>
        </w:rPr>
      </w:pPr>
      <w:r w:rsidRPr="002C16F5">
        <w:rPr>
          <w:lang w:eastAsia="en-IN"/>
        </w:rPr>
        <w:t>typedef</w:t>
      </w:r>
      <w:r w:rsidRPr="002C16F5">
        <w:rPr>
          <w:color w:val="383A42"/>
          <w:lang w:eastAsia="en-IN"/>
        </w:rPr>
        <w:t xml:space="preserve"> </w:t>
      </w:r>
      <w:r w:rsidRPr="002C16F5">
        <w:rPr>
          <w:lang w:eastAsia="en-IN"/>
        </w:rPr>
        <w:t>struct</w:t>
      </w:r>
      <w:r w:rsidRPr="002C16F5">
        <w:rPr>
          <w:color w:val="383A42"/>
          <w:lang w:eastAsia="en-IN"/>
        </w:rPr>
        <w:t xml:space="preserve"> {</w:t>
      </w:r>
    </w:p>
    <w:p w14:paraId="1471B24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int</w:t>
      </w:r>
      <w:r w:rsidRPr="002C16F5">
        <w:rPr>
          <w:color w:val="383A42"/>
          <w:lang w:eastAsia="en-IN"/>
        </w:rPr>
        <w:t xml:space="preserve"> id;</w:t>
      </w:r>
    </w:p>
    <w:p w14:paraId="68D22E4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62455E3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lang w:eastAsia="en-IN"/>
        </w:rPr>
        <w:t>float</w:t>
      </w:r>
      <w:r w:rsidRPr="002C16F5">
        <w:rPr>
          <w:color w:val="383A42"/>
          <w:lang w:eastAsia="en-IN"/>
        </w:rPr>
        <w:t xml:space="preserve"> marks;</w:t>
      </w:r>
    </w:p>
    <w:p w14:paraId="1A3D0FD9" w14:textId="77777777" w:rsidR="002C16F5" w:rsidRPr="002C16F5" w:rsidRDefault="002C16F5" w:rsidP="00DE7F57">
      <w:pPr>
        <w:pStyle w:val="Code"/>
        <w:rPr>
          <w:color w:val="383A42"/>
          <w:lang w:eastAsia="en-IN"/>
        </w:rPr>
      </w:pPr>
      <w:r w:rsidRPr="002C16F5">
        <w:rPr>
          <w:color w:val="383A42"/>
          <w:lang w:eastAsia="en-IN"/>
        </w:rPr>
        <w:t>} Student;</w:t>
      </w:r>
    </w:p>
    <w:p w14:paraId="3395A876" w14:textId="77777777" w:rsidR="002C16F5" w:rsidRPr="002C16F5" w:rsidRDefault="002C16F5" w:rsidP="00DE7F57">
      <w:pPr>
        <w:pStyle w:val="Code"/>
        <w:rPr>
          <w:color w:val="383A42"/>
          <w:lang w:eastAsia="en-IN"/>
        </w:rPr>
      </w:pPr>
    </w:p>
    <w:p w14:paraId="0F6C8C4A" w14:textId="77777777" w:rsidR="002C16F5" w:rsidRPr="002C16F5" w:rsidRDefault="002C16F5" w:rsidP="00DE7F57">
      <w:pPr>
        <w:pStyle w:val="Code"/>
        <w:rPr>
          <w:color w:val="383A42"/>
          <w:lang w:eastAsia="en-IN"/>
        </w:rPr>
      </w:pPr>
      <w:r w:rsidRPr="002C16F5">
        <w:rPr>
          <w:i/>
          <w:iCs/>
          <w:color w:val="A0A1A7"/>
          <w:lang w:eastAsia="en-IN"/>
        </w:rPr>
        <w:t>// Cleaner syntax - no 'struct' keyword needed</w:t>
      </w:r>
    </w:p>
    <w:p w14:paraId="524EA90E" w14:textId="77777777" w:rsidR="002C16F5" w:rsidRPr="002C16F5" w:rsidRDefault="002C16F5" w:rsidP="00DE7F57">
      <w:pPr>
        <w:pStyle w:val="Code"/>
        <w:rPr>
          <w:color w:val="383A42"/>
          <w:lang w:eastAsia="en-IN"/>
        </w:rPr>
      </w:pPr>
      <w:r w:rsidRPr="002C16F5">
        <w:rPr>
          <w:color w:val="383A42"/>
          <w:lang w:eastAsia="en-IN"/>
        </w:rPr>
        <w:t>Student s1, s2;</w:t>
      </w:r>
    </w:p>
    <w:p w14:paraId="7B8DC76F" w14:textId="2841EBCC" w:rsidR="0067316C" w:rsidRPr="00436910" w:rsidRDefault="002C16F5" w:rsidP="00436910">
      <w:pPr>
        <w:pStyle w:val="Code"/>
        <w:rPr>
          <w:color w:val="383A42"/>
          <w:lang w:eastAsia="en-IN"/>
        </w:rPr>
      </w:pPr>
      <w:r w:rsidRPr="002C16F5">
        <w:rPr>
          <w:color w:val="383A42"/>
          <w:lang w:eastAsia="en-IN"/>
        </w:rPr>
        <w:t xml:space="preserve">Student </w:t>
      </w:r>
      <w:r w:rsidRPr="002C16F5">
        <w:rPr>
          <w:color w:val="4078F2"/>
          <w:lang w:eastAsia="en-IN"/>
        </w:rPr>
        <w:t>*</w:t>
      </w:r>
      <w:r w:rsidRPr="002C16F5">
        <w:rPr>
          <w:color w:val="383A42"/>
          <w:lang w:eastAsia="en-IN"/>
        </w:rPr>
        <w:t>ptr;</w:t>
      </w:r>
    </w:p>
    <w:p w14:paraId="483DA2B2" w14:textId="1E0687A0" w:rsidR="002C16F5" w:rsidRPr="00DE7F57" w:rsidRDefault="002C16F5" w:rsidP="0067316C">
      <w:pPr>
        <w:pStyle w:val="Subheadddddf"/>
      </w:pPr>
      <w:r w:rsidRPr="002C16F5">
        <w:t>Alternative typedef Syntax</w:t>
      </w:r>
    </w:p>
    <w:p w14:paraId="7F976D16" w14:textId="77777777" w:rsidR="002C16F5" w:rsidRPr="002C16F5" w:rsidRDefault="002C16F5" w:rsidP="00DE7F57">
      <w:pPr>
        <w:pStyle w:val="Code"/>
        <w:rPr>
          <w:color w:val="383A42"/>
          <w:lang w:eastAsia="en-IN"/>
        </w:rPr>
      </w:pPr>
      <w:r w:rsidRPr="002C16F5">
        <w:rPr>
          <w:lang w:eastAsia="en-IN"/>
        </w:rPr>
        <w:t>// Define structure first, then create alias</w:t>
      </w:r>
    </w:p>
    <w:p w14:paraId="6F40F0CE"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StudentStruct</w:t>
      </w:r>
      <w:r w:rsidRPr="002C16F5">
        <w:rPr>
          <w:color w:val="383A42"/>
          <w:lang w:eastAsia="en-IN"/>
        </w:rPr>
        <w:t xml:space="preserve"> {</w:t>
      </w:r>
    </w:p>
    <w:p w14:paraId="29630CF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57F4480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517B08A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7807FB01" w14:textId="77777777" w:rsidR="002C16F5" w:rsidRPr="002C16F5" w:rsidRDefault="002C16F5" w:rsidP="00DE7F57">
      <w:pPr>
        <w:pStyle w:val="Code"/>
        <w:rPr>
          <w:lang w:eastAsia="en-IN"/>
        </w:rPr>
      </w:pPr>
      <w:r w:rsidRPr="002C16F5">
        <w:rPr>
          <w:lang w:eastAsia="en-IN"/>
        </w:rPr>
        <w:t>};</w:t>
      </w:r>
    </w:p>
    <w:p w14:paraId="65355DBB" w14:textId="77777777" w:rsidR="002C16F5" w:rsidRPr="002C16F5" w:rsidRDefault="002C16F5" w:rsidP="00DE7F57">
      <w:pPr>
        <w:pStyle w:val="Code"/>
        <w:rPr>
          <w:rFonts w:ascii="Amasis MT Pro" w:eastAsia="Times New Roman" w:hAnsi="Amasis MT Pro" w:cs="Courier New"/>
          <w:kern w:val="0"/>
          <w:lang w:eastAsia="en-IN"/>
          <w14:ligatures w14:val="none"/>
        </w:rPr>
      </w:pPr>
    </w:p>
    <w:p w14:paraId="4B59BF40" w14:textId="77777777" w:rsidR="002C16F5" w:rsidRPr="002C16F5" w:rsidRDefault="002C16F5" w:rsidP="00DE7F57">
      <w:pPr>
        <w:pStyle w:val="Code"/>
        <w:rPr>
          <w:rFonts w:ascii="Amasis MT Pro" w:eastAsia="Times New Roman" w:hAnsi="Amasis MT Pro" w:cs="Courier New"/>
          <w:kern w:val="0"/>
          <w:lang w:eastAsia="en-IN"/>
          <w14:ligatures w14:val="none"/>
        </w:rPr>
      </w:pPr>
      <w:r w:rsidRPr="002C16F5">
        <w:rPr>
          <w:rFonts w:ascii="Amasis MT Pro" w:eastAsia="Times New Roman" w:hAnsi="Amasis MT Pro" w:cs="Courier New"/>
          <w:color w:val="A626A4"/>
          <w:kern w:val="0"/>
          <w:lang w:eastAsia="en-IN"/>
          <w14:ligatures w14:val="none"/>
        </w:rPr>
        <w:t>typedef</w:t>
      </w:r>
      <w:r w:rsidRPr="002C16F5">
        <w:rPr>
          <w:rFonts w:ascii="Amasis MT Pro" w:eastAsia="Times New Roman" w:hAnsi="Amasis MT Pro" w:cs="Courier New"/>
          <w:kern w:val="0"/>
          <w:lang w:eastAsia="en-IN"/>
          <w14:ligatures w14:val="none"/>
        </w:rPr>
        <w:t xml:space="preserve"> </w:t>
      </w:r>
      <w:r w:rsidRPr="002C16F5">
        <w:rPr>
          <w:rFonts w:ascii="Amasis MT Pro" w:eastAsia="Times New Roman" w:hAnsi="Amasis MT Pro" w:cs="Courier New"/>
          <w:color w:val="A626A4"/>
          <w:kern w:val="0"/>
          <w:lang w:eastAsia="en-IN"/>
          <w14:ligatures w14:val="none"/>
        </w:rPr>
        <w:t>struct</w:t>
      </w:r>
      <w:r w:rsidRPr="002C16F5">
        <w:rPr>
          <w:rFonts w:ascii="Amasis MT Pro" w:eastAsia="Times New Roman" w:hAnsi="Amasis MT Pro" w:cs="Courier New"/>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StudentStruct</w:t>
      </w:r>
      <w:r w:rsidRPr="002C16F5">
        <w:rPr>
          <w:rFonts w:ascii="Amasis MT Pro" w:eastAsia="Times New Roman" w:hAnsi="Amasis MT Pro" w:cs="Courier New"/>
          <w:kern w:val="0"/>
          <w:lang w:eastAsia="en-IN"/>
          <w14:ligatures w14:val="none"/>
        </w:rPr>
        <w:t xml:space="preserve"> Student;</w:t>
      </w:r>
    </w:p>
    <w:p w14:paraId="4D0ADECE" w14:textId="77777777" w:rsidR="002C16F5" w:rsidRPr="002C16F5" w:rsidRDefault="002C16F5" w:rsidP="00DE7F57">
      <w:pPr>
        <w:pStyle w:val="Code"/>
        <w:rPr>
          <w:rFonts w:ascii="Amasis MT Pro" w:eastAsia="Times New Roman" w:hAnsi="Amasis MT Pro" w:cs="Courier New"/>
          <w:kern w:val="0"/>
          <w:lang w:eastAsia="en-IN"/>
          <w14:ligatures w14:val="none"/>
        </w:rPr>
      </w:pPr>
    </w:p>
    <w:p w14:paraId="35125589" w14:textId="77777777" w:rsidR="002C16F5" w:rsidRPr="002C16F5" w:rsidRDefault="002C16F5" w:rsidP="00DE7F57">
      <w:pPr>
        <w:pStyle w:val="Code"/>
        <w:rPr>
          <w:rFonts w:ascii="Amasis MT Pro" w:eastAsia="Times New Roman" w:hAnsi="Amasis MT Pro" w:cs="Courier New"/>
          <w:kern w:val="0"/>
          <w:lang w:eastAsia="en-IN"/>
          <w14:ligatures w14:val="none"/>
        </w:rPr>
      </w:pPr>
      <w:r w:rsidRPr="002C16F5">
        <w:rPr>
          <w:rFonts w:ascii="Amasis MT Pro" w:eastAsia="Times New Roman" w:hAnsi="Amasis MT Pro" w:cs="Courier New"/>
          <w:i/>
          <w:iCs/>
          <w:color w:val="A0A1A7"/>
          <w:kern w:val="0"/>
          <w:lang w:eastAsia="en-IN"/>
          <w14:ligatures w14:val="none"/>
        </w:rPr>
        <w:t>// Now both work:</w:t>
      </w:r>
    </w:p>
    <w:p w14:paraId="1B68344D" w14:textId="77777777" w:rsidR="002C16F5" w:rsidRPr="002C16F5" w:rsidRDefault="002C16F5" w:rsidP="00DE7F57">
      <w:pPr>
        <w:pStyle w:val="Code"/>
        <w:rPr>
          <w:rFonts w:ascii="Amasis MT Pro" w:eastAsia="Times New Roman" w:hAnsi="Amasis MT Pro" w:cs="Courier New"/>
          <w:kern w:val="0"/>
          <w:lang w:eastAsia="en-IN"/>
          <w14:ligatures w14:val="none"/>
        </w:rPr>
      </w:pPr>
      <w:r w:rsidRPr="002C16F5">
        <w:rPr>
          <w:rFonts w:ascii="Amasis MT Pro" w:eastAsia="Times New Roman" w:hAnsi="Amasis MT Pro" w:cs="Courier New"/>
          <w:color w:val="A626A4"/>
          <w:kern w:val="0"/>
          <w:lang w:eastAsia="en-IN"/>
          <w14:ligatures w14:val="none"/>
        </w:rPr>
        <w:t>struct</w:t>
      </w:r>
      <w:r w:rsidRPr="002C16F5">
        <w:rPr>
          <w:rFonts w:ascii="Amasis MT Pro" w:eastAsia="Times New Roman" w:hAnsi="Amasis MT Pro" w:cs="Courier New"/>
          <w:kern w:val="0"/>
          <w:lang w:eastAsia="en-IN"/>
          <w14:ligatures w14:val="none"/>
        </w:rPr>
        <w:t xml:space="preserve"> </w:t>
      </w:r>
      <w:r w:rsidRPr="002C16F5">
        <w:rPr>
          <w:rFonts w:ascii="Amasis MT Pro" w:eastAsia="Times New Roman" w:hAnsi="Amasis MT Pro" w:cs="Courier New"/>
          <w:color w:val="B76B01"/>
          <w:kern w:val="0"/>
          <w:lang w:eastAsia="en-IN"/>
          <w14:ligatures w14:val="none"/>
        </w:rPr>
        <w:t>StudentStruct</w:t>
      </w:r>
      <w:r w:rsidRPr="002C16F5">
        <w:rPr>
          <w:rFonts w:ascii="Amasis MT Pro" w:eastAsia="Times New Roman" w:hAnsi="Amasis MT Pro" w:cs="Courier New"/>
          <w:kern w:val="0"/>
          <w:lang w:eastAsia="en-IN"/>
          <w14:ligatures w14:val="none"/>
        </w:rPr>
        <w:t xml:space="preserve"> s1;  </w:t>
      </w:r>
      <w:r w:rsidRPr="002C16F5">
        <w:rPr>
          <w:rFonts w:ascii="Amasis MT Pro" w:eastAsia="Times New Roman" w:hAnsi="Amasis MT Pro" w:cs="Courier New"/>
          <w:i/>
          <w:iCs/>
          <w:color w:val="A0A1A7"/>
          <w:kern w:val="0"/>
          <w:lang w:eastAsia="en-IN"/>
          <w14:ligatures w14:val="none"/>
        </w:rPr>
        <w:t>// Original name</w:t>
      </w:r>
    </w:p>
    <w:p w14:paraId="07AB250C" w14:textId="77777777" w:rsidR="002C16F5" w:rsidRPr="002C16F5" w:rsidRDefault="002C16F5" w:rsidP="00DE7F57">
      <w:pPr>
        <w:pStyle w:val="Code"/>
        <w:rPr>
          <w:rFonts w:ascii="Amasis MT Pro" w:eastAsia="Times New Roman" w:hAnsi="Amasis MT Pro" w:cs="Courier New"/>
          <w:kern w:val="0"/>
          <w:lang w:eastAsia="en-IN"/>
          <w14:ligatures w14:val="none"/>
        </w:rPr>
      </w:pPr>
      <w:r w:rsidRPr="002C16F5">
        <w:rPr>
          <w:rFonts w:ascii="Amasis MT Pro" w:eastAsia="Times New Roman" w:hAnsi="Amasis MT Pro" w:cs="Courier New"/>
          <w:kern w:val="0"/>
          <w:lang w:eastAsia="en-IN"/>
          <w14:ligatures w14:val="none"/>
        </w:rPr>
        <w:t xml:space="preserve">Student s2;               </w:t>
      </w:r>
      <w:r w:rsidRPr="002C16F5">
        <w:rPr>
          <w:rFonts w:ascii="Amasis MT Pro" w:eastAsia="Times New Roman" w:hAnsi="Amasis MT Pro" w:cs="Courier New"/>
          <w:i/>
          <w:iCs/>
          <w:color w:val="A0A1A7"/>
          <w:kern w:val="0"/>
          <w:lang w:eastAsia="en-IN"/>
          <w14:ligatures w14:val="none"/>
        </w:rPr>
        <w:t>// Typedef alias</w:t>
      </w:r>
    </w:p>
    <w:p w14:paraId="13E491EC" w14:textId="64AE5291" w:rsidR="002C16F5" w:rsidRPr="00DE7F57" w:rsidRDefault="002C16F5" w:rsidP="0067316C">
      <w:pPr>
        <w:pStyle w:val="Subheadddddf"/>
      </w:pPr>
      <w:r w:rsidRPr="002C16F5">
        <w:t>Complete Example with typedef</w:t>
      </w:r>
    </w:p>
    <w:p w14:paraId="42BEC494"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B88444C"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25B0EBFB" w14:textId="77777777" w:rsidR="002C16F5" w:rsidRPr="002C16F5" w:rsidRDefault="002C16F5" w:rsidP="00DE7F57">
      <w:pPr>
        <w:pStyle w:val="Code"/>
        <w:rPr>
          <w:color w:val="383A42"/>
          <w:lang w:eastAsia="en-IN"/>
        </w:rPr>
      </w:pPr>
    </w:p>
    <w:p w14:paraId="0F59C3E5" w14:textId="77777777" w:rsidR="002C16F5" w:rsidRPr="002C16F5" w:rsidRDefault="002C16F5" w:rsidP="00DE7F57">
      <w:pPr>
        <w:pStyle w:val="Code"/>
        <w:rPr>
          <w:color w:val="383A42"/>
          <w:lang w:eastAsia="en-IN"/>
        </w:rPr>
      </w:pPr>
      <w:r w:rsidRPr="002C16F5">
        <w:rPr>
          <w:color w:val="A626A4"/>
          <w:lang w:eastAsia="en-IN"/>
        </w:rPr>
        <w:t>typedef</w:t>
      </w:r>
      <w:r w:rsidRPr="002C16F5">
        <w:rPr>
          <w:color w:val="383A42"/>
          <w:lang w:eastAsia="en-IN"/>
        </w:rPr>
        <w:t xml:space="preserve"> </w:t>
      </w:r>
      <w:r w:rsidRPr="002C16F5">
        <w:rPr>
          <w:color w:val="A626A4"/>
          <w:lang w:eastAsia="en-IN"/>
        </w:rPr>
        <w:t>struct</w:t>
      </w:r>
      <w:r w:rsidRPr="002C16F5">
        <w:rPr>
          <w:color w:val="383A42"/>
          <w:lang w:eastAsia="en-IN"/>
        </w:rPr>
        <w:t xml:space="preserve"> {</w:t>
      </w:r>
    </w:p>
    <w:p w14:paraId="01BCD52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day;</w:t>
      </w:r>
    </w:p>
    <w:p w14:paraId="4449EC0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month;</w:t>
      </w:r>
    </w:p>
    <w:p w14:paraId="62F148A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w:t>
      </w:r>
    </w:p>
    <w:p w14:paraId="5D7CF34D" w14:textId="77777777" w:rsidR="002C16F5" w:rsidRPr="002C16F5" w:rsidRDefault="002C16F5" w:rsidP="00DE7F57">
      <w:pPr>
        <w:pStyle w:val="Code"/>
        <w:rPr>
          <w:color w:val="383A42"/>
          <w:lang w:eastAsia="en-IN"/>
        </w:rPr>
      </w:pPr>
      <w:r w:rsidRPr="002C16F5">
        <w:rPr>
          <w:color w:val="383A42"/>
          <w:lang w:eastAsia="en-IN"/>
        </w:rPr>
        <w:t>} Date;</w:t>
      </w:r>
    </w:p>
    <w:p w14:paraId="1D8EB980" w14:textId="77777777" w:rsidR="002C16F5" w:rsidRPr="002C16F5" w:rsidRDefault="002C16F5" w:rsidP="00DE7F57">
      <w:pPr>
        <w:pStyle w:val="Code"/>
        <w:rPr>
          <w:color w:val="383A42"/>
          <w:lang w:eastAsia="en-IN"/>
        </w:rPr>
      </w:pPr>
    </w:p>
    <w:p w14:paraId="076F25E4" w14:textId="77777777" w:rsidR="002C16F5" w:rsidRPr="002C16F5" w:rsidRDefault="002C16F5" w:rsidP="00DE7F57">
      <w:pPr>
        <w:pStyle w:val="Code"/>
        <w:rPr>
          <w:color w:val="383A42"/>
          <w:lang w:eastAsia="en-IN"/>
        </w:rPr>
      </w:pPr>
      <w:r w:rsidRPr="002C16F5">
        <w:rPr>
          <w:color w:val="A626A4"/>
          <w:lang w:eastAsia="en-IN"/>
        </w:rPr>
        <w:t>typedef</w:t>
      </w:r>
      <w:r w:rsidRPr="002C16F5">
        <w:rPr>
          <w:color w:val="383A42"/>
          <w:lang w:eastAsia="en-IN"/>
        </w:rPr>
        <w:t xml:space="preserve"> </w:t>
      </w:r>
      <w:r w:rsidRPr="002C16F5">
        <w:rPr>
          <w:color w:val="A626A4"/>
          <w:lang w:eastAsia="en-IN"/>
        </w:rPr>
        <w:t>struct</w:t>
      </w:r>
      <w:r w:rsidRPr="002C16F5">
        <w:rPr>
          <w:color w:val="383A42"/>
          <w:lang w:eastAsia="en-IN"/>
        </w:rPr>
        <w:t xml:space="preserve"> {</w:t>
      </w:r>
    </w:p>
    <w:p w14:paraId="07C45E4D"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empID;</w:t>
      </w:r>
    </w:p>
    <w:p w14:paraId="136276C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4373A31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department[</w:t>
      </w:r>
      <w:r w:rsidRPr="002C16F5">
        <w:rPr>
          <w:color w:val="B76B01"/>
          <w:lang w:eastAsia="en-IN"/>
        </w:rPr>
        <w:t>30</w:t>
      </w:r>
      <w:r w:rsidRPr="002C16F5">
        <w:rPr>
          <w:color w:val="383A42"/>
          <w:lang w:eastAsia="en-IN"/>
        </w:rPr>
        <w:t>];</w:t>
      </w:r>
    </w:p>
    <w:p w14:paraId="464440F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w:t>
      </w:r>
    </w:p>
    <w:p w14:paraId="437CD929" w14:textId="77777777" w:rsidR="002C16F5" w:rsidRPr="002C16F5" w:rsidRDefault="002C16F5" w:rsidP="00DE7F57">
      <w:pPr>
        <w:pStyle w:val="Code"/>
        <w:rPr>
          <w:color w:val="383A42"/>
          <w:lang w:eastAsia="en-IN"/>
        </w:rPr>
      </w:pPr>
      <w:r w:rsidRPr="002C16F5">
        <w:rPr>
          <w:color w:val="383A42"/>
          <w:lang w:eastAsia="en-IN"/>
        </w:rPr>
        <w:t xml:space="preserve">    Date joiningDate;</w:t>
      </w:r>
    </w:p>
    <w:p w14:paraId="27A3D1CA" w14:textId="77777777" w:rsidR="002C16F5" w:rsidRPr="002C16F5" w:rsidRDefault="002C16F5" w:rsidP="00DE7F57">
      <w:pPr>
        <w:pStyle w:val="Code"/>
        <w:rPr>
          <w:color w:val="383A42"/>
          <w:lang w:eastAsia="en-IN"/>
        </w:rPr>
      </w:pPr>
      <w:r w:rsidRPr="002C16F5">
        <w:rPr>
          <w:color w:val="383A42"/>
          <w:lang w:eastAsia="en-IN"/>
        </w:rPr>
        <w:t>} Employee;</w:t>
      </w:r>
    </w:p>
    <w:p w14:paraId="52B3E855" w14:textId="77777777" w:rsidR="002C16F5" w:rsidRPr="002C16F5" w:rsidRDefault="002C16F5" w:rsidP="00DE7F57">
      <w:pPr>
        <w:pStyle w:val="Code"/>
        <w:rPr>
          <w:color w:val="383A42"/>
          <w:lang w:eastAsia="en-IN"/>
        </w:rPr>
      </w:pPr>
    </w:p>
    <w:p w14:paraId="5AE4D653"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displayEmployee</w:t>
      </w:r>
      <w:r w:rsidRPr="002C16F5">
        <w:rPr>
          <w:color w:val="383A42"/>
          <w:lang w:eastAsia="en-IN"/>
        </w:rPr>
        <w:t>(Employee e) {</w:t>
      </w:r>
    </w:p>
    <w:p w14:paraId="17FF190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"\nEmployee ID: %d\n"</w:t>
      </w:r>
      <w:r w:rsidRPr="002C16F5">
        <w:rPr>
          <w:color w:val="383A42"/>
          <w:lang w:eastAsia="en-IN"/>
        </w:rPr>
        <w:t>, e.empID);</w:t>
      </w:r>
    </w:p>
    <w:p w14:paraId="306EEF9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e.name);</w:t>
      </w:r>
    </w:p>
    <w:p w14:paraId="2AEA3E7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"Department: %s\n"</w:t>
      </w:r>
      <w:r w:rsidRPr="002C16F5">
        <w:rPr>
          <w:color w:val="383A42"/>
          <w:lang w:eastAsia="en-IN"/>
        </w:rPr>
        <w:t>, e.department);</w:t>
      </w:r>
    </w:p>
    <w:p w14:paraId="776BF19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Rs.%.2f\n"</w:t>
      </w:r>
      <w:r w:rsidRPr="002C16F5">
        <w:rPr>
          <w:color w:val="383A42"/>
          <w:lang w:eastAsia="en-IN"/>
        </w:rPr>
        <w:t>, e.salary);</w:t>
      </w:r>
    </w:p>
    <w:p w14:paraId="031FFFD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"Joining Date: %02d/%02d/%d\n"</w:t>
      </w:r>
      <w:r w:rsidRPr="002C16F5">
        <w:rPr>
          <w:color w:val="383A42"/>
          <w:lang w:eastAsia="en-IN"/>
        </w:rPr>
        <w:t xml:space="preserve">, </w:t>
      </w:r>
    </w:p>
    <w:p w14:paraId="7DA63710" w14:textId="77777777" w:rsidR="002C16F5" w:rsidRPr="002C16F5" w:rsidRDefault="002C16F5" w:rsidP="00DE7F57">
      <w:pPr>
        <w:pStyle w:val="Code"/>
        <w:rPr>
          <w:color w:val="383A42"/>
          <w:lang w:eastAsia="en-IN"/>
        </w:rPr>
      </w:pPr>
      <w:r w:rsidRPr="002C16F5">
        <w:rPr>
          <w:color w:val="383A42"/>
          <w:lang w:eastAsia="en-IN"/>
        </w:rPr>
        <w:t xml:space="preserve">           e.joiningDate.day,</w:t>
      </w:r>
    </w:p>
    <w:p w14:paraId="6C9B52DA" w14:textId="77777777" w:rsidR="002C16F5" w:rsidRPr="002C16F5" w:rsidRDefault="002C16F5" w:rsidP="00DE7F57">
      <w:pPr>
        <w:pStyle w:val="Code"/>
        <w:rPr>
          <w:color w:val="383A42"/>
          <w:lang w:eastAsia="en-IN"/>
        </w:rPr>
      </w:pPr>
      <w:r w:rsidRPr="002C16F5">
        <w:rPr>
          <w:color w:val="383A42"/>
          <w:lang w:eastAsia="en-IN"/>
        </w:rPr>
        <w:t xml:space="preserve">           e.joiningDate.month,</w:t>
      </w:r>
    </w:p>
    <w:p w14:paraId="1DC677A6" w14:textId="77777777" w:rsidR="002C16F5" w:rsidRPr="002C16F5" w:rsidRDefault="002C16F5" w:rsidP="00DE7F57">
      <w:pPr>
        <w:pStyle w:val="Code"/>
        <w:rPr>
          <w:color w:val="383A42"/>
          <w:lang w:eastAsia="en-IN"/>
        </w:rPr>
      </w:pPr>
      <w:r w:rsidRPr="002C16F5">
        <w:rPr>
          <w:color w:val="383A42"/>
          <w:lang w:eastAsia="en-IN"/>
        </w:rPr>
        <w:t xml:space="preserve">           e.joiningDate.year);</w:t>
      </w:r>
    </w:p>
    <w:p w14:paraId="61E8D7EC" w14:textId="77777777" w:rsidR="002C16F5" w:rsidRPr="002C16F5" w:rsidRDefault="002C16F5" w:rsidP="00DE7F57">
      <w:pPr>
        <w:pStyle w:val="Code"/>
        <w:rPr>
          <w:color w:val="383A42"/>
          <w:lang w:eastAsia="en-IN"/>
        </w:rPr>
      </w:pPr>
      <w:r w:rsidRPr="002C16F5">
        <w:rPr>
          <w:color w:val="383A42"/>
          <w:lang w:eastAsia="en-IN"/>
        </w:rPr>
        <w:t>}</w:t>
      </w:r>
    </w:p>
    <w:p w14:paraId="3CB0508D" w14:textId="77777777" w:rsidR="002C16F5" w:rsidRPr="002C16F5" w:rsidRDefault="002C16F5" w:rsidP="00DE7F57">
      <w:pPr>
        <w:pStyle w:val="Code"/>
        <w:rPr>
          <w:color w:val="383A42"/>
          <w:lang w:eastAsia="en-IN"/>
        </w:rPr>
      </w:pPr>
    </w:p>
    <w:p w14:paraId="530F0691"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27BBE3F" w14:textId="77777777" w:rsidR="002C16F5" w:rsidRPr="002C16F5" w:rsidRDefault="002C16F5" w:rsidP="00DE7F57">
      <w:pPr>
        <w:pStyle w:val="Code"/>
        <w:rPr>
          <w:color w:val="383A42"/>
          <w:lang w:eastAsia="en-IN"/>
        </w:rPr>
      </w:pPr>
      <w:r w:rsidRPr="002C16F5">
        <w:rPr>
          <w:color w:val="383A42"/>
          <w:lang w:eastAsia="en-IN"/>
        </w:rPr>
        <w:t xml:space="preserve">    Employee emp1 </w:t>
      </w:r>
      <w:r w:rsidRPr="002C16F5">
        <w:rPr>
          <w:color w:val="4078F2"/>
          <w:lang w:eastAsia="en-IN"/>
        </w:rPr>
        <w:t>=</w:t>
      </w:r>
      <w:r w:rsidRPr="002C16F5">
        <w:rPr>
          <w:color w:val="383A42"/>
          <w:lang w:eastAsia="en-IN"/>
        </w:rPr>
        <w:t xml:space="preserve"> {</w:t>
      </w:r>
    </w:p>
    <w:p w14:paraId="603E3AFF" w14:textId="77777777" w:rsidR="002C16F5" w:rsidRPr="002C16F5" w:rsidRDefault="002C16F5" w:rsidP="00DE7F57">
      <w:pPr>
        <w:pStyle w:val="Code"/>
        <w:rPr>
          <w:color w:val="383A42"/>
          <w:lang w:eastAsia="en-IN"/>
        </w:rPr>
      </w:pPr>
      <w:r w:rsidRPr="002C16F5">
        <w:rPr>
          <w:color w:val="383A42"/>
          <w:lang w:eastAsia="en-IN"/>
        </w:rPr>
        <w:t xml:space="preserve">        .empID </w:t>
      </w:r>
      <w:r w:rsidRPr="002C16F5">
        <w:rPr>
          <w:color w:val="4078F2"/>
          <w:lang w:eastAsia="en-IN"/>
        </w:rPr>
        <w:t>=</w:t>
      </w:r>
      <w:r w:rsidRPr="002C16F5">
        <w:rPr>
          <w:color w:val="383A42"/>
          <w:lang w:eastAsia="en-IN"/>
        </w:rPr>
        <w:t xml:space="preserve"> </w:t>
      </w:r>
      <w:r w:rsidRPr="002C16F5">
        <w:rPr>
          <w:color w:val="B76B01"/>
          <w:lang w:eastAsia="en-IN"/>
        </w:rPr>
        <w:t>1001</w:t>
      </w:r>
      <w:r w:rsidRPr="002C16F5">
        <w:rPr>
          <w:color w:val="383A42"/>
          <w:lang w:eastAsia="en-IN"/>
        </w:rPr>
        <w:t>,</w:t>
      </w:r>
    </w:p>
    <w:p w14:paraId="4E6A26C0" w14:textId="77777777" w:rsidR="002C16F5" w:rsidRPr="002C16F5" w:rsidRDefault="002C16F5" w:rsidP="00DE7F57">
      <w:pPr>
        <w:pStyle w:val="Code"/>
        <w:rPr>
          <w:color w:val="383A42"/>
          <w:lang w:eastAsia="en-IN"/>
        </w:rPr>
      </w:pPr>
      <w:r w:rsidRPr="002C16F5">
        <w:rPr>
          <w:color w:val="383A42"/>
          <w:lang w:eastAsia="en-IN"/>
        </w:rPr>
        <w:t xml:space="preserve">        .name </w:t>
      </w:r>
      <w:r w:rsidRPr="002C16F5">
        <w:rPr>
          <w:color w:val="4078F2"/>
          <w:lang w:eastAsia="en-IN"/>
        </w:rPr>
        <w:t>=</w:t>
      </w:r>
      <w:r w:rsidRPr="002C16F5">
        <w:rPr>
          <w:color w:val="383A42"/>
          <w:lang w:eastAsia="en-IN"/>
        </w:rPr>
        <w:t xml:space="preserve"> </w:t>
      </w:r>
      <w:r w:rsidRPr="002C16F5">
        <w:rPr>
          <w:lang w:eastAsia="en-IN"/>
        </w:rPr>
        <w:t>"Rahul Sharma"</w:t>
      </w:r>
      <w:r w:rsidRPr="002C16F5">
        <w:rPr>
          <w:color w:val="383A42"/>
          <w:lang w:eastAsia="en-IN"/>
        </w:rPr>
        <w:t>,</w:t>
      </w:r>
    </w:p>
    <w:p w14:paraId="595D639F" w14:textId="77777777" w:rsidR="002C16F5" w:rsidRPr="002C16F5" w:rsidRDefault="002C16F5" w:rsidP="00DE7F57">
      <w:pPr>
        <w:pStyle w:val="Code"/>
        <w:rPr>
          <w:color w:val="383A42"/>
          <w:lang w:eastAsia="en-IN"/>
        </w:rPr>
      </w:pPr>
      <w:r w:rsidRPr="002C16F5">
        <w:rPr>
          <w:color w:val="383A42"/>
          <w:lang w:eastAsia="en-IN"/>
        </w:rPr>
        <w:t xml:space="preserve">        .department </w:t>
      </w:r>
      <w:r w:rsidRPr="002C16F5">
        <w:rPr>
          <w:color w:val="4078F2"/>
          <w:lang w:eastAsia="en-IN"/>
        </w:rPr>
        <w:t>=</w:t>
      </w:r>
      <w:r w:rsidRPr="002C16F5">
        <w:rPr>
          <w:color w:val="383A42"/>
          <w:lang w:eastAsia="en-IN"/>
        </w:rPr>
        <w:t xml:space="preserve"> </w:t>
      </w:r>
      <w:r w:rsidRPr="002C16F5">
        <w:rPr>
          <w:lang w:eastAsia="en-IN"/>
        </w:rPr>
        <w:t>"Engineering"</w:t>
      </w:r>
      <w:r w:rsidRPr="002C16F5">
        <w:rPr>
          <w:color w:val="383A42"/>
          <w:lang w:eastAsia="en-IN"/>
        </w:rPr>
        <w:t>,</w:t>
      </w:r>
    </w:p>
    <w:p w14:paraId="6EC3BCBA" w14:textId="77777777" w:rsidR="002C16F5" w:rsidRPr="002C16F5" w:rsidRDefault="002C16F5" w:rsidP="00DE7F57">
      <w:pPr>
        <w:pStyle w:val="Code"/>
        <w:rPr>
          <w:color w:val="383A42"/>
          <w:lang w:eastAsia="en-IN"/>
        </w:rPr>
      </w:pPr>
      <w:r w:rsidRPr="002C16F5">
        <w:rPr>
          <w:color w:val="383A42"/>
          <w:lang w:eastAsia="en-IN"/>
        </w:rPr>
        <w:t xml:space="preserve">        .salary </w:t>
      </w:r>
      <w:r w:rsidRPr="002C16F5">
        <w:rPr>
          <w:color w:val="4078F2"/>
          <w:lang w:eastAsia="en-IN"/>
        </w:rPr>
        <w:t>=</w:t>
      </w:r>
      <w:r w:rsidRPr="002C16F5">
        <w:rPr>
          <w:color w:val="383A42"/>
          <w:lang w:eastAsia="en-IN"/>
        </w:rPr>
        <w:t xml:space="preserve"> </w:t>
      </w:r>
      <w:r w:rsidRPr="002C16F5">
        <w:rPr>
          <w:color w:val="B76B01"/>
          <w:lang w:eastAsia="en-IN"/>
        </w:rPr>
        <w:t>75000.00</w:t>
      </w:r>
      <w:r w:rsidRPr="002C16F5">
        <w:rPr>
          <w:color w:val="383A42"/>
          <w:lang w:eastAsia="en-IN"/>
        </w:rPr>
        <w:t>,</w:t>
      </w:r>
    </w:p>
    <w:p w14:paraId="662C0FF9" w14:textId="77777777" w:rsidR="002C16F5" w:rsidRPr="002C16F5" w:rsidRDefault="002C16F5" w:rsidP="00DE7F57">
      <w:pPr>
        <w:pStyle w:val="Code"/>
        <w:rPr>
          <w:color w:val="383A42"/>
          <w:lang w:eastAsia="en-IN"/>
        </w:rPr>
      </w:pPr>
      <w:r w:rsidRPr="002C16F5">
        <w:rPr>
          <w:color w:val="383A42"/>
          <w:lang w:eastAsia="en-IN"/>
        </w:rPr>
        <w:t xml:space="preserve">        .joiningDate </w:t>
      </w:r>
      <w:r w:rsidRPr="002C16F5">
        <w:rPr>
          <w:color w:val="4078F2"/>
          <w:lang w:eastAsia="en-IN"/>
        </w:rPr>
        <w:t>=</w:t>
      </w:r>
      <w:r w:rsidRPr="002C16F5">
        <w:rPr>
          <w:color w:val="383A42"/>
          <w:lang w:eastAsia="en-IN"/>
        </w:rPr>
        <w:t xml:space="preserve"> {</w:t>
      </w:r>
      <w:r w:rsidRPr="002C16F5">
        <w:rPr>
          <w:color w:val="B76B01"/>
          <w:lang w:eastAsia="en-IN"/>
        </w:rPr>
        <w:t>15</w:t>
      </w:r>
      <w:r w:rsidRPr="002C16F5">
        <w:rPr>
          <w:color w:val="383A42"/>
          <w:lang w:eastAsia="en-IN"/>
        </w:rPr>
        <w:t xml:space="preserve">, </w:t>
      </w:r>
      <w:r w:rsidRPr="002C16F5">
        <w:rPr>
          <w:color w:val="B76B01"/>
          <w:lang w:eastAsia="en-IN"/>
        </w:rPr>
        <w:t>6</w:t>
      </w:r>
      <w:r w:rsidRPr="002C16F5">
        <w:rPr>
          <w:color w:val="383A42"/>
          <w:lang w:eastAsia="en-IN"/>
        </w:rPr>
        <w:t xml:space="preserve">, </w:t>
      </w:r>
      <w:r w:rsidRPr="002C16F5">
        <w:rPr>
          <w:color w:val="B76B01"/>
          <w:lang w:eastAsia="en-IN"/>
        </w:rPr>
        <w:t>2020</w:t>
      </w:r>
      <w:r w:rsidRPr="002C16F5">
        <w:rPr>
          <w:color w:val="383A42"/>
          <w:lang w:eastAsia="en-IN"/>
        </w:rPr>
        <w:t>}</w:t>
      </w:r>
    </w:p>
    <w:p w14:paraId="436DAC95" w14:textId="77777777" w:rsidR="002C16F5" w:rsidRPr="002C16F5" w:rsidRDefault="002C16F5" w:rsidP="00DE7F57">
      <w:pPr>
        <w:pStyle w:val="Code"/>
        <w:rPr>
          <w:color w:val="383A42"/>
          <w:lang w:eastAsia="en-IN"/>
        </w:rPr>
      </w:pPr>
      <w:r w:rsidRPr="002C16F5">
        <w:rPr>
          <w:color w:val="383A42"/>
          <w:lang w:eastAsia="en-IN"/>
        </w:rPr>
        <w:t xml:space="preserve">    };</w:t>
      </w:r>
    </w:p>
    <w:p w14:paraId="6182A3E6" w14:textId="77777777" w:rsidR="002C16F5" w:rsidRPr="002C16F5" w:rsidRDefault="002C16F5" w:rsidP="00DE7F57">
      <w:pPr>
        <w:pStyle w:val="Code"/>
        <w:rPr>
          <w:color w:val="383A42"/>
          <w:lang w:eastAsia="en-IN"/>
        </w:rPr>
      </w:pPr>
      <w:r w:rsidRPr="002C16F5">
        <w:rPr>
          <w:color w:val="383A42"/>
          <w:lang w:eastAsia="en-IN"/>
        </w:rPr>
        <w:t xml:space="preserve">    </w:t>
      </w:r>
    </w:p>
    <w:p w14:paraId="6BD68B3D" w14:textId="77777777" w:rsidR="002C16F5" w:rsidRPr="002C16F5" w:rsidRDefault="002C16F5" w:rsidP="00DE7F57">
      <w:pPr>
        <w:pStyle w:val="Code"/>
        <w:rPr>
          <w:color w:val="383A42"/>
          <w:lang w:eastAsia="en-IN"/>
        </w:rPr>
      </w:pPr>
      <w:r w:rsidRPr="002C16F5">
        <w:rPr>
          <w:color w:val="383A42"/>
          <w:lang w:eastAsia="en-IN"/>
        </w:rPr>
        <w:t xml:space="preserve">    Employee emp2 </w:t>
      </w:r>
      <w:r w:rsidRPr="002C16F5">
        <w:rPr>
          <w:color w:val="4078F2"/>
          <w:lang w:eastAsia="en-IN"/>
        </w:rPr>
        <w:t>=</w:t>
      </w:r>
      <w:r w:rsidRPr="002C16F5">
        <w:rPr>
          <w:color w:val="383A42"/>
          <w:lang w:eastAsia="en-IN"/>
        </w:rPr>
        <w:t xml:space="preserve"> {</w:t>
      </w:r>
    </w:p>
    <w:p w14:paraId="20A89773" w14:textId="77777777" w:rsidR="002C16F5" w:rsidRPr="002C16F5" w:rsidRDefault="002C16F5" w:rsidP="00DE7F57">
      <w:pPr>
        <w:pStyle w:val="Code"/>
        <w:rPr>
          <w:color w:val="383A42"/>
          <w:lang w:eastAsia="en-IN"/>
        </w:rPr>
      </w:pPr>
      <w:r w:rsidRPr="002C16F5">
        <w:rPr>
          <w:color w:val="383A42"/>
          <w:lang w:eastAsia="en-IN"/>
        </w:rPr>
        <w:t xml:space="preserve">        .empID </w:t>
      </w:r>
      <w:r w:rsidRPr="002C16F5">
        <w:rPr>
          <w:color w:val="4078F2"/>
          <w:lang w:eastAsia="en-IN"/>
        </w:rPr>
        <w:t>=</w:t>
      </w:r>
      <w:r w:rsidRPr="002C16F5">
        <w:rPr>
          <w:color w:val="383A42"/>
          <w:lang w:eastAsia="en-IN"/>
        </w:rPr>
        <w:t xml:space="preserve"> </w:t>
      </w:r>
      <w:r w:rsidRPr="002C16F5">
        <w:rPr>
          <w:color w:val="B76B01"/>
          <w:lang w:eastAsia="en-IN"/>
        </w:rPr>
        <w:t>1002</w:t>
      </w:r>
      <w:r w:rsidRPr="002C16F5">
        <w:rPr>
          <w:color w:val="383A42"/>
          <w:lang w:eastAsia="en-IN"/>
        </w:rPr>
        <w:t>,</w:t>
      </w:r>
    </w:p>
    <w:p w14:paraId="7EC6ED04" w14:textId="77777777" w:rsidR="002C16F5" w:rsidRPr="002C16F5" w:rsidRDefault="002C16F5" w:rsidP="00DE7F57">
      <w:pPr>
        <w:pStyle w:val="Code"/>
        <w:rPr>
          <w:color w:val="383A42"/>
          <w:lang w:eastAsia="en-IN"/>
        </w:rPr>
      </w:pPr>
      <w:r w:rsidRPr="002C16F5">
        <w:rPr>
          <w:color w:val="383A42"/>
          <w:lang w:eastAsia="en-IN"/>
        </w:rPr>
        <w:t xml:space="preserve">        .name </w:t>
      </w:r>
      <w:r w:rsidRPr="002C16F5">
        <w:rPr>
          <w:color w:val="4078F2"/>
          <w:lang w:eastAsia="en-IN"/>
        </w:rPr>
        <w:t>=</w:t>
      </w:r>
      <w:r w:rsidRPr="002C16F5">
        <w:rPr>
          <w:color w:val="383A42"/>
          <w:lang w:eastAsia="en-IN"/>
        </w:rPr>
        <w:t xml:space="preserve"> </w:t>
      </w:r>
      <w:r w:rsidRPr="002C16F5">
        <w:rPr>
          <w:lang w:eastAsia="en-IN"/>
        </w:rPr>
        <w:t>"Priya Patel"</w:t>
      </w:r>
      <w:r w:rsidRPr="002C16F5">
        <w:rPr>
          <w:color w:val="383A42"/>
          <w:lang w:eastAsia="en-IN"/>
        </w:rPr>
        <w:t>,</w:t>
      </w:r>
    </w:p>
    <w:p w14:paraId="307FB547" w14:textId="77777777" w:rsidR="002C16F5" w:rsidRPr="002C16F5" w:rsidRDefault="002C16F5" w:rsidP="00DE7F57">
      <w:pPr>
        <w:pStyle w:val="Code"/>
        <w:rPr>
          <w:color w:val="383A42"/>
          <w:lang w:eastAsia="en-IN"/>
        </w:rPr>
      </w:pPr>
      <w:r w:rsidRPr="002C16F5">
        <w:rPr>
          <w:color w:val="383A42"/>
          <w:lang w:eastAsia="en-IN"/>
        </w:rPr>
        <w:t xml:space="preserve">        .department </w:t>
      </w:r>
      <w:r w:rsidRPr="002C16F5">
        <w:rPr>
          <w:color w:val="4078F2"/>
          <w:lang w:eastAsia="en-IN"/>
        </w:rPr>
        <w:t>=</w:t>
      </w:r>
      <w:r w:rsidRPr="002C16F5">
        <w:rPr>
          <w:color w:val="383A42"/>
          <w:lang w:eastAsia="en-IN"/>
        </w:rPr>
        <w:t xml:space="preserve"> </w:t>
      </w:r>
      <w:r w:rsidRPr="002C16F5">
        <w:rPr>
          <w:lang w:eastAsia="en-IN"/>
        </w:rPr>
        <w:t>"Marketing"</w:t>
      </w:r>
      <w:r w:rsidRPr="002C16F5">
        <w:rPr>
          <w:color w:val="383A42"/>
          <w:lang w:eastAsia="en-IN"/>
        </w:rPr>
        <w:t>,</w:t>
      </w:r>
    </w:p>
    <w:p w14:paraId="2E5A4454" w14:textId="77777777" w:rsidR="002C16F5" w:rsidRPr="002C16F5" w:rsidRDefault="002C16F5" w:rsidP="00DE7F57">
      <w:pPr>
        <w:pStyle w:val="Code"/>
        <w:rPr>
          <w:color w:val="383A42"/>
          <w:lang w:eastAsia="en-IN"/>
        </w:rPr>
      </w:pPr>
      <w:r w:rsidRPr="002C16F5">
        <w:rPr>
          <w:color w:val="383A42"/>
          <w:lang w:eastAsia="en-IN"/>
        </w:rPr>
        <w:t xml:space="preserve">        .salary </w:t>
      </w:r>
      <w:r w:rsidRPr="002C16F5">
        <w:rPr>
          <w:color w:val="4078F2"/>
          <w:lang w:eastAsia="en-IN"/>
        </w:rPr>
        <w:t>=</w:t>
      </w:r>
      <w:r w:rsidRPr="002C16F5">
        <w:rPr>
          <w:color w:val="383A42"/>
          <w:lang w:eastAsia="en-IN"/>
        </w:rPr>
        <w:t xml:space="preserve"> </w:t>
      </w:r>
      <w:r w:rsidRPr="002C16F5">
        <w:rPr>
          <w:color w:val="B76B01"/>
          <w:lang w:eastAsia="en-IN"/>
        </w:rPr>
        <w:t>65000.00</w:t>
      </w:r>
      <w:r w:rsidRPr="002C16F5">
        <w:rPr>
          <w:color w:val="383A42"/>
          <w:lang w:eastAsia="en-IN"/>
        </w:rPr>
        <w:t>,</w:t>
      </w:r>
    </w:p>
    <w:p w14:paraId="57FC14B2" w14:textId="77777777" w:rsidR="002C16F5" w:rsidRPr="002C16F5" w:rsidRDefault="002C16F5" w:rsidP="00DE7F57">
      <w:pPr>
        <w:pStyle w:val="Code"/>
        <w:rPr>
          <w:color w:val="383A42"/>
          <w:lang w:eastAsia="en-IN"/>
        </w:rPr>
      </w:pPr>
      <w:r w:rsidRPr="002C16F5">
        <w:rPr>
          <w:color w:val="383A42"/>
          <w:lang w:eastAsia="en-IN"/>
        </w:rPr>
        <w:t xml:space="preserve">        .joiningDate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 xml:space="preserve">, </w:t>
      </w:r>
      <w:r w:rsidRPr="002C16F5">
        <w:rPr>
          <w:color w:val="B76B01"/>
          <w:lang w:eastAsia="en-IN"/>
        </w:rPr>
        <w:t>3</w:t>
      </w:r>
      <w:r w:rsidRPr="002C16F5">
        <w:rPr>
          <w:color w:val="383A42"/>
          <w:lang w:eastAsia="en-IN"/>
        </w:rPr>
        <w:t xml:space="preserve">, </w:t>
      </w:r>
      <w:r w:rsidRPr="002C16F5">
        <w:rPr>
          <w:color w:val="B76B01"/>
          <w:lang w:eastAsia="en-IN"/>
        </w:rPr>
        <w:t>2021</w:t>
      </w:r>
      <w:r w:rsidRPr="002C16F5">
        <w:rPr>
          <w:color w:val="383A42"/>
          <w:lang w:eastAsia="en-IN"/>
        </w:rPr>
        <w:t>}</w:t>
      </w:r>
    </w:p>
    <w:p w14:paraId="7CB2C3C2" w14:textId="77777777" w:rsidR="002C16F5" w:rsidRPr="002C16F5" w:rsidRDefault="002C16F5" w:rsidP="00DE7F57">
      <w:pPr>
        <w:pStyle w:val="Code"/>
        <w:rPr>
          <w:color w:val="383A42"/>
          <w:lang w:eastAsia="en-IN"/>
        </w:rPr>
      </w:pPr>
      <w:r w:rsidRPr="002C16F5">
        <w:rPr>
          <w:color w:val="383A42"/>
          <w:lang w:eastAsia="en-IN"/>
        </w:rPr>
        <w:t xml:space="preserve">    };</w:t>
      </w:r>
    </w:p>
    <w:p w14:paraId="710CD42C" w14:textId="77777777" w:rsidR="002C16F5" w:rsidRPr="002C16F5" w:rsidRDefault="002C16F5" w:rsidP="00DE7F57">
      <w:pPr>
        <w:pStyle w:val="Code"/>
        <w:rPr>
          <w:color w:val="383A42"/>
          <w:lang w:eastAsia="en-IN"/>
        </w:rPr>
      </w:pPr>
      <w:r w:rsidRPr="002C16F5">
        <w:rPr>
          <w:color w:val="383A42"/>
          <w:lang w:eastAsia="en-IN"/>
        </w:rPr>
        <w:t xml:space="preserve">    </w:t>
      </w:r>
    </w:p>
    <w:p w14:paraId="14348F0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(emp1);</w:t>
      </w:r>
    </w:p>
    <w:p w14:paraId="3F5EC5F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(emp2);</w:t>
      </w:r>
    </w:p>
    <w:p w14:paraId="31DCB1AD" w14:textId="77777777" w:rsidR="002C16F5" w:rsidRPr="002C16F5" w:rsidRDefault="002C16F5" w:rsidP="00DE7F57">
      <w:pPr>
        <w:pStyle w:val="Code"/>
        <w:rPr>
          <w:color w:val="383A42"/>
          <w:lang w:eastAsia="en-IN"/>
        </w:rPr>
      </w:pPr>
      <w:r w:rsidRPr="002C16F5">
        <w:rPr>
          <w:color w:val="383A42"/>
          <w:lang w:eastAsia="en-IN"/>
        </w:rPr>
        <w:t xml:space="preserve">    </w:t>
      </w:r>
    </w:p>
    <w:p w14:paraId="7A990EB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CD76125" w14:textId="77777777" w:rsidR="002C16F5" w:rsidRPr="002C16F5" w:rsidRDefault="002C16F5" w:rsidP="00DE7F57">
      <w:pPr>
        <w:pStyle w:val="Code"/>
        <w:rPr>
          <w:color w:val="383A42"/>
          <w:lang w:eastAsia="en-IN"/>
        </w:rPr>
      </w:pPr>
      <w:r w:rsidRPr="002C16F5">
        <w:rPr>
          <w:color w:val="383A42"/>
          <w:lang w:eastAsia="en-IN"/>
        </w:rPr>
        <w:t>}</w:t>
      </w:r>
    </w:p>
    <w:p w14:paraId="4DB6A547" w14:textId="641E2EC1" w:rsidR="002C16F5" w:rsidRPr="002C16F5" w:rsidRDefault="002C16F5" w:rsidP="0067316C">
      <w:pPr>
        <w:pStyle w:val="Subheadddddf"/>
      </w:pPr>
      <w:r w:rsidRPr="002C16F5">
        <w:t>typedef with Self-Referential Structures</w:t>
      </w:r>
    </w:p>
    <w:p w14:paraId="66C1AB08" w14:textId="0EB4EA92" w:rsidR="002C16F5" w:rsidRPr="002C16F5" w:rsidRDefault="002C16F5" w:rsidP="0067316C">
      <w:pPr>
        <w:pStyle w:val="texxtt"/>
        <w:rPr>
          <w:lang w:eastAsia="en-IN"/>
        </w:rPr>
      </w:pPr>
      <w:r w:rsidRPr="002C16F5">
        <w:rPr>
          <w:lang w:eastAsia="en-IN"/>
        </w:rPr>
        <w:t>When using typedef with self-referential structures, you need a slightly different approach:</w:t>
      </w:r>
    </w:p>
    <w:p w14:paraId="2ECB2F31" w14:textId="77777777" w:rsidR="002C16F5" w:rsidRPr="002C16F5" w:rsidRDefault="002C16F5" w:rsidP="00DE7F57">
      <w:pPr>
        <w:pStyle w:val="Code"/>
        <w:rPr>
          <w:color w:val="383A42"/>
          <w:lang w:eastAsia="en-IN"/>
        </w:rPr>
      </w:pPr>
      <w:r w:rsidRPr="002C16F5">
        <w:rPr>
          <w:lang w:eastAsia="en-IN"/>
        </w:rPr>
        <w:t>// Correct way</w:t>
      </w:r>
    </w:p>
    <w:p w14:paraId="43DE4A1C" w14:textId="77777777" w:rsidR="002C16F5" w:rsidRPr="002C16F5" w:rsidRDefault="002C16F5" w:rsidP="00DE7F57">
      <w:pPr>
        <w:pStyle w:val="Code"/>
        <w:rPr>
          <w:color w:val="383A42"/>
          <w:lang w:eastAsia="en-IN"/>
        </w:rPr>
      </w:pPr>
      <w:r w:rsidRPr="002C16F5">
        <w:rPr>
          <w:color w:val="A626A4"/>
          <w:lang w:eastAsia="en-IN"/>
        </w:rPr>
        <w:t>typedef</w:t>
      </w: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p>
    <w:p w14:paraId="41CDEFC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data;</w:t>
      </w:r>
    </w:p>
    <w:p w14:paraId="1475B7A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Node</w:t>
      </w:r>
      <w:r w:rsidRPr="002C16F5">
        <w:rPr>
          <w:color w:val="383A42"/>
          <w:lang w:eastAsia="en-IN"/>
        </w:rPr>
        <w:t xml:space="preserve"> </w:t>
      </w:r>
      <w:r w:rsidRPr="002C16F5">
        <w:rPr>
          <w:color w:val="4078F2"/>
          <w:lang w:eastAsia="en-IN"/>
        </w:rPr>
        <w:t>*</w:t>
      </w:r>
      <w:r w:rsidRPr="002C16F5">
        <w:rPr>
          <w:color w:val="383A42"/>
          <w:lang w:eastAsia="en-IN"/>
        </w:rPr>
        <w:t xml:space="preserve">next;  </w:t>
      </w:r>
      <w:r w:rsidRPr="002C16F5">
        <w:rPr>
          <w:lang w:eastAsia="en-IN"/>
        </w:rPr>
        <w:t>// Must use 'struct Node' here</w:t>
      </w:r>
    </w:p>
    <w:p w14:paraId="0313919C" w14:textId="77777777" w:rsidR="002C16F5" w:rsidRPr="002C16F5" w:rsidRDefault="002C16F5" w:rsidP="00DE7F57">
      <w:pPr>
        <w:pStyle w:val="Code"/>
        <w:rPr>
          <w:color w:val="383A42"/>
          <w:lang w:eastAsia="en-IN"/>
        </w:rPr>
      </w:pPr>
      <w:r w:rsidRPr="002C16F5">
        <w:rPr>
          <w:color w:val="383A42"/>
          <w:lang w:eastAsia="en-IN"/>
        </w:rPr>
        <w:t>} Node;</w:t>
      </w:r>
    </w:p>
    <w:p w14:paraId="20C5BE87" w14:textId="77777777" w:rsidR="002C16F5" w:rsidRPr="002C16F5" w:rsidRDefault="002C16F5" w:rsidP="00DE7F57">
      <w:pPr>
        <w:pStyle w:val="Code"/>
        <w:rPr>
          <w:color w:val="383A42"/>
          <w:lang w:eastAsia="en-IN"/>
        </w:rPr>
      </w:pPr>
    </w:p>
    <w:p w14:paraId="5D2B0501" w14:textId="77777777" w:rsidR="002C16F5" w:rsidRPr="002C16F5" w:rsidRDefault="002C16F5" w:rsidP="00DE7F57">
      <w:pPr>
        <w:pStyle w:val="Code"/>
        <w:rPr>
          <w:color w:val="383A42"/>
          <w:lang w:eastAsia="en-IN"/>
        </w:rPr>
      </w:pPr>
      <w:r w:rsidRPr="002C16F5">
        <w:rPr>
          <w:lang w:eastAsia="en-IN"/>
        </w:rPr>
        <w:t>// Usage</w:t>
      </w:r>
    </w:p>
    <w:p w14:paraId="566BDE8A" w14:textId="77777777" w:rsidR="002C16F5" w:rsidRPr="002C16F5" w:rsidRDefault="002C16F5" w:rsidP="00DE7F57">
      <w:pPr>
        <w:pStyle w:val="Code"/>
        <w:rPr>
          <w:color w:val="383A42"/>
          <w:lang w:eastAsia="en-IN"/>
        </w:rPr>
      </w:pPr>
      <w:r w:rsidRPr="002C16F5">
        <w:rPr>
          <w:color w:val="383A42"/>
          <w:lang w:eastAsia="en-IN"/>
        </w:rPr>
        <w:t xml:space="preserve">Node </w:t>
      </w:r>
      <w:r w:rsidRPr="002C16F5">
        <w:rPr>
          <w:color w:val="4078F2"/>
          <w:lang w:eastAsia="en-IN"/>
        </w:rPr>
        <w:t>*</w:t>
      </w:r>
      <w:r w:rsidRPr="002C16F5">
        <w:rPr>
          <w:color w:val="383A42"/>
          <w:lang w:eastAsia="en-IN"/>
        </w:rPr>
        <w:t xml:space="preserve">head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w:t>
      </w:r>
    </w:p>
    <w:p w14:paraId="0345328C" w14:textId="77777777" w:rsidR="002C16F5" w:rsidRPr="002C16F5" w:rsidRDefault="002C16F5" w:rsidP="0067316C">
      <w:pPr>
        <w:pStyle w:val="texxtt"/>
        <w:rPr>
          <w:lang w:eastAsia="en-IN"/>
        </w:rPr>
      </w:pPr>
      <w:r w:rsidRPr="002C16F5">
        <w:rPr>
          <w:lang w:eastAsia="en-IN"/>
        </w:rPr>
        <w:t xml:space="preserve">You cannot write </w:t>
      </w:r>
      <w:r w:rsidRPr="002C16F5">
        <w:rPr>
          <w:rFonts w:cs="Courier New"/>
          <w:lang w:eastAsia="en-IN"/>
        </w:rPr>
        <w:t>Node *next</w:t>
      </w:r>
      <w:r w:rsidRPr="002C16F5">
        <w:rPr>
          <w:lang w:eastAsia="en-IN"/>
        </w:rPr>
        <w:t xml:space="preserve"> inside the structure definition because </w:t>
      </w:r>
      <w:r w:rsidRPr="002C16F5">
        <w:rPr>
          <w:rFonts w:cs="Courier New"/>
          <w:lang w:eastAsia="en-IN"/>
        </w:rPr>
        <w:t>Node</w:t>
      </w:r>
      <w:r w:rsidRPr="002C16F5">
        <w:rPr>
          <w:lang w:eastAsia="en-IN"/>
        </w:rPr>
        <w:t xml:space="preserve"> doesn't exist yet during the definition.</w:t>
      </w:r>
    </w:p>
    <w:p w14:paraId="10B0D33E" w14:textId="77777777" w:rsidR="002C16F5" w:rsidRPr="002C16F5" w:rsidRDefault="002C16F5" w:rsidP="0067316C">
      <w:pPr>
        <w:pStyle w:val="Subheadddd"/>
      </w:pPr>
      <w:bookmarkStart w:id="114" w:name="_Toc212291015"/>
      <w:r w:rsidRPr="002C16F5">
        <w:t>12.9 Unions: Sharing Memory Efficiently</w:t>
      </w:r>
      <w:bookmarkEnd w:id="114"/>
    </w:p>
    <w:p w14:paraId="6AA4B5B5" w14:textId="77777777" w:rsidR="002C16F5" w:rsidRPr="002C16F5" w:rsidRDefault="002C16F5" w:rsidP="0067316C">
      <w:pPr>
        <w:pStyle w:val="texxtt"/>
        <w:rPr>
          <w:lang w:eastAsia="en-IN"/>
        </w:rPr>
      </w:pPr>
      <w:r w:rsidRPr="002C16F5">
        <w:rPr>
          <w:lang w:eastAsia="en-IN"/>
        </w:rPr>
        <w:t xml:space="preserve">A </w:t>
      </w:r>
      <w:r w:rsidRPr="002C16F5">
        <w:rPr>
          <w:b/>
          <w:bCs/>
          <w:lang w:eastAsia="en-IN"/>
        </w:rPr>
        <w:t>union</w:t>
      </w:r>
      <w:r w:rsidRPr="002C16F5">
        <w:rPr>
          <w:lang w:eastAsia="en-IN"/>
        </w:rPr>
        <w:t xml:space="preserve"> is similar to a structure but with one crucial difference: all members share the same memory location. At any given time, a union can hold a value for only one of its members.</w:t>
      </w:r>
    </w:p>
    <w:p w14:paraId="4BDBDCD6" w14:textId="77777777" w:rsidR="002C16F5" w:rsidRPr="002C16F5" w:rsidRDefault="002C16F5" w:rsidP="0067316C">
      <w:pPr>
        <w:pStyle w:val="Subheadddddf"/>
      </w:pPr>
      <w:r w:rsidRPr="002C16F5">
        <w:t>Structure vs Union Memory Layout</w:t>
      </w:r>
    </w:p>
    <w:p w14:paraId="29374E41" w14:textId="4E0E1CFB" w:rsidR="002C16F5" w:rsidRPr="002C16F5" w:rsidRDefault="002C16F5" w:rsidP="0067316C">
      <w:pPr>
        <w:pStyle w:val="Subheadddddf"/>
      </w:pPr>
      <w:r w:rsidRPr="002C16F5">
        <w:t>Structure:</w:t>
      </w:r>
    </w:p>
    <w:p w14:paraId="49C1CD3C"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lang w:eastAsia="en-IN"/>
        </w:rPr>
        <w:t>Example</w:t>
      </w:r>
      <w:r w:rsidRPr="002C16F5">
        <w:rPr>
          <w:color w:val="383A42"/>
          <w:lang w:eastAsia="en-IN"/>
        </w:rPr>
        <w:t xml:space="preserve"> {</w:t>
      </w:r>
    </w:p>
    <w:p w14:paraId="2AEB446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i/>
          <w:iCs/>
          <w:color w:val="A0A1A7"/>
          <w:lang w:eastAsia="en-IN"/>
        </w:rPr>
        <w:t>// 4 bytes</w:t>
      </w:r>
    </w:p>
    <w:p w14:paraId="1EACC3F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f;    </w:t>
      </w:r>
      <w:r w:rsidRPr="002C16F5">
        <w:rPr>
          <w:i/>
          <w:iCs/>
          <w:color w:val="A0A1A7"/>
          <w:lang w:eastAsia="en-IN"/>
        </w:rPr>
        <w:t>// 4 bytes</w:t>
      </w:r>
    </w:p>
    <w:p w14:paraId="64E6C7A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c;     </w:t>
      </w:r>
      <w:r w:rsidRPr="002C16F5">
        <w:rPr>
          <w:i/>
          <w:iCs/>
          <w:color w:val="A0A1A7"/>
          <w:lang w:eastAsia="en-IN"/>
        </w:rPr>
        <w:t>// 1 byte</w:t>
      </w:r>
    </w:p>
    <w:p w14:paraId="048715BD" w14:textId="77777777" w:rsidR="002C16F5" w:rsidRPr="002C16F5" w:rsidRDefault="002C16F5" w:rsidP="00DE7F57">
      <w:pPr>
        <w:pStyle w:val="Code"/>
        <w:rPr>
          <w:color w:val="383A42"/>
          <w:lang w:eastAsia="en-IN"/>
        </w:rPr>
      </w:pPr>
      <w:r w:rsidRPr="002C16F5">
        <w:rPr>
          <w:color w:val="383A42"/>
          <w:lang w:eastAsia="en-IN"/>
        </w:rPr>
        <w:t>};</w:t>
      </w:r>
    </w:p>
    <w:p w14:paraId="4D5997A0" w14:textId="77777777" w:rsidR="002C16F5" w:rsidRPr="002C16F5" w:rsidRDefault="002C16F5" w:rsidP="00DE7F57">
      <w:pPr>
        <w:pStyle w:val="Code"/>
        <w:rPr>
          <w:color w:val="383A42"/>
          <w:lang w:eastAsia="en-IN"/>
        </w:rPr>
      </w:pPr>
    </w:p>
    <w:p w14:paraId="011AB629" w14:textId="77777777" w:rsidR="002C16F5" w:rsidRPr="002C16F5" w:rsidRDefault="002C16F5" w:rsidP="00DE7F57">
      <w:pPr>
        <w:pStyle w:val="Code"/>
        <w:rPr>
          <w:color w:val="383A42"/>
          <w:lang w:eastAsia="en-IN"/>
        </w:rPr>
      </w:pPr>
      <w:r w:rsidRPr="002C16F5">
        <w:rPr>
          <w:i/>
          <w:iCs/>
          <w:color w:val="A0A1A7"/>
          <w:lang w:eastAsia="en-IN"/>
        </w:rPr>
        <w:t>// Total size: typically 12 bytes (with padding)</w:t>
      </w:r>
    </w:p>
    <w:p w14:paraId="78CAFEFC" w14:textId="77777777" w:rsidR="002C16F5" w:rsidRPr="002C16F5" w:rsidRDefault="002C16F5" w:rsidP="00DE7F57">
      <w:pPr>
        <w:pStyle w:val="Code"/>
        <w:rPr>
          <w:color w:val="383A42"/>
          <w:lang w:eastAsia="en-IN"/>
        </w:rPr>
      </w:pPr>
      <w:r w:rsidRPr="002C16F5">
        <w:rPr>
          <w:i/>
          <w:iCs/>
          <w:color w:val="A0A1A7"/>
          <w:lang w:eastAsia="en-IN"/>
        </w:rPr>
        <w:t>// Each member has its own memory</w:t>
      </w:r>
    </w:p>
    <w:p w14:paraId="3A96BD81" w14:textId="72A9D519" w:rsidR="002C16F5" w:rsidRPr="002C16F5" w:rsidRDefault="002C16F5" w:rsidP="0067316C">
      <w:pPr>
        <w:pStyle w:val="Subheadddddf"/>
      </w:pPr>
      <w:r w:rsidRPr="002C16F5">
        <w:t>Union:</w:t>
      </w:r>
    </w:p>
    <w:p w14:paraId="43F0D6BA"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Example {</w:t>
      </w:r>
    </w:p>
    <w:p w14:paraId="096A87BF"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int</w:t>
      </w:r>
      <w:r w:rsidRPr="002C16F5">
        <w:rPr>
          <w:lang w:eastAsia="en-IN"/>
        </w:rPr>
        <w:t xml:space="preserve"> i;      </w:t>
      </w:r>
      <w:r w:rsidRPr="002C16F5">
        <w:rPr>
          <w:i/>
          <w:iCs/>
          <w:color w:val="A0A1A7"/>
          <w:lang w:eastAsia="en-IN"/>
        </w:rPr>
        <w:t>// 4 bytes</w:t>
      </w:r>
    </w:p>
    <w:p w14:paraId="56E66C9F"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float</w:t>
      </w:r>
      <w:r w:rsidRPr="002C16F5">
        <w:rPr>
          <w:lang w:eastAsia="en-IN"/>
        </w:rPr>
        <w:t xml:space="preserve"> f;    </w:t>
      </w:r>
      <w:r w:rsidRPr="002C16F5">
        <w:rPr>
          <w:i/>
          <w:iCs/>
          <w:color w:val="A0A1A7"/>
          <w:lang w:eastAsia="en-IN"/>
        </w:rPr>
        <w:t>// 4 bytes</w:t>
      </w:r>
    </w:p>
    <w:p w14:paraId="60E1FF7A"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char</w:t>
      </w:r>
      <w:r w:rsidRPr="002C16F5">
        <w:rPr>
          <w:lang w:eastAsia="en-IN"/>
        </w:rPr>
        <w:t xml:space="preserve"> c;     </w:t>
      </w:r>
      <w:r w:rsidRPr="002C16F5">
        <w:rPr>
          <w:i/>
          <w:iCs/>
          <w:color w:val="A0A1A7"/>
          <w:lang w:eastAsia="en-IN"/>
        </w:rPr>
        <w:t>// 1 byte</w:t>
      </w:r>
    </w:p>
    <w:p w14:paraId="5912E4DA" w14:textId="77777777" w:rsidR="002C16F5" w:rsidRPr="002C16F5" w:rsidRDefault="002C16F5" w:rsidP="00DE7F57">
      <w:pPr>
        <w:pStyle w:val="Code"/>
        <w:rPr>
          <w:lang w:eastAsia="en-IN"/>
        </w:rPr>
      </w:pPr>
      <w:r w:rsidRPr="002C16F5">
        <w:rPr>
          <w:lang w:eastAsia="en-IN"/>
        </w:rPr>
        <w:t>};</w:t>
      </w:r>
    </w:p>
    <w:p w14:paraId="44E270DD" w14:textId="77777777" w:rsidR="002C16F5" w:rsidRPr="002C16F5" w:rsidRDefault="002C16F5" w:rsidP="00DE7F57">
      <w:pPr>
        <w:pStyle w:val="Code"/>
        <w:rPr>
          <w:lang w:eastAsia="en-IN"/>
        </w:rPr>
      </w:pPr>
    </w:p>
    <w:p w14:paraId="3E1096D1" w14:textId="77777777" w:rsidR="002C16F5" w:rsidRPr="002C16F5" w:rsidRDefault="002C16F5" w:rsidP="00DE7F57">
      <w:pPr>
        <w:pStyle w:val="Code"/>
        <w:rPr>
          <w:lang w:eastAsia="en-IN"/>
        </w:rPr>
      </w:pPr>
      <w:r w:rsidRPr="002C16F5">
        <w:rPr>
          <w:i/>
          <w:iCs/>
          <w:color w:val="A0A1A7"/>
          <w:lang w:eastAsia="en-IN"/>
        </w:rPr>
        <w:t>// Total size: 4 bytes (size of largest member)</w:t>
      </w:r>
    </w:p>
    <w:p w14:paraId="1D76A32C" w14:textId="77777777" w:rsidR="002C16F5" w:rsidRPr="002C16F5" w:rsidRDefault="002C16F5" w:rsidP="00DE7F57">
      <w:pPr>
        <w:pStyle w:val="Code"/>
        <w:rPr>
          <w:lang w:eastAsia="en-IN"/>
        </w:rPr>
      </w:pPr>
      <w:r w:rsidRPr="002C16F5">
        <w:rPr>
          <w:i/>
          <w:iCs/>
          <w:color w:val="A0A1A7"/>
          <w:lang w:eastAsia="en-IN"/>
        </w:rPr>
        <w:t>// All members share the same memory</w:t>
      </w:r>
    </w:p>
    <w:p w14:paraId="285D2563" w14:textId="317072BB" w:rsidR="002C16F5" w:rsidRPr="00DE7F57" w:rsidRDefault="002C16F5" w:rsidP="0067316C">
      <w:pPr>
        <w:pStyle w:val="Subheadddddf"/>
      </w:pPr>
      <w:r w:rsidRPr="002C16F5">
        <w:t>Union Syntax and Declaration</w:t>
      </w:r>
    </w:p>
    <w:p w14:paraId="18701AAA"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union_name {</w:t>
      </w:r>
    </w:p>
    <w:p w14:paraId="1FBB9B1D" w14:textId="77777777" w:rsidR="002C16F5" w:rsidRPr="002C16F5" w:rsidRDefault="002C16F5" w:rsidP="00DE7F57">
      <w:pPr>
        <w:pStyle w:val="Code"/>
        <w:rPr>
          <w:lang w:eastAsia="en-IN"/>
        </w:rPr>
      </w:pPr>
      <w:r w:rsidRPr="002C16F5">
        <w:rPr>
          <w:lang w:eastAsia="en-IN"/>
        </w:rPr>
        <w:t xml:space="preserve">    data_type member1;</w:t>
      </w:r>
    </w:p>
    <w:p w14:paraId="7B3A7994" w14:textId="77777777" w:rsidR="002C16F5" w:rsidRPr="002C16F5" w:rsidRDefault="002C16F5" w:rsidP="00DE7F57">
      <w:pPr>
        <w:pStyle w:val="Code"/>
        <w:rPr>
          <w:lang w:eastAsia="en-IN"/>
        </w:rPr>
      </w:pPr>
      <w:r w:rsidRPr="002C16F5">
        <w:rPr>
          <w:lang w:eastAsia="en-IN"/>
        </w:rPr>
        <w:t xml:space="preserve">    data_type member2;</w:t>
      </w:r>
    </w:p>
    <w:p w14:paraId="0D571F00" w14:textId="77777777" w:rsidR="002C16F5" w:rsidRPr="002C16F5" w:rsidRDefault="002C16F5" w:rsidP="00DE7F57">
      <w:pPr>
        <w:pStyle w:val="Code"/>
        <w:rPr>
          <w:lang w:eastAsia="en-IN"/>
        </w:rPr>
      </w:pPr>
      <w:r w:rsidRPr="002C16F5">
        <w:rPr>
          <w:lang w:eastAsia="en-IN"/>
        </w:rPr>
        <w:t xml:space="preserve">    </w:t>
      </w:r>
      <w:r w:rsidRPr="002C16F5">
        <w:rPr>
          <w:i/>
          <w:iCs/>
          <w:color w:val="A0A1A7"/>
          <w:lang w:eastAsia="en-IN"/>
        </w:rPr>
        <w:t>// ...</w:t>
      </w:r>
    </w:p>
    <w:p w14:paraId="624CFCC5" w14:textId="77777777" w:rsidR="002C16F5" w:rsidRPr="002C16F5" w:rsidRDefault="002C16F5" w:rsidP="00DE7F57">
      <w:pPr>
        <w:pStyle w:val="Code"/>
        <w:rPr>
          <w:lang w:eastAsia="en-IN"/>
        </w:rPr>
      </w:pPr>
      <w:r w:rsidRPr="002C16F5">
        <w:rPr>
          <w:lang w:eastAsia="en-IN"/>
        </w:rPr>
        <w:t>};</w:t>
      </w:r>
    </w:p>
    <w:p w14:paraId="3E89ED21" w14:textId="77777777" w:rsidR="002C16F5" w:rsidRPr="002C16F5" w:rsidRDefault="002C16F5" w:rsidP="00DE7F57">
      <w:pPr>
        <w:pStyle w:val="Code"/>
        <w:rPr>
          <w:lang w:eastAsia="en-IN"/>
        </w:rPr>
      </w:pPr>
    </w:p>
    <w:p w14:paraId="4C5AE37A"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union_name variable_name;</w:t>
      </w:r>
    </w:p>
    <w:p w14:paraId="015B494D" w14:textId="1B730756" w:rsidR="002C16F5" w:rsidRPr="00DE7F57" w:rsidRDefault="002C16F5" w:rsidP="0067316C">
      <w:pPr>
        <w:pStyle w:val="Subheadddddf"/>
      </w:pPr>
      <w:r w:rsidRPr="002C16F5">
        <w:t>Basic Union Example</w:t>
      </w:r>
    </w:p>
    <w:p w14:paraId="2617B018"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5CB4722" w14:textId="77777777" w:rsidR="002C16F5" w:rsidRPr="002C16F5" w:rsidRDefault="002C16F5" w:rsidP="00DE7F57">
      <w:pPr>
        <w:pStyle w:val="Code"/>
        <w:rPr>
          <w:color w:val="383A42"/>
          <w:lang w:eastAsia="en-IN"/>
        </w:rPr>
      </w:pPr>
    </w:p>
    <w:p w14:paraId="1274D475" w14:textId="77777777" w:rsidR="002C16F5" w:rsidRPr="002C16F5" w:rsidRDefault="002C16F5" w:rsidP="00DE7F57">
      <w:pPr>
        <w:pStyle w:val="Code"/>
        <w:rPr>
          <w:color w:val="383A42"/>
          <w:lang w:eastAsia="en-IN"/>
        </w:rPr>
      </w:pPr>
      <w:r w:rsidRPr="002C16F5">
        <w:rPr>
          <w:color w:val="A626A4"/>
          <w:lang w:eastAsia="en-IN"/>
        </w:rPr>
        <w:t>union</w:t>
      </w:r>
      <w:r w:rsidRPr="002C16F5">
        <w:rPr>
          <w:color w:val="383A42"/>
          <w:lang w:eastAsia="en-IN"/>
        </w:rPr>
        <w:t xml:space="preserve"> Data {</w:t>
      </w:r>
    </w:p>
    <w:p w14:paraId="27075A5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w:t>
      </w:r>
    </w:p>
    <w:p w14:paraId="6022245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f;</w:t>
      </w:r>
    </w:p>
    <w:p w14:paraId="18D8B17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str[</w:t>
      </w:r>
      <w:r w:rsidRPr="002C16F5">
        <w:rPr>
          <w:color w:val="B76B01"/>
          <w:lang w:eastAsia="en-IN"/>
        </w:rPr>
        <w:t>20</w:t>
      </w:r>
      <w:r w:rsidRPr="002C16F5">
        <w:rPr>
          <w:color w:val="383A42"/>
          <w:lang w:eastAsia="en-IN"/>
        </w:rPr>
        <w:t>];</w:t>
      </w:r>
    </w:p>
    <w:p w14:paraId="4C1CDAE0" w14:textId="77777777" w:rsidR="002C16F5" w:rsidRPr="002C16F5" w:rsidRDefault="002C16F5" w:rsidP="00DE7F57">
      <w:pPr>
        <w:pStyle w:val="Code"/>
        <w:rPr>
          <w:color w:val="383A42"/>
          <w:lang w:eastAsia="en-IN"/>
        </w:rPr>
      </w:pPr>
      <w:r w:rsidRPr="002C16F5">
        <w:rPr>
          <w:color w:val="383A42"/>
          <w:lang w:eastAsia="en-IN"/>
        </w:rPr>
        <w:t>};</w:t>
      </w:r>
    </w:p>
    <w:p w14:paraId="0A05A982" w14:textId="77777777" w:rsidR="002C16F5" w:rsidRPr="002C16F5" w:rsidRDefault="002C16F5" w:rsidP="00DE7F57">
      <w:pPr>
        <w:pStyle w:val="Code"/>
        <w:rPr>
          <w:color w:val="383A42"/>
          <w:lang w:eastAsia="en-IN"/>
        </w:rPr>
      </w:pPr>
    </w:p>
    <w:p w14:paraId="16448372"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D736E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union</w:t>
      </w:r>
      <w:r w:rsidRPr="002C16F5">
        <w:rPr>
          <w:color w:val="383A42"/>
          <w:lang w:eastAsia="en-IN"/>
        </w:rPr>
        <w:t xml:space="preserve"> Data data;</w:t>
      </w:r>
    </w:p>
    <w:p w14:paraId="3054A6EE" w14:textId="77777777" w:rsidR="002C16F5" w:rsidRPr="002C16F5" w:rsidRDefault="002C16F5" w:rsidP="00DE7F57">
      <w:pPr>
        <w:pStyle w:val="Code"/>
        <w:rPr>
          <w:color w:val="383A42"/>
          <w:lang w:eastAsia="en-IN"/>
        </w:rPr>
      </w:pPr>
      <w:r w:rsidRPr="002C16F5">
        <w:rPr>
          <w:color w:val="383A42"/>
          <w:lang w:eastAsia="en-IN"/>
        </w:rPr>
        <w:t xml:space="preserve">    </w:t>
      </w:r>
    </w:p>
    <w:p w14:paraId="3A94C21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"Size of union: %lu bytes\n\n"</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union</w:t>
      </w:r>
      <w:r w:rsidRPr="002C16F5">
        <w:rPr>
          <w:color w:val="383A42"/>
          <w:lang w:eastAsia="en-IN"/>
        </w:rPr>
        <w:t xml:space="preserve"> Data));</w:t>
      </w:r>
    </w:p>
    <w:p w14:paraId="77E7C193" w14:textId="77777777" w:rsidR="002C16F5" w:rsidRPr="002C16F5" w:rsidRDefault="002C16F5" w:rsidP="00DE7F57">
      <w:pPr>
        <w:pStyle w:val="Code"/>
        <w:rPr>
          <w:color w:val="383A42"/>
          <w:lang w:eastAsia="en-IN"/>
        </w:rPr>
      </w:pPr>
      <w:r w:rsidRPr="002C16F5">
        <w:rPr>
          <w:color w:val="383A42"/>
          <w:lang w:eastAsia="en-IN"/>
        </w:rPr>
        <w:t xml:space="preserve">    </w:t>
      </w:r>
    </w:p>
    <w:p w14:paraId="10FA2BF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integer</w:t>
      </w:r>
    </w:p>
    <w:p w14:paraId="6874D361" w14:textId="77777777" w:rsidR="002C16F5" w:rsidRPr="002C16F5" w:rsidRDefault="002C16F5" w:rsidP="00DE7F57">
      <w:pPr>
        <w:pStyle w:val="Code"/>
        <w:rPr>
          <w:color w:val="383A42"/>
          <w:lang w:eastAsia="en-IN"/>
        </w:rPr>
      </w:pPr>
      <w:r w:rsidRPr="002C16F5">
        <w:rPr>
          <w:color w:val="383A42"/>
          <w:lang w:eastAsia="en-IN"/>
        </w:rPr>
        <w:t xml:space="preserve">    data.i </w:t>
      </w:r>
      <w:r w:rsidRPr="002C16F5">
        <w:rPr>
          <w:color w:val="4078F2"/>
          <w:lang w:eastAsia="en-IN"/>
        </w:rPr>
        <w:t>=</w:t>
      </w:r>
      <w:r w:rsidRPr="002C16F5">
        <w:rPr>
          <w:color w:val="383A42"/>
          <w:lang w:eastAsia="en-IN"/>
        </w:rPr>
        <w:t xml:space="preserve"> </w:t>
      </w:r>
      <w:r w:rsidRPr="002C16F5">
        <w:rPr>
          <w:color w:val="B76B01"/>
          <w:lang w:eastAsia="en-IN"/>
        </w:rPr>
        <w:t>10</w:t>
      </w:r>
      <w:r w:rsidRPr="002C16F5">
        <w:rPr>
          <w:color w:val="383A42"/>
          <w:lang w:eastAsia="en-IN"/>
        </w:rPr>
        <w:t>;</w:t>
      </w:r>
    </w:p>
    <w:p w14:paraId="64DE22B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"data.i = %d\n"</w:t>
      </w:r>
      <w:r w:rsidRPr="002C16F5">
        <w:rPr>
          <w:color w:val="383A42"/>
          <w:lang w:eastAsia="en-IN"/>
        </w:rPr>
        <w:t>, data.i);</w:t>
      </w:r>
    </w:p>
    <w:p w14:paraId="38E72864" w14:textId="77777777" w:rsidR="002C16F5" w:rsidRPr="002C16F5" w:rsidRDefault="002C16F5" w:rsidP="00DE7F57">
      <w:pPr>
        <w:pStyle w:val="Code"/>
        <w:rPr>
          <w:color w:val="383A42"/>
          <w:lang w:eastAsia="en-IN"/>
        </w:rPr>
      </w:pPr>
      <w:r w:rsidRPr="002C16F5">
        <w:rPr>
          <w:color w:val="383A42"/>
          <w:lang w:eastAsia="en-IN"/>
        </w:rPr>
        <w:t xml:space="preserve">    </w:t>
      </w:r>
    </w:p>
    <w:p w14:paraId="1705509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float (overwrites integer)</w:t>
      </w:r>
    </w:p>
    <w:p w14:paraId="41F220B3" w14:textId="77777777" w:rsidR="002C16F5" w:rsidRPr="002C16F5" w:rsidRDefault="002C16F5" w:rsidP="00DE7F57">
      <w:pPr>
        <w:pStyle w:val="Code"/>
        <w:rPr>
          <w:color w:val="383A42"/>
          <w:lang w:eastAsia="en-IN"/>
        </w:rPr>
      </w:pPr>
      <w:r w:rsidRPr="002C16F5">
        <w:rPr>
          <w:color w:val="383A42"/>
          <w:lang w:eastAsia="en-IN"/>
        </w:rPr>
        <w:t xml:space="preserve">    data.f </w:t>
      </w:r>
      <w:r w:rsidRPr="002C16F5">
        <w:rPr>
          <w:color w:val="4078F2"/>
          <w:lang w:eastAsia="en-IN"/>
        </w:rPr>
        <w:t>=</w:t>
      </w:r>
      <w:r w:rsidRPr="002C16F5">
        <w:rPr>
          <w:color w:val="383A42"/>
          <w:lang w:eastAsia="en-IN"/>
        </w:rPr>
        <w:t xml:space="preserve"> </w:t>
      </w:r>
      <w:r w:rsidRPr="002C16F5">
        <w:rPr>
          <w:color w:val="B76B01"/>
          <w:lang w:eastAsia="en-IN"/>
        </w:rPr>
        <w:t>220.5</w:t>
      </w:r>
      <w:r w:rsidRPr="002C16F5">
        <w:rPr>
          <w:color w:val="383A42"/>
          <w:lang w:eastAsia="en-IN"/>
        </w:rPr>
        <w:t>;</w:t>
      </w:r>
    </w:p>
    <w:p w14:paraId="00DD5D6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"data.f = %.2f\n"</w:t>
      </w:r>
      <w:r w:rsidRPr="002C16F5">
        <w:rPr>
          <w:color w:val="383A42"/>
          <w:lang w:eastAsia="en-IN"/>
        </w:rPr>
        <w:t>, data.f);</w:t>
      </w:r>
    </w:p>
    <w:p w14:paraId="4755F5B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"data.i = %d (garbage, overwritten)\n\n"</w:t>
      </w:r>
      <w:r w:rsidRPr="002C16F5">
        <w:rPr>
          <w:color w:val="383A42"/>
          <w:lang w:eastAsia="en-IN"/>
        </w:rPr>
        <w:t>, data.i);</w:t>
      </w:r>
    </w:p>
    <w:p w14:paraId="47C13704" w14:textId="77777777" w:rsidR="002C16F5" w:rsidRPr="002C16F5" w:rsidRDefault="002C16F5" w:rsidP="00DE7F57">
      <w:pPr>
        <w:pStyle w:val="Code"/>
        <w:rPr>
          <w:color w:val="383A42"/>
          <w:lang w:eastAsia="en-IN"/>
        </w:rPr>
      </w:pPr>
      <w:r w:rsidRPr="002C16F5">
        <w:rPr>
          <w:color w:val="383A42"/>
          <w:lang w:eastAsia="en-IN"/>
        </w:rPr>
        <w:t xml:space="preserve">    </w:t>
      </w:r>
    </w:p>
    <w:p w14:paraId="5A68743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string (overwrites float)</w:t>
      </w:r>
    </w:p>
    <w:p w14:paraId="743F1AB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sprintf</w:t>
      </w:r>
      <w:r w:rsidRPr="002C16F5">
        <w:rPr>
          <w:color w:val="383A42"/>
          <w:lang w:eastAsia="en-IN"/>
        </w:rPr>
        <w:t xml:space="preserve">(data.str, </w:t>
      </w:r>
      <w:r w:rsidRPr="002C16F5">
        <w:rPr>
          <w:lang w:eastAsia="en-IN"/>
        </w:rPr>
        <w:t>"C Programming"</w:t>
      </w:r>
      <w:r w:rsidRPr="002C16F5">
        <w:rPr>
          <w:color w:val="383A42"/>
          <w:lang w:eastAsia="en-IN"/>
        </w:rPr>
        <w:t>);</w:t>
      </w:r>
    </w:p>
    <w:p w14:paraId="33F032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"data.str = %s\n"</w:t>
      </w:r>
      <w:r w:rsidRPr="002C16F5">
        <w:rPr>
          <w:color w:val="383A42"/>
          <w:lang w:eastAsia="en-IN"/>
        </w:rPr>
        <w:t>, data.str);</w:t>
      </w:r>
    </w:p>
    <w:p w14:paraId="20BFBB1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"data.i = %d (garbage, overwritten)\n"</w:t>
      </w:r>
      <w:r w:rsidRPr="002C16F5">
        <w:rPr>
          <w:color w:val="383A42"/>
          <w:lang w:eastAsia="en-IN"/>
        </w:rPr>
        <w:t>, data.i);</w:t>
      </w:r>
    </w:p>
    <w:p w14:paraId="7678FD1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"data.f = %.2f (garbage, overwritten)\n"</w:t>
      </w:r>
      <w:r w:rsidRPr="002C16F5">
        <w:rPr>
          <w:color w:val="383A42"/>
          <w:lang w:eastAsia="en-IN"/>
        </w:rPr>
        <w:t>, data.f);</w:t>
      </w:r>
    </w:p>
    <w:p w14:paraId="1A91CA0D" w14:textId="77777777" w:rsidR="002C16F5" w:rsidRPr="002C16F5" w:rsidRDefault="002C16F5" w:rsidP="00DE7F57">
      <w:pPr>
        <w:pStyle w:val="Code"/>
        <w:rPr>
          <w:color w:val="383A42"/>
          <w:lang w:eastAsia="en-IN"/>
        </w:rPr>
      </w:pPr>
      <w:r w:rsidRPr="002C16F5">
        <w:rPr>
          <w:color w:val="383A42"/>
          <w:lang w:eastAsia="en-IN"/>
        </w:rPr>
        <w:t xml:space="preserve">    </w:t>
      </w:r>
    </w:p>
    <w:p w14:paraId="660109D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0E39B5A" w14:textId="77777777" w:rsidR="002C16F5" w:rsidRPr="002C16F5" w:rsidRDefault="002C16F5" w:rsidP="00DE7F57">
      <w:pPr>
        <w:pStyle w:val="Code"/>
        <w:rPr>
          <w:color w:val="383A42"/>
          <w:lang w:eastAsia="en-IN"/>
        </w:rPr>
      </w:pPr>
      <w:r w:rsidRPr="002C16F5">
        <w:rPr>
          <w:color w:val="383A42"/>
          <w:lang w:eastAsia="en-IN"/>
        </w:rPr>
        <w:t>}</w:t>
      </w:r>
    </w:p>
    <w:p w14:paraId="46CBBD83" w14:textId="77777777" w:rsidR="002C16F5" w:rsidRPr="002C16F5" w:rsidRDefault="002C16F5" w:rsidP="0067316C">
      <w:pPr>
        <w:pStyle w:val="Subheadddddf"/>
      </w:pPr>
      <w:r w:rsidRPr="002C16F5">
        <w:t>Output:</w:t>
      </w:r>
    </w:p>
    <w:p w14:paraId="1132210F" w14:textId="77777777" w:rsidR="002C16F5" w:rsidRPr="002C16F5" w:rsidRDefault="002C16F5" w:rsidP="00DE7F57">
      <w:pPr>
        <w:pStyle w:val="Code"/>
        <w:rPr>
          <w:lang w:eastAsia="en-IN"/>
        </w:rPr>
      </w:pPr>
      <w:r w:rsidRPr="002C16F5">
        <w:rPr>
          <w:lang w:eastAsia="en-IN"/>
        </w:rPr>
        <w:t>Size of union: 20 bytes</w:t>
      </w:r>
    </w:p>
    <w:p w14:paraId="4B2B0774" w14:textId="77777777" w:rsidR="002C16F5" w:rsidRPr="002C16F5" w:rsidRDefault="002C16F5" w:rsidP="00DE7F57">
      <w:pPr>
        <w:pStyle w:val="Code"/>
        <w:rPr>
          <w:lang w:eastAsia="en-IN"/>
        </w:rPr>
      </w:pPr>
    </w:p>
    <w:p w14:paraId="4CC9C029" w14:textId="77777777" w:rsidR="002C16F5" w:rsidRPr="002C16F5" w:rsidRDefault="002C16F5" w:rsidP="00DE7F57">
      <w:pPr>
        <w:pStyle w:val="Code"/>
        <w:rPr>
          <w:lang w:eastAsia="en-IN"/>
        </w:rPr>
      </w:pPr>
      <w:r w:rsidRPr="002C16F5">
        <w:rPr>
          <w:lang w:eastAsia="en-IN"/>
        </w:rPr>
        <w:t>data.i = 10</w:t>
      </w:r>
    </w:p>
    <w:p w14:paraId="72DDC89F" w14:textId="77777777" w:rsidR="002C16F5" w:rsidRPr="002C16F5" w:rsidRDefault="002C16F5" w:rsidP="00DE7F57">
      <w:pPr>
        <w:pStyle w:val="Code"/>
        <w:rPr>
          <w:lang w:eastAsia="en-IN"/>
        </w:rPr>
      </w:pPr>
      <w:r w:rsidRPr="002C16F5">
        <w:rPr>
          <w:lang w:eastAsia="en-IN"/>
        </w:rPr>
        <w:t>data.f = 220.50</w:t>
      </w:r>
    </w:p>
    <w:p w14:paraId="416672E6" w14:textId="77777777" w:rsidR="002C16F5" w:rsidRPr="002C16F5" w:rsidRDefault="002C16F5" w:rsidP="00DE7F57">
      <w:pPr>
        <w:pStyle w:val="Code"/>
        <w:rPr>
          <w:lang w:eastAsia="en-IN"/>
        </w:rPr>
      </w:pPr>
      <w:r w:rsidRPr="002C16F5">
        <w:rPr>
          <w:lang w:eastAsia="en-IN"/>
        </w:rPr>
        <w:t>data.i = 1130135552 (garbage, overwritten)</w:t>
      </w:r>
    </w:p>
    <w:p w14:paraId="1252B434" w14:textId="77777777" w:rsidR="002C16F5" w:rsidRPr="002C16F5" w:rsidRDefault="002C16F5" w:rsidP="00DE7F57">
      <w:pPr>
        <w:pStyle w:val="Code"/>
        <w:rPr>
          <w:lang w:eastAsia="en-IN"/>
        </w:rPr>
      </w:pPr>
    </w:p>
    <w:p w14:paraId="09D7EFC8" w14:textId="77777777" w:rsidR="002C16F5" w:rsidRPr="002C16F5" w:rsidRDefault="002C16F5" w:rsidP="00DE7F57">
      <w:pPr>
        <w:pStyle w:val="Code"/>
        <w:rPr>
          <w:lang w:eastAsia="en-IN"/>
        </w:rPr>
      </w:pPr>
      <w:r w:rsidRPr="002C16F5">
        <w:rPr>
          <w:lang w:eastAsia="en-IN"/>
        </w:rPr>
        <w:t>data.str = C Programming</w:t>
      </w:r>
    </w:p>
    <w:p w14:paraId="3C168AAC" w14:textId="77777777" w:rsidR="002C16F5" w:rsidRPr="002C16F5" w:rsidRDefault="002C16F5" w:rsidP="00DE7F57">
      <w:pPr>
        <w:pStyle w:val="Code"/>
        <w:rPr>
          <w:lang w:eastAsia="en-IN"/>
        </w:rPr>
      </w:pPr>
      <w:r w:rsidRPr="002C16F5">
        <w:rPr>
          <w:lang w:eastAsia="en-IN"/>
        </w:rPr>
        <w:t>data.i = 1178883395 (garbage, overwritten)</w:t>
      </w:r>
    </w:p>
    <w:p w14:paraId="47D2B91B" w14:textId="77777777" w:rsidR="002C16F5" w:rsidRPr="002C16F5" w:rsidRDefault="002C16F5" w:rsidP="00DE7F57">
      <w:pPr>
        <w:pStyle w:val="Code"/>
        <w:rPr>
          <w:lang w:eastAsia="en-IN"/>
        </w:rPr>
      </w:pPr>
      <w:r w:rsidRPr="002C16F5">
        <w:rPr>
          <w:lang w:eastAsia="en-IN"/>
        </w:rPr>
        <w:t>data.f = 122635352576.00 (garbage, overwritten)</w:t>
      </w:r>
    </w:p>
    <w:p w14:paraId="7A142BBA" w14:textId="77777777" w:rsidR="002C16F5" w:rsidRPr="002C16F5" w:rsidRDefault="002C16F5" w:rsidP="0067316C">
      <w:pPr>
        <w:pStyle w:val="Subheadddddf"/>
      </w:pPr>
      <w:r w:rsidRPr="002C16F5">
        <w:t>When to Use Unions</w:t>
      </w:r>
    </w:p>
    <w:p w14:paraId="5DDA566E" w14:textId="1A8AA708" w:rsidR="002C16F5" w:rsidRPr="002C16F5" w:rsidRDefault="002C16F5" w:rsidP="0067316C">
      <w:pPr>
        <w:pStyle w:val="Subheadddddf"/>
      </w:pPr>
      <w:r w:rsidRPr="002C16F5">
        <w:t>1. Memory-constrained environments:</w:t>
      </w:r>
    </w:p>
    <w:p w14:paraId="1C329EE4"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Sensor {</w:t>
      </w:r>
    </w:p>
    <w:p w14:paraId="5D065E01"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int</w:t>
      </w:r>
      <w:r w:rsidRPr="002C16F5">
        <w:rPr>
          <w:lang w:eastAsia="en-IN"/>
        </w:rPr>
        <w:t xml:space="preserve"> temperature;</w:t>
      </w:r>
    </w:p>
    <w:p w14:paraId="585129A6"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float</w:t>
      </w:r>
      <w:r w:rsidRPr="002C16F5">
        <w:rPr>
          <w:lang w:eastAsia="en-IN"/>
        </w:rPr>
        <w:t xml:space="preserve"> humidity;</w:t>
      </w:r>
    </w:p>
    <w:p w14:paraId="3CB7A49D"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int</w:t>
      </w:r>
      <w:r w:rsidRPr="002C16F5">
        <w:rPr>
          <w:lang w:eastAsia="en-IN"/>
        </w:rPr>
        <w:t xml:space="preserve"> pressure;</w:t>
      </w:r>
    </w:p>
    <w:p w14:paraId="6C32F6AC" w14:textId="77777777" w:rsidR="002C16F5" w:rsidRPr="002C16F5" w:rsidRDefault="002C16F5" w:rsidP="00DE7F57">
      <w:pPr>
        <w:pStyle w:val="Code"/>
        <w:rPr>
          <w:lang w:eastAsia="en-IN"/>
        </w:rPr>
      </w:pPr>
      <w:r w:rsidRPr="002C16F5">
        <w:rPr>
          <w:lang w:eastAsia="en-IN"/>
        </w:rPr>
        <w:t>};</w:t>
      </w:r>
    </w:p>
    <w:p w14:paraId="7A2E03F1" w14:textId="77777777" w:rsidR="002C16F5" w:rsidRPr="002C16F5" w:rsidRDefault="002C16F5" w:rsidP="00DE7F57">
      <w:pPr>
        <w:pStyle w:val="Code"/>
        <w:rPr>
          <w:lang w:eastAsia="en-IN"/>
        </w:rPr>
      </w:pPr>
    </w:p>
    <w:p w14:paraId="525A1E46" w14:textId="77777777" w:rsidR="002C16F5" w:rsidRPr="002C16F5" w:rsidRDefault="002C16F5" w:rsidP="00DE7F57">
      <w:pPr>
        <w:pStyle w:val="Code"/>
        <w:rPr>
          <w:lang w:eastAsia="en-IN"/>
        </w:rPr>
      </w:pPr>
      <w:r w:rsidRPr="002C16F5">
        <w:rPr>
          <w:i/>
          <w:iCs/>
          <w:color w:val="A0A1A7"/>
          <w:lang w:eastAsia="en-IN"/>
        </w:rPr>
        <w:t>// Only one sensor reading stored at a time</w:t>
      </w:r>
    </w:p>
    <w:p w14:paraId="7E183E14" w14:textId="6B195E55" w:rsidR="002C16F5" w:rsidRPr="002C16F5" w:rsidRDefault="002C16F5" w:rsidP="0067316C">
      <w:pPr>
        <w:pStyle w:val="Subheadddddf"/>
      </w:pPr>
      <w:r w:rsidRPr="002C16F5">
        <w:t>2. Type punning (viewing same data differently):</w:t>
      </w:r>
    </w:p>
    <w:p w14:paraId="0312786F"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ByteConverter {</w:t>
      </w:r>
    </w:p>
    <w:p w14:paraId="76A2F4D7"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int</w:t>
      </w:r>
      <w:r w:rsidRPr="002C16F5">
        <w:rPr>
          <w:lang w:eastAsia="en-IN"/>
        </w:rPr>
        <w:t xml:space="preserve"> value;</w:t>
      </w:r>
    </w:p>
    <w:p w14:paraId="6497D6FD"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unsigned</w:t>
      </w:r>
      <w:r w:rsidRPr="002C16F5">
        <w:rPr>
          <w:lang w:eastAsia="en-IN"/>
        </w:rPr>
        <w:t xml:space="preserve"> </w:t>
      </w:r>
      <w:r w:rsidRPr="002C16F5">
        <w:rPr>
          <w:color w:val="A626A4"/>
          <w:lang w:eastAsia="en-IN"/>
        </w:rPr>
        <w:t>char</w:t>
      </w:r>
      <w:r w:rsidRPr="002C16F5">
        <w:rPr>
          <w:lang w:eastAsia="en-IN"/>
        </w:rPr>
        <w:t xml:space="preserve"> bytes[</w:t>
      </w:r>
      <w:r w:rsidRPr="002C16F5">
        <w:rPr>
          <w:color w:val="B76B01"/>
          <w:lang w:eastAsia="en-IN"/>
        </w:rPr>
        <w:t>4</w:t>
      </w:r>
      <w:r w:rsidRPr="002C16F5">
        <w:rPr>
          <w:lang w:eastAsia="en-IN"/>
        </w:rPr>
        <w:t>];</w:t>
      </w:r>
    </w:p>
    <w:p w14:paraId="301F94A2" w14:textId="77777777" w:rsidR="002C16F5" w:rsidRPr="002C16F5" w:rsidRDefault="002C16F5" w:rsidP="00DE7F57">
      <w:pPr>
        <w:pStyle w:val="Code"/>
        <w:rPr>
          <w:lang w:eastAsia="en-IN"/>
        </w:rPr>
      </w:pPr>
      <w:r w:rsidRPr="002C16F5">
        <w:rPr>
          <w:lang w:eastAsia="en-IN"/>
        </w:rPr>
        <w:t>};</w:t>
      </w:r>
    </w:p>
    <w:p w14:paraId="4695D3D5" w14:textId="77777777" w:rsidR="002C16F5" w:rsidRPr="002C16F5" w:rsidRDefault="002C16F5" w:rsidP="00DE7F57">
      <w:pPr>
        <w:pStyle w:val="Code"/>
        <w:rPr>
          <w:lang w:eastAsia="en-IN"/>
        </w:rPr>
      </w:pPr>
    </w:p>
    <w:p w14:paraId="7CEC6911" w14:textId="77777777" w:rsidR="002C16F5" w:rsidRPr="002C16F5" w:rsidRDefault="002C16F5" w:rsidP="00DE7F57">
      <w:pPr>
        <w:pStyle w:val="Code"/>
        <w:rPr>
          <w:lang w:eastAsia="en-IN"/>
        </w:rPr>
      </w:pPr>
      <w:r w:rsidRPr="002C16F5">
        <w:rPr>
          <w:color w:val="A626A4"/>
          <w:lang w:eastAsia="en-IN"/>
        </w:rPr>
        <w:t>union</w:t>
      </w:r>
      <w:r w:rsidRPr="002C16F5">
        <w:rPr>
          <w:lang w:eastAsia="en-IN"/>
        </w:rPr>
        <w:t xml:space="preserve"> ByteConverter converter;</w:t>
      </w:r>
    </w:p>
    <w:p w14:paraId="1487B773" w14:textId="77777777" w:rsidR="002C16F5" w:rsidRPr="002C16F5" w:rsidRDefault="002C16F5" w:rsidP="00DE7F57">
      <w:pPr>
        <w:pStyle w:val="Code"/>
        <w:rPr>
          <w:lang w:eastAsia="en-IN"/>
        </w:rPr>
      </w:pPr>
      <w:r w:rsidRPr="002C16F5">
        <w:rPr>
          <w:lang w:eastAsia="en-IN"/>
        </w:rPr>
        <w:t xml:space="preserve">converter.value </w:t>
      </w:r>
      <w:r w:rsidRPr="002C16F5">
        <w:rPr>
          <w:color w:val="4078F2"/>
          <w:lang w:eastAsia="en-IN"/>
        </w:rPr>
        <w:t>=</w:t>
      </w:r>
      <w:r w:rsidRPr="002C16F5">
        <w:rPr>
          <w:lang w:eastAsia="en-IN"/>
        </w:rPr>
        <w:t xml:space="preserve"> </w:t>
      </w:r>
      <w:r w:rsidRPr="002C16F5">
        <w:rPr>
          <w:color w:val="B76B01"/>
          <w:lang w:eastAsia="en-IN"/>
        </w:rPr>
        <w:t>0x12345678</w:t>
      </w:r>
      <w:r w:rsidRPr="002C16F5">
        <w:rPr>
          <w:lang w:eastAsia="en-IN"/>
        </w:rPr>
        <w:t>;</w:t>
      </w:r>
    </w:p>
    <w:p w14:paraId="35957D70" w14:textId="77777777" w:rsidR="002C16F5" w:rsidRPr="002C16F5" w:rsidRDefault="002C16F5" w:rsidP="00DE7F57">
      <w:pPr>
        <w:pStyle w:val="Code"/>
        <w:rPr>
          <w:lang w:eastAsia="en-IN"/>
        </w:rPr>
      </w:pPr>
    </w:p>
    <w:p w14:paraId="42F9F02E" w14:textId="77777777" w:rsidR="002C16F5" w:rsidRPr="002C16F5" w:rsidRDefault="002C16F5" w:rsidP="00DE7F57">
      <w:pPr>
        <w:pStyle w:val="Code"/>
        <w:rPr>
          <w:lang w:eastAsia="en-IN"/>
        </w:rPr>
      </w:pPr>
      <w:r w:rsidRPr="002C16F5">
        <w:rPr>
          <w:color w:val="4078F2"/>
          <w:lang w:eastAsia="en-IN"/>
        </w:rPr>
        <w:t>printf</w:t>
      </w:r>
      <w:r w:rsidRPr="002C16F5">
        <w:rPr>
          <w:lang w:eastAsia="en-IN"/>
        </w:rPr>
        <w:t>(</w:t>
      </w:r>
      <w:r w:rsidRPr="002C16F5">
        <w:rPr>
          <w:color w:val="50A14F"/>
          <w:lang w:eastAsia="en-IN"/>
        </w:rPr>
        <w:t>"Bytes: %02X %02X %02X %02X\n"</w:t>
      </w:r>
      <w:r w:rsidRPr="002C16F5">
        <w:rPr>
          <w:lang w:eastAsia="en-IN"/>
        </w:rPr>
        <w:t>,</w:t>
      </w:r>
    </w:p>
    <w:p w14:paraId="097FDAEC" w14:textId="77777777" w:rsidR="002C16F5" w:rsidRPr="002C16F5" w:rsidRDefault="002C16F5" w:rsidP="00DE7F57">
      <w:pPr>
        <w:pStyle w:val="Code"/>
        <w:rPr>
          <w:lang w:eastAsia="en-IN"/>
        </w:rPr>
      </w:pPr>
      <w:r w:rsidRPr="002C16F5">
        <w:rPr>
          <w:lang w:eastAsia="en-IN"/>
        </w:rPr>
        <w:t xml:space="preserve">       converter.bytes[</w:t>
      </w:r>
      <w:r w:rsidRPr="002C16F5">
        <w:rPr>
          <w:color w:val="B76B01"/>
          <w:lang w:eastAsia="en-IN"/>
        </w:rPr>
        <w:t>0</w:t>
      </w:r>
      <w:r w:rsidRPr="002C16F5">
        <w:rPr>
          <w:lang w:eastAsia="en-IN"/>
        </w:rPr>
        <w:t>],</w:t>
      </w:r>
    </w:p>
    <w:p w14:paraId="08FE4AC8" w14:textId="77777777" w:rsidR="002C16F5" w:rsidRPr="002C16F5" w:rsidRDefault="002C16F5" w:rsidP="00DE7F57">
      <w:pPr>
        <w:pStyle w:val="Code"/>
        <w:rPr>
          <w:lang w:eastAsia="en-IN"/>
        </w:rPr>
      </w:pPr>
      <w:r w:rsidRPr="002C16F5">
        <w:rPr>
          <w:lang w:eastAsia="en-IN"/>
        </w:rPr>
        <w:t xml:space="preserve">       converter.bytes[</w:t>
      </w:r>
      <w:r w:rsidRPr="002C16F5">
        <w:rPr>
          <w:color w:val="B76B01"/>
          <w:lang w:eastAsia="en-IN"/>
        </w:rPr>
        <w:t>1</w:t>
      </w:r>
      <w:r w:rsidRPr="002C16F5">
        <w:rPr>
          <w:lang w:eastAsia="en-IN"/>
        </w:rPr>
        <w:t>],</w:t>
      </w:r>
    </w:p>
    <w:p w14:paraId="1E87933B" w14:textId="77777777" w:rsidR="002C16F5" w:rsidRPr="002C16F5" w:rsidRDefault="002C16F5" w:rsidP="00DE7F57">
      <w:pPr>
        <w:pStyle w:val="Code"/>
        <w:rPr>
          <w:lang w:eastAsia="en-IN"/>
        </w:rPr>
      </w:pPr>
      <w:r w:rsidRPr="002C16F5">
        <w:rPr>
          <w:lang w:eastAsia="en-IN"/>
        </w:rPr>
        <w:t xml:space="preserve">       converter.bytes[</w:t>
      </w:r>
      <w:r w:rsidRPr="002C16F5">
        <w:rPr>
          <w:color w:val="B76B01"/>
          <w:lang w:eastAsia="en-IN"/>
        </w:rPr>
        <w:t>2</w:t>
      </w:r>
      <w:r w:rsidRPr="002C16F5">
        <w:rPr>
          <w:lang w:eastAsia="en-IN"/>
        </w:rPr>
        <w:t>],</w:t>
      </w:r>
    </w:p>
    <w:p w14:paraId="5227F73A" w14:textId="77777777" w:rsidR="002C16F5" w:rsidRPr="002C16F5" w:rsidRDefault="002C16F5" w:rsidP="00DE7F57">
      <w:pPr>
        <w:pStyle w:val="Code"/>
        <w:rPr>
          <w:lang w:eastAsia="en-IN"/>
        </w:rPr>
      </w:pPr>
      <w:r w:rsidRPr="002C16F5">
        <w:rPr>
          <w:lang w:eastAsia="en-IN"/>
        </w:rPr>
        <w:t xml:space="preserve">       converter.bytes[</w:t>
      </w:r>
      <w:r w:rsidRPr="002C16F5">
        <w:rPr>
          <w:color w:val="B76B01"/>
          <w:lang w:eastAsia="en-IN"/>
        </w:rPr>
        <w:t>3</w:t>
      </w:r>
      <w:r w:rsidRPr="002C16F5">
        <w:rPr>
          <w:lang w:eastAsia="en-IN"/>
        </w:rPr>
        <w:t>]);</w:t>
      </w:r>
    </w:p>
    <w:p w14:paraId="7428E00D" w14:textId="4979DDDC" w:rsidR="002C16F5" w:rsidRPr="002C16F5" w:rsidRDefault="002C16F5" w:rsidP="0067316C">
      <w:pPr>
        <w:pStyle w:val="Subheadddddf"/>
      </w:pPr>
      <w:r w:rsidRPr="002C16F5">
        <w:t>3. Implementing variant types:</w:t>
      </w:r>
    </w:p>
    <w:p w14:paraId="5F283B8C" w14:textId="77777777" w:rsidR="002C16F5" w:rsidRPr="002C16F5" w:rsidRDefault="002C16F5" w:rsidP="00DE7F57">
      <w:pPr>
        <w:pStyle w:val="Code"/>
        <w:rPr>
          <w:lang w:eastAsia="en-IN"/>
        </w:rPr>
      </w:pPr>
      <w:r w:rsidRPr="002C16F5">
        <w:rPr>
          <w:color w:val="A626A4"/>
          <w:lang w:eastAsia="en-IN"/>
        </w:rPr>
        <w:t>enum</w:t>
      </w:r>
      <w:r w:rsidRPr="002C16F5">
        <w:rPr>
          <w:lang w:eastAsia="en-IN"/>
        </w:rPr>
        <w:t xml:space="preserve"> </w:t>
      </w:r>
      <w:r w:rsidRPr="002C16F5">
        <w:rPr>
          <w:color w:val="B76B01"/>
          <w:lang w:eastAsia="en-IN"/>
        </w:rPr>
        <w:t>DataType</w:t>
      </w:r>
      <w:r w:rsidRPr="002C16F5">
        <w:rPr>
          <w:lang w:eastAsia="en-IN"/>
        </w:rPr>
        <w:t xml:space="preserve"> { INT_TYPE, FLOAT_TYPE, STRING_TYPE };</w:t>
      </w:r>
    </w:p>
    <w:p w14:paraId="25814832" w14:textId="77777777" w:rsidR="002C16F5" w:rsidRPr="002C16F5" w:rsidRDefault="002C16F5" w:rsidP="00DE7F57">
      <w:pPr>
        <w:pStyle w:val="Code"/>
        <w:rPr>
          <w:lang w:eastAsia="en-IN"/>
        </w:rPr>
      </w:pPr>
    </w:p>
    <w:p w14:paraId="6BBB73F0" w14:textId="77777777" w:rsidR="002C16F5" w:rsidRPr="002C16F5" w:rsidRDefault="002C16F5" w:rsidP="00DE7F57">
      <w:pPr>
        <w:pStyle w:val="Code"/>
        <w:rPr>
          <w:lang w:eastAsia="en-IN"/>
        </w:rPr>
      </w:pPr>
      <w:r w:rsidRPr="002C16F5">
        <w:rPr>
          <w:color w:val="A626A4"/>
          <w:lang w:eastAsia="en-IN"/>
        </w:rPr>
        <w:t>struct</w:t>
      </w:r>
      <w:r w:rsidRPr="002C16F5">
        <w:rPr>
          <w:lang w:eastAsia="en-IN"/>
        </w:rPr>
        <w:t xml:space="preserve"> </w:t>
      </w:r>
      <w:r w:rsidRPr="002C16F5">
        <w:rPr>
          <w:color w:val="B76B01"/>
          <w:lang w:eastAsia="en-IN"/>
        </w:rPr>
        <w:t>Variant</w:t>
      </w:r>
      <w:r w:rsidRPr="002C16F5">
        <w:rPr>
          <w:lang w:eastAsia="en-IN"/>
        </w:rPr>
        <w:t xml:space="preserve"> {</w:t>
      </w:r>
    </w:p>
    <w:p w14:paraId="115BACDC"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enum</w:t>
      </w:r>
      <w:r w:rsidRPr="002C16F5">
        <w:rPr>
          <w:lang w:eastAsia="en-IN"/>
        </w:rPr>
        <w:t xml:space="preserve"> </w:t>
      </w:r>
      <w:r w:rsidRPr="002C16F5">
        <w:rPr>
          <w:color w:val="B76B01"/>
          <w:lang w:eastAsia="en-IN"/>
        </w:rPr>
        <w:t>DataType</w:t>
      </w:r>
      <w:r w:rsidRPr="002C16F5">
        <w:rPr>
          <w:lang w:eastAsia="en-IN"/>
        </w:rPr>
        <w:t xml:space="preserve"> type;</w:t>
      </w:r>
    </w:p>
    <w:p w14:paraId="05033257"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union</w:t>
      </w:r>
      <w:r w:rsidRPr="002C16F5">
        <w:rPr>
          <w:lang w:eastAsia="en-IN"/>
        </w:rPr>
        <w:t xml:space="preserve"> {</w:t>
      </w:r>
    </w:p>
    <w:p w14:paraId="66AEF2D8"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int</w:t>
      </w:r>
      <w:r w:rsidRPr="002C16F5">
        <w:rPr>
          <w:lang w:eastAsia="en-IN"/>
        </w:rPr>
        <w:t xml:space="preserve"> i;</w:t>
      </w:r>
    </w:p>
    <w:p w14:paraId="60A72DFF"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float</w:t>
      </w:r>
      <w:r w:rsidRPr="002C16F5">
        <w:rPr>
          <w:lang w:eastAsia="en-IN"/>
        </w:rPr>
        <w:t xml:space="preserve"> f;</w:t>
      </w:r>
    </w:p>
    <w:p w14:paraId="089C6E33"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char</w:t>
      </w:r>
      <w:r w:rsidRPr="002C16F5">
        <w:rPr>
          <w:lang w:eastAsia="en-IN"/>
        </w:rPr>
        <w:t xml:space="preserve"> str[</w:t>
      </w:r>
      <w:r w:rsidRPr="002C16F5">
        <w:rPr>
          <w:color w:val="B76B01"/>
          <w:lang w:eastAsia="en-IN"/>
        </w:rPr>
        <w:t>50</w:t>
      </w:r>
      <w:r w:rsidRPr="002C16F5">
        <w:rPr>
          <w:lang w:eastAsia="en-IN"/>
        </w:rPr>
        <w:t>];</w:t>
      </w:r>
    </w:p>
    <w:p w14:paraId="743C56D7" w14:textId="77777777" w:rsidR="002C16F5" w:rsidRPr="002C16F5" w:rsidRDefault="002C16F5" w:rsidP="00DE7F57">
      <w:pPr>
        <w:pStyle w:val="Code"/>
        <w:rPr>
          <w:lang w:eastAsia="en-IN"/>
        </w:rPr>
      </w:pPr>
      <w:r w:rsidRPr="002C16F5">
        <w:rPr>
          <w:lang w:eastAsia="en-IN"/>
        </w:rPr>
        <w:t xml:space="preserve">    } data;</w:t>
      </w:r>
    </w:p>
    <w:p w14:paraId="49DC7EC6" w14:textId="77777777" w:rsidR="002C16F5" w:rsidRPr="002C16F5" w:rsidRDefault="002C16F5" w:rsidP="00DE7F57">
      <w:pPr>
        <w:pStyle w:val="Code"/>
        <w:rPr>
          <w:lang w:eastAsia="en-IN"/>
        </w:rPr>
      </w:pPr>
      <w:r w:rsidRPr="002C16F5">
        <w:rPr>
          <w:lang w:eastAsia="en-IN"/>
        </w:rPr>
        <w:t>};</w:t>
      </w:r>
    </w:p>
    <w:p w14:paraId="2AF857C2" w14:textId="77777777" w:rsidR="002C16F5" w:rsidRPr="002C16F5" w:rsidRDefault="002C16F5" w:rsidP="00DE7F57">
      <w:pPr>
        <w:pStyle w:val="Code"/>
        <w:rPr>
          <w:lang w:eastAsia="en-IN"/>
        </w:rPr>
      </w:pPr>
    </w:p>
    <w:p w14:paraId="144B818D" w14:textId="77777777" w:rsidR="002C16F5" w:rsidRPr="002C16F5" w:rsidRDefault="002C16F5" w:rsidP="00DE7F57">
      <w:pPr>
        <w:pStyle w:val="Code"/>
        <w:rPr>
          <w:lang w:eastAsia="en-IN"/>
        </w:rPr>
      </w:pPr>
      <w:r w:rsidRPr="002C16F5">
        <w:rPr>
          <w:color w:val="A626A4"/>
          <w:lang w:eastAsia="en-IN"/>
        </w:rPr>
        <w:t>void</w:t>
      </w:r>
      <w:r w:rsidRPr="002C16F5">
        <w:rPr>
          <w:lang w:eastAsia="en-IN"/>
        </w:rPr>
        <w:t xml:space="preserve"> </w:t>
      </w:r>
      <w:r w:rsidRPr="002C16F5">
        <w:rPr>
          <w:color w:val="4078F2"/>
          <w:lang w:eastAsia="en-IN"/>
        </w:rPr>
        <w:t>printVariant</w:t>
      </w:r>
      <w:r w:rsidRPr="002C16F5">
        <w:rPr>
          <w:lang w:eastAsia="en-IN"/>
        </w:rPr>
        <w:t>(</w:t>
      </w:r>
      <w:r w:rsidRPr="002C16F5">
        <w:rPr>
          <w:color w:val="A626A4"/>
          <w:lang w:eastAsia="en-IN"/>
        </w:rPr>
        <w:t>struct</w:t>
      </w:r>
      <w:r w:rsidRPr="002C16F5">
        <w:rPr>
          <w:lang w:eastAsia="en-IN"/>
        </w:rPr>
        <w:t xml:space="preserve"> </w:t>
      </w:r>
      <w:r w:rsidRPr="002C16F5">
        <w:rPr>
          <w:color w:val="B76B01"/>
          <w:lang w:eastAsia="en-IN"/>
        </w:rPr>
        <w:t>Variant</w:t>
      </w:r>
      <w:r w:rsidRPr="002C16F5">
        <w:rPr>
          <w:lang w:eastAsia="en-IN"/>
        </w:rPr>
        <w:t xml:space="preserve"> v) {</w:t>
      </w:r>
    </w:p>
    <w:p w14:paraId="2FB5AA0F"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switch</w:t>
      </w:r>
      <w:r w:rsidRPr="002C16F5">
        <w:rPr>
          <w:lang w:eastAsia="en-IN"/>
        </w:rPr>
        <w:t xml:space="preserve"> (v.type) {</w:t>
      </w:r>
    </w:p>
    <w:p w14:paraId="6749BEE3"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case</w:t>
      </w:r>
      <w:r w:rsidRPr="002C16F5">
        <w:rPr>
          <w:lang w:eastAsia="en-IN"/>
        </w:rPr>
        <w:t xml:space="preserve"> INT_TYPE</w:t>
      </w:r>
      <w:r w:rsidRPr="002C16F5">
        <w:rPr>
          <w:color w:val="4078F2"/>
          <w:lang w:eastAsia="en-IN"/>
        </w:rPr>
        <w:t>:</w:t>
      </w:r>
    </w:p>
    <w:p w14:paraId="132D0892" w14:textId="77777777" w:rsidR="002C16F5" w:rsidRPr="002C16F5" w:rsidRDefault="002C16F5" w:rsidP="00DE7F5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"Integer: %d\n"</w:t>
      </w:r>
      <w:r w:rsidRPr="002C16F5">
        <w:rPr>
          <w:lang w:eastAsia="en-IN"/>
        </w:rPr>
        <w:t>, v.data.i);</w:t>
      </w:r>
    </w:p>
    <w:p w14:paraId="41AE976A"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break</w:t>
      </w:r>
      <w:r w:rsidRPr="002C16F5">
        <w:rPr>
          <w:lang w:eastAsia="en-IN"/>
        </w:rPr>
        <w:t>;</w:t>
      </w:r>
    </w:p>
    <w:p w14:paraId="61F39732"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case</w:t>
      </w:r>
      <w:r w:rsidRPr="002C16F5">
        <w:rPr>
          <w:lang w:eastAsia="en-IN"/>
        </w:rPr>
        <w:t xml:space="preserve"> FLOAT_TYPE</w:t>
      </w:r>
      <w:r w:rsidRPr="002C16F5">
        <w:rPr>
          <w:color w:val="4078F2"/>
          <w:lang w:eastAsia="en-IN"/>
        </w:rPr>
        <w:t>:</w:t>
      </w:r>
    </w:p>
    <w:p w14:paraId="58FC4343" w14:textId="77777777" w:rsidR="002C16F5" w:rsidRPr="002C16F5" w:rsidRDefault="002C16F5" w:rsidP="00DE7F5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"Float: %.2f\n"</w:t>
      </w:r>
      <w:r w:rsidRPr="002C16F5">
        <w:rPr>
          <w:lang w:eastAsia="en-IN"/>
        </w:rPr>
        <w:t>, v.data.f);</w:t>
      </w:r>
    </w:p>
    <w:p w14:paraId="60AD42F8"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break</w:t>
      </w:r>
      <w:r w:rsidRPr="002C16F5">
        <w:rPr>
          <w:lang w:eastAsia="en-IN"/>
        </w:rPr>
        <w:t>;</w:t>
      </w:r>
    </w:p>
    <w:p w14:paraId="71EF17EE"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case</w:t>
      </w:r>
      <w:r w:rsidRPr="002C16F5">
        <w:rPr>
          <w:lang w:eastAsia="en-IN"/>
        </w:rPr>
        <w:t xml:space="preserve"> STRING_TYPE</w:t>
      </w:r>
      <w:r w:rsidRPr="002C16F5">
        <w:rPr>
          <w:color w:val="4078F2"/>
          <w:lang w:eastAsia="en-IN"/>
        </w:rPr>
        <w:t>:</w:t>
      </w:r>
    </w:p>
    <w:p w14:paraId="7C75FE9E" w14:textId="77777777" w:rsidR="002C16F5" w:rsidRPr="002C16F5" w:rsidRDefault="002C16F5" w:rsidP="00DE7F5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"String: %s\n"</w:t>
      </w:r>
      <w:r w:rsidRPr="002C16F5">
        <w:rPr>
          <w:lang w:eastAsia="en-IN"/>
        </w:rPr>
        <w:t>, v.data.str);</w:t>
      </w:r>
    </w:p>
    <w:p w14:paraId="55B5E8A9"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break</w:t>
      </w:r>
      <w:r w:rsidRPr="002C16F5">
        <w:rPr>
          <w:lang w:eastAsia="en-IN"/>
        </w:rPr>
        <w:t>;</w:t>
      </w:r>
    </w:p>
    <w:p w14:paraId="3EAB7F93" w14:textId="77777777" w:rsidR="002C16F5" w:rsidRPr="002C16F5" w:rsidRDefault="002C16F5" w:rsidP="00DE7F57">
      <w:pPr>
        <w:pStyle w:val="Code"/>
        <w:rPr>
          <w:lang w:eastAsia="en-IN"/>
        </w:rPr>
      </w:pPr>
      <w:r w:rsidRPr="002C16F5">
        <w:rPr>
          <w:lang w:eastAsia="en-IN"/>
        </w:rPr>
        <w:t xml:space="preserve">    }</w:t>
      </w:r>
    </w:p>
    <w:p w14:paraId="5449FE9F" w14:textId="77777777" w:rsidR="002C16F5" w:rsidRPr="002C16F5" w:rsidRDefault="002C16F5" w:rsidP="00DE7F57">
      <w:pPr>
        <w:pStyle w:val="Code"/>
        <w:rPr>
          <w:lang w:eastAsia="en-IN"/>
        </w:rPr>
      </w:pPr>
      <w:r w:rsidRPr="002C16F5">
        <w:rPr>
          <w:lang w:eastAsia="en-IN"/>
        </w:rPr>
        <w:t>}</w:t>
      </w:r>
    </w:p>
    <w:p w14:paraId="35B9F9E5" w14:textId="77777777" w:rsidR="002C16F5" w:rsidRPr="002C16F5" w:rsidRDefault="002C16F5" w:rsidP="0067316C">
      <w:pPr>
        <w:pStyle w:val="Subheadddddf"/>
      </w:pPr>
      <w:r w:rsidRPr="002C16F5">
        <w:t>Key Differences: Structure vs Union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6"/>
        <w:gridCol w:w="3581"/>
        <w:gridCol w:w="3404"/>
      </w:tblGrid>
      <w:tr w:rsidR="002C16F5" w:rsidRPr="0067316C" w14:paraId="2B2DD06C" w14:textId="77777777" w:rsidTr="00DE7F57">
        <w:trPr>
          <w:tblHeader/>
          <w:tblCellSpacing w:w="15" w:type="dxa"/>
        </w:trPr>
        <w:tc>
          <w:tcPr>
            <w:tcW w:w="0" w:type="auto"/>
            <w:vAlign w:val="center"/>
            <w:hideMark/>
          </w:tcPr>
          <w:p w14:paraId="3AB4A1C1" w14:textId="77777777" w:rsidR="002C16F5" w:rsidRPr="0067316C"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Aspect</w:t>
            </w:r>
          </w:p>
        </w:tc>
        <w:tc>
          <w:tcPr>
            <w:tcW w:w="0" w:type="auto"/>
            <w:vAlign w:val="center"/>
            <w:hideMark/>
          </w:tcPr>
          <w:p w14:paraId="3EAE419B" w14:textId="77777777" w:rsidR="002C16F5" w:rsidRPr="0067316C"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Structure</w:t>
            </w:r>
          </w:p>
        </w:tc>
        <w:tc>
          <w:tcPr>
            <w:tcW w:w="0" w:type="auto"/>
            <w:vAlign w:val="center"/>
            <w:hideMark/>
          </w:tcPr>
          <w:p w14:paraId="3E179EA4" w14:textId="77777777" w:rsidR="002C16F5" w:rsidRPr="0067316C"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Union</w:t>
            </w:r>
          </w:p>
        </w:tc>
      </w:tr>
      <w:tr w:rsidR="002C16F5" w:rsidRPr="0067316C" w14:paraId="728C4F4A" w14:textId="77777777" w:rsidTr="00DE7F57">
        <w:trPr>
          <w:tblCellSpacing w:w="15" w:type="dxa"/>
        </w:trPr>
        <w:tc>
          <w:tcPr>
            <w:tcW w:w="0" w:type="auto"/>
            <w:vAlign w:val="center"/>
            <w:hideMark/>
          </w:tcPr>
          <w:p w14:paraId="17A186B8"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Memory</w:t>
            </w:r>
          </w:p>
        </w:tc>
        <w:tc>
          <w:tcPr>
            <w:tcW w:w="0" w:type="auto"/>
            <w:vAlign w:val="center"/>
            <w:hideMark/>
          </w:tcPr>
          <w:p w14:paraId="2AB9FF43"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Each member has separate memory</w:t>
            </w:r>
          </w:p>
        </w:tc>
        <w:tc>
          <w:tcPr>
            <w:tcW w:w="0" w:type="auto"/>
            <w:vAlign w:val="center"/>
            <w:hideMark/>
          </w:tcPr>
          <w:p w14:paraId="3C826C94"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All members share same memory</w:t>
            </w:r>
          </w:p>
        </w:tc>
      </w:tr>
      <w:tr w:rsidR="002C16F5" w:rsidRPr="0067316C" w14:paraId="437AEEBC" w14:textId="77777777" w:rsidTr="00DE7F57">
        <w:trPr>
          <w:tblCellSpacing w:w="15" w:type="dxa"/>
        </w:trPr>
        <w:tc>
          <w:tcPr>
            <w:tcW w:w="0" w:type="auto"/>
            <w:vAlign w:val="center"/>
            <w:hideMark/>
          </w:tcPr>
          <w:p w14:paraId="0BCACECF"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Size</w:t>
            </w:r>
          </w:p>
        </w:tc>
        <w:tc>
          <w:tcPr>
            <w:tcW w:w="0" w:type="auto"/>
            <w:vAlign w:val="center"/>
            <w:hideMark/>
          </w:tcPr>
          <w:p w14:paraId="7E6C97AA"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Sum of all members (+ padding)</w:t>
            </w:r>
          </w:p>
        </w:tc>
        <w:tc>
          <w:tcPr>
            <w:tcW w:w="0" w:type="auto"/>
            <w:vAlign w:val="center"/>
            <w:hideMark/>
          </w:tcPr>
          <w:p w14:paraId="27034501"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Size of largest member</w:t>
            </w:r>
          </w:p>
        </w:tc>
      </w:tr>
      <w:tr w:rsidR="002C16F5" w:rsidRPr="0067316C" w14:paraId="73364869" w14:textId="77777777" w:rsidTr="00DE7F57">
        <w:trPr>
          <w:tblCellSpacing w:w="15" w:type="dxa"/>
        </w:trPr>
        <w:tc>
          <w:tcPr>
            <w:tcW w:w="0" w:type="auto"/>
            <w:vAlign w:val="center"/>
            <w:hideMark/>
          </w:tcPr>
          <w:p w14:paraId="5E25850D"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Access</w:t>
            </w:r>
          </w:p>
        </w:tc>
        <w:tc>
          <w:tcPr>
            <w:tcW w:w="0" w:type="auto"/>
            <w:vAlign w:val="center"/>
            <w:hideMark/>
          </w:tcPr>
          <w:p w14:paraId="606E2CFF"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All members accessible anytime</w:t>
            </w:r>
          </w:p>
        </w:tc>
        <w:tc>
          <w:tcPr>
            <w:tcW w:w="0" w:type="auto"/>
            <w:vAlign w:val="center"/>
            <w:hideMark/>
          </w:tcPr>
          <w:p w14:paraId="7DC11457"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Only one member valid at a time</w:t>
            </w:r>
          </w:p>
        </w:tc>
      </w:tr>
      <w:tr w:rsidR="002C16F5" w:rsidRPr="0067316C" w14:paraId="26AE455F" w14:textId="77777777" w:rsidTr="00DE7F57">
        <w:trPr>
          <w:tblCellSpacing w:w="15" w:type="dxa"/>
        </w:trPr>
        <w:tc>
          <w:tcPr>
            <w:tcW w:w="0" w:type="auto"/>
            <w:vAlign w:val="center"/>
            <w:hideMark/>
          </w:tcPr>
          <w:p w14:paraId="0484D943"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Initialization</w:t>
            </w:r>
          </w:p>
        </w:tc>
        <w:tc>
          <w:tcPr>
            <w:tcW w:w="0" w:type="auto"/>
            <w:vAlign w:val="center"/>
            <w:hideMark/>
          </w:tcPr>
          <w:p w14:paraId="778F8F37"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Can initialize all members</w:t>
            </w:r>
          </w:p>
        </w:tc>
        <w:tc>
          <w:tcPr>
            <w:tcW w:w="0" w:type="auto"/>
            <w:vAlign w:val="center"/>
            <w:hideMark/>
          </w:tcPr>
          <w:p w14:paraId="597633CE"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Can initialize only first member</w:t>
            </w:r>
          </w:p>
        </w:tc>
      </w:tr>
      <w:tr w:rsidR="002C16F5" w:rsidRPr="0067316C" w14:paraId="4C14D5FB" w14:textId="77777777" w:rsidTr="00DE7F57">
        <w:trPr>
          <w:tblCellSpacing w:w="15" w:type="dxa"/>
        </w:trPr>
        <w:tc>
          <w:tcPr>
            <w:tcW w:w="0" w:type="auto"/>
            <w:vAlign w:val="center"/>
            <w:hideMark/>
          </w:tcPr>
          <w:p w14:paraId="06A817B2"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b/>
                <w:bCs/>
                <w:kern w:val="0"/>
                <w:sz w:val="25"/>
                <w:szCs w:val="25"/>
                <w:lang w:eastAsia="en-IN"/>
                <w14:ligatures w14:val="none"/>
              </w:rPr>
              <w:t>Use Case</w:t>
            </w:r>
          </w:p>
        </w:tc>
        <w:tc>
          <w:tcPr>
            <w:tcW w:w="0" w:type="auto"/>
            <w:vAlign w:val="center"/>
            <w:hideMark/>
          </w:tcPr>
          <w:p w14:paraId="79A1B465"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Group related different data</w:t>
            </w:r>
          </w:p>
        </w:tc>
        <w:tc>
          <w:tcPr>
            <w:tcW w:w="0" w:type="auto"/>
            <w:vAlign w:val="center"/>
            <w:hideMark/>
          </w:tcPr>
          <w:p w14:paraId="4B927164" w14:textId="77777777" w:rsidR="002C16F5" w:rsidRPr="0067316C" w:rsidRDefault="002C16F5" w:rsidP="002C16F5">
            <w:pPr>
              <w:spacing w:after="0" w:line="240" w:lineRule="auto"/>
              <w:rPr>
                <w:rFonts w:ascii="Bembo" w:eastAsia="Times New Roman" w:hAnsi="Bembo" w:cs="Times New Roman"/>
                <w:kern w:val="0"/>
                <w:sz w:val="25"/>
                <w:szCs w:val="25"/>
                <w:lang w:eastAsia="en-IN"/>
                <w14:ligatures w14:val="none"/>
              </w:rPr>
            </w:pPr>
            <w:r w:rsidRPr="0067316C">
              <w:rPr>
                <w:rFonts w:ascii="Bembo" w:eastAsia="Times New Roman" w:hAnsi="Bembo" w:cs="Times New Roman"/>
                <w:kern w:val="0"/>
                <w:sz w:val="25"/>
                <w:szCs w:val="25"/>
                <w:lang w:eastAsia="en-IN"/>
                <w14:ligatures w14:val="none"/>
              </w:rPr>
              <w:t>Store one of several types</w:t>
            </w:r>
          </w:p>
        </w:tc>
      </w:tr>
    </w:tbl>
    <w:p w14:paraId="019DDBE2" w14:textId="2E225A15" w:rsidR="002C16F5" w:rsidRPr="00DE7F57" w:rsidRDefault="002C16F5" w:rsidP="00EB5751">
      <w:pPr>
        <w:pStyle w:val="Subheadddddf"/>
      </w:pPr>
      <w:r w:rsidRPr="002C16F5">
        <w:t>Complete Example: Using Unions Safely</w:t>
      </w:r>
    </w:p>
    <w:p w14:paraId="20091FC1"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91400DD"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2F71E3C8" w14:textId="77777777" w:rsidR="002C16F5" w:rsidRPr="002C16F5" w:rsidRDefault="002C16F5" w:rsidP="00DE7F57">
      <w:pPr>
        <w:pStyle w:val="Code"/>
        <w:rPr>
          <w:color w:val="383A42"/>
          <w:lang w:eastAsia="en-IN"/>
        </w:rPr>
      </w:pPr>
    </w:p>
    <w:p w14:paraId="3F3C4869" w14:textId="77777777" w:rsidR="002C16F5" w:rsidRPr="002C16F5" w:rsidRDefault="002C16F5" w:rsidP="00DE7F57">
      <w:pPr>
        <w:pStyle w:val="Code"/>
        <w:rPr>
          <w:color w:val="383A42"/>
          <w:lang w:eastAsia="en-IN"/>
        </w:rPr>
      </w:pPr>
      <w:r w:rsidRPr="002C16F5">
        <w:rPr>
          <w:color w:val="A626A4"/>
          <w:lang w:eastAsia="en-IN"/>
        </w:rPr>
        <w:t>enum</w:t>
      </w:r>
      <w:r w:rsidRPr="002C16F5">
        <w:rPr>
          <w:color w:val="383A42"/>
          <w:lang w:eastAsia="en-IN"/>
        </w:rPr>
        <w:t xml:space="preserve"> </w:t>
      </w:r>
      <w:r w:rsidRPr="002C16F5">
        <w:rPr>
          <w:color w:val="B76B01"/>
          <w:lang w:eastAsia="en-IN"/>
        </w:rPr>
        <w:t>DataType</w:t>
      </w:r>
      <w:r w:rsidRPr="002C16F5">
        <w:rPr>
          <w:color w:val="383A42"/>
          <w:lang w:eastAsia="en-IN"/>
        </w:rPr>
        <w:t xml:space="preserve"> { TYPE_INT, TYPE_FLOAT, TYPE_STRING };</w:t>
      </w:r>
    </w:p>
    <w:p w14:paraId="06B2B0B0" w14:textId="77777777" w:rsidR="002C16F5" w:rsidRPr="002C16F5" w:rsidRDefault="002C16F5" w:rsidP="00DE7F57">
      <w:pPr>
        <w:pStyle w:val="Code"/>
        <w:rPr>
          <w:color w:val="383A42"/>
          <w:lang w:eastAsia="en-IN"/>
        </w:rPr>
      </w:pPr>
    </w:p>
    <w:p w14:paraId="10310524" w14:textId="77777777" w:rsidR="002C16F5" w:rsidRPr="002C16F5" w:rsidRDefault="002C16F5" w:rsidP="00DE7F57">
      <w:pPr>
        <w:pStyle w:val="Code"/>
        <w:rPr>
          <w:color w:val="383A42"/>
          <w:lang w:eastAsia="en-IN"/>
        </w:rPr>
      </w:pPr>
      <w:r w:rsidRPr="002C16F5">
        <w:rPr>
          <w:color w:val="A626A4"/>
          <w:lang w:eastAsia="en-IN"/>
        </w:rPr>
        <w:t>typedef</w:t>
      </w:r>
      <w:r w:rsidRPr="002C16F5">
        <w:rPr>
          <w:color w:val="383A42"/>
          <w:lang w:eastAsia="en-IN"/>
        </w:rPr>
        <w:t xml:space="preserve"> </w:t>
      </w:r>
      <w:r w:rsidRPr="002C16F5">
        <w:rPr>
          <w:color w:val="A626A4"/>
          <w:lang w:eastAsia="en-IN"/>
        </w:rPr>
        <w:t>struct</w:t>
      </w:r>
      <w:r w:rsidRPr="002C16F5">
        <w:rPr>
          <w:color w:val="383A42"/>
          <w:lang w:eastAsia="en-IN"/>
        </w:rPr>
        <w:t xml:space="preserve"> {</w:t>
      </w:r>
    </w:p>
    <w:p w14:paraId="439EE83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enum</w:t>
      </w:r>
      <w:r w:rsidRPr="002C16F5">
        <w:rPr>
          <w:color w:val="383A42"/>
          <w:lang w:eastAsia="en-IN"/>
        </w:rPr>
        <w:t xml:space="preserve"> </w:t>
      </w:r>
      <w:r w:rsidRPr="002C16F5">
        <w:rPr>
          <w:color w:val="B76B01"/>
          <w:lang w:eastAsia="en-IN"/>
        </w:rPr>
        <w:t>DataType</w:t>
      </w:r>
      <w:r w:rsidRPr="002C16F5">
        <w:rPr>
          <w:color w:val="383A42"/>
          <w:lang w:eastAsia="en-IN"/>
        </w:rPr>
        <w:t xml:space="preserve"> type;</w:t>
      </w:r>
    </w:p>
    <w:p w14:paraId="423F009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union</w:t>
      </w:r>
      <w:r w:rsidRPr="002C16F5">
        <w:rPr>
          <w:color w:val="383A42"/>
          <w:lang w:eastAsia="en-IN"/>
        </w:rPr>
        <w:t xml:space="preserve"> {</w:t>
      </w:r>
    </w:p>
    <w:p w14:paraId="060651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intValue;</w:t>
      </w:r>
    </w:p>
    <w:p w14:paraId="3B6B17B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floatValue;</w:t>
      </w:r>
    </w:p>
    <w:p w14:paraId="1679F8F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stringValue[</w:t>
      </w:r>
      <w:r w:rsidRPr="002C16F5">
        <w:rPr>
          <w:color w:val="B76B01"/>
          <w:lang w:eastAsia="en-IN"/>
        </w:rPr>
        <w:t>50</w:t>
      </w:r>
      <w:r w:rsidRPr="002C16F5">
        <w:rPr>
          <w:color w:val="383A42"/>
          <w:lang w:eastAsia="en-IN"/>
        </w:rPr>
        <w:t>];</w:t>
      </w:r>
    </w:p>
    <w:p w14:paraId="6051C126" w14:textId="77777777" w:rsidR="002C16F5" w:rsidRPr="002C16F5" w:rsidRDefault="002C16F5" w:rsidP="00DE7F57">
      <w:pPr>
        <w:pStyle w:val="Code"/>
        <w:rPr>
          <w:color w:val="383A42"/>
          <w:lang w:eastAsia="en-IN"/>
        </w:rPr>
      </w:pPr>
      <w:r w:rsidRPr="002C16F5">
        <w:rPr>
          <w:color w:val="383A42"/>
          <w:lang w:eastAsia="en-IN"/>
        </w:rPr>
        <w:t xml:space="preserve">    } data;</w:t>
      </w:r>
    </w:p>
    <w:p w14:paraId="3B6BB455" w14:textId="77777777" w:rsidR="002C16F5" w:rsidRPr="002C16F5" w:rsidRDefault="002C16F5" w:rsidP="00DE7F57">
      <w:pPr>
        <w:pStyle w:val="Code"/>
        <w:rPr>
          <w:color w:val="383A42"/>
          <w:lang w:eastAsia="en-IN"/>
        </w:rPr>
      </w:pPr>
      <w:r w:rsidRPr="002C16F5">
        <w:rPr>
          <w:color w:val="383A42"/>
          <w:lang w:eastAsia="en-IN"/>
        </w:rPr>
        <w:t>} SafeUnion;</w:t>
      </w:r>
    </w:p>
    <w:p w14:paraId="2DF1FF71" w14:textId="77777777" w:rsidR="002C16F5" w:rsidRPr="002C16F5" w:rsidRDefault="002C16F5" w:rsidP="00DE7F57">
      <w:pPr>
        <w:pStyle w:val="Code"/>
        <w:rPr>
          <w:color w:val="383A42"/>
          <w:lang w:eastAsia="en-IN"/>
        </w:rPr>
      </w:pPr>
    </w:p>
    <w:p w14:paraId="37E14E5E"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setValue_Int</w:t>
      </w:r>
      <w:r w:rsidRPr="002C16F5">
        <w:rPr>
          <w:color w:val="383A42"/>
          <w:lang w:eastAsia="en-IN"/>
        </w:rPr>
        <w:t xml:space="preserve">(SafeUnion </w:t>
      </w:r>
      <w:r w:rsidRPr="002C16F5">
        <w:rPr>
          <w:color w:val="4078F2"/>
          <w:lang w:eastAsia="en-IN"/>
        </w:rPr>
        <w:t>*</w:t>
      </w:r>
      <w:r w:rsidRPr="002C16F5">
        <w:rPr>
          <w:color w:val="383A42"/>
          <w:lang w:eastAsia="en-IN"/>
        </w:rPr>
        <w:t xml:space="preserve">su, </w:t>
      </w:r>
      <w:r w:rsidRPr="002C16F5">
        <w:rPr>
          <w:color w:val="A626A4"/>
          <w:lang w:eastAsia="en-IN"/>
        </w:rPr>
        <w:t>int</w:t>
      </w:r>
      <w:r w:rsidRPr="002C16F5">
        <w:rPr>
          <w:color w:val="383A42"/>
          <w:lang w:eastAsia="en-IN"/>
        </w:rPr>
        <w:t xml:space="preserve"> value) {</w:t>
      </w:r>
    </w:p>
    <w:p w14:paraId="59884E74"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 xml:space="preserve">type </w:t>
      </w:r>
      <w:r w:rsidRPr="002C16F5">
        <w:rPr>
          <w:color w:val="4078F2"/>
          <w:lang w:eastAsia="en-IN"/>
        </w:rPr>
        <w:t>=</w:t>
      </w:r>
      <w:r w:rsidRPr="002C16F5">
        <w:rPr>
          <w:color w:val="383A42"/>
          <w:lang w:eastAsia="en-IN"/>
        </w:rPr>
        <w:t xml:space="preserve"> TYPE_INT;</w:t>
      </w:r>
    </w:p>
    <w:p w14:paraId="5D369DF7"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 xml:space="preserve">data.intValue </w:t>
      </w:r>
      <w:r w:rsidRPr="002C16F5">
        <w:rPr>
          <w:color w:val="4078F2"/>
          <w:lang w:eastAsia="en-IN"/>
        </w:rPr>
        <w:t>=</w:t>
      </w:r>
      <w:r w:rsidRPr="002C16F5">
        <w:rPr>
          <w:color w:val="383A42"/>
          <w:lang w:eastAsia="en-IN"/>
        </w:rPr>
        <w:t xml:space="preserve"> value;</w:t>
      </w:r>
    </w:p>
    <w:p w14:paraId="1357072B" w14:textId="77777777" w:rsidR="002C16F5" w:rsidRPr="002C16F5" w:rsidRDefault="002C16F5" w:rsidP="00DE7F57">
      <w:pPr>
        <w:pStyle w:val="Code"/>
        <w:rPr>
          <w:color w:val="383A42"/>
          <w:lang w:eastAsia="en-IN"/>
        </w:rPr>
      </w:pPr>
      <w:r w:rsidRPr="002C16F5">
        <w:rPr>
          <w:color w:val="383A42"/>
          <w:lang w:eastAsia="en-IN"/>
        </w:rPr>
        <w:t>}</w:t>
      </w:r>
    </w:p>
    <w:p w14:paraId="0CBAA875" w14:textId="77777777" w:rsidR="002C16F5" w:rsidRPr="002C16F5" w:rsidRDefault="002C16F5" w:rsidP="00DE7F57">
      <w:pPr>
        <w:pStyle w:val="Code"/>
        <w:rPr>
          <w:color w:val="383A42"/>
          <w:lang w:eastAsia="en-IN"/>
        </w:rPr>
      </w:pPr>
    </w:p>
    <w:p w14:paraId="6FDD4DF1"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setValue_Float</w:t>
      </w:r>
      <w:r w:rsidRPr="002C16F5">
        <w:rPr>
          <w:color w:val="383A42"/>
          <w:lang w:eastAsia="en-IN"/>
        </w:rPr>
        <w:t xml:space="preserve">(SafeUnion </w:t>
      </w:r>
      <w:r w:rsidRPr="002C16F5">
        <w:rPr>
          <w:color w:val="4078F2"/>
          <w:lang w:eastAsia="en-IN"/>
        </w:rPr>
        <w:t>*</w:t>
      </w:r>
      <w:r w:rsidRPr="002C16F5">
        <w:rPr>
          <w:color w:val="383A42"/>
          <w:lang w:eastAsia="en-IN"/>
        </w:rPr>
        <w:t xml:space="preserve">su, </w:t>
      </w:r>
      <w:r w:rsidRPr="002C16F5">
        <w:rPr>
          <w:color w:val="A626A4"/>
          <w:lang w:eastAsia="en-IN"/>
        </w:rPr>
        <w:t>float</w:t>
      </w:r>
      <w:r w:rsidRPr="002C16F5">
        <w:rPr>
          <w:color w:val="383A42"/>
          <w:lang w:eastAsia="en-IN"/>
        </w:rPr>
        <w:t xml:space="preserve"> value) {</w:t>
      </w:r>
    </w:p>
    <w:p w14:paraId="180414A8"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 xml:space="preserve">type </w:t>
      </w:r>
      <w:r w:rsidRPr="002C16F5">
        <w:rPr>
          <w:color w:val="4078F2"/>
          <w:lang w:eastAsia="en-IN"/>
        </w:rPr>
        <w:t>=</w:t>
      </w:r>
      <w:r w:rsidRPr="002C16F5">
        <w:rPr>
          <w:color w:val="383A42"/>
          <w:lang w:eastAsia="en-IN"/>
        </w:rPr>
        <w:t xml:space="preserve"> TYPE_FLOAT;</w:t>
      </w:r>
    </w:p>
    <w:p w14:paraId="6F993F7B"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 xml:space="preserve">data.floatValue </w:t>
      </w:r>
      <w:r w:rsidRPr="002C16F5">
        <w:rPr>
          <w:color w:val="4078F2"/>
          <w:lang w:eastAsia="en-IN"/>
        </w:rPr>
        <w:t>=</w:t>
      </w:r>
      <w:r w:rsidRPr="002C16F5">
        <w:rPr>
          <w:color w:val="383A42"/>
          <w:lang w:eastAsia="en-IN"/>
        </w:rPr>
        <w:t xml:space="preserve"> value;</w:t>
      </w:r>
    </w:p>
    <w:p w14:paraId="65253257" w14:textId="77777777" w:rsidR="002C16F5" w:rsidRPr="002C16F5" w:rsidRDefault="002C16F5" w:rsidP="00DE7F57">
      <w:pPr>
        <w:pStyle w:val="Code"/>
        <w:rPr>
          <w:color w:val="383A42"/>
          <w:lang w:eastAsia="en-IN"/>
        </w:rPr>
      </w:pPr>
      <w:r w:rsidRPr="002C16F5">
        <w:rPr>
          <w:color w:val="383A42"/>
          <w:lang w:eastAsia="en-IN"/>
        </w:rPr>
        <w:t>}</w:t>
      </w:r>
    </w:p>
    <w:p w14:paraId="5F0919BB" w14:textId="77777777" w:rsidR="002C16F5" w:rsidRPr="002C16F5" w:rsidRDefault="002C16F5" w:rsidP="00DE7F57">
      <w:pPr>
        <w:pStyle w:val="Code"/>
        <w:rPr>
          <w:color w:val="383A42"/>
          <w:lang w:eastAsia="en-IN"/>
        </w:rPr>
      </w:pPr>
    </w:p>
    <w:p w14:paraId="7B2D0AE0"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setValue_String</w:t>
      </w:r>
      <w:r w:rsidRPr="002C16F5">
        <w:rPr>
          <w:color w:val="383A42"/>
          <w:lang w:eastAsia="en-IN"/>
        </w:rPr>
        <w:t xml:space="preserve">(SafeUnion </w:t>
      </w:r>
      <w:r w:rsidRPr="002C16F5">
        <w:rPr>
          <w:color w:val="4078F2"/>
          <w:lang w:eastAsia="en-IN"/>
        </w:rPr>
        <w:t>*</w:t>
      </w:r>
      <w:r w:rsidRPr="002C16F5">
        <w:rPr>
          <w:color w:val="383A42"/>
          <w:lang w:eastAsia="en-IN"/>
        </w:rPr>
        <w:t xml:space="preserve">su, </w:t>
      </w:r>
      <w:r w:rsidRPr="002C16F5">
        <w:rPr>
          <w:color w:val="A626A4"/>
          <w:lang w:eastAsia="en-IN"/>
        </w:rPr>
        <w:t>const</w:t>
      </w:r>
      <w:r w:rsidRPr="002C16F5">
        <w:rPr>
          <w:color w:val="383A42"/>
          <w:lang w:eastAsia="en-IN"/>
        </w:rPr>
        <w:t xml:space="preserve"> </w:t>
      </w:r>
      <w:r w:rsidRPr="002C16F5">
        <w:rPr>
          <w:color w:val="A626A4"/>
          <w:lang w:eastAsia="en-IN"/>
        </w:rPr>
        <w:t>char</w:t>
      </w:r>
      <w:r w:rsidRPr="002C16F5">
        <w:rPr>
          <w:color w:val="383A42"/>
          <w:lang w:eastAsia="en-IN"/>
        </w:rPr>
        <w:t xml:space="preserve"> </w:t>
      </w:r>
      <w:r w:rsidRPr="002C16F5">
        <w:rPr>
          <w:color w:val="4078F2"/>
          <w:lang w:eastAsia="en-IN"/>
        </w:rPr>
        <w:t>*</w:t>
      </w:r>
      <w:r w:rsidRPr="002C16F5">
        <w:rPr>
          <w:color w:val="383A42"/>
          <w:lang w:eastAsia="en-IN"/>
        </w:rPr>
        <w:t>value) {</w:t>
      </w:r>
    </w:p>
    <w:p w14:paraId="0A071B74"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 xml:space="preserve">type </w:t>
      </w:r>
      <w:r w:rsidRPr="002C16F5">
        <w:rPr>
          <w:color w:val="4078F2"/>
          <w:lang w:eastAsia="en-IN"/>
        </w:rPr>
        <w:t>=</w:t>
      </w:r>
      <w:r w:rsidRPr="002C16F5">
        <w:rPr>
          <w:color w:val="383A42"/>
          <w:lang w:eastAsia="en-IN"/>
        </w:rPr>
        <w:t xml:space="preserve"> TYPE_STRING;</w:t>
      </w:r>
    </w:p>
    <w:p w14:paraId="4DB4F02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strncpy</w:t>
      </w:r>
      <w:r w:rsidRPr="002C16F5">
        <w:rPr>
          <w:color w:val="383A42"/>
          <w:lang w:eastAsia="en-IN"/>
        </w:rPr>
        <w:t>(su</w:t>
      </w:r>
      <w:r w:rsidRPr="002C16F5">
        <w:rPr>
          <w:color w:val="4078F2"/>
          <w:lang w:eastAsia="en-IN"/>
        </w:rPr>
        <w:t>-&gt;</w:t>
      </w:r>
      <w:r w:rsidRPr="002C16F5">
        <w:rPr>
          <w:color w:val="383A42"/>
          <w:lang w:eastAsia="en-IN"/>
        </w:rPr>
        <w:t xml:space="preserve">data.stringValue, value, </w:t>
      </w:r>
      <w:r w:rsidRPr="002C16F5">
        <w:rPr>
          <w:color w:val="B76B01"/>
          <w:lang w:eastAsia="en-IN"/>
        </w:rPr>
        <w:t>49</w:t>
      </w:r>
      <w:r w:rsidRPr="002C16F5">
        <w:rPr>
          <w:color w:val="383A42"/>
          <w:lang w:eastAsia="en-IN"/>
        </w:rPr>
        <w:t>);</w:t>
      </w:r>
    </w:p>
    <w:p w14:paraId="316DFF28" w14:textId="77777777" w:rsidR="002C16F5" w:rsidRPr="002C16F5" w:rsidRDefault="002C16F5" w:rsidP="00DE7F57">
      <w:pPr>
        <w:pStyle w:val="Code"/>
        <w:rPr>
          <w:color w:val="383A42"/>
          <w:lang w:eastAsia="en-IN"/>
        </w:rPr>
      </w:pPr>
      <w:r w:rsidRPr="002C16F5">
        <w:rPr>
          <w:color w:val="383A42"/>
          <w:lang w:eastAsia="en-IN"/>
        </w:rPr>
        <w:t xml:space="preserve">    su</w:t>
      </w:r>
      <w:r w:rsidRPr="002C16F5">
        <w:rPr>
          <w:color w:val="4078F2"/>
          <w:lang w:eastAsia="en-IN"/>
        </w:rPr>
        <w:t>-&gt;</w:t>
      </w:r>
      <w:r w:rsidRPr="002C16F5">
        <w:rPr>
          <w:color w:val="383A42"/>
          <w:lang w:eastAsia="en-IN"/>
        </w:rPr>
        <w:t>data.stringValue[</w:t>
      </w:r>
      <w:r w:rsidRPr="002C16F5">
        <w:rPr>
          <w:color w:val="B76B01"/>
          <w:lang w:eastAsia="en-IN"/>
        </w:rPr>
        <w:t>49</w:t>
      </w:r>
      <w:r w:rsidRPr="002C16F5">
        <w:rPr>
          <w:color w:val="383A42"/>
          <w:lang w:eastAsia="en-IN"/>
        </w:rPr>
        <w:t xml:space="preserve">] </w:t>
      </w:r>
      <w:r w:rsidRPr="002C16F5">
        <w:rPr>
          <w:color w:val="4078F2"/>
          <w:lang w:eastAsia="en-IN"/>
        </w:rPr>
        <w:t>=</w:t>
      </w:r>
      <w:r w:rsidRPr="002C16F5">
        <w:rPr>
          <w:color w:val="383A42"/>
          <w:lang w:eastAsia="en-IN"/>
        </w:rPr>
        <w:t xml:space="preserve"> </w:t>
      </w:r>
      <w:r w:rsidRPr="002C16F5">
        <w:rPr>
          <w:lang w:eastAsia="en-IN"/>
        </w:rPr>
        <w:t>'\0'</w:t>
      </w:r>
      <w:r w:rsidRPr="002C16F5">
        <w:rPr>
          <w:color w:val="383A42"/>
          <w:lang w:eastAsia="en-IN"/>
        </w:rPr>
        <w:t>;</w:t>
      </w:r>
    </w:p>
    <w:p w14:paraId="63E26617" w14:textId="77777777" w:rsidR="002C16F5" w:rsidRPr="002C16F5" w:rsidRDefault="002C16F5" w:rsidP="00DE7F57">
      <w:pPr>
        <w:pStyle w:val="Code"/>
        <w:rPr>
          <w:color w:val="383A42"/>
          <w:lang w:eastAsia="en-IN"/>
        </w:rPr>
      </w:pPr>
      <w:r w:rsidRPr="002C16F5">
        <w:rPr>
          <w:color w:val="383A42"/>
          <w:lang w:eastAsia="en-IN"/>
        </w:rPr>
        <w:t>}</w:t>
      </w:r>
    </w:p>
    <w:p w14:paraId="7F7361E9" w14:textId="77777777" w:rsidR="002C16F5" w:rsidRPr="002C16F5" w:rsidRDefault="002C16F5" w:rsidP="00DE7F57">
      <w:pPr>
        <w:pStyle w:val="Code"/>
        <w:rPr>
          <w:color w:val="383A42"/>
          <w:lang w:eastAsia="en-IN"/>
        </w:rPr>
      </w:pPr>
    </w:p>
    <w:p w14:paraId="08801485"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displayValue</w:t>
      </w:r>
      <w:r w:rsidRPr="002C16F5">
        <w:rPr>
          <w:color w:val="383A42"/>
          <w:lang w:eastAsia="en-IN"/>
        </w:rPr>
        <w:t>(SafeUnion su) {</w:t>
      </w:r>
    </w:p>
    <w:p w14:paraId="349FE2F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switch</w:t>
      </w:r>
      <w:r w:rsidRPr="002C16F5">
        <w:rPr>
          <w:color w:val="383A42"/>
          <w:lang w:eastAsia="en-IN"/>
        </w:rPr>
        <w:t xml:space="preserve"> (su.type) {</w:t>
      </w:r>
    </w:p>
    <w:p w14:paraId="74D2335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TYPE_INT</w:t>
      </w:r>
      <w:r w:rsidRPr="002C16F5">
        <w:rPr>
          <w:color w:val="4078F2"/>
          <w:lang w:eastAsia="en-IN"/>
        </w:rPr>
        <w:t>:</w:t>
      </w:r>
    </w:p>
    <w:p w14:paraId="3F08206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"Integer: %d\n"</w:t>
      </w:r>
      <w:r w:rsidRPr="002C16F5">
        <w:rPr>
          <w:color w:val="383A42"/>
          <w:lang w:eastAsia="en-IN"/>
        </w:rPr>
        <w:t>, su.data.intValue);</w:t>
      </w:r>
    </w:p>
    <w:p w14:paraId="35D068F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17567E4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TYPE_FLOAT</w:t>
      </w:r>
      <w:r w:rsidRPr="002C16F5">
        <w:rPr>
          <w:color w:val="4078F2"/>
          <w:lang w:eastAsia="en-IN"/>
        </w:rPr>
        <w:t>:</w:t>
      </w:r>
    </w:p>
    <w:p w14:paraId="6C37416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"Float: %.2f\n"</w:t>
      </w:r>
      <w:r w:rsidRPr="002C16F5">
        <w:rPr>
          <w:color w:val="383A42"/>
          <w:lang w:eastAsia="en-IN"/>
        </w:rPr>
        <w:t>, su.data.floatValue);</w:t>
      </w:r>
    </w:p>
    <w:p w14:paraId="1ED4336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4DC4D8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TYPE_STRING</w:t>
      </w:r>
      <w:r w:rsidRPr="002C16F5">
        <w:rPr>
          <w:color w:val="4078F2"/>
          <w:lang w:eastAsia="en-IN"/>
        </w:rPr>
        <w:t>:</w:t>
      </w:r>
    </w:p>
    <w:p w14:paraId="13ACB7A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"String: %s\n"</w:t>
      </w:r>
      <w:r w:rsidRPr="002C16F5">
        <w:rPr>
          <w:color w:val="383A42"/>
          <w:lang w:eastAsia="en-IN"/>
        </w:rPr>
        <w:t>, su.data.stringValue);</w:t>
      </w:r>
    </w:p>
    <w:p w14:paraId="640F76E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4050B2C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default</w:t>
      </w:r>
      <w:r w:rsidRPr="002C16F5">
        <w:rPr>
          <w:color w:val="4078F2"/>
          <w:lang w:eastAsia="en-IN"/>
        </w:rPr>
        <w:t>:</w:t>
      </w:r>
    </w:p>
    <w:p w14:paraId="72E7BE6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"Unknown type\n"</w:t>
      </w:r>
      <w:r w:rsidRPr="002C16F5">
        <w:rPr>
          <w:color w:val="383A42"/>
          <w:lang w:eastAsia="en-IN"/>
        </w:rPr>
        <w:t>);</w:t>
      </w:r>
    </w:p>
    <w:p w14:paraId="3F817401" w14:textId="77777777" w:rsidR="002C16F5" w:rsidRPr="002C16F5" w:rsidRDefault="002C16F5" w:rsidP="00DE7F57">
      <w:pPr>
        <w:pStyle w:val="Code"/>
        <w:rPr>
          <w:color w:val="383A42"/>
          <w:lang w:eastAsia="en-IN"/>
        </w:rPr>
      </w:pPr>
      <w:r w:rsidRPr="002C16F5">
        <w:rPr>
          <w:color w:val="383A42"/>
          <w:lang w:eastAsia="en-IN"/>
        </w:rPr>
        <w:t xml:space="preserve">    }</w:t>
      </w:r>
    </w:p>
    <w:p w14:paraId="644C0F85" w14:textId="77777777" w:rsidR="002C16F5" w:rsidRPr="002C16F5" w:rsidRDefault="002C16F5" w:rsidP="00DE7F57">
      <w:pPr>
        <w:pStyle w:val="Code"/>
        <w:rPr>
          <w:color w:val="383A42"/>
          <w:lang w:eastAsia="en-IN"/>
        </w:rPr>
      </w:pPr>
      <w:r w:rsidRPr="002C16F5">
        <w:rPr>
          <w:color w:val="383A42"/>
          <w:lang w:eastAsia="en-IN"/>
        </w:rPr>
        <w:t>}</w:t>
      </w:r>
    </w:p>
    <w:p w14:paraId="54FC5441" w14:textId="77777777" w:rsidR="002C16F5" w:rsidRPr="002C16F5" w:rsidRDefault="002C16F5" w:rsidP="00DE7F57">
      <w:pPr>
        <w:pStyle w:val="Code"/>
        <w:rPr>
          <w:color w:val="383A42"/>
          <w:lang w:eastAsia="en-IN"/>
        </w:rPr>
      </w:pPr>
    </w:p>
    <w:p w14:paraId="6F3933E0"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08818A8" w14:textId="77777777" w:rsidR="002C16F5" w:rsidRPr="002C16F5" w:rsidRDefault="002C16F5" w:rsidP="00DE7F57">
      <w:pPr>
        <w:pStyle w:val="Code"/>
        <w:rPr>
          <w:color w:val="383A42"/>
          <w:lang w:eastAsia="en-IN"/>
        </w:rPr>
      </w:pPr>
      <w:r w:rsidRPr="002C16F5">
        <w:rPr>
          <w:color w:val="383A42"/>
          <w:lang w:eastAsia="en-IN"/>
        </w:rPr>
        <w:t xml:space="preserve">    SafeUnion value;</w:t>
      </w:r>
    </w:p>
    <w:p w14:paraId="00269750" w14:textId="77777777" w:rsidR="002C16F5" w:rsidRPr="002C16F5" w:rsidRDefault="002C16F5" w:rsidP="00DE7F57">
      <w:pPr>
        <w:pStyle w:val="Code"/>
        <w:rPr>
          <w:color w:val="383A42"/>
          <w:lang w:eastAsia="en-IN"/>
        </w:rPr>
      </w:pPr>
      <w:r w:rsidRPr="002C16F5">
        <w:rPr>
          <w:color w:val="383A42"/>
          <w:lang w:eastAsia="en-IN"/>
        </w:rPr>
        <w:t xml:space="preserve">    </w:t>
      </w:r>
    </w:p>
    <w:p w14:paraId="638786F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Safe Union Example ===\n\n"</w:t>
      </w:r>
      <w:r w:rsidRPr="002C16F5">
        <w:rPr>
          <w:color w:val="383A42"/>
          <w:lang w:eastAsia="en-IN"/>
        </w:rPr>
        <w:t>);</w:t>
      </w:r>
    </w:p>
    <w:p w14:paraId="6151B231" w14:textId="77777777" w:rsidR="002C16F5" w:rsidRPr="002C16F5" w:rsidRDefault="002C16F5" w:rsidP="00DE7F57">
      <w:pPr>
        <w:pStyle w:val="Code"/>
        <w:rPr>
          <w:color w:val="383A42"/>
          <w:lang w:eastAsia="en-IN"/>
        </w:rPr>
      </w:pPr>
      <w:r w:rsidRPr="002C16F5">
        <w:rPr>
          <w:color w:val="383A42"/>
          <w:lang w:eastAsia="en-IN"/>
        </w:rPr>
        <w:t xml:space="preserve">    </w:t>
      </w:r>
    </w:p>
    <w:p w14:paraId="162DEAE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Store integer</w:t>
      </w:r>
    </w:p>
    <w:p w14:paraId="7A9A59D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setValue_Int</w:t>
      </w:r>
      <w:r w:rsidRPr="002C16F5">
        <w:rPr>
          <w:color w:val="383A42"/>
          <w:lang w:eastAsia="en-IN"/>
        </w:rPr>
        <w:t>(</w:t>
      </w:r>
      <w:r w:rsidRPr="002C16F5">
        <w:rPr>
          <w:color w:val="4078F2"/>
          <w:lang w:eastAsia="en-IN"/>
        </w:rPr>
        <w:t>&amp;</w:t>
      </w:r>
      <w:r w:rsidRPr="002C16F5">
        <w:rPr>
          <w:color w:val="383A42"/>
          <w:lang w:eastAsia="en-IN"/>
        </w:rPr>
        <w:t xml:space="preserve">value, </w:t>
      </w:r>
      <w:r w:rsidRPr="002C16F5">
        <w:rPr>
          <w:color w:val="B76B01"/>
          <w:lang w:eastAsia="en-IN"/>
        </w:rPr>
        <w:t>42</w:t>
      </w:r>
      <w:r w:rsidRPr="002C16F5">
        <w:rPr>
          <w:color w:val="383A42"/>
          <w:lang w:eastAsia="en-IN"/>
        </w:rPr>
        <w:t>);</w:t>
      </w:r>
    </w:p>
    <w:p w14:paraId="0E7676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integer: "</w:t>
      </w:r>
      <w:r w:rsidRPr="002C16F5">
        <w:rPr>
          <w:color w:val="383A42"/>
          <w:lang w:eastAsia="en-IN"/>
        </w:rPr>
        <w:t>);</w:t>
      </w:r>
    </w:p>
    <w:p w14:paraId="71A68F3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displayValue</w:t>
      </w:r>
      <w:r w:rsidRPr="002C16F5">
        <w:rPr>
          <w:color w:val="383A42"/>
          <w:lang w:eastAsia="en-IN"/>
        </w:rPr>
        <w:t>(value);</w:t>
      </w:r>
    </w:p>
    <w:p w14:paraId="1DD21ABD" w14:textId="77777777" w:rsidR="002C16F5" w:rsidRPr="002C16F5" w:rsidRDefault="002C16F5" w:rsidP="00DE7F57">
      <w:pPr>
        <w:pStyle w:val="Code"/>
        <w:rPr>
          <w:color w:val="383A42"/>
          <w:lang w:eastAsia="en-IN"/>
        </w:rPr>
      </w:pPr>
      <w:r w:rsidRPr="002C16F5">
        <w:rPr>
          <w:color w:val="383A42"/>
          <w:lang w:eastAsia="en-IN"/>
        </w:rPr>
        <w:t xml:space="preserve">    </w:t>
      </w:r>
    </w:p>
    <w:p w14:paraId="205876A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Store float</w:t>
      </w:r>
    </w:p>
    <w:p w14:paraId="7CCC2AF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setValue_Float</w:t>
      </w:r>
      <w:r w:rsidRPr="002C16F5">
        <w:rPr>
          <w:color w:val="383A42"/>
          <w:lang w:eastAsia="en-IN"/>
        </w:rPr>
        <w:t>(</w:t>
      </w:r>
      <w:r w:rsidRPr="002C16F5">
        <w:rPr>
          <w:color w:val="4078F2"/>
          <w:lang w:eastAsia="en-IN"/>
        </w:rPr>
        <w:t>&amp;</w:t>
      </w:r>
      <w:r w:rsidRPr="002C16F5">
        <w:rPr>
          <w:color w:val="383A42"/>
          <w:lang w:eastAsia="en-IN"/>
        </w:rPr>
        <w:t xml:space="preserve">value, </w:t>
      </w:r>
      <w:r w:rsidRPr="002C16F5">
        <w:rPr>
          <w:color w:val="B76B01"/>
          <w:lang w:eastAsia="en-IN"/>
        </w:rPr>
        <w:t>3.14159</w:t>
      </w:r>
      <w:r w:rsidRPr="002C16F5">
        <w:rPr>
          <w:color w:val="383A42"/>
          <w:lang w:eastAsia="en-IN"/>
        </w:rPr>
        <w:t>);</w:t>
      </w:r>
    </w:p>
    <w:p w14:paraId="3F99718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float: "</w:t>
      </w:r>
      <w:r w:rsidRPr="002C16F5">
        <w:rPr>
          <w:color w:val="383A42"/>
          <w:lang w:eastAsia="en-IN"/>
        </w:rPr>
        <w:t>);</w:t>
      </w:r>
    </w:p>
    <w:p w14:paraId="7CA5A84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displayValue</w:t>
      </w:r>
      <w:r w:rsidRPr="002C16F5">
        <w:rPr>
          <w:color w:val="383A42"/>
          <w:lang w:eastAsia="en-IN"/>
        </w:rPr>
        <w:t>(value);</w:t>
      </w:r>
    </w:p>
    <w:p w14:paraId="7A3684C2" w14:textId="77777777" w:rsidR="002C16F5" w:rsidRPr="002C16F5" w:rsidRDefault="002C16F5" w:rsidP="00DE7F57">
      <w:pPr>
        <w:pStyle w:val="Code"/>
        <w:rPr>
          <w:color w:val="383A42"/>
          <w:lang w:eastAsia="en-IN"/>
        </w:rPr>
      </w:pPr>
      <w:r w:rsidRPr="002C16F5">
        <w:rPr>
          <w:color w:val="383A42"/>
          <w:lang w:eastAsia="en-IN"/>
        </w:rPr>
        <w:t xml:space="preserve">    </w:t>
      </w:r>
    </w:p>
    <w:p w14:paraId="1890112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Store string</w:t>
      </w:r>
    </w:p>
    <w:p w14:paraId="69EF80D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setValue_String</w:t>
      </w:r>
      <w:r w:rsidRPr="002C16F5">
        <w:rPr>
          <w:color w:val="383A42"/>
          <w:lang w:eastAsia="en-IN"/>
        </w:rPr>
        <w:t>(</w:t>
      </w:r>
      <w:r w:rsidRPr="002C16F5">
        <w:rPr>
          <w:color w:val="4078F2"/>
          <w:lang w:eastAsia="en-IN"/>
        </w:rPr>
        <w:t>&amp;</w:t>
      </w:r>
      <w:r w:rsidRPr="002C16F5">
        <w:rPr>
          <w:color w:val="383A42"/>
          <w:lang w:eastAsia="en-IN"/>
        </w:rPr>
        <w:t xml:space="preserve">value, </w:t>
      </w:r>
      <w:r w:rsidRPr="002C16F5">
        <w:rPr>
          <w:lang w:eastAsia="en-IN"/>
        </w:rPr>
        <w:t>"Hello, Unions!"</w:t>
      </w:r>
      <w:r w:rsidRPr="002C16F5">
        <w:rPr>
          <w:color w:val="383A42"/>
          <w:lang w:eastAsia="en-IN"/>
        </w:rPr>
        <w:t>);</w:t>
      </w:r>
    </w:p>
    <w:p w14:paraId="242F0A0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string: "</w:t>
      </w:r>
      <w:r w:rsidRPr="002C16F5">
        <w:rPr>
          <w:color w:val="383A42"/>
          <w:lang w:eastAsia="en-IN"/>
        </w:rPr>
        <w:t>);</w:t>
      </w:r>
    </w:p>
    <w:p w14:paraId="3BA1934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displayValue</w:t>
      </w:r>
      <w:r w:rsidRPr="002C16F5">
        <w:rPr>
          <w:color w:val="383A42"/>
          <w:lang w:eastAsia="en-IN"/>
        </w:rPr>
        <w:t>(value);</w:t>
      </w:r>
    </w:p>
    <w:p w14:paraId="409BDC9D" w14:textId="77777777" w:rsidR="002C16F5" w:rsidRPr="002C16F5" w:rsidRDefault="002C16F5" w:rsidP="00DE7F57">
      <w:pPr>
        <w:pStyle w:val="Code"/>
        <w:rPr>
          <w:color w:val="383A42"/>
          <w:lang w:eastAsia="en-IN"/>
        </w:rPr>
      </w:pPr>
      <w:r w:rsidRPr="002C16F5">
        <w:rPr>
          <w:color w:val="383A42"/>
          <w:lang w:eastAsia="en-IN"/>
        </w:rPr>
        <w:t xml:space="preserve">    </w:t>
      </w:r>
    </w:p>
    <w:p w14:paraId="366B5A5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F7667C4" w14:textId="77777777" w:rsidR="002C16F5" w:rsidRPr="002C16F5" w:rsidRDefault="002C16F5" w:rsidP="00DE7F57">
      <w:pPr>
        <w:pStyle w:val="Code"/>
        <w:rPr>
          <w:color w:val="383A42"/>
          <w:lang w:eastAsia="en-IN"/>
        </w:rPr>
      </w:pPr>
      <w:r w:rsidRPr="002C16F5">
        <w:rPr>
          <w:color w:val="383A42"/>
          <w:lang w:eastAsia="en-IN"/>
        </w:rPr>
        <w:t>}</w:t>
      </w:r>
    </w:p>
    <w:p w14:paraId="0C77BD12" w14:textId="77777777" w:rsidR="002C16F5" w:rsidRPr="002C16F5" w:rsidRDefault="002C16F5" w:rsidP="00EB5751">
      <w:pPr>
        <w:pStyle w:val="Subheadddddf"/>
      </w:pPr>
      <w:r w:rsidRPr="002C16F5">
        <w:t>Output:</w:t>
      </w:r>
    </w:p>
    <w:p w14:paraId="689D2079" w14:textId="77777777" w:rsidR="002C16F5" w:rsidRPr="002C16F5" w:rsidRDefault="002C16F5" w:rsidP="00DE7F57">
      <w:pPr>
        <w:pStyle w:val="Code"/>
        <w:rPr>
          <w:lang w:eastAsia="en-IN"/>
        </w:rPr>
      </w:pPr>
      <w:r w:rsidRPr="002C16F5">
        <w:rPr>
          <w:lang w:eastAsia="en-IN"/>
        </w:rPr>
        <w:t>=== Safe Union Example ===</w:t>
      </w:r>
    </w:p>
    <w:p w14:paraId="6EF39FFD" w14:textId="77777777" w:rsidR="002C16F5" w:rsidRPr="002C16F5" w:rsidRDefault="002C16F5" w:rsidP="00DE7F57">
      <w:pPr>
        <w:pStyle w:val="Code"/>
        <w:rPr>
          <w:lang w:eastAsia="en-IN"/>
        </w:rPr>
      </w:pPr>
    </w:p>
    <w:p w14:paraId="134DAB8B" w14:textId="77777777" w:rsidR="002C16F5" w:rsidRPr="002C16F5" w:rsidRDefault="002C16F5" w:rsidP="00DE7F57">
      <w:pPr>
        <w:pStyle w:val="Code"/>
        <w:rPr>
          <w:lang w:eastAsia="en-IN"/>
        </w:rPr>
      </w:pPr>
      <w:r w:rsidRPr="002C16F5">
        <w:rPr>
          <w:lang w:eastAsia="en-IN"/>
        </w:rPr>
        <w:t>Stored integer: Integer: 42</w:t>
      </w:r>
    </w:p>
    <w:p w14:paraId="25BAA613" w14:textId="77777777" w:rsidR="002C16F5" w:rsidRPr="002C16F5" w:rsidRDefault="002C16F5" w:rsidP="00DE7F57">
      <w:pPr>
        <w:pStyle w:val="Code"/>
        <w:rPr>
          <w:lang w:eastAsia="en-IN"/>
        </w:rPr>
      </w:pPr>
      <w:r w:rsidRPr="002C16F5">
        <w:rPr>
          <w:lang w:eastAsia="en-IN"/>
        </w:rPr>
        <w:t>Stored float: Float: 3.14</w:t>
      </w:r>
    </w:p>
    <w:p w14:paraId="0481F1AF" w14:textId="77777777" w:rsidR="002C16F5" w:rsidRPr="002C16F5" w:rsidRDefault="002C16F5" w:rsidP="00DE7F57">
      <w:pPr>
        <w:pStyle w:val="Code"/>
        <w:rPr>
          <w:lang w:eastAsia="en-IN"/>
        </w:rPr>
      </w:pPr>
      <w:r w:rsidRPr="002C16F5">
        <w:rPr>
          <w:lang w:eastAsia="en-IN"/>
        </w:rPr>
        <w:t>Stored string: String: Hello, Unions!</w:t>
      </w:r>
    </w:p>
    <w:p w14:paraId="082184B2" w14:textId="77777777" w:rsidR="002C16F5" w:rsidRPr="002C16F5" w:rsidRDefault="002C16F5" w:rsidP="00EB5751">
      <w:pPr>
        <w:pStyle w:val="Subheadddddf"/>
      </w:pPr>
      <w:r w:rsidRPr="002C16F5">
        <w:t>Practical Exercises</w:t>
      </w:r>
    </w:p>
    <w:p w14:paraId="08EC4409" w14:textId="77777777" w:rsidR="002C16F5" w:rsidRPr="002C16F5" w:rsidRDefault="002C16F5" w:rsidP="00EB5751">
      <w:pPr>
        <w:pStyle w:val="Subheadddddf"/>
      </w:pPr>
      <w:r w:rsidRPr="002C16F5">
        <w:t>Exercise 1: Student Record Management</w:t>
      </w:r>
    </w:p>
    <w:p w14:paraId="6AFAB68D" w14:textId="77777777" w:rsidR="002C16F5" w:rsidRPr="002C16F5" w:rsidRDefault="002C16F5" w:rsidP="00EB5751">
      <w:pPr>
        <w:pStyle w:val="texxtt"/>
        <w:rPr>
          <w:lang w:eastAsia="en-IN"/>
        </w:rPr>
      </w:pPr>
      <w:r w:rsidRPr="002C16F5">
        <w:rPr>
          <w:b/>
          <w:bCs/>
          <w:lang w:eastAsia="en-IN"/>
        </w:rPr>
        <w:t>Task:</w:t>
      </w:r>
      <w:r w:rsidRPr="002C16F5">
        <w:rPr>
          <w:lang w:eastAsia="en-IN"/>
        </w:rPr>
        <w:t xml:space="preserve"> Create a structure to store student information (ID, name, marks) and display the details.</w:t>
      </w:r>
    </w:p>
    <w:p w14:paraId="691BA4DB" w14:textId="0D82C8C1" w:rsidR="002C16F5" w:rsidRPr="002C16F5" w:rsidRDefault="002C16F5" w:rsidP="00EB5751">
      <w:pPr>
        <w:pStyle w:val="Subheadddddf"/>
      </w:pPr>
      <w:r w:rsidRPr="002C16F5">
        <w:t>Code:</w:t>
      </w:r>
    </w:p>
    <w:p w14:paraId="64905B7E"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112ED3C"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1E23BEF6" w14:textId="77777777" w:rsidR="002C16F5" w:rsidRPr="002C16F5" w:rsidRDefault="002C16F5" w:rsidP="00DE7F57">
      <w:pPr>
        <w:pStyle w:val="Code"/>
        <w:rPr>
          <w:color w:val="383A42"/>
          <w:lang w:eastAsia="en-IN"/>
        </w:rPr>
      </w:pPr>
    </w:p>
    <w:p w14:paraId="5C61A4A1"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28F596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7095905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34CF932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1A4C28F0" w14:textId="77777777" w:rsidR="002C16F5" w:rsidRPr="002C16F5" w:rsidRDefault="002C16F5" w:rsidP="00DE7F57">
      <w:pPr>
        <w:pStyle w:val="Code"/>
        <w:rPr>
          <w:color w:val="383A42"/>
          <w:lang w:eastAsia="en-IN"/>
        </w:rPr>
      </w:pPr>
      <w:r w:rsidRPr="002C16F5">
        <w:rPr>
          <w:color w:val="383A42"/>
          <w:lang w:eastAsia="en-IN"/>
        </w:rPr>
        <w:t>};</w:t>
      </w:r>
    </w:p>
    <w:p w14:paraId="76CB51C1" w14:textId="77777777" w:rsidR="002C16F5" w:rsidRPr="002C16F5" w:rsidRDefault="002C16F5" w:rsidP="00DE7F57">
      <w:pPr>
        <w:pStyle w:val="Code"/>
        <w:rPr>
          <w:color w:val="383A42"/>
          <w:lang w:eastAsia="en-IN"/>
        </w:rPr>
      </w:pPr>
    </w:p>
    <w:p w14:paraId="710C5FC2"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2C27F0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s1;</w:t>
      </w:r>
    </w:p>
    <w:p w14:paraId="7A90ED03" w14:textId="77777777" w:rsidR="002C16F5" w:rsidRPr="002C16F5" w:rsidRDefault="002C16F5" w:rsidP="00DE7F57">
      <w:pPr>
        <w:pStyle w:val="Code"/>
        <w:rPr>
          <w:color w:val="383A42"/>
          <w:lang w:eastAsia="en-IN"/>
        </w:rPr>
      </w:pPr>
      <w:r w:rsidRPr="002C16F5">
        <w:rPr>
          <w:color w:val="383A42"/>
          <w:lang w:eastAsia="en-IN"/>
        </w:rPr>
        <w:t xml:space="preserve">    </w:t>
      </w:r>
    </w:p>
    <w:p w14:paraId="24E17D6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Input student details</w:t>
      </w:r>
    </w:p>
    <w:p w14:paraId="7993FBB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Student ID: "</w:t>
      </w:r>
      <w:r w:rsidRPr="002C16F5">
        <w:rPr>
          <w:color w:val="383A42"/>
          <w:lang w:eastAsia="en-IN"/>
        </w:rPr>
        <w:t>);</w:t>
      </w:r>
    </w:p>
    <w:p w14:paraId="3D2D1AB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s1.id);</w:t>
      </w:r>
    </w:p>
    <w:p w14:paraId="06659F31" w14:textId="77777777" w:rsidR="002C16F5" w:rsidRPr="002C16F5" w:rsidRDefault="002C16F5" w:rsidP="00DE7F57">
      <w:pPr>
        <w:pStyle w:val="Code"/>
        <w:rPr>
          <w:color w:val="383A42"/>
          <w:lang w:eastAsia="en-IN"/>
        </w:rPr>
      </w:pPr>
      <w:r w:rsidRPr="002C16F5">
        <w:rPr>
          <w:color w:val="383A42"/>
          <w:lang w:eastAsia="en-IN"/>
        </w:rPr>
        <w:t xml:space="preserve">    </w:t>
      </w:r>
    </w:p>
    <w:p w14:paraId="0398D8B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Name: "</w:t>
      </w:r>
      <w:r w:rsidRPr="002C16F5">
        <w:rPr>
          <w:color w:val="383A42"/>
          <w:lang w:eastAsia="en-IN"/>
        </w:rPr>
        <w:t>);</w:t>
      </w:r>
    </w:p>
    <w:p w14:paraId="19BDD97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s1.name);</w:t>
      </w:r>
    </w:p>
    <w:p w14:paraId="234D6C6D" w14:textId="77777777" w:rsidR="002C16F5" w:rsidRPr="002C16F5" w:rsidRDefault="002C16F5" w:rsidP="00DE7F57">
      <w:pPr>
        <w:pStyle w:val="Code"/>
        <w:rPr>
          <w:color w:val="383A42"/>
          <w:lang w:eastAsia="en-IN"/>
        </w:rPr>
      </w:pPr>
      <w:r w:rsidRPr="002C16F5">
        <w:rPr>
          <w:color w:val="383A42"/>
          <w:lang w:eastAsia="en-IN"/>
        </w:rPr>
        <w:t xml:space="preserve">    </w:t>
      </w:r>
    </w:p>
    <w:p w14:paraId="6C45472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Marks: "</w:t>
      </w:r>
      <w:r w:rsidRPr="002C16F5">
        <w:rPr>
          <w:color w:val="383A42"/>
          <w:lang w:eastAsia="en-IN"/>
        </w:rPr>
        <w:t>);</w:t>
      </w:r>
    </w:p>
    <w:p w14:paraId="38C837F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s1.marks);</w:t>
      </w:r>
    </w:p>
    <w:p w14:paraId="741764E1" w14:textId="77777777" w:rsidR="002C16F5" w:rsidRPr="002C16F5" w:rsidRDefault="002C16F5" w:rsidP="00DE7F57">
      <w:pPr>
        <w:pStyle w:val="Code"/>
        <w:rPr>
          <w:color w:val="383A42"/>
          <w:lang w:eastAsia="en-IN"/>
        </w:rPr>
      </w:pPr>
      <w:r w:rsidRPr="002C16F5">
        <w:rPr>
          <w:color w:val="383A42"/>
          <w:lang w:eastAsia="en-IN"/>
        </w:rPr>
        <w:t xml:space="preserve">    </w:t>
      </w:r>
    </w:p>
    <w:p w14:paraId="4085F26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Display student details</w:t>
      </w:r>
    </w:p>
    <w:p w14:paraId="6DB0BA7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Student Details ==========\n"</w:t>
      </w:r>
      <w:r w:rsidRPr="002C16F5">
        <w:rPr>
          <w:color w:val="383A42"/>
          <w:lang w:eastAsia="en-IN"/>
        </w:rPr>
        <w:t>);</w:t>
      </w:r>
    </w:p>
    <w:p w14:paraId="2FEE8D1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"ID: %d\n"</w:t>
      </w:r>
      <w:r w:rsidRPr="002C16F5">
        <w:rPr>
          <w:color w:val="383A42"/>
          <w:lang w:eastAsia="en-IN"/>
        </w:rPr>
        <w:t>, s1.id);</w:t>
      </w:r>
    </w:p>
    <w:p w14:paraId="6DA8BE1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s1.name);</w:t>
      </w:r>
    </w:p>
    <w:p w14:paraId="7D9184C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%.2f\n"</w:t>
      </w:r>
      <w:r w:rsidRPr="002C16F5">
        <w:rPr>
          <w:color w:val="383A42"/>
          <w:lang w:eastAsia="en-IN"/>
        </w:rPr>
        <w:t>, s1.marks);</w:t>
      </w:r>
    </w:p>
    <w:p w14:paraId="529F62B1" w14:textId="77777777" w:rsidR="002C16F5" w:rsidRPr="002C16F5" w:rsidRDefault="002C16F5" w:rsidP="00DE7F57">
      <w:pPr>
        <w:pStyle w:val="Code"/>
        <w:rPr>
          <w:color w:val="383A42"/>
          <w:lang w:eastAsia="en-IN"/>
        </w:rPr>
      </w:pPr>
      <w:r w:rsidRPr="002C16F5">
        <w:rPr>
          <w:color w:val="383A42"/>
          <w:lang w:eastAsia="en-IN"/>
        </w:rPr>
        <w:t xml:space="preserve">    </w:t>
      </w:r>
    </w:p>
    <w:p w14:paraId="4799F42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8381318" w14:textId="77777777" w:rsidR="002C16F5" w:rsidRPr="002C16F5" w:rsidRDefault="002C16F5" w:rsidP="00DE7F57">
      <w:pPr>
        <w:pStyle w:val="Code"/>
        <w:rPr>
          <w:color w:val="383A42"/>
          <w:lang w:eastAsia="en-IN"/>
        </w:rPr>
      </w:pPr>
      <w:r w:rsidRPr="002C16F5">
        <w:rPr>
          <w:color w:val="383A42"/>
          <w:lang w:eastAsia="en-IN"/>
        </w:rPr>
        <w:t>}</w:t>
      </w:r>
    </w:p>
    <w:p w14:paraId="1A416FE4" w14:textId="77777777" w:rsidR="002C16F5" w:rsidRPr="002C16F5" w:rsidRDefault="002C16F5" w:rsidP="00EB5751">
      <w:pPr>
        <w:pStyle w:val="Subheadddddf"/>
      </w:pPr>
      <w:r w:rsidRPr="002C16F5">
        <w:t>Example Output:</w:t>
      </w:r>
    </w:p>
    <w:p w14:paraId="5B6E2E28" w14:textId="77777777" w:rsidR="002C16F5" w:rsidRPr="002C16F5" w:rsidRDefault="002C16F5" w:rsidP="00DE7F57">
      <w:pPr>
        <w:pStyle w:val="Code"/>
        <w:rPr>
          <w:lang w:eastAsia="en-IN"/>
        </w:rPr>
      </w:pPr>
      <w:r w:rsidRPr="002C16F5">
        <w:rPr>
          <w:lang w:eastAsia="en-IN"/>
        </w:rPr>
        <w:t>Enter Student ID: 101</w:t>
      </w:r>
    </w:p>
    <w:p w14:paraId="2CED9471" w14:textId="77777777" w:rsidR="002C16F5" w:rsidRPr="002C16F5" w:rsidRDefault="002C16F5" w:rsidP="00DE7F57">
      <w:pPr>
        <w:pStyle w:val="Code"/>
        <w:rPr>
          <w:lang w:eastAsia="en-IN"/>
        </w:rPr>
      </w:pPr>
      <w:r w:rsidRPr="002C16F5">
        <w:rPr>
          <w:lang w:eastAsia="en-IN"/>
        </w:rPr>
        <w:t>Enter Name: Alice Johnson</w:t>
      </w:r>
    </w:p>
    <w:p w14:paraId="316479B6" w14:textId="77777777" w:rsidR="002C16F5" w:rsidRPr="002C16F5" w:rsidRDefault="002C16F5" w:rsidP="00DE7F57">
      <w:pPr>
        <w:pStyle w:val="Code"/>
        <w:rPr>
          <w:lang w:eastAsia="en-IN"/>
        </w:rPr>
      </w:pPr>
      <w:r w:rsidRPr="002C16F5">
        <w:rPr>
          <w:lang w:eastAsia="en-IN"/>
        </w:rPr>
        <w:t>Enter Marks: 87.5</w:t>
      </w:r>
    </w:p>
    <w:p w14:paraId="769DF99B" w14:textId="77777777" w:rsidR="002C16F5" w:rsidRPr="002C16F5" w:rsidRDefault="002C16F5" w:rsidP="00DE7F57">
      <w:pPr>
        <w:pStyle w:val="Code"/>
        <w:rPr>
          <w:lang w:eastAsia="en-IN"/>
        </w:rPr>
      </w:pPr>
    </w:p>
    <w:p w14:paraId="257D9BE2" w14:textId="77777777" w:rsidR="002C16F5" w:rsidRPr="002C16F5" w:rsidRDefault="002C16F5" w:rsidP="00DE7F57">
      <w:pPr>
        <w:pStyle w:val="Code"/>
        <w:rPr>
          <w:lang w:eastAsia="en-IN"/>
        </w:rPr>
      </w:pPr>
      <w:r w:rsidRPr="002C16F5">
        <w:rPr>
          <w:lang w:eastAsia="en-IN"/>
        </w:rPr>
        <w:t>========== Student Details ==========</w:t>
      </w:r>
    </w:p>
    <w:p w14:paraId="5ED1E838" w14:textId="77777777" w:rsidR="002C16F5" w:rsidRPr="002C16F5" w:rsidRDefault="002C16F5" w:rsidP="00DE7F57">
      <w:pPr>
        <w:pStyle w:val="Code"/>
        <w:rPr>
          <w:lang w:eastAsia="en-IN"/>
        </w:rPr>
      </w:pPr>
      <w:r w:rsidRPr="002C16F5">
        <w:rPr>
          <w:lang w:eastAsia="en-IN"/>
        </w:rPr>
        <w:t>ID: 101</w:t>
      </w:r>
    </w:p>
    <w:p w14:paraId="35C6923F" w14:textId="77777777" w:rsidR="002C16F5" w:rsidRPr="002C16F5" w:rsidRDefault="002C16F5" w:rsidP="00DE7F57">
      <w:pPr>
        <w:pStyle w:val="Code"/>
        <w:rPr>
          <w:lang w:eastAsia="en-IN"/>
        </w:rPr>
      </w:pPr>
      <w:r w:rsidRPr="002C16F5">
        <w:rPr>
          <w:lang w:eastAsia="en-IN"/>
        </w:rPr>
        <w:t>Name: Alice Johnson</w:t>
      </w:r>
    </w:p>
    <w:p w14:paraId="1DE555ED" w14:textId="77777777" w:rsidR="002C16F5" w:rsidRPr="002C16F5" w:rsidRDefault="002C16F5" w:rsidP="00DE7F57">
      <w:pPr>
        <w:pStyle w:val="Code"/>
        <w:rPr>
          <w:lang w:eastAsia="en-IN"/>
        </w:rPr>
      </w:pPr>
      <w:r w:rsidRPr="002C16F5">
        <w:rPr>
          <w:lang w:eastAsia="en-IN"/>
        </w:rPr>
        <w:t>Marks: 87.50</w:t>
      </w:r>
    </w:p>
    <w:p w14:paraId="021E332D" w14:textId="77777777" w:rsidR="002C16F5" w:rsidRPr="002C16F5" w:rsidRDefault="002C16F5" w:rsidP="00EB5751">
      <w:pPr>
        <w:pStyle w:val="Subheadddddf"/>
      </w:pPr>
      <w:r w:rsidRPr="002C16F5">
        <w:t>Exercise 2: Array of Books</w:t>
      </w:r>
    </w:p>
    <w:p w14:paraId="5B9E032A" w14:textId="77777777" w:rsidR="002C16F5" w:rsidRPr="002C16F5" w:rsidRDefault="002C16F5" w:rsidP="00EB5751">
      <w:pPr>
        <w:pStyle w:val="texxtt"/>
        <w:rPr>
          <w:lang w:eastAsia="en-IN"/>
        </w:rPr>
      </w:pPr>
      <w:r w:rsidRPr="002C16F5">
        <w:rPr>
          <w:b/>
          <w:bCs/>
          <w:lang w:eastAsia="en-IN"/>
        </w:rPr>
        <w:t>Task:</w:t>
      </w:r>
      <w:r w:rsidRPr="002C16F5">
        <w:rPr>
          <w:lang w:eastAsia="en-IN"/>
        </w:rPr>
        <w:t xml:space="preserve"> Create an array of 3 book structures with title, author, and price. Display all books.</w:t>
      </w:r>
    </w:p>
    <w:p w14:paraId="1BF2DD75" w14:textId="79E29736" w:rsidR="002C16F5" w:rsidRPr="002C16F5" w:rsidRDefault="002C16F5" w:rsidP="00EB5751">
      <w:pPr>
        <w:pStyle w:val="Subheadddddf"/>
      </w:pPr>
      <w:r w:rsidRPr="002C16F5">
        <w:t>Code:</w:t>
      </w:r>
    </w:p>
    <w:p w14:paraId="4F26A400"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86E6D51"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5F6483AE" w14:textId="77777777" w:rsidR="002C16F5" w:rsidRPr="002C16F5" w:rsidRDefault="002C16F5" w:rsidP="00DE7F57">
      <w:pPr>
        <w:pStyle w:val="Code"/>
        <w:rPr>
          <w:color w:val="383A42"/>
          <w:lang w:eastAsia="en-IN"/>
        </w:rPr>
      </w:pPr>
    </w:p>
    <w:p w14:paraId="2E1CA073"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w:t>
      </w:r>
    </w:p>
    <w:p w14:paraId="1B44276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title[</w:t>
      </w:r>
      <w:r w:rsidRPr="002C16F5">
        <w:rPr>
          <w:color w:val="B76B01"/>
          <w:lang w:eastAsia="en-IN"/>
        </w:rPr>
        <w:t>50</w:t>
      </w:r>
      <w:r w:rsidRPr="002C16F5">
        <w:rPr>
          <w:color w:val="383A42"/>
          <w:lang w:eastAsia="en-IN"/>
        </w:rPr>
        <w:t>];</w:t>
      </w:r>
    </w:p>
    <w:p w14:paraId="20A798A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author[</w:t>
      </w:r>
      <w:r w:rsidRPr="002C16F5">
        <w:rPr>
          <w:color w:val="B76B01"/>
          <w:lang w:eastAsia="en-IN"/>
        </w:rPr>
        <w:t>50</w:t>
      </w:r>
      <w:r w:rsidRPr="002C16F5">
        <w:rPr>
          <w:color w:val="383A42"/>
          <w:lang w:eastAsia="en-IN"/>
        </w:rPr>
        <w:t>];</w:t>
      </w:r>
    </w:p>
    <w:p w14:paraId="5897B4B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price;</w:t>
      </w:r>
    </w:p>
    <w:p w14:paraId="4EFC3129" w14:textId="77777777" w:rsidR="002C16F5" w:rsidRPr="002C16F5" w:rsidRDefault="002C16F5" w:rsidP="00DE7F57">
      <w:pPr>
        <w:pStyle w:val="Code"/>
        <w:rPr>
          <w:color w:val="383A42"/>
          <w:lang w:eastAsia="en-IN"/>
        </w:rPr>
      </w:pPr>
      <w:r w:rsidRPr="002C16F5">
        <w:rPr>
          <w:color w:val="383A42"/>
          <w:lang w:eastAsia="en-IN"/>
        </w:rPr>
        <w:t>};</w:t>
      </w:r>
    </w:p>
    <w:p w14:paraId="3BF6CE95" w14:textId="77777777" w:rsidR="002C16F5" w:rsidRPr="002C16F5" w:rsidRDefault="002C16F5" w:rsidP="00DE7F57">
      <w:pPr>
        <w:pStyle w:val="Code"/>
        <w:rPr>
          <w:color w:val="383A42"/>
          <w:lang w:eastAsia="en-IN"/>
        </w:rPr>
      </w:pPr>
    </w:p>
    <w:p w14:paraId="065FF80F"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ABC075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Book</w:t>
      </w:r>
      <w:r w:rsidRPr="002C16F5">
        <w:rPr>
          <w:color w:val="383A42"/>
          <w:lang w:eastAsia="en-IN"/>
        </w:rPr>
        <w:t xml:space="preserve"> books[</w:t>
      </w:r>
      <w:r w:rsidRPr="002C16F5">
        <w:rPr>
          <w:color w:val="B76B01"/>
          <w:lang w:eastAsia="en-IN"/>
        </w:rPr>
        <w:t>3</w:t>
      </w:r>
      <w:r w:rsidRPr="002C16F5">
        <w:rPr>
          <w:color w:val="383A42"/>
          <w:lang w:eastAsia="en-IN"/>
        </w:rPr>
        <w:t>];</w:t>
      </w:r>
    </w:p>
    <w:p w14:paraId="0A71FDFB" w14:textId="77777777" w:rsidR="002C16F5" w:rsidRPr="002C16F5" w:rsidRDefault="002C16F5" w:rsidP="00DE7F57">
      <w:pPr>
        <w:pStyle w:val="Code"/>
        <w:rPr>
          <w:color w:val="383A42"/>
          <w:lang w:eastAsia="en-IN"/>
        </w:rPr>
      </w:pPr>
      <w:r w:rsidRPr="002C16F5">
        <w:rPr>
          <w:color w:val="383A42"/>
          <w:lang w:eastAsia="en-IN"/>
        </w:rPr>
        <w:t xml:space="preserve">    </w:t>
      </w:r>
    </w:p>
    <w:p w14:paraId="52293F3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Input book details</w:t>
      </w:r>
    </w:p>
    <w:p w14:paraId="136A908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3</w:t>
      </w:r>
      <w:r w:rsidRPr="002C16F5">
        <w:rPr>
          <w:color w:val="383A42"/>
          <w:lang w:eastAsia="en-IN"/>
        </w:rPr>
        <w:t>; i</w:t>
      </w:r>
      <w:r w:rsidRPr="002C16F5">
        <w:rPr>
          <w:color w:val="4078F2"/>
          <w:lang w:eastAsia="en-IN"/>
        </w:rPr>
        <w:t>++</w:t>
      </w:r>
      <w:r w:rsidRPr="002C16F5">
        <w:rPr>
          <w:color w:val="383A42"/>
          <w:lang w:eastAsia="en-IN"/>
        </w:rPr>
        <w:t>) {</w:t>
      </w:r>
    </w:p>
    <w:p w14:paraId="7A36337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"\nEnter details for Book %d:\n"</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0C6192E9" w14:textId="77777777" w:rsidR="002C16F5" w:rsidRPr="002C16F5" w:rsidRDefault="002C16F5" w:rsidP="00DE7F57">
      <w:pPr>
        <w:pStyle w:val="Code"/>
        <w:rPr>
          <w:color w:val="383A42"/>
          <w:lang w:eastAsia="en-IN"/>
        </w:rPr>
      </w:pPr>
      <w:r w:rsidRPr="002C16F5">
        <w:rPr>
          <w:color w:val="383A42"/>
          <w:lang w:eastAsia="en-IN"/>
        </w:rPr>
        <w:t xml:space="preserve">        </w:t>
      </w:r>
    </w:p>
    <w:p w14:paraId="164DA22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"Title: "</w:t>
      </w:r>
      <w:r w:rsidRPr="002C16F5">
        <w:rPr>
          <w:color w:val="383A42"/>
          <w:lang w:eastAsia="en-IN"/>
        </w:rPr>
        <w:t>);</w:t>
      </w:r>
    </w:p>
    <w:p w14:paraId="3B51894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books[i].title);</w:t>
      </w:r>
    </w:p>
    <w:p w14:paraId="420C58F6" w14:textId="77777777" w:rsidR="002C16F5" w:rsidRPr="002C16F5" w:rsidRDefault="002C16F5" w:rsidP="00DE7F57">
      <w:pPr>
        <w:pStyle w:val="Code"/>
        <w:rPr>
          <w:color w:val="383A42"/>
          <w:lang w:eastAsia="en-IN"/>
        </w:rPr>
      </w:pPr>
      <w:r w:rsidRPr="002C16F5">
        <w:rPr>
          <w:color w:val="383A42"/>
          <w:lang w:eastAsia="en-IN"/>
        </w:rPr>
        <w:t xml:space="preserve">        </w:t>
      </w:r>
    </w:p>
    <w:p w14:paraId="6EBDABF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"Author: "</w:t>
      </w:r>
      <w:r w:rsidRPr="002C16F5">
        <w:rPr>
          <w:color w:val="383A42"/>
          <w:lang w:eastAsia="en-IN"/>
        </w:rPr>
        <w:t>);</w:t>
      </w:r>
    </w:p>
    <w:p w14:paraId="7D7BBB7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books[i].author);</w:t>
      </w:r>
    </w:p>
    <w:p w14:paraId="0ED47544" w14:textId="77777777" w:rsidR="002C16F5" w:rsidRPr="002C16F5" w:rsidRDefault="002C16F5" w:rsidP="00DE7F57">
      <w:pPr>
        <w:pStyle w:val="Code"/>
        <w:rPr>
          <w:color w:val="383A42"/>
          <w:lang w:eastAsia="en-IN"/>
        </w:rPr>
      </w:pPr>
      <w:r w:rsidRPr="002C16F5">
        <w:rPr>
          <w:color w:val="383A42"/>
          <w:lang w:eastAsia="en-IN"/>
        </w:rPr>
        <w:t xml:space="preserve">        </w:t>
      </w:r>
    </w:p>
    <w:p w14:paraId="07A376D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"Price: "</w:t>
      </w:r>
      <w:r w:rsidRPr="002C16F5">
        <w:rPr>
          <w:color w:val="383A42"/>
          <w:lang w:eastAsia="en-IN"/>
        </w:rPr>
        <w:t>);</w:t>
      </w:r>
    </w:p>
    <w:p w14:paraId="2513C8D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books[i].price);</w:t>
      </w:r>
    </w:p>
    <w:p w14:paraId="030D9231" w14:textId="77777777" w:rsidR="002C16F5" w:rsidRPr="002C16F5" w:rsidRDefault="002C16F5" w:rsidP="00DE7F57">
      <w:pPr>
        <w:pStyle w:val="Code"/>
        <w:rPr>
          <w:color w:val="383A42"/>
          <w:lang w:eastAsia="en-IN"/>
        </w:rPr>
      </w:pPr>
      <w:r w:rsidRPr="002C16F5">
        <w:rPr>
          <w:color w:val="383A42"/>
          <w:lang w:eastAsia="en-IN"/>
        </w:rPr>
        <w:t xml:space="preserve">    }</w:t>
      </w:r>
    </w:p>
    <w:p w14:paraId="3AAE155A" w14:textId="77777777" w:rsidR="002C16F5" w:rsidRPr="002C16F5" w:rsidRDefault="002C16F5" w:rsidP="00DE7F57">
      <w:pPr>
        <w:pStyle w:val="Code"/>
        <w:rPr>
          <w:color w:val="383A42"/>
          <w:lang w:eastAsia="en-IN"/>
        </w:rPr>
      </w:pPr>
      <w:r w:rsidRPr="002C16F5">
        <w:rPr>
          <w:color w:val="383A42"/>
          <w:lang w:eastAsia="en-IN"/>
        </w:rPr>
        <w:t xml:space="preserve">    </w:t>
      </w:r>
    </w:p>
    <w:p w14:paraId="4375F6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Display all books</w:t>
      </w:r>
    </w:p>
    <w:p w14:paraId="1F782D8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BOOK CATALOG ==========\n"</w:t>
      </w:r>
      <w:r w:rsidRPr="002C16F5">
        <w:rPr>
          <w:color w:val="383A42"/>
          <w:lang w:eastAsia="en-IN"/>
        </w:rPr>
        <w:t>);</w:t>
      </w:r>
    </w:p>
    <w:p w14:paraId="6076E67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for</w:t>
      </w:r>
      <w:r w:rsidRPr="002C16F5">
        <w:rPr>
          <w:color w:val="383A42"/>
          <w:lang w:eastAsia="en-IN"/>
        </w:rPr>
        <w:t xml:space="preserve"> (</w:t>
      </w:r>
      <w:r w:rsidRPr="002C16F5">
        <w:rPr>
          <w:color w:val="A626A4"/>
          <w:lang w:eastAsia="en-IN"/>
        </w:rPr>
        <w:t>int</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0</w:t>
      </w:r>
      <w:r w:rsidRPr="002C16F5">
        <w:rPr>
          <w:color w:val="383A42"/>
          <w:lang w:eastAsia="en-IN"/>
        </w:rPr>
        <w:t xml:space="preserve">; i </w:t>
      </w:r>
      <w:r w:rsidRPr="002C16F5">
        <w:rPr>
          <w:color w:val="4078F2"/>
          <w:lang w:eastAsia="en-IN"/>
        </w:rPr>
        <w:t>&lt;</w:t>
      </w:r>
      <w:r w:rsidRPr="002C16F5">
        <w:rPr>
          <w:color w:val="383A42"/>
          <w:lang w:eastAsia="en-IN"/>
        </w:rPr>
        <w:t xml:space="preserve"> </w:t>
      </w:r>
      <w:r w:rsidRPr="002C16F5">
        <w:rPr>
          <w:color w:val="B76B01"/>
          <w:lang w:eastAsia="en-IN"/>
        </w:rPr>
        <w:t>3</w:t>
      </w:r>
      <w:r w:rsidRPr="002C16F5">
        <w:rPr>
          <w:color w:val="383A42"/>
          <w:lang w:eastAsia="en-IN"/>
        </w:rPr>
        <w:t>; i</w:t>
      </w:r>
      <w:r w:rsidRPr="002C16F5">
        <w:rPr>
          <w:color w:val="4078F2"/>
          <w:lang w:eastAsia="en-IN"/>
        </w:rPr>
        <w:t>++</w:t>
      </w:r>
      <w:r w:rsidRPr="002C16F5">
        <w:rPr>
          <w:color w:val="383A42"/>
          <w:lang w:eastAsia="en-IN"/>
        </w:rPr>
        <w:t>) {</w:t>
      </w:r>
    </w:p>
    <w:p w14:paraId="4C75127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"\nBook %d:\n"</w:t>
      </w:r>
      <w:r w:rsidRPr="002C16F5">
        <w:rPr>
          <w:color w:val="383A42"/>
          <w:lang w:eastAsia="en-IN"/>
        </w:rPr>
        <w:t xml:space="preserve">, i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w:t>
      </w:r>
    </w:p>
    <w:p w14:paraId="42523CE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"Title: %s\n"</w:t>
      </w:r>
      <w:r w:rsidRPr="002C16F5">
        <w:rPr>
          <w:color w:val="383A42"/>
          <w:lang w:eastAsia="en-IN"/>
        </w:rPr>
        <w:t>, books[i].title);</w:t>
      </w:r>
    </w:p>
    <w:p w14:paraId="67F6D29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"Author: %s\n"</w:t>
      </w:r>
      <w:r w:rsidRPr="002C16F5">
        <w:rPr>
          <w:color w:val="383A42"/>
          <w:lang w:eastAsia="en-IN"/>
        </w:rPr>
        <w:t>, books[i].author);</w:t>
      </w:r>
    </w:p>
    <w:p w14:paraId="02FABE6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"Price: Rs.%.2f\n"</w:t>
      </w:r>
      <w:r w:rsidRPr="002C16F5">
        <w:rPr>
          <w:color w:val="383A42"/>
          <w:lang w:eastAsia="en-IN"/>
        </w:rPr>
        <w:t>, books[i].price);</w:t>
      </w:r>
    </w:p>
    <w:p w14:paraId="6868634A" w14:textId="77777777" w:rsidR="002C16F5" w:rsidRPr="002C16F5" w:rsidRDefault="002C16F5" w:rsidP="00DE7F57">
      <w:pPr>
        <w:pStyle w:val="Code"/>
        <w:rPr>
          <w:color w:val="383A42"/>
          <w:lang w:eastAsia="en-IN"/>
        </w:rPr>
      </w:pPr>
      <w:r w:rsidRPr="002C16F5">
        <w:rPr>
          <w:color w:val="383A42"/>
          <w:lang w:eastAsia="en-IN"/>
        </w:rPr>
        <w:t xml:space="preserve">    }</w:t>
      </w:r>
    </w:p>
    <w:p w14:paraId="07B60C38" w14:textId="77777777" w:rsidR="002C16F5" w:rsidRPr="002C16F5" w:rsidRDefault="002C16F5" w:rsidP="00DE7F57">
      <w:pPr>
        <w:pStyle w:val="Code"/>
        <w:rPr>
          <w:color w:val="383A42"/>
          <w:lang w:eastAsia="en-IN"/>
        </w:rPr>
      </w:pPr>
      <w:r w:rsidRPr="002C16F5">
        <w:rPr>
          <w:color w:val="383A42"/>
          <w:lang w:eastAsia="en-IN"/>
        </w:rPr>
        <w:t xml:space="preserve">    </w:t>
      </w:r>
    </w:p>
    <w:p w14:paraId="6DFF6DE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B27FB2D" w14:textId="77777777" w:rsidR="002C16F5" w:rsidRPr="002C16F5" w:rsidRDefault="002C16F5" w:rsidP="00DE7F57">
      <w:pPr>
        <w:pStyle w:val="Code"/>
        <w:rPr>
          <w:color w:val="383A42"/>
          <w:lang w:eastAsia="en-IN"/>
        </w:rPr>
      </w:pPr>
      <w:r w:rsidRPr="002C16F5">
        <w:rPr>
          <w:color w:val="383A42"/>
          <w:lang w:eastAsia="en-IN"/>
        </w:rPr>
        <w:t>}</w:t>
      </w:r>
    </w:p>
    <w:p w14:paraId="015C5485" w14:textId="77777777" w:rsidR="00EB5751" w:rsidRDefault="00EB5751" w:rsidP="00EB5751">
      <w:pPr>
        <w:pStyle w:val="Subheadddddf"/>
      </w:pPr>
    </w:p>
    <w:p w14:paraId="47DBD978" w14:textId="0AC6A2B3" w:rsidR="002C16F5" w:rsidRPr="002C16F5" w:rsidRDefault="002C16F5" w:rsidP="00EB5751">
      <w:pPr>
        <w:pStyle w:val="Subheadddddf"/>
      </w:pPr>
      <w:r w:rsidRPr="002C16F5">
        <w:t>Example Output:</w:t>
      </w:r>
    </w:p>
    <w:p w14:paraId="5832AEA1" w14:textId="77777777" w:rsidR="002C16F5" w:rsidRPr="002C16F5" w:rsidRDefault="002C16F5" w:rsidP="00DE7F57">
      <w:pPr>
        <w:pStyle w:val="Code"/>
        <w:rPr>
          <w:lang w:eastAsia="en-IN"/>
        </w:rPr>
      </w:pPr>
      <w:r w:rsidRPr="002C16F5">
        <w:rPr>
          <w:lang w:eastAsia="en-IN"/>
        </w:rPr>
        <w:t>Enter details for Book 1:</w:t>
      </w:r>
    </w:p>
    <w:p w14:paraId="2B622EC1" w14:textId="77777777" w:rsidR="002C16F5" w:rsidRPr="002C16F5" w:rsidRDefault="002C16F5" w:rsidP="00DE7F57">
      <w:pPr>
        <w:pStyle w:val="Code"/>
        <w:rPr>
          <w:lang w:eastAsia="en-IN"/>
        </w:rPr>
      </w:pPr>
      <w:r w:rsidRPr="002C16F5">
        <w:rPr>
          <w:lang w:eastAsia="en-IN"/>
        </w:rPr>
        <w:t>Title: C Programming</w:t>
      </w:r>
    </w:p>
    <w:p w14:paraId="70A87AE7" w14:textId="77777777" w:rsidR="002C16F5" w:rsidRPr="002C16F5" w:rsidRDefault="002C16F5" w:rsidP="00DE7F57">
      <w:pPr>
        <w:pStyle w:val="Code"/>
        <w:rPr>
          <w:lang w:eastAsia="en-IN"/>
        </w:rPr>
      </w:pPr>
      <w:r w:rsidRPr="002C16F5">
        <w:rPr>
          <w:lang w:eastAsia="en-IN"/>
        </w:rPr>
        <w:t>Author: Dennis Ritchie</w:t>
      </w:r>
    </w:p>
    <w:p w14:paraId="0A7FD320" w14:textId="77777777" w:rsidR="002C16F5" w:rsidRPr="002C16F5" w:rsidRDefault="002C16F5" w:rsidP="00DE7F57">
      <w:pPr>
        <w:pStyle w:val="Code"/>
        <w:rPr>
          <w:lang w:eastAsia="en-IN"/>
        </w:rPr>
      </w:pPr>
      <w:r w:rsidRPr="002C16F5">
        <w:rPr>
          <w:lang w:eastAsia="en-IN"/>
        </w:rPr>
        <w:t>Price: 599.99</w:t>
      </w:r>
    </w:p>
    <w:p w14:paraId="64D338FB" w14:textId="77777777" w:rsidR="002C16F5" w:rsidRPr="002C16F5" w:rsidRDefault="002C16F5" w:rsidP="00DE7F57">
      <w:pPr>
        <w:pStyle w:val="Code"/>
        <w:rPr>
          <w:lang w:eastAsia="en-IN"/>
        </w:rPr>
      </w:pPr>
    </w:p>
    <w:p w14:paraId="163DE488" w14:textId="77777777" w:rsidR="002C16F5" w:rsidRPr="002C16F5" w:rsidRDefault="002C16F5" w:rsidP="00DE7F57">
      <w:pPr>
        <w:pStyle w:val="Code"/>
        <w:rPr>
          <w:lang w:eastAsia="en-IN"/>
        </w:rPr>
      </w:pPr>
      <w:r w:rsidRPr="002C16F5">
        <w:rPr>
          <w:lang w:eastAsia="en-IN"/>
        </w:rPr>
        <w:t>Enter details for Book 2:</w:t>
      </w:r>
    </w:p>
    <w:p w14:paraId="5F74E5BC" w14:textId="77777777" w:rsidR="002C16F5" w:rsidRPr="002C16F5" w:rsidRDefault="002C16F5" w:rsidP="00DE7F57">
      <w:pPr>
        <w:pStyle w:val="Code"/>
        <w:rPr>
          <w:lang w:eastAsia="en-IN"/>
        </w:rPr>
      </w:pPr>
      <w:r w:rsidRPr="002C16F5">
        <w:rPr>
          <w:lang w:eastAsia="en-IN"/>
        </w:rPr>
        <w:t>Title: Data Structures</w:t>
      </w:r>
    </w:p>
    <w:p w14:paraId="229E3D35" w14:textId="77777777" w:rsidR="002C16F5" w:rsidRPr="002C16F5" w:rsidRDefault="002C16F5" w:rsidP="00DE7F57">
      <w:pPr>
        <w:pStyle w:val="Code"/>
        <w:rPr>
          <w:lang w:eastAsia="en-IN"/>
        </w:rPr>
      </w:pPr>
      <w:r w:rsidRPr="002C16F5">
        <w:rPr>
          <w:lang w:eastAsia="en-IN"/>
        </w:rPr>
        <w:t>Author: Mark Weiss</w:t>
      </w:r>
    </w:p>
    <w:p w14:paraId="2B9EE0EA" w14:textId="77777777" w:rsidR="002C16F5" w:rsidRPr="002C16F5" w:rsidRDefault="002C16F5" w:rsidP="00DE7F57">
      <w:pPr>
        <w:pStyle w:val="Code"/>
        <w:rPr>
          <w:lang w:eastAsia="en-IN"/>
        </w:rPr>
      </w:pPr>
      <w:r w:rsidRPr="002C16F5">
        <w:rPr>
          <w:lang w:eastAsia="en-IN"/>
        </w:rPr>
        <w:t>Price: 799.50</w:t>
      </w:r>
    </w:p>
    <w:p w14:paraId="09272F80" w14:textId="77777777" w:rsidR="002C16F5" w:rsidRPr="002C16F5" w:rsidRDefault="002C16F5" w:rsidP="00DE7F57">
      <w:pPr>
        <w:pStyle w:val="Code"/>
        <w:rPr>
          <w:lang w:eastAsia="en-IN"/>
        </w:rPr>
      </w:pPr>
    </w:p>
    <w:p w14:paraId="3F5607B5" w14:textId="77777777" w:rsidR="002C16F5" w:rsidRPr="002C16F5" w:rsidRDefault="002C16F5" w:rsidP="00DE7F57">
      <w:pPr>
        <w:pStyle w:val="Code"/>
        <w:rPr>
          <w:lang w:eastAsia="en-IN"/>
        </w:rPr>
      </w:pPr>
      <w:r w:rsidRPr="002C16F5">
        <w:rPr>
          <w:lang w:eastAsia="en-IN"/>
        </w:rPr>
        <w:t>Enter details for Book 3:</w:t>
      </w:r>
    </w:p>
    <w:p w14:paraId="62728C29" w14:textId="77777777" w:rsidR="002C16F5" w:rsidRPr="002C16F5" w:rsidRDefault="002C16F5" w:rsidP="00DE7F57">
      <w:pPr>
        <w:pStyle w:val="Code"/>
        <w:rPr>
          <w:lang w:eastAsia="en-IN"/>
        </w:rPr>
      </w:pPr>
      <w:r w:rsidRPr="002C16F5">
        <w:rPr>
          <w:lang w:eastAsia="en-IN"/>
        </w:rPr>
        <w:t>Title: Algorithms</w:t>
      </w:r>
    </w:p>
    <w:p w14:paraId="5F77DFD4" w14:textId="77777777" w:rsidR="002C16F5" w:rsidRPr="002C16F5" w:rsidRDefault="002C16F5" w:rsidP="00DE7F57">
      <w:pPr>
        <w:pStyle w:val="Code"/>
        <w:rPr>
          <w:lang w:eastAsia="en-IN"/>
        </w:rPr>
      </w:pPr>
      <w:r w:rsidRPr="002C16F5">
        <w:rPr>
          <w:lang w:eastAsia="en-IN"/>
        </w:rPr>
        <w:t>Author: Cormen</w:t>
      </w:r>
    </w:p>
    <w:p w14:paraId="14D2A72D" w14:textId="77777777" w:rsidR="002C16F5" w:rsidRPr="002C16F5" w:rsidRDefault="002C16F5" w:rsidP="00DE7F57">
      <w:pPr>
        <w:pStyle w:val="Code"/>
        <w:rPr>
          <w:lang w:eastAsia="en-IN"/>
        </w:rPr>
      </w:pPr>
      <w:r w:rsidRPr="002C16F5">
        <w:rPr>
          <w:lang w:eastAsia="en-IN"/>
        </w:rPr>
        <w:t>Price: 999.00</w:t>
      </w:r>
    </w:p>
    <w:p w14:paraId="7064370C" w14:textId="77777777" w:rsidR="002C16F5" w:rsidRPr="002C16F5" w:rsidRDefault="002C16F5" w:rsidP="00DE7F57">
      <w:pPr>
        <w:pStyle w:val="Code"/>
        <w:rPr>
          <w:lang w:eastAsia="en-IN"/>
        </w:rPr>
      </w:pPr>
    </w:p>
    <w:p w14:paraId="4FA0AF0F" w14:textId="77777777" w:rsidR="002C16F5" w:rsidRPr="002C16F5" w:rsidRDefault="002C16F5" w:rsidP="00DE7F57">
      <w:pPr>
        <w:pStyle w:val="Code"/>
        <w:rPr>
          <w:lang w:eastAsia="en-IN"/>
        </w:rPr>
      </w:pPr>
      <w:r w:rsidRPr="002C16F5">
        <w:rPr>
          <w:lang w:eastAsia="en-IN"/>
        </w:rPr>
        <w:t>========== BOOK CATALOG ==========</w:t>
      </w:r>
    </w:p>
    <w:p w14:paraId="6268BB46" w14:textId="77777777" w:rsidR="002C16F5" w:rsidRPr="002C16F5" w:rsidRDefault="002C16F5" w:rsidP="00DE7F57">
      <w:pPr>
        <w:pStyle w:val="Code"/>
        <w:rPr>
          <w:lang w:eastAsia="en-IN"/>
        </w:rPr>
      </w:pPr>
    </w:p>
    <w:p w14:paraId="66E54AB0" w14:textId="77777777" w:rsidR="002C16F5" w:rsidRPr="002C16F5" w:rsidRDefault="002C16F5" w:rsidP="00DE7F57">
      <w:pPr>
        <w:pStyle w:val="Code"/>
        <w:rPr>
          <w:lang w:eastAsia="en-IN"/>
        </w:rPr>
      </w:pPr>
      <w:r w:rsidRPr="002C16F5">
        <w:rPr>
          <w:lang w:eastAsia="en-IN"/>
        </w:rPr>
        <w:t>Book 1:</w:t>
      </w:r>
    </w:p>
    <w:p w14:paraId="056F2F1D" w14:textId="77777777" w:rsidR="002C16F5" w:rsidRPr="002C16F5" w:rsidRDefault="002C16F5" w:rsidP="00DE7F57">
      <w:pPr>
        <w:pStyle w:val="Code"/>
        <w:rPr>
          <w:lang w:eastAsia="en-IN"/>
        </w:rPr>
      </w:pPr>
      <w:r w:rsidRPr="002C16F5">
        <w:rPr>
          <w:lang w:eastAsia="en-IN"/>
        </w:rPr>
        <w:t>Title: C Programming</w:t>
      </w:r>
    </w:p>
    <w:p w14:paraId="156F119A" w14:textId="77777777" w:rsidR="002C16F5" w:rsidRPr="002C16F5" w:rsidRDefault="002C16F5" w:rsidP="00DE7F57">
      <w:pPr>
        <w:pStyle w:val="Code"/>
        <w:rPr>
          <w:lang w:eastAsia="en-IN"/>
        </w:rPr>
      </w:pPr>
      <w:r w:rsidRPr="002C16F5">
        <w:rPr>
          <w:lang w:eastAsia="en-IN"/>
        </w:rPr>
        <w:t>Author: Dennis Ritchie</w:t>
      </w:r>
    </w:p>
    <w:p w14:paraId="6102FEE9" w14:textId="77777777" w:rsidR="002C16F5" w:rsidRPr="002C16F5" w:rsidRDefault="002C16F5" w:rsidP="00DE7F57">
      <w:pPr>
        <w:pStyle w:val="Code"/>
        <w:rPr>
          <w:lang w:eastAsia="en-IN"/>
        </w:rPr>
      </w:pPr>
      <w:r w:rsidRPr="002C16F5">
        <w:rPr>
          <w:lang w:eastAsia="en-IN"/>
        </w:rPr>
        <w:t>Price: Rs.599.99</w:t>
      </w:r>
    </w:p>
    <w:p w14:paraId="4AFA12CD" w14:textId="77777777" w:rsidR="002C16F5" w:rsidRPr="002C16F5" w:rsidRDefault="002C16F5" w:rsidP="00DE7F57">
      <w:pPr>
        <w:pStyle w:val="Code"/>
        <w:rPr>
          <w:lang w:eastAsia="en-IN"/>
        </w:rPr>
      </w:pPr>
    </w:p>
    <w:p w14:paraId="76B01A5C" w14:textId="77777777" w:rsidR="002C16F5" w:rsidRPr="002C16F5" w:rsidRDefault="002C16F5" w:rsidP="00DE7F57">
      <w:pPr>
        <w:pStyle w:val="Code"/>
        <w:rPr>
          <w:lang w:eastAsia="en-IN"/>
        </w:rPr>
      </w:pPr>
      <w:r w:rsidRPr="002C16F5">
        <w:rPr>
          <w:lang w:eastAsia="en-IN"/>
        </w:rPr>
        <w:t>Book 2:</w:t>
      </w:r>
    </w:p>
    <w:p w14:paraId="5CF03E18" w14:textId="77777777" w:rsidR="002C16F5" w:rsidRPr="002C16F5" w:rsidRDefault="002C16F5" w:rsidP="00DE7F57">
      <w:pPr>
        <w:pStyle w:val="Code"/>
        <w:rPr>
          <w:lang w:eastAsia="en-IN"/>
        </w:rPr>
      </w:pPr>
      <w:r w:rsidRPr="002C16F5">
        <w:rPr>
          <w:lang w:eastAsia="en-IN"/>
        </w:rPr>
        <w:t>Title: Data Structures</w:t>
      </w:r>
    </w:p>
    <w:p w14:paraId="078B1688" w14:textId="77777777" w:rsidR="002C16F5" w:rsidRPr="002C16F5" w:rsidRDefault="002C16F5" w:rsidP="00DE7F57">
      <w:pPr>
        <w:pStyle w:val="Code"/>
        <w:rPr>
          <w:lang w:eastAsia="en-IN"/>
        </w:rPr>
      </w:pPr>
      <w:r w:rsidRPr="002C16F5">
        <w:rPr>
          <w:lang w:eastAsia="en-IN"/>
        </w:rPr>
        <w:t>Author: Mark Weiss</w:t>
      </w:r>
    </w:p>
    <w:p w14:paraId="7DEC23E3" w14:textId="77777777" w:rsidR="002C16F5" w:rsidRPr="002C16F5" w:rsidRDefault="002C16F5" w:rsidP="00DE7F57">
      <w:pPr>
        <w:pStyle w:val="Code"/>
        <w:rPr>
          <w:lang w:eastAsia="en-IN"/>
        </w:rPr>
      </w:pPr>
      <w:r w:rsidRPr="002C16F5">
        <w:rPr>
          <w:lang w:eastAsia="en-IN"/>
        </w:rPr>
        <w:t>Price: Rs.799.50</w:t>
      </w:r>
    </w:p>
    <w:p w14:paraId="6729BC6A" w14:textId="77777777" w:rsidR="002C16F5" w:rsidRPr="002C16F5" w:rsidRDefault="002C16F5" w:rsidP="00DE7F57">
      <w:pPr>
        <w:pStyle w:val="Code"/>
        <w:rPr>
          <w:lang w:eastAsia="en-IN"/>
        </w:rPr>
      </w:pPr>
    </w:p>
    <w:p w14:paraId="472E1F93" w14:textId="77777777" w:rsidR="002C16F5" w:rsidRPr="002C16F5" w:rsidRDefault="002C16F5" w:rsidP="00DE7F57">
      <w:pPr>
        <w:pStyle w:val="Code"/>
        <w:rPr>
          <w:lang w:eastAsia="en-IN"/>
        </w:rPr>
      </w:pPr>
      <w:r w:rsidRPr="002C16F5">
        <w:rPr>
          <w:lang w:eastAsia="en-IN"/>
        </w:rPr>
        <w:t>Book 3:</w:t>
      </w:r>
    </w:p>
    <w:p w14:paraId="4F7E27EA" w14:textId="77777777" w:rsidR="002C16F5" w:rsidRPr="002C16F5" w:rsidRDefault="002C16F5" w:rsidP="00DE7F57">
      <w:pPr>
        <w:pStyle w:val="Code"/>
        <w:rPr>
          <w:lang w:eastAsia="en-IN"/>
        </w:rPr>
      </w:pPr>
      <w:r w:rsidRPr="002C16F5">
        <w:rPr>
          <w:lang w:eastAsia="en-IN"/>
        </w:rPr>
        <w:t>Title: Algorithms</w:t>
      </w:r>
    </w:p>
    <w:p w14:paraId="35CE09DC" w14:textId="77777777" w:rsidR="002C16F5" w:rsidRPr="002C16F5" w:rsidRDefault="002C16F5" w:rsidP="00DE7F57">
      <w:pPr>
        <w:pStyle w:val="Code"/>
        <w:rPr>
          <w:lang w:eastAsia="en-IN"/>
        </w:rPr>
      </w:pPr>
      <w:r w:rsidRPr="002C16F5">
        <w:rPr>
          <w:lang w:eastAsia="en-IN"/>
        </w:rPr>
        <w:t>Author: Cormen</w:t>
      </w:r>
    </w:p>
    <w:p w14:paraId="3C5D0C32" w14:textId="77777777" w:rsidR="002C16F5" w:rsidRPr="002C16F5" w:rsidRDefault="002C16F5" w:rsidP="00DE7F57">
      <w:pPr>
        <w:pStyle w:val="Code"/>
        <w:rPr>
          <w:lang w:eastAsia="en-IN"/>
        </w:rPr>
      </w:pPr>
      <w:r w:rsidRPr="002C16F5">
        <w:rPr>
          <w:lang w:eastAsia="en-IN"/>
        </w:rPr>
        <w:t>Price: Rs.999.00</w:t>
      </w:r>
    </w:p>
    <w:p w14:paraId="33D860A8" w14:textId="77777777" w:rsidR="00EB5751" w:rsidRDefault="00EB5751" w:rsidP="00EB5751">
      <w:pPr>
        <w:pStyle w:val="Subheadddddf"/>
      </w:pPr>
    </w:p>
    <w:p w14:paraId="58A9BABF" w14:textId="4E231B3A" w:rsidR="002C16F5" w:rsidRPr="002C16F5" w:rsidRDefault="002C16F5" w:rsidP="00EB5751">
      <w:pPr>
        <w:pStyle w:val="Subheadddddf"/>
      </w:pPr>
      <w:r w:rsidRPr="002C16F5">
        <w:t>Exercise 3: Nested Structure (Employee with Date)</w:t>
      </w:r>
    </w:p>
    <w:p w14:paraId="026E1066" w14:textId="77777777" w:rsidR="002C16F5" w:rsidRPr="002C16F5" w:rsidRDefault="002C16F5" w:rsidP="00EB5751">
      <w:pPr>
        <w:pStyle w:val="texxtt"/>
        <w:rPr>
          <w:lang w:eastAsia="en-IN"/>
        </w:rPr>
      </w:pPr>
      <w:r w:rsidRPr="002C16F5">
        <w:rPr>
          <w:b/>
          <w:bCs/>
          <w:lang w:eastAsia="en-IN"/>
        </w:rPr>
        <w:t>Task:</w:t>
      </w:r>
      <w:r w:rsidRPr="002C16F5">
        <w:rPr>
          <w:lang w:eastAsia="en-IN"/>
        </w:rPr>
        <w:t xml:space="preserve"> Create a structure for Employee with a nested Date structure for joining date.</w:t>
      </w:r>
    </w:p>
    <w:p w14:paraId="37C5B9DF" w14:textId="77DB0A0A" w:rsidR="002C16F5" w:rsidRPr="002C16F5" w:rsidRDefault="002C16F5" w:rsidP="00EB5751">
      <w:pPr>
        <w:pStyle w:val="Subheadddddf"/>
      </w:pPr>
      <w:r w:rsidRPr="002C16F5">
        <w:t>Code:</w:t>
      </w:r>
    </w:p>
    <w:p w14:paraId="377878BA"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3BC53CF"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0AE7F6AE" w14:textId="77777777" w:rsidR="002C16F5" w:rsidRPr="002C16F5" w:rsidRDefault="002C16F5" w:rsidP="00DE7F57">
      <w:pPr>
        <w:pStyle w:val="Code"/>
        <w:rPr>
          <w:color w:val="383A42"/>
          <w:lang w:eastAsia="en-IN"/>
        </w:rPr>
      </w:pPr>
    </w:p>
    <w:p w14:paraId="7FEF39D0"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w:t>
      </w:r>
    </w:p>
    <w:p w14:paraId="1789E12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day;</w:t>
      </w:r>
    </w:p>
    <w:p w14:paraId="1F8EF03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month;</w:t>
      </w:r>
    </w:p>
    <w:p w14:paraId="49A2CC3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year;</w:t>
      </w:r>
    </w:p>
    <w:p w14:paraId="05815072" w14:textId="77777777" w:rsidR="002C16F5" w:rsidRPr="002C16F5" w:rsidRDefault="002C16F5" w:rsidP="00DE7F57">
      <w:pPr>
        <w:pStyle w:val="Code"/>
        <w:rPr>
          <w:color w:val="383A42"/>
          <w:lang w:eastAsia="en-IN"/>
        </w:rPr>
      </w:pPr>
      <w:r w:rsidRPr="002C16F5">
        <w:rPr>
          <w:color w:val="383A42"/>
          <w:lang w:eastAsia="en-IN"/>
        </w:rPr>
        <w:t>};</w:t>
      </w:r>
    </w:p>
    <w:p w14:paraId="4CF7DF8F" w14:textId="77777777" w:rsidR="002C16F5" w:rsidRPr="002C16F5" w:rsidRDefault="002C16F5" w:rsidP="00DE7F57">
      <w:pPr>
        <w:pStyle w:val="Code"/>
        <w:rPr>
          <w:color w:val="383A42"/>
          <w:lang w:eastAsia="en-IN"/>
        </w:rPr>
      </w:pPr>
    </w:p>
    <w:p w14:paraId="5C4848FD"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p>
    <w:p w14:paraId="5C24FC2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empID;</w:t>
      </w:r>
    </w:p>
    <w:p w14:paraId="11EA7A1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6B5AFCA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Date</w:t>
      </w:r>
      <w:r w:rsidRPr="002C16F5">
        <w:rPr>
          <w:color w:val="383A42"/>
          <w:lang w:eastAsia="en-IN"/>
        </w:rPr>
        <w:t xml:space="preserve"> joiningDate;</w:t>
      </w:r>
    </w:p>
    <w:p w14:paraId="1C9C72C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w:t>
      </w:r>
    </w:p>
    <w:p w14:paraId="38EB4455" w14:textId="77777777" w:rsidR="002C16F5" w:rsidRPr="002C16F5" w:rsidRDefault="002C16F5" w:rsidP="00DE7F57">
      <w:pPr>
        <w:pStyle w:val="Code"/>
        <w:rPr>
          <w:color w:val="383A42"/>
          <w:lang w:eastAsia="en-IN"/>
        </w:rPr>
      </w:pPr>
      <w:r w:rsidRPr="002C16F5">
        <w:rPr>
          <w:color w:val="383A42"/>
          <w:lang w:eastAsia="en-IN"/>
        </w:rPr>
        <w:t>};</w:t>
      </w:r>
    </w:p>
    <w:p w14:paraId="34A95223" w14:textId="77777777" w:rsidR="002C16F5" w:rsidRPr="002C16F5" w:rsidRDefault="002C16F5" w:rsidP="00DE7F57">
      <w:pPr>
        <w:pStyle w:val="Code"/>
        <w:rPr>
          <w:color w:val="383A42"/>
          <w:lang w:eastAsia="en-IN"/>
        </w:rPr>
      </w:pPr>
    </w:p>
    <w:p w14:paraId="5EC0D9B6"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76D028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emp;</w:t>
      </w:r>
    </w:p>
    <w:p w14:paraId="1C067545" w14:textId="77777777" w:rsidR="002C16F5" w:rsidRPr="002C16F5" w:rsidRDefault="002C16F5" w:rsidP="00DE7F57">
      <w:pPr>
        <w:pStyle w:val="Code"/>
        <w:rPr>
          <w:color w:val="383A42"/>
          <w:lang w:eastAsia="en-IN"/>
        </w:rPr>
      </w:pPr>
      <w:r w:rsidRPr="002C16F5">
        <w:rPr>
          <w:color w:val="383A42"/>
          <w:lang w:eastAsia="en-IN"/>
        </w:rPr>
        <w:t xml:space="preserve">    </w:t>
      </w:r>
    </w:p>
    <w:p w14:paraId="3ECDA07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Input employee details</w:t>
      </w:r>
    </w:p>
    <w:p w14:paraId="7191211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Employee ID: "</w:t>
      </w:r>
      <w:r w:rsidRPr="002C16F5">
        <w:rPr>
          <w:color w:val="383A42"/>
          <w:lang w:eastAsia="en-IN"/>
        </w:rPr>
        <w:t>);</w:t>
      </w:r>
    </w:p>
    <w:p w14:paraId="67AF238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emp.empID);</w:t>
      </w:r>
    </w:p>
    <w:p w14:paraId="44F1F5E3" w14:textId="77777777" w:rsidR="002C16F5" w:rsidRPr="002C16F5" w:rsidRDefault="002C16F5" w:rsidP="00DE7F57">
      <w:pPr>
        <w:pStyle w:val="Code"/>
        <w:rPr>
          <w:color w:val="383A42"/>
          <w:lang w:eastAsia="en-IN"/>
        </w:rPr>
      </w:pPr>
      <w:r w:rsidRPr="002C16F5">
        <w:rPr>
          <w:color w:val="383A42"/>
          <w:lang w:eastAsia="en-IN"/>
        </w:rPr>
        <w:t xml:space="preserve">    </w:t>
      </w:r>
    </w:p>
    <w:p w14:paraId="1172E02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Name: "</w:t>
      </w:r>
      <w:r w:rsidRPr="002C16F5">
        <w:rPr>
          <w:color w:val="383A42"/>
          <w:lang w:eastAsia="en-IN"/>
        </w:rPr>
        <w:t>);</w:t>
      </w:r>
    </w:p>
    <w:p w14:paraId="7F0D239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emp.name);</w:t>
      </w:r>
    </w:p>
    <w:p w14:paraId="361B03EA" w14:textId="77777777" w:rsidR="002C16F5" w:rsidRPr="002C16F5" w:rsidRDefault="002C16F5" w:rsidP="00DE7F57">
      <w:pPr>
        <w:pStyle w:val="Code"/>
        <w:rPr>
          <w:color w:val="383A42"/>
          <w:lang w:eastAsia="en-IN"/>
        </w:rPr>
      </w:pPr>
      <w:r w:rsidRPr="002C16F5">
        <w:rPr>
          <w:color w:val="383A42"/>
          <w:lang w:eastAsia="en-IN"/>
        </w:rPr>
        <w:t xml:space="preserve">    </w:t>
      </w:r>
    </w:p>
    <w:p w14:paraId="4571FA5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Joining Date (DD MM YYYY): "</w:t>
      </w:r>
      <w:r w:rsidRPr="002C16F5">
        <w:rPr>
          <w:color w:val="383A42"/>
          <w:lang w:eastAsia="en-IN"/>
        </w:rPr>
        <w:t>);</w:t>
      </w:r>
    </w:p>
    <w:p w14:paraId="409E407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 %d %d"</w:t>
      </w:r>
      <w:r w:rsidRPr="002C16F5">
        <w:rPr>
          <w:color w:val="383A42"/>
          <w:lang w:eastAsia="en-IN"/>
        </w:rPr>
        <w:t xml:space="preserve">, </w:t>
      </w:r>
      <w:r w:rsidRPr="002C16F5">
        <w:rPr>
          <w:color w:val="4078F2"/>
          <w:lang w:eastAsia="en-IN"/>
        </w:rPr>
        <w:t>&amp;</w:t>
      </w:r>
      <w:r w:rsidRPr="002C16F5">
        <w:rPr>
          <w:color w:val="383A42"/>
          <w:lang w:eastAsia="en-IN"/>
        </w:rPr>
        <w:t xml:space="preserve">emp.joiningDate.day, </w:t>
      </w:r>
    </w:p>
    <w:p w14:paraId="121AD83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&amp;</w:t>
      </w:r>
      <w:r w:rsidRPr="002C16F5">
        <w:rPr>
          <w:color w:val="383A42"/>
          <w:lang w:eastAsia="en-IN"/>
        </w:rPr>
        <w:t xml:space="preserve">emp.joiningDate.month, </w:t>
      </w:r>
      <w:r w:rsidRPr="002C16F5">
        <w:rPr>
          <w:color w:val="4078F2"/>
          <w:lang w:eastAsia="en-IN"/>
        </w:rPr>
        <w:t>&amp;</w:t>
      </w:r>
      <w:r w:rsidRPr="002C16F5">
        <w:rPr>
          <w:color w:val="383A42"/>
          <w:lang w:eastAsia="en-IN"/>
        </w:rPr>
        <w:t>emp.joiningDate.year);</w:t>
      </w:r>
    </w:p>
    <w:p w14:paraId="2AE47890" w14:textId="77777777" w:rsidR="002C16F5" w:rsidRPr="002C16F5" w:rsidRDefault="002C16F5" w:rsidP="00DE7F57">
      <w:pPr>
        <w:pStyle w:val="Code"/>
        <w:rPr>
          <w:color w:val="383A42"/>
          <w:lang w:eastAsia="en-IN"/>
        </w:rPr>
      </w:pPr>
      <w:r w:rsidRPr="002C16F5">
        <w:rPr>
          <w:color w:val="383A42"/>
          <w:lang w:eastAsia="en-IN"/>
        </w:rPr>
        <w:t xml:space="preserve">    </w:t>
      </w:r>
    </w:p>
    <w:p w14:paraId="19F1FEF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Salary: "</w:t>
      </w:r>
      <w:r w:rsidRPr="002C16F5">
        <w:rPr>
          <w:color w:val="383A42"/>
          <w:lang w:eastAsia="en-IN"/>
        </w:rPr>
        <w:t>);</w:t>
      </w:r>
    </w:p>
    <w:p w14:paraId="73CEE44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emp.salary);</w:t>
      </w:r>
    </w:p>
    <w:p w14:paraId="631776FD" w14:textId="77777777" w:rsidR="002C16F5" w:rsidRPr="002C16F5" w:rsidRDefault="002C16F5" w:rsidP="00DE7F57">
      <w:pPr>
        <w:pStyle w:val="Code"/>
        <w:rPr>
          <w:color w:val="383A42"/>
          <w:lang w:eastAsia="en-IN"/>
        </w:rPr>
      </w:pPr>
      <w:r w:rsidRPr="002C16F5">
        <w:rPr>
          <w:color w:val="383A42"/>
          <w:lang w:eastAsia="en-IN"/>
        </w:rPr>
        <w:t xml:space="preserve">    </w:t>
      </w:r>
    </w:p>
    <w:p w14:paraId="163CBEF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Display employee details</w:t>
      </w:r>
    </w:p>
    <w:p w14:paraId="337721F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Employee Details ==========\n"</w:t>
      </w:r>
      <w:r w:rsidRPr="002C16F5">
        <w:rPr>
          <w:color w:val="383A42"/>
          <w:lang w:eastAsia="en-IN"/>
        </w:rPr>
        <w:t>);</w:t>
      </w:r>
    </w:p>
    <w:p w14:paraId="7C5F9DF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"ID: %d\n"</w:t>
      </w:r>
      <w:r w:rsidRPr="002C16F5">
        <w:rPr>
          <w:color w:val="383A42"/>
          <w:lang w:eastAsia="en-IN"/>
        </w:rPr>
        <w:t>, emp.empID);</w:t>
      </w:r>
    </w:p>
    <w:p w14:paraId="7B3C936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emp.name);</w:t>
      </w:r>
    </w:p>
    <w:p w14:paraId="5DF0B68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"Joining Date: %02d/%02d/%d\n"</w:t>
      </w:r>
      <w:r w:rsidRPr="002C16F5">
        <w:rPr>
          <w:color w:val="383A42"/>
          <w:lang w:eastAsia="en-IN"/>
        </w:rPr>
        <w:t xml:space="preserve">, </w:t>
      </w:r>
    </w:p>
    <w:p w14:paraId="76966114" w14:textId="77777777" w:rsidR="002C16F5" w:rsidRPr="002C16F5" w:rsidRDefault="002C16F5" w:rsidP="00DE7F57">
      <w:pPr>
        <w:pStyle w:val="Code"/>
        <w:rPr>
          <w:color w:val="383A42"/>
          <w:lang w:eastAsia="en-IN"/>
        </w:rPr>
      </w:pPr>
      <w:r w:rsidRPr="002C16F5">
        <w:rPr>
          <w:color w:val="383A42"/>
          <w:lang w:eastAsia="en-IN"/>
        </w:rPr>
        <w:t xml:space="preserve">           emp.joiningDate.day,</w:t>
      </w:r>
    </w:p>
    <w:p w14:paraId="021743E4" w14:textId="77777777" w:rsidR="002C16F5" w:rsidRPr="002C16F5" w:rsidRDefault="002C16F5" w:rsidP="00DE7F57">
      <w:pPr>
        <w:pStyle w:val="Code"/>
        <w:rPr>
          <w:color w:val="383A42"/>
          <w:lang w:eastAsia="en-IN"/>
        </w:rPr>
      </w:pPr>
      <w:r w:rsidRPr="002C16F5">
        <w:rPr>
          <w:color w:val="383A42"/>
          <w:lang w:eastAsia="en-IN"/>
        </w:rPr>
        <w:t xml:space="preserve">           emp.joiningDate.month,</w:t>
      </w:r>
    </w:p>
    <w:p w14:paraId="51942C9D" w14:textId="77777777" w:rsidR="002C16F5" w:rsidRPr="002C16F5" w:rsidRDefault="002C16F5" w:rsidP="00DE7F57">
      <w:pPr>
        <w:pStyle w:val="Code"/>
        <w:rPr>
          <w:color w:val="383A42"/>
          <w:lang w:eastAsia="en-IN"/>
        </w:rPr>
      </w:pPr>
      <w:r w:rsidRPr="002C16F5">
        <w:rPr>
          <w:color w:val="383A42"/>
          <w:lang w:eastAsia="en-IN"/>
        </w:rPr>
        <w:t xml:space="preserve">           emp.joiningDate.year);</w:t>
      </w:r>
    </w:p>
    <w:p w14:paraId="3C80520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Rs.%.2f\n"</w:t>
      </w:r>
      <w:r w:rsidRPr="002C16F5">
        <w:rPr>
          <w:color w:val="383A42"/>
          <w:lang w:eastAsia="en-IN"/>
        </w:rPr>
        <w:t>, emp.salary);</w:t>
      </w:r>
    </w:p>
    <w:p w14:paraId="21D718CE" w14:textId="77777777" w:rsidR="002C16F5" w:rsidRPr="002C16F5" w:rsidRDefault="002C16F5" w:rsidP="00DE7F57">
      <w:pPr>
        <w:pStyle w:val="Code"/>
        <w:rPr>
          <w:color w:val="383A42"/>
          <w:lang w:eastAsia="en-IN"/>
        </w:rPr>
      </w:pPr>
      <w:r w:rsidRPr="002C16F5">
        <w:rPr>
          <w:color w:val="383A42"/>
          <w:lang w:eastAsia="en-IN"/>
        </w:rPr>
        <w:t xml:space="preserve">    </w:t>
      </w:r>
    </w:p>
    <w:p w14:paraId="53DF56E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3A159B02" w14:textId="77777777" w:rsidR="002C16F5" w:rsidRPr="002C16F5" w:rsidRDefault="002C16F5" w:rsidP="00DE7F57">
      <w:pPr>
        <w:pStyle w:val="Code"/>
        <w:rPr>
          <w:color w:val="383A42"/>
          <w:lang w:eastAsia="en-IN"/>
        </w:rPr>
      </w:pPr>
      <w:r w:rsidRPr="002C16F5">
        <w:rPr>
          <w:color w:val="383A42"/>
          <w:lang w:eastAsia="en-IN"/>
        </w:rPr>
        <w:t>}</w:t>
      </w:r>
    </w:p>
    <w:p w14:paraId="69E87351" w14:textId="77777777" w:rsidR="002C16F5" w:rsidRPr="002C16F5" w:rsidRDefault="002C16F5" w:rsidP="00EB5751">
      <w:pPr>
        <w:pStyle w:val="Subheadddddf"/>
      </w:pPr>
      <w:r w:rsidRPr="002C16F5">
        <w:t>Example Output:</w:t>
      </w:r>
    </w:p>
    <w:p w14:paraId="159CD13B" w14:textId="77777777" w:rsidR="002C16F5" w:rsidRPr="002C16F5" w:rsidRDefault="002C16F5" w:rsidP="00DE7F57">
      <w:pPr>
        <w:pStyle w:val="Code"/>
        <w:rPr>
          <w:lang w:eastAsia="en-IN"/>
        </w:rPr>
      </w:pPr>
      <w:r w:rsidRPr="002C16F5">
        <w:rPr>
          <w:lang w:eastAsia="en-IN"/>
        </w:rPr>
        <w:t>Enter Employee ID: 1001</w:t>
      </w:r>
    </w:p>
    <w:p w14:paraId="3C138001" w14:textId="77777777" w:rsidR="002C16F5" w:rsidRPr="002C16F5" w:rsidRDefault="002C16F5" w:rsidP="00DE7F57">
      <w:pPr>
        <w:pStyle w:val="Code"/>
        <w:rPr>
          <w:lang w:eastAsia="en-IN"/>
        </w:rPr>
      </w:pPr>
      <w:r w:rsidRPr="002C16F5">
        <w:rPr>
          <w:lang w:eastAsia="en-IN"/>
        </w:rPr>
        <w:t>Enter Name: Rajesh Kumar</w:t>
      </w:r>
    </w:p>
    <w:p w14:paraId="53226959" w14:textId="77777777" w:rsidR="002C16F5" w:rsidRPr="002C16F5" w:rsidRDefault="002C16F5" w:rsidP="00DE7F57">
      <w:pPr>
        <w:pStyle w:val="Code"/>
        <w:rPr>
          <w:lang w:eastAsia="en-IN"/>
        </w:rPr>
      </w:pPr>
      <w:r w:rsidRPr="002C16F5">
        <w:rPr>
          <w:lang w:eastAsia="en-IN"/>
        </w:rPr>
        <w:t>Enter Joining Date (DD MM YYYY): 15 6 2020</w:t>
      </w:r>
    </w:p>
    <w:p w14:paraId="6A306401" w14:textId="77777777" w:rsidR="002C16F5" w:rsidRPr="002C16F5" w:rsidRDefault="002C16F5" w:rsidP="00DE7F57">
      <w:pPr>
        <w:pStyle w:val="Code"/>
        <w:rPr>
          <w:lang w:eastAsia="en-IN"/>
        </w:rPr>
      </w:pPr>
      <w:r w:rsidRPr="002C16F5">
        <w:rPr>
          <w:lang w:eastAsia="en-IN"/>
        </w:rPr>
        <w:t>Enter Salary: 75000</w:t>
      </w:r>
    </w:p>
    <w:p w14:paraId="5D79710C" w14:textId="77777777" w:rsidR="002C16F5" w:rsidRPr="002C16F5" w:rsidRDefault="002C16F5" w:rsidP="00DE7F57">
      <w:pPr>
        <w:pStyle w:val="Code"/>
        <w:rPr>
          <w:lang w:eastAsia="en-IN"/>
        </w:rPr>
      </w:pPr>
    </w:p>
    <w:p w14:paraId="16F2CEC6" w14:textId="77777777" w:rsidR="002C16F5" w:rsidRPr="002C16F5" w:rsidRDefault="002C16F5" w:rsidP="00DE7F57">
      <w:pPr>
        <w:pStyle w:val="Code"/>
        <w:rPr>
          <w:lang w:eastAsia="en-IN"/>
        </w:rPr>
      </w:pPr>
      <w:r w:rsidRPr="002C16F5">
        <w:rPr>
          <w:lang w:eastAsia="en-IN"/>
        </w:rPr>
        <w:t>========== Employee Details ==========</w:t>
      </w:r>
    </w:p>
    <w:p w14:paraId="7BF34D9B" w14:textId="77777777" w:rsidR="002C16F5" w:rsidRPr="002C16F5" w:rsidRDefault="002C16F5" w:rsidP="00DE7F57">
      <w:pPr>
        <w:pStyle w:val="Code"/>
        <w:rPr>
          <w:lang w:eastAsia="en-IN"/>
        </w:rPr>
      </w:pPr>
      <w:r w:rsidRPr="002C16F5">
        <w:rPr>
          <w:lang w:eastAsia="en-IN"/>
        </w:rPr>
        <w:t>ID: 1001</w:t>
      </w:r>
    </w:p>
    <w:p w14:paraId="3FF51EAE" w14:textId="77777777" w:rsidR="002C16F5" w:rsidRPr="002C16F5" w:rsidRDefault="002C16F5" w:rsidP="00DE7F57">
      <w:pPr>
        <w:pStyle w:val="Code"/>
        <w:rPr>
          <w:lang w:eastAsia="en-IN"/>
        </w:rPr>
      </w:pPr>
      <w:r w:rsidRPr="002C16F5">
        <w:rPr>
          <w:lang w:eastAsia="en-IN"/>
        </w:rPr>
        <w:t>Name: Rajesh Kumar</w:t>
      </w:r>
    </w:p>
    <w:p w14:paraId="39A6DE4A" w14:textId="77777777" w:rsidR="002C16F5" w:rsidRPr="002C16F5" w:rsidRDefault="002C16F5" w:rsidP="00DE7F57">
      <w:pPr>
        <w:pStyle w:val="Code"/>
        <w:rPr>
          <w:lang w:eastAsia="en-IN"/>
        </w:rPr>
      </w:pPr>
      <w:r w:rsidRPr="002C16F5">
        <w:rPr>
          <w:lang w:eastAsia="en-IN"/>
        </w:rPr>
        <w:t>Joining Date: 15/06/2020</w:t>
      </w:r>
    </w:p>
    <w:p w14:paraId="51AA97FF" w14:textId="77777777" w:rsidR="002C16F5" w:rsidRPr="002C16F5" w:rsidRDefault="002C16F5" w:rsidP="00DE7F57">
      <w:pPr>
        <w:pStyle w:val="Code"/>
        <w:rPr>
          <w:lang w:eastAsia="en-IN"/>
        </w:rPr>
      </w:pPr>
      <w:r w:rsidRPr="002C16F5">
        <w:rPr>
          <w:lang w:eastAsia="en-IN"/>
        </w:rPr>
        <w:t>Salary: Rs.75000.00</w:t>
      </w:r>
    </w:p>
    <w:p w14:paraId="1895E6AF" w14:textId="77777777" w:rsidR="002C16F5" w:rsidRPr="002C16F5" w:rsidRDefault="002C16F5" w:rsidP="00EB5751">
      <w:pPr>
        <w:pStyle w:val="Subheadddddf"/>
      </w:pPr>
      <w:r w:rsidRPr="002C16F5">
        <w:t>Exercise 4: Structure Pointer and Function</w:t>
      </w:r>
    </w:p>
    <w:p w14:paraId="49BF8145" w14:textId="77777777" w:rsidR="002C16F5" w:rsidRPr="002C16F5" w:rsidRDefault="002C16F5" w:rsidP="00EB5751">
      <w:pPr>
        <w:pStyle w:val="texxtt"/>
        <w:rPr>
          <w:lang w:eastAsia="en-IN"/>
        </w:rPr>
      </w:pPr>
      <w:r w:rsidRPr="002C16F5">
        <w:rPr>
          <w:b/>
          <w:bCs/>
          <w:lang w:eastAsia="en-IN"/>
        </w:rPr>
        <w:t>Task:</w:t>
      </w:r>
      <w:r w:rsidRPr="002C16F5">
        <w:rPr>
          <w:lang w:eastAsia="en-IN"/>
        </w:rPr>
        <w:t xml:space="preserve"> Use a pointer to a structure and pass it to a function to update and display employee salary.</w:t>
      </w:r>
    </w:p>
    <w:p w14:paraId="6B8C1801" w14:textId="105A32C9" w:rsidR="002C16F5" w:rsidRPr="002C16F5" w:rsidRDefault="002C16F5" w:rsidP="00EB5751">
      <w:pPr>
        <w:pStyle w:val="Subheadddddf"/>
      </w:pPr>
      <w:r w:rsidRPr="002C16F5">
        <w:t>Code:</w:t>
      </w:r>
    </w:p>
    <w:p w14:paraId="7881CBAE"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66FD304"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2AFEFD39" w14:textId="77777777" w:rsidR="002C16F5" w:rsidRPr="002C16F5" w:rsidRDefault="002C16F5" w:rsidP="00DE7F57">
      <w:pPr>
        <w:pStyle w:val="Code"/>
        <w:rPr>
          <w:color w:val="383A42"/>
          <w:lang w:eastAsia="en-IN"/>
        </w:rPr>
      </w:pPr>
    </w:p>
    <w:p w14:paraId="13453319" w14:textId="77777777" w:rsidR="002C16F5" w:rsidRPr="002C16F5" w:rsidRDefault="002C16F5" w:rsidP="00DE7F5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p>
    <w:p w14:paraId="60C6132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empID;</w:t>
      </w:r>
    </w:p>
    <w:p w14:paraId="29DAC86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494687C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salary;</w:t>
      </w:r>
    </w:p>
    <w:p w14:paraId="31D2F8BE" w14:textId="77777777" w:rsidR="002C16F5" w:rsidRPr="002C16F5" w:rsidRDefault="002C16F5" w:rsidP="00DE7F57">
      <w:pPr>
        <w:pStyle w:val="Code"/>
        <w:rPr>
          <w:color w:val="383A42"/>
          <w:lang w:eastAsia="en-IN"/>
        </w:rPr>
      </w:pPr>
      <w:r w:rsidRPr="002C16F5">
        <w:rPr>
          <w:color w:val="383A42"/>
          <w:lang w:eastAsia="en-IN"/>
        </w:rPr>
        <w:t>};</w:t>
      </w:r>
    </w:p>
    <w:p w14:paraId="059D4DA5" w14:textId="77777777" w:rsidR="002C16F5" w:rsidRPr="002C16F5" w:rsidRDefault="002C16F5" w:rsidP="00DE7F57">
      <w:pPr>
        <w:pStyle w:val="Code"/>
        <w:rPr>
          <w:color w:val="383A42"/>
          <w:lang w:eastAsia="en-IN"/>
        </w:rPr>
      </w:pPr>
    </w:p>
    <w:p w14:paraId="7EB86464"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displayEmployee</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r w:rsidRPr="002C16F5">
        <w:rPr>
          <w:color w:val="4078F2"/>
          <w:lang w:eastAsia="en-IN"/>
        </w:rPr>
        <w:t>*</w:t>
      </w:r>
      <w:r w:rsidRPr="002C16F5">
        <w:rPr>
          <w:color w:val="383A42"/>
          <w:lang w:eastAsia="en-IN"/>
        </w:rPr>
        <w:t>e) {</w:t>
      </w:r>
    </w:p>
    <w:p w14:paraId="02F04C0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"\nEmployee ID: %d\n"</w:t>
      </w:r>
      <w:r w:rsidRPr="002C16F5">
        <w:rPr>
          <w:color w:val="383A42"/>
          <w:lang w:eastAsia="en-IN"/>
        </w:rPr>
        <w:t>, e</w:t>
      </w:r>
      <w:r w:rsidRPr="002C16F5">
        <w:rPr>
          <w:color w:val="4078F2"/>
          <w:lang w:eastAsia="en-IN"/>
        </w:rPr>
        <w:t>-&gt;</w:t>
      </w:r>
      <w:r w:rsidRPr="002C16F5">
        <w:rPr>
          <w:color w:val="383A42"/>
          <w:lang w:eastAsia="en-IN"/>
        </w:rPr>
        <w:t>empID);</w:t>
      </w:r>
    </w:p>
    <w:p w14:paraId="57A1CAE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e</w:t>
      </w:r>
      <w:r w:rsidRPr="002C16F5">
        <w:rPr>
          <w:color w:val="4078F2"/>
          <w:lang w:eastAsia="en-IN"/>
        </w:rPr>
        <w:t>-&gt;</w:t>
      </w:r>
      <w:r w:rsidRPr="002C16F5">
        <w:rPr>
          <w:color w:val="383A42"/>
          <w:lang w:eastAsia="en-IN"/>
        </w:rPr>
        <w:t>name);</w:t>
      </w:r>
    </w:p>
    <w:p w14:paraId="74F23E1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"Salary: Rs.%.2f\n"</w:t>
      </w:r>
      <w:r w:rsidRPr="002C16F5">
        <w:rPr>
          <w:color w:val="383A42"/>
          <w:lang w:eastAsia="en-IN"/>
        </w:rPr>
        <w:t>, e</w:t>
      </w:r>
      <w:r w:rsidRPr="002C16F5">
        <w:rPr>
          <w:color w:val="4078F2"/>
          <w:lang w:eastAsia="en-IN"/>
        </w:rPr>
        <w:t>-&gt;</w:t>
      </w:r>
      <w:r w:rsidRPr="002C16F5">
        <w:rPr>
          <w:color w:val="383A42"/>
          <w:lang w:eastAsia="en-IN"/>
        </w:rPr>
        <w:t>salary);</w:t>
      </w:r>
    </w:p>
    <w:p w14:paraId="0C44C2FD" w14:textId="77777777" w:rsidR="002C16F5" w:rsidRPr="002C16F5" w:rsidRDefault="002C16F5" w:rsidP="00DE7F57">
      <w:pPr>
        <w:pStyle w:val="Code"/>
        <w:rPr>
          <w:color w:val="383A42"/>
          <w:lang w:eastAsia="en-IN"/>
        </w:rPr>
      </w:pPr>
      <w:r w:rsidRPr="002C16F5">
        <w:rPr>
          <w:color w:val="383A42"/>
          <w:lang w:eastAsia="en-IN"/>
        </w:rPr>
        <w:t>}</w:t>
      </w:r>
    </w:p>
    <w:p w14:paraId="44F91417" w14:textId="77777777" w:rsidR="002C16F5" w:rsidRPr="002C16F5" w:rsidRDefault="002C16F5" w:rsidP="00DE7F57">
      <w:pPr>
        <w:pStyle w:val="Code"/>
        <w:rPr>
          <w:color w:val="383A42"/>
          <w:lang w:eastAsia="en-IN"/>
        </w:rPr>
      </w:pPr>
    </w:p>
    <w:p w14:paraId="22848854" w14:textId="77777777" w:rsidR="002C16F5" w:rsidRPr="002C16F5" w:rsidRDefault="002C16F5" w:rsidP="00DE7F5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updateSalary</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r w:rsidRPr="002C16F5">
        <w:rPr>
          <w:color w:val="4078F2"/>
          <w:lang w:eastAsia="en-IN"/>
        </w:rPr>
        <w:t>*</w:t>
      </w:r>
      <w:r w:rsidRPr="002C16F5">
        <w:rPr>
          <w:color w:val="383A42"/>
          <w:lang w:eastAsia="en-IN"/>
        </w:rPr>
        <w:t xml:space="preserve">e, </w:t>
      </w:r>
      <w:r w:rsidRPr="002C16F5">
        <w:rPr>
          <w:color w:val="A626A4"/>
          <w:lang w:eastAsia="en-IN"/>
        </w:rPr>
        <w:t>float</w:t>
      </w:r>
      <w:r w:rsidRPr="002C16F5">
        <w:rPr>
          <w:color w:val="383A42"/>
          <w:lang w:eastAsia="en-IN"/>
        </w:rPr>
        <w:t xml:space="preserve"> increment) {</w:t>
      </w:r>
    </w:p>
    <w:p w14:paraId="516ECD6A" w14:textId="77777777" w:rsidR="002C16F5" w:rsidRPr="002C16F5" w:rsidRDefault="002C16F5" w:rsidP="00DE7F57">
      <w:pPr>
        <w:pStyle w:val="Code"/>
        <w:rPr>
          <w:color w:val="383A42"/>
          <w:lang w:eastAsia="en-IN"/>
        </w:rPr>
      </w:pPr>
      <w:r w:rsidRPr="002C16F5">
        <w:rPr>
          <w:color w:val="383A42"/>
          <w:lang w:eastAsia="en-IN"/>
        </w:rPr>
        <w:t xml:space="preserve">    e</w:t>
      </w:r>
      <w:r w:rsidRPr="002C16F5">
        <w:rPr>
          <w:color w:val="4078F2"/>
          <w:lang w:eastAsia="en-IN"/>
        </w:rPr>
        <w:t>-&gt;</w:t>
      </w:r>
      <w:r w:rsidRPr="002C16F5">
        <w:rPr>
          <w:color w:val="383A42"/>
          <w:lang w:eastAsia="en-IN"/>
        </w:rPr>
        <w:t xml:space="preserve">salary </w:t>
      </w:r>
      <w:r w:rsidRPr="002C16F5">
        <w:rPr>
          <w:color w:val="4078F2"/>
          <w:lang w:eastAsia="en-IN"/>
        </w:rPr>
        <w:t>+=</w:t>
      </w:r>
      <w:r w:rsidRPr="002C16F5">
        <w:rPr>
          <w:color w:val="383A42"/>
          <w:lang w:eastAsia="en-IN"/>
        </w:rPr>
        <w:t xml:space="preserve"> increment;</w:t>
      </w:r>
    </w:p>
    <w:p w14:paraId="22CB3F9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"\nSalary updated! Increment: Rs.%.2f\n"</w:t>
      </w:r>
      <w:r w:rsidRPr="002C16F5">
        <w:rPr>
          <w:color w:val="383A42"/>
          <w:lang w:eastAsia="en-IN"/>
        </w:rPr>
        <w:t>, increment);</w:t>
      </w:r>
    </w:p>
    <w:p w14:paraId="6A543749" w14:textId="77777777" w:rsidR="002C16F5" w:rsidRPr="002C16F5" w:rsidRDefault="002C16F5" w:rsidP="00DE7F57">
      <w:pPr>
        <w:pStyle w:val="Code"/>
        <w:rPr>
          <w:color w:val="383A42"/>
          <w:lang w:eastAsia="en-IN"/>
        </w:rPr>
      </w:pPr>
      <w:r w:rsidRPr="002C16F5">
        <w:rPr>
          <w:color w:val="383A42"/>
          <w:lang w:eastAsia="en-IN"/>
        </w:rPr>
        <w:t>}</w:t>
      </w:r>
    </w:p>
    <w:p w14:paraId="3BD9CFC6" w14:textId="77777777" w:rsidR="002C16F5" w:rsidRPr="002C16F5" w:rsidRDefault="002C16F5" w:rsidP="00DE7F57">
      <w:pPr>
        <w:pStyle w:val="Code"/>
        <w:rPr>
          <w:color w:val="383A42"/>
          <w:lang w:eastAsia="en-IN"/>
        </w:rPr>
      </w:pPr>
    </w:p>
    <w:p w14:paraId="2E04BA1E"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664ECE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emp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lang w:eastAsia="en-IN"/>
        </w:rPr>
        <w:t>"John Doe"</w:t>
      </w:r>
      <w:r w:rsidRPr="002C16F5">
        <w:rPr>
          <w:color w:val="383A42"/>
          <w:lang w:eastAsia="en-IN"/>
        </w:rPr>
        <w:t xml:space="preserve">, </w:t>
      </w:r>
      <w:r w:rsidRPr="002C16F5">
        <w:rPr>
          <w:color w:val="B76B01"/>
          <w:lang w:eastAsia="en-IN"/>
        </w:rPr>
        <w:t>50000.00</w:t>
      </w:r>
      <w:r w:rsidRPr="002C16F5">
        <w:rPr>
          <w:color w:val="383A42"/>
          <w:lang w:eastAsia="en-IN"/>
        </w:rPr>
        <w:t>};</w:t>
      </w:r>
    </w:p>
    <w:p w14:paraId="68E1829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Employee</w:t>
      </w:r>
      <w:r w:rsidRPr="002C16F5">
        <w:rPr>
          <w:color w:val="383A42"/>
          <w:lang w:eastAsia="en-IN"/>
        </w:rPr>
        <w:t xml:space="preserve"> </w:t>
      </w:r>
      <w:r w:rsidRPr="002C16F5">
        <w:rPr>
          <w:color w:val="4078F2"/>
          <w:lang w:eastAsia="en-IN"/>
        </w:rPr>
        <w:t>*</w:t>
      </w:r>
      <w:r w:rsidRPr="002C16F5">
        <w:rPr>
          <w:color w:val="383A42"/>
          <w:lang w:eastAsia="en-IN"/>
        </w:rPr>
        <w:t xml:space="preserve">ptr </w:t>
      </w:r>
      <w:r w:rsidRPr="002C16F5">
        <w:rPr>
          <w:color w:val="4078F2"/>
          <w:lang w:eastAsia="en-IN"/>
        </w:rPr>
        <w:t>=</w:t>
      </w:r>
      <w:r w:rsidRPr="002C16F5">
        <w:rPr>
          <w:color w:val="383A42"/>
          <w:lang w:eastAsia="en-IN"/>
        </w:rPr>
        <w:t xml:space="preserve"> </w:t>
      </w:r>
      <w:r w:rsidRPr="002C16F5">
        <w:rPr>
          <w:color w:val="4078F2"/>
          <w:lang w:eastAsia="en-IN"/>
        </w:rPr>
        <w:t>&amp;</w:t>
      </w:r>
      <w:r w:rsidRPr="002C16F5">
        <w:rPr>
          <w:color w:val="383A42"/>
          <w:lang w:eastAsia="en-IN"/>
        </w:rPr>
        <w:t>emp;</w:t>
      </w:r>
    </w:p>
    <w:p w14:paraId="2E5B6319" w14:textId="77777777" w:rsidR="002C16F5" w:rsidRPr="002C16F5" w:rsidRDefault="002C16F5" w:rsidP="00DE7F57">
      <w:pPr>
        <w:pStyle w:val="Code"/>
        <w:rPr>
          <w:color w:val="383A42"/>
          <w:lang w:eastAsia="en-IN"/>
        </w:rPr>
      </w:pPr>
      <w:r w:rsidRPr="002C16F5">
        <w:rPr>
          <w:color w:val="383A42"/>
          <w:lang w:eastAsia="en-IN"/>
        </w:rPr>
        <w:t xml:space="preserve">    </w:t>
      </w:r>
    </w:p>
    <w:p w14:paraId="02F58F2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 Initial Details =========="</w:t>
      </w:r>
      <w:r w:rsidRPr="002C16F5">
        <w:rPr>
          <w:color w:val="383A42"/>
          <w:lang w:eastAsia="en-IN"/>
        </w:rPr>
        <w:t>);</w:t>
      </w:r>
    </w:p>
    <w:p w14:paraId="218263B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(ptr);</w:t>
      </w:r>
    </w:p>
    <w:p w14:paraId="2237A645" w14:textId="77777777" w:rsidR="002C16F5" w:rsidRPr="002C16F5" w:rsidRDefault="002C16F5" w:rsidP="00DE7F57">
      <w:pPr>
        <w:pStyle w:val="Code"/>
        <w:rPr>
          <w:color w:val="383A42"/>
          <w:lang w:eastAsia="en-IN"/>
        </w:rPr>
      </w:pPr>
      <w:r w:rsidRPr="002C16F5">
        <w:rPr>
          <w:color w:val="383A42"/>
          <w:lang w:eastAsia="en-IN"/>
        </w:rPr>
        <w:t xml:space="preserve">    </w:t>
      </w:r>
    </w:p>
    <w:p w14:paraId="4BF2602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updateSalary</w:t>
      </w:r>
      <w:r w:rsidRPr="002C16F5">
        <w:rPr>
          <w:color w:val="383A42"/>
          <w:lang w:eastAsia="en-IN"/>
        </w:rPr>
        <w:t xml:space="preserve">(ptr, </w:t>
      </w:r>
      <w:r w:rsidRPr="002C16F5">
        <w:rPr>
          <w:color w:val="B76B01"/>
          <w:lang w:eastAsia="en-IN"/>
        </w:rPr>
        <w:t>5000.00</w:t>
      </w:r>
      <w:r w:rsidRPr="002C16F5">
        <w:rPr>
          <w:color w:val="383A42"/>
          <w:lang w:eastAsia="en-IN"/>
        </w:rPr>
        <w:t>);</w:t>
      </w:r>
    </w:p>
    <w:p w14:paraId="2C60D0FA" w14:textId="77777777" w:rsidR="002C16F5" w:rsidRPr="002C16F5" w:rsidRDefault="002C16F5" w:rsidP="00DE7F57">
      <w:pPr>
        <w:pStyle w:val="Code"/>
        <w:rPr>
          <w:color w:val="383A42"/>
          <w:lang w:eastAsia="en-IN"/>
        </w:rPr>
      </w:pPr>
      <w:r w:rsidRPr="002C16F5">
        <w:rPr>
          <w:color w:val="383A42"/>
          <w:lang w:eastAsia="en-IN"/>
        </w:rPr>
        <w:t xml:space="preserve">    </w:t>
      </w:r>
    </w:p>
    <w:p w14:paraId="193DE1D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Updated Details =========="</w:t>
      </w:r>
      <w:r w:rsidRPr="002C16F5">
        <w:rPr>
          <w:color w:val="383A42"/>
          <w:lang w:eastAsia="en-IN"/>
        </w:rPr>
        <w:t>);</w:t>
      </w:r>
    </w:p>
    <w:p w14:paraId="760E82F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displayEmployee</w:t>
      </w:r>
      <w:r w:rsidRPr="002C16F5">
        <w:rPr>
          <w:color w:val="383A42"/>
          <w:lang w:eastAsia="en-IN"/>
        </w:rPr>
        <w:t>(ptr);</w:t>
      </w:r>
    </w:p>
    <w:p w14:paraId="25C454D1" w14:textId="77777777" w:rsidR="002C16F5" w:rsidRPr="002C16F5" w:rsidRDefault="002C16F5" w:rsidP="00DE7F57">
      <w:pPr>
        <w:pStyle w:val="Code"/>
        <w:rPr>
          <w:color w:val="383A42"/>
          <w:lang w:eastAsia="en-IN"/>
        </w:rPr>
      </w:pPr>
      <w:r w:rsidRPr="002C16F5">
        <w:rPr>
          <w:color w:val="383A42"/>
          <w:lang w:eastAsia="en-IN"/>
        </w:rPr>
        <w:t xml:space="preserve">    </w:t>
      </w:r>
    </w:p>
    <w:p w14:paraId="77F6AA3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CED0D72" w14:textId="77777777" w:rsidR="002C16F5" w:rsidRPr="002C16F5" w:rsidRDefault="002C16F5" w:rsidP="00DE7F57">
      <w:pPr>
        <w:pStyle w:val="Code"/>
        <w:rPr>
          <w:color w:val="383A42"/>
          <w:lang w:eastAsia="en-IN"/>
        </w:rPr>
      </w:pPr>
      <w:r w:rsidRPr="002C16F5">
        <w:rPr>
          <w:color w:val="383A42"/>
          <w:lang w:eastAsia="en-IN"/>
        </w:rPr>
        <w:t>}</w:t>
      </w:r>
    </w:p>
    <w:p w14:paraId="2D643031" w14:textId="77777777" w:rsidR="00EB5751" w:rsidRDefault="00EB5751" w:rsidP="00EB5751">
      <w:pPr>
        <w:pStyle w:val="Subheadddddf"/>
      </w:pPr>
    </w:p>
    <w:p w14:paraId="56EA1B27" w14:textId="77777777" w:rsidR="00EB5751" w:rsidRDefault="00EB5751" w:rsidP="00EB5751">
      <w:pPr>
        <w:pStyle w:val="Subheadddddf"/>
      </w:pPr>
    </w:p>
    <w:p w14:paraId="717D6A53" w14:textId="77777777" w:rsidR="00EB5751" w:rsidRDefault="00EB5751" w:rsidP="00EB5751">
      <w:pPr>
        <w:pStyle w:val="Subheadddddf"/>
      </w:pPr>
    </w:p>
    <w:p w14:paraId="3D29A5DB" w14:textId="6E208AE5" w:rsidR="002C16F5" w:rsidRPr="002C16F5" w:rsidRDefault="002C16F5" w:rsidP="00EB5751">
      <w:pPr>
        <w:pStyle w:val="Subheadddddf"/>
      </w:pPr>
      <w:r w:rsidRPr="002C16F5">
        <w:t>Example Output:</w:t>
      </w:r>
    </w:p>
    <w:p w14:paraId="01CC9B6D" w14:textId="77777777" w:rsidR="002C16F5" w:rsidRPr="002C16F5" w:rsidRDefault="002C16F5" w:rsidP="00DE7F57">
      <w:pPr>
        <w:pStyle w:val="Code"/>
        <w:rPr>
          <w:lang w:eastAsia="en-IN"/>
        </w:rPr>
      </w:pPr>
      <w:r w:rsidRPr="002C16F5">
        <w:rPr>
          <w:lang w:eastAsia="en-IN"/>
        </w:rPr>
        <w:t>========== Initial Details ==========</w:t>
      </w:r>
    </w:p>
    <w:p w14:paraId="21736869" w14:textId="77777777" w:rsidR="002C16F5" w:rsidRPr="002C16F5" w:rsidRDefault="002C16F5" w:rsidP="00DE7F57">
      <w:pPr>
        <w:pStyle w:val="Code"/>
        <w:rPr>
          <w:lang w:eastAsia="en-IN"/>
        </w:rPr>
      </w:pPr>
      <w:r w:rsidRPr="002C16F5">
        <w:rPr>
          <w:lang w:eastAsia="en-IN"/>
        </w:rPr>
        <w:t>Employee ID: 101</w:t>
      </w:r>
    </w:p>
    <w:p w14:paraId="63794662" w14:textId="77777777" w:rsidR="002C16F5" w:rsidRPr="002C16F5" w:rsidRDefault="002C16F5" w:rsidP="00DE7F57">
      <w:pPr>
        <w:pStyle w:val="Code"/>
        <w:rPr>
          <w:lang w:eastAsia="en-IN"/>
        </w:rPr>
      </w:pPr>
      <w:r w:rsidRPr="002C16F5">
        <w:rPr>
          <w:lang w:eastAsia="en-IN"/>
        </w:rPr>
        <w:t>Name: John Doe</w:t>
      </w:r>
    </w:p>
    <w:p w14:paraId="3E8DFDF6" w14:textId="77777777" w:rsidR="002C16F5" w:rsidRPr="002C16F5" w:rsidRDefault="002C16F5" w:rsidP="00DE7F57">
      <w:pPr>
        <w:pStyle w:val="Code"/>
        <w:rPr>
          <w:lang w:eastAsia="en-IN"/>
        </w:rPr>
      </w:pPr>
      <w:r w:rsidRPr="002C16F5">
        <w:rPr>
          <w:lang w:eastAsia="en-IN"/>
        </w:rPr>
        <w:t>Salary: Rs.50000.00</w:t>
      </w:r>
    </w:p>
    <w:p w14:paraId="68549078" w14:textId="77777777" w:rsidR="002C16F5" w:rsidRPr="002C16F5" w:rsidRDefault="002C16F5" w:rsidP="00DE7F57">
      <w:pPr>
        <w:pStyle w:val="Code"/>
        <w:rPr>
          <w:lang w:eastAsia="en-IN"/>
        </w:rPr>
      </w:pPr>
    </w:p>
    <w:p w14:paraId="0F373E16" w14:textId="77777777" w:rsidR="002C16F5" w:rsidRPr="002C16F5" w:rsidRDefault="002C16F5" w:rsidP="00DE7F57">
      <w:pPr>
        <w:pStyle w:val="Code"/>
        <w:rPr>
          <w:lang w:eastAsia="en-IN"/>
        </w:rPr>
      </w:pPr>
      <w:r w:rsidRPr="002C16F5">
        <w:rPr>
          <w:lang w:eastAsia="en-IN"/>
        </w:rPr>
        <w:t>Salary updated! Increment: Rs.5000.00</w:t>
      </w:r>
    </w:p>
    <w:p w14:paraId="55559A72" w14:textId="77777777" w:rsidR="002C16F5" w:rsidRPr="002C16F5" w:rsidRDefault="002C16F5" w:rsidP="00DE7F57">
      <w:pPr>
        <w:pStyle w:val="Code"/>
        <w:rPr>
          <w:lang w:eastAsia="en-IN"/>
        </w:rPr>
      </w:pPr>
    </w:p>
    <w:p w14:paraId="5012FA0E" w14:textId="77777777" w:rsidR="002C16F5" w:rsidRPr="002C16F5" w:rsidRDefault="002C16F5" w:rsidP="00DE7F57">
      <w:pPr>
        <w:pStyle w:val="Code"/>
        <w:rPr>
          <w:lang w:eastAsia="en-IN"/>
        </w:rPr>
      </w:pPr>
      <w:r w:rsidRPr="002C16F5">
        <w:rPr>
          <w:lang w:eastAsia="en-IN"/>
        </w:rPr>
        <w:t>========== Updated Details ==========</w:t>
      </w:r>
    </w:p>
    <w:p w14:paraId="030FC17B" w14:textId="77777777" w:rsidR="002C16F5" w:rsidRPr="002C16F5" w:rsidRDefault="002C16F5" w:rsidP="00DE7F57">
      <w:pPr>
        <w:pStyle w:val="Code"/>
        <w:rPr>
          <w:lang w:eastAsia="en-IN"/>
        </w:rPr>
      </w:pPr>
      <w:r w:rsidRPr="002C16F5">
        <w:rPr>
          <w:lang w:eastAsia="en-IN"/>
        </w:rPr>
        <w:t>Employee ID: 101</w:t>
      </w:r>
    </w:p>
    <w:p w14:paraId="0E7E4FB9" w14:textId="77777777" w:rsidR="002C16F5" w:rsidRPr="002C16F5" w:rsidRDefault="002C16F5" w:rsidP="00DE7F57">
      <w:pPr>
        <w:pStyle w:val="Code"/>
        <w:rPr>
          <w:lang w:eastAsia="en-IN"/>
        </w:rPr>
      </w:pPr>
      <w:r w:rsidRPr="002C16F5">
        <w:rPr>
          <w:lang w:eastAsia="en-IN"/>
        </w:rPr>
        <w:t>Name: John Doe</w:t>
      </w:r>
    </w:p>
    <w:p w14:paraId="1EC51CFD" w14:textId="77777777" w:rsidR="002C16F5" w:rsidRPr="002C16F5" w:rsidRDefault="002C16F5" w:rsidP="00DE7F57">
      <w:pPr>
        <w:pStyle w:val="Code"/>
        <w:rPr>
          <w:lang w:eastAsia="en-IN"/>
        </w:rPr>
      </w:pPr>
      <w:r w:rsidRPr="002C16F5">
        <w:rPr>
          <w:lang w:eastAsia="en-IN"/>
        </w:rPr>
        <w:t>Salary: Rs.55000.00</w:t>
      </w:r>
    </w:p>
    <w:p w14:paraId="0AF5E9E9" w14:textId="77777777" w:rsidR="002C16F5" w:rsidRPr="002C16F5" w:rsidRDefault="002C16F5" w:rsidP="00EB5751">
      <w:pPr>
        <w:pStyle w:val="Subheadddddf"/>
      </w:pPr>
      <w:r w:rsidRPr="002C16F5">
        <w:t>Exercise 5: Union Demonstration</w:t>
      </w:r>
    </w:p>
    <w:p w14:paraId="171B3483" w14:textId="77777777" w:rsidR="002C16F5" w:rsidRPr="002C16F5" w:rsidRDefault="002C16F5" w:rsidP="00EB5751">
      <w:pPr>
        <w:pStyle w:val="texxtt"/>
        <w:rPr>
          <w:lang w:eastAsia="en-IN"/>
        </w:rPr>
      </w:pPr>
      <w:r w:rsidRPr="002C16F5">
        <w:rPr>
          <w:b/>
          <w:bCs/>
          <w:lang w:eastAsia="en-IN"/>
        </w:rPr>
        <w:t>Task:</w:t>
      </w:r>
      <w:r w:rsidRPr="002C16F5">
        <w:rPr>
          <w:lang w:eastAsia="en-IN"/>
        </w:rPr>
        <w:t xml:space="preserve"> Create a union with int, float, and char array. Show that only one member is valid at a time.</w:t>
      </w:r>
    </w:p>
    <w:p w14:paraId="4A487A89" w14:textId="3260382A" w:rsidR="002C16F5" w:rsidRPr="002C16F5" w:rsidRDefault="002C16F5" w:rsidP="00EB5751">
      <w:pPr>
        <w:pStyle w:val="Subheadddddf"/>
      </w:pPr>
      <w:r w:rsidRPr="002C16F5">
        <w:t>Code:</w:t>
      </w:r>
    </w:p>
    <w:p w14:paraId="5991ABAA"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473870D"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1F10E5F3" w14:textId="77777777" w:rsidR="002C16F5" w:rsidRPr="002C16F5" w:rsidRDefault="002C16F5" w:rsidP="00DE7F57">
      <w:pPr>
        <w:pStyle w:val="Code"/>
        <w:rPr>
          <w:color w:val="383A42"/>
          <w:lang w:eastAsia="en-IN"/>
        </w:rPr>
      </w:pPr>
    </w:p>
    <w:p w14:paraId="66526827" w14:textId="77777777" w:rsidR="002C16F5" w:rsidRPr="002C16F5" w:rsidRDefault="002C16F5" w:rsidP="00DE7F57">
      <w:pPr>
        <w:pStyle w:val="Code"/>
        <w:rPr>
          <w:color w:val="383A42"/>
          <w:lang w:eastAsia="en-IN"/>
        </w:rPr>
      </w:pPr>
      <w:r w:rsidRPr="002C16F5">
        <w:rPr>
          <w:color w:val="A626A4"/>
          <w:lang w:eastAsia="en-IN"/>
        </w:rPr>
        <w:t>union</w:t>
      </w:r>
      <w:r w:rsidRPr="002C16F5">
        <w:rPr>
          <w:color w:val="383A42"/>
          <w:lang w:eastAsia="en-IN"/>
        </w:rPr>
        <w:t xml:space="preserve"> Data {</w:t>
      </w:r>
    </w:p>
    <w:p w14:paraId="027287F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w:t>
      </w:r>
    </w:p>
    <w:p w14:paraId="7ED61857"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f;</w:t>
      </w:r>
    </w:p>
    <w:p w14:paraId="7670C21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str[</w:t>
      </w:r>
      <w:r w:rsidRPr="002C16F5">
        <w:rPr>
          <w:color w:val="B76B01"/>
          <w:lang w:eastAsia="en-IN"/>
        </w:rPr>
        <w:t>20</w:t>
      </w:r>
      <w:r w:rsidRPr="002C16F5">
        <w:rPr>
          <w:color w:val="383A42"/>
          <w:lang w:eastAsia="en-IN"/>
        </w:rPr>
        <w:t>];</w:t>
      </w:r>
    </w:p>
    <w:p w14:paraId="5ED38A5B" w14:textId="77777777" w:rsidR="002C16F5" w:rsidRPr="002C16F5" w:rsidRDefault="002C16F5" w:rsidP="00DE7F57">
      <w:pPr>
        <w:pStyle w:val="Code"/>
        <w:rPr>
          <w:color w:val="383A42"/>
          <w:lang w:eastAsia="en-IN"/>
        </w:rPr>
      </w:pPr>
      <w:r w:rsidRPr="002C16F5">
        <w:rPr>
          <w:color w:val="383A42"/>
          <w:lang w:eastAsia="en-IN"/>
        </w:rPr>
        <w:t>};</w:t>
      </w:r>
    </w:p>
    <w:p w14:paraId="746FAB55" w14:textId="77777777" w:rsidR="002C16F5" w:rsidRPr="002C16F5" w:rsidRDefault="002C16F5" w:rsidP="00DE7F57">
      <w:pPr>
        <w:pStyle w:val="Code"/>
        <w:rPr>
          <w:color w:val="383A42"/>
          <w:lang w:eastAsia="en-IN"/>
        </w:rPr>
      </w:pPr>
    </w:p>
    <w:p w14:paraId="7B0CD9C1"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370AC75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union</w:t>
      </w:r>
      <w:r w:rsidRPr="002C16F5">
        <w:rPr>
          <w:color w:val="383A42"/>
          <w:lang w:eastAsia="en-IN"/>
        </w:rPr>
        <w:t xml:space="preserve"> Data data;</w:t>
      </w:r>
    </w:p>
    <w:p w14:paraId="338D07D4" w14:textId="77777777" w:rsidR="002C16F5" w:rsidRPr="002C16F5" w:rsidRDefault="002C16F5" w:rsidP="00DE7F57">
      <w:pPr>
        <w:pStyle w:val="Code"/>
        <w:rPr>
          <w:color w:val="383A42"/>
          <w:lang w:eastAsia="en-IN"/>
        </w:rPr>
      </w:pPr>
      <w:r w:rsidRPr="002C16F5">
        <w:rPr>
          <w:color w:val="383A42"/>
          <w:lang w:eastAsia="en-IN"/>
        </w:rPr>
        <w:t xml:space="preserve">    </w:t>
      </w:r>
    </w:p>
    <w:p w14:paraId="44721998"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"Size of union: %lu bytes\n\n"</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union</w:t>
      </w:r>
      <w:r w:rsidRPr="002C16F5">
        <w:rPr>
          <w:color w:val="383A42"/>
          <w:lang w:eastAsia="en-IN"/>
        </w:rPr>
        <w:t xml:space="preserve"> Data));</w:t>
      </w:r>
    </w:p>
    <w:p w14:paraId="684CC44B" w14:textId="77777777" w:rsidR="002C16F5" w:rsidRPr="002C16F5" w:rsidRDefault="002C16F5" w:rsidP="00DE7F57">
      <w:pPr>
        <w:pStyle w:val="Code"/>
        <w:rPr>
          <w:color w:val="383A42"/>
          <w:lang w:eastAsia="en-IN"/>
        </w:rPr>
      </w:pPr>
      <w:r w:rsidRPr="002C16F5">
        <w:rPr>
          <w:color w:val="383A42"/>
          <w:lang w:eastAsia="en-IN"/>
        </w:rPr>
        <w:t xml:space="preserve">    </w:t>
      </w:r>
    </w:p>
    <w:p w14:paraId="6413568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integer</w:t>
      </w:r>
    </w:p>
    <w:p w14:paraId="54EC28E0" w14:textId="77777777" w:rsidR="002C16F5" w:rsidRPr="002C16F5" w:rsidRDefault="002C16F5" w:rsidP="00DE7F57">
      <w:pPr>
        <w:pStyle w:val="Code"/>
        <w:rPr>
          <w:color w:val="383A42"/>
          <w:lang w:eastAsia="en-IN"/>
        </w:rPr>
      </w:pPr>
      <w:r w:rsidRPr="002C16F5">
        <w:rPr>
          <w:color w:val="383A42"/>
          <w:lang w:eastAsia="en-IN"/>
        </w:rPr>
        <w:t xml:space="preserve">    data.i </w:t>
      </w:r>
      <w:r w:rsidRPr="002C16F5">
        <w:rPr>
          <w:color w:val="4078F2"/>
          <w:lang w:eastAsia="en-IN"/>
        </w:rPr>
        <w:t>=</w:t>
      </w:r>
      <w:r w:rsidRPr="002C16F5">
        <w:rPr>
          <w:color w:val="383A42"/>
          <w:lang w:eastAsia="en-IN"/>
        </w:rPr>
        <w:t xml:space="preserve"> </w:t>
      </w:r>
      <w:r w:rsidRPr="002C16F5">
        <w:rPr>
          <w:color w:val="B76B01"/>
          <w:lang w:eastAsia="en-IN"/>
        </w:rPr>
        <w:t>42</w:t>
      </w:r>
      <w:r w:rsidRPr="002C16F5">
        <w:rPr>
          <w:color w:val="383A42"/>
          <w:lang w:eastAsia="en-IN"/>
        </w:rPr>
        <w:t>;</w:t>
      </w:r>
    </w:p>
    <w:p w14:paraId="02E9086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integer: %d\n"</w:t>
      </w:r>
      <w:r w:rsidRPr="002C16F5">
        <w:rPr>
          <w:color w:val="383A42"/>
          <w:lang w:eastAsia="en-IN"/>
        </w:rPr>
        <w:t>, data.i);</w:t>
      </w:r>
    </w:p>
    <w:p w14:paraId="40F4D20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"Size of int: %lu bytes\n\n"</w:t>
      </w:r>
      <w:r w:rsidRPr="002C16F5">
        <w:rPr>
          <w:color w:val="383A42"/>
          <w:lang w:eastAsia="en-IN"/>
        </w:rPr>
        <w:t xml:space="preserve">, </w:t>
      </w:r>
      <w:r w:rsidRPr="002C16F5">
        <w:rPr>
          <w:color w:val="A626A4"/>
          <w:lang w:eastAsia="en-IN"/>
        </w:rPr>
        <w:t>sizeof</w:t>
      </w:r>
      <w:r w:rsidRPr="002C16F5">
        <w:rPr>
          <w:color w:val="383A42"/>
          <w:lang w:eastAsia="en-IN"/>
        </w:rPr>
        <w:t>(</w:t>
      </w:r>
      <w:r w:rsidRPr="002C16F5">
        <w:rPr>
          <w:color w:val="A626A4"/>
          <w:lang w:eastAsia="en-IN"/>
        </w:rPr>
        <w:t>int</w:t>
      </w:r>
      <w:r w:rsidRPr="002C16F5">
        <w:rPr>
          <w:color w:val="383A42"/>
          <w:lang w:eastAsia="en-IN"/>
        </w:rPr>
        <w:t>));</w:t>
      </w:r>
    </w:p>
    <w:p w14:paraId="0B2B2D1F" w14:textId="77777777" w:rsidR="002C16F5" w:rsidRPr="002C16F5" w:rsidRDefault="002C16F5" w:rsidP="00DE7F57">
      <w:pPr>
        <w:pStyle w:val="Code"/>
        <w:rPr>
          <w:color w:val="383A42"/>
          <w:lang w:eastAsia="en-IN"/>
        </w:rPr>
      </w:pPr>
      <w:r w:rsidRPr="002C16F5">
        <w:rPr>
          <w:color w:val="383A42"/>
          <w:lang w:eastAsia="en-IN"/>
        </w:rPr>
        <w:t xml:space="preserve">    </w:t>
      </w:r>
    </w:p>
    <w:p w14:paraId="126EB41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float (overwrites integer)</w:t>
      </w:r>
    </w:p>
    <w:p w14:paraId="3BFE8D53" w14:textId="77777777" w:rsidR="002C16F5" w:rsidRPr="002C16F5" w:rsidRDefault="002C16F5" w:rsidP="00DE7F57">
      <w:pPr>
        <w:pStyle w:val="Code"/>
        <w:rPr>
          <w:color w:val="383A42"/>
          <w:lang w:eastAsia="en-IN"/>
        </w:rPr>
      </w:pPr>
      <w:r w:rsidRPr="002C16F5">
        <w:rPr>
          <w:color w:val="383A42"/>
          <w:lang w:eastAsia="en-IN"/>
        </w:rPr>
        <w:t xml:space="preserve">    data.f </w:t>
      </w:r>
      <w:r w:rsidRPr="002C16F5">
        <w:rPr>
          <w:color w:val="4078F2"/>
          <w:lang w:eastAsia="en-IN"/>
        </w:rPr>
        <w:t>=</w:t>
      </w:r>
      <w:r w:rsidRPr="002C16F5">
        <w:rPr>
          <w:color w:val="383A42"/>
          <w:lang w:eastAsia="en-IN"/>
        </w:rPr>
        <w:t xml:space="preserve"> </w:t>
      </w:r>
      <w:r w:rsidRPr="002C16F5">
        <w:rPr>
          <w:color w:val="B76B01"/>
          <w:lang w:eastAsia="en-IN"/>
        </w:rPr>
        <w:t>3.14</w:t>
      </w:r>
      <w:r w:rsidRPr="002C16F5">
        <w:rPr>
          <w:color w:val="383A42"/>
          <w:lang w:eastAsia="en-IN"/>
        </w:rPr>
        <w:t>;</w:t>
      </w:r>
    </w:p>
    <w:p w14:paraId="2F8075E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float: %.2f\n"</w:t>
      </w:r>
      <w:r w:rsidRPr="002C16F5">
        <w:rPr>
          <w:color w:val="383A42"/>
          <w:lang w:eastAsia="en-IN"/>
        </w:rPr>
        <w:t>, data.f);</w:t>
      </w:r>
    </w:p>
    <w:p w14:paraId="6E37129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"Integer value now (garbage): %d\n\n"</w:t>
      </w:r>
      <w:r w:rsidRPr="002C16F5">
        <w:rPr>
          <w:color w:val="383A42"/>
          <w:lang w:eastAsia="en-IN"/>
        </w:rPr>
        <w:t>, data.i);</w:t>
      </w:r>
    </w:p>
    <w:p w14:paraId="51D08970" w14:textId="77777777" w:rsidR="002C16F5" w:rsidRPr="002C16F5" w:rsidRDefault="002C16F5" w:rsidP="00DE7F57">
      <w:pPr>
        <w:pStyle w:val="Code"/>
        <w:rPr>
          <w:color w:val="383A42"/>
          <w:lang w:eastAsia="en-IN"/>
        </w:rPr>
      </w:pPr>
      <w:r w:rsidRPr="002C16F5">
        <w:rPr>
          <w:color w:val="383A42"/>
          <w:lang w:eastAsia="en-IN"/>
        </w:rPr>
        <w:t xml:space="preserve">    </w:t>
      </w:r>
    </w:p>
    <w:p w14:paraId="4835673A"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Assign string (overwrites float)</w:t>
      </w:r>
    </w:p>
    <w:p w14:paraId="43C5F83B"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strcpy</w:t>
      </w:r>
      <w:r w:rsidRPr="002C16F5">
        <w:rPr>
          <w:color w:val="383A42"/>
          <w:lang w:eastAsia="en-IN"/>
        </w:rPr>
        <w:t xml:space="preserve">(data.str, </w:t>
      </w:r>
      <w:r w:rsidRPr="002C16F5">
        <w:rPr>
          <w:lang w:eastAsia="en-IN"/>
        </w:rPr>
        <w:t>"Hello"</w:t>
      </w:r>
      <w:r w:rsidRPr="002C16F5">
        <w:rPr>
          <w:color w:val="383A42"/>
          <w:lang w:eastAsia="en-IN"/>
        </w:rPr>
        <w:t>);</w:t>
      </w:r>
    </w:p>
    <w:p w14:paraId="1CD0D94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"Stored string: %s\n"</w:t>
      </w:r>
      <w:r w:rsidRPr="002C16F5">
        <w:rPr>
          <w:color w:val="383A42"/>
          <w:lang w:eastAsia="en-IN"/>
        </w:rPr>
        <w:t>, data.str);</w:t>
      </w:r>
    </w:p>
    <w:p w14:paraId="132D786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"Integer value now (garbage): %d\n"</w:t>
      </w:r>
      <w:r w:rsidRPr="002C16F5">
        <w:rPr>
          <w:color w:val="383A42"/>
          <w:lang w:eastAsia="en-IN"/>
        </w:rPr>
        <w:t>, data.i);</w:t>
      </w:r>
    </w:p>
    <w:p w14:paraId="5271C77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"Float value now (garbage): %.2f\n\n"</w:t>
      </w:r>
      <w:r w:rsidRPr="002C16F5">
        <w:rPr>
          <w:color w:val="383A42"/>
          <w:lang w:eastAsia="en-IN"/>
        </w:rPr>
        <w:t>, data.f);</w:t>
      </w:r>
    </w:p>
    <w:p w14:paraId="71FCE55B" w14:textId="77777777" w:rsidR="002C16F5" w:rsidRPr="002C16F5" w:rsidRDefault="002C16F5" w:rsidP="00DE7F57">
      <w:pPr>
        <w:pStyle w:val="Code"/>
        <w:rPr>
          <w:color w:val="383A42"/>
          <w:lang w:eastAsia="en-IN"/>
        </w:rPr>
      </w:pPr>
      <w:r w:rsidRPr="002C16F5">
        <w:rPr>
          <w:color w:val="383A42"/>
          <w:lang w:eastAsia="en-IN"/>
        </w:rPr>
        <w:t xml:space="preserve">    </w:t>
      </w:r>
    </w:p>
    <w:p w14:paraId="0DF7D3D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"Note: Only the last assigned value is valid!\n"</w:t>
      </w:r>
      <w:r w:rsidRPr="002C16F5">
        <w:rPr>
          <w:color w:val="383A42"/>
          <w:lang w:eastAsia="en-IN"/>
        </w:rPr>
        <w:t>);</w:t>
      </w:r>
    </w:p>
    <w:p w14:paraId="7785A0DC" w14:textId="77777777" w:rsidR="002C16F5" w:rsidRPr="002C16F5" w:rsidRDefault="002C16F5" w:rsidP="00DE7F57">
      <w:pPr>
        <w:pStyle w:val="Code"/>
        <w:rPr>
          <w:color w:val="383A42"/>
          <w:lang w:eastAsia="en-IN"/>
        </w:rPr>
      </w:pPr>
      <w:r w:rsidRPr="002C16F5">
        <w:rPr>
          <w:color w:val="383A42"/>
          <w:lang w:eastAsia="en-IN"/>
        </w:rPr>
        <w:t xml:space="preserve">    </w:t>
      </w:r>
    </w:p>
    <w:p w14:paraId="5C791101"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B8E4196" w14:textId="77777777" w:rsidR="002C16F5" w:rsidRPr="002C16F5" w:rsidRDefault="002C16F5" w:rsidP="00DE7F57">
      <w:pPr>
        <w:pStyle w:val="Code"/>
        <w:rPr>
          <w:color w:val="383A42"/>
          <w:lang w:eastAsia="en-IN"/>
        </w:rPr>
      </w:pPr>
      <w:r w:rsidRPr="002C16F5">
        <w:rPr>
          <w:color w:val="383A42"/>
          <w:lang w:eastAsia="en-IN"/>
        </w:rPr>
        <w:t>}</w:t>
      </w:r>
    </w:p>
    <w:p w14:paraId="0B76D264" w14:textId="77777777" w:rsidR="002C16F5" w:rsidRPr="002C16F5" w:rsidRDefault="002C16F5" w:rsidP="00EB5751">
      <w:pPr>
        <w:pStyle w:val="Subheadddddf"/>
      </w:pPr>
      <w:r w:rsidRPr="002C16F5">
        <w:t>Example Output:</w:t>
      </w:r>
    </w:p>
    <w:p w14:paraId="6871F0F6" w14:textId="77777777" w:rsidR="002C16F5" w:rsidRPr="002C16F5" w:rsidRDefault="002C16F5" w:rsidP="00DE7F57">
      <w:pPr>
        <w:pStyle w:val="Code"/>
        <w:rPr>
          <w:lang w:eastAsia="en-IN"/>
        </w:rPr>
      </w:pPr>
      <w:r w:rsidRPr="002C16F5">
        <w:rPr>
          <w:lang w:eastAsia="en-IN"/>
        </w:rPr>
        <w:t>Size of union: 20 bytes</w:t>
      </w:r>
    </w:p>
    <w:p w14:paraId="7635F4C4" w14:textId="77777777" w:rsidR="002C16F5" w:rsidRPr="002C16F5" w:rsidRDefault="002C16F5" w:rsidP="00DE7F57">
      <w:pPr>
        <w:pStyle w:val="Code"/>
        <w:rPr>
          <w:lang w:eastAsia="en-IN"/>
        </w:rPr>
      </w:pPr>
    </w:p>
    <w:p w14:paraId="0EFBF685" w14:textId="77777777" w:rsidR="002C16F5" w:rsidRPr="002C16F5" w:rsidRDefault="002C16F5" w:rsidP="00DE7F57">
      <w:pPr>
        <w:pStyle w:val="Code"/>
        <w:rPr>
          <w:lang w:eastAsia="en-IN"/>
        </w:rPr>
      </w:pPr>
      <w:r w:rsidRPr="002C16F5">
        <w:rPr>
          <w:lang w:eastAsia="en-IN"/>
        </w:rPr>
        <w:t>Stored integer: 42</w:t>
      </w:r>
    </w:p>
    <w:p w14:paraId="732D14C5" w14:textId="77777777" w:rsidR="002C16F5" w:rsidRPr="002C16F5" w:rsidRDefault="002C16F5" w:rsidP="00DE7F57">
      <w:pPr>
        <w:pStyle w:val="Code"/>
        <w:rPr>
          <w:lang w:eastAsia="en-IN"/>
        </w:rPr>
      </w:pPr>
      <w:r w:rsidRPr="002C16F5">
        <w:rPr>
          <w:lang w:eastAsia="en-IN"/>
        </w:rPr>
        <w:t>Size of int: 4 bytes</w:t>
      </w:r>
    </w:p>
    <w:p w14:paraId="2382BC35" w14:textId="77777777" w:rsidR="002C16F5" w:rsidRPr="002C16F5" w:rsidRDefault="002C16F5" w:rsidP="00DE7F57">
      <w:pPr>
        <w:pStyle w:val="Code"/>
        <w:rPr>
          <w:lang w:eastAsia="en-IN"/>
        </w:rPr>
      </w:pPr>
    </w:p>
    <w:p w14:paraId="697B13CB" w14:textId="77777777" w:rsidR="002C16F5" w:rsidRPr="002C16F5" w:rsidRDefault="002C16F5" w:rsidP="00DE7F57">
      <w:pPr>
        <w:pStyle w:val="Code"/>
        <w:rPr>
          <w:lang w:eastAsia="en-IN"/>
        </w:rPr>
      </w:pPr>
      <w:r w:rsidRPr="002C16F5">
        <w:rPr>
          <w:lang w:eastAsia="en-IN"/>
        </w:rPr>
        <w:t>Stored float: 3.14</w:t>
      </w:r>
    </w:p>
    <w:p w14:paraId="31B34B15" w14:textId="77777777" w:rsidR="002C16F5" w:rsidRPr="002C16F5" w:rsidRDefault="002C16F5" w:rsidP="00DE7F57">
      <w:pPr>
        <w:pStyle w:val="Code"/>
        <w:rPr>
          <w:lang w:eastAsia="en-IN"/>
        </w:rPr>
      </w:pPr>
      <w:r w:rsidRPr="002C16F5">
        <w:rPr>
          <w:lang w:eastAsia="en-IN"/>
        </w:rPr>
        <w:t>Integer value now (garbage): 1078523331</w:t>
      </w:r>
    </w:p>
    <w:p w14:paraId="46543387" w14:textId="77777777" w:rsidR="002C16F5" w:rsidRPr="002C16F5" w:rsidRDefault="002C16F5" w:rsidP="00DE7F57">
      <w:pPr>
        <w:pStyle w:val="Code"/>
        <w:rPr>
          <w:lang w:eastAsia="en-IN"/>
        </w:rPr>
      </w:pPr>
    </w:p>
    <w:p w14:paraId="2749A626" w14:textId="77777777" w:rsidR="002C16F5" w:rsidRPr="002C16F5" w:rsidRDefault="002C16F5" w:rsidP="00DE7F57">
      <w:pPr>
        <w:pStyle w:val="Code"/>
        <w:rPr>
          <w:lang w:eastAsia="en-IN"/>
        </w:rPr>
      </w:pPr>
      <w:r w:rsidRPr="002C16F5">
        <w:rPr>
          <w:lang w:eastAsia="en-IN"/>
        </w:rPr>
        <w:t>Stored string: Hello</w:t>
      </w:r>
    </w:p>
    <w:p w14:paraId="4F77CD0E" w14:textId="77777777" w:rsidR="002C16F5" w:rsidRPr="002C16F5" w:rsidRDefault="002C16F5" w:rsidP="00DE7F57">
      <w:pPr>
        <w:pStyle w:val="Code"/>
        <w:rPr>
          <w:lang w:eastAsia="en-IN"/>
        </w:rPr>
      </w:pPr>
      <w:r w:rsidRPr="002C16F5">
        <w:rPr>
          <w:lang w:eastAsia="en-IN"/>
        </w:rPr>
        <w:t>Integer value now (garbage): 1819043144</w:t>
      </w:r>
    </w:p>
    <w:p w14:paraId="42027657" w14:textId="77777777" w:rsidR="002C16F5" w:rsidRPr="002C16F5" w:rsidRDefault="002C16F5" w:rsidP="00DE7F57">
      <w:pPr>
        <w:pStyle w:val="Code"/>
        <w:rPr>
          <w:lang w:eastAsia="en-IN"/>
        </w:rPr>
      </w:pPr>
      <w:r w:rsidRPr="002C16F5">
        <w:rPr>
          <w:lang w:eastAsia="en-IN"/>
        </w:rPr>
        <w:t>Float value now (garbage): 1143139127555334144.00</w:t>
      </w:r>
    </w:p>
    <w:p w14:paraId="7382C2CA" w14:textId="77777777" w:rsidR="002C16F5" w:rsidRPr="002C16F5" w:rsidRDefault="002C16F5" w:rsidP="00DE7F57">
      <w:pPr>
        <w:pStyle w:val="Code"/>
        <w:rPr>
          <w:lang w:eastAsia="en-IN"/>
        </w:rPr>
      </w:pPr>
    </w:p>
    <w:p w14:paraId="7A77C1C1" w14:textId="77777777" w:rsidR="002C16F5" w:rsidRPr="002C16F5" w:rsidRDefault="002C16F5" w:rsidP="00DE7F57">
      <w:pPr>
        <w:pStyle w:val="Code"/>
        <w:rPr>
          <w:lang w:eastAsia="en-IN"/>
        </w:rPr>
      </w:pPr>
      <w:r w:rsidRPr="002C16F5">
        <w:rPr>
          <w:lang w:eastAsia="en-IN"/>
        </w:rPr>
        <w:t>Note: Only the last assigned value is valid!</w:t>
      </w:r>
    </w:p>
    <w:p w14:paraId="019E6B3A" w14:textId="77777777" w:rsidR="00EB5751" w:rsidRDefault="00EB5751" w:rsidP="00EB5751">
      <w:pPr>
        <w:pStyle w:val="Subheadddddf"/>
      </w:pPr>
    </w:p>
    <w:p w14:paraId="2B2945AD" w14:textId="77777777" w:rsidR="00EB5751" w:rsidRDefault="00EB5751" w:rsidP="00EB5751">
      <w:pPr>
        <w:pStyle w:val="Subheadddddf"/>
      </w:pPr>
    </w:p>
    <w:p w14:paraId="0DF10405" w14:textId="77777777" w:rsidR="00EB5751" w:rsidRDefault="00EB5751" w:rsidP="00EB5751">
      <w:pPr>
        <w:pStyle w:val="Subheadddddf"/>
      </w:pPr>
    </w:p>
    <w:p w14:paraId="5F510B69" w14:textId="6962CA1F" w:rsidR="002C16F5" w:rsidRPr="002C16F5" w:rsidRDefault="002C16F5" w:rsidP="00EB5751">
      <w:pPr>
        <w:pStyle w:val="Subheadddddf"/>
      </w:pPr>
      <w:r w:rsidRPr="002C16F5">
        <w:t>Summary</w:t>
      </w:r>
    </w:p>
    <w:p w14:paraId="5CB4DDEE" w14:textId="297445A6" w:rsidR="00DE7F57" w:rsidRPr="00DE7F57" w:rsidRDefault="00DE7F57" w:rsidP="00EB5751">
      <w:pPr>
        <w:pStyle w:val="Pointss"/>
      </w:pPr>
      <w:r w:rsidRPr="00DE7F57">
        <w:rPr>
          <w:rStyle w:val="Strong"/>
          <w:rFonts w:ascii="Amasis MT Pro" w:eastAsiaTheme="majorEastAsia" w:hAnsi="Amasis MT Pro"/>
        </w:rPr>
        <w:t>Structures</w:t>
      </w:r>
      <w:r w:rsidRPr="00DE7F57">
        <w:t xml:space="preserve"> are </w:t>
      </w:r>
      <w:r w:rsidRPr="00DE7F57">
        <w:rPr>
          <w:rStyle w:val="Strong"/>
          <w:rFonts w:ascii="Amasis MT Pro" w:eastAsiaTheme="majorEastAsia" w:hAnsi="Amasis MT Pro"/>
        </w:rPr>
        <w:t>user-defined data types</w:t>
      </w:r>
      <w:r w:rsidRPr="00DE7F57">
        <w:t xml:space="preserve"> that group related variables of different data types under a single name.</w:t>
      </w:r>
    </w:p>
    <w:p w14:paraId="21B2D4B9" w14:textId="6CA0B051" w:rsidR="00DE7F57" w:rsidRPr="00DE7F57" w:rsidRDefault="00DE7F57" w:rsidP="00EB5751">
      <w:pPr>
        <w:pStyle w:val="Pointss"/>
      </w:pPr>
      <w:r w:rsidRPr="00DE7F57">
        <w:rPr>
          <w:rStyle w:val="Strong"/>
          <w:rFonts w:ascii="Amasis MT Pro" w:eastAsiaTheme="majorEastAsia" w:hAnsi="Amasis MT Pro"/>
        </w:rPr>
        <w:t>Arrays of structures</w:t>
      </w:r>
      <w:r w:rsidRPr="00DE7F57">
        <w:t xml:space="preserve"> allow managing multiple records of structured data efficiently (e.g., arrays of students, employees, etc.).</w:t>
      </w:r>
    </w:p>
    <w:p w14:paraId="6497734E" w14:textId="6B990A69" w:rsidR="00DE7F57" w:rsidRPr="00DE7F57" w:rsidRDefault="00DE7F57" w:rsidP="00EB5751">
      <w:pPr>
        <w:pStyle w:val="Pointss"/>
      </w:pPr>
      <w:r w:rsidRPr="00DE7F57">
        <w:rPr>
          <w:rStyle w:val="Strong"/>
          <w:rFonts w:ascii="Amasis MT Pro" w:eastAsiaTheme="majorEastAsia" w:hAnsi="Amasis MT Pro"/>
        </w:rPr>
        <w:t>Nested structures</w:t>
      </w:r>
      <w:r w:rsidRPr="00DE7F57">
        <w:t xml:space="preserve"> enable building </w:t>
      </w:r>
      <w:r w:rsidRPr="00DE7F57">
        <w:rPr>
          <w:rStyle w:val="Strong"/>
          <w:rFonts w:ascii="Amasis MT Pro" w:eastAsiaTheme="majorEastAsia" w:hAnsi="Amasis MT Pro"/>
        </w:rPr>
        <w:t>hierarchical or complex data models</w:t>
      </w:r>
      <w:r w:rsidRPr="00DE7F57">
        <w:t xml:space="preserve"> by including one structure inside another.</w:t>
      </w:r>
    </w:p>
    <w:p w14:paraId="212F56B9" w14:textId="69314911" w:rsidR="00DE7F57" w:rsidRPr="00DE7F57" w:rsidRDefault="00DE7F57" w:rsidP="00EB5751">
      <w:pPr>
        <w:pStyle w:val="Pointss"/>
      </w:pPr>
      <w:r w:rsidRPr="00DE7F57">
        <w:rPr>
          <w:rStyle w:val="Strong"/>
          <w:rFonts w:ascii="Amasis MT Pro" w:eastAsiaTheme="majorEastAsia" w:hAnsi="Amasis MT Pro"/>
        </w:rPr>
        <w:t>Structure pointers</w:t>
      </w:r>
      <w:r w:rsidRPr="00DE7F57">
        <w:t xml:space="preserve"> provide efficient access to members using the </w:t>
      </w:r>
      <w:r w:rsidRPr="00DE7F57">
        <w:rPr>
          <w:rStyle w:val="Strong"/>
          <w:rFonts w:ascii="Amasis MT Pro" w:eastAsiaTheme="majorEastAsia" w:hAnsi="Amasis MT Pro"/>
        </w:rPr>
        <w:t>arrow operator (</w:t>
      </w:r>
      <w:r w:rsidRPr="00DE7F57">
        <w:rPr>
          <w:rStyle w:val="HTMLCode"/>
          <w:rFonts w:ascii="Amasis MT Pro" w:eastAsiaTheme="majorEastAsia" w:hAnsi="Amasis MT Pro"/>
          <w:b/>
          <w:bCs/>
          <w:sz w:val="24"/>
          <w:szCs w:val="24"/>
        </w:rPr>
        <w:t>-&gt;</w:t>
      </w:r>
      <w:r w:rsidRPr="00DE7F57">
        <w:rPr>
          <w:rStyle w:val="Strong"/>
          <w:rFonts w:ascii="Amasis MT Pro" w:eastAsiaTheme="majorEastAsia" w:hAnsi="Amasis MT Pro"/>
        </w:rPr>
        <w:t>)</w:t>
      </w:r>
      <w:r w:rsidRPr="00DE7F57">
        <w:t>, especially when passing to functions.</w:t>
      </w:r>
    </w:p>
    <w:p w14:paraId="301EB373" w14:textId="22CCF2CF" w:rsidR="00DE7F57" w:rsidRPr="00DE7F57" w:rsidRDefault="00DE7F57" w:rsidP="00EB5751">
      <w:pPr>
        <w:pStyle w:val="Pointss"/>
      </w:pPr>
      <w:r w:rsidRPr="00DE7F57">
        <w:t xml:space="preserve">Structures can be </w:t>
      </w:r>
      <w:r w:rsidRPr="00DE7F57">
        <w:rPr>
          <w:rStyle w:val="Strong"/>
          <w:rFonts w:ascii="Amasis MT Pro" w:eastAsiaTheme="majorEastAsia" w:hAnsi="Amasis MT Pro"/>
        </w:rPr>
        <w:t>passed by value or by reference</w:t>
      </w:r>
      <w:r w:rsidRPr="00DE7F57">
        <w:t xml:space="preserve"> — passing by reference (using pointers) is more memory-efficient.</w:t>
      </w:r>
    </w:p>
    <w:p w14:paraId="24D71E1E" w14:textId="2B8BBCAD" w:rsidR="00DE7F57" w:rsidRPr="00DE7F57" w:rsidRDefault="00DE7F57" w:rsidP="00EB5751">
      <w:pPr>
        <w:pStyle w:val="Pointss"/>
      </w:pPr>
      <w:r w:rsidRPr="00DE7F57">
        <w:rPr>
          <w:rStyle w:val="Strong"/>
          <w:rFonts w:ascii="Amasis MT Pro" w:eastAsiaTheme="majorEastAsia" w:hAnsi="Amasis MT Pro"/>
        </w:rPr>
        <w:t>Self-referential structures</w:t>
      </w:r>
      <w:r w:rsidRPr="00DE7F57">
        <w:t xml:space="preserve"> form the foundation for dynamic data structures such as </w:t>
      </w:r>
      <w:r w:rsidRPr="00DE7F57">
        <w:rPr>
          <w:rStyle w:val="Strong"/>
          <w:rFonts w:ascii="Amasis MT Pro" w:eastAsiaTheme="majorEastAsia" w:hAnsi="Amasis MT Pro"/>
        </w:rPr>
        <w:t>linked lists, trees, and graphs</w:t>
      </w:r>
      <w:r w:rsidRPr="00DE7F57">
        <w:t>.</w:t>
      </w:r>
    </w:p>
    <w:p w14:paraId="6BAB287B" w14:textId="2AD20BA5" w:rsidR="00DE7F57" w:rsidRPr="00DE7F57" w:rsidRDefault="00DE7F57" w:rsidP="00EB5751">
      <w:pPr>
        <w:pStyle w:val="Pointss"/>
      </w:pPr>
      <w:r w:rsidRPr="00DE7F57">
        <w:t xml:space="preserve">The </w:t>
      </w:r>
      <w:r w:rsidRPr="00DE7F57">
        <w:rPr>
          <w:rStyle w:val="HTMLCode"/>
          <w:rFonts w:ascii="Amasis MT Pro" w:eastAsiaTheme="majorEastAsia" w:hAnsi="Amasis MT Pro"/>
          <w:b/>
          <w:bCs/>
          <w:sz w:val="24"/>
          <w:szCs w:val="24"/>
        </w:rPr>
        <w:t>typedef</w:t>
      </w:r>
      <w:r w:rsidRPr="00DE7F57">
        <w:rPr>
          <w:rStyle w:val="Strong"/>
          <w:rFonts w:ascii="Amasis MT Pro" w:eastAsiaTheme="majorEastAsia" w:hAnsi="Amasis MT Pro"/>
        </w:rPr>
        <w:t xml:space="preserve"> keyword</w:t>
      </w:r>
      <w:r w:rsidRPr="00DE7F57">
        <w:t xml:space="preserve"> simplifies structure declarations, improving code readability and maintainability.</w:t>
      </w:r>
    </w:p>
    <w:p w14:paraId="203CF0BE" w14:textId="571587C4" w:rsidR="00DE7F57" w:rsidRPr="00DE7F57" w:rsidRDefault="00DE7F57" w:rsidP="00EB5751">
      <w:pPr>
        <w:pStyle w:val="Pointss"/>
      </w:pPr>
      <w:r w:rsidRPr="00DE7F57">
        <w:rPr>
          <w:rStyle w:val="Strong"/>
          <w:rFonts w:ascii="Amasis MT Pro" w:eastAsiaTheme="majorEastAsia" w:hAnsi="Amasis MT Pro"/>
        </w:rPr>
        <w:t>Unions</w:t>
      </w:r>
      <w:r w:rsidRPr="00DE7F57">
        <w:t xml:space="preserve"> are similar to structures but </w:t>
      </w:r>
      <w:r w:rsidRPr="00DE7F57">
        <w:rPr>
          <w:rStyle w:val="Strong"/>
          <w:rFonts w:ascii="Amasis MT Pro" w:eastAsiaTheme="majorEastAsia" w:hAnsi="Amasis MT Pro"/>
        </w:rPr>
        <w:t>share memory among all members</w:t>
      </w:r>
      <w:r w:rsidRPr="00DE7F57">
        <w:t>, making them memory-efficient when only one member is used at a time.</w:t>
      </w:r>
    </w:p>
    <w:p w14:paraId="5CEC7ED1" w14:textId="70064756" w:rsidR="00DE7F57" w:rsidRPr="00DE7F57" w:rsidRDefault="00DE7F57" w:rsidP="00EB5751">
      <w:pPr>
        <w:pStyle w:val="Pointss"/>
      </w:pPr>
      <w:r w:rsidRPr="00DE7F57">
        <w:t xml:space="preserve">Understanding and effectively using </w:t>
      </w:r>
      <w:r w:rsidRPr="00DE7F57">
        <w:rPr>
          <w:rStyle w:val="Strong"/>
          <w:rFonts w:ascii="Amasis MT Pro" w:eastAsiaTheme="majorEastAsia" w:hAnsi="Amasis MT Pro"/>
        </w:rPr>
        <w:t>structures and unions</w:t>
      </w:r>
      <w:r w:rsidRPr="00DE7F57">
        <w:t xml:space="preserve"> helps in designing </w:t>
      </w:r>
      <w:r w:rsidRPr="00DE7F57">
        <w:rPr>
          <w:rStyle w:val="Strong"/>
          <w:rFonts w:ascii="Amasis MT Pro" w:eastAsiaTheme="majorEastAsia" w:hAnsi="Amasis MT Pro"/>
        </w:rPr>
        <w:t>modular, scalable, and memory-efficient programs</w:t>
      </w:r>
      <w:r w:rsidRPr="00DE7F57">
        <w:t xml:space="preserve"> in C.</w:t>
      </w:r>
    </w:p>
    <w:p w14:paraId="300C4A09" w14:textId="77777777" w:rsidR="0067316C" w:rsidRDefault="0067316C">
      <w:pPr>
        <w:rPr>
          <w:rFonts w:ascii="Amasis MT Pro" w:eastAsia="Times New Roman" w:hAnsi="Amasis MT Pro" w:cs="Times New Roman"/>
          <w:b/>
          <w:bCs/>
          <w:kern w:val="36"/>
          <w:lang w:eastAsia="en-IN"/>
          <w14:ligatures w14:val="none"/>
        </w:rPr>
      </w:pPr>
      <w:r>
        <w:rPr>
          <w:rFonts w:ascii="Amasis MT Pro" w:eastAsia="Times New Roman" w:hAnsi="Amasis MT Pro" w:cs="Times New Roman"/>
          <w:b/>
          <w:bCs/>
          <w:kern w:val="36"/>
          <w:lang w:eastAsia="en-IN"/>
          <w14:ligatures w14:val="none"/>
        </w:rPr>
        <w:br w:type="page"/>
      </w:r>
    </w:p>
    <w:p w14:paraId="48274098" w14:textId="653BEC1D" w:rsidR="00436910" w:rsidRDefault="00805ED0" w:rsidP="00436910">
      <w:pPr>
        <w:pStyle w:val="Chnao"/>
      </w:pPr>
      <w:r>
        <w:rPr>
          <w:b/>
          <w:bCs/>
          <w:noProof/>
          <w:sz w:val="36"/>
          <w:szCs w:val="36"/>
        </w:rPr>
        <mc:AlternateContent>
          <mc:Choice Requires="wps">
            <w:drawing>
              <wp:anchor distT="0" distB="0" distL="114300" distR="114300" simplePos="0" relativeHeight="251684864" behindDoc="0" locked="0" layoutInCell="1" allowOverlap="1" wp14:anchorId="46DDFD36" wp14:editId="307E5729">
                <wp:simplePos x="0" y="0"/>
                <wp:positionH relativeFrom="column">
                  <wp:posOffset>481263</wp:posOffset>
                </wp:positionH>
                <wp:positionV relativeFrom="paragraph">
                  <wp:posOffset>-794085</wp:posOffset>
                </wp:positionV>
                <wp:extent cx="4908884" cy="625642"/>
                <wp:effectExtent l="0" t="0" r="6350" b="3175"/>
                <wp:wrapNone/>
                <wp:docPr id="105473529" name="Rectangle 1"/>
                <wp:cNvGraphicFramePr/>
                <a:graphic xmlns:a="http://schemas.openxmlformats.org/drawingml/2006/main">
                  <a:graphicData uri="http://schemas.microsoft.com/office/word/2010/wordprocessingShape">
                    <wps:wsp>
                      <wps:cNvSpPr/>
                      <wps:spPr>
                        <a:xfrm>
                          <a:off x="0" y="0"/>
                          <a:ext cx="4908884" cy="6256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D5D3E4" id="Rectangle 1" o:spid="_x0000_s1026" style="position:absolute;margin-left:37.9pt;margin-top:-62.55pt;width:386.55pt;height:49.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" fillcolor="white [3212]" stroked="f" strokeweight="1.5pt"/>
            </w:pict>
          </mc:Fallback>
        </mc:AlternateContent>
      </w:r>
    </w:p>
    <w:p w14:paraId="23A41ADB" w14:textId="77777777" w:rsidR="00436910" w:rsidRDefault="00436910" w:rsidP="00436910">
      <w:pPr>
        <w:pStyle w:val="Chnao"/>
      </w:pPr>
    </w:p>
    <w:p w14:paraId="4546071B" w14:textId="77777777" w:rsidR="00436910" w:rsidRDefault="00436910" w:rsidP="00436910">
      <w:pPr>
        <w:pStyle w:val="Chnao"/>
      </w:pPr>
    </w:p>
    <w:p w14:paraId="05AC8E61" w14:textId="69A6F65C" w:rsidR="00436910" w:rsidRDefault="002C16F5" w:rsidP="00436910">
      <w:pPr>
        <w:pStyle w:val="Chnao"/>
      </w:pPr>
      <w:bookmarkStart w:id="115" w:name="_Toc212291016"/>
      <w:r w:rsidRPr="002C16F5">
        <w:t>Chapter 13:</w:t>
      </w:r>
      <w:bookmarkEnd w:id="115"/>
      <w:r w:rsidRPr="002C16F5">
        <w:t xml:space="preserve"> </w:t>
      </w:r>
    </w:p>
    <w:p w14:paraId="7431982E" w14:textId="03FFC170" w:rsidR="002C16F5" w:rsidRDefault="002C16F5" w:rsidP="00436910">
      <w:pPr>
        <w:pStyle w:val="Chanem"/>
      </w:pPr>
      <w:bookmarkStart w:id="116" w:name="_Toc212291017"/>
      <w:r w:rsidRPr="002C16F5">
        <w:t>File Handling in C Programming</w:t>
      </w:r>
      <w:bookmarkEnd w:id="116"/>
    </w:p>
    <w:p w14:paraId="449EA31C" w14:textId="77777777" w:rsidR="00064A88" w:rsidRPr="00EB5751" w:rsidRDefault="00064A88" w:rsidP="00EB5751">
      <w:pPr>
        <w:pStyle w:val="Subheadddddf"/>
      </w:pPr>
      <w:r w:rsidRPr="00EB5751">
        <w:rPr>
          <w:rFonts w:eastAsiaTheme="majorEastAsia"/>
        </w:rPr>
        <w:t>Objectives:</w:t>
      </w:r>
    </w:p>
    <w:p w14:paraId="14E441E4" w14:textId="77777777" w:rsidR="00064A88" w:rsidRPr="00064A88" w:rsidRDefault="00064A88" w:rsidP="00EB5751">
      <w:pPr>
        <w:pStyle w:val="Pointss"/>
      </w:pPr>
      <w:r w:rsidRPr="00064A88">
        <w:t>Understand the need for file handling to store and retrieve data permanently.</w:t>
      </w:r>
    </w:p>
    <w:p w14:paraId="13C07DB4" w14:textId="77777777" w:rsidR="00064A88" w:rsidRPr="00064A88" w:rsidRDefault="00064A88" w:rsidP="00EB5751">
      <w:pPr>
        <w:pStyle w:val="Pointss"/>
      </w:pPr>
      <w:r w:rsidRPr="00064A88">
        <w:t>Learn about streams (</w:t>
      </w:r>
      <w:r w:rsidRPr="00064A88">
        <w:rPr>
          <w:rStyle w:val="HTMLCode"/>
          <w:rFonts w:ascii="Amasis MT Pro" w:eastAsiaTheme="majorEastAsia" w:hAnsi="Amasis MT Pro"/>
          <w:sz w:val="24"/>
          <w:szCs w:val="24"/>
        </w:rPr>
        <w:t>stdin</w:t>
      </w:r>
      <w:r w:rsidRPr="00064A88">
        <w:t xml:space="preserve">, </w:t>
      </w:r>
      <w:r w:rsidRPr="00064A88">
        <w:rPr>
          <w:rStyle w:val="HTMLCode"/>
          <w:rFonts w:ascii="Amasis MT Pro" w:eastAsiaTheme="majorEastAsia" w:hAnsi="Amasis MT Pro"/>
          <w:sz w:val="24"/>
          <w:szCs w:val="24"/>
        </w:rPr>
        <w:t>stdout</w:t>
      </w:r>
      <w:r w:rsidRPr="00064A88">
        <w:t xml:space="preserve">, </w:t>
      </w:r>
      <w:r w:rsidRPr="00064A88">
        <w:rPr>
          <w:rStyle w:val="HTMLCode"/>
          <w:rFonts w:ascii="Amasis MT Pro" w:eastAsiaTheme="majorEastAsia" w:hAnsi="Amasis MT Pro"/>
          <w:sz w:val="24"/>
          <w:szCs w:val="24"/>
        </w:rPr>
        <w:t>stderr</w:t>
      </w:r>
      <w:r w:rsidRPr="00064A88">
        <w:t>) and how input/output operations flow through them.</w:t>
      </w:r>
    </w:p>
    <w:p w14:paraId="5AA32CDE" w14:textId="77777777" w:rsidR="00064A88" w:rsidRPr="00064A88" w:rsidRDefault="00064A88" w:rsidP="00EB5751">
      <w:pPr>
        <w:pStyle w:val="Pointss"/>
      </w:pPr>
      <w:r w:rsidRPr="00064A88">
        <w:t>Declare and use file pointers (</w:t>
      </w:r>
      <w:r w:rsidRPr="00064A88">
        <w:rPr>
          <w:rStyle w:val="HTMLCode"/>
          <w:rFonts w:ascii="Amasis MT Pro" w:eastAsiaTheme="majorEastAsia" w:hAnsi="Amasis MT Pro"/>
          <w:sz w:val="24"/>
          <w:szCs w:val="24"/>
        </w:rPr>
        <w:t>FILE *fp</w:t>
      </w:r>
      <w:r w:rsidRPr="00064A88">
        <w:t>) for managing files in C.</w:t>
      </w:r>
    </w:p>
    <w:p w14:paraId="40FD2F9E" w14:textId="77777777" w:rsidR="00064A88" w:rsidRPr="00064A88" w:rsidRDefault="00064A88" w:rsidP="00EB5751">
      <w:pPr>
        <w:pStyle w:val="Pointss"/>
      </w:pPr>
      <w:r w:rsidRPr="00064A88">
        <w:t xml:space="preserve">Master file operations such as </w:t>
      </w:r>
      <w:r w:rsidRPr="00064A88">
        <w:rPr>
          <w:rStyle w:val="HTMLCode"/>
          <w:rFonts w:ascii="Amasis MT Pro" w:eastAsiaTheme="majorEastAsia" w:hAnsi="Amasis MT Pro"/>
          <w:sz w:val="24"/>
          <w:szCs w:val="24"/>
        </w:rPr>
        <w:t>fopen()</w:t>
      </w:r>
      <w:r w:rsidRPr="00064A88">
        <w:t xml:space="preserve">, </w:t>
      </w:r>
      <w:r w:rsidRPr="00064A88">
        <w:rPr>
          <w:rStyle w:val="HTMLCode"/>
          <w:rFonts w:ascii="Amasis MT Pro" w:eastAsiaTheme="majorEastAsia" w:hAnsi="Amasis MT Pro"/>
          <w:sz w:val="24"/>
          <w:szCs w:val="24"/>
        </w:rPr>
        <w:t>fclose()</w:t>
      </w:r>
      <w:r w:rsidRPr="00064A88">
        <w:t xml:space="preserve">, </w:t>
      </w:r>
      <w:r w:rsidRPr="00064A88">
        <w:rPr>
          <w:rStyle w:val="HTMLCode"/>
          <w:rFonts w:ascii="Amasis MT Pro" w:eastAsiaTheme="majorEastAsia" w:hAnsi="Amasis MT Pro"/>
          <w:sz w:val="24"/>
          <w:szCs w:val="24"/>
        </w:rPr>
        <w:t>fprintf()</w:t>
      </w:r>
      <w:r w:rsidRPr="00064A88">
        <w:t xml:space="preserve">, </w:t>
      </w:r>
      <w:r w:rsidRPr="00064A88">
        <w:rPr>
          <w:rStyle w:val="HTMLCode"/>
          <w:rFonts w:ascii="Amasis MT Pro" w:eastAsiaTheme="majorEastAsia" w:hAnsi="Amasis MT Pro"/>
          <w:sz w:val="24"/>
          <w:szCs w:val="24"/>
        </w:rPr>
        <w:t>fscanf()</w:t>
      </w:r>
      <w:r w:rsidRPr="00064A88">
        <w:t xml:space="preserve">, </w:t>
      </w:r>
      <w:r w:rsidRPr="00064A88">
        <w:rPr>
          <w:rStyle w:val="HTMLCode"/>
          <w:rFonts w:ascii="Amasis MT Pro" w:eastAsiaTheme="majorEastAsia" w:hAnsi="Amasis MT Pro"/>
          <w:sz w:val="24"/>
          <w:szCs w:val="24"/>
        </w:rPr>
        <w:t>fread()</w:t>
      </w:r>
      <w:r w:rsidRPr="00064A88">
        <w:t xml:space="preserve">, and </w:t>
      </w:r>
      <w:r w:rsidRPr="00064A88">
        <w:rPr>
          <w:rStyle w:val="HTMLCode"/>
          <w:rFonts w:ascii="Amasis MT Pro" w:eastAsiaTheme="majorEastAsia" w:hAnsi="Amasis MT Pro"/>
          <w:sz w:val="24"/>
          <w:szCs w:val="24"/>
        </w:rPr>
        <w:t>fwrite()</w:t>
      </w:r>
      <w:r w:rsidRPr="00064A88">
        <w:t>.</w:t>
      </w:r>
    </w:p>
    <w:p w14:paraId="4C189A9D" w14:textId="77777777" w:rsidR="00064A88" w:rsidRPr="00064A88" w:rsidRDefault="00064A88" w:rsidP="00EB5751">
      <w:pPr>
        <w:pStyle w:val="Pointss"/>
      </w:pPr>
      <w:r w:rsidRPr="00064A88">
        <w:t>Learn how to open files in different modes (</w:t>
      </w:r>
      <w:r w:rsidRPr="00064A88">
        <w:rPr>
          <w:rStyle w:val="HTMLCode"/>
          <w:rFonts w:ascii="Amasis MT Pro" w:eastAsiaTheme="majorEastAsia" w:hAnsi="Amasis MT Pro"/>
          <w:sz w:val="24"/>
          <w:szCs w:val="24"/>
        </w:rPr>
        <w:t>r</w:t>
      </w:r>
      <w:r w:rsidRPr="00064A88">
        <w:t xml:space="preserve">, </w:t>
      </w:r>
      <w:r w:rsidRPr="00064A88">
        <w:rPr>
          <w:rStyle w:val="HTMLCode"/>
          <w:rFonts w:ascii="Amasis MT Pro" w:eastAsiaTheme="majorEastAsia" w:hAnsi="Amasis MT Pro"/>
          <w:sz w:val="24"/>
          <w:szCs w:val="24"/>
        </w:rPr>
        <w:t>w</w:t>
      </w:r>
      <w:r w:rsidRPr="00064A88">
        <w:t xml:space="preserve">, </w:t>
      </w:r>
      <w:r w:rsidRPr="00064A88">
        <w:rPr>
          <w:rStyle w:val="HTMLCode"/>
          <w:rFonts w:ascii="Amasis MT Pro" w:eastAsiaTheme="majorEastAsia" w:hAnsi="Amasis MT Pro"/>
          <w:sz w:val="24"/>
          <w:szCs w:val="24"/>
        </w:rPr>
        <w:t>a</w:t>
      </w:r>
      <w:r w:rsidRPr="00064A88">
        <w:t xml:space="preserve">, </w:t>
      </w:r>
      <w:r w:rsidRPr="00064A88">
        <w:rPr>
          <w:rStyle w:val="HTMLCode"/>
          <w:rFonts w:ascii="Amasis MT Pro" w:eastAsiaTheme="majorEastAsia" w:hAnsi="Amasis MT Pro"/>
          <w:sz w:val="24"/>
          <w:szCs w:val="24"/>
        </w:rPr>
        <w:t>r+</w:t>
      </w:r>
      <w:r w:rsidRPr="00064A88">
        <w:t xml:space="preserve">, </w:t>
      </w:r>
      <w:r w:rsidRPr="00064A88">
        <w:rPr>
          <w:rStyle w:val="HTMLCode"/>
          <w:rFonts w:ascii="Amasis MT Pro" w:eastAsiaTheme="majorEastAsia" w:hAnsi="Amasis MT Pro"/>
          <w:sz w:val="24"/>
          <w:szCs w:val="24"/>
        </w:rPr>
        <w:t>w+</w:t>
      </w:r>
      <w:r w:rsidRPr="00064A88">
        <w:t xml:space="preserve">, </w:t>
      </w:r>
      <w:r w:rsidRPr="00064A88">
        <w:rPr>
          <w:rStyle w:val="HTMLCode"/>
          <w:rFonts w:ascii="Amasis MT Pro" w:eastAsiaTheme="majorEastAsia" w:hAnsi="Amasis MT Pro"/>
          <w:sz w:val="24"/>
          <w:szCs w:val="24"/>
        </w:rPr>
        <w:t>a+</w:t>
      </w:r>
      <w:r w:rsidRPr="00064A88">
        <w:t>).</w:t>
      </w:r>
    </w:p>
    <w:p w14:paraId="66F0472F" w14:textId="77777777" w:rsidR="00064A88" w:rsidRPr="00064A88" w:rsidRDefault="00064A88" w:rsidP="00EB5751">
      <w:pPr>
        <w:pStyle w:val="Pointss"/>
      </w:pPr>
      <w:r w:rsidRPr="00064A88">
        <w:t>Perform reading and writing of both text and binary files.</w:t>
      </w:r>
    </w:p>
    <w:p w14:paraId="2AE7C139" w14:textId="77777777" w:rsidR="00064A88" w:rsidRPr="00064A88" w:rsidRDefault="00064A88" w:rsidP="00EB5751">
      <w:pPr>
        <w:pStyle w:val="Pointss"/>
      </w:pPr>
      <w:r w:rsidRPr="00064A88">
        <w:t xml:space="preserve">Understand file position tracking and the use of </w:t>
      </w:r>
      <w:r w:rsidRPr="00064A88">
        <w:rPr>
          <w:rStyle w:val="HTMLCode"/>
          <w:rFonts w:ascii="Amasis MT Pro" w:eastAsiaTheme="majorEastAsia" w:hAnsi="Amasis MT Pro"/>
          <w:sz w:val="24"/>
          <w:szCs w:val="24"/>
        </w:rPr>
        <w:t>fseek()</w:t>
      </w:r>
      <w:r w:rsidRPr="00064A88">
        <w:t xml:space="preserve">, </w:t>
      </w:r>
      <w:r w:rsidRPr="00064A88">
        <w:rPr>
          <w:rStyle w:val="HTMLCode"/>
          <w:rFonts w:ascii="Amasis MT Pro" w:eastAsiaTheme="majorEastAsia" w:hAnsi="Amasis MT Pro"/>
          <w:sz w:val="24"/>
          <w:szCs w:val="24"/>
        </w:rPr>
        <w:t>ftell()</w:t>
      </w:r>
      <w:r w:rsidRPr="00064A88">
        <w:t xml:space="preserve">, and </w:t>
      </w:r>
      <w:r w:rsidRPr="00064A88">
        <w:rPr>
          <w:rStyle w:val="HTMLCode"/>
          <w:rFonts w:ascii="Amasis MT Pro" w:eastAsiaTheme="majorEastAsia" w:hAnsi="Amasis MT Pro"/>
          <w:sz w:val="24"/>
          <w:szCs w:val="24"/>
        </w:rPr>
        <w:t>rewind()</w:t>
      </w:r>
      <w:r w:rsidRPr="00064A88">
        <w:t>.</w:t>
      </w:r>
    </w:p>
    <w:p w14:paraId="17EC77CF" w14:textId="77777777" w:rsidR="00064A88" w:rsidRPr="00064A88" w:rsidRDefault="00064A88" w:rsidP="00EB5751">
      <w:pPr>
        <w:pStyle w:val="Pointss"/>
      </w:pPr>
      <w:r w:rsidRPr="00064A88">
        <w:t>Handle file errors and end-of-file (EOF) conditions gracefully.</w:t>
      </w:r>
    </w:p>
    <w:p w14:paraId="65BCFA57" w14:textId="77777777" w:rsidR="00064A88" w:rsidRPr="00064A88" w:rsidRDefault="00064A88" w:rsidP="00EB5751">
      <w:pPr>
        <w:pStyle w:val="Pointss"/>
      </w:pPr>
      <w:r w:rsidRPr="00064A88">
        <w:t>Learn to create and manage structured data files (e.g., student or employee records).</w:t>
      </w:r>
    </w:p>
    <w:p w14:paraId="1DDCDA03" w14:textId="77777777" w:rsidR="00064A88" w:rsidRPr="00064A88" w:rsidRDefault="00064A88" w:rsidP="00EB5751">
      <w:pPr>
        <w:pStyle w:val="Pointss"/>
      </w:pPr>
      <w:r w:rsidRPr="00064A88">
        <w:t>Apply file handling to develop real-world programs that save, load, and update persistent data.</w:t>
      </w:r>
    </w:p>
    <w:p w14:paraId="2DA81546" w14:textId="57C52358" w:rsidR="002C16F5" w:rsidRPr="002C16F5" w:rsidRDefault="00F56649" w:rsidP="00A466FA">
      <w:pPr>
        <w:pStyle w:val="Subheadddd"/>
      </w:pPr>
      <w:bookmarkStart w:id="117" w:name="_Toc212291018"/>
      <w:r>
        <w:t xml:space="preserve">13.1 </w:t>
      </w:r>
      <w:r w:rsidR="002C16F5" w:rsidRPr="002C16F5">
        <w:t>Introduction to File Handling</w:t>
      </w:r>
      <w:bookmarkEnd w:id="117"/>
    </w:p>
    <w:p w14:paraId="2444DBF3" w14:textId="77777777" w:rsidR="002C16F5" w:rsidRPr="002C16F5" w:rsidRDefault="002C16F5" w:rsidP="00EB5751">
      <w:pPr>
        <w:pStyle w:val="texxtt"/>
        <w:rPr>
          <w:lang w:eastAsia="en-IN"/>
        </w:rPr>
      </w:pPr>
      <w:r w:rsidRPr="002C16F5">
        <w:rPr>
          <w:lang w:eastAsia="en-IN"/>
        </w:rPr>
        <w:t>In all the programs we've written so far, the data we process exists only while the program runs. Once the program ends, all the data stored in variables disappears because it was kept in RAM (Random Access Memory), which is temporary storage. But what if we want to save data permanently? What if we need to store student records, product information, or user data that should be available even after closing the program?</w:t>
      </w:r>
    </w:p>
    <w:p w14:paraId="00B6B1A1" w14:textId="77777777" w:rsidR="002C16F5" w:rsidRPr="002C16F5" w:rsidRDefault="002C16F5" w:rsidP="00EB5751">
      <w:pPr>
        <w:pStyle w:val="texxtt"/>
        <w:rPr>
          <w:lang w:eastAsia="en-IN"/>
        </w:rPr>
      </w:pPr>
      <w:r w:rsidRPr="002C16F5">
        <w:rPr>
          <w:lang w:eastAsia="en-IN"/>
        </w:rPr>
        <w:t xml:space="preserve">This is where </w:t>
      </w:r>
      <w:r w:rsidRPr="002C16F5">
        <w:rPr>
          <w:b/>
          <w:bCs/>
          <w:lang w:eastAsia="en-IN"/>
        </w:rPr>
        <w:t>files</w:t>
      </w:r>
      <w:r w:rsidRPr="002C16F5">
        <w:rPr>
          <w:lang w:eastAsia="en-IN"/>
        </w:rPr>
        <w:t xml:space="preserve"> come into the picture. A file is a collection of data stored permanently on your computer's hard drive, SSD, or any other storage device. Files allow us to:</w:t>
      </w:r>
    </w:p>
    <w:p w14:paraId="7BC91160" w14:textId="77777777" w:rsidR="002C16F5" w:rsidRPr="002C16F5" w:rsidRDefault="002C16F5" w:rsidP="00EB5751">
      <w:pPr>
        <w:pStyle w:val="Pointss"/>
      </w:pPr>
      <w:r w:rsidRPr="002C16F5">
        <w:t>Store data permanently beyond program execution</w:t>
      </w:r>
    </w:p>
    <w:p w14:paraId="6BAC904D" w14:textId="77777777" w:rsidR="002C16F5" w:rsidRPr="002C16F5" w:rsidRDefault="002C16F5" w:rsidP="00EB5751">
      <w:pPr>
        <w:pStyle w:val="Pointss"/>
      </w:pPr>
      <w:r w:rsidRPr="002C16F5">
        <w:t>Share data between different programs</w:t>
      </w:r>
    </w:p>
    <w:p w14:paraId="5628CC16" w14:textId="77777777" w:rsidR="002C16F5" w:rsidRPr="002C16F5" w:rsidRDefault="002C16F5" w:rsidP="00EB5751">
      <w:pPr>
        <w:pStyle w:val="Pointss"/>
      </w:pPr>
      <w:r w:rsidRPr="002C16F5">
        <w:t>Process large amounts of data efficiently</w:t>
      </w:r>
    </w:p>
    <w:p w14:paraId="762A5A68" w14:textId="77777777" w:rsidR="002C16F5" w:rsidRPr="002C16F5" w:rsidRDefault="002C16F5" w:rsidP="00EB5751">
      <w:pPr>
        <w:pStyle w:val="Pointss"/>
      </w:pPr>
      <w:r w:rsidRPr="002C16F5">
        <w:t>Create backups and maintain historical records</w:t>
      </w:r>
    </w:p>
    <w:p w14:paraId="51DB2FA2" w14:textId="10C12650" w:rsidR="002C16F5" w:rsidRPr="002C16F5" w:rsidRDefault="00F56649" w:rsidP="00A466FA">
      <w:pPr>
        <w:pStyle w:val="Subheadddd"/>
      </w:pPr>
      <w:bookmarkStart w:id="118" w:name="_Toc212291019"/>
      <w:r>
        <w:t xml:space="preserve">13.2 </w:t>
      </w:r>
      <w:r w:rsidR="002C16F5" w:rsidRPr="002C16F5">
        <w:t>Understanding Streams</w:t>
      </w:r>
      <w:bookmarkEnd w:id="118"/>
    </w:p>
    <w:p w14:paraId="60BF2A66" w14:textId="77777777" w:rsidR="002C16F5" w:rsidRPr="002C16F5" w:rsidRDefault="002C16F5" w:rsidP="00EB5751">
      <w:pPr>
        <w:pStyle w:val="texxtt"/>
        <w:rPr>
          <w:lang w:eastAsia="en-IN"/>
        </w:rPr>
      </w:pPr>
      <w:r w:rsidRPr="002C16F5">
        <w:rPr>
          <w:lang w:eastAsia="en-IN"/>
        </w:rPr>
        <w:t xml:space="preserve">In C programming, all input and output operations happen through </w:t>
      </w:r>
      <w:r w:rsidRPr="002C16F5">
        <w:rPr>
          <w:b/>
          <w:bCs/>
          <w:lang w:eastAsia="en-IN"/>
        </w:rPr>
        <w:t>streams</w:t>
      </w:r>
      <w:r w:rsidRPr="002C16F5">
        <w:rPr>
          <w:lang w:eastAsia="en-IN"/>
        </w:rPr>
        <w:t>. Think of a stream as a channel or pathway through which data flows. Just like water flows through a pipe, data flows through streams.</w:t>
      </w:r>
    </w:p>
    <w:p w14:paraId="20CA6F03" w14:textId="77777777" w:rsidR="002C16F5" w:rsidRPr="002C16F5" w:rsidRDefault="002C16F5" w:rsidP="00EB5751">
      <w:pPr>
        <w:pStyle w:val="Subheadddddf"/>
      </w:pPr>
      <w:r w:rsidRPr="002C16F5">
        <w:t>Types of Streams:</w:t>
      </w:r>
    </w:p>
    <w:p w14:paraId="11118568" w14:textId="77777777" w:rsidR="002C16F5" w:rsidRPr="002C16F5" w:rsidRDefault="002C16F5" w:rsidP="00EB5751">
      <w:pPr>
        <w:pStyle w:val="Pointss"/>
      </w:pPr>
      <w:r w:rsidRPr="002C16F5">
        <w:rPr>
          <w:b/>
          <w:bCs/>
        </w:rPr>
        <w:t>Input Stream</w:t>
      </w:r>
      <w:r w:rsidRPr="002C16F5">
        <w:t xml:space="preserve"> - Data flows FROM a source (keyboard, file) TO your program</w:t>
      </w:r>
    </w:p>
    <w:p w14:paraId="6837ACE9" w14:textId="77777777" w:rsidR="002C16F5" w:rsidRPr="002C16F5" w:rsidRDefault="002C16F5" w:rsidP="00EB5751">
      <w:pPr>
        <w:pStyle w:val="Pointss"/>
      </w:pPr>
      <w:r w:rsidRPr="002C16F5">
        <w:rPr>
          <w:b/>
          <w:bCs/>
        </w:rPr>
        <w:t>Output Stream</w:t>
      </w:r>
      <w:r w:rsidRPr="002C16F5">
        <w:t xml:space="preserve"> - Data flows FROM your program TO a destination (screen, file)</w:t>
      </w:r>
    </w:p>
    <w:p w14:paraId="3AF16772" w14:textId="77777777" w:rsidR="002C16F5" w:rsidRPr="002C16F5" w:rsidRDefault="002C16F5" w:rsidP="00EB5751">
      <w:pPr>
        <w:pStyle w:val="Subheadddddf"/>
      </w:pPr>
      <w:r w:rsidRPr="002C16F5">
        <w:t>Standard Streams in C:</w:t>
      </w:r>
    </w:p>
    <w:p w14:paraId="5A1A6378" w14:textId="77777777" w:rsidR="002C16F5" w:rsidRPr="002C16F5" w:rsidRDefault="002C16F5" w:rsidP="00EB5751">
      <w:pPr>
        <w:pStyle w:val="Pointss"/>
      </w:pPr>
      <w:r w:rsidRPr="002C16F5">
        <w:rPr>
          <w:b/>
          <w:bCs/>
        </w:rPr>
        <w:t>stdin</w:t>
      </w:r>
      <w:r w:rsidRPr="002C16F5">
        <w:t xml:space="preserve"> - Standard input (usually keyboard)</w:t>
      </w:r>
    </w:p>
    <w:p w14:paraId="4166D161" w14:textId="77777777" w:rsidR="002C16F5" w:rsidRPr="002C16F5" w:rsidRDefault="002C16F5" w:rsidP="00EB5751">
      <w:pPr>
        <w:pStyle w:val="Pointss"/>
      </w:pPr>
      <w:r w:rsidRPr="002C16F5">
        <w:rPr>
          <w:b/>
          <w:bCs/>
        </w:rPr>
        <w:t>stdout</w:t>
      </w:r>
      <w:r w:rsidRPr="002C16F5">
        <w:t xml:space="preserve"> - Standard output (usually screen)</w:t>
      </w:r>
    </w:p>
    <w:p w14:paraId="207B4776" w14:textId="77777777" w:rsidR="002C16F5" w:rsidRPr="002C16F5" w:rsidRDefault="002C16F5" w:rsidP="00EB5751">
      <w:pPr>
        <w:pStyle w:val="Pointss"/>
      </w:pPr>
      <w:r w:rsidRPr="002C16F5">
        <w:rPr>
          <w:b/>
          <w:bCs/>
        </w:rPr>
        <w:t>stderr</w:t>
      </w:r>
      <w:r w:rsidRPr="002C16F5">
        <w:t xml:space="preserve"> - Standard error output (for error messages)</w:t>
      </w:r>
    </w:p>
    <w:p w14:paraId="34714FD0" w14:textId="54A17713" w:rsidR="002C16F5" w:rsidRPr="002C16F5" w:rsidRDefault="00F56649" w:rsidP="00A466FA">
      <w:pPr>
        <w:pStyle w:val="Subheadddd"/>
      </w:pPr>
      <w:bookmarkStart w:id="119" w:name="_Toc212291020"/>
      <w:r>
        <w:t xml:space="preserve">13.3 </w:t>
      </w:r>
      <w:r w:rsidR="002C16F5" w:rsidRPr="002C16F5">
        <w:t>File Pointers</w:t>
      </w:r>
      <w:bookmarkEnd w:id="119"/>
    </w:p>
    <w:p w14:paraId="7A0F9F26" w14:textId="77777777" w:rsidR="002C16F5" w:rsidRPr="002C16F5" w:rsidRDefault="002C16F5" w:rsidP="00EB5751">
      <w:pPr>
        <w:pStyle w:val="texxtt"/>
        <w:rPr>
          <w:lang w:eastAsia="en-IN"/>
        </w:rPr>
      </w:pPr>
      <w:r w:rsidRPr="002C16F5">
        <w:rPr>
          <w:lang w:eastAsia="en-IN"/>
        </w:rPr>
        <w:t xml:space="preserve">To work with files in C, we use </w:t>
      </w:r>
      <w:r w:rsidRPr="002C16F5">
        <w:rPr>
          <w:b/>
          <w:bCs/>
          <w:lang w:eastAsia="en-IN"/>
        </w:rPr>
        <w:t>file pointers</w:t>
      </w:r>
      <w:r w:rsidRPr="002C16F5">
        <w:rPr>
          <w:lang w:eastAsia="en-IN"/>
        </w:rPr>
        <w:t>. A file pointer is a special variable that points to a file and keeps track of our position in the file.</w:t>
      </w:r>
    </w:p>
    <w:p w14:paraId="445964AC" w14:textId="77777777" w:rsidR="002C16F5" w:rsidRPr="002C16F5" w:rsidRDefault="002C16F5" w:rsidP="00EB5751">
      <w:pPr>
        <w:pStyle w:val="Subheadddddf"/>
      </w:pPr>
      <w:r w:rsidRPr="002C16F5">
        <w:t>Declaration:</w:t>
      </w:r>
    </w:p>
    <w:p w14:paraId="79FE9926" w14:textId="77777777" w:rsidR="002C16F5" w:rsidRPr="002C16F5" w:rsidRDefault="002C16F5" w:rsidP="00DE7F57">
      <w:pPr>
        <w:pStyle w:val="Code"/>
        <w:rPr>
          <w:lang w:eastAsia="en-IN"/>
        </w:rPr>
      </w:pPr>
      <w:r w:rsidRPr="002C16F5">
        <w:rPr>
          <w:lang w:eastAsia="en-IN"/>
        </w:rPr>
        <w:t xml:space="preserve">FILE </w:t>
      </w:r>
      <w:r w:rsidRPr="002C16F5">
        <w:rPr>
          <w:color w:val="4078F2"/>
          <w:lang w:eastAsia="en-IN"/>
        </w:rPr>
        <w:t>*</w:t>
      </w:r>
      <w:r w:rsidRPr="002C16F5">
        <w:rPr>
          <w:lang w:eastAsia="en-IN"/>
        </w:rPr>
        <w:t>fp;</w:t>
      </w:r>
    </w:p>
    <w:p w14:paraId="37463254" w14:textId="77777777" w:rsidR="002C16F5" w:rsidRPr="002C16F5" w:rsidRDefault="002C16F5" w:rsidP="00EB5751">
      <w:pPr>
        <w:pStyle w:val="texxtt"/>
        <w:rPr>
          <w:lang w:eastAsia="en-IN"/>
        </w:rPr>
      </w:pPr>
      <w:r w:rsidRPr="002C16F5">
        <w:rPr>
          <w:lang w:eastAsia="en-IN"/>
        </w:rPr>
        <w:t>Here:</w:t>
      </w:r>
    </w:p>
    <w:p w14:paraId="1B058D2B" w14:textId="77777777" w:rsidR="002C16F5" w:rsidRPr="002C16F5" w:rsidRDefault="002C16F5" w:rsidP="00EB5751">
      <w:pPr>
        <w:pStyle w:val="Pointss"/>
      </w:pPr>
      <w:r w:rsidRPr="002C16F5">
        <w:rPr>
          <w:rFonts w:cs="Courier New"/>
        </w:rPr>
        <w:t>FILE</w:t>
      </w:r>
      <w:r w:rsidRPr="002C16F5">
        <w:t xml:space="preserve"> is a structure defined in </w:t>
      </w:r>
      <w:r w:rsidRPr="002C16F5">
        <w:rPr>
          <w:rFonts w:cs="Courier New"/>
        </w:rPr>
        <w:t>&lt;stdio.h&gt;</w:t>
      </w:r>
      <w:r w:rsidRPr="002C16F5">
        <w:t xml:space="preserve"> that contains file information</w:t>
      </w:r>
    </w:p>
    <w:p w14:paraId="3F057D7E" w14:textId="77777777" w:rsidR="002C16F5" w:rsidRPr="002C16F5" w:rsidRDefault="002C16F5" w:rsidP="00EB5751">
      <w:pPr>
        <w:pStyle w:val="Pointss"/>
      </w:pPr>
      <w:r w:rsidRPr="002C16F5">
        <w:rPr>
          <w:rFonts w:cs="Courier New"/>
        </w:rPr>
        <w:t>*fp</w:t>
      </w:r>
      <w:r w:rsidRPr="002C16F5">
        <w:t xml:space="preserve"> is a pointer variable that will point to a file</w:t>
      </w:r>
    </w:p>
    <w:p w14:paraId="50AC2091" w14:textId="77777777" w:rsidR="002C16F5" w:rsidRPr="002C16F5" w:rsidRDefault="002C16F5" w:rsidP="00EB5751">
      <w:pPr>
        <w:pStyle w:val="texxtt"/>
        <w:rPr>
          <w:lang w:eastAsia="en-IN"/>
        </w:rPr>
      </w:pPr>
      <w:r w:rsidRPr="002C16F5">
        <w:rPr>
          <w:lang w:eastAsia="en-IN"/>
        </w:rPr>
        <w:t>The FILE structure contains important information like:</w:t>
      </w:r>
    </w:p>
    <w:p w14:paraId="766A33B0" w14:textId="77777777" w:rsidR="002C16F5" w:rsidRPr="002C16F5" w:rsidRDefault="002C16F5" w:rsidP="00EB5751">
      <w:pPr>
        <w:pStyle w:val="Pointss"/>
      </w:pPr>
      <w:r w:rsidRPr="002C16F5">
        <w:t>Current position in the file</w:t>
      </w:r>
    </w:p>
    <w:p w14:paraId="634DDF0C" w14:textId="77777777" w:rsidR="002C16F5" w:rsidRPr="002C16F5" w:rsidRDefault="002C16F5" w:rsidP="00EB5751">
      <w:pPr>
        <w:pStyle w:val="Pointss"/>
      </w:pPr>
      <w:r w:rsidRPr="002C16F5">
        <w:t>Whether we've reached the end of file</w:t>
      </w:r>
    </w:p>
    <w:p w14:paraId="3D72AFCB" w14:textId="77777777" w:rsidR="002C16F5" w:rsidRPr="002C16F5" w:rsidRDefault="002C16F5" w:rsidP="00EB5751">
      <w:pPr>
        <w:pStyle w:val="Pointss"/>
      </w:pPr>
      <w:r w:rsidRPr="002C16F5">
        <w:t>Whether any errors occurred</w:t>
      </w:r>
    </w:p>
    <w:p w14:paraId="73CECFD1" w14:textId="77777777" w:rsidR="002C16F5" w:rsidRPr="002C16F5" w:rsidRDefault="002C16F5" w:rsidP="00EB5751">
      <w:pPr>
        <w:pStyle w:val="Pointss"/>
      </w:pPr>
      <w:r w:rsidRPr="002C16F5">
        <w:t>The mode in which the file was opened</w:t>
      </w:r>
    </w:p>
    <w:p w14:paraId="6007734B" w14:textId="33945316" w:rsidR="002C16F5" w:rsidRPr="002C16F5" w:rsidRDefault="00F56649" w:rsidP="00A466FA">
      <w:pPr>
        <w:pStyle w:val="Subheadddd"/>
      </w:pPr>
      <w:bookmarkStart w:id="120" w:name="_Toc212291021"/>
      <w:r>
        <w:t xml:space="preserve">13.4 </w:t>
      </w:r>
      <w:r w:rsidR="002C16F5" w:rsidRPr="002C16F5">
        <w:t>Opening and Closing Files</w:t>
      </w:r>
      <w:bookmarkEnd w:id="120"/>
    </w:p>
    <w:p w14:paraId="18DEF384" w14:textId="77777777" w:rsidR="002C16F5" w:rsidRPr="002C16F5" w:rsidRDefault="002C16F5" w:rsidP="00EB5751">
      <w:pPr>
        <w:pStyle w:val="Subheadddddf"/>
      </w:pPr>
      <w:r w:rsidRPr="002C16F5">
        <w:t>Opening Files with fopen()</w:t>
      </w:r>
    </w:p>
    <w:p w14:paraId="3C30DEAD" w14:textId="77777777" w:rsidR="002C16F5" w:rsidRPr="002C16F5" w:rsidRDefault="002C16F5" w:rsidP="00EB5751">
      <w:pPr>
        <w:pStyle w:val="texxtt"/>
        <w:rPr>
          <w:lang w:eastAsia="en-IN"/>
        </w:rPr>
      </w:pPr>
      <w:r w:rsidRPr="002C16F5">
        <w:rPr>
          <w:lang w:eastAsia="en-IN"/>
        </w:rPr>
        <w:t xml:space="preserve">Before reading from or writing to a file, we must open it using </w:t>
      </w:r>
      <w:r w:rsidRPr="002C16F5">
        <w:rPr>
          <w:rFonts w:cs="Courier New"/>
          <w:lang w:eastAsia="en-IN"/>
        </w:rPr>
        <w:t>fopen()</w:t>
      </w:r>
      <w:r w:rsidRPr="002C16F5">
        <w:rPr>
          <w:lang w:eastAsia="en-IN"/>
        </w:rPr>
        <w:t>.</w:t>
      </w:r>
    </w:p>
    <w:p w14:paraId="336C5C06" w14:textId="2F63FFA5" w:rsidR="002C16F5" w:rsidRPr="002C16F5" w:rsidRDefault="002C16F5" w:rsidP="00EB5751">
      <w:pPr>
        <w:pStyle w:val="Subheadddddf"/>
      </w:pPr>
      <w:r w:rsidRPr="002C16F5">
        <w:t>Syntax:</w:t>
      </w:r>
    </w:p>
    <w:p w14:paraId="5F131431" w14:textId="77777777" w:rsidR="002C16F5" w:rsidRPr="002C16F5" w:rsidRDefault="002C16F5" w:rsidP="00DE7F57">
      <w:pPr>
        <w:pStyle w:val="Code"/>
        <w:rPr>
          <w:lang w:eastAsia="en-IN"/>
        </w:rPr>
      </w:pPr>
      <w:r w:rsidRPr="002C16F5">
        <w:rPr>
          <w:lang w:eastAsia="en-IN"/>
        </w:rPr>
        <w:t xml:space="preserve">FILE </w:t>
      </w:r>
      <w:r w:rsidRPr="002C16F5">
        <w:rPr>
          <w:color w:val="4078F2"/>
          <w:lang w:eastAsia="en-IN"/>
        </w:rPr>
        <w:t>*fopen</w:t>
      </w:r>
      <w:r w:rsidRPr="002C16F5">
        <w:rPr>
          <w:lang w:eastAsia="en-IN"/>
        </w:rPr>
        <w:t>(</w:t>
      </w:r>
      <w:r w:rsidRPr="002C16F5">
        <w:rPr>
          <w:color w:val="A626A4"/>
          <w:lang w:eastAsia="en-IN"/>
        </w:rPr>
        <w:t>const</w:t>
      </w:r>
      <w:r w:rsidRPr="002C16F5">
        <w:rPr>
          <w:lang w:eastAsia="en-IN"/>
        </w:rPr>
        <w:t xml:space="preserve"> </w:t>
      </w:r>
      <w:r w:rsidRPr="002C16F5">
        <w:rPr>
          <w:color w:val="A626A4"/>
          <w:lang w:eastAsia="en-IN"/>
        </w:rPr>
        <w:t>char</w:t>
      </w:r>
      <w:r w:rsidRPr="002C16F5">
        <w:rPr>
          <w:lang w:eastAsia="en-IN"/>
        </w:rPr>
        <w:t xml:space="preserve"> </w:t>
      </w:r>
      <w:r w:rsidRPr="002C16F5">
        <w:rPr>
          <w:color w:val="4078F2"/>
          <w:lang w:eastAsia="en-IN"/>
        </w:rPr>
        <w:t>*</w:t>
      </w:r>
      <w:r w:rsidRPr="002C16F5">
        <w:rPr>
          <w:lang w:eastAsia="en-IN"/>
        </w:rPr>
        <w:t xml:space="preserve">filename, </w:t>
      </w:r>
      <w:r w:rsidRPr="002C16F5">
        <w:rPr>
          <w:color w:val="A626A4"/>
          <w:lang w:eastAsia="en-IN"/>
        </w:rPr>
        <w:t>const</w:t>
      </w:r>
      <w:r w:rsidRPr="002C16F5">
        <w:rPr>
          <w:lang w:eastAsia="en-IN"/>
        </w:rPr>
        <w:t xml:space="preserve"> </w:t>
      </w:r>
      <w:r w:rsidRPr="002C16F5">
        <w:rPr>
          <w:color w:val="A626A4"/>
          <w:lang w:eastAsia="en-IN"/>
        </w:rPr>
        <w:t>char</w:t>
      </w:r>
      <w:r w:rsidRPr="002C16F5">
        <w:rPr>
          <w:lang w:eastAsia="en-IN"/>
        </w:rPr>
        <w:t xml:space="preserve"> </w:t>
      </w:r>
      <w:r w:rsidRPr="002C16F5">
        <w:rPr>
          <w:color w:val="4078F2"/>
          <w:lang w:eastAsia="en-IN"/>
        </w:rPr>
        <w:t>*</w:t>
      </w:r>
      <w:r w:rsidRPr="002C16F5">
        <w:rPr>
          <w:lang w:eastAsia="en-IN"/>
        </w:rPr>
        <w:t>mode);</w:t>
      </w:r>
    </w:p>
    <w:p w14:paraId="79FA769C" w14:textId="77777777" w:rsidR="002C16F5" w:rsidRPr="002C16F5" w:rsidRDefault="002C16F5" w:rsidP="00EB5751">
      <w:pPr>
        <w:pStyle w:val="Subheadddddf"/>
      </w:pPr>
      <w:r w:rsidRPr="002C16F5">
        <w:t>Parameters:</w:t>
      </w:r>
    </w:p>
    <w:p w14:paraId="18A54492" w14:textId="77777777" w:rsidR="002C16F5" w:rsidRPr="002C16F5" w:rsidRDefault="002C16F5" w:rsidP="00EB5751">
      <w:pPr>
        <w:pStyle w:val="Pointss"/>
      </w:pPr>
      <w:r w:rsidRPr="002C16F5">
        <w:rPr>
          <w:rFonts w:cs="Courier New"/>
        </w:rPr>
        <w:t>filename</w:t>
      </w:r>
      <w:r w:rsidRPr="002C16F5">
        <w:t xml:space="preserve"> - Name of the file (with path if needed)</w:t>
      </w:r>
    </w:p>
    <w:p w14:paraId="17445F4C" w14:textId="77777777" w:rsidR="002C16F5" w:rsidRPr="002C16F5" w:rsidRDefault="002C16F5" w:rsidP="00EB5751">
      <w:pPr>
        <w:pStyle w:val="Pointss"/>
      </w:pPr>
      <w:r w:rsidRPr="002C16F5">
        <w:rPr>
          <w:rFonts w:cs="Courier New"/>
        </w:rPr>
        <w:t>mode</w:t>
      </w:r>
      <w:r w:rsidRPr="002C16F5">
        <w:t xml:space="preserve"> - How we want to open the file</w:t>
      </w:r>
    </w:p>
    <w:p w14:paraId="35089A50" w14:textId="77777777" w:rsidR="002C16F5" w:rsidRPr="002C16F5" w:rsidRDefault="002C16F5" w:rsidP="00EB5751">
      <w:pPr>
        <w:pStyle w:val="Subheadddddf"/>
      </w:pPr>
      <w:r w:rsidRPr="002C16F5">
        <w:t>Return Value:</w:t>
      </w:r>
    </w:p>
    <w:p w14:paraId="2614AF47" w14:textId="77777777" w:rsidR="002C16F5" w:rsidRPr="002C16F5" w:rsidRDefault="002C16F5" w:rsidP="00EB5751">
      <w:pPr>
        <w:pStyle w:val="Pointss"/>
      </w:pPr>
      <w:r w:rsidRPr="002C16F5">
        <w:t>Returns a FILE pointer if successful</w:t>
      </w:r>
    </w:p>
    <w:p w14:paraId="029503D3" w14:textId="77777777" w:rsidR="002C16F5" w:rsidRPr="002C16F5" w:rsidRDefault="002C16F5" w:rsidP="00EB5751">
      <w:pPr>
        <w:pStyle w:val="Pointss"/>
      </w:pPr>
      <w:r w:rsidRPr="002C16F5">
        <w:t>Returns NULL if opening fails</w:t>
      </w:r>
    </w:p>
    <w:p w14:paraId="29C05EA4" w14:textId="77777777" w:rsidR="002C16F5" w:rsidRPr="002C16F5" w:rsidRDefault="002C16F5" w:rsidP="00EB5751">
      <w:pPr>
        <w:pStyle w:val="Subheadddddf"/>
      </w:pPr>
      <w:r w:rsidRPr="002C16F5">
        <w:t>File Opening Modes: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4"/>
        <w:gridCol w:w="1821"/>
        <w:gridCol w:w="2089"/>
        <w:gridCol w:w="1414"/>
      </w:tblGrid>
      <w:tr w:rsidR="002C16F5" w:rsidRPr="00EB5751" w14:paraId="03B9FBC7" w14:textId="77777777" w:rsidTr="00DE7F57">
        <w:trPr>
          <w:tblHeader/>
          <w:tblCellSpacing w:w="15" w:type="dxa"/>
        </w:trPr>
        <w:tc>
          <w:tcPr>
            <w:tcW w:w="0" w:type="auto"/>
            <w:vAlign w:val="center"/>
            <w:hideMark/>
          </w:tcPr>
          <w:p w14:paraId="53FB7AC4" w14:textId="77777777" w:rsidR="002C16F5" w:rsidRPr="00EB5751"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EB5751">
              <w:rPr>
                <w:rFonts w:ascii="Bembo" w:eastAsia="Times New Roman" w:hAnsi="Bembo" w:cs="Times New Roman"/>
                <w:b/>
                <w:bCs/>
                <w:kern w:val="0"/>
                <w:sz w:val="25"/>
                <w:szCs w:val="25"/>
                <w:lang w:eastAsia="en-IN"/>
                <w14:ligatures w14:val="none"/>
              </w:rPr>
              <w:t>Mode</w:t>
            </w:r>
          </w:p>
        </w:tc>
        <w:tc>
          <w:tcPr>
            <w:tcW w:w="0" w:type="auto"/>
            <w:vAlign w:val="center"/>
            <w:hideMark/>
          </w:tcPr>
          <w:p w14:paraId="71A1A317" w14:textId="77777777" w:rsidR="002C16F5" w:rsidRPr="00EB5751"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EB5751">
              <w:rPr>
                <w:rFonts w:ascii="Bembo" w:eastAsia="Times New Roman" w:hAnsi="Bembo" w:cs="Times New Roman"/>
                <w:b/>
                <w:bCs/>
                <w:kern w:val="0"/>
                <w:sz w:val="25"/>
                <w:szCs w:val="25"/>
                <w:lang w:eastAsia="en-IN"/>
                <w14:ligatures w14:val="none"/>
              </w:rPr>
              <w:t>Description</w:t>
            </w:r>
          </w:p>
        </w:tc>
        <w:tc>
          <w:tcPr>
            <w:tcW w:w="0" w:type="auto"/>
            <w:vAlign w:val="center"/>
            <w:hideMark/>
          </w:tcPr>
          <w:p w14:paraId="60FAAD27" w14:textId="77777777" w:rsidR="002C16F5" w:rsidRPr="00EB5751"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EB5751">
              <w:rPr>
                <w:rFonts w:ascii="Bembo" w:eastAsia="Times New Roman" w:hAnsi="Bembo" w:cs="Times New Roman"/>
                <w:b/>
                <w:bCs/>
                <w:kern w:val="0"/>
                <w:sz w:val="25"/>
                <w:szCs w:val="25"/>
                <w:lang w:eastAsia="en-IN"/>
                <w14:ligatures w14:val="none"/>
              </w:rPr>
              <w:t>Creates New File?</w:t>
            </w:r>
          </w:p>
        </w:tc>
        <w:tc>
          <w:tcPr>
            <w:tcW w:w="0" w:type="auto"/>
            <w:vAlign w:val="center"/>
            <w:hideMark/>
          </w:tcPr>
          <w:p w14:paraId="0BD19E7E" w14:textId="77777777" w:rsidR="002C16F5" w:rsidRPr="00EB5751" w:rsidRDefault="002C16F5" w:rsidP="002C16F5">
            <w:pPr>
              <w:spacing w:after="0" w:line="240" w:lineRule="auto"/>
              <w:jc w:val="center"/>
              <w:rPr>
                <w:rFonts w:ascii="Bembo" w:eastAsia="Times New Roman" w:hAnsi="Bembo" w:cs="Times New Roman"/>
                <w:b/>
                <w:bCs/>
                <w:kern w:val="0"/>
                <w:sz w:val="25"/>
                <w:szCs w:val="25"/>
                <w:lang w:eastAsia="en-IN"/>
                <w14:ligatures w14:val="none"/>
              </w:rPr>
            </w:pPr>
            <w:r w:rsidRPr="00EB5751">
              <w:rPr>
                <w:rFonts w:ascii="Bembo" w:eastAsia="Times New Roman" w:hAnsi="Bembo" w:cs="Times New Roman"/>
                <w:b/>
                <w:bCs/>
                <w:kern w:val="0"/>
                <w:sz w:val="25"/>
                <w:szCs w:val="25"/>
                <w:lang w:eastAsia="en-IN"/>
                <w14:ligatures w14:val="none"/>
              </w:rPr>
              <w:t>Overwrites?</w:t>
            </w:r>
          </w:p>
        </w:tc>
      </w:tr>
      <w:tr w:rsidR="002C16F5" w:rsidRPr="00EB5751" w14:paraId="65586399" w14:textId="77777777" w:rsidTr="00DE7F57">
        <w:trPr>
          <w:tblCellSpacing w:w="15" w:type="dxa"/>
        </w:trPr>
        <w:tc>
          <w:tcPr>
            <w:tcW w:w="0" w:type="auto"/>
            <w:vAlign w:val="center"/>
            <w:hideMark/>
          </w:tcPr>
          <w:p w14:paraId="10FCB705"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w:t>
            </w:r>
          </w:p>
        </w:tc>
        <w:tc>
          <w:tcPr>
            <w:tcW w:w="0" w:type="auto"/>
            <w:vAlign w:val="center"/>
            <w:hideMark/>
          </w:tcPr>
          <w:p w14:paraId="4A05F75C"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Read only</w:t>
            </w:r>
          </w:p>
        </w:tc>
        <w:tc>
          <w:tcPr>
            <w:tcW w:w="0" w:type="auto"/>
            <w:vAlign w:val="center"/>
            <w:hideMark/>
          </w:tcPr>
          <w:p w14:paraId="61EF5545"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c>
          <w:tcPr>
            <w:tcW w:w="0" w:type="auto"/>
            <w:vAlign w:val="center"/>
            <w:hideMark/>
          </w:tcPr>
          <w:p w14:paraId="35A71188"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r>
      <w:tr w:rsidR="002C16F5" w:rsidRPr="00EB5751" w14:paraId="6DD646F1" w14:textId="77777777" w:rsidTr="00DE7F57">
        <w:trPr>
          <w:tblCellSpacing w:w="15" w:type="dxa"/>
        </w:trPr>
        <w:tc>
          <w:tcPr>
            <w:tcW w:w="0" w:type="auto"/>
            <w:vAlign w:val="center"/>
            <w:hideMark/>
          </w:tcPr>
          <w:p w14:paraId="0AF1D295"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"w"</w:t>
            </w:r>
          </w:p>
        </w:tc>
        <w:tc>
          <w:tcPr>
            <w:tcW w:w="0" w:type="auto"/>
            <w:vAlign w:val="center"/>
            <w:hideMark/>
          </w:tcPr>
          <w:p w14:paraId="7A28441D"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Write only</w:t>
            </w:r>
          </w:p>
        </w:tc>
        <w:tc>
          <w:tcPr>
            <w:tcW w:w="0" w:type="auto"/>
            <w:vAlign w:val="center"/>
            <w:hideMark/>
          </w:tcPr>
          <w:p w14:paraId="75CA1042"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c>
          <w:tcPr>
            <w:tcW w:w="0" w:type="auto"/>
            <w:vAlign w:val="center"/>
            <w:hideMark/>
          </w:tcPr>
          <w:p w14:paraId="63DE9A67"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r>
      <w:tr w:rsidR="002C16F5" w:rsidRPr="00EB5751" w14:paraId="0E006EA9" w14:textId="77777777" w:rsidTr="00DE7F57">
        <w:trPr>
          <w:tblCellSpacing w:w="15" w:type="dxa"/>
        </w:trPr>
        <w:tc>
          <w:tcPr>
            <w:tcW w:w="0" w:type="auto"/>
            <w:vAlign w:val="center"/>
            <w:hideMark/>
          </w:tcPr>
          <w:p w14:paraId="506C9079"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"a"</w:t>
            </w:r>
          </w:p>
        </w:tc>
        <w:tc>
          <w:tcPr>
            <w:tcW w:w="0" w:type="auto"/>
            <w:vAlign w:val="center"/>
            <w:hideMark/>
          </w:tcPr>
          <w:p w14:paraId="6FEF54C9"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Append</w:t>
            </w:r>
          </w:p>
        </w:tc>
        <w:tc>
          <w:tcPr>
            <w:tcW w:w="0" w:type="auto"/>
            <w:vAlign w:val="center"/>
            <w:hideMark/>
          </w:tcPr>
          <w:p w14:paraId="4B949343"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c>
          <w:tcPr>
            <w:tcW w:w="0" w:type="auto"/>
            <w:vAlign w:val="center"/>
            <w:hideMark/>
          </w:tcPr>
          <w:p w14:paraId="1DE24F14"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r>
      <w:tr w:rsidR="002C16F5" w:rsidRPr="00EB5751" w14:paraId="2B1ED33C" w14:textId="77777777" w:rsidTr="00DE7F57">
        <w:trPr>
          <w:tblCellSpacing w:w="15" w:type="dxa"/>
        </w:trPr>
        <w:tc>
          <w:tcPr>
            <w:tcW w:w="0" w:type="auto"/>
            <w:vAlign w:val="center"/>
            <w:hideMark/>
          </w:tcPr>
          <w:p w14:paraId="41A20C4E"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w:t>
            </w:r>
          </w:p>
        </w:tc>
        <w:tc>
          <w:tcPr>
            <w:tcW w:w="0" w:type="auto"/>
            <w:vAlign w:val="center"/>
            <w:hideMark/>
          </w:tcPr>
          <w:p w14:paraId="00BEEE0C"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Read and write</w:t>
            </w:r>
          </w:p>
        </w:tc>
        <w:tc>
          <w:tcPr>
            <w:tcW w:w="0" w:type="auto"/>
            <w:vAlign w:val="center"/>
            <w:hideMark/>
          </w:tcPr>
          <w:p w14:paraId="37BEF071"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c>
          <w:tcPr>
            <w:tcW w:w="0" w:type="auto"/>
            <w:vAlign w:val="center"/>
            <w:hideMark/>
          </w:tcPr>
          <w:p w14:paraId="331AEDBA"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r>
      <w:tr w:rsidR="002C16F5" w:rsidRPr="00EB5751" w14:paraId="342CBC2F" w14:textId="77777777" w:rsidTr="00DE7F57">
        <w:trPr>
          <w:tblCellSpacing w:w="15" w:type="dxa"/>
        </w:trPr>
        <w:tc>
          <w:tcPr>
            <w:tcW w:w="0" w:type="auto"/>
            <w:vAlign w:val="center"/>
            <w:hideMark/>
          </w:tcPr>
          <w:p w14:paraId="589A7665"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"w+"</w:t>
            </w:r>
          </w:p>
        </w:tc>
        <w:tc>
          <w:tcPr>
            <w:tcW w:w="0" w:type="auto"/>
            <w:vAlign w:val="center"/>
            <w:hideMark/>
          </w:tcPr>
          <w:p w14:paraId="38BCD31D"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Read and write</w:t>
            </w:r>
          </w:p>
        </w:tc>
        <w:tc>
          <w:tcPr>
            <w:tcW w:w="0" w:type="auto"/>
            <w:vAlign w:val="center"/>
            <w:hideMark/>
          </w:tcPr>
          <w:p w14:paraId="3EFBD1E2"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c>
          <w:tcPr>
            <w:tcW w:w="0" w:type="auto"/>
            <w:vAlign w:val="center"/>
            <w:hideMark/>
          </w:tcPr>
          <w:p w14:paraId="5DAF967A"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r>
      <w:tr w:rsidR="002C16F5" w:rsidRPr="00EB5751" w14:paraId="7A8E160B" w14:textId="77777777" w:rsidTr="00DE7F57">
        <w:trPr>
          <w:tblCellSpacing w:w="15" w:type="dxa"/>
        </w:trPr>
        <w:tc>
          <w:tcPr>
            <w:tcW w:w="0" w:type="auto"/>
            <w:vAlign w:val="center"/>
            <w:hideMark/>
          </w:tcPr>
          <w:p w14:paraId="333C2633"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"a+"</w:t>
            </w:r>
          </w:p>
        </w:tc>
        <w:tc>
          <w:tcPr>
            <w:tcW w:w="0" w:type="auto"/>
            <w:vAlign w:val="center"/>
            <w:hideMark/>
          </w:tcPr>
          <w:p w14:paraId="2592452D"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Read and append</w:t>
            </w:r>
          </w:p>
        </w:tc>
        <w:tc>
          <w:tcPr>
            <w:tcW w:w="0" w:type="auto"/>
            <w:vAlign w:val="center"/>
            <w:hideMark/>
          </w:tcPr>
          <w:p w14:paraId="7774903C"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Yes</w:t>
            </w:r>
          </w:p>
        </w:tc>
        <w:tc>
          <w:tcPr>
            <w:tcW w:w="0" w:type="auto"/>
            <w:vAlign w:val="center"/>
            <w:hideMark/>
          </w:tcPr>
          <w:p w14:paraId="4DCE332D" w14:textId="77777777" w:rsidR="002C16F5" w:rsidRPr="00EB5751" w:rsidRDefault="002C16F5" w:rsidP="002C16F5">
            <w:pPr>
              <w:spacing w:after="0" w:line="240" w:lineRule="auto"/>
              <w:rPr>
                <w:rFonts w:ascii="Bembo" w:eastAsia="Times New Roman" w:hAnsi="Bembo" w:cs="Times New Roman"/>
                <w:kern w:val="0"/>
                <w:sz w:val="25"/>
                <w:szCs w:val="25"/>
                <w:lang w:eastAsia="en-IN"/>
                <w14:ligatures w14:val="none"/>
              </w:rPr>
            </w:pPr>
            <w:r w:rsidRPr="00EB5751">
              <w:rPr>
                <w:rFonts w:ascii="Bembo" w:eastAsia="Times New Roman" w:hAnsi="Bembo" w:cs="Times New Roman"/>
                <w:kern w:val="0"/>
                <w:sz w:val="25"/>
                <w:szCs w:val="25"/>
                <w:lang w:eastAsia="en-IN"/>
                <w14:ligatures w14:val="none"/>
              </w:rPr>
              <w:t>No</w:t>
            </w:r>
          </w:p>
        </w:tc>
      </w:tr>
    </w:tbl>
    <w:p w14:paraId="37F095E3" w14:textId="77777777" w:rsidR="002C16F5" w:rsidRPr="002C16F5" w:rsidRDefault="002C16F5" w:rsidP="00EB5751">
      <w:pPr>
        <w:pStyle w:val="Subheadddddf"/>
      </w:pPr>
      <w:r w:rsidRPr="002C16F5">
        <w:t>For binary files, add 'b': "rb", "wb", "ab", "rb+", "wb+", "ab+"</w:t>
      </w:r>
    </w:p>
    <w:p w14:paraId="25831ECD" w14:textId="193AC2D5" w:rsidR="002C16F5" w:rsidRPr="002C16F5" w:rsidRDefault="002C16F5" w:rsidP="00EB5751">
      <w:pPr>
        <w:pStyle w:val="Subheadddddf"/>
      </w:pPr>
      <w:r w:rsidRPr="002C16F5">
        <w:t>Example:</w:t>
      </w:r>
    </w:p>
    <w:p w14:paraId="324171DE"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3BA31DC" w14:textId="77777777" w:rsidR="002C16F5" w:rsidRPr="002C16F5" w:rsidRDefault="002C16F5" w:rsidP="00DE7F57">
      <w:pPr>
        <w:pStyle w:val="Code"/>
        <w:rPr>
          <w:color w:val="383A42"/>
          <w:lang w:eastAsia="en-IN"/>
        </w:rPr>
      </w:pPr>
    </w:p>
    <w:p w14:paraId="69178116"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45C023BA" w14:textId="77777777" w:rsidR="002C16F5" w:rsidRPr="002C16F5" w:rsidRDefault="002C16F5" w:rsidP="00DE7F5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fp;</w:t>
      </w:r>
    </w:p>
    <w:p w14:paraId="77275E46" w14:textId="77777777" w:rsidR="002C16F5" w:rsidRPr="002C16F5" w:rsidRDefault="002C16F5" w:rsidP="00DE7F57">
      <w:pPr>
        <w:pStyle w:val="Code"/>
        <w:rPr>
          <w:color w:val="383A42"/>
          <w:lang w:eastAsia="en-IN"/>
        </w:rPr>
      </w:pPr>
      <w:r w:rsidRPr="002C16F5">
        <w:rPr>
          <w:color w:val="383A42"/>
          <w:lang w:eastAsia="en-IN"/>
        </w:rPr>
        <w:t xml:space="preserve">    </w:t>
      </w:r>
    </w:p>
    <w:p w14:paraId="3C589D1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Open file for writing</w:t>
      </w:r>
    </w:p>
    <w:p w14:paraId="2E903AC7" w14:textId="77777777" w:rsidR="002C16F5" w:rsidRPr="002C16F5" w:rsidRDefault="002C16F5" w:rsidP="00DE7F57">
      <w:pPr>
        <w:pStyle w:val="Code"/>
        <w:rPr>
          <w:color w:val="383A42"/>
          <w:lang w:eastAsia="en-IN"/>
        </w:rPr>
      </w:pP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"data.txt"</w:t>
      </w:r>
      <w:r w:rsidRPr="002C16F5">
        <w:rPr>
          <w:color w:val="383A42"/>
          <w:lang w:eastAsia="en-IN"/>
        </w:rPr>
        <w:t xml:space="preserve">, </w:t>
      </w:r>
      <w:r w:rsidRPr="002C16F5">
        <w:rPr>
          <w:lang w:eastAsia="en-IN"/>
        </w:rPr>
        <w:t>"w"</w:t>
      </w:r>
      <w:r w:rsidRPr="002C16F5">
        <w:rPr>
          <w:color w:val="383A42"/>
          <w:lang w:eastAsia="en-IN"/>
        </w:rPr>
        <w:t>);</w:t>
      </w:r>
    </w:p>
    <w:p w14:paraId="6E2BA494" w14:textId="77777777" w:rsidR="002C16F5" w:rsidRPr="002C16F5" w:rsidRDefault="002C16F5" w:rsidP="00DE7F57">
      <w:pPr>
        <w:pStyle w:val="Code"/>
        <w:rPr>
          <w:color w:val="383A42"/>
          <w:lang w:eastAsia="en-IN"/>
        </w:rPr>
      </w:pPr>
      <w:r w:rsidRPr="002C16F5">
        <w:rPr>
          <w:color w:val="383A42"/>
          <w:lang w:eastAsia="en-IN"/>
        </w:rPr>
        <w:t xml:space="preserve">    </w:t>
      </w:r>
    </w:p>
    <w:p w14:paraId="1B55BC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Always check if file opened successfully</w:t>
      </w:r>
    </w:p>
    <w:p w14:paraId="431EE2E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12F48CF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"Error: Could not open file.\n"</w:t>
      </w:r>
      <w:r w:rsidRPr="002C16F5">
        <w:rPr>
          <w:color w:val="383A42"/>
          <w:lang w:eastAsia="en-IN"/>
        </w:rPr>
        <w:t>);</w:t>
      </w:r>
    </w:p>
    <w:p w14:paraId="4AD1BF8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6BAD2396" w14:textId="77777777" w:rsidR="002C16F5" w:rsidRPr="002C16F5" w:rsidRDefault="002C16F5" w:rsidP="00DE7F57">
      <w:pPr>
        <w:pStyle w:val="Code"/>
        <w:rPr>
          <w:color w:val="383A42"/>
          <w:lang w:eastAsia="en-IN"/>
        </w:rPr>
      </w:pPr>
      <w:r w:rsidRPr="002C16F5">
        <w:rPr>
          <w:color w:val="383A42"/>
          <w:lang w:eastAsia="en-IN"/>
        </w:rPr>
        <w:t xml:space="preserve">    }</w:t>
      </w:r>
    </w:p>
    <w:p w14:paraId="6C3B1C43" w14:textId="77777777" w:rsidR="002C16F5" w:rsidRPr="002C16F5" w:rsidRDefault="002C16F5" w:rsidP="00DE7F57">
      <w:pPr>
        <w:pStyle w:val="Code"/>
        <w:rPr>
          <w:color w:val="383A42"/>
          <w:lang w:eastAsia="en-IN"/>
        </w:rPr>
      </w:pPr>
      <w:r w:rsidRPr="002C16F5">
        <w:rPr>
          <w:color w:val="383A42"/>
          <w:lang w:eastAsia="en-IN"/>
        </w:rPr>
        <w:t xml:space="preserve">    </w:t>
      </w:r>
    </w:p>
    <w:p w14:paraId="32B8306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"File opened successfully!\n"</w:t>
      </w:r>
      <w:r w:rsidRPr="002C16F5">
        <w:rPr>
          <w:color w:val="383A42"/>
          <w:lang w:eastAsia="en-IN"/>
        </w:rPr>
        <w:t>);</w:t>
      </w:r>
    </w:p>
    <w:p w14:paraId="5F258ED9" w14:textId="77777777" w:rsidR="002C16F5" w:rsidRPr="002C16F5" w:rsidRDefault="002C16F5" w:rsidP="00DE7F57">
      <w:pPr>
        <w:pStyle w:val="Code"/>
        <w:rPr>
          <w:color w:val="383A42"/>
          <w:lang w:eastAsia="en-IN"/>
        </w:rPr>
      </w:pPr>
      <w:r w:rsidRPr="002C16F5">
        <w:rPr>
          <w:color w:val="383A42"/>
          <w:lang w:eastAsia="en-IN"/>
        </w:rPr>
        <w:t xml:space="preserve">    </w:t>
      </w:r>
    </w:p>
    <w:p w14:paraId="3EE5F3D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Write to file</w:t>
      </w:r>
    </w:p>
    <w:p w14:paraId="16C89D95"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"Hello, File Handling!\n"</w:t>
      </w:r>
      <w:r w:rsidRPr="002C16F5">
        <w:rPr>
          <w:color w:val="383A42"/>
          <w:lang w:eastAsia="en-IN"/>
        </w:rPr>
        <w:t>);</w:t>
      </w:r>
    </w:p>
    <w:p w14:paraId="2952172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"This is line 2.\n"</w:t>
      </w:r>
      <w:r w:rsidRPr="002C16F5">
        <w:rPr>
          <w:color w:val="383A42"/>
          <w:lang w:eastAsia="en-IN"/>
        </w:rPr>
        <w:t>);</w:t>
      </w:r>
    </w:p>
    <w:p w14:paraId="4D4DF0BB" w14:textId="77777777" w:rsidR="002C16F5" w:rsidRPr="002C16F5" w:rsidRDefault="002C16F5" w:rsidP="00DE7F57">
      <w:pPr>
        <w:pStyle w:val="Code"/>
        <w:rPr>
          <w:color w:val="383A42"/>
          <w:lang w:eastAsia="en-IN"/>
        </w:rPr>
      </w:pPr>
      <w:r w:rsidRPr="002C16F5">
        <w:rPr>
          <w:color w:val="383A42"/>
          <w:lang w:eastAsia="en-IN"/>
        </w:rPr>
        <w:t xml:space="preserve">    </w:t>
      </w:r>
    </w:p>
    <w:p w14:paraId="42190210"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i/>
          <w:iCs/>
          <w:color w:val="A0A1A7"/>
          <w:lang w:eastAsia="en-IN"/>
        </w:rPr>
        <w:t>// Close the file</w:t>
      </w:r>
    </w:p>
    <w:p w14:paraId="5470E844"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0A8B6B59" w14:textId="77777777" w:rsidR="002C16F5" w:rsidRPr="002C16F5" w:rsidRDefault="002C16F5" w:rsidP="00DE7F57">
      <w:pPr>
        <w:pStyle w:val="Code"/>
        <w:rPr>
          <w:color w:val="383A42"/>
          <w:lang w:eastAsia="en-IN"/>
        </w:rPr>
      </w:pPr>
      <w:r w:rsidRPr="002C16F5">
        <w:rPr>
          <w:color w:val="383A42"/>
          <w:lang w:eastAsia="en-IN"/>
        </w:rPr>
        <w:t xml:space="preserve">    </w:t>
      </w:r>
    </w:p>
    <w:p w14:paraId="21A1E55D"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5AE8E4D2" w14:textId="77777777" w:rsidR="002C16F5" w:rsidRPr="002C16F5" w:rsidRDefault="002C16F5" w:rsidP="00DE7F57">
      <w:pPr>
        <w:pStyle w:val="Code"/>
        <w:rPr>
          <w:color w:val="383A42"/>
          <w:lang w:eastAsia="en-IN"/>
        </w:rPr>
      </w:pPr>
      <w:r w:rsidRPr="002C16F5">
        <w:rPr>
          <w:color w:val="383A42"/>
          <w:lang w:eastAsia="en-IN"/>
        </w:rPr>
        <w:t>}</w:t>
      </w:r>
    </w:p>
    <w:p w14:paraId="339F236F" w14:textId="3F88DD0F" w:rsidR="002C16F5" w:rsidRPr="002C16F5" w:rsidRDefault="002C16F5" w:rsidP="00EB5751">
      <w:pPr>
        <w:pStyle w:val="Subheadddddf"/>
      </w:pPr>
      <w:r w:rsidRPr="002C16F5">
        <w:t>Closing Files with fclose()</w:t>
      </w:r>
    </w:p>
    <w:p w14:paraId="7B1F1650" w14:textId="77777777" w:rsidR="002C16F5" w:rsidRPr="002C16F5" w:rsidRDefault="002C16F5" w:rsidP="00EB5751">
      <w:pPr>
        <w:pStyle w:val="texxtt"/>
        <w:rPr>
          <w:lang w:eastAsia="en-IN"/>
        </w:rPr>
      </w:pPr>
      <w:r w:rsidRPr="002C16F5">
        <w:rPr>
          <w:lang w:eastAsia="en-IN"/>
        </w:rPr>
        <w:t xml:space="preserve">Always close files when done using </w:t>
      </w:r>
      <w:r w:rsidRPr="002C16F5">
        <w:rPr>
          <w:rFonts w:cs="Courier New"/>
          <w:lang w:eastAsia="en-IN"/>
        </w:rPr>
        <w:t>fclose()</w:t>
      </w:r>
      <w:r w:rsidRPr="002C16F5">
        <w:rPr>
          <w:lang w:eastAsia="en-IN"/>
        </w:rPr>
        <w:t>.</w:t>
      </w:r>
    </w:p>
    <w:p w14:paraId="308A7B05" w14:textId="6F261D5D" w:rsidR="002C16F5" w:rsidRPr="002C16F5" w:rsidRDefault="002C16F5" w:rsidP="00EB5751">
      <w:pPr>
        <w:pStyle w:val="Subheadddddf"/>
      </w:pPr>
      <w:r w:rsidRPr="002C16F5">
        <w:t>Syntax:</w:t>
      </w:r>
    </w:p>
    <w:p w14:paraId="4B9E4D4D" w14:textId="77777777" w:rsidR="002C16F5" w:rsidRPr="002C16F5" w:rsidRDefault="002C16F5" w:rsidP="00DE7F57">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fclose</w:t>
      </w:r>
      <w:r w:rsidRPr="002C16F5">
        <w:rPr>
          <w:lang w:eastAsia="en-IN"/>
        </w:rPr>
        <w:t xml:space="preserve">(FILE </w:t>
      </w:r>
      <w:r w:rsidRPr="002C16F5">
        <w:rPr>
          <w:color w:val="4078F2"/>
          <w:lang w:eastAsia="en-IN"/>
        </w:rPr>
        <w:t>*</w:t>
      </w:r>
      <w:r w:rsidRPr="002C16F5">
        <w:rPr>
          <w:lang w:eastAsia="en-IN"/>
        </w:rPr>
        <w:t>fp);</w:t>
      </w:r>
    </w:p>
    <w:p w14:paraId="13085EB0" w14:textId="77777777" w:rsidR="002C16F5" w:rsidRPr="002C16F5" w:rsidRDefault="002C16F5" w:rsidP="00EB5751">
      <w:pPr>
        <w:pStyle w:val="Subheadddddf"/>
      </w:pPr>
      <w:r w:rsidRPr="002C16F5">
        <w:t>Why closing is important:</w:t>
      </w:r>
    </w:p>
    <w:p w14:paraId="43254600" w14:textId="77777777" w:rsidR="002C16F5" w:rsidRPr="002C16F5" w:rsidRDefault="002C16F5" w:rsidP="00EB5751">
      <w:pPr>
        <w:pStyle w:val="Pointss"/>
      </w:pPr>
      <w:r w:rsidRPr="002C16F5">
        <w:t>Saves all data from buffer to the actual file</w:t>
      </w:r>
    </w:p>
    <w:p w14:paraId="07FB5375" w14:textId="77777777" w:rsidR="002C16F5" w:rsidRPr="002C16F5" w:rsidRDefault="002C16F5" w:rsidP="00EB5751">
      <w:pPr>
        <w:pStyle w:val="Pointss"/>
      </w:pPr>
      <w:r w:rsidRPr="002C16F5">
        <w:t>Frees up system resources</w:t>
      </w:r>
    </w:p>
    <w:p w14:paraId="4FBD60BB" w14:textId="77777777" w:rsidR="002C16F5" w:rsidRPr="002C16F5" w:rsidRDefault="002C16F5" w:rsidP="00EB5751">
      <w:pPr>
        <w:pStyle w:val="Pointss"/>
      </w:pPr>
      <w:r w:rsidRPr="002C16F5">
        <w:t>Makes file available to other programs</w:t>
      </w:r>
    </w:p>
    <w:p w14:paraId="2F34CCBD" w14:textId="77777777" w:rsidR="002C16F5" w:rsidRPr="002C16F5" w:rsidRDefault="002C16F5" w:rsidP="00EB5751">
      <w:pPr>
        <w:pStyle w:val="Pointss"/>
      </w:pPr>
      <w:r w:rsidRPr="002C16F5">
        <w:t>Prevents data loss</w:t>
      </w:r>
    </w:p>
    <w:p w14:paraId="5023DC6B" w14:textId="78821A07" w:rsidR="002C16F5" w:rsidRPr="002C16F5" w:rsidRDefault="002C16F5" w:rsidP="00EB5751">
      <w:pPr>
        <w:pStyle w:val="Subheadddddf"/>
      </w:pPr>
      <w:r w:rsidRPr="002C16F5">
        <w:t>Example:</w:t>
      </w:r>
    </w:p>
    <w:p w14:paraId="0ACBDD8D" w14:textId="77777777" w:rsidR="002C16F5" w:rsidRPr="002C16F5" w:rsidRDefault="002C16F5" w:rsidP="00DE7F57">
      <w:pPr>
        <w:pStyle w:val="Code"/>
        <w:rPr>
          <w:lang w:eastAsia="en-IN"/>
        </w:rPr>
      </w:pPr>
      <w:r w:rsidRPr="002C16F5">
        <w:rPr>
          <w:color w:val="A626A4"/>
          <w:lang w:eastAsia="en-IN"/>
        </w:rPr>
        <w:t>if</w:t>
      </w:r>
      <w:r w:rsidRPr="002C16F5">
        <w:rPr>
          <w:lang w:eastAsia="en-IN"/>
        </w:rPr>
        <w:t xml:space="preserve"> (</w:t>
      </w:r>
      <w:r w:rsidRPr="002C16F5">
        <w:rPr>
          <w:color w:val="4078F2"/>
          <w:lang w:eastAsia="en-IN"/>
        </w:rPr>
        <w:t>fclose</w:t>
      </w:r>
      <w:r w:rsidRPr="002C16F5">
        <w:rPr>
          <w:lang w:eastAsia="en-IN"/>
        </w:rPr>
        <w:t xml:space="preserve">(fp) </w:t>
      </w:r>
      <w:r w:rsidRPr="002C16F5">
        <w:rPr>
          <w:color w:val="4078F2"/>
          <w:lang w:eastAsia="en-IN"/>
        </w:rPr>
        <w:t>==</w:t>
      </w:r>
      <w:r w:rsidRPr="002C16F5">
        <w:rPr>
          <w:lang w:eastAsia="en-IN"/>
        </w:rPr>
        <w:t xml:space="preserve"> </w:t>
      </w:r>
      <w:r w:rsidRPr="002C16F5">
        <w:rPr>
          <w:color w:val="B76B01"/>
          <w:lang w:eastAsia="en-IN"/>
        </w:rPr>
        <w:t>0</w:t>
      </w:r>
      <w:r w:rsidRPr="002C16F5">
        <w:rPr>
          <w:lang w:eastAsia="en-IN"/>
        </w:rPr>
        <w:t>) {</w:t>
      </w:r>
    </w:p>
    <w:p w14:paraId="49FF142F" w14:textId="77777777" w:rsidR="002C16F5" w:rsidRPr="002C16F5" w:rsidRDefault="002C16F5" w:rsidP="00DE7F5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"File closed successfully.\n"</w:t>
      </w:r>
      <w:r w:rsidRPr="002C16F5">
        <w:rPr>
          <w:lang w:eastAsia="en-IN"/>
        </w:rPr>
        <w:t>);</w:t>
      </w:r>
    </w:p>
    <w:p w14:paraId="59B61E1F" w14:textId="77777777" w:rsidR="002C16F5" w:rsidRPr="002C16F5" w:rsidRDefault="002C16F5" w:rsidP="00DE7F57">
      <w:pPr>
        <w:pStyle w:val="Code"/>
        <w:rPr>
          <w:lang w:eastAsia="en-IN"/>
        </w:rPr>
      </w:pPr>
      <w:r w:rsidRPr="002C16F5">
        <w:rPr>
          <w:lang w:eastAsia="en-IN"/>
        </w:rPr>
        <w:t xml:space="preserve">} </w:t>
      </w:r>
      <w:r w:rsidRPr="002C16F5">
        <w:rPr>
          <w:color w:val="A626A4"/>
          <w:lang w:eastAsia="en-IN"/>
        </w:rPr>
        <w:t>else</w:t>
      </w:r>
      <w:r w:rsidRPr="002C16F5">
        <w:rPr>
          <w:lang w:eastAsia="en-IN"/>
        </w:rPr>
        <w:t xml:space="preserve"> {</w:t>
      </w:r>
    </w:p>
    <w:p w14:paraId="3AAE7D4E" w14:textId="77777777" w:rsidR="002C16F5" w:rsidRPr="002C16F5" w:rsidRDefault="002C16F5" w:rsidP="00DE7F5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"Error closing file.\n"</w:t>
      </w:r>
      <w:r w:rsidRPr="002C16F5">
        <w:rPr>
          <w:lang w:eastAsia="en-IN"/>
        </w:rPr>
        <w:t>);</w:t>
      </w:r>
    </w:p>
    <w:p w14:paraId="5309DE58" w14:textId="77777777" w:rsidR="002C16F5" w:rsidRPr="002C16F5" w:rsidRDefault="002C16F5" w:rsidP="00DE7F57">
      <w:pPr>
        <w:pStyle w:val="Code"/>
        <w:rPr>
          <w:lang w:eastAsia="en-IN"/>
        </w:rPr>
      </w:pPr>
      <w:r w:rsidRPr="002C16F5">
        <w:rPr>
          <w:lang w:eastAsia="en-IN"/>
        </w:rPr>
        <w:t>}</w:t>
      </w:r>
    </w:p>
    <w:p w14:paraId="422B44F4" w14:textId="77777777" w:rsidR="00436910" w:rsidRDefault="00436910" w:rsidP="00EB5751">
      <w:pPr>
        <w:pStyle w:val="Subheadddddf"/>
      </w:pPr>
    </w:p>
    <w:p w14:paraId="3CA3BAF9" w14:textId="1BC08CD2" w:rsidR="002C16F5" w:rsidRPr="002C16F5" w:rsidRDefault="00F56649" w:rsidP="00A466FA">
      <w:pPr>
        <w:pStyle w:val="Subheadddd"/>
      </w:pPr>
      <w:bookmarkStart w:id="121" w:name="_Toc212291022"/>
      <w:r>
        <w:t xml:space="preserve">13.5 </w:t>
      </w:r>
      <w:r w:rsidR="002C16F5" w:rsidRPr="002C16F5">
        <w:t>Reading and Writing Text Files</w:t>
      </w:r>
      <w:bookmarkEnd w:id="121"/>
    </w:p>
    <w:p w14:paraId="7048B699" w14:textId="77777777" w:rsidR="002C16F5" w:rsidRPr="002C16F5" w:rsidRDefault="002C16F5" w:rsidP="00EB5751">
      <w:pPr>
        <w:pStyle w:val="Subheadddddf"/>
      </w:pPr>
      <w:r w:rsidRPr="002C16F5">
        <w:t>Writing to Text Files</w:t>
      </w:r>
    </w:p>
    <w:p w14:paraId="6DC11101" w14:textId="260FE289" w:rsidR="002C16F5" w:rsidRPr="002C16F5" w:rsidRDefault="002C16F5" w:rsidP="00EB5751">
      <w:pPr>
        <w:pStyle w:val="Subheadddddf"/>
      </w:pPr>
      <w:r w:rsidRPr="002C16F5">
        <w:t>Method 1: Using fprintf()</w:t>
      </w:r>
    </w:p>
    <w:p w14:paraId="22B6396B" w14:textId="77777777" w:rsidR="002C16F5" w:rsidRPr="002C16F5" w:rsidRDefault="002C16F5" w:rsidP="00DE7F5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3C580A2" w14:textId="77777777" w:rsidR="002C16F5" w:rsidRPr="002C16F5" w:rsidRDefault="002C16F5" w:rsidP="00DE7F57">
      <w:pPr>
        <w:pStyle w:val="Code"/>
        <w:rPr>
          <w:color w:val="383A42"/>
          <w:lang w:eastAsia="en-IN"/>
        </w:rPr>
      </w:pPr>
    </w:p>
    <w:p w14:paraId="0AE49AA0" w14:textId="77777777" w:rsidR="002C16F5" w:rsidRPr="002C16F5" w:rsidRDefault="002C16F5" w:rsidP="00DE7F5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7F0CA272" w14:textId="77777777" w:rsidR="002C16F5" w:rsidRPr="002C16F5" w:rsidRDefault="002C16F5" w:rsidP="00DE7F5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"data.txt"</w:t>
      </w:r>
      <w:r w:rsidRPr="002C16F5">
        <w:rPr>
          <w:color w:val="383A42"/>
          <w:lang w:eastAsia="en-IN"/>
        </w:rPr>
        <w:t xml:space="preserve">, </w:t>
      </w:r>
      <w:r w:rsidRPr="002C16F5">
        <w:rPr>
          <w:lang w:eastAsia="en-IN"/>
        </w:rPr>
        <w:t>"w"</w:t>
      </w:r>
      <w:r w:rsidRPr="002C16F5">
        <w:rPr>
          <w:color w:val="383A42"/>
          <w:lang w:eastAsia="en-IN"/>
        </w:rPr>
        <w:t>);</w:t>
      </w:r>
    </w:p>
    <w:p w14:paraId="22C0E3B4" w14:textId="77777777" w:rsidR="002C16F5" w:rsidRPr="002C16F5" w:rsidRDefault="002C16F5" w:rsidP="00DE7F57">
      <w:pPr>
        <w:pStyle w:val="Code"/>
        <w:rPr>
          <w:color w:val="383A42"/>
          <w:lang w:eastAsia="en-IN"/>
        </w:rPr>
      </w:pPr>
      <w:r w:rsidRPr="002C16F5">
        <w:rPr>
          <w:color w:val="383A42"/>
          <w:lang w:eastAsia="en-IN"/>
        </w:rPr>
        <w:t xml:space="preserve">    </w:t>
      </w:r>
    </w:p>
    <w:p w14:paraId="5CEC46A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F5E914F"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"Error opening file.\n"</w:t>
      </w:r>
      <w:r w:rsidRPr="002C16F5">
        <w:rPr>
          <w:color w:val="383A42"/>
          <w:lang w:eastAsia="en-IN"/>
        </w:rPr>
        <w:t>);</w:t>
      </w:r>
    </w:p>
    <w:p w14:paraId="19F98973"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151ABD19" w14:textId="77777777" w:rsidR="002C16F5" w:rsidRPr="002C16F5" w:rsidRDefault="002C16F5" w:rsidP="00DE7F57">
      <w:pPr>
        <w:pStyle w:val="Code"/>
        <w:rPr>
          <w:color w:val="383A42"/>
          <w:lang w:eastAsia="en-IN"/>
        </w:rPr>
      </w:pPr>
      <w:r w:rsidRPr="002C16F5">
        <w:rPr>
          <w:color w:val="383A42"/>
          <w:lang w:eastAsia="en-IN"/>
        </w:rPr>
        <w:t xml:space="preserve">    }</w:t>
      </w:r>
    </w:p>
    <w:p w14:paraId="3DD52406" w14:textId="77777777" w:rsidR="002C16F5" w:rsidRPr="002C16F5" w:rsidRDefault="002C16F5" w:rsidP="00DE7F57">
      <w:pPr>
        <w:pStyle w:val="Code"/>
        <w:rPr>
          <w:color w:val="383A42"/>
          <w:lang w:eastAsia="en-IN"/>
        </w:rPr>
      </w:pPr>
      <w:r w:rsidRPr="002C16F5">
        <w:rPr>
          <w:color w:val="383A42"/>
          <w:lang w:eastAsia="en-IN"/>
        </w:rPr>
        <w:t xml:space="preserve">    </w:t>
      </w:r>
    </w:p>
    <w:p w14:paraId="34D3E00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"Name: John Doe\n"</w:t>
      </w:r>
      <w:r w:rsidRPr="002C16F5">
        <w:rPr>
          <w:color w:val="383A42"/>
          <w:lang w:eastAsia="en-IN"/>
        </w:rPr>
        <w:t>);</w:t>
      </w:r>
    </w:p>
    <w:p w14:paraId="3F4580CC"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"Age: %d\n"</w:t>
      </w:r>
      <w:r w:rsidRPr="002C16F5">
        <w:rPr>
          <w:color w:val="383A42"/>
          <w:lang w:eastAsia="en-IN"/>
        </w:rPr>
        <w:t xml:space="preserve">, </w:t>
      </w:r>
      <w:r w:rsidRPr="002C16F5">
        <w:rPr>
          <w:color w:val="B76B01"/>
          <w:lang w:eastAsia="en-IN"/>
        </w:rPr>
        <w:t>25</w:t>
      </w:r>
      <w:r w:rsidRPr="002C16F5">
        <w:rPr>
          <w:color w:val="383A42"/>
          <w:lang w:eastAsia="en-IN"/>
        </w:rPr>
        <w:t>);</w:t>
      </w:r>
    </w:p>
    <w:p w14:paraId="686AE44E"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"Score: %.2f\n"</w:t>
      </w:r>
      <w:r w:rsidRPr="002C16F5">
        <w:rPr>
          <w:color w:val="383A42"/>
          <w:lang w:eastAsia="en-IN"/>
        </w:rPr>
        <w:t xml:space="preserve">, </w:t>
      </w:r>
      <w:r w:rsidRPr="002C16F5">
        <w:rPr>
          <w:color w:val="B76B01"/>
          <w:lang w:eastAsia="en-IN"/>
        </w:rPr>
        <w:t>87.5</w:t>
      </w:r>
      <w:r w:rsidRPr="002C16F5">
        <w:rPr>
          <w:color w:val="383A42"/>
          <w:lang w:eastAsia="en-IN"/>
        </w:rPr>
        <w:t>);</w:t>
      </w:r>
    </w:p>
    <w:p w14:paraId="67C56823" w14:textId="77777777" w:rsidR="002C16F5" w:rsidRPr="002C16F5" w:rsidRDefault="002C16F5" w:rsidP="00DE7F57">
      <w:pPr>
        <w:pStyle w:val="Code"/>
        <w:rPr>
          <w:color w:val="383A42"/>
          <w:lang w:eastAsia="en-IN"/>
        </w:rPr>
      </w:pPr>
      <w:r w:rsidRPr="002C16F5">
        <w:rPr>
          <w:color w:val="383A42"/>
          <w:lang w:eastAsia="en-IN"/>
        </w:rPr>
        <w:t xml:space="preserve">    </w:t>
      </w:r>
    </w:p>
    <w:p w14:paraId="1B3904D2"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757ABAA9"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"Data written successfully!\n"</w:t>
      </w:r>
      <w:r w:rsidRPr="002C16F5">
        <w:rPr>
          <w:color w:val="383A42"/>
          <w:lang w:eastAsia="en-IN"/>
        </w:rPr>
        <w:t>);</w:t>
      </w:r>
    </w:p>
    <w:p w14:paraId="0057E574" w14:textId="77777777" w:rsidR="002C16F5" w:rsidRPr="002C16F5" w:rsidRDefault="002C16F5" w:rsidP="00DE7F57">
      <w:pPr>
        <w:pStyle w:val="Code"/>
        <w:rPr>
          <w:color w:val="383A42"/>
          <w:lang w:eastAsia="en-IN"/>
        </w:rPr>
      </w:pPr>
      <w:r w:rsidRPr="002C16F5">
        <w:rPr>
          <w:color w:val="383A42"/>
          <w:lang w:eastAsia="en-IN"/>
        </w:rPr>
        <w:t xml:space="preserve">    </w:t>
      </w:r>
    </w:p>
    <w:p w14:paraId="470A3096" w14:textId="77777777" w:rsidR="002C16F5" w:rsidRPr="002C16F5" w:rsidRDefault="002C16F5" w:rsidP="00DE7F5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6CF6D317" w14:textId="77777777" w:rsidR="002C16F5" w:rsidRPr="002C16F5" w:rsidRDefault="002C16F5" w:rsidP="00DE7F57">
      <w:pPr>
        <w:pStyle w:val="Code"/>
        <w:rPr>
          <w:color w:val="383A42"/>
          <w:lang w:eastAsia="en-IN"/>
        </w:rPr>
      </w:pPr>
      <w:r w:rsidRPr="002C16F5">
        <w:rPr>
          <w:color w:val="383A42"/>
          <w:lang w:eastAsia="en-IN"/>
        </w:rPr>
        <w:t>}</w:t>
      </w:r>
    </w:p>
    <w:p w14:paraId="1549D852" w14:textId="4874043D" w:rsidR="002C16F5" w:rsidRPr="002C16F5" w:rsidRDefault="002C16F5" w:rsidP="00EB5751">
      <w:pPr>
        <w:pStyle w:val="Subheadddddf"/>
      </w:pPr>
      <w:r w:rsidRPr="002C16F5">
        <w:t>Method 2: Using fputs()</w:t>
      </w:r>
    </w:p>
    <w:p w14:paraId="4CFC7C15"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"message.txt"</w:t>
      </w:r>
      <w:r w:rsidRPr="002C16F5">
        <w:rPr>
          <w:color w:val="383A42"/>
          <w:lang w:eastAsia="en-IN"/>
        </w:rPr>
        <w:t xml:space="preserve">, </w:t>
      </w:r>
      <w:r w:rsidRPr="002C16F5">
        <w:rPr>
          <w:lang w:eastAsia="en-IN"/>
        </w:rPr>
        <w:t>"w"</w:t>
      </w:r>
      <w:r w:rsidRPr="002C16F5">
        <w:rPr>
          <w:color w:val="383A42"/>
          <w:lang w:eastAsia="en-IN"/>
        </w:rPr>
        <w:t>);</w:t>
      </w:r>
    </w:p>
    <w:p w14:paraId="0D31179C" w14:textId="77777777" w:rsidR="002C16F5" w:rsidRPr="002C16F5" w:rsidRDefault="002C16F5" w:rsidP="009278D7">
      <w:pPr>
        <w:pStyle w:val="Code"/>
        <w:rPr>
          <w:color w:val="383A42"/>
          <w:lang w:eastAsia="en-IN"/>
        </w:rPr>
      </w:pPr>
    </w:p>
    <w:p w14:paraId="2F637751" w14:textId="77777777" w:rsidR="002C16F5" w:rsidRPr="002C16F5" w:rsidRDefault="002C16F5" w:rsidP="009278D7">
      <w:pPr>
        <w:pStyle w:val="Code"/>
        <w:rPr>
          <w:color w:val="383A42"/>
          <w:lang w:eastAsia="en-IN"/>
        </w:rPr>
      </w:pP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15E5286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fputs</w:t>
      </w:r>
      <w:r w:rsidRPr="002C16F5">
        <w:rPr>
          <w:color w:val="383A42"/>
          <w:lang w:eastAsia="en-IN"/>
        </w:rPr>
        <w:t>(</w:t>
      </w:r>
      <w:r w:rsidRPr="002C16F5">
        <w:rPr>
          <w:lang w:eastAsia="en-IN"/>
        </w:rPr>
        <w:t>"This is a test message.\n"</w:t>
      </w:r>
      <w:r w:rsidRPr="002C16F5">
        <w:rPr>
          <w:color w:val="383A42"/>
          <w:lang w:eastAsia="en-IN"/>
        </w:rPr>
        <w:t>, fp);</w:t>
      </w:r>
    </w:p>
    <w:p w14:paraId="134AF5C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fputs</w:t>
      </w:r>
      <w:r w:rsidRPr="002C16F5">
        <w:rPr>
          <w:color w:val="383A42"/>
          <w:lang w:eastAsia="en-IN"/>
        </w:rPr>
        <w:t>(</w:t>
      </w:r>
      <w:r w:rsidRPr="002C16F5">
        <w:rPr>
          <w:lang w:eastAsia="en-IN"/>
        </w:rPr>
        <w:t>"Second line of text.\n"</w:t>
      </w:r>
      <w:r w:rsidRPr="002C16F5">
        <w:rPr>
          <w:color w:val="383A42"/>
          <w:lang w:eastAsia="en-IN"/>
        </w:rPr>
        <w:t>, fp);</w:t>
      </w:r>
    </w:p>
    <w:p w14:paraId="3DC43D7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2C7609F1" w14:textId="77777777" w:rsidR="002C16F5" w:rsidRPr="002C16F5" w:rsidRDefault="002C16F5" w:rsidP="009278D7">
      <w:pPr>
        <w:pStyle w:val="Code"/>
        <w:rPr>
          <w:color w:val="383A42"/>
          <w:lang w:eastAsia="en-IN"/>
        </w:rPr>
      </w:pPr>
      <w:r w:rsidRPr="002C16F5">
        <w:rPr>
          <w:color w:val="383A42"/>
          <w:lang w:eastAsia="en-IN"/>
        </w:rPr>
        <w:t>}</w:t>
      </w:r>
    </w:p>
    <w:p w14:paraId="056B93CC" w14:textId="32C11B96" w:rsidR="002C16F5" w:rsidRPr="002C16F5" w:rsidRDefault="002C16F5" w:rsidP="00EB5751">
      <w:pPr>
        <w:pStyle w:val="Subheadddddf"/>
      </w:pPr>
      <w:r w:rsidRPr="002C16F5">
        <w:t>Method 3: Using fputc()</w:t>
      </w:r>
    </w:p>
    <w:p w14:paraId="0B11A625"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"chars.txt"</w:t>
      </w:r>
      <w:r w:rsidRPr="002C16F5">
        <w:rPr>
          <w:lang w:eastAsia="en-IN"/>
        </w:rPr>
        <w:t xml:space="preserve">, </w:t>
      </w:r>
      <w:r w:rsidRPr="002C16F5">
        <w:rPr>
          <w:color w:val="50A14F"/>
          <w:lang w:eastAsia="en-IN"/>
        </w:rPr>
        <w:t>"w"</w:t>
      </w:r>
      <w:r w:rsidRPr="002C16F5">
        <w:rPr>
          <w:lang w:eastAsia="en-IN"/>
        </w:rPr>
        <w:t>);</w:t>
      </w:r>
    </w:p>
    <w:p w14:paraId="3F1F9349" w14:textId="77777777" w:rsidR="002C16F5" w:rsidRPr="002C16F5" w:rsidRDefault="002C16F5" w:rsidP="009278D7">
      <w:pPr>
        <w:pStyle w:val="Code"/>
        <w:rPr>
          <w:lang w:eastAsia="en-IN"/>
        </w:rPr>
      </w:pPr>
    </w:p>
    <w:p w14:paraId="39623A0D" w14:textId="77777777" w:rsidR="002C16F5" w:rsidRPr="002C16F5" w:rsidRDefault="002C16F5" w:rsidP="009278D7">
      <w:pPr>
        <w:pStyle w:val="Code"/>
        <w:rPr>
          <w:lang w:eastAsia="en-IN"/>
        </w:rPr>
      </w:pPr>
      <w:r w:rsidRPr="002C16F5">
        <w:rPr>
          <w:color w:val="A626A4"/>
          <w:lang w:eastAsia="en-IN"/>
        </w:rPr>
        <w:t>if</w:t>
      </w:r>
      <w:r w:rsidRPr="002C16F5">
        <w:rPr>
          <w:lang w:eastAsia="en-IN"/>
        </w:rPr>
        <w:t xml:space="preserve"> (fp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 {</w:t>
      </w:r>
    </w:p>
    <w:p w14:paraId="0859D918"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fputc</w:t>
      </w:r>
      <w:r w:rsidRPr="002C16F5">
        <w:rPr>
          <w:lang w:eastAsia="en-IN"/>
        </w:rPr>
        <w:t>(</w:t>
      </w:r>
      <w:r w:rsidRPr="002C16F5">
        <w:rPr>
          <w:color w:val="50A14F"/>
          <w:lang w:eastAsia="en-IN"/>
        </w:rPr>
        <w:t>'H'</w:t>
      </w:r>
      <w:r w:rsidRPr="002C16F5">
        <w:rPr>
          <w:lang w:eastAsia="en-IN"/>
        </w:rPr>
        <w:t>, fp);</w:t>
      </w:r>
    </w:p>
    <w:p w14:paraId="79EA356C"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fputc</w:t>
      </w:r>
      <w:r w:rsidRPr="002C16F5">
        <w:rPr>
          <w:lang w:eastAsia="en-IN"/>
        </w:rPr>
        <w:t>(</w:t>
      </w:r>
      <w:r w:rsidRPr="002C16F5">
        <w:rPr>
          <w:color w:val="50A14F"/>
          <w:lang w:eastAsia="en-IN"/>
        </w:rPr>
        <w:t>'e'</w:t>
      </w:r>
      <w:r w:rsidRPr="002C16F5">
        <w:rPr>
          <w:lang w:eastAsia="en-IN"/>
        </w:rPr>
        <w:t>, fp);</w:t>
      </w:r>
    </w:p>
    <w:p w14:paraId="291069EB"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fputc</w:t>
      </w:r>
      <w:r w:rsidRPr="002C16F5">
        <w:rPr>
          <w:lang w:eastAsia="en-IN"/>
        </w:rPr>
        <w:t>(</w:t>
      </w:r>
      <w:r w:rsidRPr="002C16F5">
        <w:rPr>
          <w:color w:val="50A14F"/>
          <w:lang w:eastAsia="en-IN"/>
        </w:rPr>
        <w:t>'l'</w:t>
      </w:r>
      <w:r w:rsidRPr="002C16F5">
        <w:rPr>
          <w:lang w:eastAsia="en-IN"/>
        </w:rPr>
        <w:t>, fp);</w:t>
      </w:r>
    </w:p>
    <w:p w14:paraId="75BC359C"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fputc</w:t>
      </w:r>
      <w:r w:rsidRPr="002C16F5">
        <w:rPr>
          <w:lang w:eastAsia="en-IN"/>
        </w:rPr>
        <w:t>(</w:t>
      </w:r>
      <w:r w:rsidRPr="002C16F5">
        <w:rPr>
          <w:color w:val="50A14F"/>
          <w:lang w:eastAsia="en-IN"/>
        </w:rPr>
        <w:t>'l'</w:t>
      </w:r>
      <w:r w:rsidRPr="002C16F5">
        <w:rPr>
          <w:lang w:eastAsia="en-IN"/>
        </w:rPr>
        <w:t>, fp);</w:t>
      </w:r>
    </w:p>
    <w:p w14:paraId="50618853"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fputc</w:t>
      </w:r>
      <w:r w:rsidRPr="002C16F5">
        <w:rPr>
          <w:lang w:eastAsia="en-IN"/>
        </w:rPr>
        <w:t>(</w:t>
      </w:r>
      <w:r w:rsidRPr="002C16F5">
        <w:rPr>
          <w:color w:val="50A14F"/>
          <w:lang w:eastAsia="en-IN"/>
        </w:rPr>
        <w:t>'o'</w:t>
      </w:r>
      <w:r w:rsidRPr="002C16F5">
        <w:rPr>
          <w:lang w:eastAsia="en-IN"/>
        </w:rPr>
        <w:t>, fp);</w:t>
      </w:r>
    </w:p>
    <w:p w14:paraId="48B7AC4C"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fclose</w:t>
      </w:r>
      <w:r w:rsidRPr="002C16F5">
        <w:rPr>
          <w:lang w:eastAsia="en-IN"/>
        </w:rPr>
        <w:t>(fp);</w:t>
      </w:r>
    </w:p>
    <w:p w14:paraId="4959B8C6" w14:textId="77777777" w:rsidR="002C16F5" w:rsidRPr="002C16F5" w:rsidRDefault="002C16F5" w:rsidP="009278D7">
      <w:pPr>
        <w:pStyle w:val="Code"/>
        <w:rPr>
          <w:lang w:eastAsia="en-IN"/>
        </w:rPr>
      </w:pPr>
      <w:r w:rsidRPr="002C16F5">
        <w:rPr>
          <w:lang w:eastAsia="en-IN"/>
        </w:rPr>
        <w:t>}</w:t>
      </w:r>
    </w:p>
    <w:p w14:paraId="1212639E" w14:textId="77777777" w:rsidR="002C16F5" w:rsidRPr="002C16F5" w:rsidRDefault="002C16F5" w:rsidP="00EB5751">
      <w:pPr>
        <w:pStyle w:val="Subheadddddf"/>
      </w:pPr>
      <w:r w:rsidRPr="002C16F5">
        <w:t>Reading from Text Files</w:t>
      </w:r>
    </w:p>
    <w:p w14:paraId="7DE9E105" w14:textId="3A278DE9" w:rsidR="002C16F5" w:rsidRPr="002C16F5" w:rsidRDefault="002C16F5" w:rsidP="00EB5751">
      <w:pPr>
        <w:pStyle w:val="Subheadddddf"/>
      </w:pPr>
      <w:r w:rsidRPr="002C16F5">
        <w:t>Method 1: Using fgets() (Recommended)</w:t>
      </w:r>
    </w:p>
    <w:p w14:paraId="106A6844"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5D2EBE76" w14:textId="77777777" w:rsidR="002C16F5" w:rsidRPr="002C16F5" w:rsidRDefault="002C16F5" w:rsidP="009278D7">
      <w:pPr>
        <w:pStyle w:val="Code"/>
        <w:rPr>
          <w:color w:val="383A42"/>
          <w:lang w:eastAsia="en-IN"/>
        </w:rPr>
      </w:pPr>
    </w:p>
    <w:p w14:paraId="654D92D3"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6C06A04F"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"data.txt"</w:t>
      </w:r>
      <w:r w:rsidRPr="002C16F5">
        <w:rPr>
          <w:color w:val="383A42"/>
          <w:lang w:eastAsia="en-IN"/>
        </w:rPr>
        <w:t xml:space="preserve">, </w:t>
      </w:r>
      <w:r w:rsidRPr="002C16F5">
        <w:rPr>
          <w:lang w:eastAsia="en-IN"/>
        </w:rPr>
        <w:t>"r"</w:t>
      </w:r>
      <w:r w:rsidRPr="002C16F5">
        <w:rPr>
          <w:color w:val="383A42"/>
          <w:lang w:eastAsia="en-IN"/>
        </w:rPr>
        <w:t>);</w:t>
      </w:r>
    </w:p>
    <w:p w14:paraId="5540F9F9"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line[</w:t>
      </w:r>
      <w:r w:rsidRPr="002C16F5">
        <w:rPr>
          <w:color w:val="B76B01"/>
          <w:lang w:eastAsia="en-IN"/>
        </w:rPr>
        <w:t>100</w:t>
      </w:r>
      <w:r w:rsidRPr="002C16F5">
        <w:rPr>
          <w:color w:val="383A42"/>
          <w:lang w:eastAsia="en-IN"/>
        </w:rPr>
        <w:t>];</w:t>
      </w:r>
    </w:p>
    <w:p w14:paraId="38C2A84A" w14:textId="77777777" w:rsidR="002C16F5" w:rsidRPr="002C16F5" w:rsidRDefault="002C16F5" w:rsidP="009278D7">
      <w:pPr>
        <w:pStyle w:val="Code"/>
        <w:rPr>
          <w:color w:val="383A42"/>
          <w:lang w:eastAsia="en-IN"/>
        </w:rPr>
      </w:pPr>
      <w:r w:rsidRPr="002C16F5">
        <w:rPr>
          <w:color w:val="383A42"/>
          <w:lang w:eastAsia="en-IN"/>
        </w:rPr>
        <w:t xml:space="preserve">    </w:t>
      </w:r>
    </w:p>
    <w:p w14:paraId="1EBEE8C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1CF45E6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"File not found.\n"</w:t>
      </w:r>
      <w:r w:rsidRPr="002C16F5">
        <w:rPr>
          <w:color w:val="383A42"/>
          <w:lang w:eastAsia="en-IN"/>
        </w:rPr>
        <w:t>);</w:t>
      </w:r>
    </w:p>
    <w:p w14:paraId="65D7506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1034E407" w14:textId="77777777" w:rsidR="002C16F5" w:rsidRPr="002C16F5" w:rsidRDefault="002C16F5" w:rsidP="009278D7">
      <w:pPr>
        <w:pStyle w:val="Code"/>
        <w:rPr>
          <w:color w:val="383A42"/>
          <w:lang w:eastAsia="en-IN"/>
        </w:rPr>
      </w:pPr>
      <w:r w:rsidRPr="002C16F5">
        <w:rPr>
          <w:color w:val="383A42"/>
          <w:lang w:eastAsia="en-IN"/>
        </w:rPr>
        <w:t xml:space="preserve">    }</w:t>
      </w:r>
    </w:p>
    <w:p w14:paraId="581C9B23" w14:textId="77777777" w:rsidR="002C16F5" w:rsidRPr="002C16F5" w:rsidRDefault="002C16F5" w:rsidP="009278D7">
      <w:pPr>
        <w:pStyle w:val="Code"/>
        <w:rPr>
          <w:color w:val="383A42"/>
          <w:lang w:eastAsia="en-IN"/>
        </w:rPr>
      </w:pPr>
      <w:r w:rsidRPr="002C16F5">
        <w:rPr>
          <w:color w:val="383A42"/>
          <w:lang w:eastAsia="en-IN"/>
        </w:rPr>
        <w:t xml:space="preserve">    </w:t>
      </w:r>
    </w:p>
    <w:p w14:paraId="5C786933"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"File contents:\n"</w:t>
      </w:r>
      <w:r w:rsidRPr="002C16F5">
        <w:rPr>
          <w:color w:val="383A42"/>
          <w:lang w:eastAsia="en-IN"/>
        </w:rPr>
        <w:t>);</w:t>
      </w:r>
    </w:p>
    <w:p w14:paraId="1268C16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w:t>
      </w:r>
      <w:r w:rsidRPr="002C16F5">
        <w:rPr>
          <w:color w:val="4078F2"/>
          <w:lang w:eastAsia="en-IN"/>
        </w:rPr>
        <w:t>fgets</w:t>
      </w:r>
      <w:r w:rsidRPr="002C16F5">
        <w:rPr>
          <w:color w:val="383A42"/>
          <w:lang w:eastAsia="en-IN"/>
        </w:rPr>
        <w:t xml:space="preserve">(line, </w:t>
      </w:r>
      <w:r w:rsidRPr="002C16F5">
        <w:rPr>
          <w:color w:val="A626A4"/>
          <w:lang w:eastAsia="en-IN"/>
        </w:rPr>
        <w:t>sizeof</w:t>
      </w:r>
      <w:r w:rsidRPr="002C16F5">
        <w:rPr>
          <w:color w:val="383A42"/>
          <w:lang w:eastAsia="en-IN"/>
        </w:rPr>
        <w:t xml:space="preserve">(line),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57D0CAF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w:t>
      </w:r>
      <w:r w:rsidRPr="002C16F5">
        <w:rPr>
          <w:color w:val="383A42"/>
          <w:lang w:eastAsia="en-IN"/>
        </w:rPr>
        <w:t>, line);</w:t>
      </w:r>
    </w:p>
    <w:p w14:paraId="000715D7" w14:textId="77777777" w:rsidR="002C16F5" w:rsidRPr="002C16F5" w:rsidRDefault="002C16F5" w:rsidP="009278D7">
      <w:pPr>
        <w:pStyle w:val="Code"/>
        <w:rPr>
          <w:color w:val="383A42"/>
          <w:lang w:eastAsia="en-IN"/>
        </w:rPr>
      </w:pPr>
      <w:r w:rsidRPr="002C16F5">
        <w:rPr>
          <w:color w:val="383A42"/>
          <w:lang w:eastAsia="en-IN"/>
        </w:rPr>
        <w:t xml:space="preserve">    }</w:t>
      </w:r>
    </w:p>
    <w:p w14:paraId="2ADD7DBF" w14:textId="77777777" w:rsidR="002C16F5" w:rsidRPr="002C16F5" w:rsidRDefault="002C16F5" w:rsidP="009278D7">
      <w:pPr>
        <w:pStyle w:val="Code"/>
        <w:rPr>
          <w:color w:val="383A42"/>
          <w:lang w:eastAsia="en-IN"/>
        </w:rPr>
      </w:pPr>
      <w:r w:rsidRPr="002C16F5">
        <w:rPr>
          <w:color w:val="383A42"/>
          <w:lang w:eastAsia="en-IN"/>
        </w:rPr>
        <w:t xml:space="preserve">    </w:t>
      </w:r>
    </w:p>
    <w:p w14:paraId="0E2DDB69"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10471627"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122982D4" w14:textId="77777777" w:rsidR="002C16F5" w:rsidRPr="002C16F5" w:rsidRDefault="002C16F5" w:rsidP="009278D7">
      <w:pPr>
        <w:pStyle w:val="Code"/>
        <w:rPr>
          <w:color w:val="383A42"/>
          <w:lang w:eastAsia="en-IN"/>
        </w:rPr>
      </w:pPr>
      <w:r w:rsidRPr="002C16F5">
        <w:rPr>
          <w:color w:val="383A42"/>
          <w:lang w:eastAsia="en-IN"/>
        </w:rPr>
        <w:t>}</w:t>
      </w:r>
    </w:p>
    <w:p w14:paraId="45A73FB9" w14:textId="77777777" w:rsidR="00A466FA" w:rsidRDefault="00A466FA" w:rsidP="00EB5751">
      <w:pPr>
        <w:pStyle w:val="Subheadddddf"/>
      </w:pPr>
    </w:p>
    <w:p w14:paraId="7B23CC5F" w14:textId="2669D899" w:rsidR="002C16F5" w:rsidRPr="002C16F5" w:rsidRDefault="002C16F5" w:rsidP="00EB5751">
      <w:pPr>
        <w:pStyle w:val="Subheadddddf"/>
      </w:pPr>
      <w:r w:rsidRPr="002C16F5">
        <w:t>Method 2: Using fgetc()</w:t>
      </w:r>
    </w:p>
    <w:p w14:paraId="2764515F"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"data.txt"</w:t>
      </w:r>
      <w:r w:rsidRPr="002C16F5">
        <w:rPr>
          <w:lang w:eastAsia="en-IN"/>
        </w:rPr>
        <w:t xml:space="preserve">, </w:t>
      </w:r>
      <w:r w:rsidRPr="002C16F5">
        <w:rPr>
          <w:color w:val="50A14F"/>
          <w:lang w:eastAsia="en-IN"/>
        </w:rPr>
        <w:t>"r"</w:t>
      </w:r>
      <w:r w:rsidRPr="002C16F5">
        <w:rPr>
          <w:lang w:eastAsia="en-IN"/>
        </w:rPr>
        <w:t>);</w:t>
      </w:r>
    </w:p>
    <w:p w14:paraId="4E9282E7" w14:textId="77777777" w:rsidR="002C16F5" w:rsidRPr="002C16F5" w:rsidRDefault="002C16F5" w:rsidP="009278D7">
      <w:pPr>
        <w:pStyle w:val="Code"/>
        <w:rPr>
          <w:lang w:eastAsia="en-IN"/>
        </w:rPr>
      </w:pPr>
      <w:r w:rsidRPr="002C16F5">
        <w:rPr>
          <w:color w:val="A626A4"/>
          <w:lang w:eastAsia="en-IN"/>
        </w:rPr>
        <w:t>char</w:t>
      </w:r>
      <w:r w:rsidRPr="002C16F5">
        <w:rPr>
          <w:lang w:eastAsia="en-IN"/>
        </w:rPr>
        <w:t xml:space="preserve"> ch;</w:t>
      </w:r>
    </w:p>
    <w:p w14:paraId="65B4A624" w14:textId="77777777" w:rsidR="002C16F5" w:rsidRPr="002C16F5" w:rsidRDefault="002C16F5" w:rsidP="009278D7">
      <w:pPr>
        <w:pStyle w:val="Code"/>
        <w:rPr>
          <w:lang w:eastAsia="en-IN"/>
        </w:rPr>
      </w:pPr>
    </w:p>
    <w:p w14:paraId="5E56A531" w14:textId="77777777" w:rsidR="002C16F5" w:rsidRPr="002C16F5" w:rsidRDefault="002C16F5" w:rsidP="009278D7">
      <w:pPr>
        <w:pStyle w:val="Code"/>
        <w:rPr>
          <w:lang w:eastAsia="en-IN"/>
        </w:rPr>
      </w:pPr>
      <w:r w:rsidRPr="002C16F5">
        <w:rPr>
          <w:color w:val="A626A4"/>
          <w:lang w:eastAsia="en-IN"/>
        </w:rPr>
        <w:t>if</w:t>
      </w:r>
      <w:r w:rsidRPr="002C16F5">
        <w:rPr>
          <w:lang w:eastAsia="en-IN"/>
        </w:rPr>
        <w:t xml:space="preserve"> (fp </w:t>
      </w:r>
      <w:r w:rsidRPr="002C16F5">
        <w:rPr>
          <w:color w:val="4078F2"/>
          <w:lang w:eastAsia="en-IN"/>
        </w:rPr>
        <w:t>!=</w:t>
      </w:r>
      <w:r w:rsidRPr="002C16F5">
        <w:rPr>
          <w:lang w:eastAsia="en-IN"/>
        </w:rPr>
        <w:t xml:space="preserve"> </w:t>
      </w:r>
      <w:r w:rsidRPr="002C16F5">
        <w:rPr>
          <w:color w:val="B76B01"/>
          <w:lang w:eastAsia="en-IN"/>
        </w:rPr>
        <w:t>NULL</w:t>
      </w:r>
      <w:r w:rsidRPr="002C16F5">
        <w:rPr>
          <w:lang w:eastAsia="en-IN"/>
        </w:rPr>
        <w:t>) {</w:t>
      </w:r>
    </w:p>
    <w:p w14:paraId="3D0C3B24" w14:textId="77777777" w:rsidR="002C16F5" w:rsidRPr="002C16F5" w:rsidRDefault="002C16F5" w:rsidP="009278D7">
      <w:pPr>
        <w:pStyle w:val="Code"/>
        <w:rPr>
          <w:lang w:eastAsia="en-IN"/>
        </w:rPr>
      </w:pPr>
      <w:r w:rsidRPr="002C16F5">
        <w:rPr>
          <w:lang w:eastAsia="en-IN"/>
        </w:rPr>
        <w:t xml:space="preserve">    </w:t>
      </w:r>
      <w:r w:rsidRPr="002C16F5">
        <w:rPr>
          <w:color w:val="A626A4"/>
          <w:lang w:eastAsia="en-IN"/>
        </w:rPr>
        <w:t>while</w:t>
      </w:r>
      <w:r w:rsidRPr="002C16F5">
        <w:rPr>
          <w:lang w:eastAsia="en-IN"/>
        </w:rPr>
        <w:t xml:space="preserve"> ((ch </w:t>
      </w:r>
      <w:r w:rsidRPr="002C16F5">
        <w:rPr>
          <w:color w:val="4078F2"/>
          <w:lang w:eastAsia="en-IN"/>
        </w:rPr>
        <w:t>=</w:t>
      </w:r>
      <w:r w:rsidRPr="002C16F5">
        <w:rPr>
          <w:lang w:eastAsia="en-IN"/>
        </w:rPr>
        <w:t xml:space="preserve"> </w:t>
      </w:r>
      <w:r w:rsidRPr="002C16F5">
        <w:rPr>
          <w:color w:val="4078F2"/>
          <w:lang w:eastAsia="en-IN"/>
        </w:rPr>
        <w:t>fgetc</w:t>
      </w:r>
      <w:r w:rsidRPr="002C16F5">
        <w:rPr>
          <w:lang w:eastAsia="en-IN"/>
        </w:rPr>
        <w:t xml:space="preserve">(fp)) </w:t>
      </w:r>
      <w:r w:rsidRPr="002C16F5">
        <w:rPr>
          <w:color w:val="4078F2"/>
          <w:lang w:eastAsia="en-IN"/>
        </w:rPr>
        <w:t>!=</w:t>
      </w:r>
      <w:r w:rsidRPr="002C16F5">
        <w:rPr>
          <w:lang w:eastAsia="en-IN"/>
        </w:rPr>
        <w:t xml:space="preserve"> </w:t>
      </w:r>
      <w:r w:rsidRPr="002C16F5">
        <w:rPr>
          <w:color w:val="B76B01"/>
          <w:lang w:eastAsia="en-IN"/>
        </w:rPr>
        <w:t>EOF</w:t>
      </w:r>
      <w:r w:rsidRPr="002C16F5">
        <w:rPr>
          <w:lang w:eastAsia="en-IN"/>
        </w:rPr>
        <w:t>) {</w:t>
      </w:r>
    </w:p>
    <w:p w14:paraId="1945B4F7"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putchar</w:t>
      </w:r>
      <w:r w:rsidRPr="002C16F5">
        <w:rPr>
          <w:lang w:eastAsia="en-IN"/>
        </w:rPr>
        <w:t>(ch);</w:t>
      </w:r>
    </w:p>
    <w:p w14:paraId="223C15E3" w14:textId="77777777" w:rsidR="002C16F5" w:rsidRPr="002C16F5" w:rsidRDefault="002C16F5" w:rsidP="009278D7">
      <w:pPr>
        <w:pStyle w:val="Code"/>
        <w:rPr>
          <w:lang w:eastAsia="en-IN"/>
        </w:rPr>
      </w:pPr>
      <w:r w:rsidRPr="002C16F5">
        <w:rPr>
          <w:lang w:eastAsia="en-IN"/>
        </w:rPr>
        <w:t xml:space="preserve">    }</w:t>
      </w:r>
    </w:p>
    <w:p w14:paraId="76207B1B"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fclose</w:t>
      </w:r>
      <w:r w:rsidRPr="002C16F5">
        <w:rPr>
          <w:lang w:eastAsia="en-IN"/>
        </w:rPr>
        <w:t>(fp);</w:t>
      </w:r>
    </w:p>
    <w:p w14:paraId="571FAC40" w14:textId="77777777" w:rsidR="002C16F5" w:rsidRPr="002C16F5" w:rsidRDefault="002C16F5" w:rsidP="009278D7">
      <w:pPr>
        <w:pStyle w:val="Code"/>
        <w:rPr>
          <w:lang w:eastAsia="en-IN"/>
        </w:rPr>
      </w:pPr>
      <w:r w:rsidRPr="002C16F5">
        <w:rPr>
          <w:lang w:eastAsia="en-IN"/>
        </w:rPr>
        <w:t>}</w:t>
      </w:r>
    </w:p>
    <w:p w14:paraId="64E2DC82" w14:textId="40390630" w:rsidR="002C16F5" w:rsidRPr="002C16F5" w:rsidRDefault="002C16F5" w:rsidP="00EB5751">
      <w:pPr>
        <w:pStyle w:val="Subheadddddf"/>
      </w:pPr>
      <w:r w:rsidRPr="002C16F5">
        <w:t>Method 3: Using fscanf()</w:t>
      </w:r>
    </w:p>
    <w:p w14:paraId="6E3256A4"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"numbers.txt"</w:t>
      </w:r>
      <w:r w:rsidRPr="002C16F5">
        <w:rPr>
          <w:color w:val="383A42"/>
          <w:lang w:eastAsia="en-IN"/>
        </w:rPr>
        <w:t xml:space="preserve">, </w:t>
      </w:r>
      <w:r w:rsidRPr="002C16F5">
        <w:rPr>
          <w:lang w:eastAsia="en-IN"/>
        </w:rPr>
        <w:t>"r"</w:t>
      </w:r>
      <w:r w:rsidRPr="002C16F5">
        <w:rPr>
          <w:color w:val="383A42"/>
          <w:lang w:eastAsia="en-IN"/>
        </w:rPr>
        <w:t>);</w:t>
      </w:r>
    </w:p>
    <w:p w14:paraId="1C32D59B"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num;</w:t>
      </w:r>
    </w:p>
    <w:p w14:paraId="653950E1" w14:textId="77777777" w:rsidR="002C16F5" w:rsidRPr="002C16F5" w:rsidRDefault="002C16F5" w:rsidP="009278D7">
      <w:pPr>
        <w:pStyle w:val="Code"/>
        <w:rPr>
          <w:color w:val="383A42"/>
          <w:lang w:eastAsia="en-IN"/>
        </w:rPr>
      </w:pPr>
    </w:p>
    <w:p w14:paraId="62E0C312" w14:textId="77777777" w:rsidR="002C16F5" w:rsidRPr="002C16F5" w:rsidRDefault="002C16F5" w:rsidP="009278D7">
      <w:pPr>
        <w:pStyle w:val="Code"/>
        <w:rPr>
          <w:color w:val="383A42"/>
          <w:lang w:eastAsia="en-IN"/>
        </w:rPr>
      </w:pP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3A862A0"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w:t>
      </w:r>
      <w:r w:rsidRPr="002C16F5">
        <w:rPr>
          <w:color w:val="4078F2"/>
          <w:lang w:eastAsia="en-IN"/>
        </w:rPr>
        <w:t>fscanf</w:t>
      </w:r>
      <w:r w:rsidRPr="002C16F5">
        <w:rPr>
          <w:color w:val="383A42"/>
          <w:lang w:eastAsia="en-IN"/>
        </w:rPr>
        <w:t xml:space="preserve">(fp, </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 xml:space="preserve">num)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w:t>
      </w:r>
    </w:p>
    <w:p w14:paraId="4DDC933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"Number: %d\n"</w:t>
      </w:r>
      <w:r w:rsidRPr="002C16F5">
        <w:rPr>
          <w:color w:val="383A42"/>
          <w:lang w:eastAsia="en-IN"/>
        </w:rPr>
        <w:t>, num);</w:t>
      </w:r>
    </w:p>
    <w:p w14:paraId="22080E21" w14:textId="77777777" w:rsidR="002C16F5" w:rsidRPr="002C16F5" w:rsidRDefault="002C16F5" w:rsidP="009278D7">
      <w:pPr>
        <w:pStyle w:val="Code"/>
        <w:rPr>
          <w:color w:val="383A42"/>
          <w:lang w:eastAsia="en-IN"/>
        </w:rPr>
      </w:pPr>
      <w:r w:rsidRPr="002C16F5">
        <w:rPr>
          <w:color w:val="383A42"/>
          <w:lang w:eastAsia="en-IN"/>
        </w:rPr>
        <w:t xml:space="preserve">    }</w:t>
      </w:r>
    </w:p>
    <w:p w14:paraId="2A12D27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2F210E33" w14:textId="77777777" w:rsidR="002C16F5" w:rsidRPr="002C16F5" w:rsidRDefault="002C16F5" w:rsidP="009278D7">
      <w:pPr>
        <w:pStyle w:val="Code"/>
        <w:rPr>
          <w:color w:val="383A42"/>
          <w:lang w:eastAsia="en-IN"/>
        </w:rPr>
      </w:pPr>
      <w:r w:rsidRPr="002C16F5">
        <w:rPr>
          <w:color w:val="383A42"/>
          <w:lang w:eastAsia="en-IN"/>
        </w:rPr>
        <w:t>}</w:t>
      </w:r>
    </w:p>
    <w:p w14:paraId="222A94BE" w14:textId="1506CBC5" w:rsidR="002C16F5" w:rsidRPr="002C16F5" w:rsidRDefault="00F56649" w:rsidP="00A466FA">
      <w:pPr>
        <w:pStyle w:val="Subheadddd"/>
      </w:pPr>
      <w:bookmarkStart w:id="122" w:name="_Toc212291023"/>
      <w:r>
        <w:t xml:space="preserve">13.6 </w:t>
      </w:r>
      <w:r w:rsidR="002C16F5" w:rsidRPr="002C16F5">
        <w:t>Detecting End of File (EOF)</w:t>
      </w:r>
      <w:bookmarkEnd w:id="122"/>
    </w:p>
    <w:p w14:paraId="56990B2C" w14:textId="77777777" w:rsidR="002C16F5" w:rsidRPr="002C16F5" w:rsidRDefault="002C16F5" w:rsidP="00EB5751">
      <w:pPr>
        <w:pStyle w:val="texxtt"/>
        <w:rPr>
          <w:lang w:eastAsia="en-IN"/>
        </w:rPr>
      </w:pPr>
      <w:r w:rsidRPr="002C16F5">
        <w:rPr>
          <w:lang w:eastAsia="en-IN"/>
        </w:rPr>
        <w:t xml:space="preserve">The </w:t>
      </w:r>
      <w:r w:rsidRPr="002C16F5">
        <w:rPr>
          <w:rFonts w:cs="Courier New"/>
          <w:lang w:eastAsia="en-IN"/>
        </w:rPr>
        <w:t>feof()</w:t>
      </w:r>
      <w:r w:rsidRPr="002C16F5">
        <w:rPr>
          <w:lang w:eastAsia="en-IN"/>
        </w:rPr>
        <w:t xml:space="preserve"> function checks if we've reached the end of a file.</w:t>
      </w:r>
    </w:p>
    <w:p w14:paraId="06E32274" w14:textId="65EB23D0" w:rsidR="002C16F5" w:rsidRPr="002C16F5" w:rsidRDefault="002C16F5" w:rsidP="00EB5751">
      <w:pPr>
        <w:pStyle w:val="Subheadddddf"/>
      </w:pPr>
      <w:r w:rsidRPr="002C16F5">
        <w:t>Syntax:</w:t>
      </w:r>
    </w:p>
    <w:p w14:paraId="52AD7649" w14:textId="77777777" w:rsidR="002C16F5" w:rsidRPr="002C16F5" w:rsidRDefault="002C16F5" w:rsidP="009278D7">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feof</w:t>
      </w:r>
      <w:r w:rsidRPr="002C16F5">
        <w:rPr>
          <w:lang w:eastAsia="en-IN"/>
        </w:rPr>
        <w:t xml:space="preserve">(FILE </w:t>
      </w:r>
      <w:r w:rsidRPr="002C16F5">
        <w:rPr>
          <w:color w:val="4078F2"/>
          <w:lang w:eastAsia="en-IN"/>
        </w:rPr>
        <w:t>*</w:t>
      </w:r>
      <w:r w:rsidRPr="002C16F5">
        <w:rPr>
          <w:lang w:eastAsia="en-IN"/>
        </w:rPr>
        <w:t>fp);</w:t>
      </w:r>
    </w:p>
    <w:p w14:paraId="639FA68F" w14:textId="77777777" w:rsidR="002C16F5" w:rsidRPr="002C16F5" w:rsidRDefault="002C16F5" w:rsidP="00EB5751">
      <w:pPr>
        <w:pStyle w:val="texxtt"/>
        <w:rPr>
          <w:lang w:eastAsia="en-IN"/>
        </w:rPr>
      </w:pPr>
      <w:r w:rsidRPr="002C16F5">
        <w:rPr>
          <w:lang w:eastAsia="en-IN"/>
        </w:rPr>
        <w:t>Returns:</w:t>
      </w:r>
    </w:p>
    <w:p w14:paraId="7EC5A632" w14:textId="77777777" w:rsidR="002C16F5" w:rsidRPr="002C16F5" w:rsidRDefault="002C16F5" w:rsidP="00EB5751">
      <w:pPr>
        <w:pStyle w:val="Pointss"/>
      </w:pPr>
      <w:r w:rsidRPr="002C16F5">
        <w:t>0 if EOF not reached</w:t>
      </w:r>
    </w:p>
    <w:p w14:paraId="7F85BBBB" w14:textId="77777777" w:rsidR="002C16F5" w:rsidRPr="002C16F5" w:rsidRDefault="002C16F5" w:rsidP="00EB5751">
      <w:pPr>
        <w:pStyle w:val="Pointss"/>
      </w:pPr>
      <w:r w:rsidRPr="002C16F5">
        <w:t>Non-zero if EOF reached</w:t>
      </w:r>
    </w:p>
    <w:p w14:paraId="6CD874E5" w14:textId="7FA4ED65" w:rsidR="002C16F5" w:rsidRPr="002C16F5" w:rsidRDefault="002C16F5" w:rsidP="00EB5751">
      <w:pPr>
        <w:pStyle w:val="Subheadddddf"/>
      </w:pPr>
      <w:r w:rsidRPr="002C16F5">
        <w:t>Example:</w:t>
      </w:r>
    </w:p>
    <w:p w14:paraId="4709662F"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4EA1EF9E" w14:textId="77777777" w:rsidR="002C16F5" w:rsidRPr="002C16F5" w:rsidRDefault="002C16F5" w:rsidP="009278D7">
      <w:pPr>
        <w:pStyle w:val="Code"/>
        <w:rPr>
          <w:color w:val="383A42"/>
          <w:lang w:eastAsia="en-IN"/>
        </w:rPr>
      </w:pPr>
    </w:p>
    <w:p w14:paraId="3572525F"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7DCED568"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"data.txt"</w:t>
      </w:r>
      <w:r w:rsidRPr="002C16F5">
        <w:rPr>
          <w:color w:val="383A42"/>
          <w:lang w:eastAsia="en-IN"/>
        </w:rPr>
        <w:t xml:space="preserve">, </w:t>
      </w:r>
      <w:r w:rsidRPr="002C16F5">
        <w:rPr>
          <w:lang w:eastAsia="en-IN"/>
        </w:rPr>
        <w:t>"r"</w:t>
      </w:r>
      <w:r w:rsidRPr="002C16F5">
        <w:rPr>
          <w:color w:val="383A42"/>
          <w:lang w:eastAsia="en-IN"/>
        </w:rPr>
        <w:t>);</w:t>
      </w:r>
    </w:p>
    <w:p w14:paraId="02DE014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ch;</w:t>
      </w:r>
    </w:p>
    <w:p w14:paraId="19E2C181" w14:textId="77777777" w:rsidR="002C16F5" w:rsidRPr="002C16F5" w:rsidRDefault="002C16F5" w:rsidP="009278D7">
      <w:pPr>
        <w:pStyle w:val="Code"/>
        <w:rPr>
          <w:color w:val="383A42"/>
          <w:lang w:eastAsia="en-IN"/>
        </w:rPr>
      </w:pPr>
      <w:r w:rsidRPr="002C16F5">
        <w:rPr>
          <w:color w:val="383A42"/>
          <w:lang w:eastAsia="en-IN"/>
        </w:rPr>
        <w:t xml:space="preserve">    </w:t>
      </w:r>
    </w:p>
    <w:p w14:paraId="2B262FC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7302F14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open file.\n"</w:t>
      </w:r>
      <w:r w:rsidRPr="002C16F5">
        <w:rPr>
          <w:color w:val="383A42"/>
          <w:lang w:eastAsia="en-IN"/>
        </w:rPr>
        <w:t>);</w:t>
      </w:r>
    </w:p>
    <w:p w14:paraId="52F0104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5EAD76FE" w14:textId="77777777" w:rsidR="002C16F5" w:rsidRPr="002C16F5" w:rsidRDefault="002C16F5" w:rsidP="009278D7">
      <w:pPr>
        <w:pStyle w:val="Code"/>
        <w:rPr>
          <w:color w:val="383A42"/>
          <w:lang w:eastAsia="en-IN"/>
        </w:rPr>
      </w:pPr>
      <w:r w:rsidRPr="002C16F5">
        <w:rPr>
          <w:color w:val="383A42"/>
          <w:lang w:eastAsia="en-IN"/>
        </w:rPr>
        <w:t xml:space="preserve">    }</w:t>
      </w:r>
    </w:p>
    <w:p w14:paraId="3FBACA23" w14:textId="77777777" w:rsidR="002C16F5" w:rsidRPr="002C16F5" w:rsidRDefault="002C16F5" w:rsidP="009278D7">
      <w:pPr>
        <w:pStyle w:val="Code"/>
        <w:rPr>
          <w:color w:val="383A42"/>
          <w:lang w:eastAsia="en-IN"/>
        </w:rPr>
      </w:pPr>
      <w:r w:rsidRPr="002C16F5">
        <w:rPr>
          <w:color w:val="383A42"/>
          <w:lang w:eastAsia="en-IN"/>
        </w:rPr>
        <w:t xml:space="preserve">    </w:t>
      </w:r>
    </w:p>
    <w:p w14:paraId="7BE96EB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((ch </w:t>
      </w:r>
      <w:r w:rsidRPr="002C16F5">
        <w:rPr>
          <w:color w:val="4078F2"/>
          <w:lang w:eastAsia="en-IN"/>
        </w:rPr>
        <w:t>=</w:t>
      </w:r>
      <w:r w:rsidRPr="002C16F5">
        <w:rPr>
          <w:color w:val="383A42"/>
          <w:lang w:eastAsia="en-IN"/>
        </w:rPr>
        <w:t xml:space="preserve"> </w:t>
      </w:r>
      <w:r w:rsidRPr="002C16F5">
        <w:rPr>
          <w:color w:val="4078F2"/>
          <w:lang w:eastAsia="en-IN"/>
        </w:rPr>
        <w:t>fgetc</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B76B01"/>
          <w:lang w:eastAsia="en-IN"/>
        </w:rPr>
        <w:t>EOF</w:t>
      </w:r>
      <w:r w:rsidRPr="002C16F5">
        <w:rPr>
          <w:color w:val="383A42"/>
          <w:lang w:eastAsia="en-IN"/>
        </w:rPr>
        <w:t>) {</w:t>
      </w:r>
    </w:p>
    <w:p w14:paraId="45493FB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putchar</w:t>
      </w:r>
      <w:r w:rsidRPr="002C16F5">
        <w:rPr>
          <w:color w:val="383A42"/>
          <w:lang w:eastAsia="en-IN"/>
        </w:rPr>
        <w:t>(ch);</w:t>
      </w:r>
    </w:p>
    <w:p w14:paraId="261D41A5" w14:textId="77777777" w:rsidR="002C16F5" w:rsidRPr="002C16F5" w:rsidRDefault="002C16F5" w:rsidP="009278D7">
      <w:pPr>
        <w:pStyle w:val="Code"/>
        <w:rPr>
          <w:color w:val="383A42"/>
          <w:lang w:eastAsia="en-IN"/>
        </w:rPr>
      </w:pPr>
      <w:r w:rsidRPr="002C16F5">
        <w:rPr>
          <w:color w:val="383A42"/>
          <w:lang w:eastAsia="en-IN"/>
        </w:rPr>
        <w:t xml:space="preserve">    }</w:t>
      </w:r>
    </w:p>
    <w:p w14:paraId="4B6C1056" w14:textId="77777777" w:rsidR="002C16F5" w:rsidRPr="002C16F5" w:rsidRDefault="002C16F5" w:rsidP="009278D7">
      <w:pPr>
        <w:pStyle w:val="Code"/>
        <w:rPr>
          <w:color w:val="383A42"/>
          <w:lang w:eastAsia="en-IN"/>
        </w:rPr>
      </w:pPr>
      <w:r w:rsidRPr="002C16F5">
        <w:rPr>
          <w:color w:val="383A42"/>
          <w:lang w:eastAsia="en-IN"/>
        </w:rPr>
        <w:t xml:space="preserve">    </w:t>
      </w:r>
    </w:p>
    <w:p w14:paraId="0BBB925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w:t>
      </w:r>
      <w:r w:rsidRPr="002C16F5">
        <w:rPr>
          <w:color w:val="4078F2"/>
          <w:lang w:eastAsia="en-IN"/>
        </w:rPr>
        <w:t>feof</w:t>
      </w:r>
      <w:r w:rsidRPr="002C16F5">
        <w:rPr>
          <w:color w:val="383A42"/>
          <w:lang w:eastAsia="en-IN"/>
        </w:rPr>
        <w:t>(fp)) {</w:t>
      </w:r>
    </w:p>
    <w:p w14:paraId="35E96740"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"\nEnd of file reached.\n"</w:t>
      </w:r>
      <w:r w:rsidRPr="002C16F5">
        <w:rPr>
          <w:color w:val="383A42"/>
          <w:lang w:eastAsia="en-IN"/>
        </w:rPr>
        <w:t>);</w:t>
      </w:r>
    </w:p>
    <w:p w14:paraId="562AC7B5" w14:textId="77777777" w:rsidR="002C16F5" w:rsidRPr="002C16F5" w:rsidRDefault="002C16F5" w:rsidP="009278D7">
      <w:pPr>
        <w:pStyle w:val="Code"/>
        <w:rPr>
          <w:color w:val="383A42"/>
          <w:lang w:eastAsia="en-IN"/>
        </w:rPr>
      </w:pPr>
      <w:r w:rsidRPr="002C16F5">
        <w:rPr>
          <w:color w:val="383A42"/>
          <w:lang w:eastAsia="en-IN"/>
        </w:rPr>
        <w:t xml:space="preserve">    }</w:t>
      </w:r>
    </w:p>
    <w:p w14:paraId="423C5334" w14:textId="77777777" w:rsidR="002C16F5" w:rsidRPr="002C16F5" w:rsidRDefault="002C16F5" w:rsidP="009278D7">
      <w:pPr>
        <w:pStyle w:val="Code"/>
        <w:rPr>
          <w:color w:val="383A42"/>
          <w:lang w:eastAsia="en-IN"/>
        </w:rPr>
      </w:pPr>
      <w:r w:rsidRPr="002C16F5">
        <w:rPr>
          <w:color w:val="383A42"/>
          <w:lang w:eastAsia="en-IN"/>
        </w:rPr>
        <w:t xml:space="preserve">    </w:t>
      </w:r>
    </w:p>
    <w:p w14:paraId="1F50D3A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7AD548E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635A6A1B" w14:textId="77777777" w:rsidR="002C16F5" w:rsidRPr="002C16F5" w:rsidRDefault="002C16F5" w:rsidP="009278D7">
      <w:pPr>
        <w:pStyle w:val="Code"/>
        <w:rPr>
          <w:color w:val="383A42"/>
          <w:lang w:eastAsia="en-IN"/>
        </w:rPr>
      </w:pPr>
      <w:r w:rsidRPr="002C16F5">
        <w:rPr>
          <w:color w:val="383A42"/>
          <w:lang w:eastAsia="en-IN"/>
        </w:rPr>
        <w:t>}</w:t>
      </w:r>
    </w:p>
    <w:p w14:paraId="1EA583D3" w14:textId="53CEE030" w:rsidR="002C16F5" w:rsidRPr="002C16F5" w:rsidRDefault="00F56649" w:rsidP="00A466FA">
      <w:pPr>
        <w:pStyle w:val="Subheadddd"/>
      </w:pPr>
      <w:bookmarkStart w:id="123" w:name="_Toc212291024"/>
      <w:r>
        <w:t xml:space="preserve">13.7 </w:t>
      </w:r>
      <w:r w:rsidR="002C16F5" w:rsidRPr="002C16F5">
        <w:t>Appending to Files</w:t>
      </w:r>
      <w:bookmarkEnd w:id="123"/>
    </w:p>
    <w:p w14:paraId="4EBEEC59" w14:textId="77777777" w:rsidR="002C16F5" w:rsidRPr="002C16F5" w:rsidRDefault="002C16F5" w:rsidP="00EB5751">
      <w:pPr>
        <w:pStyle w:val="texxtt"/>
        <w:rPr>
          <w:lang w:eastAsia="en-IN"/>
        </w:rPr>
      </w:pPr>
      <w:r w:rsidRPr="002C16F5">
        <w:rPr>
          <w:lang w:eastAsia="en-IN"/>
        </w:rPr>
        <w:t>Append mode ('a') adds new data to the end of an existing file without deleting old content.</w:t>
      </w:r>
    </w:p>
    <w:p w14:paraId="3649BE15" w14:textId="5E8F58D2" w:rsidR="002C16F5" w:rsidRPr="002C16F5" w:rsidRDefault="002C16F5" w:rsidP="00EB5751">
      <w:pPr>
        <w:pStyle w:val="Subheadddddf"/>
      </w:pPr>
      <w:r w:rsidRPr="002C16F5">
        <w:t>Example:</w:t>
      </w:r>
    </w:p>
    <w:p w14:paraId="460E09F7"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23A11682"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&lt;time.h&gt;</w:t>
      </w:r>
    </w:p>
    <w:p w14:paraId="75E94188" w14:textId="77777777" w:rsidR="002C16F5" w:rsidRPr="002C16F5" w:rsidRDefault="002C16F5" w:rsidP="009278D7">
      <w:pPr>
        <w:pStyle w:val="Code"/>
        <w:rPr>
          <w:color w:val="383A42"/>
          <w:lang w:eastAsia="en-IN"/>
        </w:rPr>
      </w:pPr>
    </w:p>
    <w:p w14:paraId="1083E31D"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2EAC87CF"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"log.txt"</w:t>
      </w:r>
      <w:r w:rsidRPr="002C16F5">
        <w:rPr>
          <w:color w:val="383A42"/>
          <w:lang w:eastAsia="en-IN"/>
        </w:rPr>
        <w:t xml:space="preserve">, </w:t>
      </w:r>
      <w:r w:rsidRPr="002C16F5">
        <w:rPr>
          <w:lang w:eastAsia="en-IN"/>
        </w:rPr>
        <w:t>"a"</w:t>
      </w:r>
      <w:r w:rsidRPr="002C16F5">
        <w:rPr>
          <w:color w:val="383A42"/>
          <w:lang w:eastAsia="en-IN"/>
        </w:rPr>
        <w:t>);</w:t>
      </w:r>
    </w:p>
    <w:p w14:paraId="2BE2D37D" w14:textId="77777777" w:rsidR="002C16F5" w:rsidRPr="002C16F5" w:rsidRDefault="002C16F5" w:rsidP="009278D7">
      <w:pPr>
        <w:pStyle w:val="Code"/>
        <w:rPr>
          <w:color w:val="383A42"/>
          <w:lang w:eastAsia="en-IN"/>
        </w:rPr>
      </w:pPr>
      <w:r w:rsidRPr="002C16F5">
        <w:rPr>
          <w:color w:val="383A42"/>
          <w:lang w:eastAsia="en-IN"/>
        </w:rPr>
        <w:t xml:space="preserve">    </w:t>
      </w:r>
    </w:p>
    <w:p w14:paraId="37D81A3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78732FA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open log file.\n"</w:t>
      </w:r>
      <w:r w:rsidRPr="002C16F5">
        <w:rPr>
          <w:color w:val="383A42"/>
          <w:lang w:eastAsia="en-IN"/>
        </w:rPr>
        <w:t>);</w:t>
      </w:r>
    </w:p>
    <w:p w14:paraId="75F750C3"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2BE22CDF" w14:textId="77777777" w:rsidR="002C16F5" w:rsidRPr="002C16F5" w:rsidRDefault="002C16F5" w:rsidP="009278D7">
      <w:pPr>
        <w:pStyle w:val="Code"/>
        <w:rPr>
          <w:color w:val="383A42"/>
          <w:lang w:eastAsia="en-IN"/>
        </w:rPr>
      </w:pPr>
      <w:r w:rsidRPr="002C16F5">
        <w:rPr>
          <w:color w:val="383A42"/>
          <w:lang w:eastAsia="en-IN"/>
        </w:rPr>
        <w:t xml:space="preserve">    }</w:t>
      </w:r>
    </w:p>
    <w:p w14:paraId="1EE02D5F" w14:textId="77777777" w:rsidR="002C16F5" w:rsidRPr="002C16F5" w:rsidRDefault="002C16F5" w:rsidP="009278D7">
      <w:pPr>
        <w:pStyle w:val="Code"/>
        <w:rPr>
          <w:color w:val="383A42"/>
          <w:lang w:eastAsia="en-IN"/>
        </w:rPr>
      </w:pPr>
      <w:r w:rsidRPr="002C16F5">
        <w:rPr>
          <w:color w:val="383A42"/>
          <w:lang w:eastAsia="en-IN"/>
        </w:rPr>
        <w:t xml:space="preserve">    </w:t>
      </w:r>
    </w:p>
    <w:p w14:paraId="19395E7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B76B01"/>
          <w:lang w:eastAsia="en-IN"/>
        </w:rPr>
        <w:t>time_t</w:t>
      </w:r>
      <w:r w:rsidRPr="002C16F5">
        <w:rPr>
          <w:color w:val="383A42"/>
          <w:lang w:eastAsia="en-IN"/>
        </w:rPr>
        <w:t xml:space="preserve"> now </w:t>
      </w:r>
      <w:r w:rsidRPr="002C16F5">
        <w:rPr>
          <w:color w:val="4078F2"/>
          <w:lang w:eastAsia="en-IN"/>
        </w:rPr>
        <w:t>=</w:t>
      </w:r>
      <w:r w:rsidRPr="002C16F5">
        <w:rPr>
          <w:color w:val="383A42"/>
          <w:lang w:eastAsia="en-IN"/>
        </w:rPr>
        <w:t xml:space="preserve"> </w:t>
      </w:r>
      <w:r w:rsidRPr="002C16F5">
        <w:rPr>
          <w:color w:val="4078F2"/>
          <w:lang w:eastAsia="en-IN"/>
        </w:rPr>
        <w:t>time</w:t>
      </w:r>
      <w:r w:rsidRPr="002C16F5">
        <w:rPr>
          <w:color w:val="383A42"/>
          <w:lang w:eastAsia="en-IN"/>
        </w:rPr>
        <w:t>(</w:t>
      </w:r>
      <w:r w:rsidRPr="002C16F5">
        <w:rPr>
          <w:color w:val="B76B01"/>
          <w:lang w:eastAsia="en-IN"/>
        </w:rPr>
        <w:t>NULL</w:t>
      </w:r>
      <w:r w:rsidRPr="002C16F5">
        <w:rPr>
          <w:color w:val="383A42"/>
          <w:lang w:eastAsia="en-IN"/>
        </w:rPr>
        <w:t>);</w:t>
      </w:r>
    </w:p>
    <w:p w14:paraId="48EADE77"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"Log entry: %s"</w:t>
      </w:r>
      <w:r w:rsidRPr="002C16F5">
        <w:rPr>
          <w:color w:val="383A42"/>
          <w:lang w:eastAsia="en-IN"/>
        </w:rPr>
        <w:t xml:space="preserve">, </w:t>
      </w:r>
      <w:r w:rsidRPr="002C16F5">
        <w:rPr>
          <w:color w:val="4078F2"/>
          <w:lang w:eastAsia="en-IN"/>
        </w:rPr>
        <w:t>ctime</w:t>
      </w:r>
      <w:r w:rsidRPr="002C16F5">
        <w:rPr>
          <w:color w:val="383A42"/>
          <w:lang w:eastAsia="en-IN"/>
        </w:rPr>
        <w:t>(</w:t>
      </w:r>
      <w:r w:rsidRPr="002C16F5">
        <w:rPr>
          <w:color w:val="4078F2"/>
          <w:lang w:eastAsia="en-IN"/>
        </w:rPr>
        <w:t>&amp;</w:t>
      </w:r>
      <w:r w:rsidRPr="002C16F5">
        <w:rPr>
          <w:color w:val="383A42"/>
          <w:lang w:eastAsia="en-IN"/>
        </w:rPr>
        <w:t>now));</w:t>
      </w:r>
    </w:p>
    <w:p w14:paraId="75655B23"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lang w:eastAsia="en-IN"/>
        </w:rPr>
        <w:t>"Program executed successfully.\n\n"</w:t>
      </w:r>
      <w:r w:rsidRPr="002C16F5">
        <w:rPr>
          <w:color w:val="383A42"/>
          <w:lang w:eastAsia="en-IN"/>
        </w:rPr>
        <w:t>);</w:t>
      </w:r>
    </w:p>
    <w:p w14:paraId="4C663ABC" w14:textId="77777777" w:rsidR="002C16F5" w:rsidRPr="002C16F5" w:rsidRDefault="002C16F5" w:rsidP="009278D7">
      <w:pPr>
        <w:pStyle w:val="Code"/>
        <w:rPr>
          <w:color w:val="383A42"/>
          <w:lang w:eastAsia="en-IN"/>
        </w:rPr>
      </w:pPr>
      <w:r w:rsidRPr="002C16F5">
        <w:rPr>
          <w:color w:val="383A42"/>
          <w:lang w:eastAsia="en-IN"/>
        </w:rPr>
        <w:t xml:space="preserve">    </w:t>
      </w:r>
    </w:p>
    <w:p w14:paraId="08E8233B"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4C9C353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"Log entry added.\n"</w:t>
      </w:r>
      <w:r w:rsidRPr="002C16F5">
        <w:rPr>
          <w:color w:val="383A42"/>
          <w:lang w:eastAsia="en-IN"/>
        </w:rPr>
        <w:t>);</w:t>
      </w:r>
    </w:p>
    <w:p w14:paraId="1FB38F2D" w14:textId="77777777" w:rsidR="002C16F5" w:rsidRPr="002C16F5" w:rsidRDefault="002C16F5" w:rsidP="009278D7">
      <w:pPr>
        <w:pStyle w:val="Code"/>
        <w:rPr>
          <w:color w:val="383A42"/>
          <w:lang w:eastAsia="en-IN"/>
        </w:rPr>
      </w:pPr>
      <w:r w:rsidRPr="002C16F5">
        <w:rPr>
          <w:color w:val="383A42"/>
          <w:lang w:eastAsia="en-IN"/>
        </w:rPr>
        <w:t xml:space="preserve">    </w:t>
      </w:r>
    </w:p>
    <w:p w14:paraId="46886A4B"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7A629AE1" w14:textId="77777777" w:rsidR="002C16F5" w:rsidRPr="002C16F5" w:rsidRDefault="002C16F5" w:rsidP="009278D7">
      <w:pPr>
        <w:pStyle w:val="Code"/>
        <w:rPr>
          <w:color w:val="383A42"/>
          <w:lang w:eastAsia="en-IN"/>
        </w:rPr>
      </w:pPr>
      <w:r w:rsidRPr="002C16F5">
        <w:rPr>
          <w:color w:val="383A42"/>
          <w:lang w:eastAsia="en-IN"/>
        </w:rPr>
        <w:t>}</w:t>
      </w:r>
    </w:p>
    <w:p w14:paraId="33DCAF90" w14:textId="09BC0FF4" w:rsidR="002C16F5" w:rsidRPr="002C16F5" w:rsidRDefault="00F56649" w:rsidP="00A466FA">
      <w:pPr>
        <w:pStyle w:val="Subheadddd"/>
      </w:pPr>
      <w:bookmarkStart w:id="124" w:name="_Toc212291025"/>
      <w:r>
        <w:t xml:space="preserve">13.8 </w:t>
      </w:r>
      <w:r w:rsidR="002C16F5" w:rsidRPr="002C16F5">
        <w:t>Binary Files</w:t>
      </w:r>
      <w:bookmarkEnd w:id="124"/>
    </w:p>
    <w:p w14:paraId="3447EAAD" w14:textId="77777777" w:rsidR="002C16F5" w:rsidRPr="002C16F5" w:rsidRDefault="002C16F5" w:rsidP="00EB5751">
      <w:pPr>
        <w:pStyle w:val="texxtt"/>
        <w:rPr>
          <w:lang w:eastAsia="en-IN"/>
        </w:rPr>
      </w:pPr>
      <w:r w:rsidRPr="002C16F5">
        <w:rPr>
          <w:lang w:eastAsia="en-IN"/>
        </w:rPr>
        <w:t>Binary files store data in its raw form (as it exists in memory), making them:</w:t>
      </w:r>
    </w:p>
    <w:p w14:paraId="4602ADA3" w14:textId="77777777" w:rsidR="002C16F5" w:rsidRPr="002C16F5" w:rsidRDefault="002C16F5" w:rsidP="00EB5751">
      <w:pPr>
        <w:pStyle w:val="Pointss"/>
      </w:pPr>
      <w:r w:rsidRPr="002C16F5">
        <w:t>Faster to read and write</w:t>
      </w:r>
    </w:p>
    <w:p w14:paraId="6FCC284B" w14:textId="77777777" w:rsidR="002C16F5" w:rsidRPr="002C16F5" w:rsidRDefault="002C16F5" w:rsidP="00EB5751">
      <w:pPr>
        <w:pStyle w:val="Pointss"/>
      </w:pPr>
      <w:r w:rsidRPr="002C16F5">
        <w:t>More space-efficient</w:t>
      </w:r>
    </w:p>
    <w:p w14:paraId="0632BC89" w14:textId="77777777" w:rsidR="002C16F5" w:rsidRPr="002C16F5" w:rsidRDefault="002C16F5" w:rsidP="00EB5751">
      <w:pPr>
        <w:pStyle w:val="Pointss"/>
      </w:pPr>
      <w:r w:rsidRPr="002C16F5">
        <w:t>Suitable for storing structures</w:t>
      </w:r>
    </w:p>
    <w:p w14:paraId="63778DD6" w14:textId="77777777" w:rsidR="002C16F5" w:rsidRPr="002C16F5" w:rsidRDefault="002C16F5" w:rsidP="00EB5751">
      <w:pPr>
        <w:pStyle w:val="Subheadddddf"/>
      </w:pPr>
      <w:r w:rsidRPr="002C16F5">
        <w:t>Writing Binary Files</w:t>
      </w:r>
    </w:p>
    <w:p w14:paraId="38BCA6B8" w14:textId="1677CFE4" w:rsidR="002C16F5" w:rsidRPr="002C16F5" w:rsidRDefault="002C16F5" w:rsidP="00EB5751">
      <w:pPr>
        <w:pStyle w:val="Subheadddddf"/>
      </w:pPr>
      <w:r w:rsidRPr="002C16F5">
        <w:t>Using fwrite():</w:t>
      </w:r>
    </w:p>
    <w:p w14:paraId="3854A9C0" w14:textId="77777777" w:rsidR="002C16F5" w:rsidRPr="002C16F5" w:rsidRDefault="002C16F5" w:rsidP="009278D7">
      <w:pPr>
        <w:pStyle w:val="Code"/>
        <w:rPr>
          <w:lang w:eastAsia="en-IN"/>
        </w:rPr>
      </w:pPr>
      <w:r w:rsidRPr="002C16F5">
        <w:rPr>
          <w:color w:val="B76B01"/>
          <w:lang w:eastAsia="en-IN"/>
        </w:rPr>
        <w:t>size_t</w:t>
      </w:r>
      <w:r w:rsidRPr="002C16F5">
        <w:rPr>
          <w:lang w:eastAsia="en-IN"/>
        </w:rPr>
        <w:t xml:space="preserve"> </w:t>
      </w:r>
      <w:r w:rsidRPr="002C16F5">
        <w:rPr>
          <w:color w:val="4078F2"/>
          <w:lang w:eastAsia="en-IN"/>
        </w:rPr>
        <w:t>fwrite</w:t>
      </w:r>
      <w:r w:rsidRPr="002C16F5">
        <w:rPr>
          <w:lang w:eastAsia="en-IN"/>
        </w:rPr>
        <w:t>(</w:t>
      </w:r>
      <w:r w:rsidRPr="002C16F5">
        <w:rPr>
          <w:color w:val="A626A4"/>
          <w:lang w:eastAsia="en-IN"/>
        </w:rPr>
        <w:t>const</w:t>
      </w:r>
      <w:r w:rsidRPr="002C16F5">
        <w:rPr>
          <w:lang w:eastAsia="en-IN"/>
        </w:rPr>
        <w:t xml:space="preserve"> </w:t>
      </w:r>
      <w:r w:rsidRPr="002C16F5">
        <w:rPr>
          <w:color w:val="A626A4"/>
          <w:lang w:eastAsia="en-IN"/>
        </w:rPr>
        <w:t>void</w:t>
      </w:r>
      <w:r w:rsidRPr="002C16F5">
        <w:rPr>
          <w:lang w:eastAsia="en-IN"/>
        </w:rPr>
        <w:t xml:space="preserve"> </w:t>
      </w:r>
      <w:r w:rsidRPr="002C16F5">
        <w:rPr>
          <w:color w:val="4078F2"/>
          <w:lang w:eastAsia="en-IN"/>
        </w:rPr>
        <w:t>*</w:t>
      </w:r>
      <w:r w:rsidRPr="002C16F5">
        <w:rPr>
          <w:lang w:eastAsia="en-IN"/>
        </w:rPr>
        <w:t xml:space="preserve">ptr, </w:t>
      </w:r>
      <w:r w:rsidRPr="002C16F5">
        <w:rPr>
          <w:color w:val="B76B01"/>
          <w:lang w:eastAsia="en-IN"/>
        </w:rPr>
        <w:t>size_t</w:t>
      </w:r>
      <w:r w:rsidRPr="002C16F5">
        <w:rPr>
          <w:lang w:eastAsia="en-IN"/>
        </w:rPr>
        <w:t xml:space="preserve"> size, </w:t>
      </w:r>
      <w:r w:rsidRPr="002C16F5">
        <w:rPr>
          <w:color w:val="B76B01"/>
          <w:lang w:eastAsia="en-IN"/>
        </w:rPr>
        <w:t>size_t</w:t>
      </w:r>
      <w:r w:rsidRPr="002C16F5">
        <w:rPr>
          <w:lang w:eastAsia="en-IN"/>
        </w:rPr>
        <w:t xml:space="preserve"> n, FILE </w:t>
      </w:r>
      <w:r w:rsidRPr="002C16F5">
        <w:rPr>
          <w:color w:val="4078F2"/>
          <w:lang w:eastAsia="en-IN"/>
        </w:rPr>
        <w:t>*</w:t>
      </w:r>
      <w:r w:rsidRPr="002C16F5">
        <w:rPr>
          <w:lang w:eastAsia="en-IN"/>
        </w:rPr>
        <w:t>fp);</w:t>
      </w:r>
    </w:p>
    <w:p w14:paraId="2300FA7A" w14:textId="77777777" w:rsidR="002C16F5" w:rsidRPr="002C16F5" w:rsidRDefault="002C16F5" w:rsidP="00EB5751">
      <w:pPr>
        <w:pStyle w:val="Subheadddddf"/>
      </w:pPr>
      <w:r w:rsidRPr="002C16F5">
        <w:t>Parameters:</w:t>
      </w:r>
    </w:p>
    <w:p w14:paraId="7795D7FC" w14:textId="77777777" w:rsidR="002C16F5" w:rsidRPr="002C16F5" w:rsidRDefault="002C16F5" w:rsidP="00EB5751">
      <w:pPr>
        <w:pStyle w:val="Pointss"/>
      </w:pPr>
      <w:r w:rsidRPr="002C16F5">
        <w:rPr>
          <w:rFonts w:cs="Courier New"/>
        </w:rPr>
        <w:t>ptr</w:t>
      </w:r>
      <w:r w:rsidRPr="002C16F5">
        <w:t xml:space="preserve"> - Pointer to data to write</w:t>
      </w:r>
    </w:p>
    <w:p w14:paraId="4A8BCB31" w14:textId="77777777" w:rsidR="002C16F5" w:rsidRPr="002C16F5" w:rsidRDefault="002C16F5" w:rsidP="00EB5751">
      <w:pPr>
        <w:pStyle w:val="Pointss"/>
      </w:pPr>
      <w:r w:rsidRPr="002C16F5">
        <w:rPr>
          <w:rFonts w:cs="Courier New"/>
        </w:rPr>
        <w:t>size</w:t>
      </w:r>
      <w:r w:rsidRPr="002C16F5">
        <w:t xml:space="preserve"> - Size of each item in bytes</w:t>
      </w:r>
    </w:p>
    <w:p w14:paraId="6FFEFF53" w14:textId="77777777" w:rsidR="002C16F5" w:rsidRPr="002C16F5" w:rsidRDefault="002C16F5" w:rsidP="00EB5751">
      <w:pPr>
        <w:pStyle w:val="Pointss"/>
      </w:pPr>
      <w:r w:rsidRPr="002C16F5">
        <w:rPr>
          <w:rFonts w:cs="Courier New"/>
        </w:rPr>
        <w:t>n</w:t>
      </w:r>
      <w:r w:rsidRPr="002C16F5">
        <w:t xml:space="preserve"> - Number of items to write</w:t>
      </w:r>
    </w:p>
    <w:p w14:paraId="2495FBE7" w14:textId="77777777" w:rsidR="002C16F5" w:rsidRPr="002C16F5" w:rsidRDefault="002C16F5" w:rsidP="00EB5751">
      <w:pPr>
        <w:pStyle w:val="Pointss"/>
      </w:pPr>
      <w:r w:rsidRPr="002C16F5">
        <w:rPr>
          <w:rFonts w:cs="Courier New"/>
        </w:rPr>
        <w:t>fp</w:t>
      </w:r>
      <w:r w:rsidRPr="002C16F5">
        <w:t xml:space="preserve"> - File pointer</w:t>
      </w:r>
    </w:p>
    <w:p w14:paraId="3FC7364A" w14:textId="347C680C" w:rsidR="002C16F5" w:rsidRPr="002C16F5" w:rsidRDefault="002C16F5" w:rsidP="00EB5751">
      <w:pPr>
        <w:pStyle w:val="Subheadddddf"/>
      </w:pPr>
      <w:r w:rsidRPr="002C16F5">
        <w:t>Example:</w:t>
      </w:r>
    </w:p>
    <w:p w14:paraId="587A78B1"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6D7506E6" w14:textId="77777777" w:rsidR="002C16F5" w:rsidRPr="002C16F5" w:rsidRDefault="002C16F5" w:rsidP="009278D7">
      <w:pPr>
        <w:pStyle w:val="Code"/>
        <w:rPr>
          <w:color w:val="383A42"/>
          <w:lang w:eastAsia="en-IN"/>
        </w:rPr>
      </w:pPr>
    </w:p>
    <w:p w14:paraId="3D969546" w14:textId="77777777" w:rsidR="002C16F5" w:rsidRPr="002C16F5" w:rsidRDefault="002C16F5" w:rsidP="009278D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54E971A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1ABACC1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0B3585A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1F55EB1B" w14:textId="77777777" w:rsidR="002C16F5" w:rsidRPr="002C16F5" w:rsidRDefault="002C16F5" w:rsidP="009278D7">
      <w:pPr>
        <w:pStyle w:val="Code"/>
        <w:rPr>
          <w:color w:val="383A42"/>
          <w:lang w:eastAsia="en-IN"/>
        </w:rPr>
      </w:pPr>
      <w:r w:rsidRPr="002C16F5">
        <w:rPr>
          <w:color w:val="383A42"/>
          <w:lang w:eastAsia="en-IN"/>
        </w:rPr>
        <w:t>};</w:t>
      </w:r>
    </w:p>
    <w:p w14:paraId="3E29398F" w14:textId="77777777" w:rsidR="002C16F5" w:rsidRPr="002C16F5" w:rsidRDefault="002C16F5" w:rsidP="009278D7">
      <w:pPr>
        <w:pStyle w:val="Code"/>
        <w:rPr>
          <w:color w:val="383A42"/>
          <w:lang w:eastAsia="en-IN"/>
        </w:rPr>
      </w:pPr>
    </w:p>
    <w:p w14:paraId="4E91F91E"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10EC964"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"students.dat"</w:t>
      </w:r>
      <w:r w:rsidRPr="002C16F5">
        <w:rPr>
          <w:color w:val="383A42"/>
          <w:lang w:eastAsia="en-IN"/>
        </w:rPr>
        <w:t xml:space="preserve">, </w:t>
      </w:r>
      <w:r w:rsidRPr="002C16F5">
        <w:rPr>
          <w:lang w:eastAsia="en-IN"/>
        </w:rPr>
        <w:t>"wb"</w:t>
      </w:r>
      <w:r w:rsidRPr="002C16F5">
        <w:rPr>
          <w:color w:val="383A42"/>
          <w:lang w:eastAsia="en-IN"/>
        </w:rPr>
        <w:t>);</w:t>
      </w:r>
    </w:p>
    <w:p w14:paraId="3F50E4D5" w14:textId="77777777" w:rsidR="002C16F5" w:rsidRPr="002C16F5" w:rsidRDefault="002C16F5" w:rsidP="009278D7">
      <w:pPr>
        <w:pStyle w:val="Code"/>
        <w:rPr>
          <w:color w:val="383A42"/>
          <w:lang w:eastAsia="en-IN"/>
        </w:rPr>
      </w:pPr>
      <w:r w:rsidRPr="002C16F5">
        <w:rPr>
          <w:color w:val="383A42"/>
          <w:lang w:eastAsia="en-IN"/>
        </w:rPr>
        <w:t xml:space="preserve">    </w:t>
      </w:r>
    </w:p>
    <w:p w14:paraId="1D67A19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2BAFBC8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create file.\n"</w:t>
      </w:r>
      <w:r w:rsidRPr="002C16F5">
        <w:rPr>
          <w:color w:val="383A42"/>
          <w:lang w:eastAsia="en-IN"/>
        </w:rPr>
        <w:t>);</w:t>
      </w:r>
    </w:p>
    <w:p w14:paraId="0FE0859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33721068" w14:textId="77777777" w:rsidR="002C16F5" w:rsidRPr="002C16F5" w:rsidRDefault="002C16F5" w:rsidP="009278D7">
      <w:pPr>
        <w:pStyle w:val="Code"/>
        <w:rPr>
          <w:color w:val="383A42"/>
          <w:lang w:eastAsia="en-IN"/>
        </w:rPr>
      </w:pPr>
      <w:r w:rsidRPr="002C16F5">
        <w:rPr>
          <w:color w:val="383A42"/>
          <w:lang w:eastAsia="en-IN"/>
        </w:rPr>
        <w:t xml:space="preserve">    }</w:t>
      </w:r>
    </w:p>
    <w:p w14:paraId="39EC26BF" w14:textId="77777777" w:rsidR="002C16F5" w:rsidRPr="002C16F5" w:rsidRDefault="002C16F5" w:rsidP="009278D7">
      <w:pPr>
        <w:pStyle w:val="Code"/>
        <w:rPr>
          <w:color w:val="383A42"/>
          <w:lang w:eastAsia="en-IN"/>
        </w:rPr>
      </w:pPr>
      <w:r w:rsidRPr="002C16F5">
        <w:rPr>
          <w:color w:val="383A42"/>
          <w:lang w:eastAsia="en-IN"/>
        </w:rPr>
        <w:t xml:space="preserve">    </w:t>
      </w:r>
    </w:p>
    <w:p w14:paraId="3397335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s1 </w:t>
      </w:r>
      <w:r w:rsidRPr="002C16F5">
        <w:rPr>
          <w:color w:val="4078F2"/>
          <w:lang w:eastAsia="en-IN"/>
        </w:rPr>
        <w:t>=</w:t>
      </w:r>
      <w:r w:rsidRPr="002C16F5">
        <w:rPr>
          <w:color w:val="383A42"/>
          <w:lang w:eastAsia="en-IN"/>
        </w:rPr>
        <w:t xml:space="preserve"> {</w:t>
      </w:r>
      <w:r w:rsidRPr="002C16F5">
        <w:rPr>
          <w:color w:val="B76B01"/>
          <w:lang w:eastAsia="en-IN"/>
        </w:rPr>
        <w:t>101</w:t>
      </w:r>
      <w:r w:rsidRPr="002C16F5">
        <w:rPr>
          <w:color w:val="383A42"/>
          <w:lang w:eastAsia="en-IN"/>
        </w:rPr>
        <w:t xml:space="preserve">, </w:t>
      </w:r>
      <w:r w:rsidRPr="002C16F5">
        <w:rPr>
          <w:lang w:eastAsia="en-IN"/>
        </w:rPr>
        <w:t>"Alice"</w:t>
      </w:r>
      <w:r w:rsidRPr="002C16F5">
        <w:rPr>
          <w:color w:val="383A42"/>
          <w:lang w:eastAsia="en-IN"/>
        </w:rPr>
        <w:t xml:space="preserve">, </w:t>
      </w:r>
      <w:r w:rsidRPr="002C16F5">
        <w:rPr>
          <w:color w:val="B76B01"/>
          <w:lang w:eastAsia="en-IN"/>
        </w:rPr>
        <w:t>87.5</w:t>
      </w:r>
      <w:r w:rsidRPr="002C16F5">
        <w:rPr>
          <w:color w:val="383A42"/>
          <w:lang w:eastAsia="en-IN"/>
        </w:rPr>
        <w:t>};</w:t>
      </w:r>
    </w:p>
    <w:p w14:paraId="4A9A9003" w14:textId="77777777" w:rsidR="002C16F5" w:rsidRPr="002C16F5" w:rsidRDefault="002C16F5" w:rsidP="009278D7">
      <w:pPr>
        <w:pStyle w:val="Code"/>
        <w:rPr>
          <w:color w:val="383A42"/>
          <w:lang w:eastAsia="en-IN"/>
        </w:rPr>
      </w:pPr>
      <w:r w:rsidRPr="002C16F5">
        <w:rPr>
          <w:color w:val="383A42"/>
          <w:lang w:eastAsia="en-IN"/>
        </w:rPr>
        <w:t xml:space="preserve">    </w:t>
      </w:r>
    </w:p>
    <w:p w14:paraId="2693AE6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fwrite</w:t>
      </w:r>
      <w:r w:rsidRPr="002C16F5">
        <w:rPr>
          <w:color w:val="383A42"/>
          <w:lang w:eastAsia="en-IN"/>
        </w:rPr>
        <w:t>(</w:t>
      </w:r>
      <w:r w:rsidRPr="002C16F5">
        <w:rPr>
          <w:color w:val="4078F2"/>
          <w:lang w:eastAsia="en-IN"/>
        </w:rPr>
        <w:t>&amp;</w:t>
      </w:r>
      <w:r w:rsidRPr="002C16F5">
        <w:rPr>
          <w:color w:val="383A42"/>
          <w:lang w:eastAsia="en-IN"/>
        </w:rPr>
        <w:t xml:space="preserve">s1, </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B76B01"/>
          <w:lang w:eastAsia="en-IN"/>
        </w:rPr>
        <w:t>1</w:t>
      </w:r>
      <w:r w:rsidRPr="002C16F5">
        <w:rPr>
          <w:color w:val="383A42"/>
          <w:lang w:eastAsia="en-IN"/>
        </w:rPr>
        <w:t>, fp);</w:t>
      </w:r>
    </w:p>
    <w:p w14:paraId="0A95EA01" w14:textId="77777777" w:rsidR="002C16F5" w:rsidRPr="002C16F5" w:rsidRDefault="002C16F5" w:rsidP="009278D7">
      <w:pPr>
        <w:pStyle w:val="Code"/>
        <w:rPr>
          <w:color w:val="383A42"/>
          <w:lang w:eastAsia="en-IN"/>
        </w:rPr>
      </w:pPr>
      <w:r w:rsidRPr="002C16F5">
        <w:rPr>
          <w:color w:val="383A42"/>
          <w:lang w:eastAsia="en-IN"/>
        </w:rPr>
        <w:t xml:space="preserve">    </w:t>
      </w:r>
    </w:p>
    <w:p w14:paraId="343EDA4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6A483B7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"Student record saved.\n"</w:t>
      </w:r>
      <w:r w:rsidRPr="002C16F5">
        <w:rPr>
          <w:color w:val="383A42"/>
          <w:lang w:eastAsia="en-IN"/>
        </w:rPr>
        <w:t>);</w:t>
      </w:r>
    </w:p>
    <w:p w14:paraId="701F33FA" w14:textId="77777777" w:rsidR="002C16F5" w:rsidRPr="002C16F5" w:rsidRDefault="002C16F5" w:rsidP="009278D7">
      <w:pPr>
        <w:pStyle w:val="Code"/>
        <w:rPr>
          <w:color w:val="383A42"/>
          <w:lang w:eastAsia="en-IN"/>
        </w:rPr>
      </w:pPr>
      <w:r w:rsidRPr="002C16F5">
        <w:rPr>
          <w:color w:val="383A42"/>
          <w:lang w:eastAsia="en-IN"/>
        </w:rPr>
        <w:t xml:space="preserve">    </w:t>
      </w:r>
    </w:p>
    <w:p w14:paraId="7819EA8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15479F8E" w14:textId="77777777" w:rsidR="002C16F5" w:rsidRPr="002C16F5" w:rsidRDefault="002C16F5" w:rsidP="009278D7">
      <w:pPr>
        <w:pStyle w:val="Code"/>
        <w:rPr>
          <w:color w:val="383A42"/>
          <w:lang w:eastAsia="en-IN"/>
        </w:rPr>
      </w:pPr>
      <w:r w:rsidRPr="002C16F5">
        <w:rPr>
          <w:color w:val="383A42"/>
          <w:lang w:eastAsia="en-IN"/>
        </w:rPr>
        <w:t>}</w:t>
      </w:r>
    </w:p>
    <w:p w14:paraId="77C0C1F4" w14:textId="77777777" w:rsidR="002C16F5" w:rsidRPr="002C16F5" w:rsidRDefault="002C16F5" w:rsidP="00EB5751">
      <w:pPr>
        <w:pStyle w:val="Subheadddddf"/>
      </w:pPr>
      <w:r w:rsidRPr="002C16F5">
        <w:t>Reading Binary Files</w:t>
      </w:r>
    </w:p>
    <w:p w14:paraId="2CB919E7" w14:textId="06A2D5DC" w:rsidR="002C16F5" w:rsidRPr="002C16F5" w:rsidRDefault="002C16F5" w:rsidP="00EB5751">
      <w:pPr>
        <w:pStyle w:val="Subheadddddf"/>
      </w:pPr>
      <w:r w:rsidRPr="002C16F5">
        <w:t>Using fread():</w:t>
      </w:r>
    </w:p>
    <w:p w14:paraId="54237C32" w14:textId="77777777" w:rsidR="002C16F5" w:rsidRPr="002C16F5" w:rsidRDefault="002C16F5" w:rsidP="009278D7">
      <w:pPr>
        <w:pStyle w:val="Code"/>
        <w:rPr>
          <w:lang w:eastAsia="en-IN"/>
        </w:rPr>
      </w:pPr>
      <w:r w:rsidRPr="002C16F5">
        <w:rPr>
          <w:color w:val="B76B01"/>
          <w:lang w:eastAsia="en-IN"/>
        </w:rPr>
        <w:t>size_t</w:t>
      </w:r>
      <w:r w:rsidRPr="002C16F5">
        <w:rPr>
          <w:lang w:eastAsia="en-IN"/>
        </w:rPr>
        <w:t xml:space="preserve"> </w:t>
      </w:r>
      <w:r w:rsidRPr="002C16F5">
        <w:rPr>
          <w:color w:val="4078F2"/>
          <w:lang w:eastAsia="en-IN"/>
        </w:rPr>
        <w:t>fread</w:t>
      </w:r>
      <w:r w:rsidRPr="002C16F5">
        <w:rPr>
          <w:lang w:eastAsia="en-IN"/>
        </w:rPr>
        <w:t>(</w:t>
      </w:r>
      <w:r w:rsidRPr="002C16F5">
        <w:rPr>
          <w:color w:val="A626A4"/>
          <w:lang w:eastAsia="en-IN"/>
        </w:rPr>
        <w:t>void</w:t>
      </w:r>
      <w:r w:rsidRPr="002C16F5">
        <w:rPr>
          <w:lang w:eastAsia="en-IN"/>
        </w:rPr>
        <w:t xml:space="preserve"> </w:t>
      </w:r>
      <w:r w:rsidRPr="002C16F5">
        <w:rPr>
          <w:color w:val="4078F2"/>
          <w:lang w:eastAsia="en-IN"/>
        </w:rPr>
        <w:t>*</w:t>
      </w:r>
      <w:r w:rsidRPr="002C16F5">
        <w:rPr>
          <w:lang w:eastAsia="en-IN"/>
        </w:rPr>
        <w:t xml:space="preserve">ptr, </w:t>
      </w:r>
      <w:r w:rsidRPr="002C16F5">
        <w:rPr>
          <w:color w:val="B76B01"/>
          <w:lang w:eastAsia="en-IN"/>
        </w:rPr>
        <w:t>size_t</w:t>
      </w:r>
      <w:r w:rsidRPr="002C16F5">
        <w:rPr>
          <w:lang w:eastAsia="en-IN"/>
        </w:rPr>
        <w:t xml:space="preserve"> size, </w:t>
      </w:r>
      <w:r w:rsidRPr="002C16F5">
        <w:rPr>
          <w:color w:val="B76B01"/>
          <w:lang w:eastAsia="en-IN"/>
        </w:rPr>
        <w:t>size_t</w:t>
      </w:r>
      <w:r w:rsidRPr="002C16F5">
        <w:rPr>
          <w:lang w:eastAsia="en-IN"/>
        </w:rPr>
        <w:t xml:space="preserve"> n, FILE </w:t>
      </w:r>
      <w:r w:rsidRPr="002C16F5">
        <w:rPr>
          <w:color w:val="4078F2"/>
          <w:lang w:eastAsia="en-IN"/>
        </w:rPr>
        <w:t>*</w:t>
      </w:r>
      <w:r w:rsidRPr="002C16F5">
        <w:rPr>
          <w:lang w:eastAsia="en-IN"/>
        </w:rPr>
        <w:t>fp);</w:t>
      </w:r>
    </w:p>
    <w:p w14:paraId="409DE15C" w14:textId="3509911B" w:rsidR="002C16F5" w:rsidRPr="002C16F5" w:rsidRDefault="002C16F5" w:rsidP="00EB5751">
      <w:pPr>
        <w:pStyle w:val="Subheadddddf"/>
      </w:pPr>
      <w:r w:rsidRPr="002C16F5">
        <w:t>Example:</w:t>
      </w:r>
    </w:p>
    <w:p w14:paraId="03DB4E95"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0F625A89" w14:textId="77777777" w:rsidR="002C16F5" w:rsidRPr="002C16F5" w:rsidRDefault="002C16F5" w:rsidP="009278D7">
      <w:pPr>
        <w:pStyle w:val="Code"/>
        <w:rPr>
          <w:color w:val="383A42"/>
          <w:lang w:eastAsia="en-IN"/>
        </w:rPr>
      </w:pPr>
    </w:p>
    <w:p w14:paraId="4B37FA48" w14:textId="77777777" w:rsidR="002C16F5" w:rsidRPr="002C16F5" w:rsidRDefault="002C16F5" w:rsidP="009278D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3D89850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id;</w:t>
      </w:r>
    </w:p>
    <w:p w14:paraId="5FC24F50"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3C69991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3A23BA56" w14:textId="77777777" w:rsidR="002C16F5" w:rsidRPr="002C16F5" w:rsidRDefault="002C16F5" w:rsidP="009278D7">
      <w:pPr>
        <w:pStyle w:val="Code"/>
        <w:rPr>
          <w:color w:val="383A42"/>
          <w:lang w:eastAsia="en-IN"/>
        </w:rPr>
      </w:pPr>
      <w:r w:rsidRPr="002C16F5">
        <w:rPr>
          <w:color w:val="383A42"/>
          <w:lang w:eastAsia="en-IN"/>
        </w:rPr>
        <w:t>};</w:t>
      </w:r>
    </w:p>
    <w:p w14:paraId="07B0560E" w14:textId="77777777" w:rsidR="002C16F5" w:rsidRPr="002C16F5" w:rsidRDefault="002C16F5" w:rsidP="009278D7">
      <w:pPr>
        <w:pStyle w:val="Code"/>
        <w:rPr>
          <w:color w:val="383A42"/>
          <w:lang w:eastAsia="en-IN"/>
        </w:rPr>
      </w:pPr>
    </w:p>
    <w:p w14:paraId="12E1FE47"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02E49D33"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"students.dat"</w:t>
      </w:r>
      <w:r w:rsidRPr="002C16F5">
        <w:rPr>
          <w:color w:val="383A42"/>
          <w:lang w:eastAsia="en-IN"/>
        </w:rPr>
        <w:t xml:space="preserve">, </w:t>
      </w:r>
      <w:r w:rsidRPr="002C16F5">
        <w:rPr>
          <w:lang w:eastAsia="en-IN"/>
        </w:rPr>
        <w:t>"rb"</w:t>
      </w:r>
      <w:r w:rsidRPr="002C16F5">
        <w:rPr>
          <w:color w:val="383A42"/>
          <w:lang w:eastAsia="en-IN"/>
        </w:rPr>
        <w:t>);</w:t>
      </w:r>
    </w:p>
    <w:p w14:paraId="176F51D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w:t>
      </w:r>
    </w:p>
    <w:p w14:paraId="24A48F2A" w14:textId="77777777" w:rsidR="002C16F5" w:rsidRPr="002C16F5" w:rsidRDefault="002C16F5" w:rsidP="009278D7">
      <w:pPr>
        <w:pStyle w:val="Code"/>
        <w:rPr>
          <w:color w:val="383A42"/>
          <w:lang w:eastAsia="en-IN"/>
        </w:rPr>
      </w:pPr>
      <w:r w:rsidRPr="002C16F5">
        <w:rPr>
          <w:color w:val="383A42"/>
          <w:lang w:eastAsia="en-IN"/>
        </w:rPr>
        <w:t xml:space="preserve">    </w:t>
      </w:r>
    </w:p>
    <w:p w14:paraId="5814FCB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83117F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open file.\n"</w:t>
      </w:r>
      <w:r w:rsidRPr="002C16F5">
        <w:rPr>
          <w:color w:val="383A42"/>
          <w:lang w:eastAsia="en-IN"/>
        </w:rPr>
        <w:t>);</w:t>
      </w:r>
    </w:p>
    <w:p w14:paraId="4E70F369"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5E36E214" w14:textId="77777777" w:rsidR="002C16F5" w:rsidRPr="002C16F5" w:rsidRDefault="002C16F5" w:rsidP="009278D7">
      <w:pPr>
        <w:pStyle w:val="Code"/>
        <w:rPr>
          <w:color w:val="383A42"/>
          <w:lang w:eastAsia="en-IN"/>
        </w:rPr>
      </w:pPr>
      <w:r w:rsidRPr="002C16F5">
        <w:rPr>
          <w:color w:val="383A42"/>
          <w:lang w:eastAsia="en-IN"/>
        </w:rPr>
        <w:t xml:space="preserve">    }</w:t>
      </w:r>
    </w:p>
    <w:p w14:paraId="7A8BF86C" w14:textId="77777777" w:rsidR="002C16F5" w:rsidRPr="002C16F5" w:rsidRDefault="002C16F5" w:rsidP="009278D7">
      <w:pPr>
        <w:pStyle w:val="Code"/>
        <w:rPr>
          <w:color w:val="383A42"/>
          <w:lang w:eastAsia="en-IN"/>
        </w:rPr>
      </w:pPr>
      <w:r w:rsidRPr="002C16F5">
        <w:rPr>
          <w:color w:val="383A42"/>
          <w:lang w:eastAsia="en-IN"/>
        </w:rPr>
        <w:t xml:space="preserve">    </w:t>
      </w:r>
    </w:p>
    <w:p w14:paraId="66C63B4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w:t>
      </w:r>
      <w:r w:rsidRPr="002C16F5">
        <w:rPr>
          <w:color w:val="4078F2"/>
          <w:lang w:eastAsia="en-IN"/>
        </w:rPr>
        <w:t>fread</w:t>
      </w:r>
      <w:r w:rsidRPr="002C16F5">
        <w:rPr>
          <w:color w:val="383A42"/>
          <w:lang w:eastAsia="en-IN"/>
        </w:rPr>
        <w:t>(</w:t>
      </w:r>
      <w:r w:rsidRPr="002C16F5">
        <w:rPr>
          <w:color w:val="4078F2"/>
          <w:lang w:eastAsia="en-IN"/>
        </w:rPr>
        <w:t>&amp;</w:t>
      </w:r>
      <w:r w:rsidRPr="002C16F5">
        <w:rPr>
          <w:color w:val="383A42"/>
          <w:lang w:eastAsia="en-IN"/>
        </w:rPr>
        <w:t xml:space="preserve">s, </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B76B01"/>
          <w:lang w:eastAsia="en-IN"/>
        </w:rPr>
        <w:t>1</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w:t>
      </w:r>
    </w:p>
    <w:p w14:paraId="5DDDBA6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"ID: %d\n"</w:t>
      </w:r>
      <w:r w:rsidRPr="002C16F5">
        <w:rPr>
          <w:color w:val="383A42"/>
          <w:lang w:eastAsia="en-IN"/>
        </w:rPr>
        <w:t>, s.id);</w:t>
      </w:r>
    </w:p>
    <w:p w14:paraId="1E44316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"Name: %s\n"</w:t>
      </w:r>
      <w:r w:rsidRPr="002C16F5">
        <w:rPr>
          <w:color w:val="383A42"/>
          <w:lang w:eastAsia="en-IN"/>
        </w:rPr>
        <w:t>, s.name);</w:t>
      </w:r>
    </w:p>
    <w:p w14:paraId="3927C9D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"Marks: %.2f\n\n"</w:t>
      </w:r>
      <w:r w:rsidRPr="002C16F5">
        <w:rPr>
          <w:color w:val="383A42"/>
          <w:lang w:eastAsia="en-IN"/>
        </w:rPr>
        <w:t>, s.marks);</w:t>
      </w:r>
    </w:p>
    <w:p w14:paraId="4676B790" w14:textId="77777777" w:rsidR="002C16F5" w:rsidRPr="002C16F5" w:rsidRDefault="002C16F5" w:rsidP="009278D7">
      <w:pPr>
        <w:pStyle w:val="Code"/>
        <w:rPr>
          <w:color w:val="383A42"/>
          <w:lang w:eastAsia="en-IN"/>
        </w:rPr>
      </w:pPr>
      <w:r w:rsidRPr="002C16F5">
        <w:rPr>
          <w:color w:val="383A42"/>
          <w:lang w:eastAsia="en-IN"/>
        </w:rPr>
        <w:t xml:space="preserve">    }</w:t>
      </w:r>
    </w:p>
    <w:p w14:paraId="536CD838" w14:textId="77777777" w:rsidR="002C16F5" w:rsidRPr="002C16F5" w:rsidRDefault="002C16F5" w:rsidP="009278D7">
      <w:pPr>
        <w:pStyle w:val="Code"/>
        <w:rPr>
          <w:color w:val="383A42"/>
          <w:lang w:eastAsia="en-IN"/>
        </w:rPr>
      </w:pPr>
      <w:r w:rsidRPr="002C16F5">
        <w:rPr>
          <w:color w:val="383A42"/>
          <w:lang w:eastAsia="en-IN"/>
        </w:rPr>
        <w:t xml:space="preserve">    </w:t>
      </w:r>
    </w:p>
    <w:p w14:paraId="11AFAC1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1B68EC3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233A738A" w14:textId="77777777" w:rsidR="002C16F5" w:rsidRPr="002C16F5" w:rsidRDefault="002C16F5" w:rsidP="009278D7">
      <w:pPr>
        <w:pStyle w:val="Code"/>
        <w:rPr>
          <w:color w:val="383A42"/>
          <w:lang w:eastAsia="en-IN"/>
        </w:rPr>
      </w:pPr>
      <w:r w:rsidRPr="002C16F5">
        <w:rPr>
          <w:color w:val="383A42"/>
          <w:lang w:eastAsia="en-IN"/>
        </w:rPr>
        <w:t>}</w:t>
      </w:r>
    </w:p>
    <w:p w14:paraId="146F3726" w14:textId="08DADC3C" w:rsidR="002C16F5" w:rsidRPr="002C16F5" w:rsidRDefault="00F56649" w:rsidP="00A466FA">
      <w:pPr>
        <w:pStyle w:val="Subheadddd"/>
      </w:pPr>
      <w:bookmarkStart w:id="125" w:name="_Toc212291026"/>
      <w:r>
        <w:t xml:space="preserve">13.9 </w:t>
      </w:r>
      <w:r w:rsidR="002C16F5" w:rsidRPr="002C16F5">
        <w:t>File Positioning Functions</w:t>
      </w:r>
      <w:bookmarkEnd w:id="125"/>
    </w:p>
    <w:p w14:paraId="5BD6DA25" w14:textId="62E0BCAC" w:rsidR="002C16F5" w:rsidRPr="009278D7" w:rsidRDefault="002C16F5" w:rsidP="00EB5751">
      <w:pPr>
        <w:pStyle w:val="Subheadddddf"/>
      </w:pPr>
      <w:r w:rsidRPr="002C16F5">
        <w:t>fseek() - Move to a Specific Position</w:t>
      </w:r>
    </w:p>
    <w:p w14:paraId="5C7BADFB" w14:textId="77777777" w:rsidR="002C16F5" w:rsidRPr="002C16F5" w:rsidRDefault="002C16F5" w:rsidP="009278D7">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fseek</w:t>
      </w:r>
      <w:r w:rsidRPr="002C16F5">
        <w:rPr>
          <w:lang w:eastAsia="en-IN"/>
        </w:rPr>
        <w:t xml:space="preserve">(FILE </w:t>
      </w:r>
      <w:r w:rsidRPr="002C16F5">
        <w:rPr>
          <w:color w:val="4078F2"/>
          <w:lang w:eastAsia="en-IN"/>
        </w:rPr>
        <w:t>*</w:t>
      </w:r>
      <w:r w:rsidRPr="002C16F5">
        <w:rPr>
          <w:lang w:eastAsia="en-IN"/>
        </w:rPr>
        <w:t xml:space="preserve">fp, </w:t>
      </w:r>
      <w:r w:rsidRPr="002C16F5">
        <w:rPr>
          <w:color w:val="A626A4"/>
          <w:lang w:eastAsia="en-IN"/>
        </w:rPr>
        <w:t>long</w:t>
      </w:r>
      <w:r w:rsidRPr="002C16F5">
        <w:rPr>
          <w:lang w:eastAsia="en-IN"/>
        </w:rPr>
        <w:t xml:space="preserve"> offset, </w:t>
      </w:r>
      <w:r w:rsidRPr="002C16F5">
        <w:rPr>
          <w:color w:val="A626A4"/>
          <w:lang w:eastAsia="en-IN"/>
        </w:rPr>
        <w:t>int</w:t>
      </w:r>
      <w:r w:rsidRPr="002C16F5">
        <w:rPr>
          <w:lang w:eastAsia="en-IN"/>
        </w:rPr>
        <w:t xml:space="preserve"> origin);</w:t>
      </w:r>
    </w:p>
    <w:p w14:paraId="0FCE6FA5" w14:textId="77777777" w:rsidR="002C16F5" w:rsidRPr="002C16F5" w:rsidRDefault="002C16F5" w:rsidP="00EB5751">
      <w:pPr>
        <w:pStyle w:val="Subheadddddf"/>
      </w:pPr>
      <w:r w:rsidRPr="002C16F5">
        <w:t>origin can be:</w:t>
      </w:r>
    </w:p>
    <w:p w14:paraId="7D9DD146" w14:textId="77777777" w:rsidR="002C16F5" w:rsidRPr="002C16F5" w:rsidRDefault="002C16F5" w:rsidP="00EB5751">
      <w:pPr>
        <w:pStyle w:val="Pointss"/>
      </w:pPr>
      <w:r w:rsidRPr="002C16F5">
        <w:rPr>
          <w:rFonts w:cs="Courier New"/>
        </w:rPr>
        <w:t>SEEK_SET</w:t>
      </w:r>
      <w:r w:rsidRPr="002C16F5">
        <w:t xml:space="preserve"> (0) - Beginning of file</w:t>
      </w:r>
    </w:p>
    <w:p w14:paraId="2A725D72" w14:textId="77777777" w:rsidR="002C16F5" w:rsidRPr="002C16F5" w:rsidRDefault="002C16F5" w:rsidP="00EB5751">
      <w:pPr>
        <w:pStyle w:val="Pointss"/>
      </w:pPr>
      <w:r w:rsidRPr="002C16F5">
        <w:rPr>
          <w:rFonts w:cs="Courier New"/>
        </w:rPr>
        <w:t>SEEK_CUR</w:t>
      </w:r>
      <w:r w:rsidRPr="002C16F5">
        <w:t xml:space="preserve"> (1) - Current position</w:t>
      </w:r>
    </w:p>
    <w:p w14:paraId="0077B15D" w14:textId="77777777" w:rsidR="002C16F5" w:rsidRPr="002C16F5" w:rsidRDefault="002C16F5" w:rsidP="00EB5751">
      <w:pPr>
        <w:pStyle w:val="Pointss"/>
      </w:pPr>
      <w:r w:rsidRPr="002C16F5">
        <w:rPr>
          <w:rFonts w:cs="Courier New"/>
        </w:rPr>
        <w:t>SEEK_END</w:t>
      </w:r>
      <w:r w:rsidRPr="002C16F5">
        <w:t xml:space="preserve"> (2) - End of file</w:t>
      </w:r>
    </w:p>
    <w:p w14:paraId="330D26F8" w14:textId="45A1769D" w:rsidR="002C16F5" w:rsidRPr="002C16F5" w:rsidRDefault="002C16F5" w:rsidP="00EB5751">
      <w:pPr>
        <w:pStyle w:val="Subheadddddf"/>
      </w:pPr>
      <w:r w:rsidRPr="002C16F5">
        <w:t>Example:</w:t>
      </w:r>
    </w:p>
    <w:p w14:paraId="1A9CD5B8"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"data.txt"</w:t>
      </w:r>
      <w:r w:rsidRPr="002C16F5">
        <w:rPr>
          <w:lang w:eastAsia="en-IN"/>
        </w:rPr>
        <w:t xml:space="preserve">, </w:t>
      </w:r>
      <w:r w:rsidRPr="002C16F5">
        <w:rPr>
          <w:color w:val="50A14F"/>
          <w:lang w:eastAsia="en-IN"/>
        </w:rPr>
        <w:t>"r"</w:t>
      </w:r>
      <w:r w:rsidRPr="002C16F5">
        <w:rPr>
          <w:lang w:eastAsia="en-IN"/>
        </w:rPr>
        <w:t>);</w:t>
      </w:r>
    </w:p>
    <w:p w14:paraId="0DBFB8F8" w14:textId="77777777" w:rsidR="002C16F5" w:rsidRPr="002C16F5" w:rsidRDefault="002C16F5" w:rsidP="009278D7">
      <w:pPr>
        <w:pStyle w:val="Code"/>
        <w:rPr>
          <w:lang w:eastAsia="en-IN"/>
        </w:rPr>
      </w:pPr>
    </w:p>
    <w:p w14:paraId="0F27B802" w14:textId="77777777" w:rsidR="002C16F5" w:rsidRPr="002C16F5" w:rsidRDefault="002C16F5" w:rsidP="009278D7">
      <w:pPr>
        <w:pStyle w:val="Code"/>
        <w:rPr>
          <w:lang w:eastAsia="en-IN"/>
        </w:rPr>
      </w:pPr>
      <w:r w:rsidRPr="002C16F5">
        <w:rPr>
          <w:i/>
          <w:iCs/>
          <w:color w:val="A0A1A7"/>
          <w:lang w:eastAsia="en-IN"/>
        </w:rPr>
        <w:t>// Move to 10th byte from start</w:t>
      </w:r>
    </w:p>
    <w:p w14:paraId="01CADF83" w14:textId="77777777" w:rsidR="002C16F5" w:rsidRPr="002C16F5" w:rsidRDefault="002C16F5" w:rsidP="009278D7">
      <w:pPr>
        <w:pStyle w:val="Code"/>
        <w:rPr>
          <w:lang w:eastAsia="en-IN"/>
        </w:rPr>
      </w:pPr>
      <w:r w:rsidRPr="002C16F5">
        <w:rPr>
          <w:color w:val="4078F2"/>
          <w:lang w:eastAsia="en-IN"/>
        </w:rPr>
        <w:t>fseek</w:t>
      </w:r>
      <w:r w:rsidRPr="002C16F5">
        <w:rPr>
          <w:lang w:eastAsia="en-IN"/>
        </w:rPr>
        <w:t xml:space="preserve">(fp, </w:t>
      </w:r>
      <w:r w:rsidRPr="002C16F5">
        <w:rPr>
          <w:color w:val="B76B01"/>
          <w:lang w:eastAsia="en-IN"/>
        </w:rPr>
        <w:t>10</w:t>
      </w:r>
      <w:r w:rsidRPr="002C16F5">
        <w:rPr>
          <w:lang w:eastAsia="en-IN"/>
        </w:rPr>
        <w:t xml:space="preserve">, </w:t>
      </w:r>
      <w:r w:rsidRPr="002C16F5">
        <w:rPr>
          <w:color w:val="B76B01"/>
          <w:lang w:eastAsia="en-IN"/>
        </w:rPr>
        <w:t>SEEK_SET</w:t>
      </w:r>
      <w:r w:rsidRPr="002C16F5">
        <w:rPr>
          <w:lang w:eastAsia="en-IN"/>
        </w:rPr>
        <w:t>);</w:t>
      </w:r>
    </w:p>
    <w:p w14:paraId="5EED57F4" w14:textId="77777777" w:rsidR="002C16F5" w:rsidRPr="002C16F5" w:rsidRDefault="002C16F5" w:rsidP="009278D7">
      <w:pPr>
        <w:pStyle w:val="Code"/>
        <w:rPr>
          <w:lang w:eastAsia="en-IN"/>
        </w:rPr>
      </w:pPr>
    </w:p>
    <w:p w14:paraId="5254060B" w14:textId="77777777" w:rsidR="002C16F5" w:rsidRPr="002C16F5" w:rsidRDefault="002C16F5" w:rsidP="009278D7">
      <w:pPr>
        <w:pStyle w:val="Code"/>
        <w:rPr>
          <w:lang w:eastAsia="en-IN"/>
        </w:rPr>
      </w:pPr>
      <w:r w:rsidRPr="002C16F5">
        <w:rPr>
          <w:i/>
          <w:iCs/>
          <w:color w:val="A0A1A7"/>
          <w:lang w:eastAsia="en-IN"/>
        </w:rPr>
        <w:t>// Move 5 bytes forward from current position</w:t>
      </w:r>
    </w:p>
    <w:p w14:paraId="7C78B759" w14:textId="77777777" w:rsidR="002C16F5" w:rsidRPr="002C16F5" w:rsidRDefault="002C16F5" w:rsidP="009278D7">
      <w:pPr>
        <w:pStyle w:val="Code"/>
        <w:rPr>
          <w:lang w:eastAsia="en-IN"/>
        </w:rPr>
      </w:pPr>
      <w:r w:rsidRPr="002C16F5">
        <w:rPr>
          <w:color w:val="4078F2"/>
          <w:lang w:eastAsia="en-IN"/>
        </w:rPr>
        <w:t>fseek</w:t>
      </w:r>
      <w:r w:rsidRPr="002C16F5">
        <w:rPr>
          <w:lang w:eastAsia="en-IN"/>
        </w:rPr>
        <w:t xml:space="preserve">(fp, </w:t>
      </w:r>
      <w:r w:rsidRPr="002C16F5">
        <w:rPr>
          <w:color w:val="B76B01"/>
          <w:lang w:eastAsia="en-IN"/>
        </w:rPr>
        <w:t>5</w:t>
      </w:r>
      <w:r w:rsidRPr="002C16F5">
        <w:rPr>
          <w:lang w:eastAsia="en-IN"/>
        </w:rPr>
        <w:t xml:space="preserve">, </w:t>
      </w:r>
      <w:r w:rsidRPr="002C16F5">
        <w:rPr>
          <w:color w:val="B76B01"/>
          <w:lang w:eastAsia="en-IN"/>
        </w:rPr>
        <w:t>SEEK_CUR</w:t>
      </w:r>
      <w:r w:rsidRPr="002C16F5">
        <w:rPr>
          <w:lang w:eastAsia="en-IN"/>
        </w:rPr>
        <w:t>);</w:t>
      </w:r>
    </w:p>
    <w:p w14:paraId="3E1ECBFD" w14:textId="77777777" w:rsidR="002C16F5" w:rsidRPr="002C16F5" w:rsidRDefault="002C16F5" w:rsidP="009278D7">
      <w:pPr>
        <w:pStyle w:val="Code"/>
        <w:rPr>
          <w:lang w:eastAsia="en-IN"/>
        </w:rPr>
      </w:pPr>
    </w:p>
    <w:p w14:paraId="3E849016" w14:textId="77777777" w:rsidR="002C16F5" w:rsidRPr="002C16F5" w:rsidRDefault="002C16F5" w:rsidP="009278D7">
      <w:pPr>
        <w:pStyle w:val="Code"/>
        <w:rPr>
          <w:lang w:eastAsia="en-IN"/>
        </w:rPr>
      </w:pPr>
      <w:r w:rsidRPr="002C16F5">
        <w:rPr>
          <w:i/>
          <w:iCs/>
          <w:color w:val="A0A1A7"/>
          <w:lang w:eastAsia="en-IN"/>
        </w:rPr>
        <w:t>// Move to 10 bytes before end</w:t>
      </w:r>
    </w:p>
    <w:p w14:paraId="7E987A66" w14:textId="77777777" w:rsidR="002C16F5" w:rsidRPr="002C16F5" w:rsidRDefault="002C16F5" w:rsidP="009278D7">
      <w:pPr>
        <w:pStyle w:val="Code"/>
        <w:rPr>
          <w:lang w:eastAsia="en-IN"/>
        </w:rPr>
      </w:pPr>
      <w:r w:rsidRPr="002C16F5">
        <w:rPr>
          <w:color w:val="4078F2"/>
          <w:lang w:eastAsia="en-IN"/>
        </w:rPr>
        <w:t>fseek</w:t>
      </w:r>
      <w:r w:rsidRPr="002C16F5">
        <w:rPr>
          <w:lang w:eastAsia="en-IN"/>
        </w:rPr>
        <w:t xml:space="preserve">(fp, </w:t>
      </w:r>
      <w:r w:rsidRPr="002C16F5">
        <w:rPr>
          <w:color w:val="4078F2"/>
          <w:lang w:eastAsia="en-IN"/>
        </w:rPr>
        <w:t>-</w:t>
      </w:r>
      <w:r w:rsidRPr="002C16F5">
        <w:rPr>
          <w:color w:val="B76B01"/>
          <w:lang w:eastAsia="en-IN"/>
        </w:rPr>
        <w:t>10</w:t>
      </w:r>
      <w:r w:rsidRPr="002C16F5">
        <w:rPr>
          <w:lang w:eastAsia="en-IN"/>
        </w:rPr>
        <w:t xml:space="preserve">, </w:t>
      </w:r>
      <w:r w:rsidRPr="002C16F5">
        <w:rPr>
          <w:color w:val="B76B01"/>
          <w:lang w:eastAsia="en-IN"/>
        </w:rPr>
        <w:t>SEEK_END</w:t>
      </w:r>
      <w:r w:rsidRPr="002C16F5">
        <w:rPr>
          <w:lang w:eastAsia="en-IN"/>
        </w:rPr>
        <w:t>);</w:t>
      </w:r>
    </w:p>
    <w:p w14:paraId="24398D85" w14:textId="25D84401" w:rsidR="002C16F5" w:rsidRPr="009278D7" w:rsidRDefault="002C16F5" w:rsidP="00EB5751">
      <w:pPr>
        <w:pStyle w:val="Subheadddddf"/>
      </w:pPr>
      <w:r w:rsidRPr="002C16F5">
        <w:t>ftell() - Get Current Position</w:t>
      </w:r>
    </w:p>
    <w:p w14:paraId="4EF6ED00" w14:textId="77777777" w:rsidR="002C16F5" w:rsidRPr="002C16F5" w:rsidRDefault="002C16F5" w:rsidP="009278D7">
      <w:pPr>
        <w:pStyle w:val="Code"/>
        <w:rPr>
          <w:lang w:eastAsia="en-IN"/>
        </w:rPr>
      </w:pPr>
      <w:r w:rsidRPr="002C16F5">
        <w:rPr>
          <w:color w:val="A626A4"/>
          <w:lang w:eastAsia="en-IN"/>
        </w:rPr>
        <w:t>long</w:t>
      </w:r>
      <w:r w:rsidRPr="002C16F5">
        <w:rPr>
          <w:lang w:eastAsia="en-IN"/>
        </w:rPr>
        <w:t xml:space="preserve"> </w:t>
      </w:r>
      <w:r w:rsidRPr="002C16F5">
        <w:rPr>
          <w:color w:val="4078F2"/>
          <w:lang w:eastAsia="en-IN"/>
        </w:rPr>
        <w:t>ftell</w:t>
      </w:r>
      <w:r w:rsidRPr="002C16F5">
        <w:rPr>
          <w:lang w:eastAsia="en-IN"/>
        </w:rPr>
        <w:t xml:space="preserve">(FILE </w:t>
      </w:r>
      <w:r w:rsidRPr="002C16F5">
        <w:rPr>
          <w:color w:val="4078F2"/>
          <w:lang w:eastAsia="en-IN"/>
        </w:rPr>
        <w:t>*</w:t>
      </w:r>
      <w:r w:rsidRPr="002C16F5">
        <w:rPr>
          <w:lang w:eastAsia="en-IN"/>
        </w:rPr>
        <w:t>fp);</w:t>
      </w:r>
    </w:p>
    <w:p w14:paraId="7679B8B0" w14:textId="73FDEFC3" w:rsidR="002C16F5" w:rsidRPr="002C16F5" w:rsidRDefault="002C16F5" w:rsidP="00EB5751">
      <w:pPr>
        <w:pStyle w:val="Subheadddddf"/>
      </w:pPr>
      <w:r w:rsidRPr="002C16F5">
        <w:t>Example:</w:t>
      </w:r>
    </w:p>
    <w:p w14:paraId="36AF3AD7"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"data.txt"</w:t>
      </w:r>
      <w:r w:rsidRPr="002C16F5">
        <w:rPr>
          <w:lang w:eastAsia="en-IN"/>
        </w:rPr>
        <w:t xml:space="preserve">, </w:t>
      </w:r>
      <w:r w:rsidRPr="002C16F5">
        <w:rPr>
          <w:color w:val="50A14F"/>
          <w:lang w:eastAsia="en-IN"/>
        </w:rPr>
        <w:t>"r"</w:t>
      </w:r>
      <w:r w:rsidRPr="002C16F5">
        <w:rPr>
          <w:lang w:eastAsia="en-IN"/>
        </w:rPr>
        <w:t>);</w:t>
      </w:r>
    </w:p>
    <w:p w14:paraId="7B710A2A" w14:textId="77777777" w:rsidR="002C16F5" w:rsidRPr="002C16F5" w:rsidRDefault="002C16F5" w:rsidP="009278D7">
      <w:pPr>
        <w:pStyle w:val="Code"/>
        <w:rPr>
          <w:lang w:eastAsia="en-IN"/>
        </w:rPr>
      </w:pPr>
      <w:r w:rsidRPr="002C16F5">
        <w:rPr>
          <w:color w:val="A626A4"/>
          <w:lang w:eastAsia="en-IN"/>
        </w:rPr>
        <w:t>long</w:t>
      </w:r>
      <w:r w:rsidRPr="002C16F5">
        <w:rPr>
          <w:lang w:eastAsia="en-IN"/>
        </w:rPr>
        <w:t xml:space="preserve"> position </w:t>
      </w:r>
      <w:r w:rsidRPr="002C16F5">
        <w:rPr>
          <w:color w:val="4078F2"/>
          <w:lang w:eastAsia="en-IN"/>
        </w:rPr>
        <w:t>=</w:t>
      </w:r>
      <w:r w:rsidRPr="002C16F5">
        <w:rPr>
          <w:lang w:eastAsia="en-IN"/>
        </w:rPr>
        <w:t xml:space="preserve"> </w:t>
      </w:r>
      <w:r w:rsidRPr="002C16F5">
        <w:rPr>
          <w:color w:val="4078F2"/>
          <w:lang w:eastAsia="en-IN"/>
        </w:rPr>
        <w:t>ftell</w:t>
      </w:r>
      <w:r w:rsidRPr="002C16F5">
        <w:rPr>
          <w:lang w:eastAsia="en-IN"/>
        </w:rPr>
        <w:t>(fp);</w:t>
      </w:r>
    </w:p>
    <w:p w14:paraId="0B937481" w14:textId="3C446364" w:rsidR="00EB5751" w:rsidRDefault="002C16F5" w:rsidP="00A466FA">
      <w:pPr>
        <w:pStyle w:val="Code"/>
        <w:rPr>
          <w:lang w:eastAsia="en-IN"/>
        </w:rPr>
      </w:pPr>
      <w:r w:rsidRPr="002C16F5">
        <w:rPr>
          <w:color w:val="4078F2"/>
          <w:lang w:eastAsia="en-IN"/>
        </w:rPr>
        <w:t>printf</w:t>
      </w:r>
      <w:r w:rsidRPr="002C16F5">
        <w:rPr>
          <w:lang w:eastAsia="en-IN"/>
        </w:rPr>
        <w:t>(</w:t>
      </w:r>
      <w:r w:rsidRPr="002C16F5">
        <w:rPr>
          <w:color w:val="50A14F"/>
          <w:lang w:eastAsia="en-IN"/>
        </w:rPr>
        <w:t>"Current position: %ld\n"</w:t>
      </w:r>
      <w:r w:rsidRPr="002C16F5">
        <w:rPr>
          <w:lang w:eastAsia="en-IN"/>
        </w:rPr>
        <w:t>, position);</w:t>
      </w:r>
    </w:p>
    <w:p w14:paraId="2D67F951" w14:textId="6547B90F" w:rsidR="002C16F5" w:rsidRPr="009278D7" w:rsidRDefault="002C16F5" w:rsidP="00EB5751">
      <w:pPr>
        <w:pStyle w:val="Subheadddddf"/>
      </w:pPr>
      <w:r w:rsidRPr="002C16F5">
        <w:t>rewind() - Go Back to Start</w:t>
      </w:r>
    </w:p>
    <w:p w14:paraId="08D4721E" w14:textId="77777777" w:rsidR="002C16F5" w:rsidRPr="002C16F5" w:rsidRDefault="002C16F5" w:rsidP="009278D7">
      <w:pPr>
        <w:pStyle w:val="Code"/>
        <w:rPr>
          <w:lang w:eastAsia="en-IN"/>
        </w:rPr>
      </w:pPr>
      <w:r w:rsidRPr="002C16F5">
        <w:rPr>
          <w:color w:val="A626A4"/>
          <w:lang w:eastAsia="en-IN"/>
        </w:rPr>
        <w:t>void</w:t>
      </w:r>
      <w:r w:rsidRPr="002C16F5">
        <w:rPr>
          <w:lang w:eastAsia="en-IN"/>
        </w:rPr>
        <w:t xml:space="preserve"> </w:t>
      </w:r>
      <w:r w:rsidRPr="002C16F5">
        <w:rPr>
          <w:color w:val="4078F2"/>
          <w:lang w:eastAsia="en-IN"/>
        </w:rPr>
        <w:t>rewind</w:t>
      </w:r>
      <w:r w:rsidRPr="002C16F5">
        <w:rPr>
          <w:lang w:eastAsia="en-IN"/>
        </w:rPr>
        <w:t xml:space="preserve">(FILE </w:t>
      </w:r>
      <w:r w:rsidRPr="002C16F5">
        <w:rPr>
          <w:color w:val="4078F2"/>
          <w:lang w:eastAsia="en-IN"/>
        </w:rPr>
        <w:t>*</w:t>
      </w:r>
      <w:r w:rsidRPr="002C16F5">
        <w:rPr>
          <w:lang w:eastAsia="en-IN"/>
        </w:rPr>
        <w:t>fp);</w:t>
      </w:r>
    </w:p>
    <w:p w14:paraId="552DA47B" w14:textId="404B957F" w:rsidR="002C16F5" w:rsidRPr="002C16F5" w:rsidRDefault="002C16F5" w:rsidP="00EB5751">
      <w:pPr>
        <w:pStyle w:val="Subheadddddf"/>
      </w:pPr>
      <w:r w:rsidRPr="002C16F5">
        <w:t>Example:</w:t>
      </w:r>
    </w:p>
    <w:p w14:paraId="530BF686"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"data.txt"</w:t>
      </w:r>
      <w:r w:rsidRPr="002C16F5">
        <w:rPr>
          <w:lang w:eastAsia="en-IN"/>
        </w:rPr>
        <w:t xml:space="preserve">, </w:t>
      </w:r>
      <w:r w:rsidRPr="002C16F5">
        <w:rPr>
          <w:color w:val="50A14F"/>
          <w:lang w:eastAsia="en-IN"/>
        </w:rPr>
        <w:t>"r"</w:t>
      </w:r>
      <w:r w:rsidRPr="002C16F5">
        <w:rPr>
          <w:lang w:eastAsia="en-IN"/>
        </w:rPr>
        <w:t>);</w:t>
      </w:r>
    </w:p>
    <w:p w14:paraId="0CFD457B" w14:textId="77777777" w:rsidR="002C16F5" w:rsidRPr="002C16F5" w:rsidRDefault="002C16F5" w:rsidP="009278D7">
      <w:pPr>
        <w:pStyle w:val="Code"/>
        <w:rPr>
          <w:lang w:eastAsia="en-IN"/>
        </w:rPr>
      </w:pPr>
    </w:p>
    <w:p w14:paraId="6B5F2824" w14:textId="77777777" w:rsidR="002C16F5" w:rsidRPr="002C16F5" w:rsidRDefault="002C16F5" w:rsidP="009278D7">
      <w:pPr>
        <w:pStyle w:val="Code"/>
        <w:rPr>
          <w:lang w:eastAsia="en-IN"/>
        </w:rPr>
      </w:pPr>
      <w:r w:rsidRPr="002C16F5">
        <w:rPr>
          <w:i/>
          <w:iCs/>
          <w:color w:val="A0A1A7"/>
          <w:lang w:eastAsia="en-IN"/>
        </w:rPr>
        <w:t>// Read file once</w:t>
      </w:r>
    </w:p>
    <w:p w14:paraId="3C93F094" w14:textId="77777777" w:rsidR="002C16F5" w:rsidRPr="002C16F5" w:rsidRDefault="002C16F5" w:rsidP="009278D7">
      <w:pPr>
        <w:pStyle w:val="Code"/>
        <w:rPr>
          <w:lang w:eastAsia="en-IN"/>
        </w:rPr>
      </w:pPr>
      <w:r w:rsidRPr="002C16F5">
        <w:rPr>
          <w:i/>
          <w:iCs/>
          <w:color w:val="A0A1A7"/>
          <w:lang w:eastAsia="en-IN"/>
        </w:rPr>
        <w:t>// ...</w:t>
      </w:r>
    </w:p>
    <w:p w14:paraId="12812F37" w14:textId="77777777" w:rsidR="002C16F5" w:rsidRPr="002C16F5" w:rsidRDefault="002C16F5" w:rsidP="009278D7">
      <w:pPr>
        <w:pStyle w:val="Code"/>
        <w:rPr>
          <w:lang w:eastAsia="en-IN"/>
        </w:rPr>
      </w:pPr>
    </w:p>
    <w:p w14:paraId="00FD1578" w14:textId="77777777" w:rsidR="002C16F5" w:rsidRPr="002C16F5" w:rsidRDefault="002C16F5" w:rsidP="009278D7">
      <w:pPr>
        <w:pStyle w:val="Code"/>
        <w:rPr>
          <w:lang w:eastAsia="en-IN"/>
        </w:rPr>
      </w:pPr>
      <w:r w:rsidRPr="002C16F5">
        <w:rPr>
          <w:i/>
          <w:iCs/>
          <w:color w:val="A0A1A7"/>
          <w:lang w:eastAsia="en-IN"/>
        </w:rPr>
        <w:t>// Go back to start to read again</w:t>
      </w:r>
    </w:p>
    <w:p w14:paraId="082D50D3" w14:textId="77777777" w:rsidR="002C16F5" w:rsidRPr="002C16F5" w:rsidRDefault="002C16F5" w:rsidP="009278D7">
      <w:pPr>
        <w:pStyle w:val="Code"/>
        <w:rPr>
          <w:lang w:eastAsia="en-IN"/>
        </w:rPr>
      </w:pPr>
      <w:r w:rsidRPr="002C16F5">
        <w:rPr>
          <w:color w:val="4078F2"/>
          <w:lang w:eastAsia="en-IN"/>
        </w:rPr>
        <w:t>rewind</w:t>
      </w:r>
      <w:r w:rsidRPr="002C16F5">
        <w:rPr>
          <w:lang w:eastAsia="en-IN"/>
        </w:rPr>
        <w:t>(fp);</w:t>
      </w:r>
    </w:p>
    <w:p w14:paraId="4D8252EB" w14:textId="77777777" w:rsidR="002C16F5" w:rsidRPr="002C16F5" w:rsidRDefault="002C16F5" w:rsidP="00EB5751">
      <w:pPr>
        <w:pStyle w:val="Subheadddddf"/>
      </w:pPr>
      <w:r w:rsidRPr="002C16F5">
        <w:t>Complete Examples</w:t>
      </w:r>
    </w:p>
    <w:p w14:paraId="5F283A2A" w14:textId="7EDC552F" w:rsidR="002C16F5" w:rsidRPr="009278D7" w:rsidRDefault="002C16F5" w:rsidP="00EB5751">
      <w:pPr>
        <w:pStyle w:val="Subheadddddf"/>
      </w:pPr>
      <w:r w:rsidRPr="002C16F5">
        <w:t>Example 1: Student Record System</w:t>
      </w:r>
    </w:p>
    <w:p w14:paraId="254C433D"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79BC36CD"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&lt;string.h&gt;</w:t>
      </w:r>
    </w:p>
    <w:p w14:paraId="448F46CA" w14:textId="77777777" w:rsidR="002C16F5" w:rsidRPr="002C16F5" w:rsidRDefault="002C16F5" w:rsidP="009278D7">
      <w:pPr>
        <w:pStyle w:val="Code"/>
        <w:rPr>
          <w:color w:val="383A42"/>
          <w:lang w:eastAsia="en-IN"/>
        </w:rPr>
      </w:pPr>
    </w:p>
    <w:p w14:paraId="479B9803" w14:textId="77777777" w:rsidR="002C16F5" w:rsidRPr="002C16F5" w:rsidRDefault="002C16F5" w:rsidP="009278D7">
      <w:pPr>
        <w:pStyle w:val="Code"/>
        <w:rPr>
          <w:color w:val="383A42"/>
          <w:lang w:eastAsia="en-IN"/>
        </w:rPr>
      </w:pP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p>
    <w:p w14:paraId="372382C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rollNo;</w:t>
      </w:r>
    </w:p>
    <w:p w14:paraId="685C13E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name[</w:t>
      </w:r>
      <w:r w:rsidRPr="002C16F5">
        <w:rPr>
          <w:color w:val="B76B01"/>
          <w:lang w:eastAsia="en-IN"/>
        </w:rPr>
        <w:t>50</w:t>
      </w:r>
      <w:r w:rsidRPr="002C16F5">
        <w:rPr>
          <w:color w:val="383A42"/>
          <w:lang w:eastAsia="en-IN"/>
        </w:rPr>
        <w:t>];</w:t>
      </w:r>
    </w:p>
    <w:p w14:paraId="2F73A2E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float</w:t>
      </w:r>
      <w:r w:rsidRPr="002C16F5">
        <w:rPr>
          <w:color w:val="383A42"/>
          <w:lang w:eastAsia="en-IN"/>
        </w:rPr>
        <w:t xml:space="preserve"> marks;</w:t>
      </w:r>
    </w:p>
    <w:p w14:paraId="023DAE5F" w14:textId="77777777" w:rsidR="002C16F5" w:rsidRPr="002C16F5" w:rsidRDefault="002C16F5" w:rsidP="009278D7">
      <w:pPr>
        <w:pStyle w:val="Code"/>
        <w:rPr>
          <w:color w:val="383A42"/>
          <w:lang w:eastAsia="en-IN"/>
        </w:rPr>
      </w:pPr>
      <w:r w:rsidRPr="002C16F5">
        <w:rPr>
          <w:color w:val="383A42"/>
          <w:lang w:eastAsia="en-IN"/>
        </w:rPr>
        <w:t>};</w:t>
      </w:r>
    </w:p>
    <w:p w14:paraId="1357314E" w14:textId="77777777" w:rsidR="002C16F5" w:rsidRPr="002C16F5" w:rsidRDefault="002C16F5" w:rsidP="009278D7">
      <w:pPr>
        <w:pStyle w:val="Code"/>
        <w:rPr>
          <w:color w:val="383A42"/>
          <w:lang w:eastAsia="en-IN"/>
        </w:rPr>
      </w:pPr>
    </w:p>
    <w:p w14:paraId="130B390F" w14:textId="77777777" w:rsidR="002C16F5" w:rsidRPr="002C16F5" w:rsidRDefault="002C16F5" w:rsidP="009278D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addStudent</w:t>
      </w:r>
      <w:r w:rsidRPr="002C16F5">
        <w:rPr>
          <w:color w:val="383A42"/>
          <w:lang w:eastAsia="en-IN"/>
        </w:rPr>
        <w:t>() {</w:t>
      </w:r>
    </w:p>
    <w:p w14:paraId="3098B603"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"students.dat"</w:t>
      </w:r>
      <w:r w:rsidRPr="002C16F5">
        <w:rPr>
          <w:color w:val="383A42"/>
          <w:lang w:eastAsia="en-IN"/>
        </w:rPr>
        <w:t xml:space="preserve">, </w:t>
      </w:r>
      <w:r w:rsidRPr="002C16F5">
        <w:rPr>
          <w:lang w:eastAsia="en-IN"/>
        </w:rPr>
        <w:t>"ab"</w:t>
      </w:r>
      <w:r w:rsidRPr="002C16F5">
        <w:rPr>
          <w:color w:val="383A42"/>
          <w:lang w:eastAsia="en-IN"/>
        </w:rPr>
        <w:t>);</w:t>
      </w:r>
    </w:p>
    <w:p w14:paraId="6D8B687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w:t>
      </w:r>
    </w:p>
    <w:p w14:paraId="18332267" w14:textId="77777777" w:rsidR="002C16F5" w:rsidRPr="002C16F5" w:rsidRDefault="002C16F5" w:rsidP="009278D7">
      <w:pPr>
        <w:pStyle w:val="Code"/>
        <w:rPr>
          <w:color w:val="383A42"/>
          <w:lang w:eastAsia="en-IN"/>
        </w:rPr>
      </w:pPr>
      <w:r w:rsidRPr="002C16F5">
        <w:rPr>
          <w:color w:val="383A42"/>
          <w:lang w:eastAsia="en-IN"/>
        </w:rPr>
        <w:t xml:space="preserve">    </w:t>
      </w:r>
    </w:p>
    <w:p w14:paraId="7CBB916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42C6CB6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"Error opening file.\n"</w:t>
      </w:r>
      <w:r w:rsidRPr="002C16F5">
        <w:rPr>
          <w:color w:val="383A42"/>
          <w:lang w:eastAsia="en-IN"/>
        </w:rPr>
        <w:t>);</w:t>
      </w:r>
    </w:p>
    <w:p w14:paraId="5F7703B7"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w:t>
      </w:r>
    </w:p>
    <w:p w14:paraId="73D66BA1" w14:textId="77777777" w:rsidR="002C16F5" w:rsidRPr="002C16F5" w:rsidRDefault="002C16F5" w:rsidP="009278D7">
      <w:pPr>
        <w:pStyle w:val="Code"/>
        <w:rPr>
          <w:color w:val="383A42"/>
          <w:lang w:eastAsia="en-IN"/>
        </w:rPr>
      </w:pPr>
      <w:r w:rsidRPr="002C16F5">
        <w:rPr>
          <w:color w:val="383A42"/>
          <w:lang w:eastAsia="en-IN"/>
        </w:rPr>
        <w:t xml:space="preserve">    }</w:t>
      </w:r>
    </w:p>
    <w:p w14:paraId="03EBEBC3" w14:textId="77777777" w:rsidR="002C16F5" w:rsidRPr="002C16F5" w:rsidRDefault="002C16F5" w:rsidP="009278D7">
      <w:pPr>
        <w:pStyle w:val="Code"/>
        <w:rPr>
          <w:color w:val="383A42"/>
          <w:lang w:eastAsia="en-IN"/>
        </w:rPr>
      </w:pPr>
      <w:r w:rsidRPr="002C16F5">
        <w:rPr>
          <w:color w:val="383A42"/>
          <w:lang w:eastAsia="en-IN"/>
        </w:rPr>
        <w:t xml:space="preserve">    </w:t>
      </w:r>
    </w:p>
    <w:p w14:paraId="0CC05D7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Roll Number: "</w:t>
      </w:r>
      <w:r w:rsidRPr="002C16F5">
        <w:rPr>
          <w:color w:val="383A42"/>
          <w:lang w:eastAsia="en-IN"/>
        </w:rPr>
        <w:t>);</w:t>
      </w:r>
    </w:p>
    <w:p w14:paraId="4ACDD4C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s.rollNo);</w:t>
      </w:r>
    </w:p>
    <w:p w14:paraId="55699603"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Name: "</w:t>
      </w:r>
      <w:r w:rsidRPr="002C16F5">
        <w:rPr>
          <w:color w:val="383A42"/>
          <w:lang w:eastAsia="en-IN"/>
        </w:rPr>
        <w:t>);</w:t>
      </w:r>
    </w:p>
    <w:p w14:paraId="4EACCD40"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 %[^\n]"</w:t>
      </w:r>
      <w:r w:rsidRPr="002C16F5">
        <w:rPr>
          <w:color w:val="383A42"/>
          <w:lang w:eastAsia="en-IN"/>
        </w:rPr>
        <w:t>, s.name);</w:t>
      </w:r>
    </w:p>
    <w:p w14:paraId="564AFA1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Marks: "</w:t>
      </w:r>
      <w:r w:rsidRPr="002C16F5">
        <w:rPr>
          <w:color w:val="383A42"/>
          <w:lang w:eastAsia="en-IN"/>
        </w:rPr>
        <w:t>);</w:t>
      </w:r>
    </w:p>
    <w:p w14:paraId="156A6A5B"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"%f"</w:t>
      </w:r>
      <w:r w:rsidRPr="002C16F5">
        <w:rPr>
          <w:color w:val="383A42"/>
          <w:lang w:eastAsia="en-IN"/>
        </w:rPr>
        <w:t xml:space="preserve">, </w:t>
      </w:r>
      <w:r w:rsidRPr="002C16F5">
        <w:rPr>
          <w:color w:val="4078F2"/>
          <w:lang w:eastAsia="en-IN"/>
        </w:rPr>
        <w:t>&amp;</w:t>
      </w:r>
      <w:r w:rsidRPr="002C16F5">
        <w:rPr>
          <w:color w:val="383A42"/>
          <w:lang w:eastAsia="en-IN"/>
        </w:rPr>
        <w:t>s.marks);</w:t>
      </w:r>
    </w:p>
    <w:p w14:paraId="2E7ED889" w14:textId="77777777" w:rsidR="002C16F5" w:rsidRPr="002C16F5" w:rsidRDefault="002C16F5" w:rsidP="009278D7">
      <w:pPr>
        <w:pStyle w:val="Code"/>
        <w:rPr>
          <w:color w:val="383A42"/>
          <w:lang w:eastAsia="en-IN"/>
        </w:rPr>
      </w:pPr>
      <w:r w:rsidRPr="002C16F5">
        <w:rPr>
          <w:color w:val="383A42"/>
          <w:lang w:eastAsia="en-IN"/>
        </w:rPr>
        <w:t xml:space="preserve">    </w:t>
      </w:r>
    </w:p>
    <w:p w14:paraId="5345D17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fwrite</w:t>
      </w:r>
      <w:r w:rsidRPr="002C16F5">
        <w:rPr>
          <w:color w:val="383A42"/>
          <w:lang w:eastAsia="en-IN"/>
        </w:rPr>
        <w:t>(</w:t>
      </w:r>
      <w:r w:rsidRPr="002C16F5">
        <w:rPr>
          <w:color w:val="4078F2"/>
          <w:lang w:eastAsia="en-IN"/>
        </w:rPr>
        <w:t>&amp;</w:t>
      </w:r>
      <w:r w:rsidRPr="002C16F5">
        <w:rPr>
          <w:color w:val="383A42"/>
          <w:lang w:eastAsia="en-IN"/>
        </w:rPr>
        <w:t xml:space="preserve">s, </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B76B01"/>
          <w:lang w:eastAsia="en-IN"/>
        </w:rPr>
        <w:t>1</w:t>
      </w:r>
      <w:r w:rsidRPr="002C16F5">
        <w:rPr>
          <w:color w:val="383A42"/>
          <w:lang w:eastAsia="en-IN"/>
        </w:rPr>
        <w:t>, fp);</w:t>
      </w:r>
    </w:p>
    <w:p w14:paraId="3880B57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3CBD7E47" w14:textId="77777777" w:rsidR="002C16F5" w:rsidRPr="002C16F5" w:rsidRDefault="002C16F5" w:rsidP="009278D7">
      <w:pPr>
        <w:pStyle w:val="Code"/>
        <w:rPr>
          <w:color w:val="383A42"/>
          <w:lang w:eastAsia="en-IN"/>
        </w:rPr>
      </w:pPr>
      <w:r w:rsidRPr="002C16F5">
        <w:rPr>
          <w:color w:val="383A42"/>
          <w:lang w:eastAsia="en-IN"/>
        </w:rPr>
        <w:t xml:space="preserve">    </w:t>
      </w:r>
    </w:p>
    <w:p w14:paraId="4CA2358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"Student added successfully!\n"</w:t>
      </w:r>
      <w:r w:rsidRPr="002C16F5">
        <w:rPr>
          <w:color w:val="383A42"/>
          <w:lang w:eastAsia="en-IN"/>
        </w:rPr>
        <w:t>);</w:t>
      </w:r>
    </w:p>
    <w:p w14:paraId="05ED07D7" w14:textId="77777777" w:rsidR="002C16F5" w:rsidRPr="002C16F5" w:rsidRDefault="002C16F5" w:rsidP="009278D7">
      <w:pPr>
        <w:pStyle w:val="Code"/>
        <w:rPr>
          <w:color w:val="383A42"/>
          <w:lang w:eastAsia="en-IN"/>
        </w:rPr>
      </w:pPr>
      <w:r w:rsidRPr="002C16F5">
        <w:rPr>
          <w:color w:val="383A42"/>
          <w:lang w:eastAsia="en-IN"/>
        </w:rPr>
        <w:t>}</w:t>
      </w:r>
    </w:p>
    <w:p w14:paraId="71527D9F" w14:textId="77777777" w:rsidR="002C16F5" w:rsidRPr="002C16F5" w:rsidRDefault="002C16F5" w:rsidP="009278D7">
      <w:pPr>
        <w:pStyle w:val="Code"/>
        <w:rPr>
          <w:color w:val="383A42"/>
          <w:lang w:eastAsia="en-IN"/>
        </w:rPr>
      </w:pPr>
    </w:p>
    <w:p w14:paraId="04AA37A6" w14:textId="77777777" w:rsidR="002C16F5" w:rsidRPr="002C16F5" w:rsidRDefault="002C16F5" w:rsidP="009278D7">
      <w:pPr>
        <w:pStyle w:val="Code"/>
        <w:rPr>
          <w:color w:val="383A42"/>
          <w:lang w:eastAsia="en-IN"/>
        </w:rPr>
      </w:pPr>
      <w:r w:rsidRPr="002C16F5">
        <w:rPr>
          <w:color w:val="A626A4"/>
          <w:lang w:eastAsia="en-IN"/>
        </w:rPr>
        <w:t>void</w:t>
      </w:r>
      <w:r w:rsidRPr="002C16F5">
        <w:rPr>
          <w:color w:val="383A42"/>
          <w:lang w:eastAsia="en-IN"/>
        </w:rPr>
        <w:t xml:space="preserve"> </w:t>
      </w:r>
      <w:r w:rsidRPr="002C16F5">
        <w:rPr>
          <w:color w:val="4078F2"/>
          <w:lang w:eastAsia="en-IN"/>
        </w:rPr>
        <w:t>displayStudents</w:t>
      </w:r>
      <w:r w:rsidRPr="002C16F5">
        <w:rPr>
          <w:color w:val="383A42"/>
          <w:lang w:eastAsia="en-IN"/>
        </w:rPr>
        <w:t>() {</w:t>
      </w:r>
    </w:p>
    <w:p w14:paraId="11258A96"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lang w:eastAsia="en-IN"/>
        </w:rPr>
        <w:t>"students.dat"</w:t>
      </w:r>
      <w:r w:rsidRPr="002C16F5">
        <w:rPr>
          <w:color w:val="383A42"/>
          <w:lang w:eastAsia="en-IN"/>
        </w:rPr>
        <w:t xml:space="preserve">, </w:t>
      </w:r>
      <w:r w:rsidRPr="002C16F5">
        <w:rPr>
          <w:lang w:eastAsia="en-IN"/>
        </w:rPr>
        <w:t>"rb"</w:t>
      </w:r>
      <w:r w:rsidRPr="002C16F5">
        <w:rPr>
          <w:color w:val="383A42"/>
          <w:lang w:eastAsia="en-IN"/>
        </w:rPr>
        <w:t>);</w:t>
      </w:r>
    </w:p>
    <w:p w14:paraId="6842679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s;</w:t>
      </w:r>
    </w:p>
    <w:p w14:paraId="568C2607" w14:textId="77777777" w:rsidR="002C16F5" w:rsidRPr="002C16F5" w:rsidRDefault="002C16F5" w:rsidP="009278D7">
      <w:pPr>
        <w:pStyle w:val="Code"/>
        <w:rPr>
          <w:color w:val="383A42"/>
          <w:lang w:eastAsia="en-IN"/>
        </w:rPr>
      </w:pPr>
      <w:r w:rsidRPr="002C16F5">
        <w:rPr>
          <w:color w:val="383A42"/>
          <w:lang w:eastAsia="en-IN"/>
        </w:rPr>
        <w:t xml:space="preserve">    </w:t>
      </w:r>
    </w:p>
    <w:p w14:paraId="599BBA2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46413B5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"No records found.\n"</w:t>
      </w:r>
      <w:r w:rsidRPr="002C16F5">
        <w:rPr>
          <w:color w:val="383A42"/>
          <w:lang w:eastAsia="en-IN"/>
        </w:rPr>
        <w:t>);</w:t>
      </w:r>
    </w:p>
    <w:p w14:paraId="4F8D616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w:t>
      </w:r>
    </w:p>
    <w:p w14:paraId="7DDE7120" w14:textId="77777777" w:rsidR="002C16F5" w:rsidRPr="002C16F5" w:rsidRDefault="002C16F5" w:rsidP="009278D7">
      <w:pPr>
        <w:pStyle w:val="Code"/>
        <w:rPr>
          <w:color w:val="383A42"/>
          <w:lang w:eastAsia="en-IN"/>
        </w:rPr>
      </w:pPr>
      <w:r w:rsidRPr="002C16F5">
        <w:rPr>
          <w:color w:val="383A42"/>
          <w:lang w:eastAsia="en-IN"/>
        </w:rPr>
        <w:t xml:space="preserve">    }</w:t>
      </w:r>
    </w:p>
    <w:p w14:paraId="59A6C81E" w14:textId="77777777" w:rsidR="002C16F5" w:rsidRPr="002C16F5" w:rsidRDefault="002C16F5" w:rsidP="009278D7">
      <w:pPr>
        <w:pStyle w:val="Code"/>
        <w:rPr>
          <w:color w:val="383A42"/>
          <w:lang w:eastAsia="en-IN"/>
        </w:rPr>
      </w:pPr>
      <w:r w:rsidRPr="002C16F5">
        <w:rPr>
          <w:color w:val="383A42"/>
          <w:lang w:eastAsia="en-IN"/>
        </w:rPr>
        <w:t xml:space="preserve">    </w:t>
      </w:r>
    </w:p>
    <w:p w14:paraId="6E580B8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"\n%-10s %-20s %-10s\n"</w:t>
      </w:r>
      <w:r w:rsidRPr="002C16F5">
        <w:rPr>
          <w:color w:val="383A42"/>
          <w:lang w:eastAsia="en-IN"/>
        </w:rPr>
        <w:t xml:space="preserve">, </w:t>
      </w:r>
      <w:r w:rsidRPr="002C16F5">
        <w:rPr>
          <w:lang w:eastAsia="en-IN"/>
        </w:rPr>
        <w:t>"Roll No"</w:t>
      </w:r>
      <w:r w:rsidRPr="002C16F5">
        <w:rPr>
          <w:color w:val="383A42"/>
          <w:lang w:eastAsia="en-IN"/>
        </w:rPr>
        <w:t xml:space="preserve">, </w:t>
      </w:r>
      <w:r w:rsidRPr="002C16F5">
        <w:rPr>
          <w:lang w:eastAsia="en-IN"/>
        </w:rPr>
        <w:t>"Name"</w:t>
      </w:r>
      <w:r w:rsidRPr="002C16F5">
        <w:rPr>
          <w:color w:val="383A42"/>
          <w:lang w:eastAsia="en-IN"/>
        </w:rPr>
        <w:t xml:space="preserve">, </w:t>
      </w:r>
      <w:r w:rsidRPr="002C16F5">
        <w:rPr>
          <w:lang w:eastAsia="en-IN"/>
        </w:rPr>
        <w:t>"Marks"</w:t>
      </w:r>
      <w:r w:rsidRPr="002C16F5">
        <w:rPr>
          <w:color w:val="383A42"/>
          <w:lang w:eastAsia="en-IN"/>
        </w:rPr>
        <w:t>);</w:t>
      </w:r>
    </w:p>
    <w:p w14:paraId="42BF11B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w:t>
      </w:r>
      <w:r w:rsidRPr="002C16F5">
        <w:rPr>
          <w:color w:val="383A42"/>
          <w:lang w:eastAsia="en-IN"/>
        </w:rPr>
        <w:t>);</w:t>
      </w:r>
    </w:p>
    <w:p w14:paraId="37173AAD" w14:textId="77777777" w:rsidR="002C16F5" w:rsidRPr="002C16F5" w:rsidRDefault="002C16F5" w:rsidP="009278D7">
      <w:pPr>
        <w:pStyle w:val="Code"/>
        <w:rPr>
          <w:color w:val="383A42"/>
          <w:lang w:eastAsia="en-IN"/>
        </w:rPr>
      </w:pPr>
      <w:r w:rsidRPr="002C16F5">
        <w:rPr>
          <w:color w:val="383A42"/>
          <w:lang w:eastAsia="en-IN"/>
        </w:rPr>
        <w:t xml:space="preserve">    </w:t>
      </w:r>
    </w:p>
    <w:p w14:paraId="1132C43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w:t>
      </w:r>
      <w:r w:rsidRPr="002C16F5">
        <w:rPr>
          <w:color w:val="4078F2"/>
          <w:lang w:eastAsia="en-IN"/>
        </w:rPr>
        <w:t>fread</w:t>
      </w:r>
      <w:r w:rsidRPr="002C16F5">
        <w:rPr>
          <w:color w:val="383A42"/>
          <w:lang w:eastAsia="en-IN"/>
        </w:rPr>
        <w:t>(</w:t>
      </w:r>
      <w:r w:rsidRPr="002C16F5">
        <w:rPr>
          <w:color w:val="4078F2"/>
          <w:lang w:eastAsia="en-IN"/>
        </w:rPr>
        <w:t>&amp;</w:t>
      </w:r>
      <w:r w:rsidRPr="002C16F5">
        <w:rPr>
          <w:color w:val="383A42"/>
          <w:lang w:eastAsia="en-IN"/>
        </w:rPr>
        <w:t xml:space="preserve">s, </w:t>
      </w:r>
      <w:r w:rsidRPr="002C16F5">
        <w:rPr>
          <w:color w:val="A626A4"/>
          <w:lang w:eastAsia="en-IN"/>
        </w:rPr>
        <w:t>sizeof</w:t>
      </w:r>
      <w:r w:rsidRPr="002C16F5">
        <w:rPr>
          <w:color w:val="383A42"/>
          <w:lang w:eastAsia="en-IN"/>
        </w:rPr>
        <w:t>(</w:t>
      </w:r>
      <w:r w:rsidRPr="002C16F5">
        <w:rPr>
          <w:color w:val="A626A4"/>
          <w:lang w:eastAsia="en-IN"/>
        </w:rPr>
        <w:t>struct</w:t>
      </w:r>
      <w:r w:rsidRPr="002C16F5">
        <w:rPr>
          <w:color w:val="383A42"/>
          <w:lang w:eastAsia="en-IN"/>
        </w:rPr>
        <w:t xml:space="preserve"> </w:t>
      </w:r>
      <w:r w:rsidRPr="002C16F5">
        <w:rPr>
          <w:color w:val="B76B01"/>
          <w:lang w:eastAsia="en-IN"/>
        </w:rPr>
        <w:t>Student</w:t>
      </w:r>
      <w:r w:rsidRPr="002C16F5">
        <w:rPr>
          <w:color w:val="383A42"/>
          <w:lang w:eastAsia="en-IN"/>
        </w:rPr>
        <w:t xml:space="preserve">), </w:t>
      </w:r>
      <w:r w:rsidRPr="002C16F5">
        <w:rPr>
          <w:color w:val="B76B01"/>
          <w:lang w:eastAsia="en-IN"/>
        </w:rPr>
        <w:t>1</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1</w:t>
      </w:r>
      <w:r w:rsidRPr="002C16F5">
        <w:rPr>
          <w:color w:val="383A42"/>
          <w:lang w:eastAsia="en-IN"/>
        </w:rPr>
        <w:t>) {</w:t>
      </w:r>
    </w:p>
    <w:p w14:paraId="639EECE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"%-10d %-20s %-10.2f\n"</w:t>
      </w:r>
      <w:r w:rsidRPr="002C16F5">
        <w:rPr>
          <w:color w:val="383A42"/>
          <w:lang w:eastAsia="en-IN"/>
        </w:rPr>
        <w:t>, s.rollNo, s.name, s.marks);</w:t>
      </w:r>
    </w:p>
    <w:p w14:paraId="62F3B2E9" w14:textId="77777777" w:rsidR="002C16F5" w:rsidRPr="002C16F5" w:rsidRDefault="002C16F5" w:rsidP="009278D7">
      <w:pPr>
        <w:pStyle w:val="Code"/>
        <w:rPr>
          <w:color w:val="383A42"/>
          <w:lang w:eastAsia="en-IN"/>
        </w:rPr>
      </w:pPr>
      <w:r w:rsidRPr="002C16F5">
        <w:rPr>
          <w:color w:val="383A42"/>
          <w:lang w:eastAsia="en-IN"/>
        </w:rPr>
        <w:t xml:space="preserve">    }</w:t>
      </w:r>
    </w:p>
    <w:p w14:paraId="3A236FAF" w14:textId="77777777" w:rsidR="002C16F5" w:rsidRPr="002C16F5" w:rsidRDefault="002C16F5" w:rsidP="009278D7">
      <w:pPr>
        <w:pStyle w:val="Code"/>
        <w:rPr>
          <w:color w:val="383A42"/>
          <w:lang w:eastAsia="en-IN"/>
        </w:rPr>
      </w:pPr>
      <w:r w:rsidRPr="002C16F5">
        <w:rPr>
          <w:color w:val="383A42"/>
          <w:lang w:eastAsia="en-IN"/>
        </w:rPr>
        <w:t xml:space="preserve">    </w:t>
      </w:r>
    </w:p>
    <w:p w14:paraId="7C805AA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6322767B" w14:textId="77777777" w:rsidR="002C16F5" w:rsidRPr="002C16F5" w:rsidRDefault="002C16F5" w:rsidP="009278D7">
      <w:pPr>
        <w:pStyle w:val="Code"/>
        <w:rPr>
          <w:color w:val="383A42"/>
          <w:lang w:eastAsia="en-IN"/>
        </w:rPr>
      </w:pPr>
      <w:r w:rsidRPr="002C16F5">
        <w:rPr>
          <w:color w:val="383A42"/>
          <w:lang w:eastAsia="en-IN"/>
        </w:rPr>
        <w:t>}</w:t>
      </w:r>
    </w:p>
    <w:p w14:paraId="3C284757" w14:textId="77777777" w:rsidR="002C16F5" w:rsidRPr="002C16F5" w:rsidRDefault="002C16F5" w:rsidP="009278D7">
      <w:pPr>
        <w:pStyle w:val="Code"/>
        <w:rPr>
          <w:color w:val="383A42"/>
          <w:lang w:eastAsia="en-IN"/>
        </w:rPr>
      </w:pPr>
    </w:p>
    <w:p w14:paraId="7045BBB4"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3E3EE63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int</w:t>
      </w:r>
      <w:r w:rsidRPr="002C16F5">
        <w:rPr>
          <w:color w:val="383A42"/>
          <w:lang w:eastAsia="en-IN"/>
        </w:rPr>
        <w:t xml:space="preserve"> choice;</w:t>
      </w:r>
    </w:p>
    <w:p w14:paraId="0E11E51B" w14:textId="77777777" w:rsidR="002C16F5" w:rsidRPr="002C16F5" w:rsidRDefault="002C16F5" w:rsidP="009278D7">
      <w:pPr>
        <w:pStyle w:val="Code"/>
        <w:rPr>
          <w:color w:val="383A42"/>
          <w:lang w:eastAsia="en-IN"/>
        </w:rPr>
      </w:pPr>
      <w:r w:rsidRPr="002C16F5">
        <w:rPr>
          <w:color w:val="383A42"/>
          <w:lang w:eastAsia="en-IN"/>
        </w:rPr>
        <w:t xml:space="preserve">    </w:t>
      </w:r>
    </w:p>
    <w:p w14:paraId="5F8F079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do</w:t>
      </w:r>
      <w:r w:rsidRPr="002C16F5">
        <w:rPr>
          <w:color w:val="383A42"/>
          <w:lang w:eastAsia="en-IN"/>
        </w:rPr>
        <w:t xml:space="preserve"> {</w:t>
      </w:r>
    </w:p>
    <w:p w14:paraId="0D22E9F9"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"\n=== Student Record System ===\n"</w:t>
      </w:r>
      <w:r w:rsidRPr="002C16F5">
        <w:rPr>
          <w:color w:val="383A42"/>
          <w:lang w:eastAsia="en-IN"/>
        </w:rPr>
        <w:t>);</w:t>
      </w:r>
    </w:p>
    <w:p w14:paraId="0F76BF31"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"1. Add Student\n"</w:t>
      </w:r>
      <w:r w:rsidRPr="002C16F5">
        <w:rPr>
          <w:color w:val="383A42"/>
          <w:lang w:eastAsia="en-IN"/>
        </w:rPr>
        <w:t>);</w:t>
      </w:r>
    </w:p>
    <w:p w14:paraId="5991641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"2. Display All Students\n"</w:t>
      </w:r>
      <w:r w:rsidRPr="002C16F5">
        <w:rPr>
          <w:color w:val="383A42"/>
          <w:lang w:eastAsia="en-IN"/>
        </w:rPr>
        <w:t>);</w:t>
      </w:r>
    </w:p>
    <w:p w14:paraId="39B97D0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"3. Exit\n"</w:t>
      </w:r>
      <w:r w:rsidRPr="002C16F5">
        <w:rPr>
          <w:color w:val="383A42"/>
          <w:lang w:eastAsia="en-IN"/>
        </w:rPr>
        <w:t>);</w:t>
      </w:r>
    </w:p>
    <w:p w14:paraId="1BFF4C7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choice: "</w:t>
      </w:r>
      <w:r w:rsidRPr="002C16F5">
        <w:rPr>
          <w:color w:val="383A42"/>
          <w:lang w:eastAsia="en-IN"/>
        </w:rPr>
        <w:t>);</w:t>
      </w:r>
    </w:p>
    <w:p w14:paraId="2C263F6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"%d"</w:t>
      </w:r>
      <w:r w:rsidRPr="002C16F5">
        <w:rPr>
          <w:color w:val="383A42"/>
          <w:lang w:eastAsia="en-IN"/>
        </w:rPr>
        <w:t xml:space="preserve">, </w:t>
      </w:r>
      <w:r w:rsidRPr="002C16F5">
        <w:rPr>
          <w:color w:val="4078F2"/>
          <w:lang w:eastAsia="en-IN"/>
        </w:rPr>
        <w:t>&amp;</w:t>
      </w:r>
      <w:r w:rsidRPr="002C16F5">
        <w:rPr>
          <w:color w:val="383A42"/>
          <w:lang w:eastAsia="en-IN"/>
        </w:rPr>
        <w:t>choice);</w:t>
      </w:r>
    </w:p>
    <w:p w14:paraId="525B7D7A" w14:textId="77777777" w:rsidR="002C16F5" w:rsidRPr="002C16F5" w:rsidRDefault="002C16F5" w:rsidP="009278D7">
      <w:pPr>
        <w:pStyle w:val="Code"/>
        <w:rPr>
          <w:color w:val="383A42"/>
          <w:lang w:eastAsia="en-IN"/>
        </w:rPr>
      </w:pPr>
      <w:r w:rsidRPr="002C16F5">
        <w:rPr>
          <w:color w:val="383A42"/>
          <w:lang w:eastAsia="en-IN"/>
        </w:rPr>
        <w:t xml:space="preserve">        </w:t>
      </w:r>
    </w:p>
    <w:p w14:paraId="1AE9A576"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switch</w:t>
      </w:r>
      <w:r w:rsidRPr="002C16F5">
        <w:rPr>
          <w:color w:val="383A42"/>
          <w:lang w:eastAsia="en-IN"/>
        </w:rPr>
        <w:t>(choice) {</w:t>
      </w:r>
    </w:p>
    <w:p w14:paraId="107D682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w:t>
      </w:r>
      <w:r w:rsidRPr="002C16F5">
        <w:rPr>
          <w:color w:val="B76B01"/>
          <w:lang w:eastAsia="en-IN"/>
        </w:rPr>
        <w:t>1</w:t>
      </w:r>
      <w:r w:rsidRPr="002C16F5">
        <w:rPr>
          <w:color w:val="4078F2"/>
          <w:lang w:eastAsia="en-IN"/>
        </w:rPr>
        <w:t>:</w:t>
      </w:r>
    </w:p>
    <w:p w14:paraId="361244B0"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addStudent</w:t>
      </w:r>
      <w:r w:rsidRPr="002C16F5">
        <w:rPr>
          <w:color w:val="383A42"/>
          <w:lang w:eastAsia="en-IN"/>
        </w:rPr>
        <w:t>();</w:t>
      </w:r>
    </w:p>
    <w:p w14:paraId="75E1F29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7823B4A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w:t>
      </w:r>
      <w:r w:rsidRPr="002C16F5">
        <w:rPr>
          <w:color w:val="B76B01"/>
          <w:lang w:eastAsia="en-IN"/>
        </w:rPr>
        <w:t>2</w:t>
      </w:r>
      <w:r w:rsidRPr="002C16F5">
        <w:rPr>
          <w:color w:val="4078F2"/>
          <w:lang w:eastAsia="en-IN"/>
        </w:rPr>
        <w:t>:</w:t>
      </w:r>
    </w:p>
    <w:p w14:paraId="0CD7A247"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displayStudents</w:t>
      </w:r>
      <w:r w:rsidRPr="002C16F5">
        <w:rPr>
          <w:color w:val="383A42"/>
          <w:lang w:eastAsia="en-IN"/>
        </w:rPr>
        <w:t>();</w:t>
      </w:r>
    </w:p>
    <w:p w14:paraId="4779254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0D980A6F"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case</w:t>
      </w:r>
      <w:r w:rsidRPr="002C16F5">
        <w:rPr>
          <w:color w:val="383A42"/>
          <w:lang w:eastAsia="en-IN"/>
        </w:rPr>
        <w:t xml:space="preserve"> </w:t>
      </w:r>
      <w:r w:rsidRPr="002C16F5">
        <w:rPr>
          <w:color w:val="B76B01"/>
          <w:lang w:eastAsia="en-IN"/>
        </w:rPr>
        <w:t>3</w:t>
      </w:r>
      <w:r w:rsidRPr="002C16F5">
        <w:rPr>
          <w:color w:val="4078F2"/>
          <w:lang w:eastAsia="en-IN"/>
        </w:rPr>
        <w:t>:</w:t>
      </w:r>
    </w:p>
    <w:p w14:paraId="1CD4FE8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"Goodbye!\n"</w:t>
      </w:r>
      <w:r w:rsidRPr="002C16F5">
        <w:rPr>
          <w:color w:val="383A42"/>
          <w:lang w:eastAsia="en-IN"/>
        </w:rPr>
        <w:t>);</w:t>
      </w:r>
    </w:p>
    <w:p w14:paraId="3235F98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break</w:t>
      </w:r>
      <w:r w:rsidRPr="002C16F5">
        <w:rPr>
          <w:color w:val="383A42"/>
          <w:lang w:eastAsia="en-IN"/>
        </w:rPr>
        <w:t>;</w:t>
      </w:r>
    </w:p>
    <w:p w14:paraId="5BB1AFF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default</w:t>
      </w:r>
      <w:r w:rsidRPr="002C16F5">
        <w:rPr>
          <w:color w:val="4078F2"/>
          <w:lang w:eastAsia="en-IN"/>
        </w:rPr>
        <w:t>:</w:t>
      </w:r>
    </w:p>
    <w:p w14:paraId="4AB96CDA"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"Invalid choice!\n"</w:t>
      </w:r>
      <w:r w:rsidRPr="002C16F5">
        <w:rPr>
          <w:color w:val="383A42"/>
          <w:lang w:eastAsia="en-IN"/>
        </w:rPr>
        <w:t>);</w:t>
      </w:r>
    </w:p>
    <w:p w14:paraId="4691CF45" w14:textId="77777777" w:rsidR="002C16F5" w:rsidRPr="002C16F5" w:rsidRDefault="002C16F5" w:rsidP="009278D7">
      <w:pPr>
        <w:pStyle w:val="Code"/>
        <w:rPr>
          <w:color w:val="383A42"/>
          <w:lang w:eastAsia="en-IN"/>
        </w:rPr>
      </w:pPr>
      <w:r w:rsidRPr="002C16F5">
        <w:rPr>
          <w:color w:val="383A42"/>
          <w:lang w:eastAsia="en-IN"/>
        </w:rPr>
        <w:t xml:space="preserve">        }</w:t>
      </w:r>
    </w:p>
    <w:p w14:paraId="62C96F5E" w14:textId="77777777" w:rsidR="002C16F5" w:rsidRPr="002C16F5" w:rsidRDefault="002C16F5" w:rsidP="009278D7">
      <w:pPr>
        <w:pStyle w:val="Code"/>
        <w:rPr>
          <w:color w:val="383A42"/>
          <w:lang w:eastAsia="en-IN"/>
        </w:rPr>
      </w:pPr>
      <w:r w:rsidRPr="002C16F5">
        <w:rPr>
          <w:color w:val="383A42"/>
          <w:lang w:eastAsia="en-IN"/>
        </w:rPr>
        <w:t xml:space="preserve">    } </w:t>
      </w:r>
      <w:r w:rsidRPr="002C16F5">
        <w:rPr>
          <w:color w:val="A626A4"/>
          <w:lang w:eastAsia="en-IN"/>
        </w:rPr>
        <w:t>while</w:t>
      </w:r>
      <w:r w:rsidRPr="002C16F5">
        <w:rPr>
          <w:color w:val="383A42"/>
          <w:lang w:eastAsia="en-IN"/>
        </w:rPr>
        <w:t xml:space="preserve"> (choice </w:t>
      </w:r>
      <w:r w:rsidRPr="002C16F5">
        <w:rPr>
          <w:color w:val="4078F2"/>
          <w:lang w:eastAsia="en-IN"/>
        </w:rPr>
        <w:t>!=</w:t>
      </w:r>
      <w:r w:rsidRPr="002C16F5">
        <w:rPr>
          <w:color w:val="383A42"/>
          <w:lang w:eastAsia="en-IN"/>
        </w:rPr>
        <w:t xml:space="preserve"> </w:t>
      </w:r>
      <w:r w:rsidRPr="002C16F5">
        <w:rPr>
          <w:color w:val="B76B01"/>
          <w:lang w:eastAsia="en-IN"/>
        </w:rPr>
        <w:t>3</w:t>
      </w:r>
      <w:r w:rsidRPr="002C16F5">
        <w:rPr>
          <w:color w:val="383A42"/>
          <w:lang w:eastAsia="en-IN"/>
        </w:rPr>
        <w:t>);</w:t>
      </w:r>
    </w:p>
    <w:p w14:paraId="64C2592A" w14:textId="77777777" w:rsidR="002C16F5" w:rsidRPr="002C16F5" w:rsidRDefault="002C16F5" w:rsidP="009278D7">
      <w:pPr>
        <w:pStyle w:val="Code"/>
        <w:rPr>
          <w:color w:val="383A42"/>
          <w:lang w:eastAsia="en-IN"/>
        </w:rPr>
      </w:pPr>
      <w:r w:rsidRPr="002C16F5">
        <w:rPr>
          <w:color w:val="383A42"/>
          <w:lang w:eastAsia="en-IN"/>
        </w:rPr>
        <w:t xml:space="preserve">    </w:t>
      </w:r>
    </w:p>
    <w:p w14:paraId="0EE38F4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4AFD5E28" w14:textId="77777777" w:rsidR="002C16F5" w:rsidRPr="002C16F5" w:rsidRDefault="002C16F5" w:rsidP="009278D7">
      <w:pPr>
        <w:pStyle w:val="Code"/>
        <w:rPr>
          <w:color w:val="383A42"/>
          <w:lang w:eastAsia="en-IN"/>
        </w:rPr>
      </w:pPr>
      <w:r w:rsidRPr="002C16F5">
        <w:rPr>
          <w:color w:val="383A42"/>
          <w:lang w:eastAsia="en-IN"/>
        </w:rPr>
        <w:t>}</w:t>
      </w:r>
    </w:p>
    <w:p w14:paraId="4BF9CF79" w14:textId="1910EB76" w:rsidR="002C16F5" w:rsidRPr="009278D7" w:rsidRDefault="002C16F5" w:rsidP="00EB5751">
      <w:pPr>
        <w:pStyle w:val="Subheadddddf"/>
      </w:pPr>
      <w:r w:rsidRPr="002C16F5">
        <w:t>Example 2: File Copy Program</w:t>
      </w:r>
    </w:p>
    <w:p w14:paraId="4999219C" w14:textId="77777777" w:rsidR="002C16F5" w:rsidRPr="002C16F5" w:rsidRDefault="002C16F5" w:rsidP="009278D7">
      <w:pPr>
        <w:pStyle w:val="Code"/>
        <w:rPr>
          <w:color w:val="383A42"/>
          <w:lang w:eastAsia="en-IN"/>
        </w:rPr>
      </w:pPr>
      <w:r w:rsidRPr="002C16F5">
        <w:rPr>
          <w:color w:val="E45649"/>
          <w:lang w:eastAsia="en-IN"/>
        </w:rPr>
        <w:t>#</w:t>
      </w:r>
      <w:r w:rsidRPr="002C16F5">
        <w:rPr>
          <w:color w:val="A626A4"/>
          <w:lang w:eastAsia="en-IN"/>
        </w:rPr>
        <w:t>include</w:t>
      </w:r>
      <w:r w:rsidRPr="002C16F5">
        <w:rPr>
          <w:color w:val="E45649"/>
          <w:lang w:eastAsia="en-IN"/>
        </w:rPr>
        <w:t xml:space="preserve"> </w:t>
      </w:r>
      <w:r w:rsidRPr="002C16F5">
        <w:rPr>
          <w:lang w:eastAsia="en-IN"/>
        </w:rPr>
        <w:t>&lt;stdio.h&gt;</w:t>
      </w:r>
    </w:p>
    <w:p w14:paraId="12AB308C" w14:textId="77777777" w:rsidR="002C16F5" w:rsidRPr="002C16F5" w:rsidRDefault="002C16F5" w:rsidP="009278D7">
      <w:pPr>
        <w:pStyle w:val="Code"/>
        <w:rPr>
          <w:color w:val="383A42"/>
          <w:lang w:eastAsia="en-IN"/>
        </w:rPr>
      </w:pPr>
    </w:p>
    <w:p w14:paraId="4C721A4A" w14:textId="77777777" w:rsidR="002C16F5" w:rsidRPr="002C16F5" w:rsidRDefault="002C16F5" w:rsidP="009278D7">
      <w:pPr>
        <w:pStyle w:val="Code"/>
        <w:rPr>
          <w:color w:val="383A42"/>
          <w:lang w:eastAsia="en-IN"/>
        </w:rPr>
      </w:pPr>
      <w:r w:rsidRPr="002C16F5">
        <w:rPr>
          <w:color w:val="A626A4"/>
          <w:lang w:eastAsia="en-IN"/>
        </w:rPr>
        <w:t>int</w:t>
      </w:r>
      <w:r w:rsidRPr="002C16F5">
        <w:rPr>
          <w:color w:val="383A42"/>
          <w:lang w:eastAsia="en-IN"/>
        </w:rPr>
        <w:t xml:space="preserve"> </w:t>
      </w:r>
      <w:r w:rsidRPr="002C16F5">
        <w:rPr>
          <w:color w:val="4078F2"/>
          <w:lang w:eastAsia="en-IN"/>
        </w:rPr>
        <w:t>main</w:t>
      </w:r>
      <w:r w:rsidRPr="002C16F5">
        <w:rPr>
          <w:color w:val="383A42"/>
          <w:lang w:eastAsia="en-IN"/>
        </w:rPr>
        <w:t>() {</w:t>
      </w:r>
    </w:p>
    <w:p w14:paraId="506761E6" w14:textId="77777777" w:rsidR="002C16F5" w:rsidRPr="002C16F5" w:rsidRDefault="002C16F5" w:rsidP="009278D7">
      <w:pPr>
        <w:pStyle w:val="Code"/>
        <w:rPr>
          <w:color w:val="383A42"/>
          <w:lang w:eastAsia="en-IN"/>
        </w:rPr>
      </w:pPr>
      <w:r w:rsidRPr="002C16F5">
        <w:rPr>
          <w:color w:val="383A42"/>
          <w:lang w:eastAsia="en-IN"/>
        </w:rPr>
        <w:t xml:space="preserve">    FILE </w:t>
      </w:r>
      <w:r w:rsidRPr="002C16F5">
        <w:rPr>
          <w:color w:val="4078F2"/>
          <w:lang w:eastAsia="en-IN"/>
        </w:rPr>
        <w:t>*</w:t>
      </w:r>
      <w:r w:rsidRPr="002C16F5">
        <w:rPr>
          <w:color w:val="383A42"/>
          <w:lang w:eastAsia="en-IN"/>
        </w:rPr>
        <w:t xml:space="preserve">source, </w:t>
      </w:r>
      <w:r w:rsidRPr="002C16F5">
        <w:rPr>
          <w:color w:val="4078F2"/>
          <w:lang w:eastAsia="en-IN"/>
        </w:rPr>
        <w:t>*</w:t>
      </w:r>
      <w:r w:rsidRPr="002C16F5">
        <w:rPr>
          <w:color w:val="383A42"/>
          <w:lang w:eastAsia="en-IN"/>
        </w:rPr>
        <w:t>dest;</w:t>
      </w:r>
    </w:p>
    <w:p w14:paraId="2923864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ch;</w:t>
      </w:r>
    </w:p>
    <w:p w14:paraId="52E4185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char</w:t>
      </w:r>
      <w:r w:rsidRPr="002C16F5">
        <w:rPr>
          <w:color w:val="383A42"/>
          <w:lang w:eastAsia="en-IN"/>
        </w:rPr>
        <w:t xml:space="preserve"> sourceName[</w:t>
      </w:r>
      <w:r w:rsidRPr="002C16F5">
        <w:rPr>
          <w:color w:val="B76B01"/>
          <w:lang w:eastAsia="en-IN"/>
        </w:rPr>
        <w:t>100</w:t>
      </w:r>
      <w:r w:rsidRPr="002C16F5">
        <w:rPr>
          <w:color w:val="383A42"/>
          <w:lang w:eastAsia="en-IN"/>
        </w:rPr>
        <w:t>], destName[</w:t>
      </w:r>
      <w:r w:rsidRPr="002C16F5">
        <w:rPr>
          <w:color w:val="B76B01"/>
          <w:lang w:eastAsia="en-IN"/>
        </w:rPr>
        <w:t>100</w:t>
      </w:r>
      <w:r w:rsidRPr="002C16F5">
        <w:rPr>
          <w:color w:val="383A42"/>
          <w:lang w:eastAsia="en-IN"/>
        </w:rPr>
        <w:t>];</w:t>
      </w:r>
    </w:p>
    <w:p w14:paraId="13863EFC" w14:textId="77777777" w:rsidR="002C16F5" w:rsidRPr="002C16F5" w:rsidRDefault="002C16F5" w:rsidP="009278D7">
      <w:pPr>
        <w:pStyle w:val="Code"/>
        <w:rPr>
          <w:color w:val="383A42"/>
          <w:lang w:eastAsia="en-IN"/>
        </w:rPr>
      </w:pPr>
      <w:r w:rsidRPr="002C16F5">
        <w:rPr>
          <w:color w:val="383A42"/>
          <w:lang w:eastAsia="en-IN"/>
        </w:rPr>
        <w:t xml:space="preserve">    </w:t>
      </w:r>
    </w:p>
    <w:p w14:paraId="202B15A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source file name: "</w:t>
      </w:r>
      <w:r w:rsidRPr="002C16F5">
        <w:rPr>
          <w:color w:val="383A42"/>
          <w:lang w:eastAsia="en-IN"/>
        </w:rPr>
        <w:t>);</w:t>
      </w:r>
    </w:p>
    <w:p w14:paraId="2FEB564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"%s"</w:t>
      </w:r>
      <w:r w:rsidRPr="002C16F5">
        <w:rPr>
          <w:color w:val="383A42"/>
          <w:lang w:eastAsia="en-IN"/>
        </w:rPr>
        <w:t>, sourceName);</w:t>
      </w:r>
    </w:p>
    <w:p w14:paraId="725ABA9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"Enter destination file name: "</w:t>
      </w:r>
      <w:r w:rsidRPr="002C16F5">
        <w:rPr>
          <w:color w:val="383A42"/>
          <w:lang w:eastAsia="en-IN"/>
        </w:rPr>
        <w:t>);</w:t>
      </w:r>
    </w:p>
    <w:p w14:paraId="1DB5EF6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scanf</w:t>
      </w:r>
      <w:r w:rsidRPr="002C16F5">
        <w:rPr>
          <w:color w:val="383A42"/>
          <w:lang w:eastAsia="en-IN"/>
        </w:rPr>
        <w:t>(</w:t>
      </w:r>
      <w:r w:rsidRPr="002C16F5">
        <w:rPr>
          <w:lang w:eastAsia="en-IN"/>
        </w:rPr>
        <w:t>"%s"</w:t>
      </w:r>
      <w:r w:rsidRPr="002C16F5">
        <w:rPr>
          <w:color w:val="383A42"/>
          <w:lang w:eastAsia="en-IN"/>
        </w:rPr>
        <w:t>, destName);</w:t>
      </w:r>
    </w:p>
    <w:p w14:paraId="67AF1312" w14:textId="77777777" w:rsidR="002C16F5" w:rsidRPr="002C16F5" w:rsidRDefault="002C16F5" w:rsidP="009278D7">
      <w:pPr>
        <w:pStyle w:val="Code"/>
        <w:rPr>
          <w:color w:val="383A42"/>
          <w:lang w:eastAsia="en-IN"/>
        </w:rPr>
      </w:pPr>
      <w:r w:rsidRPr="002C16F5">
        <w:rPr>
          <w:color w:val="383A42"/>
          <w:lang w:eastAsia="en-IN"/>
        </w:rPr>
        <w:t xml:space="preserve">    </w:t>
      </w:r>
    </w:p>
    <w:p w14:paraId="427B77A6" w14:textId="77777777" w:rsidR="002C16F5" w:rsidRPr="002C16F5" w:rsidRDefault="002C16F5" w:rsidP="009278D7">
      <w:pPr>
        <w:pStyle w:val="Code"/>
        <w:rPr>
          <w:color w:val="383A42"/>
          <w:lang w:eastAsia="en-IN"/>
        </w:rPr>
      </w:pPr>
      <w:r w:rsidRPr="002C16F5">
        <w:rPr>
          <w:color w:val="383A42"/>
          <w:lang w:eastAsia="en-IN"/>
        </w:rPr>
        <w:t xml:space="preserve">    source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 xml:space="preserve">(sourceName, </w:t>
      </w:r>
      <w:r w:rsidRPr="002C16F5">
        <w:rPr>
          <w:lang w:eastAsia="en-IN"/>
        </w:rPr>
        <w:t>"r"</w:t>
      </w:r>
      <w:r w:rsidRPr="002C16F5">
        <w:rPr>
          <w:color w:val="383A42"/>
          <w:lang w:eastAsia="en-IN"/>
        </w:rPr>
        <w:t>);</w:t>
      </w:r>
    </w:p>
    <w:p w14:paraId="15A9FA8B"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(source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34FD54CE"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open source file.\n"</w:t>
      </w:r>
      <w:r w:rsidRPr="002C16F5">
        <w:rPr>
          <w:color w:val="383A42"/>
          <w:lang w:eastAsia="en-IN"/>
        </w:rPr>
        <w:t>);</w:t>
      </w:r>
    </w:p>
    <w:p w14:paraId="75AB200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40F97BEC" w14:textId="77777777" w:rsidR="002C16F5" w:rsidRPr="002C16F5" w:rsidRDefault="002C16F5" w:rsidP="009278D7">
      <w:pPr>
        <w:pStyle w:val="Code"/>
        <w:rPr>
          <w:color w:val="383A42"/>
          <w:lang w:eastAsia="en-IN"/>
        </w:rPr>
      </w:pPr>
      <w:r w:rsidRPr="002C16F5">
        <w:rPr>
          <w:color w:val="383A42"/>
          <w:lang w:eastAsia="en-IN"/>
        </w:rPr>
        <w:t xml:space="preserve">    }</w:t>
      </w:r>
    </w:p>
    <w:p w14:paraId="3E13E779" w14:textId="77777777" w:rsidR="002C16F5" w:rsidRPr="002C16F5" w:rsidRDefault="002C16F5" w:rsidP="009278D7">
      <w:pPr>
        <w:pStyle w:val="Code"/>
        <w:rPr>
          <w:color w:val="383A42"/>
          <w:lang w:eastAsia="en-IN"/>
        </w:rPr>
      </w:pPr>
      <w:r w:rsidRPr="002C16F5">
        <w:rPr>
          <w:color w:val="383A42"/>
          <w:lang w:eastAsia="en-IN"/>
        </w:rPr>
        <w:t xml:space="preserve">    </w:t>
      </w:r>
    </w:p>
    <w:p w14:paraId="1CA3E586" w14:textId="77777777" w:rsidR="002C16F5" w:rsidRPr="002C16F5" w:rsidRDefault="002C16F5" w:rsidP="009278D7">
      <w:pPr>
        <w:pStyle w:val="Code"/>
        <w:rPr>
          <w:color w:val="383A42"/>
          <w:lang w:eastAsia="en-IN"/>
        </w:rPr>
      </w:pPr>
      <w:r w:rsidRPr="002C16F5">
        <w:rPr>
          <w:color w:val="383A42"/>
          <w:lang w:eastAsia="en-IN"/>
        </w:rPr>
        <w:t xml:space="preserve">    dest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 xml:space="preserve">(destName, </w:t>
      </w:r>
      <w:r w:rsidRPr="002C16F5">
        <w:rPr>
          <w:lang w:eastAsia="en-IN"/>
        </w:rPr>
        <w:t>"w"</w:t>
      </w:r>
      <w:r w:rsidRPr="002C16F5">
        <w:rPr>
          <w:color w:val="383A42"/>
          <w:lang w:eastAsia="en-IN"/>
        </w:rPr>
        <w:t>);</w:t>
      </w:r>
    </w:p>
    <w:p w14:paraId="56A913FB"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if</w:t>
      </w:r>
      <w:r w:rsidRPr="002C16F5">
        <w:rPr>
          <w:color w:val="383A42"/>
          <w:lang w:eastAsia="en-IN"/>
        </w:rPr>
        <w:t xml:space="preserve"> (dest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2F7056E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"Cannot create destination file.\n"</w:t>
      </w:r>
      <w:r w:rsidRPr="002C16F5">
        <w:rPr>
          <w:color w:val="383A42"/>
          <w:lang w:eastAsia="en-IN"/>
        </w:rPr>
        <w:t>);</w:t>
      </w:r>
    </w:p>
    <w:p w14:paraId="03C2CA24"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(source);</w:t>
      </w:r>
    </w:p>
    <w:p w14:paraId="62D181F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1</w:t>
      </w:r>
      <w:r w:rsidRPr="002C16F5">
        <w:rPr>
          <w:color w:val="383A42"/>
          <w:lang w:eastAsia="en-IN"/>
        </w:rPr>
        <w:t>;</w:t>
      </w:r>
    </w:p>
    <w:p w14:paraId="1A73FE75" w14:textId="77777777" w:rsidR="002C16F5" w:rsidRPr="002C16F5" w:rsidRDefault="002C16F5" w:rsidP="009278D7">
      <w:pPr>
        <w:pStyle w:val="Code"/>
        <w:rPr>
          <w:color w:val="383A42"/>
          <w:lang w:eastAsia="en-IN"/>
        </w:rPr>
      </w:pPr>
      <w:r w:rsidRPr="002C16F5">
        <w:rPr>
          <w:color w:val="383A42"/>
          <w:lang w:eastAsia="en-IN"/>
        </w:rPr>
        <w:t xml:space="preserve">    }</w:t>
      </w:r>
    </w:p>
    <w:p w14:paraId="6EF58F8A" w14:textId="77777777" w:rsidR="002C16F5" w:rsidRPr="002C16F5" w:rsidRDefault="002C16F5" w:rsidP="009278D7">
      <w:pPr>
        <w:pStyle w:val="Code"/>
        <w:rPr>
          <w:color w:val="383A42"/>
          <w:lang w:eastAsia="en-IN"/>
        </w:rPr>
      </w:pPr>
      <w:r w:rsidRPr="002C16F5">
        <w:rPr>
          <w:color w:val="383A42"/>
          <w:lang w:eastAsia="en-IN"/>
        </w:rPr>
        <w:t xml:space="preserve">    </w:t>
      </w:r>
    </w:p>
    <w:p w14:paraId="5D90947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while</w:t>
      </w:r>
      <w:r w:rsidRPr="002C16F5">
        <w:rPr>
          <w:color w:val="383A42"/>
          <w:lang w:eastAsia="en-IN"/>
        </w:rPr>
        <w:t xml:space="preserve"> ((ch </w:t>
      </w:r>
      <w:r w:rsidRPr="002C16F5">
        <w:rPr>
          <w:color w:val="4078F2"/>
          <w:lang w:eastAsia="en-IN"/>
        </w:rPr>
        <w:t>=</w:t>
      </w:r>
      <w:r w:rsidRPr="002C16F5">
        <w:rPr>
          <w:color w:val="383A42"/>
          <w:lang w:eastAsia="en-IN"/>
        </w:rPr>
        <w:t xml:space="preserve"> </w:t>
      </w:r>
      <w:r w:rsidRPr="002C16F5">
        <w:rPr>
          <w:color w:val="4078F2"/>
          <w:lang w:eastAsia="en-IN"/>
        </w:rPr>
        <w:t>fgetc</w:t>
      </w:r>
      <w:r w:rsidRPr="002C16F5">
        <w:rPr>
          <w:color w:val="383A42"/>
          <w:lang w:eastAsia="en-IN"/>
        </w:rPr>
        <w:t xml:space="preserve">(source)) </w:t>
      </w:r>
      <w:r w:rsidRPr="002C16F5">
        <w:rPr>
          <w:color w:val="4078F2"/>
          <w:lang w:eastAsia="en-IN"/>
        </w:rPr>
        <w:t>!=</w:t>
      </w:r>
      <w:r w:rsidRPr="002C16F5">
        <w:rPr>
          <w:color w:val="383A42"/>
          <w:lang w:eastAsia="en-IN"/>
        </w:rPr>
        <w:t xml:space="preserve"> </w:t>
      </w:r>
      <w:r w:rsidRPr="002C16F5">
        <w:rPr>
          <w:color w:val="B76B01"/>
          <w:lang w:eastAsia="en-IN"/>
        </w:rPr>
        <w:t>EOF</w:t>
      </w:r>
      <w:r w:rsidRPr="002C16F5">
        <w:rPr>
          <w:color w:val="383A42"/>
          <w:lang w:eastAsia="en-IN"/>
        </w:rPr>
        <w:t>) {</w:t>
      </w:r>
    </w:p>
    <w:p w14:paraId="0E9BC83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fputc</w:t>
      </w:r>
      <w:r w:rsidRPr="002C16F5">
        <w:rPr>
          <w:color w:val="383A42"/>
          <w:lang w:eastAsia="en-IN"/>
        </w:rPr>
        <w:t>(ch, dest);</w:t>
      </w:r>
    </w:p>
    <w:p w14:paraId="095D7214" w14:textId="77777777" w:rsidR="002C16F5" w:rsidRPr="002C16F5" w:rsidRDefault="002C16F5" w:rsidP="009278D7">
      <w:pPr>
        <w:pStyle w:val="Code"/>
        <w:rPr>
          <w:color w:val="383A42"/>
          <w:lang w:eastAsia="en-IN"/>
        </w:rPr>
      </w:pPr>
      <w:r w:rsidRPr="002C16F5">
        <w:rPr>
          <w:color w:val="383A42"/>
          <w:lang w:eastAsia="en-IN"/>
        </w:rPr>
        <w:t xml:space="preserve">    }</w:t>
      </w:r>
    </w:p>
    <w:p w14:paraId="60EE194B" w14:textId="77777777" w:rsidR="002C16F5" w:rsidRPr="002C16F5" w:rsidRDefault="002C16F5" w:rsidP="009278D7">
      <w:pPr>
        <w:pStyle w:val="Code"/>
        <w:rPr>
          <w:color w:val="383A42"/>
          <w:lang w:eastAsia="en-IN"/>
        </w:rPr>
      </w:pPr>
      <w:r w:rsidRPr="002C16F5">
        <w:rPr>
          <w:color w:val="383A42"/>
          <w:lang w:eastAsia="en-IN"/>
        </w:rPr>
        <w:t xml:space="preserve">    </w:t>
      </w:r>
    </w:p>
    <w:p w14:paraId="294D3CA5"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printf</w:t>
      </w:r>
      <w:r w:rsidRPr="002C16F5">
        <w:rPr>
          <w:color w:val="383A42"/>
          <w:lang w:eastAsia="en-IN"/>
        </w:rPr>
        <w:t>(</w:t>
      </w:r>
      <w:r w:rsidRPr="002C16F5">
        <w:rPr>
          <w:lang w:eastAsia="en-IN"/>
        </w:rPr>
        <w:t>"File copied successfully!\n"</w:t>
      </w:r>
      <w:r w:rsidRPr="002C16F5">
        <w:rPr>
          <w:color w:val="383A42"/>
          <w:lang w:eastAsia="en-IN"/>
        </w:rPr>
        <w:t>);</w:t>
      </w:r>
    </w:p>
    <w:p w14:paraId="131C5D16" w14:textId="77777777" w:rsidR="002C16F5" w:rsidRPr="002C16F5" w:rsidRDefault="002C16F5" w:rsidP="009278D7">
      <w:pPr>
        <w:pStyle w:val="Code"/>
        <w:rPr>
          <w:color w:val="383A42"/>
          <w:lang w:eastAsia="en-IN"/>
        </w:rPr>
      </w:pPr>
      <w:r w:rsidRPr="002C16F5">
        <w:rPr>
          <w:color w:val="383A42"/>
          <w:lang w:eastAsia="en-IN"/>
        </w:rPr>
        <w:t xml:space="preserve">    </w:t>
      </w:r>
    </w:p>
    <w:p w14:paraId="422BD1FC"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(source);</w:t>
      </w:r>
    </w:p>
    <w:p w14:paraId="262384D8"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(dest);</w:t>
      </w:r>
    </w:p>
    <w:p w14:paraId="3BAC1335" w14:textId="77777777" w:rsidR="002C16F5" w:rsidRPr="002C16F5" w:rsidRDefault="002C16F5" w:rsidP="009278D7">
      <w:pPr>
        <w:pStyle w:val="Code"/>
        <w:rPr>
          <w:color w:val="383A42"/>
          <w:lang w:eastAsia="en-IN"/>
        </w:rPr>
      </w:pPr>
      <w:r w:rsidRPr="002C16F5">
        <w:rPr>
          <w:color w:val="383A42"/>
          <w:lang w:eastAsia="en-IN"/>
        </w:rPr>
        <w:t xml:space="preserve">    </w:t>
      </w:r>
    </w:p>
    <w:p w14:paraId="5369AFB2"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A626A4"/>
          <w:lang w:eastAsia="en-IN"/>
        </w:rPr>
        <w:t>return</w:t>
      </w:r>
      <w:r w:rsidRPr="002C16F5">
        <w:rPr>
          <w:color w:val="383A42"/>
          <w:lang w:eastAsia="en-IN"/>
        </w:rPr>
        <w:t xml:space="preserve"> </w:t>
      </w:r>
      <w:r w:rsidRPr="002C16F5">
        <w:rPr>
          <w:color w:val="B76B01"/>
          <w:lang w:eastAsia="en-IN"/>
        </w:rPr>
        <w:t>0</w:t>
      </w:r>
      <w:r w:rsidRPr="002C16F5">
        <w:rPr>
          <w:color w:val="383A42"/>
          <w:lang w:eastAsia="en-IN"/>
        </w:rPr>
        <w:t>;</w:t>
      </w:r>
    </w:p>
    <w:p w14:paraId="18861888" w14:textId="77777777" w:rsidR="002C16F5" w:rsidRPr="002C16F5" w:rsidRDefault="002C16F5" w:rsidP="009278D7">
      <w:pPr>
        <w:pStyle w:val="Code"/>
        <w:rPr>
          <w:color w:val="383A42"/>
          <w:lang w:eastAsia="en-IN"/>
        </w:rPr>
      </w:pPr>
      <w:r w:rsidRPr="002C16F5">
        <w:rPr>
          <w:color w:val="383A42"/>
          <w:lang w:eastAsia="en-IN"/>
        </w:rPr>
        <w:t>}</w:t>
      </w:r>
    </w:p>
    <w:p w14:paraId="6B67DD37" w14:textId="41AAE377" w:rsidR="002C16F5" w:rsidRPr="002C16F5" w:rsidRDefault="00C40E8A" w:rsidP="00A466FA">
      <w:pPr>
        <w:pStyle w:val="Subheadddd"/>
      </w:pPr>
      <w:bookmarkStart w:id="126" w:name="_Toc212291027"/>
      <w:r>
        <w:t xml:space="preserve">13.10 </w:t>
      </w:r>
      <w:r w:rsidR="002C16F5" w:rsidRPr="002C16F5">
        <w:t>Error Handling</w:t>
      </w:r>
      <w:bookmarkEnd w:id="126"/>
    </w:p>
    <w:p w14:paraId="7B2B707B" w14:textId="68FDCC35" w:rsidR="002C16F5" w:rsidRPr="009278D7" w:rsidRDefault="002C16F5" w:rsidP="00EB5751">
      <w:pPr>
        <w:pStyle w:val="Subheadddddf"/>
      </w:pPr>
      <w:r w:rsidRPr="002C16F5">
        <w:t>ferror() - Check for Errors</w:t>
      </w:r>
    </w:p>
    <w:p w14:paraId="4C871838" w14:textId="77777777" w:rsidR="002C16F5" w:rsidRPr="002C16F5" w:rsidRDefault="002C16F5" w:rsidP="009278D7">
      <w:pPr>
        <w:pStyle w:val="Code"/>
        <w:rPr>
          <w:lang w:eastAsia="en-IN"/>
        </w:rPr>
      </w:pPr>
      <w:r w:rsidRPr="002C16F5">
        <w:rPr>
          <w:color w:val="A626A4"/>
          <w:lang w:eastAsia="en-IN"/>
        </w:rPr>
        <w:t>int</w:t>
      </w:r>
      <w:r w:rsidRPr="002C16F5">
        <w:rPr>
          <w:lang w:eastAsia="en-IN"/>
        </w:rPr>
        <w:t xml:space="preserve"> </w:t>
      </w:r>
      <w:r w:rsidRPr="002C16F5">
        <w:rPr>
          <w:color w:val="4078F2"/>
          <w:lang w:eastAsia="en-IN"/>
        </w:rPr>
        <w:t>ferror</w:t>
      </w:r>
      <w:r w:rsidRPr="002C16F5">
        <w:rPr>
          <w:lang w:eastAsia="en-IN"/>
        </w:rPr>
        <w:t xml:space="preserve">(FILE </w:t>
      </w:r>
      <w:r w:rsidRPr="002C16F5">
        <w:rPr>
          <w:color w:val="4078F2"/>
          <w:lang w:eastAsia="en-IN"/>
        </w:rPr>
        <w:t>*</w:t>
      </w:r>
      <w:r w:rsidRPr="002C16F5">
        <w:rPr>
          <w:lang w:eastAsia="en-IN"/>
        </w:rPr>
        <w:t>fp);</w:t>
      </w:r>
    </w:p>
    <w:p w14:paraId="51A15393" w14:textId="7359D557" w:rsidR="002C16F5" w:rsidRPr="002C16F5" w:rsidRDefault="002C16F5" w:rsidP="00EB5751">
      <w:pPr>
        <w:pStyle w:val="Subheadddddf"/>
      </w:pPr>
      <w:r w:rsidRPr="002C16F5">
        <w:t>Example:</w:t>
      </w:r>
    </w:p>
    <w:p w14:paraId="35101FEB" w14:textId="77777777" w:rsidR="002C16F5" w:rsidRPr="002C16F5" w:rsidRDefault="002C16F5" w:rsidP="009278D7">
      <w:pPr>
        <w:pStyle w:val="Code"/>
        <w:rPr>
          <w:lang w:eastAsia="en-IN"/>
        </w:rPr>
      </w:pPr>
      <w:r w:rsidRPr="002C16F5">
        <w:rPr>
          <w:lang w:eastAsia="en-IN"/>
        </w:rPr>
        <w:t xml:space="preserve">FILE </w:t>
      </w:r>
      <w:r w:rsidRPr="002C16F5">
        <w:rPr>
          <w:color w:val="4078F2"/>
          <w:lang w:eastAsia="en-IN"/>
        </w:rPr>
        <w:t>*</w:t>
      </w:r>
      <w:r w:rsidRPr="002C16F5">
        <w:rPr>
          <w:lang w:eastAsia="en-IN"/>
        </w:rPr>
        <w:t xml:space="preserve">fp </w:t>
      </w:r>
      <w:r w:rsidRPr="002C16F5">
        <w:rPr>
          <w:color w:val="4078F2"/>
          <w:lang w:eastAsia="en-IN"/>
        </w:rPr>
        <w:t>=</w:t>
      </w:r>
      <w:r w:rsidRPr="002C16F5">
        <w:rPr>
          <w:lang w:eastAsia="en-IN"/>
        </w:rPr>
        <w:t xml:space="preserve"> </w:t>
      </w:r>
      <w:r w:rsidRPr="002C16F5">
        <w:rPr>
          <w:color w:val="4078F2"/>
          <w:lang w:eastAsia="en-IN"/>
        </w:rPr>
        <w:t>fopen</w:t>
      </w:r>
      <w:r w:rsidRPr="002C16F5">
        <w:rPr>
          <w:lang w:eastAsia="en-IN"/>
        </w:rPr>
        <w:t>(</w:t>
      </w:r>
      <w:r w:rsidRPr="002C16F5">
        <w:rPr>
          <w:color w:val="50A14F"/>
          <w:lang w:eastAsia="en-IN"/>
        </w:rPr>
        <w:t>"data.txt"</w:t>
      </w:r>
      <w:r w:rsidRPr="002C16F5">
        <w:rPr>
          <w:lang w:eastAsia="en-IN"/>
        </w:rPr>
        <w:t xml:space="preserve">, </w:t>
      </w:r>
      <w:r w:rsidRPr="002C16F5">
        <w:rPr>
          <w:color w:val="50A14F"/>
          <w:lang w:eastAsia="en-IN"/>
        </w:rPr>
        <w:t>"r"</w:t>
      </w:r>
      <w:r w:rsidRPr="002C16F5">
        <w:rPr>
          <w:lang w:eastAsia="en-IN"/>
        </w:rPr>
        <w:t>);</w:t>
      </w:r>
    </w:p>
    <w:p w14:paraId="46A55B54" w14:textId="77777777" w:rsidR="002C16F5" w:rsidRPr="002C16F5" w:rsidRDefault="002C16F5" w:rsidP="009278D7">
      <w:pPr>
        <w:pStyle w:val="Code"/>
        <w:rPr>
          <w:lang w:eastAsia="en-IN"/>
        </w:rPr>
      </w:pPr>
      <w:r w:rsidRPr="002C16F5">
        <w:rPr>
          <w:color w:val="A626A4"/>
          <w:lang w:eastAsia="en-IN"/>
        </w:rPr>
        <w:t>char</w:t>
      </w:r>
      <w:r w:rsidRPr="002C16F5">
        <w:rPr>
          <w:lang w:eastAsia="en-IN"/>
        </w:rPr>
        <w:t xml:space="preserve"> ch;</w:t>
      </w:r>
    </w:p>
    <w:p w14:paraId="50AD8101" w14:textId="77777777" w:rsidR="002C16F5" w:rsidRPr="002C16F5" w:rsidRDefault="002C16F5" w:rsidP="009278D7">
      <w:pPr>
        <w:pStyle w:val="Code"/>
        <w:rPr>
          <w:lang w:eastAsia="en-IN"/>
        </w:rPr>
      </w:pPr>
    </w:p>
    <w:p w14:paraId="2B3AD4E3" w14:textId="77777777" w:rsidR="002C16F5" w:rsidRPr="002C16F5" w:rsidRDefault="002C16F5" w:rsidP="009278D7">
      <w:pPr>
        <w:pStyle w:val="Code"/>
        <w:rPr>
          <w:lang w:eastAsia="en-IN"/>
        </w:rPr>
      </w:pPr>
      <w:r w:rsidRPr="002C16F5">
        <w:rPr>
          <w:lang w:eastAsia="en-IN"/>
        </w:rPr>
        <w:t xml:space="preserve">ch </w:t>
      </w:r>
      <w:r w:rsidRPr="002C16F5">
        <w:rPr>
          <w:color w:val="4078F2"/>
          <w:lang w:eastAsia="en-IN"/>
        </w:rPr>
        <w:t>=</w:t>
      </w:r>
      <w:r w:rsidRPr="002C16F5">
        <w:rPr>
          <w:lang w:eastAsia="en-IN"/>
        </w:rPr>
        <w:t xml:space="preserve"> </w:t>
      </w:r>
      <w:r w:rsidRPr="002C16F5">
        <w:rPr>
          <w:color w:val="4078F2"/>
          <w:lang w:eastAsia="en-IN"/>
        </w:rPr>
        <w:t>fgetc</w:t>
      </w:r>
      <w:r w:rsidRPr="002C16F5">
        <w:rPr>
          <w:lang w:eastAsia="en-IN"/>
        </w:rPr>
        <w:t>(fp);</w:t>
      </w:r>
    </w:p>
    <w:p w14:paraId="0B05D3EC" w14:textId="77777777" w:rsidR="002C16F5" w:rsidRPr="002C16F5" w:rsidRDefault="002C16F5" w:rsidP="009278D7">
      <w:pPr>
        <w:pStyle w:val="Code"/>
        <w:rPr>
          <w:lang w:eastAsia="en-IN"/>
        </w:rPr>
      </w:pPr>
    </w:p>
    <w:p w14:paraId="799FB4D6" w14:textId="77777777" w:rsidR="002C16F5" w:rsidRPr="002C16F5" w:rsidRDefault="002C16F5" w:rsidP="009278D7">
      <w:pPr>
        <w:pStyle w:val="Code"/>
        <w:rPr>
          <w:lang w:eastAsia="en-IN"/>
        </w:rPr>
      </w:pPr>
      <w:r w:rsidRPr="002C16F5">
        <w:rPr>
          <w:color w:val="A626A4"/>
          <w:lang w:eastAsia="en-IN"/>
        </w:rPr>
        <w:t>if</w:t>
      </w:r>
      <w:r w:rsidRPr="002C16F5">
        <w:rPr>
          <w:lang w:eastAsia="en-IN"/>
        </w:rPr>
        <w:t xml:space="preserve"> (</w:t>
      </w:r>
      <w:r w:rsidRPr="002C16F5">
        <w:rPr>
          <w:color w:val="4078F2"/>
          <w:lang w:eastAsia="en-IN"/>
        </w:rPr>
        <w:t>ferror</w:t>
      </w:r>
      <w:r w:rsidRPr="002C16F5">
        <w:rPr>
          <w:lang w:eastAsia="en-IN"/>
        </w:rPr>
        <w:t>(fp)) {</w:t>
      </w:r>
    </w:p>
    <w:p w14:paraId="7EE9671B" w14:textId="77777777" w:rsidR="002C16F5" w:rsidRPr="002C16F5" w:rsidRDefault="002C16F5" w:rsidP="009278D7">
      <w:pPr>
        <w:pStyle w:val="Code"/>
        <w:rPr>
          <w:lang w:eastAsia="en-IN"/>
        </w:rPr>
      </w:pPr>
      <w:r w:rsidRPr="002C16F5">
        <w:rPr>
          <w:lang w:eastAsia="en-IN"/>
        </w:rPr>
        <w:t xml:space="preserve">    </w:t>
      </w:r>
      <w:r w:rsidRPr="002C16F5">
        <w:rPr>
          <w:color w:val="4078F2"/>
          <w:lang w:eastAsia="en-IN"/>
        </w:rPr>
        <w:t>printf</w:t>
      </w:r>
      <w:r w:rsidRPr="002C16F5">
        <w:rPr>
          <w:lang w:eastAsia="en-IN"/>
        </w:rPr>
        <w:t>(</w:t>
      </w:r>
      <w:r w:rsidRPr="002C16F5">
        <w:rPr>
          <w:color w:val="50A14F"/>
          <w:lang w:eastAsia="en-IN"/>
        </w:rPr>
        <w:t>"Error reading file.\n"</w:t>
      </w:r>
      <w:r w:rsidRPr="002C16F5">
        <w:rPr>
          <w:lang w:eastAsia="en-IN"/>
        </w:rPr>
        <w:t>);</w:t>
      </w:r>
    </w:p>
    <w:p w14:paraId="5B257044" w14:textId="77777777" w:rsidR="002C16F5" w:rsidRPr="002C16F5" w:rsidRDefault="002C16F5" w:rsidP="009278D7">
      <w:pPr>
        <w:pStyle w:val="Code"/>
        <w:rPr>
          <w:lang w:eastAsia="en-IN"/>
        </w:rPr>
      </w:pPr>
      <w:r w:rsidRPr="002C16F5">
        <w:rPr>
          <w:lang w:eastAsia="en-IN"/>
        </w:rPr>
        <w:t>}</w:t>
      </w:r>
    </w:p>
    <w:p w14:paraId="249ADAF1" w14:textId="2CDE1C23" w:rsidR="002C16F5" w:rsidRPr="009278D7" w:rsidRDefault="002C16F5" w:rsidP="00EB5751">
      <w:pPr>
        <w:pStyle w:val="Subheadddddf"/>
      </w:pPr>
      <w:r w:rsidRPr="002C16F5">
        <w:t>clearerr() - Clear Error Flags</w:t>
      </w:r>
    </w:p>
    <w:p w14:paraId="63CE1E4C" w14:textId="77777777" w:rsidR="002C16F5" w:rsidRPr="002C16F5" w:rsidRDefault="002C16F5" w:rsidP="009278D7">
      <w:pPr>
        <w:pStyle w:val="Code"/>
        <w:rPr>
          <w:lang w:eastAsia="en-IN"/>
        </w:rPr>
      </w:pPr>
      <w:r w:rsidRPr="002C16F5">
        <w:rPr>
          <w:color w:val="A626A4"/>
          <w:lang w:eastAsia="en-IN"/>
        </w:rPr>
        <w:t>void</w:t>
      </w:r>
      <w:r w:rsidRPr="002C16F5">
        <w:rPr>
          <w:lang w:eastAsia="en-IN"/>
        </w:rPr>
        <w:t xml:space="preserve"> </w:t>
      </w:r>
      <w:r w:rsidRPr="002C16F5">
        <w:rPr>
          <w:color w:val="4078F2"/>
          <w:lang w:eastAsia="en-IN"/>
        </w:rPr>
        <w:t>clearerr</w:t>
      </w:r>
      <w:r w:rsidRPr="002C16F5">
        <w:rPr>
          <w:lang w:eastAsia="en-IN"/>
        </w:rPr>
        <w:t xml:space="preserve">(FILE </w:t>
      </w:r>
      <w:r w:rsidRPr="002C16F5">
        <w:rPr>
          <w:color w:val="4078F2"/>
          <w:lang w:eastAsia="en-IN"/>
        </w:rPr>
        <w:t>*</w:t>
      </w:r>
      <w:r w:rsidRPr="002C16F5">
        <w:rPr>
          <w:lang w:eastAsia="en-IN"/>
        </w:rPr>
        <w:t>fp);</w:t>
      </w:r>
    </w:p>
    <w:p w14:paraId="756D4623" w14:textId="77777777" w:rsidR="002C16F5" w:rsidRPr="002C16F5" w:rsidRDefault="002C16F5" w:rsidP="00EB5751">
      <w:pPr>
        <w:pStyle w:val="Subheadddddf"/>
      </w:pPr>
      <w:r w:rsidRPr="002C16F5">
        <w:t>Important Points to Remember</w:t>
      </w:r>
    </w:p>
    <w:p w14:paraId="7C28A891" w14:textId="77777777" w:rsidR="002C16F5" w:rsidRPr="002C16F5" w:rsidRDefault="002C16F5" w:rsidP="00EB5751">
      <w:pPr>
        <w:pStyle w:val="Pointss"/>
      </w:pPr>
      <w:r w:rsidRPr="002C16F5">
        <w:t>Always check if file opened successfully before using it</w:t>
      </w:r>
    </w:p>
    <w:p w14:paraId="3ED7CC9F" w14:textId="77777777" w:rsidR="002C16F5" w:rsidRPr="002C16F5" w:rsidRDefault="002C16F5" w:rsidP="00EB5751">
      <w:pPr>
        <w:pStyle w:val="Pointss"/>
      </w:pPr>
      <w:r w:rsidRPr="002C16F5">
        <w:t>Always close files when done</w:t>
      </w:r>
    </w:p>
    <w:p w14:paraId="77D1B2AB" w14:textId="77777777" w:rsidR="002C16F5" w:rsidRPr="002C16F5" w:rsidRDefault="002C16F5" w:rsidP="00EB5751">
      <w:pPr>
        <w:pStyle w:val="Pointss"/>
      </w:pPr>
      <w:r w:rsidRPr="002C16F5">
        <w:t>Use binary mode ("b") for binary files</w:t>
      </w:r>
    </w:p>
    <w:p w14:paraId="42C05231" w14:textId="77777777" w:rsidR="002C16F5" w:rsidRPr="002C16F5" w:rsidRDefault="002C16F5" w:rsidP="00EB5751">
      <w:pPr>
        <w:pStyle w:val="Pointss"/>
      </w:pPr>
      <w:r w:rsidRPr="002C16F5">
        <w:t>Check return values of read/write functions</w:t>
      </w:r>
    </w:p>
    <w:p w14:paraId="671DF63E" w14:textId="77777777" w:rsidR="002C16F5" w:rsidRPr="002C16F5" w:rsidRDefault="002C16F5" w:rsidP="00EB5751">
      <w:pPr>
        <w:pStyle w:val="Pointss"/>
      </w:pPr>
      <w:r w:rsidRPr="002C16F5">
        <w:t>Handle errors gracefully with proper messages</w:t>
      </w:r>
    </w:p>
    <w:p w14:paraId="037C9D91" w14:textId="77777777" w:rsidR="002C16F5" w:rsidRPr="002C16F5" w:rsidRDefault="002C16F5" w:rsidP="00EB5751">
      <w:pPr>
        <w:pStyle w:val="Subheadddddf"/>
      </w:pPr>
      <w:r w:rsidRPr="002C16F5">
        <w:t>Common Mistakes to Avoid</w:t>
      </w:r>
    </w:p>
    <w:p w14:paraId="7110B734" w14:textId="36ACAA36" w:rsidR="002C16F5" w:rsidRPr="009278D7" w:rsidRDefault="002C16F5" w:rsidP="00EB5751">
      <w:pPr>
        <w:pStyle w:val="Pointss"/>
      </w:pPr>
      <w:r w:rsidRPr="002C16F5">
        <w:t>Not checking if fopen() returned NULL</w:t>
      </w:r>
    </w:p>
    <w:p w14:paraId="29512906" w14:textId="77777777" w:rsidR="002C16F5" w:rsidRPr="002C16F5" w:rsidRDefault="002C16F5" w:rsidP="009278D7">
      <w:pPr>
        <w:pStyle w:val="Code"/>
        <w:rPr>
          <w:color w:val="383A42"/>
          <w:lang w:eastAsia="en-IN"/>
        </w:rPr>
      </w:pPr>
      <w:r w:rsidRPr="002C16F5">
        <w:rPr>
          <w:lang w:eastAsia="en-IN"/>
        </w:rPr>
        <w:t>// WRONG</w:t>
      </w:r>
    </w:p>
    <w:p w14:paraId="299F8AA5"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color w:val="50A14F"/>
          <w:lang w:eastAsia="en-IN"/>
        </w:rPr>
        <w:t>"file.txt"</w:t>
      </w:r>
      <w:r w:rsidRPr="002C16F5">
        <w:rPr>
          <w:color w:val="383A42"/>
          <w:lang w:eastAsia="en-IN"/>
        </w:rPr>
        <w:t xml:space="preserve">, </w:t>
      </w:r>
      <w:r w:rsidRPr="002C16F5">
        <w:rPr>
          <w:color w:val="50A14F"/>
          <w:lang w:eastAsia="en-IN"/>
        </w:rPr>
        <w:t>"r"</w:t>
      </w:r>
      <w:r w:rsidRPr="002C16F5">
        <w:rPr>
          <w:color w:val="383A42"/>
          <w:lang w:eastAsia="en-IN"/>
        </w:rPr>
        <w:t>);</w:t>
      </w:r>
    </w:p>
    <w:p w14:paraId="6896B002" w14:textId="77777777" w:rsidR="002C16F5" w:rsidRPr="002C16F5" w:rsidRDefault="002C16F5" w:rsidP="009278D7">
      <w:pPr>
        <w:pStyle w:val="Code"/>
        <w:rPr>
          <w:color w:val="383A42"/>
          <w:lang w:eastAsia="en-IN"/>
        </w:rPr>
      </w:pPr>
      <w:r w:rsidRPr="002C16F5">
        <w:rPr>
          <w:color w:val="4078F2"/>
          <w:lang w:eastAsia="en-IN"/>
        </w:rPr>
        <w:t>fprintf</w:t>
      </w:r>
      <w:r w:rsidRPr="002C16F5">
        <w:rPr>
          <w:color w:val="383A42"/>
          <w:lang w:eastAsia="en-IN"/>
        </w:rPr>
        <w:t xml:space="preserve">(fp, </w:t>
      </w:r>
      <w:r w:rsidRPr="002C16F5">
        <w:rPr>
          <w:color w:val="50A14F"/>
          <w:lang w:eastAsia="en-IN"/>
        </w:rPr>
        <w:t>"Hello"</w:t>
      </w:r>
      <w:r w:rsidRPr="002C16F5">
        <w:rPr>
          <w:color w:val="383A42"/>
          <w:lang w:eastAsia="en-IN"/>
        </w:rPr>
        <w:t xml:space="preserve">); </w:t>
      </w:r>
      <w:r w:rsidRPr="002C16F5">
        <w:rPr>
          <w:lang w:eastAsia="en-IN"/>
        </w:rPr>
        <w:t>// May crash!</w:t>
      </w:r>
    </w:p>
    <w:p w14:paraId="77EB3548" w14:textId="77777777" w:rsidR="002C16F5" w:rsidRPr="002C16F5" w:rsidRDefault="002C16F5" w:rsidP="002C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Amasis MT Pro" w:eastAsia="Times New Roman" w:hAnsi="Amasis MT Pro" w:cs="Courier New"/>
          <w:color w:val="383A42"/>
          <w:kern w:val="0"/>
          <w:lang w:eastAsia="en-IN"/>
          <w14:ligatures w14:val="none"/>
        </w:rPr>
      </w:pPr>
    </w:p>
    <w:p w14:paraId="15681554" w14:textId="77777777" w:rsidR="002C16F5" w:rsidRPr="002C16F5" w:rsidRDefault="002C16F5" w:rsidP="009278D7">
      <w:pPr>
        <w:pStyle w:val="Code"/>
        <w:rPr>
          <w:color w:val="383A42"/>
          <w:lang w:eastAsia="en-IN"/>
        </w:rPr>
      </w:pPr>
      <w:r w:rsidRPr="002C16F5">
        <w:rPr>
          <w:lang w:eastAsia="en-IN"/>
        </w:rPr>
        <w:t>// RIGHT</w:t>
      </w:r>
    </w:p>
    <w:p w14:paraId="5506E8E4"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color w:val="50A14F"/>
          <w:lang w:eastAsia="en-IN"/>
        </w:rPr>
        <w:t>"file.txt"</w:t>
      </w:r>
      <w:r w:rsidRPr="002C16F5">
        <w:rPr>
          <w:color w:val="383A42"/>
          <w:lang w:eastAsia="en-IN"/>
        </w:rPr>
        <w:t xml:space="preserve">, </w:t>
      </w:r>
      <w:r w:rsidRPr="002C16F5">
        <w:rPr>
          <w:color w:val="50A14F"/>
          <w:lang w:eastAsia="en-IN"/>
        </w:rPr>
        <w:t>"r"</w:t>
      </w:r>
      <w:r w:rsidRPr="002C16F5">
        <w:rPr>
          <w:color w:val="383A42"/>
          <w:lang w:eastAsia="en-IN"/>
        </w:rPr>
        <w:t>);</w:t>
      </w:r>
    </w:p>
    <w:p w14:paraId="05216792" w14:textId="77777777" w:rsidR="002C16F5" w:rsidRPr="002C16F5" w:rsidRDefault="002C16F5" w:rsidP="009278D7">
      <w:pPr>
        <w:pStyle w:val="Code"/>
        <w:rPr>
          <w:color w:val="383A42"/>
          <w:lang w:eastAsia="en-IN"/>
        </w:rPr>
      </w:pPr>
      <w:r w:rsidRPr="002C16F5">
        <w:rPr>
          <w:color w:val="A626A4"/>
          <w:lang w:eastAsia="en-IN"/>
        </w:rPr>
        <w:t>if</w:t>
      </w:r>
      <w:r w:rsidRPr="002C16F5">
        <w:rPr>
          <w:color w:val="383A42"/>
          <w:lang w:eastAsia="en-IN"/>
        </w:rPr>
        <w:t xml:space="preserve"> (fp </w:t>
      </w:r>
      <w:r w:rsidRPr="002C16F5">
        <w:rPr>
          <w:color w:val="4078F2"/>
          <w:lang w:eastAsia="en-IN"/>
        </w:rPr>
        <w:t>!=</w:t>
      </w:r>
      <w:r w:rsidRPr="002C16F5">
        <w:rPr>
          <w:color w:val="383A42"/>
          <w:lang w:eastAsia="en-IN"/>
        </w:rPr>
        <w:t xml:space="preserve"> </w:t>
      </w:r>
      <w:r w:rsidRPr="002C16F5">
        <w:rPr>
          <w:color w:val="B76B01"/>
          <w:lang w:eastAsia="en-IN"/>
        </w:rPr>
        <w:t>NULL</w:t>
      </w:r>
      <w:r w:rsidRPr="002C16F5">
        <w:rPr>
          <w:color w:val="383A42"/>
          <w:lang w:eastAsia="en-IN"/>
        </w:rPr>
        <w:t>) {</w:t>
      </w:r>
    </w:p>
    <w:p w14:paraId="6D8EFF5D"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fprintf</w:t>
      </w:r>
      <w:r w:rsidRPr="002C16F5">
        <w:rPr>
          <w:color w:val="383A42"/>
          <w:lang w:eastAsia="en-IN"/>
        </w:rPr>
        <w:t xml:space="preserve">(fp, </w:t>
      </w:r>
      <w:r w:rsidRPr="002C16F5">
        <w:rPr>
          <w:color w:val="50A14F"/>
          <w:lang w:eastAsia="en-IN"/>
        </w:rPr>
        <w:t>"Hello"</w:t>
      </w:r>
      <w:r w:rsidRPr="002C16F5">
        <w:rPr>
          <w:color w:val="383A42"/>
          <w:lang w:eastAsia="en-IN"/>
        </w:rPr>
        <w:t>);</w:t>
      </w:r>
    </w:p>
    <w:p w14:paraId="21E77CE3" w14:textId="77777777" w:rsidR="002C16F5" w:rsidRPr="002C16F5" w:rsidRDefault="002C16F5" w:rsidP="009278D7">
      <w:pPr>
        <w:pStyle w:val="Code"/>
        <w:rPr>
          <w:color w:val="383A42"/>
          <w:lang w:eastAsia="en-IN"/>
        </w:rPr>
      </w:pPr>
      <w:r w:rsidRPr="002C16F5">
        <w:rPr>
          <w:color w:val="383A42"/>
          <w:lang w:eastAsia="en-IN"/>
        </w:rPr>
        <w:t xml:space="preserve">    </w:t>
      </w:r>
      <w:r w:rsidRPr="002C16F5">
        <w:rPr>
          <w:color w:val="4078F2"/>
          <w:lang w:eastAsia="en-IN"/>
        </w:rPr>
        <w:t>fclose</w:t>
      </w:r>
      <w:r w:rsidRPr="002C16F5">
        <w:rPr>
          <w:color w:val="383A42"/>
          <w:lang w:eastAsia="en-IN"/>
        </w:rPr>
        <w:t>(fp);</w:t>
      </w:r>
    </w:p>
    <w:p w14:paraId="48AECBBC" w14:textId="77777777" w:rsidR="002C16F5" w:rsidRPr="002C16F5" w:rsidRDefault="002C16F5" w:rsidP="009278D7">
      <w:pPr>
        <w:pStyle w:val="Code"/>
        <w:rPr>
          <w:color w:val="383A42"/>
          <w:lang w:eastAsia="en-IN"/>
        </w:rPr>
      </w:pPr>
      <w:r w:rsidRPr="002C16F5">
        <w:rPr>
          <w:color w:val="383A42"/>
          <w:lang w:eastAsia="en-IN"/>
        </w:rPr>
        <w:t>}</w:t>
      </w:r>
    </w:p>
    <w:p w14:paraId="201F56BA" w14:textId="37B97820" w:rsidR="002C16F5" w:rsidRPr="009278D7" w:rsidRDefault="002C16F5" w:rsidP="00EB5751">
      <w:pPr>
        <w:pStyle w:val="Pointss"/>
      </w:pPr>
      <w:r w:rsidRPr="002C16F5">
        <w:t>Forgetting to close files</w:t>
      </w:r>
    </w:p>
    <w:p w14:paraId="6D4EEC78" w14:textId="77777777" w:rsidR="002C16F5" w:rsidRPr="002C16F5" w:rsidRDefault="002C16F5" w:rsidP="009278D7">
      <w:pPr>
        <w:pStyle w:val="Code"/>
        <w:rPr>
          <w:color w:val="383A42"/>
          <w:lang w:eastAsia="en-IN"/>
        </w:rPr>
      </w:pPr>
      <w:r w:rsidRPr="002C16F5">
        <w:rPr>
          <w:lang w:eastAsia="en-IN"/>
        </w:rPr>
        <w:t>// WRONG</w:t>
      </w:r>
    </w:p>
    <w:p w14:paraId="07D29BB4"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color w:val="50A14F"/>
          <w:lang w:eastAsia="en-IN"/>
        </w:rPr>
        <w:t>"file.txt"</w:t>
      </w:r>
      <w:r w:rsidRPr="002C16F5">
        <w:rPr>
          <w:color w:val="383A42"/>
          <w:lang w:eastAsia="en-IN"/>
        </w:rPr>
        <w:t xml:space="preserve">, </w:t>
      </w:r>
      <w:r w:rsidRPr="002C16F5">
        <w:rPr>
          <w:color w:val="50A14F"/>
          <w:lang w:eastAsia="en-IN"/>
        </w:rPr>
        <w:t>"w"</w:t>
      </w:r>
      <w:r w:rsidRPr="002C16F5">
        <w:rPr>
          <w:color w:val="383A42"/>
          <w:lang w:eastAsia="en-IN"/>
        </w:rPr>
        <w:t>);</w:t>
      </w:r>
    </w:p>
    <w:p w14:paraId="35ABEF48" w14:textId="77777777" w:rsidR="002C16F5" w:rsidRPr="002C16F5" w:rsidRDefault="002C16F5" w:rsidP="009278D7">
      <w:pPr>
        <w:pStyle w:val="Code"/>
        <w:rPr>
          <w:color w:val="383A42"/>
          <w:lang w:eastAsia="en-IN"/>
        </w:rPr>
      </w:pPr>
      <w:r w:rsidRPr="002C16F5">
        <w:rPr>
          <w:color w:val="4078F2"/>
          <w:lang w:eastAsia="en-IN"/>
        </w:rPr>
        <w:t>fprintf</w:t>
      </w:r>
      <w:r w:rsidRPr="002C16F5">
        <w:rPr>
          <w:color w:val="383A42"/>
          <w:lang w:eastAsia="en-IN"/>
        </w:rPr>
        <w:t xml:space="preserve">(fp, </w:t>
      </w:r>
      <w:r w:rsidRPr="002C16F5">
        <w:rPr>
          <w:color w:val="50A14F"/>
          <w:lang w:eastAsia="en-IN"/>
        </w:rPr>
        <w:t>"Data"</w:t>
      </w:r>
      <w:r w:rsidRPr="002C16F5">
        <w:rPr>
          <w:color w:val="383A42"/>
          <w:lang w:eastAsia="en-IN"/>
        </w:rPr>
        <w:t>);</w:t>
      </w:r>
    </w:p>
    <w:p w14:paraId="20075B0D" w14:textId="77777777" w:rsidR="002C16F5" w:rsidRPr="002C16F5" w:rsidRDefault="002C16F5" w:rsidP="009278D7">
      <w:pPr>
        <w:pStyle w:val="Code"/>
        <w:rPr>
          <w:rFonts w:ascii="Amasis MT Pro" w:eastAsia="Times New Roman" w:hAnsi="Amasis MT Pro" w:cs="Courier New"/>
          <w:color w:val="383A42"/>
          <w:kern w:val="0"/>
          <w:lang w:eastAsia="en-IN"/>
          <w14:ligatures w14:val="none"/>
        </w:rPr>
      </w:pPr>
      <w:r w:rsidRPr="002C16F5">
        <w:rPr>
          <w:rFonts w:ascii="Amasis MT Pro" w:eastAsia="Times New Roman" w:hAnsi="Amasis MT Pro" w:cs="Courier New"/>
          <w:i/>
          <w:iCs/>
          <w:color w:val="A0A1A7"/>
          <w:kern w:val="0"/>
          <w:lang w:eastAsia="en-IN"/>
          <w14:ligatures w14:val="none"/>
        </w:rPr>
        <w:t>// File not closed - data may be lost!</w:t>
      </w:r>
    </w:p>
    <w:p w14:paraId="1533F4E0" w14:textId="77777777" w:rsidR="002C16F5" w:rsidRPr="002C16F5" w:rsidRDefault="002C16F5" w:rsidP="009278D7">
      <w:pPr>
        <w:pStyle w:val="Code"/>
        <w:rPr>
          <w:color w:val="383A42"/>
          <w:lang w:eastAsia="en-IN"/>
        </w:rPr>
      </w:pPr>
      <w:r w:rsidRPr="002C16F5">
        <w:rPr>
          <w:lang w:eastAsia="en-IN"/>
        </w:rPr>
        <w:t>// RIGHT</w:t>
      </w:r>
    </w:p>
    <w:p w14:paraId="0545EAF4" w14:textId="77777777" w:rsidR="002C16F5" w:rsidRPr="002C16F5" w:rsidRDefault="002C16F5" w:rsidP="009278D7">
      <w:pPr>
        <w:pStyle w:val="Code"/>
        <w:rPr>
          <w:color w:val="383A42"/>
          <w:lang w:eastAsia="en-IN"/>
        </w:rPr>
      </w:pPr>
      <w:r w:rsidRPr="002C16F5">
        <w:rPr>
          <w:color w:val="383A42"/>
          <w:lang w:eastAsia="en-IN"/>
        </w:rPr>
        <w:t xml:space="preserve">FILE </w:t>
      </w:r>
      <w:r w:rsidRPr="002C16F5">
        <w:rPr>
          <w:color w:val="4078F2"/>
          <w:lang w:eastAsia="en-IN"/>
        </w:rPr>
        <w:t>*</w:t>
      </w:r>
      <w:r w:rsidRPr="002C16F5">
        <w:rPr>
          <w:color w:val="383A42"/>
          <w:lang w:eastAsia="en-IN"/>
        </w:rPr>
        <w:t xml:space="preserve">fp </w:t>
      </w:r>
      <w:r w:rsidRPr="002C16F5">
        <w:rPr>
          <w:color w:val="4078F2"/>
          <w:lang w:eastAsia="en-IN"/>
        </w:rPr>
        <w:t>=</w:t>
      </w:r>
      <w:r w:rsidRPr="002C16F5">
        <w:rPr>
          <w:color w:val="383A42"/>
          <w:lang w:eastAsia="en-IN"/>
        </w:rPr>
        <w:t xml:space="preserve"> </w:t>
      </w:r>
      <w:r w:rsidRPr="002C16F5">
        <w:rPr>
          <w:color w:val="4078F2"/>
          <w:lang w:eastAsia="en-IN"/>
        </w:rPr>
        <w:t>fopen</w:t>
      </w:r>
      <w:r w:rsidRPr="002C16F5">
        <w:rPr>
          <w:color w:val="383A42"/>
          <w:lang w:eastAsia="en-IN"/>
        </w:rPr>
        <w:t>(</w:t>
      </w:r>
      <w:r w:rsidRPr="002C16F5">
        <w:rPr>
          <w:color w:val="50A14F"/>
          <w:lang w:eastAsia="en-IN"/>
        </w:rPr>
        <w:t>"file.txt"</w:t>
      </w:r>
      <w:r w:rsidRPr="002C16F5">
        <w:rPr>
          <w:color w:val="383A42"/>
          <w:lang w:eastAsia="en-IN"/>
        </w:rPr>
        <w:t xml:space="preserve">, </w:t>
      </w:r>
      <w:r w:rsidRPr="002C16F5">
        <w:rPr>
          <w:color w:val="50A14F"/>
          <w:lang w:eastAsia="en-IN"/>
        </w:rPr>
        <w:t>"w"</w:t>
      </w:r>
      <w:r w:rsidRPr="002C16F5">
        <w:rPr>
          <w:color w:val="383A42"/>
          <w:lang w:eastAsia="en-IN"/>
        </w:rPr>
        <w:t>);</w:t>
      </w:r>
    </w:p>
    <w:p w14:paraId="6653413E" w14:textId="77777777" w:rsidR="002C16F5" w:rsidRPr="002C16F5" w:rsidRDefault="002C16F5" w:rsidP="009278D7">
      <w:pPr>
        <w:pStyle w:val="Code"/>
        <w:rPr>
          <w:color w:val="383A42"/>
          <w:lang w:eastAsia="en-IN"/>
        </w:rPr>
      </w:pPr>
      <w:r w:rsidRPr="002C16F5">
        <w:rPr>
          <w:color w:val="4078F2"/>
          <w:lang w:eastAsia="en-IN"/>
        </w:rPr>
        <w:t>fprintf</w:t>
      </w:r>
      <w:r w:rsidRPr="002C16F5">
        <w:rPr>
          <w:color w:val="383A42"/>
          <w:lang w:eastAsia="en-IN"/>
        </w:rPr>
        <w:t xml:space="preserve">(fp, </w:t>
      </w:r>
      <w:r w:rsidRPr="002C16F5">
        <w:rPr>
          <w:color w:val="50A14F"/>
          <w:lang w:eastAsia="en-IN"/>
        </w:rPr>
        <w:t>"Data"</w:t>
      </w:r>
      <w:r w:rsidRPr="002C16F5">
        <w:rPr>
          <w:color w:val="383A42"/>
          <w:lang w:eastAsia="en-IN"/>
        </w:rPr>
        <w:t>);</w:t>
      </w:r>
    </w:p>
    <w:p w14:paraId="22FAE6FB" w14:textId="77777777" w:rsidR="002C16F5" w:rsidRPr="002C16F5" w:rsidRDefault="002C16F5" w:rsidP="009278D7">
      <w:pPr>
        <w:pStyle w:val="Code"/>
        <w:rPr>
          <w:color w:val="383A42"/>
          <w:lang w:eastAsia="en-IN"/>
        </w:rPr>
      </w:pPr>
      <w:r w:rsidRPr="002C16F5">
        <w:rPr>
          <w:color w:val="4078F2"/>
          <w:lang w:eastAsia="en-IN"/>
        </w:rPr>
        <w:t>fclose</w:t>
      </w:r>
      <w:r w:rsidRPr="002C16F5">
        <w:rPr>
          <w:color w:val="383A42"/>
          <w:lang w:eastAsia="en-IN"/>
        </w:rPr>
        <w:t xml:space="preserve">(fp); </w:t>
      </w:r>
      <w:r w:rsidRPr="002C16F5">
        <w:rPr>
          <w:lang w:eastAsia="en-IN"/>
        </w:rPr>
        <w:t>// Always close!</w:t>
      </w:r>
    </w:p>
    <w:p w14:paraId="40EEAD02" w14:textId="4D6CFCBF" w:rsidR="002C16F5" w:rsidRPr="009278D7" w:rsidRDefault="002C16F5" w:rsidP="00EB5751">
      <w:pPr>
        <w:pStyle w:val="Pointss"/>
      </w:pPr>
      <w:r w:rsidRPr="002C16F5">
        <w:t>Using wrong mode</w:t>
      </w:r>
    </w:p>
    <w:p w14:paraId="1F6FF035" w14:textId="77777777" w:rsidR="002C16F5" w:rsidRPr="002C16F5" w:rsidRDefault="002C16F5" w:rsidP="009278D7">
      <w:pPr>
        <w:pStyle w:val="Code"/>
        <w:rPr>
          <w:color w:val="383A42"/>
          <w:lang w:eastAsia="en-IN"/>
        </w:rPr>
      </w:pPr>
      <w:r w:rsidRPr="002C16F5">
        <w:rPr>
          <w:lang w:eastAsia="en-IN"/>
        </w:rPr>
        <w:t>// To read: use "r", not "w"</w:t>
      </w:r>
    </w:p>
    <w:p w14:paraId="245EE9DD" w14:textId="77777777" w:rsidR="002C16F5" w:rsidRPr="002C16F5" w:rsidRDefault="002C16F5" w:rsidP="009278D7">
      <w:pPr>
        <w:pStyle w:val="Code"/>
        <w:rPr>
          <w:color w:val="383A42"/>
          <w:lang w:eastAsia="en-IN"/>
        </w:rPr>
      </w:pPr>
      <w:r w:rsidRPr="002C16F5">
        <w:rPr>
          <w:lang w:eastAsia="en-IN"/>
        </w:rPr>
        <w:t>// To write: use "w" or "a"</w:t>
      </w:r>
    </w:p>
    <w:p w14:paraId="683E7722" w14:textId="77777777" w:rsidR="002C16F5" w:rsidRPr="002C16F5" w:rsidRDefault="002C16F5" w:rsidP="009278D7">
      <w:pPr>
        <w:pStyle w:val="Code"/>
        <w:rPr>
          <w:color w:val="383A42"/>
          <w:lang w:eastAsia="en-IN"/>
        </w:rPr>
      </w:pPr>
      <w:r w:rsidRPr="002C16F5">
        <w:rPr>
          <w:lang w:eastAsia="en-IN"/>
        </w:rPr>
        <w:t>// For both: use "r+" or "w+"</w:t>
      </w:r>
    </w:p>
    <w:p w14:paraId="3EFDD739" w14:textId="4D965C4F" w:rsidR="002C16F5" w:rsidRPr="000C493A" w:rsidRDefault="000C493A" w:rsidP="00EB5751">
      <w:pPr>
        <w:pStyle w:val="Subheadddddf"/>
      </w:pPr>
      <w:r w:rsidRPr="000C493A">
        <w:t>Practical Exercises:</w:t>
      </w:r>
    </w:p>
    <w:p w14:paraId="565A7CB6" w14:textId="77777777" w:rsidR="000C493A" w:rsidRPr="000C493A" w:rsidRDefault="000C493A" w:rsidP="00EB5751">
      <w:pPr>
        <w:pStyle w:val="Subheadddddf"/>
      </w:pPr>
      <w:r w:rsidRPr="000C493A">
        <w:t>Exercise 1: Student Grade Manager</w:t>
      </w:r>
    </w:p>
    <w:p w14:paraId="686F2536" w14:textId="77777777" w:rsidR="000C493A" w:rsidRPr="000C493A" w:rsidRDefault="000C493A" w:rsidP="00EB5751">
      <w:pPr>
        <w:pStyle w:val="texxtt"/>
        <w:rPr>
          <w:lang w:eastAsia="en-IN"/>
        </w:rPr>
      </w:pPr>
      <w:r w:rsidRPr="000C493A">
        <w:rPr>
          <w:b/>
          <w:bCs/>
          <w:lang w:eastAsia="en-IN"/>
        </w:rPr>
        <w:t>Problem:</w:t>
      </w:r>
      <w:r w:rsidRPr="000C493A">
        <w:rPr>
          <w:lang w:eastAsia="en-IN"/>
        </w:rPr>
        <w:t xml:space="preserve"> Write a program that allows users to:</w:t>
      </w:r>
    </w:p>
    <w:p w14:paraId="0AF37352" w14:textId="77777777" w:rsidR="000C493A" w:rsidRPr="000C493A" w:rsidRDefault="000C493A" w:rsidP="00EB5751">
      <w:pPr>
        <w:pStyle w:val="Pointss"/>
      </w:pPr>
      <w:r w:rsidRPr="000C493A">
        <w:t>Add student records (Roll No, Name, Marks)</w:t>
      </w:r>
    </w:p>
    <w:p w14:paraId="389BB714" w14:textId="77777777" w:rsidR="000C493A" w:rsidRPr="000C493A" w:rsidRDefault="000C493A" w:rsidP="00EB5751">
      <w:pPr>
        <w:pStyle w:val="Pointss"/>
      </w:pPr>
      <w:r w:rsidRPr="000C493A">
        <w:t>Display all students</w:t>
      </w:r>
    </w:p>
    <w:p w14:paraId="48CB4D23" w14:textId="77777777" w:rsidR="000C493A" w:rsidRPr="000C493A" w:rsidRDefault="000C493A" w:rsidP="00EB5751">
      <w:pPr>
        <w:pStyle w:val="Pointss"/>
      </w:pPr>
      <w:r w:rsidRPr="000C493A">
        <w:t>Find the student with highest marks</w:t>
      </w:r>
    </w:p>
    <w:p w14:paraId="3A5B0D82" w14:textId="77777777" w:rsidR="000C493A" w:rsidRPr="000C493A" w:rsidRDefault="000C493A" w:rsidP="00EB5751">
      <w:pPr>
        <w:pStyle w:val="Pointss"/>
      </w:pPr>
      <w:r w:rsidRPr="000C493A">
        <w:t>Save all data to a file named "students.txt"</w:t>
      </w:r>
    </w:p>
    <w:p w14:paraId="7F62D544" w14:textId="273638BF" w:rsidR="000C493A" w:rsidRPr="000C493A" w:rsidRDefault="000C493A" w:rsidP="00EB5751">
      <w:pPr>
        <w:pStyle w:val="Subheadddddf"/>
      </w:pPr>
      <w:r w:rsidRPr="000C493A">
        <w:t>Solution:</w:t>
      </w:r>
    </w:p>
    <w:p w14:paraId="0D9C986D"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B9057DA"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7B872041" w14:textId="77777777" w:rsidR="000C493A" w:rsidRPr="000C493A" w:rsidRDefault="000C493A" w:rsidP="009278D7">
      <w:pPr>
        <w:pStyle w:val="Code"/>
        <w:rPr>
          <w:color w:val="383A42"/>
          <w:lang w:eastAsia="en-IN"/>
        </w:rPr>
      </w:pPr>
    </w:p>
    <w:p w14:paraId="09ED6A8F" w14:textId="77777777" w:rsidR="000C493A" w:rsidRPr="000C493A" w:rsidRDefault="000C493A" w:rsidP="009278D7">
      <w:pPr>
        <w:pStyle w:val="Code"/>
        <w:rPr>
          <w:color w:val="383A42"/>
          <w:lang w:eastAsia="en-IN"/>
        </w:rPr>
      </w:pPr>
      <w:r w:rsidRPr="000C493A">
        <w:rPr>
          <w:color w:val="A626A4"/>
          <w:lang w:eastAsia="en-IN"/>
        </w:rPr>
        <w:t>struct</w:t>
      </w:r>
      <w:r w:rsidRPr="000C493A">
        <w:rPr>
          <w:color w:val="383A42"/>
          <w:lang w:eastAsia="en-IN"/>
        </w:rPr>
        <w:t xml:space="preserve"> </w:t>
      </w:r>
      <w:r w:rsidRPr="000C493A">
        <w:rPr>
          <w:color w:val="B76B01"/>
          <w:lang w:eastAsia="en-IN"/>
        </w:rPr>
        <w:t>Student</w:t>
      </w:r>
      <w:r w:rsidRPr="000C493A">
        <w:rPr>
          <w:color w:val="383A42"/>
          <w:lang w:eastAsia="en-IN"/>
        </w:rPr>
        <w:t xml:space="preserve"> {</w:t>
      </w:r>
    </w:p>
    <w:p w14:paraId="741D96A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rollNo;</w:t>
      </w:r>
    </w:p>
    <w:p w14:paraId="2E2AB44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3752050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marks;</w:t>
      </w:r>
    </w:p>
    <w:p w14:paraId="60985242" w14:textId="77777777" w:rsidR="000C493A" w:rsidRPr="000C493A" w:rsidRDefault="000C493A" w:rsidP="009278D7">
      <w:pPr>
        <w:pStyle w:val="Code"/>
        <w:rPr>
          <w:color w:val="383A42"/>
          <w:lang w:eastAsia="en-IN"/>
        </w:rPr>
      </w:pPr>
      <w:r w:rsidRPr="000C493A">
        <w:rPr>
          <w:color w:val="383A42"/>
          <w:lang w:eastAsia="en-IN"/>
        </w:rPr>
        <w:t>};</w:t>
      </w:r>
    </w:p>
    <w:p w14:paraId="4E9890F5" w14:textId="77777777" w:rsidR="000C493A" w:rsidRPr="000C493A" w:rsidRDefault="000C493A" w:rsidP="009278D7">
      <w:pPr>
        <w:pStyle w:val="Code"/>
        <w:rPr>
          <w:color w:val="383A42"/>
          <w:lang w:eastAsia="en-IN"/>
        </w:rPr>
      </w:pPr>
    </w:p>
    <w:p w14:paraId="4DFDDED2"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addStudent</w:t>
      </w:r>
      <w:r w:rsidRPr="000C493A">
        <w:rPr>
          <w:color w:val="383A42"/>
          <w:lang w:eastAsia="en-IN"/>
        </w:rPr>
        <w:t>() {</w:t>
      </w:r>
    </w:p>
    <w:p w14:paraId="1F59F3A2"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"students.txt"</w:t>
      </w:r>
      <w:r w:rsidRPr="000C493A">
        <w:rPr>
          <w:color w:val="383A42"/>
          <w:lang w:eastAsia="en-IN"/>
        </w:rPr>
        <w:t xml:space="preserve">, </w:t>
      </w:r>
      <w:r w:rsidRPr="000C493A">
        <w:rPr>
          <w:lang w:eastAsia="en-IN"/>
        </w:rPr>
        <w:t>"a"</w:t>
      </w:r>
      <w:r w:rsidRPr="000C493A">
        <w:rPr>
          <w:color w:val="383A42"/>
          <w:lang w:eastAsia="en-IN"/>
        </w:rPr>
        <w:t>);</w:t>
      </w:r>
    </w:p>
    <w:p w14:paraId="58E4636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Student</w:t>
      </w:r>
      <w:r w:rsidRPr="000C493A">
        <w:rPr>
          <w:color w:val="383A42"/>
          <w:lang w:eastAsia="en-IN"/>
        </w:rPr>
        <w:t xml:space="preserve"> s;</w:t>
      </w:r>
    </w:p>
    <w:p w14:paraId="4CC6EA58" w14:textId="77777777" w:rsidR="000C493A" w:rsidRPr="000C493A" w:rsidRDefault="000C493A" w:rsidP="009278D7">
      <w:pPr>
        <w:pStyle w:val="Code"/>
        <w:rPr>
          <w:color w:val="383A42"/>
          <w:lang w:eastAsia="en-IN"/>
        </w:rPr>
      </w:pPr>
      <w:r w:rsidRPr="000C493A">
        <w:rPr>
          <w:color w:val="383A42"/>
          <w:lang w:eastAsia="en-IN"/>
        </w:rPr>
        <w:t xml:space="preserve">    </w:t>
      </w:r>
    </w:p>
    <w:p w14:paraId="0619101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0A8AAE8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"Error: Cannot open file.\n"</w:t>
      </w:r>
      <w:r w:rsidRPr="000C493A">
        <w:rPr>
          <w:color w:val="383A42"/>
          <w:lang w:eastAsia="en-IN"/>
        </w:rPr>
        <w:t>);</w:t>
      </w:r>
    </w:p>
    <w:p w14:paraId="0555392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317F0A34" w14:textId="77777777" w:rsidR="000C493A" w:rsidRPr="000C493A" w:rsidRDefault="000C493A" w:rsidP="009278D7">
      <w:pPr>
        <w:pStyle w:val="Code"/>
        <w:rPr>
          <w:color w:val="383A42"/>
          <w:lang w:eastAsia="en-IN"/>
        </w:rPr>
      </w:pPr>
      <w:r w:rsidRPr="000C493A">
        <w:rPr>
          <w:color w:val="383A42"/>
          <w:lang w:eastAsia="en-IN"/>
        </w:rPr>
        <w:t xml:space="preserve">    }</w:t>
      </w:r>
    </w:p>
    <w:p w14:paraId="71B72FB9" w14:textId="77777777" w:rsidR="000C493A" w:rsidRPr="000C493A" w:rsidRDefault="000C493A" w:rsidP="009278D7">
      <w:pPr>
        <w:pStyle w:val="Code"/>
        <w:rPr>
          <w:color w:val="383A42"/>
          <w:lang w:eastAsia="en-IN"/>
        </w:rPr>
      </w:pPr>
      <w:r w:rsidRPr="000C493A">
        <w:rPr>
          <w:color w:val="383A42"/>
          <w:lang w:eastAsia="en-IN"/>
        </w:rPr>
        <w:t xml:space="preserve">    </w:t>
      </w:r>
    </w:p>
    <w:p w14:paraId="1BAECD5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"\nEnter Roll Number: "</w:t>
      </w:r>
      <w:r w:rsidRPr="000C493A">
        <w:rPr>
          <w:color w:val="383A42"/>
          <w:lang w:eastAsia="en-IN"/>
        </w:rPr>
        <w:t>);</w:t>
      </w:r>
    </w:p>
    <w:p w14:paraId="1C07285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s.rollNo);</w:t>
      </w:r>
    </w:p>
    <w:p w14:paraId="59A366D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Name: "</w:t>
      </w:r>
      <w:r w:rsidRPr="000C493A">
        <w:rPr>
          <w:color w:val="383A42"/>
          <w:lang w:eastAsia="en-IN"/>
        </w:rPr>
        <w:t>);</w:t>
      </w:r>
    </w:p>
    <w:p w14:paraId="6CAE6DF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 %[^\n]"</w:t>
      </w:r>
      <w:r w:rsidRPr="000C493A">
        <w:rPr>
          <w:color w:val="383A42"/>
          <w:lang w:eastAsia="en-IN"/>
        </w:rPr>
        <w:t>, s.name);</w:t>
      </w:r>
    </w:p>
    <w:p w14:paraId="7ABDD80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Marks: "</w:t>
      </w:r>
      <w:r w:rsidRPr="000C493A">
        <w:rPr>
          <w:color w:val="383A42"/>
          <w:lang w:eastAsia="en-IN"/>
        </w:rPr>
        <w:t>);</w:t>
      </w:r>
    </w:p>
    <w:p w14:paraId="601648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s.marks);</w:t>
      </w:r>
    </w:p>
    <w:p w14:paraId="51E69355" w14:textId="77777777" w:rsidR="000C493A" w:rsidRPr="000C493A" w:rsidRDefault="000C493A" w:rsidP="009278D7">
      <w:pPr>
        <w:pStyle w:val="Code"/>
        <w:rPr>
          <w:color w:val="383A42"/>
          <w:lang w:eastAsia="en-IN"/>
        </w:rPr>
      </w:pPr>
      <w:r w:rsidRPr="000C493A">
        <w:rPr>
          <w:color w:val="383A42"/>
          <w:lang w:eastAsia="en-IN"/>
        </w:rPr>
        <w:t xml:space="preserve">    </w:t>
      </w:r>
    </w:p>
    <w:p w14:paraId="15AF142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"%d %s %.2f\n"</w:t>
      </w:r>
      <w:r w:rsidRPr="000C493A">
        <w:rPr>
          <w:color w:val="383A42"/>
          <w:lang w:eastAsia="en-IN"/>
        </w:rPr>
        <w:t>, s.rollNo, s.name, s.marks);</w:t>
      </w:r>
    </w:p>
    <w:p w14:paraId="78A3C6D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3E1047A7" w14:textId="77777777" w:rsidR="000C493A" w:rsidRPr="000C493A" w:rsidRDefault="000C493A" w:rsidP="009278D7">
      <w:pPr>
        <w:pStyle w:val="Code"/>
        <w:rPr>
          <w:color w:val="383A42"/>
          <w:lang w:eastAsia="en-IN"/>
        </w:rPr>
      </w:pPr>
      <w:r w:rsidRPr="000C493A">
        <w:rPr>
          <w:color w:val="383A42"/>
          <w:lang w:eastAsia="en-IN"/>
        </w:rPr>
        <w:t xml:space="preserve">    </w:t>
      </w:r>
    </w:p>
    <w:p w14:paraId="11999CD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Student added successfully!\n"</w:t>
      </w:r>
      <w:r w:rsidRPr="000C493A">
        <w:rPr>
          <w:color w:val="383A42"/>
          <w:lang w:eastAsia="en-IN"/>
        </w:rPr>
        <w:t>);</w:t>
      </w:r>
    </w:p>
    <w:p w14:paraId="4D22053F" w14:textId="77777777" w:rsidR="000C493A" w:rsidRPr="000C493A" w:rsidRDefault="000C493A" w:rsidP="009278D7">
      <w:pPr>
        <w:pStyle w:val="Code"/>
        <w:rPr>
          <w:color w:val="383A42"/>
          <w:lang w:eastAsia="en-IN"/>
        </w:rPr>
      </w:pPr>
      <w:r w:rsidRPr="000C493A">
        <w:rPr>
          <w:color w:val="383A42"/>
          <w:lang w:eastAsia="en-IN"/>
        </w:rPr>
        <w:t>}</w:t>
      </w:r>
    </w:p>
    <w:p w14:paraId="2D301D60" w14:textId="77777777" w:rsidR="000C493A" w:rsidRPr="000C493A" w:rsidRDefault="000C493A" w:rsidP="009278D7">
      <w:pPr>
        <w:pStyle w:val="Code"/>
        <w:rPr>
          <w:color w:val="383A42"/>
          <w:lang w:eastAsia="en-IN"/>
        </w:rPr>
      </w:pPr>
    </w:p>
    <w:p w14:paraId="29E3BD66"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displayAllStudents</w:t>
      </w:r>
      <w:r w:rsidRPr="000C493A">
        <w:rPr>
          <w:color w:val="383A42"/>
          <w:lang w:eastAsia="en-IN"/>
        </w:rPr>
        <w:t>() {</w:t>
      </w:r>
    </w:p>
    <w:p w14:paraId="20E5BD82"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"students.txt"</w:t>
      </w:r>
      <w:r w:rsidRPr="000C493A">
        <w:rPr>
          <w:color w:val="383A42"/>
          <w:lang w:eastAsia="en-IN"/>
        </w:rPr>
        <w:t xml:space="preserve">, </w:t>
      </w:r>
      <w:r w:rsidRPr="000C493A">
        <w:rPr>
          <w:lang w:eastAsia="en-IN"/>
        </w:rPr>
        <w:t>"r"</w:t>
      </w:r>
      <w:r w:rsidRPr="000C493A">
        <w:rPr>
          <w:color w:val="383A42"/>
          <w:lang w:eastAsia="en-IN"/>
        </w:rPr>
        <w:t>);</w:t>
      </w:r>
    </w:p>
    <w:p w14:paraId="28A3FAB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Student</w:t>
      </w:r>
      <w:r w:rsidRPr="000C493A">
        <w:rPr>
          <w:color w:val="383A42"/>
          <w:lang w:eastAsia="en-IN"/>
        </w:rPr>
        <w:t xml:space="preserve"> s;</w:t>
      </w:r>
    </w:p>
    <w:p w14:paraId="35D549AB" w14:textId="77777777" w:rsidR="000C493A" w:rsidRPr="000C493A" w:rsidRDefault="000C493A" w:rsidP="009278D7">
      <w:pPr>
        <w:pStyle w:val="Code"/>
        <w:rPr>
          <w:color w:val="383A42"/>
          <w:lang w:eastAsia="en-IN"/>
        </w:rPr>
      </w:pPr>
      <w:r w:rsidRPr="000C493A">
        <w:rPr>
          <w:color w:val="383A42"/>
          <w:lang w:eastAsia="en-IN"/>
        </w:rPr>
        <w:t xml:space="preserve">    </w:t>
      </w:r>
    </w:p>
    <w:p w14:paraId="5277F82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5F7760C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records found. Add some students first.\n"</w:t>
      </w:r>
      <w:r w:rsidRPr="000C493A">
        <w:rPr>
          <w:color w:val="383A42"/>
          <w:lang w:eastAsia="en-IN"/>
        </w:rPr>
        <w:t>);</w:t>
      </w:r>
    </w:p>
    <w:p w14:paraId="01C9B5F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3256E3F4" w14:textId="77777777" w:rsidR="000C493A" w:rsidRPr="000C493A" w:rsidRDefault="000C493A" w:rsidP="009278D7">
      <w:pPr>
        <w:pStyle w:val="Code"/>
        <w:rPr>
          <w:color w:val="383A42"/>
          <w:lang w:eastAsia="en-IN"/>
        </w:rPr>
      </w:pPr>
      <w:r w:rsidRPr="000C493A">
        <w:rPr>
          <w:color w:val="383A42"/>
          <w:lang w:eastAsia="en-IN"/>
        </w:rPr>
        <w:t xml:space="preserve">    }</w:t>
      </w:r>
    </w:p>
    <w:p w14:paraId="4A73E0F5" w14:textId="77777777" w:rsidR="000C493A" w:rsidRPr="000C493A" w:rsidRDefault="000C493A" w:rsidP="009278D7">
      <w:pPr>
        <w:pStyle w:val="Code"/>
        <w:rPr>
          <w:color w:val="383A42"/>
          <w:lang w:eastAsia="en-IN"/>
        </w:rPr>
      </w:pPr>
      <w:r w:rsidRPr="000C493A">
        <w:rPr>
          <w:color w:val="383A42"/>
          <w:lang w:eastAsia="en-IN"/>
        </w:rPr>
        <w:t xml:space="preserve">    </w:t>
      </w:r>
    </w:p>
    <w:p w14:paraId="5A89F54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All Students ==========\n"</w:t>
      </w:r>
      <w:r w:rsidRPr="000C493A">
        <w:rPr>
          <w:color w:val="383A42"/>
          <w:lang w:eastAsia="en-IN"/>
        </w:rPr>
        <w:t>);</w:t>
      </w:r>
    </w:p>
    <w:p w14:paraId="7992F88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"%-10s %-20s %-10s\n"</w:t>
      </w:r>
      <w:r w:rsidRPr="000C493A">
        <w:rPr>
          <w:color w:val="383A42"/>
          <w:lang w:eastAsia="en-IN"/>
        </w:rPr>
        <w:t xml:space="preserve">, </w:t>
      </w:r>
      <w:r w:rsidRPr="000C493A">
        <w:rPr>
          <w:lang w:eastAsia="en-IN"/>
        </w:rPr>
        <w:t>"Roll No"</w:t>
      </w:r>
      <w:r w:rsidRPr="000C493A">
        <w:rPr>
          <w:color w:val="383A42"/>
          <w:lang w:eastAsia="en-IN"/>
        </w:rPr>
        <w:t xml:space="preserve">, </w:t>
      </w:r>
      <w:r w:rsidRPr="000C493A">
        <w:rPr>
          <w:lang w:eastAsia="en-IN"/>
        </w:rPr>
        <w:t>"Name"</w:t>
      </w:r>
      <w:r w:rsidRPr="000C493A">
        <w:rPr>
          <w:color w:val="383A42"/>
          <w:lang w:eastAsia="en-IN"/>
        </w:rPr>
        <w:t xml:space="preserve">, </w:t>
      </w:r>
      <w:r w:rsidRPr="000C493A">
        <w:rPr>
          <w:lang w:eastAsia="en-IN"/>
        </w:rPr>
        <w:t>"Marks"</w:t>
      </w:r>
      <w:r w:rsidRPr="000C493A">
        <w:rPr>
          <w:color w:val="383A42"/>
          <w:lang w:eastAsia="en-IN"/>
        </w:rPr>
        <w:t>);</w:t>
      </w:r>
    </w:p>
    <w:p w14:paraId="1654860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43A62BC8" w14:textId="77777777" w:rsidR="000C493A" w:rsidRPr="000C493A" w:rsidRDefault="000C493A" w:rsidP="009278D7">
      <w:pPr>
        <w:pStyle w:val="Code"/>
        <w:rPr>
          <w:color w:val="383A42"/>
          <w:lang w:eastAsia="en-IN"/>
        </w:rPr>
      </w:pPr>
      <w:r w:rsidRPr="000C493A">
        <w:rPr>
          <w:color w:val="383A42"/>
          <w:lang w:eastAsia="en-IN"/>
        </w:rPr>
        <w:t xml:space="preserve">    </w:t>
      </w:r>
    </w:p>
    <w:p w14:paraId="58EA79D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fscanf</w:t>
      </w:r>
      <w:r w:rsidRPr="000C493A">
        <w:rPr>
          <w:color w:val="383A42"/>
          <w:lang w:eastAsia="en-IN"/>
        </w:rPr>
        <w:t xml:space="preserve">(fp, </w:t>
      </w:r>
      <w:r w:rsidRPr="000C493A">
        <w:rPr>
          <w:lang w:eastAsia="en-IN"/>
        </w:rPr>
        <w:t>"%d %s %f"</w:t>
      </w:r>
      <w:r w:rsidRPr="000C493A">
        <w:rPr>
          <w:color w:val="383A42"/>
          <w:lang w:eastAsia="en-IN"/>
        </w:rPr>
        <w:t xml:space="preserve">, </w:t>
      </w:r>
      <w:r w:rsidRPr="000C493A">
        <w:rPr>
          <w:color w:val="4078F2"/>
          <w:lang w:eastAsia="en-IN"/>
        </w:rPr>
        <w:t>&amp;</w:t>
      </w:r>
      <w:r w:rsidRPr="000C493A">
        <w:rPr>
          <w:color w:val="383A42"/>
          <w:lang w:eastAsia="en-IN"/>
        </w:rPr>
        <w:t xml:space="preserve">s.rollNo, s.name, </w:t>
      </w:r>
      <w:r w:rsidRPr="000C493A">
        <w:rPr>
          <w:color w:val="4078F2"/>
          <w:lang w:eastAsia="en-IN"/>
        </w:rPr>
        <w:t>&amp;</w:t>
      </w:r>
      <w:r w:rsidRPr="000C493A">
        <w:rPr>
          <w:color w:val="383A42"/>
          <w:lang w:eastAsia="en-IN"/>
        </w:rPr>
        <w:t xml:space="preserve">s.marks)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w:t>
      </w:r>
    </w:p>
    <w:p w14:paraId="364FF87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"%-10d %-20s %-10.2f\n"</w:t>
      </w:r>
      <w:r w:rsidRPr="000C493A">
        <w:rPr>
          <w:color w:val="383A42"/>
          <w:lang w:eastAsia="en-IN"/>
        </w:rPr>
        <w:t>, s.rollNo, s.name, s.marks);</w:t>
      </w:r>
    </w:p>
    <w:p w14:paraId="34FB5674" w14:textId="77777777" w:rsidR="000C493A" w:rsidRPr="000C493A" w:rsidRDefault="000C493A" w:rsidP="009278D7">
      <w:pPr>
        <w:pStyle w:val="Code"/>
        <w:rPr>
          <w:color w:val="383A42"/>
          <w:lang w:eastAsia="en-IN"/>
        </w:rPr>
      </w:pPr>
      <w:r w:rsidRPr="000C493A">
        <w:rPr>
          <w:color w:val="383A42"/>
          <w:lang w:eastAsia="en-IN"/>
        </w:rPr>
        <w:t xml:space="preserve">    }</w:t>
      </w:r>
    </w:p>
    <w:p w14:paraId="29307197" w14:textId="77777777" w:rsidR="000C493A" w:rsidRPr="000C493A" w:rsidRDefault="000C493A" w:rsidP="009278D7">
      <w:pPr>
        <w:pStyle w:val="Code"/>
        <w:rPr>
          <w:color w:val="383A42"/>
          <w:lang w:eastAsia="en-IN"/>
        </w:rPr>
      </w:pPr>
      <w:r w:rsidRPr="000C493A">
        <w:rPr>
          <w:color w:val="383A42"/>
          <w:lang w:eastAsia="en-IN"/>
        </w:rPr>
        <w:t xml:space="preserve">    </w:t>
      </w:r>
    </w:p>
    <w:p w14:paraId="4282725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21694E32" w14:textId="77777777" w:rsidR="000C493A" w:rsidRPr="000C493A" w:rsidRDefault="000C493A" w:rsidP="009278D7">
      <w:pPr>
        <w:pStyle w:val="Code"/>
        <w:rPr>
          <w:color w:val="383A42"/>
          <w:lang w:eastAsia="en-IN"/>
        </w:rPr>
      </w:pPr>
      <w:r w:rsidRPr="000C493A">
        <w:rPr>
          <w:color w:val="383A42"/>
          <w:lang w:eastAsia="en-IN"/>
        </w:rPr>
        <w:t>}</w:t>
      </w:r>
    </w:p>
    <w:p w14:paraId="5FE99ECB" w14:textId="77777777" w:rsidR="000C493A" w:rsidRPr="000C493A" w:rsidRDefault="000C493A" w:rsidP="009278D7">
      <w:pPr>
        <w:pStyle w:val="Code"/>
        <w:rPr>
          <w:color w:val="383A42"/>
          <w:lang w:eastAsia="en-IN"/>
        </w:rPr>
      </w:pPr>
    </w:p>
    <w:p w14:paraId="207DA84A"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findTopStudent</w:t>
      </w:r>
      <w:r w:rsidRPr="000C493A">
        <w:rPr>
          <w:color w:val="383A42"/>
          <w:lang w:eastAsia="en-IN"/>
        </w:rPr>
        <w:t>() {</w:t>
      </w:r>
    </w:p>
    <w:p w14:paraId="0FADF0DC"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"students.txt"</w:t>
      </w:r>
      <w:r w:rsidRPr="000C493A">
        <w:rPr>
          <w:color w:val="383A42"/>
          <w:lang w:eastAsia="en-IN"/>
        </w:rPr>
        <w:t xml:space="preserve">, </w:t>
      </w:r>
      <w:r w:rsidRPr="000C493A">
        <w:rPr>
          <w:lang w:eastAsia="en-IN"/>
        </w:rPr>
        <w:t>"r"</w:t>
      </w:r>
      <w:r w:rsidRPr="000C493A">
        <w:rPr>
          <w:color w:val="383A42"/>
          <w:lang w:eastAsia="en-IN"/>
        </w:rPr>
        <w:t>);</w:t>
      </w:r>
    </w:p>
    <w:p w14:paraId="1EFDD07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Student</w:t>
      </w:r>
      <w:r w:rsidRPr="000C493A">
        <w:rPr>
          <w:color w:val="383A42"/>
          <w:lang w:eastAsia="en-IN"/>
        </w:rPr>
        <w:t xml:space="preserve"> s, topStudent;</w:t>
      </w:r>
    </w:p>
    <w:p w14:paraId="0A32FC9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maxMarks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B76B01"/>
          <w:lang w:eastAsia="en-IN"/>
        </w:rPr>
        <w:t>1</w:t>
      </w:r>
      <w:r w:rsidRPr="000C493A">
        <w:rPr>
          <w:color w:val="383A42"/>
          <w:lang w:eastAsia="en-IN"/>
        </w:rPr>
        <w:t>;</w:t>
      </w:r>
    </w:p>
    <w:p w14:paraId="6111B9E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01676FE" w14:textId="77777777" w:rsidR="000C493A" w:rsidRPr="000C493A" w:rsidRDefault="000C493A" w:rsidP="009278D7">
      <w:pPr>
        <w:pStyle w:val="Code"/>
        <w:rPr>
          <w:color w:val="383A42"/>
          <w:lang w:eastAsia="en-IN"/>
        </w:rPr>
      </w:pPr>
      <w:r w:rsidRPr="000C493A">
        <w:rPr>
          <w:color w:val="383A42"/>
          <w:lang w:eastAsia="en-IN"/>
        </w:rPr>
        <w:t xml:space="preserve">    </w:t>
      </w:r>
    </w:p>
    <w:p w14:paraId="78DFA31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3680D21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records found.\n"</w:t>
      </w:r>
      <w:r w:rsidRPr="000C493A">
        <w:rPr>
          <w:color w:val="383A42"/>
          <w:lang w:eastAsia="en-IN"/>
        </w:rPr>
        <w:t>);</w:t>
      </w:r>
    </w:p>
    <w:p w14:paraId="0708CC7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7797F033" w14:textId="77777777" w:rsidR="000C493A" w:rsidRPr="000C493A" w:rsidRDefault="000C493A" w:rsidP="009278D7">
      <w:pPr>
        <w:pStyle w:val="Code"/>
        <w:rPr>
          <w:color w:val="383A42"/>
          <w:lang w:eastAsia="en-IN"/>
        </w:rPr>
      </w:pPr>
      <w:r w:rsidRPr="000C493A">
        <w:rPr>
          <w:color w:val="383A42"/>
          <w:lang w:eastAsia="en-IN"/>
        </w:rPr>
        <w:t xml:space="preserve">    }</w:t>
      </w:r>
    </w:p>
    <w:p w14:paraId="1AE6DCF9" w14:textId="77777777" w:rsidR="000C493A" w:rsidRPr="000C493A" w:rsidRDefault="000C493A" w:rsidP="009278D7">
      <w:pPr>
        <w:pStyle w:val="Code"/>
        <w:rPr>
          <w:color w:val="383A42"/>
          <w:lang w:eastAsia="en-IN"/>
        </w:rPr>
      </w:pPr>
      <w:r w:rsidRPr="000C493A">
        <w:rPr>
          <w:color w:val="383A42"/>
          <w:lang w:eastAsia="en-IN"/>
        </w:rPr>
        <w:t xml:space="preserve">    </w:t>
      </w:r>
    </w:p>
    <w:p w14:paraId="25B80D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fscanf</w:t>
      </w:r>
      <w:r w:rsidRPr="000C493A">
        <w:rPr>
          <w:color w:val="383A42"/>
          <w:lang w:eastAsia="en-IN"/>
        </w:rPr>
        <w:t xml:space="preserve">(fp, </w:t>
      </w:r>
      <w:r w:rsidRPr="000C493A">
        <w:rPr>
          <w:lang w:eastAsia="en-IN"/>
        </w:rPr>
        <w:t>"%d %s %f"</w:t>
      </w:r>
      <w:r w:rsidRPr="000C493A">
        <w:rPr>
          <w:color w:val="383A42"/>
          <w:lang w:eastAsia="en-IN"/>
        </w:rPr>
        <w:t xml:space="preserve">, </w:t>
      </w:r>
      <w:r w:rsidRPr="000C493A">
        <w:rPr>
          <w:color w:val="4078F2"/>
          <w:lang w:eastAsia="en-IN"/>
        </w:rPr>
        <w:t>&amp;</w:t>
      </w:r>
      <w:r w:rsidRPr="000C493A">
        <w:rPr>
          <w:color w:val="383A42"/>
          <w:lang w:eastAsia="en-IN"/>
        </w:rPr>
        <w:t xml:space="preserve">s.rollNo, s.name, </w:t>
      </w:r>
      <w:r w:rsidRPr="000C493A">
        <w:rPr>
          <w:color w:val="4078F2"/>
          <w:lang w:eastAsia="en-IN"/>
        </w:rPr>
        <w:t>&amp;</w:t>
      </w:r>
      <w:r w:rsidRPr="000C493A">
        <w:rPr>
          <w:color w:val="383A42"/>
          <w:lang w:eastAsia="en-IN"/>
        </w:rPr>
        <w:t xml:space="preserve">s.marks)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 {</w:t>
      </w:r>
    </w:p>
    <w:p w14:paraId="20E9028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(s.marks </w:t>
      </w:r>
      <w:r w:rsidRPr="000C493A">
        <w:rPr>
          <w:color w:val="4078F2"/>
          <w:lang w:eastAsia="en-IN"/>
        </w:rPr>
        <w:t>&gt;</w:t>
      </w:r>
      <w:r w:rsidRPr="000C493A">
        <w:rPr>
          <w:color w:val="383A42"/>
          <w:lang w:eastAsia="en-IN"/>
        </w:rPr>
        <w:t xml:space="preserve"> maxMarks) {</w:t>
      </w:r>
    </w:p>
    <w:p w14:paraId="26135B73" w14:textId="77777777" w:rsidR="000C493A" w:rsidRPr="000C493A" w:rsidRDefault="000C493A" w:rsidP="009278D7">
      <w:pPr>
        <w:pStyle w:val="Code"/>
        <w:rPr>
          <w:color w:val="383A42"/>
          <w:lang w:eastAsia="en-IN"/>
        </w:rPr>
      </w:pPr>
      <w:r w:rsidRPr="000C493A">
        <w:rPr>
          <w:color w:val="383A42"/>
          <w:lang w:eastAsia="en-IN"/>
        </w:rPr>
        <w:t xml:space="preserve">            maxMarks </w:t>
      </w:r>
      <w:r w:rsidRPr="000C493A">
        <w:rPr>
          <w:color w:val="4078F2"/>
          <w:lang w:eastAsia="en-IN"/>
        </w:rPr>
        <w:t>=</w:t>
      </w:r>
      <w:r w:rsidRPr="000C493A">
        <w:rPr>
          <w:color w:val="383A42"/>
          <w:lang w:eastAsia="en-IN"/>
        </w:rPr>
        <w:t xml:space="preserve"> s.marks;</w:t>
      </w:r>
    </w:p>
    <w:p w14:paraId="4FA81328" w14:textId="77777777" w:rsidR="000C493A" w:rsidRPr="000C493A" w:rsidRDefault="000C493A" w:rsidP="009278D7">
      <w:pPr>
        <w:pStyle w:val="Code"/>
        <w:rPr>
          <w:color w:val="383A42"/>
          <w:lang w:eastAsia="en-IN"/>
        </w:rPr>
      </w:pPr>
      <w:r w:rsidRPr="000C493A">
        <w:rPr>
          <w:color w:val="383A42"/>
          <w:lang w:eastAsia="en-IN"/>
        </w:rPr>
        <w:t xml:space="preserve">            topStudent </w:t>
      </w:r>
      <w:r w:rsidRPr="000C493A">
        <w:rPr>
          <w:color w:val="4078F2"/>
          <w:lang w:eastAsia="en-IN"/>
        </w:rPr>
        <w:t>=</w:t>
      </w:r>
      <w:r w:rsidRPr="000C493A">
        <w:rPr>
          <w:color w:val="383A42"/>
          <w:lang w:eastAsia="en-IN"/>
        </w:rPr>
        <w:t xml:space="preserve"> s;</w:t>
      </w:r>
    </w:p>
    <w:p w14:paraId="7DF3D133" w14:textId="77777777" w:rsidR="000C493A" w:rsidRPr="000C493A" w:rsidRDefault="000C493A" w:rsidP="009278D7">
      <w:pPr>
        <w:pStyle w:val="Code"/>
        <w:rPr>
          <w:color w:val="383A42"/>
          <w:lang w:eastAsia="en-IN"/>
        </w:rPr>
      </w:pP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0DAD9268" w14:textId="77777777" w:rsidR="000C493A" w:rsidRPr="000C493A" w:rsidRDefault="000C493A" w:rsidP="009278D7">
      <w:pPr>
        <w:pStyle w:val="Code"/>
        <w:rPr>
          <w:color w:val="383A42"/>
          <w:lang w:eastAsia="en-IN"/>
        </w:rPr>
      </w:pPr>
      <w:r w:rsidRPr="000C493A">
        <w:rPr>
          <w:color w:val="383A42"/>
          <w:lang w:eastAsia="en-IN"/>
        </w:rPr>
        <w:t xml:space="preserve">        }</w:t>
      </w:r>
    </w:p>
    <w:p w14:paraId="56D66371" w14:textId="77777777" w:rsidR="000C493A" w:rsidRPr="000C493A" w:rsidRDefault="000C493A" w:rsidP="009278D7">
      <w:pPr>
        <w:pStyle w:val="Code"/>
        <w:rPr>
          <w:color w:val="383A42"/>
          <w:lang w:eastAsia="en-IN"/>
        </w:rPr>
      </w:pPr>
      <w:r w:rsidRPr="000C493A">
        <w:rPr>
          <w:color w:val="383A42"/>
          <w:lang w:eastAsia="en-IN"/>
        </w:rPr>
        <w:t xml:space="preserve">    }</w:t>
      </w:r>
    </w:p>
    <w:p w14:paraId="79B1C0B6" w14:textId="77777777" w:rsidR="000C493A" w:rsidRPr="000C493A" w:rsidRDefault="000C493A" w:rsidP="009278D7">
      <w:pPr>
        <w:pStyle w:val="Code"/>
        <w:rPr>
          <w:color w:val="383A42"/>
          <w:lang w:eastAsia="en-IN"/>
        </w:rPr>
      </w:pPr>
      <w:r w:rsidRPr="000C493A">
        <w:rPr>
          <w:color w:val="383A42"/>
          <w:lang w:eastAsia="en-IN"/>
        </w:rPr>
        <w:t xml:space="preserve">    </w:t>
      </w:r>
    </w:p>
    <w:p w14:paraId="333AFE1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(found) {</w:t>
      </w:r>
    </w:p>
    <w:p w14:paraId="793217C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Top Student ==========\n"</w:t>
      </w:r>
      <w:r w:rsidRPr="000C493A">
        <w:rPr>
          <w:color w:val="383A42"/>
          <w:lang w:eastAsia="en-IN"/>
        </w:rPr>
        <w:t>);</w:t>
      </w:r>
    </w:p>
    <w:p w14:paraId="11C66D2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"Roll No: %d\n"</w:t>
      </w:r>
      <w:r w:rsidRPr="000C493A">
        <w:rPr>
          <w:color w:val="383A42"/>
          <w:lang w:eastAsia="en-IN"/>
        </w:rPr>
        <w:t>, topStudent.rollNo);</w:t>
      </w:r>
    </w:p>
    <w:p w14:paraId="04565EC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 %s\n"</w:t>
      </w:r>
      <w:r w:rsidRPr="000C493A">
        <w:rPr>
          <w:color w:val="383A42"/>
          <w:lang w:eastAsia="en-IN"/>
        </w:rPr>
        <w:t>, topStudent.name);</w:t>
      </w:r>
    </w:p>
    <w:p w14:paraId="007F3B4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"Marks: %.2f\n"</w:t>
      </w:r>
      <w:r w:rsidRPr="000C493A">
        <w:rPr>
          <w:color w:val="383A42"/>
          <w:lang w:eastAsia="en-IN"/>
        </w:rPr>
        <w:t>, topStudent.marks);</w:t>
      </w:r>
    </w:p>
    <w:p w14:paraId="2C111E95" w14:textId="77777777" w:rsidR="000C493A" w:rsidRPr="000C493A" w:rsidRDefault="000C493A" w:rsidP="009278D7">
      <w:pPr>
        <w:pStyle w:val="Code"/>
        <w:rPr>
          <w:color w:val="383A42"/>
          <w:lang w:eastAsia="en-IN"/>
        </w:rPr>
      </w:pPr>
      <w:r w:rsidRPr="000C493A">
        <w:rPr>
          <w:color w:val="383A42"/>
          <w:lang w:eastAsia="en-IN"/>
        </w:rPr>
        <w:t xml:space="preserve">    }</w:t>
      </w:r>
    </w:p>
    <w:p w14:paraId="27CEF82C" w14:textId="77777777" w:rsidR="000C493A" w:rsidRPr="000C493A" w:rsidRDefault="000C493A" w:rsidP="009278D7">
      <w:pPr>
        <w:pStyle w:val="Code"/>
        <w:rPr>
          <w:color w:val="383A42"/>
          <w:lang w:eastAsia="en-IN"/>
        </w:rPr>
      </w:pPr>
      <w:r w:rsidRPr="000C493A">
        <w:rPr>
          <w:color w:val="383A42"/>
          <w:lang w:eastAsia="en-IN"/>
        </w:rPr>
        <w:t xml:space="preserve">    </w:t>
      </w:r>
    </w:p>
    <w:p w14:paraId="4A137E3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68DF194E" w14:textId="77777777" w:rsidR="000C493A" w:rsidRPr="000C493A" w:rsidRDefault="000C493A" w:rsidP="009278D7">
      <w:pPr>
        <w:pStyle w:val="Code"/>
        <w:rPr>
          <w:color w:val="383A42"/>
          <w:lang w:eastAsia="en-IN"/>
        </w:rPr>
      </w:pPr>
      <w:r w:rsidRPr="000C493A">
        <w:rPr>
          <w:color w:val="383A42"/>
          <w:lang w:eastAsia="en-IN"/>
        </w:rPr>
        <w:t>}</w:t>
      </w:r>
    </w:p>
    <w:p w14:paraId="51DAA265" w14:textId="77777777" w:rsidR="000C493A" w:rsidRPr="000C493A" w:rsidRDefault="000C493A" w:rsidP="009278D7">
      <w:pPr>
        <w:pStyle w:val="Code"/>
        <w:rPr>
          <w:color w:val="383A42"/>
          <w:lang w:eastAsia="en-IN"/>
        </w:rPr>
      </w:pPr>
    </w:p>
    <w:p w14:paraId="4B94ED75"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2B66898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choice;</w:t>
      </w:r>
    </w:p>
    <w:p w14:paraId="17B5F833" w14:textId="77777777" w:rsidR="000C493A" w:rsidRPr="000C493A" w:rsidRDefault="000C493A" w:rsidP="009278D7">
      <w:pPr>
        <w:pStyle w:val="Code"/>
        <w:rPr>
          <w:color w:val="383A42"/>
          <w:lang w:eastAsia="en-IN"/>
        </w:rPr>
      </w:pPr>
      <w:r w:rsidRPr="000C493A">
        <w:rPr>
          <w:color w:val="383A42"/>
          <w:lang w:eastAsia="en-IN"/>
        </w:rPr>
        <w:t xml:space="preserve">    </w:t>
      </w:r>
    </w:p>
    <w:p w14:paraId="3AFF8A4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do</w:t>
      </w:r>
      <w:r w:rsidRPr="000C493A">
        <w:rPr>
          <w:color w:val="383A42"/>
          <w:lang w:eastAsia="en-IN"/>
        </w:rPr>
        <w:t xml:space="preserve"> {</w:t>
      </w:r>
    </w:p>
    <w:p w14:paraId="78699AA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Student Grade Manager ===\n"</w:t>
      </w:r>
      <w:r w:rsidRPr="000C493A">
        <w:rPr>
          <w:color w:val="383A42"/>
          <w:lang w:eastAsia="en-IN"/>
        </w:rPr>
        <w:t>);</w:t>
      </w:r>
    </w:p>
    <w:p w14:paraId="065E6A4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 Add Student\n"</w:t>
      </w:r>
      <w:r w:rsidRPr="000C493A">
        <w:rPr>
          <w:color w:val="383A42"/>
          <w:lang w:eastAsia="en-IN"/>
        </w:rPr>
        <w:t>);</w:t>
      </w:r>
    </w:p>
    <w:p w14:paraId="6F202AC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Display All Students\n"</w:t>
      </w:r>
      <w:r w:rsidRPr="000C493A">
        <w:rPr>
          <w:color w:val="383A42"/>
          <w:lang w:eastAsia="en-IN"/>
        </w:rPr>
        <w:t>);</w:t>
      </w:r>
    </w:p>
    <w:p w14:paraId="4016710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 Find Top Student\n"</w:t>
      </w:r>
      <w:r w:rsidRPr="000C493A">
        <w:rPr>
          <w:color w:val="383A42"/>
          <w:lang w:eastAsia="en-IN"/>
        </w:rPr>
        <w:t>);</w:t>
      </w:r>
    </w:p>
    <w:p w14:paraId="37FB1E3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"4. Exit\n"</w:t>
      </w:r>
      <w:r w:rsidRPr="000C493A">
        <w:rPr>
          <w:color w:val="383A42"/>
          <w:lang w:eastAsia="en-IN"/>
        </w:rPr>
        <w:t>);</w:t>
      </w:r>
    </w:p>
    <w:p w14:paraId="37C3FE4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choice: "</w:t>
      </w:r>
      <w:r w:rsidRPr="000C493A">
        <w:rPr>
          <w:color w:val="383A42"/>
          <w:lang w:eastAsia="en-IN"/>
        </w:rPr>
        <w:t>);</w:t>
      </w:r>
    </w:p>
    <w:p w14:paraId="74FF984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choice);</w:t>
      </w:r>
    </w:p>
    <w:p w14:paraId="0C81C080" w14:textId="77777777" w:rsidR="000C493A" w:rsidRPr="000C493A" w:rsidRDefault="000C493A" w:rsidP="009278D7">
      <w:pPr>
        <w:pStyle w:val="Code"/>
        <w:rPr>
          <w:color w:val="383A42"/>
          <w:lang w:eastAsia="en-IN"/>
        </w:rPr>
      </w:pPr>
      <w:r w:rsidRPr="000C493A">
        <w:rPr>
          <w:color w:val="383A42"/>
          <w:lang w:eastAsia="en-IN"/>
        </w:rPr>
        <w:t xml:space="preserve">        </w:t>
      </w:r>
    </w:p>
    <w:p w14:paraId="68C2A6C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switch</w:t>
      </w:r>
      <w:r w:rsidRPr="000C493A">
        <w:rPr>
          <w:color w:val="383A42"/>
          <w:lang w:eastAsia="en-IN"/>
        </w:rPr>
        <w:t>(choice) {</w:t>
      </w:r>
    </w:p>
    <w:p w14:paraId="0E84BD3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1</w:t>
      </w:r>
      <w:r w:rsidRPr="000C493A">
        <w:rPr>
          <w:color w:val="4078F2"/>
          <w:lang w:eastAsia="en-IN"/>
        </w:rPr>
        <w:t>:</w:t>
      </w:r>
    </w:p>
    <w:p w14:paraId="155BC52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addStudent</w:t>
      </w:r>
      <w:r w:rsidRPr="000C493A">
        <w:rPr>
          <w:color w:val="383A42"/>
          <w:lang w:eastAsia="en-IN"/>
        </w:rPr>
        <w:t>();</w:t>
      </w:r>
    </w:p>
    <w:p w14:paraId="7CA7C2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ADBF96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2</w:t>
      </w:r>
      <w:r w:rsidRPr="000C493A">
        <w:rPr>
          <w:color w:val="4078F2"/>
          <w:lang w:eastAsia="en-IN"/>
        </w:rPr>
        <w:t>:</w:t>
      </w:r>
    </w:p>
    <w:p w14:paraId="73FC3B8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displayAllStudents</w:t>
      </w:r>
      <w:r w:rsidRPr="000C493A">
        <w:rPr>
          <w:color w:val="383A42"/>
          <w:lang w:eastAsia="en-IN"/>
        </w:rPr>
        <w:t>();</w:t>
      </w:r>
    </w:p>
    <w:p w14:paraId="2E84E36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3B15420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3</w:t>
      </w:r>
      <w:r w:rsidRPr="000C493A">
        <w:rPr>
          <w:color w:val="4078F2"/>
          <w:lang w:eastAsia="en-IN"/>
        </w:rPr>
        <w:t>:</w:t>
      </w:r>
    </w:p>
    <w:p w14:paraId="399315A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findTopStudent</w:t>
      </w:r>
      <w:r w:rsidRPr="000C493A">
        <w:rPr>
          <w:color w:val="383A42"/>
          <w:lang w:eastAsia="en-IN"/>
        </w:rPr>
        <w:t>();</w:t>
      </w:r>
    </w:p>
    <w:p w14:paraId="5AB2A55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127D2C1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4</w:t>
      </w:r>
      <w:r w:rsidRPr="000C493A">
        <w:rPr>
          <w:color w:val="4078F2"/>
          <w:lang w:eastAsia="en-IN"/>
        </w:rPr>
        <w:t>:</w:t>
      </w:r>
    </w:p>
    <w:p w14:paraId="6710EDA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"Thank you for using Student Grade Manager!\n"</w:t>
      </w:r>
      <w:r w:rsidRPr="000C493A">
        <w:rPr>
          <w:color w:val="383A42"/>
          <w:lang w:eastAsia="en-IN"/>
        </w:rPr>
        <w:t>);</w:t>
      </w:r>
    </w:p>
    <w:p w14:paraId="0F7B141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FBD7A3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default</w:t>
      </w:r>
      <w:r w:rsidRPr="000C493A">
        <w:rPr>
          <w:color w:val="4078F2"/>
          <w:lang w:eastAsia="en-IN"/>
        </w:rPr>
        <w:t>:</w:t>
      </w:r>
    </w:p>
    <w:p w14:paraId="23063FA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choice! Please try again.\n"</w:t>
      </w:r>
      <w:r w:rsidRPr="000C493A">
        <w:rPr>
          <w:color w:val="383A42"/>
          <w:lang w:eastAsia="en-IN"/>
        </w:rPr>
        <w:t>);</w:t>
      </w:r>
    </w:p>
    <w:p w14:paraId="41C417C6" w14:textId="77777777" w:rsidR="000C493A" w:rsidRPr="000C493A" w:rsidRDefault="000C493A" w:rsidP="009278D7">
      <w:pPr>
        <w:pStyle w:val="Code"/>
        <w:rPr>
          <w:color w:val="383A42"/>
          <w:lang w:eastAsia="en-IN"/>
        </w:rPr>
      </w:pPr>
      <w:r w:rsidRPr="000C493A">
        <w:rPr>
          <w:color w:val="383A42"/>
          <w:lang w:eastAsia="en-IN"/>
        </w:rPr>
        <w:t xml:space="preserve">        }</w:t>
      </w:r>
    </w:p>
    <w:p w14:paraId="1AD0CC51"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while</w:t>
      </w:r>
      <w:r w:rsidRPr="000C493A">
        <w:rPr>
          <w:color w:val="383A42"/>
          <w:lang w:eastAsia="en-IN"/>
        </w:rPr>
        <w:t xml:space="preserve"> (choice </w:t>
      </w:r>
      <w:r w:rsidRPr="000C493A">
        <w:rPr>
          <w:color w:val="4078F2"/>
          <w:lang w:eastAsia="en-IN"/>
        </w:rPr>
        <w:t>!=</w:t>
      </w:r>
      <w:r w:rsidRPr="000C493A">
        <w:rPr>
          <w:color w:val="383A42"/>
          <w:lang w:eastAsia="en-IN"/>
        </w:rPr>
        <w:t xml:space="preserve"> </w:t>
      </w:r>
      <w:r w:rsidRPr="000C493A">
        <w:rPr>
          <w:color w:val="B76B01"/>
          <w:lang w:eastAsia="en-IN"/>
        </w:rPr>
        <w:t>4</w:t>
      </w:r>
      <w:r w:rsidRPr="000C493A">
        <w:rPr>
          <w:color w:val="383A42"/>
          <w:lang w:eastAsia="en-IN"/>
        </w:rPr>
        <w:t>);</w:t>
      </w:r>
    </w:p>
    <w:p w14:paraId="573AFA8B" w14:textId="77777777" w:rsidR="000C493A" w:rsidRPr="000C493A" w:rsidRDefault="000C493A" w:rsidP="009278D7">
      <w:pPr>
        <w:pStyle w:val="Code"/>
        <w:rPr>
          <w:color w:val="383A42"/>
          <w:lang w:eastAsia="en-IN"/>
        </w:rPr>
      </w:pPr>
      <w:r w:rsidRPr="000C493A">
        <w:rPr>
          <w:color w:val="383A42"/>
          <w:lang w:eastAsia="en-IN"/>
        </w:rPr>
        <w:t xml:space="preserve">    </w:t>
      </w:r>
    </w:p>
    <w:p w14:paraId="0CAA8C6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5D90019" w14:textId="77777777" w:rsidR="000C493A" w:rsidRPr="000C493A" w:rsidRDefault="000C493A" w:rsidP="009278D7">
      <w:pPr>
        <w:pStyle w:val="Code"/>
        <w:rPr>
          <w:color w:val="383A42"/>
          <w:lang w:eastAsia="en-IN"/>
        </w:rPr>
      </w:pPr>
      <w:r w:rsidRPr="000C493A">
        <w:rPr>
          <w:color w:val="383A42"/>
          <w:lang w:eastAsia="en-IN"/>
        </w:rPr>
        <w:t>}</w:t>
      </w:r>
    </w:p>
    <w:p w14:paraId="70E566CB" w14:textId="7776EB10" w:rsidR="000C493A" w:rsidRPr="000C493A" w:rsidRDefault="000C493A" w:rsidP="00EB5751">
      <w:pPr>
        <w:pStyle w:val="Subheadddddf"/>
      </w:pPr>
      <w:r w:rsidRPr="000C493A">
        <w:t>Sample Output:</w:t>
      </w:r>
    </w:p>
    <w:p w14:paraId="2BA55DED" w14:textId="77777777" w:rsidR="000C493A" w:rsidRPr="000C493A" w:rsidRDefault="000C493A" w:rsidP="009278D7">
      <w:pPr>
        <w:pStyle w:val="Code"/>
        <w:rPr>
          <w:lang w:eastAsia="en-IN"/>
        </w:rPr>
      </w:pPr>
      <w:r w:rsidRPr="000C493A">
        <w:rPr>
          <w:lang w:eastAsia="en-IN"/>
        </w:rPr>
        <w:t>=== Student Grade Manager ===</w:t>
      </w:r>
    </w:p>
    <w:p w14:paraId="02112165" w14:textId="77777777" w:rsidR="000C493A" w:rsidRPr="000C493A" w:rsidRDefault="000C493A" w:rsidP="009278D7">
      <w:pPr>
        <w:pStyle w:val="Code"/>
        <w:rPr>
          <w:lang w:eastAsia="en-IN"/>
        </w:rPr>
      </w:pPr>
      <w:r w:rsidRPr="000C493A">
        <w:rPr>
          <w:lang w:eastAsia="en-IN"/>
        </w:rPr>
        <w:t>1. Add Student</w:t>
      </w:r>
    </w:p>
    <w:p w14:paraId="663AE06D" w14:textId="77777777" w:rsidR="000C493A" w:rsidRPr="000C493A" w:rsidRDefault="000C493A" w:rsidP="009278D7">
      <w:pPr>
        <w:pStyle w:val="Code"/>
        <w:rPr>
          <w:lang w:eastAsia="en-IN"/>
        </w:rPr>
      </w:pPr>
      <w:r w:rsidRPr="000C493A">
        <w:rPr>
          <w:lang w:eastAsia="en-IN"/>
        </w:rPr>
        <w:t>2. Display All Students</w:t>
      </w:r>
    </w:p>
    <w:p w14:paraId="7BC0B367" w14:textId="77777777" w:rsidR="000C493A" w:rsidRPr="000C493A" w:rsidRDefault="000C493A" w:rsidP="009278D7">
      <w:pPr>
        <w:pStyle w:val="Code"/>
        <w:rPr>
          <w:lang w:eastAsia="en-IN"/>
        </w:rPr>
      </w:pPr>
      <w:r w:rsidRPr="000C493A">
        <w:rPr>
          <w:lang w:eastAsia="en-IN"/>
        </w:rPr>
        <w:t>3. Find Top Student</w:t>
      </w:r>
    </w:p>
    <w:p w14:paraId="2AAF664A" w14:textId="77777777" w:rsidR="000C493A" w:rsidRPr="000C493A" w:rsidRDefault="000C493A" w:rsidP="009278D7">
      <w:pPr>
        <w:pStyle w:val="Code"/>
        <w:rPr>
          <w:lang w:eastAsia="en-IN"/>
        </w:rPr>
      </w:pPr>
      <w:r w:rsidRPr="000C493A">
        <w:rPr>
          <w:lang w:eastAsia="en-IN"/>
        </w:rPr>
        <w:t>4. Exit</w:t>
      </w:r>
    </w:p>
    <w:p w14:paraId="25F3DFB4" w14:textId="77777777" w:rsidR="000C493A" w:rsidRPr="000C493A" w:rsidRDefault="000C493A" w:rsidP="009278D7">
      <w:pPr>
        <w:pStyle w:val="Code"/>
        <w:rPr>
          <w:lang w:eastAsia="en-IN"/>
        </w:rPr>
      </w:pPr>
      <w:r w:rsidRPr="000C493A">
        <w:rPr>
          <w:lang w:eastAsia="en-IN"/>
        </w:rPr>
        <w:t>Enter your choice: 1</w:t>
      </w:r>
    </w:p>
    <w:p w14:paraId="17D9C66C" w14:textId="77777777" w:rsidR="000C493A" w:rsidRPr="000C493A" w:rsidRDefault="000C493A" w:rsidP="009278D7">
      <w:pPr>
        <w:pStyle w:val="Code"/>
        <w:rPr>
          <w:lang w:eastAsia="en-IN"/>
        </w:rPr>
      </w:pPr>
    </w:p>
    <w:p w14:paraId="189DE265" w14:textId="77777777" w:rsidR="000C493A" w:rsidRPr="000C493A" w:rsidRDefault="000C493A" w:rsidP="009278D7">
      <w:pPr>
        <w:pStyle w:val="Code"/>
        <w:rPr>
          <w:lang w:eastAsia="en-IN"/>
        </w:rPr>
      </w:pPr>
      <w:r w:rsidRPr="000C493A">
        <w:rPr>
          <w:lang w:eastAsia="en-IN"/>
        </w:rPr>
        <w:t>Enter Roll Number: 101</w:t>
      </w:r>
    </w:p>
    <w:p w14:paraId="7C030944" w14:textId="77777777" w:rsidR="000C493A" w:rsidRPr="000C493A" w:rsidRDefault="000C493A" w:rsidP="009278D7">
      <w:pPr>
        <w:pStyle w:val="Code"/>
        <w:rPr>
          <w:lang w:eastAsia="en-IN"/>
        </w:rPr>
      </w:pPr>
      <w:r w:rsidRPr="000C493A">
        <w:rPr>
          <w:lang w:eastAsia="en-IN"/>
        </w:rPr>
        <w:t>Enter Name: Rahul Kumar</w:t>
      </w:r>
    </w:p>
    <w:p w14:paraId="1B8767F9" w14:textId="77777777" w:rsidR="000C493A" w:rsidRPr="000C493A" w:rsidRDefault="000C493A" w:rsidP="009278D7">
      <w:pPr>
        <w:pStyle w:val="Code"/>
        <w:rPr>
          <w:lang w:eastAsia="en-IN"/>
        </w:rPr>
      </w:pPr>
      <w:r w:rsidRPr="000C493A">
        <w:rPr>
          <w:lang w:eastAsia="en-IN"/>
        </w:rPr>
        <w:t>Enter Marks: 85.5</w:t>
      </w:r>
    </w:p>
    <w:p w14:paraId="34AC6F15" w14:textId="77777777" w:rsidR="000C493A" w:rsidRPr="000C493A" w:rsidRDefault="000C493A" w:rsidP="009278D7">
      <w:pPr>
        <w:pStyle w:val="Code"/>
        <w:rPr>
          <w:lang w:eastAsia="en-IN"/>
        </w:rPr>
      </w:pPr>
      <w:r w:rsidRPr="000C493A">
        <w:rPr>
          <w:rFonts w:ascii="Segoe UI Symbol" w:hAnsi="Segoe UI Symbol" w:cs="Segoe UI Symbol"/>
          <w:lang w:eastAsia="en-IN"/>
        </w:rPr>
        <w:t>✓</w:t>
      </w:r>
      <w:r w:rsidRPr="000C493A">
        <w:rPr>
          <w:lang w:eastAsia="en-IN"/>
        </w:rPr>
        <w:t xml:space="preserve"> Student added successfully!</w:t>
      </w:r>
    </w:p>
    <w:p w14:paraId="562E583D" w14:textId="77777777" w:rsidR="000C493A" w:rsidRPr="000C493A" w:rsidRDefault="000C493A" w:rsidP="009278D7">
      <w:pPr>
        <w:pStyle w:val="Code"/>
        <w:rPr>
          <w:lang w:eastAsia="en-IN"/>
        </w:rPr>
      </w:pPr>
    </w:p>
    <w:p w14:paraId="4AFBED4F" w14:textId="77777777" w:rsidR="000C493A" w:rsidRPr="000C493A" w:rsidRDefault="000C493A" w:rsidP="009278D7">
      <w:pPr>
        <w:pStyle w:val="Code"/>
        <w:rPr>
          <w:lang w:eastAsia="en-IN"/>
        </w:rPr>
      </w:pPr>
      <w:r w:rsidRPr="000C493A">
        <w:rPr>
          <w:lang w:eastAsia="en-IN"/>
        </w:rPr>
        <w:t>=== Student Grade Manager ===</w:t>
      </w:r>
    </w:p>
    <w:p w14:paraId="3DCBBEAD" w14:textId="77777777" w:rsidR="000C493A" w:rsidRPr="000C493A" w:rsidRDefault="000C493A" w:rsidP="009278D7">
      <w:pPr>
        <w:pStyle w:val="Code"/>
        <w:rPr>
          <w:lang w:eastAsia="en-IN"/>
        </w:rPr>
      </w:pPr>
      <w:r w:rsidRPr="000C493A">
        <w:rPr>
          <w:lang w:eastAsia="en-IN"/>
        </w:rPr>
        <w:t>1. Add Student</w:t>
      </w:r>
    </w:p>
    <w:p w14:paraId="4C5EB78E" w14:textId="77777777" w:rsidR="000C493A" w:rsidRPr="000C493A" w:rsidRDefault="000C493A" w:rsidP="009278D7">
      <w:pPr>
        <w:pStyle w:val="Code"/>
        <w:rPr>
          <w:lang w:eastAsia="en-IN"/>
        </w:rPr>
      </w:pPr>
      <w:r w:rsidRPr="000C493A">
        <w:rPr>
          <w:lang w:eastAsia="en-IN"/>
        </w:rPr>
        <w:t>2. Display All Students</w:t>
      </w:r>
    </w:p>
    <w:p w14:paraId="68B4B214" w14:textId="77777777" w:rsidR="000C493A" w:rsidRPr="000C493A" w:rsidRDefault="000C493A" w:rsidP="009278D7">
      <w:pPr>
        <w:pStyle w:val="Code"/>
        <w:rPr>
          <w:lang w:eastAsia="en-IN"/>
        </w:rPr>
      </w:pPr>
      <w:r w:rsidRPr="000C493A">
        <w:rPr>
          <w:lang w:eastAsia="en-IN"/>
        </w:rPr>
        <w:t>3. Find Top Student</w:t>
      </w:r>
    </w:p>
    <w:p w14:paraId="77208DE4" w14:textId="77777777" w:rsidR="000C493A" w:rsidRPr="000C493A" w:rsidRDefault="000C493A" w:rsidP="009278D7">
      <w:pPr>
        <w:pStyle w:val="Code"/>
        <w:rPr>
          <w:lang w:eastAsia="en-IN"/>
        </w:rPr>
      </w:pPr>
      <w:r w:rsidRPr="000C493A">
        <w:rPr>
          <w:lang w:eastAsia="en-IN"/>
        </w:rPr>
        <w:t>4. Exit</w:t>
      </w:r>
    </w:p>
    <w:p w14:paraId="36F061DC" w14:textId="77777777" w:rsidR="000C493A" w:rsidRPr="000C493A" w:rsidRDefault="000C493A" w:rsidP="009278D7">
      <w:pPr>
        <w:pStyle w:val="Code"/>
        <w:rPr>
          <w:lang w:eastAsia="en-IN"/>
        </w:rPr>
      </w:pPr>
      <w:r w:rsidRPr="000C493A">
        <w:rPr>
          <w:lang w:eastAsia="en-IN"/>
        </w:rPr>
        <w:t>Enter your choice: 2</w:t>
      </w:r>
    </w:p>
    <w:p w14:paraId="3EE6FC7B" w14:textId="77777777" w:rsidR="000C493A" w:rsidRPr="000C493A" w:rsidRDefault="000C493A" w:rsidP="009278D7">
      <w:pPr>
        <w:pStyle w:val="Code"/>
        <w:rPr>
          <w:rFonts w:ascii="Amasis MT Pro" w:eastAsia="Times New Roman" w:hAnsi="Amasis MT Pro" w:cs="Courier New"/>
          <w:color w:val="383A42"/>
          <w:kern w:val="0"/>
          <w:lang w:eastAsia="en-IN"/>
          <w14:ligatures w14:val="none"/>
        </w:rPr>
      </w:pPr>
    </w:p>
    <w:p w14:paraId="3E70C011" w14:textId="77777777"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All Students ==========</w:t>
      </w:r>
    </w:p>
    <w:p w14:paraId="06852DA9" w14:textId="77777777"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Roll No    Name                 Marks     </w:t>
      </w:r>
    </w:p>
    <w:p w14:paraId="3E356BEF" w14:textId="77777777"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w:t>
      </w:r>
    </w:p>
    <w:p w14:paraId="227A8ADD" w14:textId="5CCE5A94"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101        </w:t>
      </w:r>
      <w:r w:rsidR="009278D7">
        <w:rPr>
          <w:rFonts w:ascii="Amasis MT Pro" w:eastAsia="Times New Roman" w:hAnsi="Amasis MT Pro" w:cs="Courier New"/>
          <w:color w:val="383A42"/>
          <w:kern w:val="0"/>
          <w:lang w:eastAsia="en-IN"/>
          <w14:ligatures w14:val="none"/>
        </w:rPr>
        <w:t>Anurag</w:t>
      </w:r>
      <w:r w:rsidRPr="000C493A">
        <w:rPr>
          <w:rFonts w:ascii="Amasis MT Pro" w:eastAsia="Times New Roman" w:hAnsi="Amasis MT Pro" w:cs="Courier New"/>
          <w:color w:val="383A42"/>
          <w:kern w:val="0"/>
          <w:lang w:eastAsia="en-IN"/>
          <w14:ligatures w14:val="none"/>
        </w:rPr>
        <w:t xml:space="preserve">                85.50     </w:t>
      </w:r>
    </w:p>
    <w:p w14:paraId="522E0E5C" w14:textId="1AAA37F7"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102        </w:t>
      </w:r>
      <w:r w:rsidR="009278D7">
        <w:rPr>
          <w:rFonts w:ascii="Amasis MT Pro" w:eastAsia="Times New Roman" w:hAnsi="Amasis MT Pro" w:cs="Courier New"/>
          <w:color w:val="383A42"/>
          <w:kern w:val="0"/>
          <w:lang w:eastAsia="en-IN"/>
          <w14:ligatures w14:val="none"/>
        </w:rPr>
        <w:t>Sai</w:t>
      </w:r>
      <w:r w:rsidRPr="000C493A">
        <w:rPr>
          <w:rFonts w:ascii="Amasis MT Pro" w:eastAsia="Times New Roman" w:hAnsi="Amasis MT Pro" w:cs="Courier New"/>
          <w:color w:val="383A42"/>
          <w:kern w:val="0"/>
          <w:lang w:eastAsia="en-IN"/>
          <w14:ligatures w14:val="none"/>
        </w:rPr>
        <w:t xml:space="preserve">                92.00     </w:t>
      </w:r>
    </w:p>
    <w:p w14:paraId="4BE9C39A" w14:textId="2D6F7482" w:rsidR="000C493A" w:rsidRPr="000C493A" w:rsidRDefault="000C493A" w:rsidP="009278D7">
      <w:pPr>
        <w:pStyle w:val="Code"/>
        <w:rPr>
          <w:rFonts w:ascii="Amasis MT Pro" w:eastAsia="Times New Roman" w:hAnsi="Amasis MT Pro" w:cs="Courier New"/>
          <w:color w:val="383A42"/>
          <w:kern w:val="0"/>
          <w:lang w:eastAsia="en-IN"/>
          <w14:ligatures w14:val="none"/>
        </w:rPr>
      </w:pPr>
      <w:r w:rsidRPr="000C493A">
        <w:rPr>
          <w:rFonts w:ascii="Amasis MT Pro" w:eastAsia="Times New Roman" w:hAnsi="Amasis MT Pro" w:cs="Courier New"/>
          <w:color w:val="383A42"/>
          <w:kern w:val="0"/>
          <w:lang w:eastAsia="en-IN"/>
          <w14:ligatures w14:val="none"/>
        </w:rPr>
        <w:t xml:space="preserve">103        </w:t>
      </w:r>
      <w:r w:rsidR="009278D7">
        <w:rPr>
          <w:rFonts w:ascii="Amasis MT Pro" w:eastAsia="Times New Roman" w:hAnsi="Amasis MT Pro" w:cs="Courier New"/>
          <w:color w:val="383A42"/>
          <w:kern w:val="0"/>
          <w:lang w:eastAsia="en-IN"/>
          <w14:ligatures w14:val="none"/>
        </w:rPr>
        <w:t>Ram</w:t>
      </w:r>
      <w:r w:rsidRPr="000C493A">
        <w:rPr>
          <w:rFonts w:ascii="Amasis MT Pro" w:eastAsia="Times New Roman" w:hAnsi="Amasis MT Pro" w:cs="Courier New"/>
          <w:color w:val="383A42"/>
          <w:kern w:val="0"/>
          <w:lang w:eastAsia="en-IN"/>
          <w14:ligatures w14:val="none"/>
        </w:rPr>
        <w:t xml:space="preserve">                 78.50</w:t>
      </w:r>
    </w:p>
    <w:p w14:paraId="6201BF2A" w14:textId="77777777" w:rsidR="000C493A" w:rsidRPr="000C493A" w:rsidRDefault="00000000" w:rsidP="009278D7">
      <w:pPr>
        <w:pStyle w:val="Code"/>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pict w14:anchorId="4D8BB7B4">
          <v:rect id="_x0000_i1081" style="width:0;height:1.5pt" o:hralign="center" o:hrstd="t" o:hr="t" fillcolor="#a0a0a0" stroked="f"/>
        </w:pict>
      </w:r>
    </w:p>
    <w:p w14:paraId="7709238F" w14:textId="77777777" w:rsidR="00EB5751" w:rsidRDefault="00EB5751" w:rsidP="00EB5751">
      <w:pPr>
        <w:pStyle w:val="Subheadddddf"/>
      </w:pPr>
    </w:p>
    <w:p w14:paraId="661CCD34" w14:textId="77777777" w:rsidR="00EB5751" w:rsidRDefault="00EB5751" w:rsidP="00EB5751">
      <w:pPr>
        <w:pStyle w:val="Subheadddddf"/>
      </w:pPr>
    </w:p>
    <w:p w14:paraId="69770CBE" w14:textId="77777777" w:rsidR="00EB5751" w:rsidRDefault="00EB5751" w:rsidP="00EB5751">
      <w:pPr>
        <w:pStyle w:val="Subheadddddf"/>
      </w:pPr>
    </w:p>
    <w:p w14:paraId="46F2696F" w14:textId="77777777" w:rsidR="00EB5751" w:rsidRDefault="00EB5751" w:rsidP="00EB5751">
      <w:pPr>
        <w:pStyle w:val="Subheadddddf"/>
      </w:pPr>
    </w:p>
    <w:p w14:paraId="5666ECCF" w14:textId="77777777" w:rsidR="00EB5751" w:rsidRDefault="00EB5751" w:rsidP="00EB5751">
      <w:pPr>
        <w:pStyle w:val="Subheadddddf"/>
      </w:pPr>
    </w:p>
    <w:p w14:paraId="780F8E63" w14:textId="4597B4D0" w:rsidR="000C493A" w:rsidRPr="000C493A" w:rsidRDefault="000C493A" w:rsidP="00EB5751">
      <w:pPr>
        <w:pStyle w:val="Subheadddddf"/>
      </w:pPr>
      <w:r w:rsidRPr="000C493A">
        <w:t>Exercise 2: Word Counter Program</w:t>
      </w:r>
    </w:p>
    <w:p w14:paraId="07D66DE5" w14:textId="77777777" w:rsidR="000C493A" w:rsidRPr="000C493A" w:rsidRDefault="000C493A" w:rsidP="00EB5751">
      <w:pPr>
        <w:pStyle w:val="texxtt"/>
        <w:rPr>
          <w:lang w:eastAsia="en-IN"/>
        </w:rPr>
      </w:pPr>
      <w:r w:rsidRPr="000C493A">
        <w:rPr>
          <w:b/>
          <w:bCs/>
          <w:lang w:eastAsia="en-IN"/>
        </w:rPr>
        <w:t>Problem:</w:t>
      </w:r>
      <w:r w:rsidRPr="000C493A">
        <w:rPr>
          <w:lang w:eastAsia="en-IN"/>
        </w:rPr>
        <w:t xml:space="preserve"> Write a program that:</w:t>
      </w:r>
    </w:p>
    <w:p w14:paraId="48429C78" w14:textId="77777777" w:rsidR="000C493A" w:rsidRPr="000C493A" w:rsidRDefault="000C493A" w:rsidP="00EB5751">
      <w:pPr>
        <w:pStyle w:val="Pointss"/>
      </w:pPr>
      <w:r w:rsidRPr="000C493A">
        <w:t>Reads a text file</w:t>
      </w:r>
    </w:p>
    <w:p w14:paraId="3E797CDD" w14:textId="77777777" w:rsidR="000C493A" w:rsidRPr="000C493A" w:rsidRDefault="000C493A" w:rsidP="00EB5751">
      <w:pPr>
        <w:pStyle w:val="Pointss"/>
      </w:pPr>
      <w:r w:rsidRPr="000C493A">
        <w:t>Counts total characters, words, and lines</w:t>
      </w:r>
    </w:p>
    <w:p w14:paraId="55B7F8E2" w14:textId="77777777" w:rsidR="000C493A" w:rsidRPr="000C493A" w:rsidRDefault="000C493A" w:rsidP="00EB5751">
      <w:pPr>
        <w:pStyle w:val="Pointss"/>
      </w:pPr>
      <w:r w:rsidRPr="000C493A">
        <w:t>Displays the statistics</w:t>
      </w:r>
    </w:p>
    <w:p w14:paraId="14F95E67" w14:textId="06AEBD5D" w:rsidR="000C493A" w:rsidRPr="000C493A" w:rsidRDefault="000C493A" w:rsidP="00EB5751">
      <w:pPr>
        <w:pStyle w:val="Subheadddddf"/>
      </w:pPr>
      <w:r w:rsidRPr="000C493A">
        <w:t>Solution:</w:t>
      </w:r>
    </w:p>
    <w:p w14:paraId="3DA751D0"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56FA5B79"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&lt;ctype.h&gt;</w:t>
      </w:r>
    </w:p>
    <w:p w14:paraId="5D9412A9" w14:textId="77777777" w:rsidR="000C493A" w:rsidRPr="000C493A" w:rsidRDefault="000C493A" w:rsidP="009278D7">
      <w:pPr>
        <w:pStyle w:val="Code"/>
        <w:rPr>
          <w:color w:val="383A42"/>
          <w:lang w:eastAsia="en-IN"/>
        </w:rPr>
      </w:pPr>
    </w:p>
    <w:p w14:paraId="149CD834"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countFileStatistics</w:t>
      </w:r>
      <w:r w:rsidRPr="000C493A">
        <w:rPr>
          <w:color w:val="383A42"/>
          <w:lang w:eastAsia="en-IN"/>
        </w:rPr>
        <w:t>(</w:t>
      </w:r>
      <w:r w:rsidRPr="000C493A">
        <w:rPr>
          <w:color w:val="A626A4"/>
          <w:lang w:eastAsia="en-IN"/>
        </w:rPr>
        <w:t>const</w:t>
      </w:r>
      <w:r w:rsidRPr="000C493A">
        <w:rPr>
          <w:color w:val="383A42"/>
          <w:lang w:eastAsia="en-IN"/>
        </w:rPr>
        <w:t xml:space="preserve">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filename) {</w:t>
      </w:r>
    </w:p>
    <w:p w14:paraId="601F1190"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 xml:space="preserve">(filename, </w:t>
      </w:r>
      <w:r w:rsidRPr="000C493A">
        <w:rPr>
          <w:lang w:eastAsia="en-IN"/>
        </w:rPr>
        <w:t>"r"</w:t>
      </w:r>
      <w:r w:rsidRPr="000C493A">
        <w:rPr>
          <w:color w:val="383A42"/>
          <w:lang w:eastAsia="en-IN"/>
        </w:rPr>
        <w:t>);</w:t>
      </w:r>
    </w:p>
    <w:p w14:paraId="22F1B6E1" w14:textId="77777777" w:rsidR="000C493A" w:rsidRPr="000C493A" w:rsidRDefault="000C493A" w:rsidP="009278D7">
      <w:pPr>
        <w:pStyle w:val="Code"/>
        <w:rPr>
          <w:color w:val="383A42"/>
          <w:lang w:eastAsia="en-IN"/>
        </w:rPr>
      </w:pPr>
      <w:r w:rsidRPr="000C493A">
        <w:rPr>
          <w:color w:val="383A42"/>
          <w:lang w:eastAsia="en-IN"/>
        </w:rPr>
        <w:t xml:space="preserve">    </w:t>
      </w:r>
    </w:p>
    <w:p w14:paraId="2E0188F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0BF1350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"Error: Cannot open file '%s'\n"</w:t>
      </w:r>
      <w:r w:rsidRPr="000C493A">
        <w:rPr>
          <w:color w:val="383A42"/>
          <w:lang w:eastAsia="en-IN"/>
        </w:rPr>
        <w:t>, filename);</w:t>
      </w:r>
    </w:p>
    <w:p w14:paraId="3F8CA66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"Make sure the file exists in the current directory.\n"</w:t>
      </w:r>
      <w:r w:rsidRPr="000C493A">
        <w:rPr>
          <w:color w:val="383A42"/>
          <w:lang w:eastAsia="en-IN"/>
        </w:rPr>
        <w:t>);</w:t>
      </w:r>
    </w:p>
    <w:p w14:paraId="11D7F11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2447EF7F" w14:textId="77777777" w:rsidR="000C493A" w:rsidRPr="000C493A" w:rsidRDefault="000C493A" w:rsidP="009278D7">
      <w:pPr>
        <w:pStyle w:val="Code"/>
        <w:rPr>
          <w:color w:val="383A42"/>
          <w:lang w:eastAsia="en-IN"/>
        </w:rPr>
      </w:pPr>
      <w:r w:rsidRPr="000C493A">
        <w:rPr>
          <w:color w:val="383A42"/>
          <w:lang w:eastAsia="en-IN"/>
        </w:rPr>
        <w:t xml:space="preserve">    }</w:t>
      </w:r>
    </w:p>
    <w:p w14:paraId="76BB9833" w14:textId="77777777" w:rsidR="000C493A" w:rsidRPr="000C493A" w:rsidRDefault="000C493A" w:rsidP="009278D7">
      <w:pPr>
        <w:pStyle w:val="Code"/>
        <w:rPr>
          <w:color w:val="383A42"/>
          <w:lang w:eastAsia="en-IN"/>
        </w:rPr>
      </w:pPr>
      <w:r w:rsidRPr="000C493A">
        <w:rPr>
          <w:color w:val="383A42"/>
          <w:lang w:eastAsia="en-IN"/>
        </w:rPr>
        <w:t xml:space="preserve">    </w:t>
      </w:r>
    </w:p>
    <w:p w14:paraId="15CADE2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characters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22B9614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words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3CD6865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lines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CED6AE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w:t>
      </w:r>
    </w:p>
    <w:p w14:paraId="0B2A5CC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inWord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73364815" w14:textId="77777777" w:rsidR="000C493A" w:rsidRPr="000C493A" w:rsidRDefault="000C493A" w:rsidP="009278D7">
      <w:pPr>
        <w:pStyle w:val="Code"/>
        <w:rPr>
          <w:color w:val="383A42"/>
          <w:lang w:eastAsia="en-IN"/>
        </w:rPr>
      </w:pPr>
      <w:r w:rsidRPr="000C493A">
        <w:rPr>
          <w:color w:val="383A42"/>
          <w:lang w:eastAsia="en-IN"/>
        </w:rPr>
        <w:t xml:space="preserve">    </w:t>
      </w:r>
    </w:p>
    <w:p w14:paraId="04784F4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color w:val="4078F2"/>
          <w:lang w:eastAsia="en-IN"/>
        </w:rPr>
        <w:t>fgetc</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B76B01"/>
          <w:lang w:eastAsia="en-IN"/>
        </w:rPr>
        <w:t>EOF</w:t>
      </w:r>
      <w:r w:rsidRPr="000C493A">
        <w:rPr>
          <w:color w:val="383A42"/>
          <w:lang w:eastAsia="en-IN"/>
        </w:rPr>
        <w:t>) {</w:t>
      </w:r>
    </w:p>
    <w:p w14:paraId="168553BF" w14:textId="77777777" w:rsidR="000C493A" w:rsidRPr="000C493A" w:rsidRDefault="000C493A" w:rsidP="009278D7">
      <w:pPr>
        <w:pStyle w:val="Code"/>
        <w:rPr>
          <w:color w:val="383A42"/>
          <w:lang w:eastAsia="en-IN"/>
        </w:rPr>
      </w:pPr>
      <w:r w:rsidRPr="000C493A">
        <w:rPr>
          <w:color w:val="383A42"/>
          <w:lang w:eastAsia="en-IN"/>
        </w:rPr>
        <w:t xml:space="preserve">        characters</w:t>
      </w:r>
      <w:r w:rsidRPr="000C493A">
        <w:rPr>
          <w:color w:val="4078F2"/>
          <w:lang w:eastAsia="en-IN"/>
        </w:rPr>
        <w:t>++</w:t>
      </w:r>
      <w:r w:rsidRPr="000C493A">
        <w:rPr>
          <w:color w:val="383A42"/>
          <w:lang w:eastAsia="en-IN"/>
        </w:rPr>
        <w:t>;</w:t>
      </w:r>
    </w:p>
    <w:p w14:paraId="13EA85C7" w14:textId="77777777" w:rsidR="000C493A" w:rsidRPr="000C493A" w:rsidRDefault="000C493A" w:rsidP="009278D7">
      <w:pPr>
        <w:pStyle w:val="Code"/>
        <w:rPr>
          <w:color w:val="383A42"/>
          <w:lang w:eastAsia="en-IN"/>
        </w:rPr>
      </w:pPr>
      <w:r w:rsidRPr="000C493A">
        <w:rPr>
          <w:color w:val="383A42"/>
          <w:lang w:eastAsia="en-IN"/>
        </w:rPr>
        <w:t xml:space="preserve">        </w:t>
      </w:r>
    </w:p>
    <w:p w14:paraId="271AF06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Count lines</w:t>
      </w:r>
    </w:p>
    <w:p w14:paraId="4F85290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'\n'</w:t>
      </w:r>
      <w:r w:rsidRPr="000C493A">
        <w:rPr>
          <w:color w:val="383A42"/>
          <w:lang w:eastAsia="en-IN"/>
        </w:rPr>
        <w:t>) {</w:t>
      </w:r>
    </w:p>
    <w:p w14:paraId="42831528" w14:textId="77777777" w:rsidR="000C493A" w:rsidRPr="000C493A" w:rsidRDefault="000C493A" w:rsidP="009278D7">
      <w:pPr>
        <w:pStyle w:val="Code"/>
        <w:rPr>
          <w:color w:val="383A42"/>
          <w:lang w:eastAsia="en-IN"/>
        </w:rPr>
      </w:pPr>
      <w:r w:rsidRPr="000C493A">
        <w:rPr>
          <w:color w:val="383A42"/>
          <w:lang w:eastAsia="en-IN"/>
        </w:rPr>
        <w:t xml:space="preserve">            lines</w:t>
      </w:r>
      <w:r w:rsidRPr="000C493A">
        <w:rPr>
          <w:color w:val="4078F2"/>
          <w:lang w:eastAsia="en-IN"/>
        </w:rPr>
        <w:t>++</w:t>
      </w:r>
      <w:r w:rsidRPr="000C493A">
        <w:rPr>
          <w:color w:val="383A42"/>
          <w:lang w:eastAsia="en-IN"/>
        </w:rPr>
        <w:t>;</w:t>
      </w:r>
    </w:p>
    <w:p w14:paraId="39CF7ACB" w14:textId="77777777" w:rsidR="000C493A" w:rsidRPr="000C493A" w:rsidRDefault="000C493A" w:rsidP="009278D7">
      <w:pPr>
        <w:pStyle w:val="Code"/>
        <w:rPr>
          <w:color w:val="383A42"/>
          <w:lang w:eastAsia="en-IN"/>
        </w:rPr>
      </w:pPr>
      <w:r w:rsidRPr="000C493A">
        <w:rPr>
          <w:color w:val="383A42"/>
          <w:lang w:eastAsia="en-IN"/>
        </w:rPr>
        <w:t xml:space="preserve">        }</w:t>
      </w:r>
    </w:p>
    <w:p w14:paraId="67A6A0B9" w14:textId="77777777" w:rsidR="000C493A" w:rsidRPr="000C493A" w:rsidRDefault="000C493A" w:rsidP="009278D7">
      <w:pPr>
        <w:pStyle w:val="Code"/>
        <w:rPr>
          <w:color w:val="383A42"/>
          <w:lang w:eastAsia="en-IN"/>
        </w:rPr>
      </w:pPr>
      <w:r w:rsidRPr="000C493A">
        <w:rPr>
          <w:color w:val="383A42"/>
          <w:lang w:eastAsia="en-IN"/>
        </w:rPr>
        <w:t xml:space="preserve">        </w:t>
      </w:r>
    </w:p>
    <w:p w14:paraId="7E70D76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Count words</w:t>
      </w:r>
    </w:p>
    <w:p w14:paraId="4A03C64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isspace</w:t>
      </w:r>
      <w:r w:rsidRPr="000C493A">
        <w:rPr>
          <w:color w:val="383A42"/>
          <w:lang w:eastAsia="en-IN"/>
        </w:rPr>
        <w:t>(ch)) {</w:t>
      </w:r>
    </w:p>
    <w:p w14:paraId="0DDB9A5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(inWord) {</w:t>
      </w:r>
    </w:p>
    <w:p w14:paraId="3CBCED0C" w14:textId="77777777" w:rsidR="000C493A" w:rsidRPr="000C493A" w:rsidRDefault="000C493A" w:rsidP="009278D7">
      <w:pPr>
        <w:pStyle w:val="Code"/>
        <w:rPr>
          <w:color w:val="383A42"/>
          <w:lang w:eastAsia="en-IN"/>
        </w:rPr>
      </w:pPr>
      <w:r w:rsidRPr="000C493A">
        <w:rPr>
          <w:color w:val="383A42"/>
          <w:lang w:eastAsia="en-IN"/>
        </w:rPr>
        <w:t xml:space="preserve">                words</w:t>
      </w:r>
      <w:r w:rsidRPr="000C493A">
        <w:rPr>
          <w:color w:val="4078F2"/>
          <w:lang w:eastAsia="en-IN"/>
        </w:rPr>
        <w:t>++</w:t>
      </w:r>
      <w:r w:rsidRPr="000C493A">
        <w:rPr>
          <w:color w:val="383A42"/>
          <w:lang w:eastAsia="en-IN"/>
        </w:rPr>
        <w:t>;</w:t>
      </w:r>
    </w:p>
    <w:p w14:paraId="36DEBF59" w14:textId="77777777" w:rsidR="000C493A" w:rsidRPr="000C493A" w:rsidRDefault="000C493A" w:rsidP="009278D7">
      <w:pPr>
        <w:pStyle w:val="Code"/>
        <w:rPr>
          <w:color w:val="383A42"/>
          <w:lang w:eastAsia="en-IN"/>
        </w:rPr>
      </w:pPr>
      <w:r w:rsidRPr="000C493A">
        <w:rPr>
          <w:color w:val="383A42"/>
          <w:lang w:eastAsia="en-IN"/>
        </w:rPr>
        <w:t xml:space="preserve">                inWord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1A5F98F1" w14:textId="77777777" w:rsidR="000C493A" w:rsidRPr="000C493A" w:rsidRDefault="000C493A" w:rsidP="009278D7">
      <w:pPr>
        <w:pStyle w:val="Code"/>
        <w:rPr>
          <w:color w:val="383A42"/>
          <w:lang w:eastAsia="en-IN"/>
        </w:rPr>
      </w:pPr>
      <w:r w:rsidRPr="000C493A">
        <w:rPr>
          <w:color w:val="383A42"/>
          <w:lang w:eastAsia="en-IN"/>
        </w:rPr>
        <w:t xml:space="preserve">            }</w:t>
      </w:r>
    </w:p>
    <w:p w14:paraId="607B26B2"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6F887000" w14:textId="77777777" w:rsidR="000C493A" w:rsidRPr="000C493A" w:rsidRDefault="000C493A" w:rsidP="009278D7">
      <w:pPr>
        <w:pStyle w:val="Code"/>
        <w:rPr>
          <w:color w:val="383A42"/>
          <w:lang w:eastAsia="en-IN"/>
        </w:rPr>
      </w:pPr>
      <w:r w:rsidRPr="000C493A">
        <w:rPr>
          <w:color w:val="383A42"/>
          <w:lang w:eastAsia="en-IN"/>
        </w:rPr>
        <w:t xml:space="preserve">            inWord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603D9B12" w14:textId="77777777" w:rsidR="000C493A" w:rsidRPr="000C493A" w:rsidRDefault="000C493A" w:rsidP="009278D7">
      <w:pPr>
        <w:pStyle w:val="Code"/>
        <w:rPr>
          <w:color w:val="383A42"/>
          <w:lang w:eastAsia="en-IN"/>
        </w:rPr>
      </w:pPr>
      <w:r w:rsidRPr="000C493A">
        <w:rPr>
          <w:color w:val="383A42"/>
          <w:lang w:eastAsia="en-IN"/>
        </w:rPr>
        <w:t xml:space="preserve">        }</w:t>
      </w:r>
    </w:p>
    <w:p w14:paraId="3672F11C" w14:textId="77777777" w:rsidR="000C493A" w:rsidRPr="000C493A" w:rsidRDefault="000C493A" w:rsidP="009278D7">
      <w:pPr>
        <w:pStyle w:val="Code"/>
        <w:rPr>
          <w:color w:val="383A42"/>
          <w:lang w:eastAsia="en-IN"/>
        </w:rPr>
      </w:pPr>
      <w:r w:rsidRPr="000C493A">
        <w:rPr>
          <w:color w:val="383A42"/>
          <w:lang w:eastAsia="en-IN"/>
        </w:rPr>
        <w:t xml:space="preserve">    }</w:t>
      </w:r>
    </w:p>
    <w:p w14:paraId="72988467" w14:textId="77777777" w:rsidR="000C493A" w:rsidRPr="000C493A" w:rsidRDefault="000C493A" w:rsidP="009278D7">
      <w:pPr>
        <w:pStyle w:val="Code"/>
        <w:rPr>
          <w:color w:val="383A42"/>
          <w:lang w:eastAsia="en-IN"/>
        </w:rPr>
      </w:pPr>
      <w:r w:rsidRPr="000C493A">
        <w:rPr>
          <w:color w:val="383A42"/>
          <w:lang w:eastAsia="en-IN"/>
        </w:rPr>
        <w:t xml:space="preserve">    </w:t>
      </w:r>
    </w:p>
    <w:p w14:paraId="601C5D5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Count last word if file doesn't end with space</w:t>
      </w:r>
    </w:p>
    <w:p w14:paraId="3B35275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(inWord) {</w:t>
      </w:r>
    </w:p>
    <w:p w14:paraId="013448C6" w14:textId="77777777" w:rsidR="000C493A" w:rsidRPr="000C493A" w:rsidRDefault="000C493A" w:rsidP="009278D7">
      <w:pPr>
        <w:pStyle w:val="Code"/>
        <w:rPr>
          <w:color w:val="383A42"/>
          <w:lang w:eastAsia="en-IN"/>
        </w:rPr>
      </w:pPr>
      <w:r w:rsidRPr="000C493A">
        <w:rPr>
          <w:color w:val="383A42"/>
          <w:lang w:eastAsia="en-IN"/>
        </w:rPr>
        <w:t xml:space="preserve">        words</w:t>
      </w:r>
      <w:r w:rsidRPr="000C493A">
        <w:rPr>
          <w:color w:val="4078F2"/>
          <w:lang w:eastAsia="en-IN"/>
        </w:rPr>
        <w:t>++</w:t>
      </w:r>
      <w:r w:rsidRPr="000C493A">
        <w:rPr>
          <w:color w:val="383A42"/>
          <w:lang w:eastAsia="en-IN"/>
        </w:rPr>
        <w:t>;</w:t>
      </w:r>
    </w:p>
    <w:p w14:paraId="4DD87E90" w14:textId="77777777" w:rsidR="000C493A" w:rsidRPr="000C493A" w:rsidRDefault="000C493A" w:rsidP="009278D7">
      <w:pPr>
        <w:pStyle w:val="Code"/>
        <w:rPr>
          <w:color w:val="383A42"/>
          <w:lang w:eastAsia="en-IN"/>
        </w:rPr>
      </w:pPr>
      <w:r w:rsidRPr="000C493A">
        <w:rPr>
          <w:color w:val="383A42"/>
          <w:lang w:eastAsia="en-IN"/>
        </w:rPr>
        <w:t xml:space="preserve">    }</w:t>
      </w:r>
    </w:p>
    <w:p w14:paraId="057C41B8" w14:textId="77777777" w:rsidR="000C493A" w:rsidRPr="000C493A" w:rsidRDefault="000C493A" w:rsidP="009278D7">
      <w:pPr>
        <w:pStyle w:val="Code"/>
        <w:rPr>
          <w:color w:val="383A42"/>
          <w:lang w:eastAsia="en-IN"/>
        </w:rPr>
      </w:pPr>
      <w:r w:rsidRPr="000C493A">
        <w:rPr>
          <w:color w:val="383A42"/>
          <w:lang w:eastAsia="en-IN"/>
        </w:rPr>
        <w:t xml:space="preserve">    </w:t>
      </w:r>
    </w:p>
    <w:p w14:paraId="0AF1E1E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If file has content but no newline at end</w:t>
      </w:r>
    </w:p>
    <w:p w14:paraId="7C73F4E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(characters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xml:space="preserve"> </w:t>
      </w:r>
      <w:r w:rsidRPr="000C493A">
        <w:rPr>
          <w:color w:val="4078F2"/>
          <w:lang w:eastAsia="en-IN"/>
        </w:rPr>
        <w:t>&amp;&amp;</w:t>
      </w:r>
      <w:r w:rsidRPr="000C493A">
        <w:rPr>
          <w:color w:val="383A42"/>
          <w:lang w:eastAsia="en-IN"/>
        </w:rPr>
        <w:t xml:space="preserve"> ch </w:t>
      </w:r>
      <w:r w:rsidRPr="000C493A">
        <w:rPr>
          <w:color w:val="4078F2"/>
          <w:lang w:eastAsia="en-IN"/>
        </w:rPr>
        <w:t>!=</w:t>
      </w:r>
      <w:r w:rsidRPr="000C493A">
        <w:rPr>
          <w:color w:val="383A42"/>
          <w:lang w:eastAsia="en-IN"/>
        </w:rPr>
        <w:t xml:space="preserve"> </w:t>
      </w:r>
      <w:r w:rsidRPr="000C493A">
        <w:rPr>
          <w:lang w:eastAsia="en-IN"/>
        </w:rPr>
        <w:t>'\n'</w:t>
      </w:r>
      <w:r w:rsidRPr="000C493A">
        <w:rPr>
          <w:color w:val="383A42"/>
          <w:lang w:eastAsia="en-IN"/>
        </w:rPr>
        <w:t>) {</w:t>
      </w:r>
    </w:p>
    <w:p w14:paraId="0787B656" w14:textId="77777777" w:rsidR="000C493A" w:rsidRPr="000C493A" w:rsidRDefault="000C493A" w:rsidP="009278D7">
      <w:pPr>
        <w:pStyle w:val="Code"/>
        <w:rPr>
          <w:color w:val="383A42"/>
          <w:lang w:eastAsia="en-IN"/>
        </w:rPr>
      </w:pPr>
      <w:r w:rsidRPr="000C493A">
        <w:rPr>
          <w:color w:val="383A42"/>
          <w:lang w:eastAsia="en-IN"/>
        </w:rPr>
        <w:t xml:space="preserve">        lines</w:t>
      </w:r>
      <w:r w:rsidRPr="000C493A">
        <w:rPr>
          <w:color w:val="4078F2"/>
          <w:lang w:eastAsia="en-IN"/>
        </w:rPr>
        <w:t>++</w:t>
      </w:r>
      <w:r w:rsidRPr="000C493A">
        <w:rPr>
          <w:color w:val="383A42"/>
          <w:lang w:eastAsia="en-IN"/>
        </w:rPr>
        <w:t>;</w:t>
      </w:r>
    </w:p>
    <w:p w14:paraId="7C6AC87F" w14:textId="77777777" w:rsidR="000C493A" w:rsidRPr="000C493A" w:rsidRDefault="000C493A" w:rsidP="009278D7">
      <w:pPr>
        <w:pStyle w:val="Code"/>
        <w:rPr>
          <w:color w:val="383A42"/>
          <w:lang w:eastAsia="en-IN"/>
        </w:rPr>
      </w:pPr>
      <w:r w:rsidRPr="000C493A">
        <w:rPr>
          <w:color w:val="383A42"/>
          <w:lang w:eastAsia="en-IN"/>
        </w:rPr>
        <w:t xml:space="preserve">    }</w:t>
      </w:r>
    </w:p>
    <w:p w14:paraId="279AA660" w14:textId="77777777" w:rsidR="000C493A" w:rsidRPr="000C493A" w:rsidRDefault="000C493A" w:rsidP="009278D7">
      <w:pPr>
        <w:pStyle w:val="Code"/>
        <w:rPr>
          <w:color w:val="383A42"/>
          <w:lang w:eastAsia="en-IN"/>
        </w:rPr>
      </w:pPr>
      <w:r w:rsidRPr="000C493A">
        <w:rPr>
          <w:color w:val="383A42"/>
          <w:lang w:eastAsia="en-IN"/>
        </w:rPr>
        <w:t xml:space="preserve">    </w:t>
      </w:r>
    </w:p>
    <w:p w14:paraId="72ED7CA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1BD2F878" w14:textId="77777777" w:rsidR="000C493A" w:rsidRPr="000C493A" w:rsidRDefault="000C493A" w:rsidP="009278D7">
      <w:pPr>
        <w:pStyle w:val="Code"/>
        <w:rPr>
          <w:color w:val="383A42"/>
          <w:lang w:eastAsia="en-IN"/>
        </w:rPr>
      </w:pPr>
      <w:r w:rsidRPr="000C493A">
        <w:rPr>
          <w:color w:val="383A42"/>
          <w:lang w:eastAsia="en-IN"/>
        </w:rPr>
        <w:t xml:space="preserve">    </w:t>
      </w:r>
    </w:p>
    <w:p w14:paraId="0792CE4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Display results</w:t>
      </w:r>
    </w:p>
    <w:p w14:paraId="25FFC2C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File Statistics ==========\n"</w:t>
      </w:r>
      <w:r w:rsidRPr="000C493A">
        <w:rPr>
          <w:color w:val="383A42"/>
          <w:lang w:eastAsia="en-IN"/>
        </w:rPr>
        <w:t>);</w:t>
      </w:r>
    </w:p>
    <w:p w14:paraId="5FE0D98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"File name: %s\n"</w:t>
      </w:r>
      <w:r w:rsidRPr="000C493A">
        <w:rPr>
          <w:color w:val="383A42"/>
          <w:lang w:eastAsia="en-IN"/>
        </w:rPr>
        <w:t>, filename);</w:t>
      </w:r>
    </w:p>
    <w:p w14:paraId="5005426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"Characters: %d\n"</w:t>
      </w:r>
      <w:r w:rsidRPr="000C493A">
        <w:rPr>
          <w:color w:val="383A42"/>
          <w:lang w:eastAsia="en-IN"/>
        </w:rPr>
        <w:t>, characters);</w:t>
      </w:r>
    </w:p>
    <w:p w14:paraId="74D1D5D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"Words: %d\n"</w:t>
      </w:r>
      <w:r w:rsidRPr="000C493A">
        <w:rPr>
          <w:color w:val="383A42"/>
          <w:lang w:eastAsia="en-IN"/>
        </w:rPr>
        <w:t>, words);</w:t>
      </w:r>
    </w:p>
    <w:p w14:paraId="31048FB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"Lines: %d\n"</w:t>
      </w:r>
      <w:r w:rsidRPr="000C493A">
        <w:rPr>
          <w:color w:val="383A42"/>
          <w:lang w:eastAsia="en-IN"/>
        </w:rPr>
        <w:t>, lines);</w:t>
      </w:r>
    </w:p>
    <w:p w14:paraId="170927F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554FA83E" w14:textId="77777777" w:rsidR="000C493A" w:rsidRPr="000C493A" w:rsidRDefault="000C493A" w:rsidP="009278D7">
      <w:pPr>
        <w:pStyle w:val="Code"/>
        <w:rPr>
          <w:color w:val="383A42"/>
          <w:lang w:eastAsia="en-IN"/>
        </w:rPr>
      </w:pPr>
      <w:r w:rsidRPr="000C493A">
        <w:rPr>
          <w:color w:val="383A42"/>
          <w:lang w:eastAsia="en-IN"/>
        </w:rPr>
        <w:t>}</w:t>
      </w:r>
    </w:p>
    <w:p w14:paraId="6BF6271D" w14:textId="77777777" w:rsidR="000C493A" w:rsidRPr="000C493A" w:rsidRDefault="000C493A" w:rsidP="009278D7">
      <w:pPr>
        <w:pStyle w:val="Code"/>
        <w:rPr>
          <w:color w:val="383A42"/>
          <w:lang w:eastAsia="en-IN"/>
        </w:rPr>
      </w:pPr>
    </w:p>
    <w:p w14:paraId="5D478682"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1C00168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filename[</w:t>
      </w:r>
      <w:r w:rsidRPr="000C493A">
        <w:rPr>
          <w:color w:val="B76B01"/>
          <w:lang w:eastAsia="en-IN"/>
        </w:rPr>
        <w:t>100</w:t>
      </w:r>
      <w:r w:rsidRPr="000C493A">
        <w:rPr>
          <w:color w:val="383A42"/>
          <w:lang w:eastAsia="en-IN"/>
        </w:rPr>
        <w:t>];</w:t>
      </w:r>
    </w:p>
    <w:p w14:paraId="4A6DD339" w14:textId="77777777" w:rsidR="000C493A" w:rsidRPr="000C493A" w:rsidRDefault="000C493A" w:rsidP="009278D7">
      <w:pPr>
        <w:pStyle w:val="Code"/>
        <w:rPr>
          <w:color w:val="383A42"/>
          <w:lang w:eastAsia="en-IN"/>
        </w:rPr>
      </w:pPr>
      <w:r w:rsidRPr="000C493A">
        <w:rPr>
          <w:color w:val="383A42"/>
          <w:lang w:eastAsia="en-IN"/>
        </w:rPr>
        <w:t xml:space="preserve">    </w:t>
      </w:r>
    </w:p>
    <w:p w14:paraId="724D0DC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Word Counter Program ===\n"</w:t>
      </w:r>
      <w:r w:rsidRPr="000C493A">
        <w:rPr>
          <w:color w:val="383A42"/>
          <w:lang w:eastAsia="en-IN"/>
        </w:rPr>
        <w:t>);</w:t>
      </w:r>
    </w:p>
    <w:p w14:paraId="111707A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filename to analyze: "</w:t>
      </w:r>
      <w:r w:rsidRPr="000C493A">
        <w:rPr>
          <w:color w:val="383A42"/>
          <w:lang w:eastAsia="en-IN"/>
        </w:rPr>
        <w:t>);</w:t>
      </w:r>
    </w:p>
    <w:p w14:paraId="3B8D628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"%s"</w:t>
      </w:r>
      <w:r w:rsidRPr="000C493A">
        <w:rPr>
          <w:color w:val="383A42"/>
          <w:lang w:eastAsia="en-IN"/>
        </w:rPr>
        <w:t>, filename);</w:t>
      </w:r>
    </w:p>
    <w:p w14:paraId="3A093B6B" w14:textId="77777777" w:rsidR="000C493A" w:rsidRPr="000C493A" w:rsidRDefault="000C493A" w:rsidP="009278D7">
      <w:pPr>
        <w:pStyle w:val="Code"/>
        <w:rPr>
          <w:color w:val="383A42"/>
          <w:lang w:eastAsia="en-IN"/>
        </w:rPr>
      </w:pPr>
      <w:r w:rsidRPr="000C493A">
        <w:rPr>
          <w:color w:val="383A42"/>
          <w:lang w:eastAsia="en-IN"/>
        </w:rPr>
        <w:t xml:space="preserve">    </w:t>
      </w:r>
    </w:p>
    <w:p w14:paraId="0F394D1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countFileStatistics</w:t>
      </w:r>
      <w:r w:rsidRPr="000C493A">
        <w:rPr>
          <w:color w:val="383A42"/>
          <w:lang w:eastAsia="en-IN"/>
        </w:rPr>
        <w:t>(filename);</w:t>
      </w:r>
    </w:p>
    <w:p w14:paraId="244E4CCF" w14:textId="77777777" w:rsidR="000C493A" w:rsidRPr="000C493A" w:rsidRDefault="000C493A" w:rsidP="009278D7">
      <w:pPr>
        <w:pStyle w:val="Code"/>
        <w:rPr>
          <w:color w:val="383A42"/>
          <w:lang w:eastAsia="en-IN"/>
        </w:rPr>
      </w:pPr>
      <w:r w:rsidRPr="000C493A">
        <w:rPr>
          <w:color w:val="383A42"/>
          <w:lang w:eastAsia="en-IN"/>
        </w:rPr>
        <w:t xml:space="preserve">    </w:t>
      </w:r>
    </w:p>
    <w:p w14:paraId="6AE56D8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EA89794" w14:textId="77777777" w:rsidR="000C493A" w:rsidRPr="000C493A" w:rsidRDefault="000C493A" w:rsidP="009278D7">
      <w:pPr>
        <w:pStyle w:val="Code"/>
        <w:rPr>
          <w:color w:val="383A42"/>
          <w:lang w:eastAsia="en-IN"/>
        </w:rPr>
      </w:pPr>
      <w:r w:rsidRPr="000C493A">
        <w:rPr>
          <w:color w:val="383A42"/>
          <w:lang w:eastAsia="en-IN"/>
        </w:rPr>
        <w:t>}</w:t>
      </w:r>
    </w:p>
    <w:p w14:paraId="24CC158F" w14:textId="77777777" w:rsidR="000C493A" w:rsidRPr="000C493A" w:rsidRDefault="000C493A" w:rsidP="00EB5751">
      <w:pPr>
        <w:pStyle w:val="Subheadddddf"/>
      </w:pPr>
      <w:r w:rsidRPr="000C493A">
        <w:t>Sample Output:</w:t>
      </w:r>
    </w:p>
    <w:p w14:paraId="4463CE1D" w14:textId="77777777" w:rsidR="000C493A" w:rsidRPr="000C493A" w:rsidRDefault="000C493A" w:rsidP="009278D7">
      <w:pPr>
        <w:pStyle w:val="Code"/>
        <w:rPr>
          <w:lang w:eastAsia="en-IN"/>
        </w:rPr>
      </w:pPr>
      <w:r w:rsidRPr="000C493A">
        <w:rPr>
          <w:lang w:eastAsia="en-IN"/>
        </w:rPr>
        <w:t>=== Word Counter Program ===</w:t>
      </w:r>
    </w:p>
    <w:p w14:paraId="43E70D18" w14:textId="77777777" w:rsidR="000C493A" w:rsidRPr="000C493A" w:rsidRDefault="000C493A" w:rsidP="009278D7">
      <w:pPr>
        <w:pStyle w:val="Code"/>
        <w:rPr>
          <w:lang w:eastAsia="en-IN"/>
        </w:rPr>
      </w:pPr>
      <w:r w:rsidRPr="000C493A">
        <w:rPr>
          <w:lang w:eastAsia="en-IN"/>
        </w:rPr>
        <w:t>Enter filename to analyze: sample.txt</w:t>
      </w:r>
    </w:p>
    <w:p w14:paraId="11EE3467" w14:textId="77777777" w:rsidR="000C493A" w:rsidRPr="000C493A" w:rsidRDefault="000C493A" w:rsidP="009278D7">
      <w:pPr>
        <w:pStyle w:val="Code"/>
        <w:rPr>
          <w:lang w:eastAsia="en-IN"/>
        </w:rPr>
      </w:pPr>
    </w:p>
    <w:p w14:paraId="7A5D0F5B" w14:textId="77777777" w:rsidR="000C493A" w:rsidRPr="000C493A" w:rsidRDefault="000C493A" w:rsidP="009278D7">
      <w:pPr>
        <w:pStyle w:val="Code"/>
        <w:rPr>
          <w:lang w:eastAsia="en-IN"/>
        </w:rPr>
      </w:pPr>
      <w:r w:rsidRPr="000C493A">
        <w:rPr>
          <w:lang w:eastAsia="en-IN"/>
        </w:rPr>
        <w:t>========== File Statistics ==========</w:t>
      </w:r>
    </w:p>
    <w:p w14:paraId="5F23223F" w14:textId="77777777" w:rsidR="000C493A" w:rsidRPr="000C493A" w:rsidRDefault="000C493A" w:rsidP="009278D7">
      <w:pPr>
        <w:pStyle w:val="Code"/>
        <w:rPr>
          <w:lang w:eastAsia="en-IN"/>
        </w:rPr>
      </w:pPr>
      <w:r w:rsidRPr="000C493A">
        <w:rPr>
          <w:lang w:eastAsia="en-IN"/>
        </w:rPr>
        <w:t>File name: sample.txt</w:t>
      </w:r>
    </w:p>
    <w:p w14:paraId="61E5C565" w14:textId="77777777" w:rsidR="000C493A" w:rsidRPr="000C493A" w:rsidRDefault="000C493A" w:rsidP="009278D7">
      <w:pPr>
        <w:pStyle w:val="Code"/>
        <w:rPr>
          <w:lang w:eastAsia="en-IN"/>
        </w:rPr>
      </w:pPr>
      <w:r w:rsidRPr="000C493A">
        <w:rPr>
          <w:lang w:eastAsia="en-IN"/>
        </w:rPr>
        <w:t>Characters: 245</w:t>
      </w:r>
    </w:p>
    <w:p w14:paraId="46D28CDB" w14:textId="77777777" w:rsidR="000C493A" w:rsidRPr="000C493A" w:rsidRDefault="000C493A" w:rsidP="009278D7">
      <w:pPr>
        <w:pStyle w:val="Code"/>
        <w:rPr>
          <w:lang w:eastAsia="en-IN"/>
        </w:rPr>
      </w:pPr>
      <w:r w:rsidRPr="000C493A">
        <w:rPr>
          <w:lang w:eastAsia="en-IN"/>
        </w:rPr>
        <w:t>Words: 42</w:t>
      </w:r>
    </w:p>
    <w:p w14:paraId="16728D3F" w14:textId="77777777" w:rsidR="000C493A" w:rsidRPr="000C493A" w:rsidRDefault="000C493A" w:rsidP="009278D7">
      <w:pPr>
        <w:pStyle w:val="Code"/>
        <w:rPr>
          <w:lang w:eastAsia="en-IN"/>
        </w:rPr>
      </w:pPr>
      <w:r w:rsidRPr="000C493A">
        <w:rPr>
          <w:lang w:eastAsia="en-IN"/>
        </w:rPr>
        <w:t>Lines: 8</w:t>
      </w:r>
    </w:p>
    <w:p w14:paraId="43A15BA4" w14:textId="77777777" w:rsidR="000C493A" w:rsidRPr="000C493A" w:rsidRDefault="000C493A" w:rsidP="009278D7">
      <w:pPr>
        <w:pStyle w:val="Code"/>
        <w:rPr>
          <w:lang w:eastAsia="en-IN"/>
        </w:rPr>
      </w:pPr>
      <w:r w:rsidRPr="000C493A">
        <w:rPr>
          <w:lang w:eastAsia="en-IN"/>
        </w:rPr>
        <w:t>====================================</w:t>
      </w:r>
    </w:p>
    <w:p w14:paraId="20456D6F" w14:textId="77777777" w:rsidR="000C493A" w:rsidRPr="000C493A" w:rsidRDefault="00000000" w:rsidP="00EB5751">
      <w:pPr>
        <w:pStyle w:val="texxtt"/>
        <w:rPr>
          <w:lang w:eastAsia="en-IN"/>
        </w:rPr>
      </w:pPr>
      <w:r>
        <w:rPr>
          <w:lang w:eastAsia="en-IN"/>
        </w:rPr>
        <w:pict w14:anchorId="041351AE">
          <v:rect id="_x0000_i1082" style="width:0;height:1.5pt" o:hralign="center" o:hrstd="t" o:hr="t" fillcolor="#a0a0a0" stroked="f"/>
        </w:pict>
      </w:r>
    </w:p>
    <w:p w14:paraId="22840069" w14:textId="77777777" w:rsidR="000C493A" w:rsidRPr="000C493A" w:rsidRDefault="000C493A" w:rsidP="00EB5751">
      <w:pPr>
        <w:pStyle w:val="Subheadddddf"/>
      </w:pPr>
      <w:r w:rsidRPr="000C493A">
        <w:t>Exercise 3: Simple Diary Application</w:t>
      </w:r>
    </w:p>
    <w:p w14:paraId="3D1081C1" w14:textId="77777777" w:rsidR="000C493A" w:rsidRPr="000C493A" w:rsidRDefault="000C493A" w:rsidP="00EB5751">
      <w:pPr>
        <w:pStyle w:val="Subheadddddf"/>
      </w:pPr>
      <w:r w:rsidRPr="000C493A">
        <w:t>Problem: Create a diary program that:</w:t>
      </w:r>
    </w:p>
    <w:p w14:paraId="3D4E9923" w14:textId="77777777" w:rsidR="000C493A" w:rsidRPr="000C493A" w:rsidRDefault="000C493A" w:rsidP="00EB5751">
      <w:pPr>
        <w:pStyle w:val="Pointss"/>
      </w:pPr>
      <w:r w:rsidRPr="000C493A">
        <w:t>Allows users to write diary entries</w:t>
      </w:r>
    </w:p>
    <w:p w14:paraId="0B55AD42" w14:textId="77777777" w:rsidR="000C493A" w:rsidRPr="000C493A" w:rsidRDefault="000C493A" w:rsidP="00EB5751">
      <w:pPr>
        <w:pStyle w:val="Pointss"/>
      </w:pPr>
      <w:r w:rsidRPr="000C493A">
        <w:t>Saves entries with date and time</w:t>
      </w:r>
    </w:p>
    <w:p w14:paraId="70E472C6" w14:textId="77777777" w:rsidR="000C493A" w:rsidRPr="000C493A" w:rsidRDefault="000C493A" w:rsidP="00EB5751">
      <w:pPr>
        <w:pStyle w:val="Pointss"/>
      </w:pPr>
      <w:r w:rsidRPr="000C493A">
        <w:t>Displays all previous entries</w:t>
      </w:r>
    </w:p>
    <w:p w14:paraId="25494EA4" w14:textId="56A85893" w:rsidR="000C493A" w:rsidRPr="000C493A" w:rsidRDefault="000C493A" w:rsidP="00EB5751">
      <w:pPr>
        <w:pStyle w:val="Subheadddddf"/>
      </w:pPr>
      <w:r w:rsidRPr="000C493A">
        <w:t>Solution:</w:t>
      </w:r>
    </w:p>
    <w:p w14:paraId="085AA407"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185347BC"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&lt;time.h&gt;</w:t>
      </w:r>
    </w:p>
    <w:p w14:paraId="4DF3AAB2"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17E85FBC" w14:textId="77777777" w:rsidR="000C493A" w:rsidRPr="000C493A" w:rsidRDefault="000C493A" w:rsidP="009278D7">
      <w:pPr>
        <w:pStyle w:val="Code"/>
        <w:rPr>
          <w:color w:val="383A42"/>
          <w:lang w:eastAsia="en-IN"/>
        </w:rPr>
      </w:pPr>
    </w:p>
    <w:p w14:paraId="48AD6672"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addDiaryEntry</w:t>
      </w:r>
      <w:r w:rsidRPr="000C493A">
        <w:rPr>
          <w:color w:val="383A42"/>
          <w:lang w:eastAsia="en-IN"/>
        </w:rPr>
        <w:t>() {</w:t>
      </w:r>
    </w:p>
    <w:p w14:paraId="3F3FF144"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"diary.txt"</w:t>
      </w:r>
      <w:r w:rsidRPr="000C493A">
        <w:rPr>
          <w:color w:val="383A42"/>
          <w:lang w:eastAsia="en-IN"/>
        </w:rPr>
        <w:t xml:space="preserve">, </w:t>
      </w:r>
      <w:r w:rsidRPr="000C493A">
        <w:rPr>
          <w:lang w:eastAsia="en-IN"/>
        </w:rPr>
        <w:t>"a"</w:t>
      </w:r>
      <w:r w:rsidRPr="000C493A">
        <w:rPr>
          <w:color w:val="383A42"/>
          <w:lang w:eastAsia="en-IN"/>
        </w:rPr>
        <w:t>);</w:t>
      </w:r>
    </w:p>
    <w:p w14:paraId="13178CF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entry[</w:t>
      </w:r>
      <w:r w:rsidRPr="000C493A">
        <w:rPr>
          <w:color w:val="B76B01"/>
          <w:lang w:eastAsia="en-IN"/>
        </w:rPr>
        <w:t>500</w:t>
      </w:r>
      <w:r w:rsidRPr="000C493A">
        <w:rPr>
          <w:color w:val="383A42"/>
          <w:lang w:eastAsia="en-IN"/>
        </w:rPr>
        <w:t>];</w:t>
      </w:r>
    </w:p>
    <w:p w14:paraId="09883368" w14:textId="77777777" w:rsidR="000C493A" w:rsidRPr="000C493A" w:rsidRDefault="000C493A" w:rsidP="009278D7">
      <w:pPr>
        <w:pStyle w:val="Code"/>
        <w:rPr>
          <w:color w:val="383A42"/>
          <w:lang w:eastAsia="en-IN"/>
        </w:rPr>
      </w:pPr>
      <w:r w:rsidRPr="000C493A">
        <w:rPr>
          <w:color w:val="383A42"/>
          <w:lang w:eastAsia="en-IN"/>
        </w:rPr>
        <w:t xml:space="preserve">    </w:t>
      </w:r>
    </w:p>
    <w:p w14:paraId="4928D56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3E909CB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"Error: Cannot open diary file.\n"</w:t>
      </w:r>
      <w:r w:rsidRPr="000C493A">
        <w:rPr>
          <w:color w:val="383A42"/>
          <w:lang w:eastAsia="en-IN"/>
        </w:rPr>
        <w:t>);</w:t>
      </w:r>
    </w:p>
    <w:p w14:paraId="4CD9552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48A47AE1" w14:textId="77777777" w:rsidR="000C493A" w:rsidRPr="000C493A" w:rsidRDefault="000C493A" w:rsidP="009278D7">
      <w:pPr>
        <w:pStyle w:val="Code"/>
        <w:rPr>
          <w:color w:val="383A42"/>
          <w:lang w:eastAsia="en-IN"/>
        </w:rPr>
      </w:pPr>
      <w:r w:rsidRPr="000C493A">
        <w:rPr>
          <w:color w:val="383A42"/>
          <w:lang w:eastAsia="en-IN"/>
        </w:rPr>
        <w:t xml:space="preserve">    }</w:t>
      </w:r>
    </w:p>
    <w:p w14:paraId="690AEF0A" w14:textId="77777777" w:rsidR="000C493A" w:rsidRPr="000C493A" w:rsidRDefault="000C493A" w:rsidP="009278D7">
      <w:pPr>
        <w:pStyle w:val="Code"/>
        <w:rPr>
          <w:color w:val="383A42"/>
          <w:lang w:eastAsia="en-IN"/>
        </w:rPr>
      </w:pPr>
      <w:r w:rsidRPr="000C493A">
        <w:rPr>
          <w:color w:val="383A42"/>
          <w:lang w:eastAsia="en-IN"/>
        </w:rPr>
        <w:t xml:space="preserve">    </w:t>
      </w:r>
    </w:p>
    <w:p w14:paraId="638142A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Get current date and time</w:t>
      </w:r>
    </w:p>
    <w:p w14:paraId="70E6C95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B76B01"/>
          <w:lang w:eastAsia="en-IN"/>
        </w:rPr>
        <w:t>time_t</w:t>
      </w:r>
      <w:r w:rsidRPr="000C493A">
        <w:rPr>
          <w:color w:val="383A42"/>
          <w:lang w:eastAsia="en-IN"/>
        </w:rPr>
        <w:t xml:space="preserve"> now </w:t>
      </w:r>
      <w:r w:rsidRPr="000C493A">
        <w:rPr>
          <w:color w:val="4078F2"/>
          <w:lang w:eastAsia="en-IN"/>
        </w:rPr>
        <w:t>=</w:t>
      </w:r>
      <w:r w:rsidRPr="000C493A">
        <w:rPr>
          <w:color w:val="383A42"/>
          <w:lang w:eastAsia="en-IN"/>
        </w:rPr>
        <w:t xml:space="preserve"> </w:t>
      </w:r>
      <w:r w:rsidRPr="000C493A">
        <w:rPr>
          <w:color w:val="4078F2"/>
          <w:lang w:eastAsia="en-IN"/>
        </w:rPr>
        <w:t>time</w:t>
      </w:r>
      <w:r w:rsidRPr="000C493A">
        <w:rPr>
          <w:color w:val="383A42"/>
          <w:lang w:eastAsia="en-IN"/>
        </w:rPr>
        <w:t>(</w:t>
      </w:r>
      <w:r w:rsidRPr="000C493A">
        <w:rPr>
          <w:color w:val="B76B01"/>
          <w:lang w:eastAsia="en-IN"/>
        </w:rPr>
        <w:t>NULL</w:t>
      </w:r>
      <w:r w:rsidRPr="000C493A">
        <w:rPr>
          <w:color w:val="383A42"/>
          <w:lang w:eastAsia="en-IN"/>
        </w:rPr>
        <w:t>);</w:t>
      </w:r>
    </w:p>
    <w:p w14:paraId="60C73C8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tm</w:t>
      </w:r>
      <w:r w:rsidRPr="000C493A">
        <w:rPr>
          <w:color w:val="383A42"/>
          <w:lang w:eastAsia="en-IN"/>
        </w:rPr>
        <w:t xml:space="preserve"> </w:t>
      </w:r>
      <w:r w:rsidRPr="000C493A">
        <w:rPr>
          <w:color w:val="4078F2"/>
          <w:lang w:eastAsia="en-IN"/>
        </w:rPr>
        <w:t>*</w:t>
      </w:r>
      <w:r w:rsidRPr="000C493A">
        <w:rPr>
          <w:color w:val="383A42"/>
          <w:lang w:eastAsia="en-IN"/>
        </w:rPr>
        <w:t xml:space="preserve">timeInfo </w:t>
      </w:r>
      <w:r w:rsidRPr="000C493A">
        <w:rPr>
          <w:color w:val="4078F2"/>
          <w:lang w:eastAsia="en-IN"/>
        </w:rPr>
        <w:t>=</w:t>
      </w:r>
      <w:r w:rsidRPr="000C493A">
        <w:rPr>
          <w:color w:val="383A42"/>
          <w:lang w:eastAsia="en-IN"/>
        </w:rPr>
        <w:t xml:space="preserve"> </w:t>
      </w:r>
      <w:r w:rsidRPr="000C493A">
        <w:rPr>
          <w:color w:val="4078F2"/>
          <w:lang w:eastAsia="en-IN"/>
        </w:rPr>
        <w:t>localtime</w:t>
      </w:r>
      <w:r w:rsidRPr="000C493A">
        <w:rPr>
          <w:color w:val="383A42"/>
          <w:lang w:eastAsia="en-IN"/>
        </w:rPr>
        <w:t>(</w:t>
      </w:r>
      <w:r w:rsidRPr="000C493A">
        <w:rPr>
          <w:color w:val="4078F2"/>
          <w:lang w:eastAsia="en-IN"/>
        </w:rPr>
        <w:t>&amp;</w:t>
      </w:r>
      <w:r w:rsidRPr="000C493A">
        <w:rPr>
          <w:color w:val="383A42"/>
          <w:lang w:eastAsia="en-IN"/>
        </w:rPr>
        <w:t>now);</w:t>
      </w:r>
    </w:p>
    <w:p w14:paraId="56695E0E" w14:textId="77777777" w:rsidR="000C493A" w:rsidRPr="000C493A" w:rsidRDefault="000C493A" w:rsidP="009278D7">
      <w:pPr>
        <w:pStyle w:val="Code"/>
        <w:rPr>
          <w:color w:val="383A42"/>
          <w:lang w:eastAsia="en-IN"/>
        </w:rPr>
      </w:pPr>
      <w:r w:rsidRPr="000C493A">
        <w:rPr>
          <w:color w:val="383A42"/>
          <w:lang w:eastAsia="en-IN"/>
        </w:rPr>
        <w:t xml:space="preserve">    </w:t>
      </w:r>
    </w:p>
    <w:p w14:paraId="234A319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Write Your Diary Entry ===\n"</w:t>
      </w:r>
      <w:r w:rsidRPr="000C493A">
        <w:rPr>
          <w:color w:val="383A42"/>
          <w:lang w:eastAsia="en-IN"/>
        </w:rPr>
        <w:t>);</w:t>
      </w:r>
    </w:p>
    <w:p w14:paraId="705CC33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"Write your entry (max 500 characters):\n"</w:t>
      </w:r>
      <w:r w:rsidRPr="000C493A">
        <w:rPr>
          <w:color w:val="383A42"/>
          <w:lang w:eastAsia="en-IN"/>
        </w:rPr>
        <w:t>);</w:t>
      </w:r>
    </w:p>
    <w:p w14:paraId="31BA2DF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getchar</w:t>
      </w:r>
      <w:r w:rsidRPr="000C493A">
        <w:rPr>
          <w:color w:val="383A42"/>
          <w:lang w:eastAsia="en-IN"/>
        </w:rPr>
        <w:t xml:space="preserve">(); </w:t>
      </w:r>
      <w:r w:rsidRPr="000C493A">
        <w:rPr>
          <w:i/>
          <w:iCs/>
          <w:color w:val="A0A1A7"/>
          <w:lang w:eastAsia="en-IN"/>
        </w:rPr>
        <w:t>// Clear newline from previous input</w:t>
      </w:r>
    </w:p>
    <w:p w14:paraId="4E82F31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fgets</w:t>
      </w:r>
      <w:r w:rsidRPr="000C493A">
        <w:rPr>
          <w:color w:val="383A42"/>
          <w:lang w:eastAsia="en-IN"/>
        </w:rPr>
        <w:t xml:space="preserve">(entry, </w:t>
      </w:r>
      <w:r w:rsidRPr="000C493A">
        <w:rPr>
          <w:color w:val="A626A4"/>
          <w:lang w:eastAsia="en-IN"/>
        </w:rPr>
        <w:t>sizeof</w:t>
      </w:r>
      <w:r w:rsidRPr="000C493A">
        <w:rPr>
          <w:color w:val="383A42"/>
          <w:lang w:eastAsia="en-IN"/>
        </w:rPr>
        <w:t xml:space="preserve">(entry), </w:t>
      </w:r>
      <w:r w:rsidRPr="000C493A">
        <w:rPr>
          <w:color w:val="B76B01"/>
          <w:lang w:eastAsia="en-IN"/>
        </w:rPr>
        <w:t>stdin</w:t>
      </w:r>
      <w:r w:rsidRPr="000C493A">
        <w:rPr>
          <w:color w:val="383A42"/>
          <w:lang w:eastAsia="en-IN"/>
        </w:rPr>
        <w:t>);</w:t>
      </w:r>
    </w:p>
    <w:p w14:paraId="10B48B55" w14:textId="77777777" w:rsidR="000C493A" w:rsidRPr="000C493A" w:rsidRDefault="000C493A" w:rsidP="009278D7">
      <w:pPr>
        <w:pStyle w:val="Code"/>
        <w:rPr>
          <w:color w:val="383A42"/>
          <w:lang w:eastAsia="en-IN"/>
        </w:rPr>
      </w:pPr>
      <w:r w:rsidRPr="000C493A">
        <w:rPr>
          <w:color w:val="383A42"/>
          <w:lang w:eastAsia="en-IN"/>
        </w:rPr>
        <w:t xml:space="preserve">    </w:t>
      </w:r>
    </w:p>
    <w:p w14:paraId="7951E46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Remove trailing newline if present</w:t>
      </w:r>
    </w:p>
    <w:p w14:paraId="55B49A9C" w14:textId="77777777" w:rsidR="000C493A" w:rsidRPr="000C493A" w:rsidRDefault="000C493A" w:rsidP="009278D7">
      <w:pPr>
        <w:pStyle w:val="Code"/>
        <w:rPr>
          <w:color w:val="383A42"/>
          <w:lang w:eastAsia="en-IN"/>
        </w:rPr>
      </w:pPr>
      <w:r w:rsidRPr="000C493A">
        <w:rPr>
          <w:color w:val="383A42"/>
          <w:lang w:eastAsia="en-IN"/>
        </w:rPr>
        <w:t xml:space="preserve">    entry[</w:t>
      </w:r>
      <w:r w:rsidRPr="000C493A">
        <w:rPr>
          <w:color w:val="4078F2"/>
          <w:lang w:eastAsia="en-IN"/>
        </w:rPr>
        <w:t>strcspn</w:t>
      </w:r>
      <w:r w:rsidRPr="000C493A">
        <w:rPr>
          <w:color w:val="383A42"/>
          <w:lang w:eastAsia="en-IN"/>
        </w:rPr>
        <w:t xml:space="preserve">(entry, </w:t>
      </w:r>
      <w:r w:rsidRPr="000C493A">
        <w:rPr>
          <w:lang w:eastAsia="en-IN"/>
        </w:rPr>
        <w:t>"\n"</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C9C464A" w14:textId="77777777" w:rsidR="000C493A" w:rsidRPr="000C493A" w:rsidRDefault="000C493A" w:rsidP="009278D7">
      <w:pPr>
        <w:pStyle w:val="Code"/>
        <w:rPr>
          <w:color w:val="383A42"/>
          <w:lang w:eastAsia="en-IN"/>
        </w:rPr>
      </w:pPr>
      <w:r w:rsidRPr="000C493A">
        <w:rPr>
          <w:color w:val="383A42"/>
          <w:lang w:eastAsia="en-IN"/>
        </w:rPr>
        <w:t xml:space="preserve">    </w:t>
      </w:r>
    </w:p>
    <w:p w14:paraId="624142C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Write date/time and entry to file</w:t>
      </w:r>
    </w:p>
    <w:p w14:paraId="7CAB811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"=================================\n"</w:t>
      </w:r>
      <w:r w:rsidRPr="000C493A">
        <w:rPr>
          <w:color w:val="383A42"/>
          <w:lang w:eastAsia="en-IN"/>
        </w:rPr>
        <w:t>);</w:t>
      </w:r>
    </w:p>
    <w:p w14:paraId="5A8537E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"Date: %02d-%02d-%d\n"</w:t>
      </w:r>
      <w:r w:rsidRPr="000C493A">
        <w:rPr>
          <w:color w:val="383A42"/>
          <w:lang w:eastAsia="en-IN"/>
        </w:rPr>
        <w:t xml:space="preserve">, </w:t>
      </w:r>
    </w:p>
    <w:p w14:paraId="43BEC195"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 xml:space="preserve">tm_mday, </w:t>
      </w:r>
    </w:p>
    <w:p w14:paraId="0815461A"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 xml:space="preserve">tm_mon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xml:space="preserve">, </w:t>
      </w:r>
    </w:p>
    <w:p w14:paraId="332F062C"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 xml:space="preserve">tm_year </w:t>
      </w:r>
      <w:r w:rsidRPr="000C493A">
        <w:rPr>
          <w:color w:val="4078F2"/>
          <w:lang w:eastAsia="en-IN"/>
        </w:rPr>
        <w:t>+</w:t>
      </w:r>
      <w:r w:rsidRPr="000C493A">
        <w:rPr>
          <w:color w:val="383A42"/>
          <w:lang w:eastAsia="en-IN"/>
        </w:rPr>
        <w:t xml:space="preserve"> </w:t>
      </w:r>
      <w:r w:rsidRPr="000C493A">
        <w:rPr>
          <w:color w:val="B76B01"/>
          <w:lang w:eastAsia="en-IN"/>
        </w:rPr>
        <w:t>1900</w:t>
      </w:r>
      <w:r w:rsidRPr="000C493A">
        <w:rPr>
          <w:color w:val="383A42"/>
          <w:lang w:eastAsia="en-IN"/>
        </w:rPr>
        <w:t>);</w:t>
      </w:r>
    </w:p>
    <w:p w14:paraId="2E0C9EB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"Time: %02d:%02d:%02d\n"</w:t>
      </w:r>
      <w:r w:rsidRPr="000C493A">
        <w:rPr>
          <w:color w:val="383A42"/>
          <w:lang w:eastAsia="en-IN"/>
        </w:rPr>
        <w:t xml:space="preserve">, </w:t>
      </w:r>
    </w:p>
    <w:p w14:paraId="35311544"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 xml:space="preserve">tm_hour, </w:t>
      </w:r>
    </w:p>
    <w:p w14:paraId="37099C2F"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 xml:space="preserve">tm_min, </w:t>
      </w:r>
    </w:p>
    <w:p w14:paraId="06B97FAF" w14:textId="77777777" w:rsidR="000C493A" w:rsidRPr="000C493A" w:rsidRDefault="000C493A" w:rsidP="009278D7">
      <w:pPr>
        <w:pStyle w:val="Code"/>
        <w:rPr>
          <w:color w:val="383A42"/>
          <w:lang w:eastAsia="en-IN"/>
        </w:rPr>
      </w:pPr>
      <w:r w:rsidRPr="000C493A">
        <w:rPr>
          <w:color w:val="383A42"/>
          <w:lang w:eastAsia="en-IN"/>
        </w:rPr>
        <w:t xml:space="preserve">            timeInfo</w:t>
      </w:r>
      <w:r w:rsidRPr="000C493A">
        <w:rPr>
          <w:color w:val="4078F2"/>
          <w:lang w:eastAsia="en-IN"/>
        </w:rPr>
        <w:t>-&gt;</w:t>
      </w:r>
      <w:r w:rsidRPr="000C493A">
        <w:rPr>
          <w:color w:val="383A42"/>
          <w:lang w:eastAsia="en-IN"/>
        </w:rPr>
        <w:t>tm_sec);</w:t>
      </w:r>
    </w:p>
    <w:p w14:paraId="1564106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"Entry: %s\n"</w:t>
      </w:r>
      <w:r w:rsidRPr="000C493A">
        <w:rPr>
          <w:color w:val="383A42"/>
          <w:lang w:eastAsia="en-IN"/>
        </w:rPr>
        <w:t>, entry);</w:t>
      </w:r>
    </w:p>
    <w:p w14:paraId="3AD6F3C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fprintf</w:t>
      </w:r>
      <w:r w:rsidRPr="000C493A">
        <w:rPr>
          <w:color w:val="383A42"/>
          <w:lang w:eastAsia="en-IN"/>
        </w:rPr>
        <w:t xml:space="preserve">(fp, </w:t>
      </w:r>
      <w:r w:rsidRPr="000C493A">
        <w:rPr>
          <w:lang w:eastAsia="en-IN"/>
        </w:rPr>
        <w:t>"=================================\n\n"</w:t>
      </w:r>
      <w:r w:rsidRPr="000C493A">
        <w:rPr>
          <w:color w:val="383A42"/>
          <w:lang w:eastAsia="en-IN"/>
        </w:rPr>
        <w:t>);</w:t>
      </w:r>
    </w:p>
    <w:p w14:paraId="6351D188" w14:textId="77777777" w:rsidR="000C493A" w:rsidRPr="000C493A" w:rsidRDefault="000C493A" w:rsidP="009278D7">
      <w:pPr>
        <w:pStyle w:val="Code"/>
        <w:rPr>
          <w:color w:val="383A42"/>
          <w:lang w:eastAsia="en-IN"/>
        </w:rPr>
      </w:pPr>
      <w:r w:rsidRPr="000C493A">
        <w:rPr>
          <w:color w:val="383A42"/>
          <w:lang w:eastAsia="en-IN"/>
        </w:rPr>
        <w:t xml:space="preserve">    </w:t>
      </w:r>
    </w:p>
    <w:p w14:paraId="54E044D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3ABED92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Diary entry saved successfully!\n"</w:t>
      </w:r>
      <w:r w:rsidRPr="000C493A">
        <w:rPr>
          <w:color w:val="383A42"/>
          <w:lang w:eastAsia="en-IN"/>
        </w:rPr>
        <w:t>);</w:t>
      </w:r>
    </w:p>
    <w:p w14:paraId="469DAB92" w14:textId="77777777" w:rsidR="000C493A" w:rsidRPr="000C493A" w:rsidRDefault="000C493A" w:rsidP="009278D7">
      <w:pPr>
        <w:pStyle w:val="Code"/>
        <w:rPr>
          <w:color w:val="383A42"/>
          <w:lang w:eastAsia="en-IN"/>
        </w:rPr>
      </w:pPr>
      <w:r w:rsidRPr="000C493A">
        <w:rPr>
          <w:color w:val="383A42"/>
          <w:lang w:eastAsia="en-IN"/>
        </w:rPr>
        <w:t>}</w:t>
      </w:r>
    </w:p>
    <w:p w14:paraId="29CBEA4A" w14:textId="77777777" w:rsidR="000C493A" w:rsidRPr="000C493A" w:rsidRDefault="000C493A" w:rsidP="009278D7">
      <w:pPr>
        <w:pStyle w:val="Code"/>
        <w:rPr>
          <w:color w:val="383A42"/>
          <w:lang w:eastAsia="en-IN"/>
        </w:rPr>
      </w:pPr>
    </w:p>
    <w:p w14:paraId="0EE7E217"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readDiary</w:t>
      </w:r>
      <w:r w:rsidRPr="000C493A">
        <w:rPr>
          <w:color w:val="383A42"/>
          <w:lang w:eastAsia="en-IN"/>
        </w:rPr>
        <w:t>() {</w:t>
      </w:r>
    </w:p>
    <w:p w14:paraId="70D95196"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"diary.txt"</w:t>
      </w:r>
      <w:r w:rsidRPr="000C493A">
        <w:rPr>
          <w:color w:val="383A42"/>
          <w:lang w:eastAsia="en-IN"/>
        </w:rPr>
        <w:t xml:space="preserve">, </w:t>
      </w:r>
      <w:r w:rsidRPr="000C493A">
        <w:rPr>
          <w:lang w:eastAsia="en-IN"/>
        </w:rPr>
        <w:t>"r"</w:t>
      </w:r>
      <w:r w:rsidRPr="000C493A">
        <w:rPr>
          <w:color w:val="383A42"/>
          <w:lang w:eastAsia="en-IN"/>
        </w:rPr>
        <w:t>);</w:t>
      </w:r>
    </w:p>
    <w:p w14:paraId="5C1BE16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line[</w:t>
      </w:r>
      <w:r w:rsidRPr="000C493A">
        <w:rPr>
          <w:color w:val="B76B01"/>
          <w:lang w:eastAsia="en-IN"/>
        </w:rPr>
        <w:t>600</w:t>
      </w:r>
      <w:r w:rsidRPr="000C493A">
        <w:rPr>
          <w:color w:val="383A42"/>
          <w:lang w:eastAsia="en-IN"/>
        </w:rPr>
        <w:t>];</w:t>
      </w:r>
    </w:p>
    <w:p w14:paraId="34A2F44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entryCount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6A8202AF" w14:textId="77777777" w:rsidR="000C493A" w:rsidRPr="000C493A" w:rsidRDefault="000C493A" w:rsidP="009278D7">
      <w:pPr>
        <w:pStyle w:val="Code"/>
        <w:rPr>
          <w:color w:val="383A42"/>
          <w:lang w:eastAsia="en-IN"/>
        </w:rPr>
      </w:pPr>
      <w:r w:rsidRPr="000C493A">
        <w:rPr>
          <w:color w:val="383A42"/>
          <w:lang w:eastAsia="en-IN"/>
        </w:rPr>
        <w:t xml:space="preserve">    </w:t>
      </w:r>
    </w:p>
    <w:p w14:paraId="18ADEAF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631ABA3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diary entries found. Start writing!\n"</w:t>
      </w:r>
      <w:r w:rsidRPr="000C493A">
        <w:rPr>
          <w:color w:val="383A42"/>
          <w:lang w:eastAsia="en-IN"/>
        </w:rPr>
        <w:t>);</w:t>
      </w:r>
    </w:p>
    <w:p w14:paraId="1367100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73DE7E8F" w14:textId="77777777" w:rsidR="000C493A" w:rsidRPr="000C493A" w:rsidRDefault="000C493A" w:rsidP="009278D7">
      <w:pPr>
        <w:pStyle w:val="Code"/>
        <w:rPr>
          <w:color w:val="383A42"/>
          <w:lang w:eastAsia="en-IN"/>
        </w:rPr>
      </w:pPr>
      <w:r w:rsidRPr="000C493A">
        <w:rPr>
          <w:color w:val="383A42"/>
          <w:lang w:eastAsia="en-IN"/>
        </w:rPr>
        <w:t xml:space="preserve">    }</w:t>
      </w:r>
    </w:p>
    <w:p w14:paraId="39AA1F9F" w14:textId="77777777" w:rsidR="000C493A" w:rsidRPr="000C493A" w:rsidRDefault="000C493A" w:rsidP="009278D7">
      <w:pPr>
        <w:pStyle w:val="Code"/>
        <w:rPr>
          <w:color w:val="383A42"/>
          <w:lang w:eastAsia="en-IN"/>
        </w:rPr>
      </w:pPr>
      <w:r w:rsidRPr="000C493A">
        <w:rPr>
          <w:color w:val="383A42"/>
          <w:lang w:eastAsia="en-IN"/>
        </w:rPr>
        <w:t xml:space="preserve">    </w:t>
      </w:r>
    </w:p>
    <w:p w14:paraId="4E8BF15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Your Diary ==========\n\n"</w:t>
      </w:r>
      <w:r w:rsidRPr="000C493A">
        <w:rPr>
          <w:color w:val="383A42"/>
          <w:lang w:eastAsia="en-IN"/>
        </w:rPr>
        <w:t>);</w:t>
      </w:r>
    </w:p>
    <w:p w14:paraId="69B6D452" w14:textId="77777777" w:rsidR="000C493A" w:rsidRPr="000C493A" w:rsidRDefault="000C493A" w:rsidP="009278D7">
      <w:pPr>
        <w:pStyle w:val="Code"/>
        <w:rPr>
          <w:color w:val="383A42"/>
          <w:lang w:eastAsia="en-IN"/>
        </w:rPr>
      </w:pPr>
      <w:r w:rsidRPr="000C493A">
        <w:rPr>
          <w:color w:val="383A42"/>
          <w:lang w:eastAsia="en-IN"/>
        </w:rPr>
        <w:t xml:space="preserve">    </w:t>
      </w:r>
    </w:p>
    <w:p w14:paraId="25FC4AB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fgets</w:t>
      </w:r>
      <w:r w:rsidRPr="000C493A">
        <w:rPr>
          <w:color w:val="383A42"/>
          <w:lang w:eastAsia="en-IN"/>
        </w:rPr>
        <w:t xml:space="preserve">(line, </w:t>
      </w:r>
      <w:r w:rsidRPr="000C493A">
        <w:rPr>
          <w:color w:val="A626A4"/>
          <w:lang w:eastAsia="en-IN"/>
        </w:rPr>
        <w:t>sizeof</w:t>
      </w:r>
      <w:r w:rsidRPr="000C493A">
        <w:rPr>
          <w:color w:val="383A42"/>
          <w:lang w:eastAsia="en-IN"/>
        </w:rPr>
        <w:t xml:space="preserve">(line),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5ACA60A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w:t>
      </w:r>
      <w:r w:rsidRPr="000C493A">
        <w:rPr>
          <w:color w:val="383A42"/>
          <w:lang w:eastAsia="en-IN"/>
        </w:rPr>
        <w:t>, line);</w:t>
      </w:r>
    </w:p>
    <w:p w14:paraId="20EA1C1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strstr</w:t>
      </w:r>
      <w:r w:rsidRPr="000C493A">
        <w:rPr>
          <w:color w:val="383A42"/>
          <w:lang w:eastAsia="en-IN"/>
        </w:rPr>
        <w:t xml:space="preserve">(line, </w:t>
      </w:r>
      <w:r w:rsidRPr="000C493A">
        <w:rPr>
          <w:lang w:eastAsia="en-IN"/>
        </w:rPr>
        <w:t>"================================="</w:t>
      </w:r>
      <w:r w:rsidRPr="000C493A">
        <w:rPr>
          <w:color w:val="383A42"/>
          <w:lang w:eastAsia="en-IN"/>
        </w:rPr>
        <w:t xml:space="preserve">)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504568A4" w14:textId="77777777" w:rsidR="000C493A" w:rsidRPr="000C493A" w:rsidRDefault="000C493A" w:rsidP="009278D7">
      <w:pPr>
        <w:pStyle w:val="Code"/>
        <w:rPr>
          <w:color w:val="383A42"/>
          <w:lang w:eastAsia="en-IN"/>
        </w:rPr>
      </w:pPr>
      <w:r w:rsidRPr="000C493A">
        <w:rPr>
          <w:color w:val="383A42"/>
          <w:lang w:eastAsia="en-IN"/>
        </w:rPr>
        <w:t xml:space="preserve">            entryCount</w:t>
      </w:r>
      <w:r w:rsidRPr="000C493A">
        <w:rPr>
          <w:color w:val="4078F2"/>
          <w:lang w:eastAsia="en-IN"/>
        </w:rPr>
        <w:t>++</w:t>
      </w:r>
      <w:r w:rsidRPr="000C493A">
        <w:rPr>
          <w:color w:val="383A42"/>
          <w:lang w:eastAsia="en-IN"/>
        </w:rPr>
        <w:t>;</w:t>
      </w:r>
    </w:p>
    <w:p w14:paraId="11CC28D5" w14:textId="77777777" w:rsidR="000C493A" w:rsidRPr="000C493A" w:rsidRDefault="000C493A" w:rsidP="009278D7">
      <w:pPr>
        <w:pStyle w:val="Code"/>
        <w:rPr>
          <w:color w:val="383A42"/>
          <w:lang w:eastAsia="en-IN"/>
        </w:rPr>
      </w:pPr>
      <w:r w:rsidRPr="000C493A">
        <w:rPr>
          <w:color w:val="383A42"/>
          <w:lang w:eastAsia="en-IN"/>
        </w:rPr>
        <w:t xml:space="preserve">        }</w:t>
      </w:r>
    </w:p>
    <w:p w14:paraId="60473145" w14:textId="77777777" w:rsidR="000C493A" w:rsidRPr="000C493A" w:rsidRDefault="000C493A" w:rsidP="009278D7">
      <w:pPr>
        <w:pStyle w:val="Code"/>
        <w:rPr>
          <w:color w:val="383A42"/>
          <w:lang w:eastAsia="en-IN"/>
        </w:rPr>
      </w:pPr>
      <w:r w:rsidRPr="000C493A">
        <w:rPr>
          <w:color w:val="383A42"/>
          <w:lang w:eastAsia="en-IN"/>
        </w:rPr>
        <w:t xml:space="preserve">    }</w:t>
      </w:r>
    </w:p>
    <w:p w14:paraId="2639FF42" w14:textId="77777777" w:rsidR="000C493A" w:rsidRPr="000C493A" w:rsidRDefault="000C493A" w:rsidP="009278D7">
      <w:pPr>
        <w:pStyle w:val="Code"/>
        <w:rPr>
          <w:color w:val="383A42"/>
          <w:lang w:eastAsia="en-IN"/>
        </w:rPr>
      </w:pPr>
      <w:r w:rsidRPr="000C493A">
        <w:rPr>
          <w:color w:val="383A42"/>
          <w:lang w:eastAsia="en-IN"/>
        </w:rPr>
        <w:t xml:space="preserve">    </w:t>
      </w:r>
    </w:p>
    <w:p w14:paraId="1A023CA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"\nTotal entries: %d\n"</w:t>
      </w:r>
      <w:r w:rsidRPr="000C493A">
        <w:rPr>
          <w:color w:val="383A42"/>
          <w:lang w:eastAsia="en-IN"/>
        </w:rPr>
        <w:t xml:space="preserve">, entryCount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w:t>
      </w:r>
    </w:p>
    <w:p w14:paraId="62DCA20F" w14:textId="77777777" w:rsidR="000C493A" w:rsidRPr="000C493A" w:rsidRDefault="000C493A" w:rsidP="009278D7">
      <w:pPr>
        <w:pStyle w:val="Code"/>
        <w:rPr>
          <w:color w:val="383A42"/>
          <w:lang w:eastAsia="en-IN"/>
        </w:rPr>
      </w:pPr>
      <w:r w:rsidRPr="000C493A">
        <w:rPr>
          <w:color w:val="383A42"/>
          <w:lang w:eastAsia="en-IN"/>
        </w:rPr>
        <w:t xml:space="preserve">    </w:t>
      </w:r>
    </w:p>
    <w:p w14:paraId="454214C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132415C0" w14:textId="77777777" w:rsidR="000C493A" w:rsidRPr="000C493A" w:rsidRDefault="000C493A" w:rsidP="009278D7">
      <w:pPr>
        <w:pStyle w:val="Code"/>
        <w:rPr>
          <w:color w:val="383A42"/>
          <w:lang w:eastAsia="en-IN"/>
        </w:rPr>
      </w:pPr>
      <w:r w:rsidRPr="000C493A">
        <w:rPr>
          <w:color w:val="383A42"/>
          <w:lang w:eastAsia="en-IN"/>
        </w:rPr>
        <w:t>}</w:t>
      </w:r>
    </w:p>
    <w:p w14:paraId="6A631919" w14:textId="77777777" w:rsidR="000C493A" w:rsidRPr="000C493A" w:rsidRDefault="000C493A" w:rsidP="009278D7">
      <w:pPr>
        <w:pStyle w:val="Code"/>
        <w:rPr>
          <w:color w:val="383A42"/>
          <w:lang w:eastAsia="en-IN"/>
        </w:rPr>
      </w:pPr>
    </w:p>
    <w:p w14:paraId="76C6D6AE"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4526C20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choice;</w:t>
      </w:r>
    </w:p>
    <w:p w14:paraId="7AEF5BD7" w14:textId="77777777" w:rsidR="000C493A" w:rsidRPr="000C493A" w:rsidRDefault="000C493A" w:rsidP="009278D7">
      <w:pPr>
        <w:pStyle w:val="Code"/>
        <w:rPr>
          <w:color w:val="383A42"/>
          <w:lang w:eastAsia="en-IN"/>
        </w:rPr>
      </w:pPr>
      <w:r w:rsidRPr="000C493A">
        <w:rPr>
          <w:color w:val="383A42"/>
          <w:lang w:eastAsia="en-IN"/>
        </w:rPr>
        <w:t xml:space="preserve">    </w:t>
      </w:r>
    </w:p>
    <w:p w14:paraId="4BA32F4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Times New Roman" w:hAnsi="Times New Roman" w:cs="Times New Roman"/>
          <w:lang w:eastAsia="en-IN"/>
        </w:rPr>
        <w:t>╔════════════════════════════════╗</w:t>
      </w:r>
      <w:r w:rsidRPr="000C493A">
        <w:rPr>
          <w:lang w:eastAsia="en-IN"/>
        </w:rPr>
        <w:t>\n"</w:t>
      </w:r>
      <w:r w:rsidRPr="000C493A">
        <w:rPr>
          <w:color w:val="383A42"/>
          <w:lang w:eastAsia="en-IN"/>
        </w:rPr>
        <w:t>);</w:t>
      </w:r>
    </w:p>
    <w:p w14:paraId="4E58BD0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Times New Roman" w:hAnsi="Times New Roman" w:cs="Times New Roman"/>
          <w:lang w:eastAsia="en-IN"/>
        </w:rPr>
        <w:t>║</w:t>
      </w:r>
      <w:r w:rsidRPr="000C493A">
        <w:rPr>
          <w:lang w:eastAsia="en-IN"/>
        </w:rPr>
        <w:t xml:space="preserve">     My Personal Diary App      </w:t>
      </w:r>
      <w:r w:rsidRPr="000C493A">
        <w:rPr>
          <w:rFonts w:ascii="Times New Roman" w:hAnsi="Times New Roman" w:cs="Times New Roman"/>
          <w:lang w:eastAsia="en-IN"/>
        </w:rPr>
        <w:t>║</w:t>
      </w:r>
      <w:r w:rsidRPr="000C493A">
        <w:rPr>
          <w:lang w:eastAsia="en-IN"/>
        </w:rPr>
        <w:t>\n"</w:t>
      </w:r>
      <w:r w:rsidRPr="000C493A">
        <w:rPr>
          <w:color w:val="383A42"/>
          <w:lang w:eastAsia="en-IN"/>
        </w:rPr>
        <w:t>);</w:t>
      </w:r>
    </w:p>
    <w:p w14:paraId="3D58D5B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Times New Roman" w:hAnsi="Times New Roman" w:cs="Times New Roman"/>
          <w:lang w:eastAsia="en-IN"/>
        </w:rPr>
        <w:t>╚════════════════════════════════╝</w:t>
      </w:r>
      <w:r w:rsidRPr="000C493A">
        <w:rPr>
          <w:lang w:eastAsia="en-IN"/>
        </w:rPr>
        <w:t>\n"</w:t>
      </w:r>
      <w:r w:rsidRPr="000C493A">
        <w:rPr>
          <w:color w:val="383A42"/>
          <w:lang w:eastAsia="en-IN"/>
        </w:rPr>
        <w:t>);</w:t>
      </w:r>
    </w:p>
    <w:p w14:paraId="140C9AD7" w14:textId="77777777" w:rsidR="000C493A" w:rsidRPr="000C493A" w:rsidRDefault="000C493A" w:rsidP="009278D7">
      <w:pPr>
        <w:pStyle w:val="Code"/>
        <w:rPr>
          <w:color w:val="383A42"/>
          <w:lang w:eastAsia="en-IN"/>
        </w:rPr>
      </w:pPr>
      <w:r w:rsidRPr="000C493A">
        <w:rPr>
          <w:color w:val="383A42"/>
          <w:lang w:eastAsia="en-IN"/>
        </w:rPr>
        <w:t xml:space="preserve">    </w:t>
      </w:r>
    </w:p>
    <w:p w14:paraId="429CE22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do</w:t>
      </w:r>
      <w:r w:rsidRPr="000C493A">
        <w:rPr>
          <w:color w:val="383A42"/>
          <w:lang w:eastAsia="en-IN"/>
        </w:rPr>
        <w:t xml:space="preserve"> {</w:t>
      </w:r>
    </w:p>
    <w:p w14:paraId="179CC6E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Menu ===\n"</w:t>
      </w:r>
      <w:r w:rsidRPr="000C493A">
        <w:rPr>
          <w:color w:val="383A42"/>
          <w:lang w:eastAsia="en-IN"/>
        </w:rPr>
        <w:t>);</w:t>
      </w:r>
    </w:p>
    <w:p w14:paraId="7487C33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 Write New Entry\n"</w:t>
      </w:r>
      <w:r w:rsidRPr="000C493A">
        <w:rPr>
          <w:color w:val="383A42"/>
          <w:lang w:eastAsia="en-IN"/>
        </w:rPr>
        <w:t>);</w:t>
      </w:r>
    </w:p>
    <w:p w14:paraId="175813E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Read All Entries\n"</w:t>
      </w:r>
      <w:r w:rsidRPr="000C493A">
        <w:rPr>
          <w:color w:val="383A42"/>
          <w:lang w:eastAsia="en-IN"/>
        </w:rPr>
        <w:t>);</w:t>
      </w:r>
    </w:p>
    <w:p w14:paraId="28FF79E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 Exit\n"</w:t>
      </w:r>
      <w:r w:rsidRPr="000C493A">
        <w:rPr>
          <w:color w:val="383A42"/>
          <w:lang w:eastAsia="en-IN"/>
        </w:rPr>
        <w:t>);</w:t>
      </w:r>
    </w:p>
    <w:p w14:paraId="6BF5551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choice: "</w:t>
      </w:r>
      <w:r w:rsidRPr="000C493A">
        <w:rPr>
          <w:color w:val="383A42"/>
          <w:lang w:eastAsia="en-IN"/>
        </w:rPr>
        <w:t>);</w:t>
      </w:r>
    </w:p>
    <w:p w14:paraId="3DCEEF1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choice);</w:t>
      </w:r>
    </w:p>
    <w:p w14:paraId="46B7DA37" w14:textId="77777777" w:rsidR="000C493A" w:rsidRPr="000C493A" w:rsidRDefault="000C493A" w:rsidP="009278D7">
      <w:pPr>
        <w:pStyle w:val="Code"/>
        <w:rPr>
          <w:color w:val="383A42"/>
          <w:lang w:eastAsia="en-IN"/>
        </w:rPr>
      </w:pPr>
      <w:r w:rsidRPr="000C493A">
        <w:rPr>
          <w:color w:val="383A42"/>
          <w:lang w:eastAsia="en-IN"/>
        </w:rPr>
        <w:t xml:space="preserve">        </w:t>
      </w:r>
    </w:p>
    <w:p w14:paraId="163B500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switch</w:t>
      </w:r>
      <w:r w:rsidRPr="000C493A">
        <w:rPr>
          <w:color w:val="383A42"/>
          <w:lang w:eastAsia="en-IN"/>
        </w:rPr>
        <w:t>(choice) {</w:t>
      </w:r>
    </w:p>
    <w:p w14:paraId="7C7A643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1</w:t>
      </w:r>
      <w:r w:rsidRPr="000C493A">
        <w:rPr>
          <w:color w:val="4078F2"/>
          <w:lang w:eastAsia="en-IN"/>
        </w:rPr>
        <w:t>:</w:t>
      </w:r>
    </w:p>
    <w:p w14:paraId="7E63E1A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addDiaryEntry</w:t>
      </w:r>
      <w:r w:rsidRPr="000C493A">
        <w:rPr>
          <w:color w:val="383A42"/>
          <w:lang w:eastAsia="en-IN"/>
        </w:rPr>
        <w:t>();</w:t>
      </w:r>
    </w:p>
    <w:p w14:paraId="58D5BD8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1AD4E4D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2</w:t>
      </w:r>
      <w:r w:rsidRPr="000C493A">
        <w:rPr>
          <w:color w:val="4078F2"/>
          <w:lang w:eastAsia="en-IN"/>
        </w:rPr>
        <w:t>:</w:t>
      </w:r>
    </w:p>
    <w:p w14:paraId="745C158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readDiary</w:t>
      </w:r>
      <w:r w:rsidRPr="000C493A">
        <w:rPr>
          <w:color w:val="383A42"/>
          <w:lang w:eastAsia="en-IN"/>
        </w:rPr>
        <w:t>();</w:t>
      </w:r>
    </w:p>
    <w:p w14:paraId="0BB2947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5CF66A8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3</w:t>
      </w:r>
      <w:r w:rsidRPr="000C493A">
        <w:rPr>
          <w:color w:val="4078F2"/>
          <w:lang w:eastAsia="en-IN"/>
        </w:rPr>
        <w:t>:</w:t>
      </w:r>
    </w:p>
    <w:p w14:paraId="746199F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xml:space="preserve">"Goodbye! Keep writing! </w:t>
      </w:r>
      <w:r w:rsidRPr="000C493A">
        <w:rPr>
          <w:rFonts w:ascii="Segoe UI Emoji" w:hAnsi="Segoe UI Emoji" w:cs="Segoe UI Emoji"/>
          <w:lang w:eastAsia="en-IN"/>
        </w:rPr>
        <w:t>📝</w:t>
      </w:r>
      <w:r w:rsidRPr="000C493A">
        <w:rPr>
          <w:lang w:eastAsia="en-IN"/>
        </w:rPr>
        <w:t>\n"</w:t>
      </w:r>
      <w:r w:rsidRPr="000C493A">
        <w:rPr>
          <w:color w:val="383A42"/>
          <w:lang w:eastAsia="en-IN"/>
        </w:rPr>
        <w:t>);</w:t>
      </w:r>
    </w:p>
    <w:p w14:paraId="5F5C087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68BDD3E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default</w:t>
      </w:r>
      <w:r w:rsidRPr="000C493A">
        <w:rPr>
          <w:color w:val="4078F2"/>
          <w:lang w:eastAsia="en-IN"/>
        </w:rPr>
        <w:t>:</w:t>
      </w:r>
    </w:p>
    <w:p w14:paraId="5577763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choice!\n"</w:t>
      </w:r>
      <w:r w:rsidRPr="000C493A">
        <w:rPr>
          <w:color w:val="383A42"/>
          <w:lang w:eastAsia="en-IN"/>
        </w:rPr>
        <w:t>);</w:t>
      </w:r>
    </w:p>
    <w:p w14:paraId="62FE5339" w14:textId="77777777" w:rsidR="000C493A" w:rsidRPr="000C493A" w:rsidRDefault="000C493A" w:rsidP="009278D7">
      <w:pPr>
        <w:pStyle w:val="Code"/>
        <w:rPr>
          <w:color w:val="383A42"/>
          <w:lang w:eastAsia="en-IN"/>
        </w:rPr>
      </w:pPr>
      <w:r w:rsidRPr="000C493A">
        <w:rPr>
          <w:color w:val="383A42"/>
          <w:lang w:eastAsia="en-IN"/>
        </w:rPr>
        <w:t xml:space="preserve">        }</w:t>
      </w:r>
    </w:p>
    <w:p w14:paraId="51CBA399"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while</w:t>
      </w:r>
      <w:r w:rsidRPr="000C493A">
        <w:rPr>
          <w:color w:val="383A42"/>
          <w:lang w:eastAsia="en-IN"/>
        </w:rPr>
        <w:t xml:space="preserve"> (choice </w:t>
      </w:r>
      <w:r w:rsidRPr="000C493A">
        <w:rPr>
          <w:color w:val="4078F2"/>
          <w:lang w:eastAsia="en-IN"/>
        </w:rPr>
        <w:t>!=</w:t>
      </w:r>
      <w:r w:rsidRPr="000C493A">
        <w:rPr>
          <w:color w:val="383A42"/>
          <w:lang w:eastAsia="en-IN"/>
        </w:rPr>
        <w:t xml:space="preserve"> </w:t>
      </w:r>
      <w:r w:rsidRPr="000C493A">
        <w:rPr>
          <w:color w:val="B76B01"/>
          <w:lang w:eastAsia="en-IN"/>
        </w:rPr>
        <w:t>3</w:t>
      </w:r>
      <w:r w:rsidRPr="000C493A">
        <w:rPr>
          <w:color w:val="383A42"/>
          <w:lang w:eastAsia="en-IN"/>
        </w:rPr>
        <w:t>);</w:t>
      </w:r>
    </w:p>
    <w:p w14:paraId="0C500205" w14:textId="77777777" w:rsidR="000C493A" w:rsidRPr="000C493A" w:rsidRDefault="000C493A" w:rsidP="009278D7">
      <w:pPr>
        <w:pStyle w:val="Code"/>
        <w:rPr>
          <w:color w:val="383A42"/>
          <w:lang w:eastAsia="en-IN"/>
        </w:rPr>
      </w:pPr>
      <w:r w:rsidRPr="000C493A">
        <w:rPr>
          <w:color w:val="383A42"/>
          <w:lang w:eastAsia="en-IN"/>
        </w:rPr>
        <w:t xml:space="preserve">    </w:t>
      </w:r>
    </w:p>
    <w:p w14:paraId="746A40B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2B40E66D" w14:textId="77777777" w:rsidR="000C493A" w:rsidRPr="000C493A" w:rsidRDefault="000C493A" w:rsidP="009278D7">
      <w:pPr>
        <w:pStyle w:val="Code"/>
        <w:rPr>
          <w:color w:val="383A42"/>
          <w:lang w:eastAsia="en-IN"/>
        </w:rPr>
      </w:pPr>
      <w:r w:rsidRPr="000C493A">
        <w:rPr>
          <w:color w:val="383A42"/>
          <w:lang w:eastAsia="en-IN"/>
        </w:rPr>
        <w:t>}</w:t>
      </w:r>
    </w:p>
    <w:p w14:paraId="73D49D84" w14:textId="77777777" w:rsidR="000C493A" w:rsidRPr="000C493A" w:rsidRDefault="000C493A" w:rsidP="009278D7">
      <w:pPr>
        <w:pStyle w:val="Code"/>
        <w:rPr>
          <w:lang w:eastAsia="en-IN"/>
        </w:rPr>
      </w:pPr>
      <w:r w:rsidRPr="000C493A">
        <w:rPr>
          <w:b/>
          <w:bCs/>
          <w:lang w:eastAsia="en-IN"/>
        </w:rPr>
        <w:t>Sample Output:</w:t>
      </w:r>
    </w:p>
    <w:p w14:paraId="3EABBA74" w14:textId="77777777" w:rsidR="000C493A" w:rsidRPr="000C493A" w:rsidRDefault="000C493A" w:rsidP="009278D7">
      <w:pPr>
        <w:pStyle w:val="Code"/>
        <w:rPr>
          <w:rFonts w:cs="Courier New"/>
          <w:color w:val="383A42"/>
          <w:lang w:eastAsia="en-IN"/>
        </w:rPr>
      </w:pPr>
      <w:r w:rsidRPr="000C493A">
        <w:rPr>
          <w:rFonts w:ascii="Times New Roman" w:hAnsi="Times New Roman"/>
          <w:color w:val="383A42"/>
          <w:lang w:eastAsia="en-IN"/>
        </w:rPr>
        <w:t>╔════════════════════════════════╗</w:t>
      </w:r>
    </w:p>
    <w:p w14:paraId="5D1CC463" w14:textId="77777777" w:rsidR="000C493A" w:rsidRPr="000C493A" w:rsidRDefault="000C493A" w:rsidP="009278D7">
      <w:pPr>
        <w:pStyle w:val="Code"/>
        <w:rPr>
          <w:rFonts w:cs="Courier New"/>
          <w:color w:val="383A42"/>
          <w:lang w:eastAsia="en-IN"/>
        </w:rPr>
      </w:pPr>
      <w:r w:rsidRPr="000C493A">
        <w:rPr>
          <w:rFonts w:ascii="Times New Roman" w:hAnsi="Times New Roman"/>
          <w:color w:val="383A42"/>
          <w:lang w:eastAsia="en-IN"/>
        </w:rPr>
        <w:t>║</w:t>
      </w:r>
      <w:r w:rsidRPr="000C493A">
        <w:rPr>
          <w:rFonts w:cs="Courier New"/>
          <w:color w:val="383A42"/>
          <w:lang w:eastAsia="en-IN"/>
        </w:rPr>
        <w:t xml:space="preserve">     My Personal Diary App      </w:t>
      </w:r>
      <w:r w:rsidRPr="000C493A">
        <w:rPr>
          <w:rFonts w:ascii="Times New Roman" w:hAnsi="Times New Roman"/>
          <w:color w:val="383A42"/>
          <w:lang w:eastAsia="en-IN"/>
        </w:rPr>
        <w:t>║</w:t>
      </w:r>
    </w:p>
    <w:p w14:paraId="33A6F869" w14:textId="77777777" w:rsidR="000C493A" w:rsidRPr="000C493A" w:rsidRDefault="000C493A" w:rsidP="009278D7">
      <w:pPr>
        <w:pStyle w:val="Code"/>
        <w:rPr>
          <w:rFonts w:cs="Courier New"/>
          <w:color w:val="383A42"/>
          <w:lang w:eastAsia="en-IN"/>
        </w:rPr>
      </w:pPr>
      <w:r w:rsidRPr="000C493A">
        <w:rPr>
          <w:rFonts w:ascii="Times New Roman" w:hAnsi="Times New Roman"/>
          <w:color w:val="383A42"/>
          <w:lang w:eastAsia="en-IN"/>
        </w:rPr>
        <w:t>╚════════════════════════════════╝</w:t>
      </w:r>
    </w:p>
    <w:p w14:paraId="2794A3F2" w14:textId="77777777" w:rsidR="000C493A" w:rsidRPr="000C493A" w:rsidRDefault="000C493A" w:rsidP="009278D7">
      <w:pPr>
        <w:pStyle w:val="Code"/>
        <w:rPr>
          <w:rFonts w:cs="Courier New"/>
          <w:color w:val="383A42"/>
          <w:lang w:eastAsia="en-IN"/>
        </w:rPr>
      </w:pPr>
    </w:p>
    <w:p w14:paraId="0C623F8D" w14:textId="77777777" w:rsidR="000C493A" w:rsidRPr="000C493A" w:rsidRDefault="000C493A" w:rsidP="009278D7">
      <w:pPr>
        <w:pStyle w:val="Code"/>
        <w:rPr>
          <w:rFonts w:cs="Courier New"/>
          <w:color w:val="383A42"/>
          <w:lang w:eastAsia="en-IN"/>
        </w:rPr>
      </w:pPr>
      <w:r w:rsidRPr="000C493A">
        <w:rPr>
          <w:rFonts w:cs="Courier New"/>
          <w:color w:val="383A42"/>
          <w:lang w:eastAsia="en-IN"/>
        </w:rPr>
        <w:t>=== Menu ===</w:t>
      </w:r>
    </w:p>
    <w:p w14:paraId="302CC663" w14:textId="77777777" w:rsidR="000C493A" w:rsidRPr="000C493A" w:rsidRDefault="000C493A" w:rsidP="009278D7">
      <w:pPr>
        <w:pStyle w:val="Code"/>
        <w:rPr>
          <w:rFonts w:cs="Courier New"/>
          <w:color w:val="383A42"/>
          <w:lang w:eastAsia="en-IN"/>
        </w:rPr>
      </w:pPr>
      <w:r w:rsidRPr="000C493A">
        <w:rPr>
          <w:rFonts w:cs="Courier New"/>
          <w:color w:val="383A42"/>
          <w:lang w:eastAsia="en-IN"/>
        </w:rPr>
        <w:t>1. Write New Entry</w:t>
      </w:r>
    </w:p>
    <w:p w14:paraId="40C3865A" w14:textId="77777777" w:rsidR="000C493A" w:rsidRPr="000C493A" w:rsidRDefault="000C493A" w:rsidP="009278D7">
      <w:pPr>
        <w:pStyle w:val="Code"/>
        <w:rPr>
          <w:rFonts w:cs="Courier New"/>
          <w:color w:val="383A42"/>
          <w:lang w:eastAsia="en-IN"/>
        </w:rPr>
      </w:pPr>
      <w:r w:rsidRPr="000C493A">
        <w:rPr>
          <w:rFonts w:cs="Courier New"/>
          <w:color w:val="383A42"/>
          <w:lang w:eastAsia="en-IN"/>
        </w:rPr>
        <w:t>2. Read All Entries</w:t>
      </w:r>
    </w:p>
    <w:p w14:paraId="280601FD" w14:textId="77777777" w:rsidR="000C493A" w:rsidRPr="000C493A" w:rsidRDefault="000C493A" w:rsidP="009278D7">
      <w:pPr>
        <w:pStyle w:val="Code"/>
        <w:rPr>
          <w:rFonts w:cs="Courier New"/>
          <w:color w:val="383A42"/>
          <w:lang w:eastAsia="en-IN"/>
        </w:rPr>
      </w:pPr>
      <w:r w:rsidRPr="000C493A">
        <w:rPr>
          <w:rFonts w:cs="Courier New"/>
          <w:color w:val="383A42"/>
          <w:lang w:eastAsia="en-IN"/>
        </w:rPr>
        <w:t>3. Exit</w:t>
      </w:r>
    </w:p>
    <w:p w14:paraId="098711D8" w14:textId="77777777" w:rsidR="000C493A" w:rsidRPr="000C493A" w:rsidRDefault="000C493A" w:rsidP="009278D7">
      <w:pPr>
        <w:pStyle w:val="Code"/>
        <w:rPr>
          <w:rFonts w:cs="Courier New"/>
          <w:color w:val="383A42"/>
          <w:lang w:eastAsia="en-IN"/>
        </w:rPr>
      </w:pPr>
      <w:r w:rsidRPr="000C493A">
        <w:rPr>
          <w:rFonts w:cs="Courier New"/>
          <w:color w:val="383A42"/>
          <w:lang w:eastAsia="en-IN"/>
        </w:rPr>
        <w:t>Enter your choice: 1</w:t>
      </w:r>
    </w:p>
    <w:p w14:paraId="1DC43129" w14:textId="77777777" w:rsidR="000C493A" w:rsidRPr="000C493A" w:rsidRDefault="000C493A" w:rsidP="009278D7">
      <w:pPr>
        <w:pStyle w:val="Code"/>
        <w:rPr>
          <w:rFonts w:cs="Courier New"/>
          <w:color w:val="383A42"/>
          <w:lang w:eastAsia="en-IN"/>
        </w:rPr>
      </w:pPr>
    </w:p>
    <w:p w14:paraId="0A9EB363" w14:textId="77777777" w:rsidR="000C493A" w:rsidRPr="000C493A" w:rsidRDefault="000C493A" w:rsidP="009278D7">
      <w:pPr>
        <w:pStyle w:val="Code"/>
        <w:rPr>
          <w:rFonts w:cs="Courier New"/>
          <w:color w:val="383A42"/>
          <w:lang w:eastAsia="en-IN"/>
        </w:rPr>
      </w:pPr>
      <w:r w:rsidRPr="000C493A">
        <w:rPr>
          <w:rFonts w:cs="Courier New"/>
          <w:color w:val="383A42"/>
          <w:lang w:eastAsia="en-IN"/>
        </w:rPr>
        <w:t>=== Write Your Diary Entry ===</w:t>
      </w:r>
    </w:p>
    <w:p w14:paraId="05548701" w14:textId="77777777" w:rsidR="000C493A" w:rsidRPr="000C493A" w:rsidRDefault="000C493A" w:rsidP="009278D7">
      <w:pPr>
        <w:pStyle w:val="Code"/>
        <w:rPr>
          <w:rFonts w:cs="Courier New"/>
          <w:color w:val="383A42"/>
          <w:lang w:eastAsia="en-IN"/>
        </w:rPr>
      </w:pPr>
      <w:r w:rsidRPr="000C493A">
        <w:rPr>
          <w:rFonts w:cs="Courier New"/>
          <w:color w:val="383A42"/>
          <w:lang w:eastAsia="en-IN"/>
        </w:rPr>
        <w:t>Write your entry (max 500 characters):</w:t>
      </w:r>
    </w:p>
    <w:p w14:paraId="16CBE105" w14:textId="77777777" w:rsidR="000C493A" w:rsidRPr="000C493A" w:rsidRDefault="000C493A" w:rsidP="009278D7">
      <w:pPr>
        <w:pStyle w:val="Code"/>
        <w:rPr>
          <w:rFonts w:cs="Courier New"/>
          <w:color w:val="383A42"/>
          <w:lang w:eastAsia="en-IN"/>
        </w:rPr>
      </w:pPr>
      <w:r w:rsidRPr="000C493A">
        <w:rPr>
          <w:rFonts w:cs="Courier New"/>
          <w:color w:val="383A42"/>
          <w:lang w:eastAsia="en-IN"/>
        </w:rPr>
        <w:t>Today I learned about file handling in C. It's really interesting!</w:t>
      </w:r>
    </w:p>
    <w:p w14:paraId="26844460" w14:textId="77777777" w:rsidR="000C493A" w:rsidRPr="000C493A" w:rsidRDefault="000C493A" w:rsidP="009278D7">
      <w:pPr>
        <w:pStyle w:val="Code"/>
        <w:rPr>
          <w:rFonts w:cs="Courier New"/>
          <w:color w:val="383A42"/>
          <w:lang w:eastAsia="en-IN"/>
        </w:rPr>
      </w:pPr>
      <w:r w:rsidRPr="000C493A">
        <w:rPr>
          <w:rFonts w:ascii="Segoe UI Symbol" w:hAnsi="Segoe UI Symbol" w:cs="Segoe UI Symbol"/>
          <w:color w:val="383A42"/>
          <w:lang w:eastAsia="en-IN"/>
        </w:rPr>
        <w:t>✓</w:t>
      </w:r>
      <w:r w:rsidRPr="000C493A">
        <w:rPr>
          <w:rFonts w:cs="Courier New"/>
          <w:color w:val="383A42"/>
          <w:lang w:eastAsia="en-IN"/>
        </w:rPr>
        <w:t xml:space="preserve"> Diary entry saved successfully!</w:t>
      </w:r>
    </w:p>
    <w:p w14:paraId="3B3FDC42" w14:textId="77777777" w:rsidR="000C493A" w:rsidRPr="000C493A" w:rsidRDefault="000C493A" w:rsidP="009278D7">
      <w:pPr>
        <w:pStyle w:val="Code"/>
        <w:rPr>
          <w:rFonts w:cs="Courier New"/>
          <w:color w:val="383A42"/>
          <w:lang w:eastAsia="en-IN"/>
        </w:rPr>
      </w:pPr>
    </w:p>
    <w:p w14:paraId="1BF1B176" w14:textId="77777777" w:rsidR="000C493A" w:rsidRPr="000C493A" w:rsidRDefault="000C493A" w:rsidP="009278D7">
      <w:pPr>
        <w:pStyle w:val="Code"/>
        <w:rPr>
          <w:rFonts w:cs="Courier New"/>
          <w:color w:val="383A42"/>
          <w:lang w:eastAsia="en-IN"/>
        </w:rPr>
      </w:pPr>
      <w:r w:rsidRPr="000C493A">
        <w:rPr>
          <w:rFonts w:cs="Courier New"/>
          <w:color w:val="383A42"/>
          <w:lang w:eastAsia="en-IN"/>
        </w:rPr>
        <w:t>=== Menu ===</w:t>
      </w:r>
    </w:p>
    <w:p w14:paraId="2231BB69" w14:textId="77777777" w:rsidR="000C493A" w:rsidRPr="000C493A" w:rsidRDefault="000C493A" w:rsidP="009278D7">
      <w:pPr>
        <w:pStyle w:val="Code"/>
        <w:rPr>
          <w:rFonts w:cs="Courier New"/>
          <w:color w:val="383A42"/>
          <w:lang w:eastAsia="en-IN"/>
        </w:rPr>
      </w:pPr>
      <w:r w:rsidRPr="000C493A">
        <w:rPr>
          <w:rFonts w:cs="Courier New"/>
          <w:color w:val="383A42"/>
          <w:lang w:eastAsia="en-IN"/>
        </w:rPr>
        <w:t>1. Write New Entry</w:t>
      </w:r>
    </w:p>
    <w:p w14:paraId="68EF5FD1" w14:textId="77777777" w:rsidR="000C493A" w:rsidRPr="000C493A" w:rsidRDefault="000C493A" w:rsidP="009278D7">
      <w:pPr>
        <w:pStyle w:val="Code"/>
        <w:rPr>
          <w:rFonts w:cs="Courier New"/>
          <w:color w:val="383A42"/>
          <w:lang w:eastAsia="en-IN"/>
        </w:rPr>
      </w:pPr>
      <w:r w:rsidRPr="000C493A">
        <w:rPr>
          <w:rFonts w:cs="Courier New"/>
          <w:color w:val="383A42"/>
          <w:lang w:eastAsia="en-IN"/>
        </w:rPr>
        <w:t>2. Read All Entries</w:t>
      </w:r>
    </w:p>
    <w:p w14:paraId="423BC95D" w14:textId="77777777" w:rsidR="000C493A" w:rsidRPr="000C493A" w:rsidRDefault="000C493A" w:rsidP="009278D7">
      <w:pPr>
        <w:pStyle w:val="Code"/>
        <w:rPr>
          <w:rFonts w:cs="Courier New"/>
          <w:color w:val="383A42"/>
          <w:lang w:eastAsia="en-IN"/>
        </w:rPr>
      </w:pPr>
      <w:r w:rsidRPr="000C493A">
        <w:rPr>
          <w:rFonts w:cs="Courier New"/>
          <w:color w:val="383A42"/>
          <w:lang w:eastAsia="en-IN"/>
        </w:rPr>
        <w:t>3. Exit</w:t>
      </w:r>
    </w:p>
    <w:p w14:paraId="0AA8D8F8" w14:textId="77777777" w:rsidR="000C493A" w:rsidRPr="000C493A" w:rsidRDefault="000C493A" w:rsidP="009278D7">
      <w:pPr>
        <w:pStyle w:val="Code"/>
        <w:rPr>
          <w:rFonts w:cs="Courier New"/>
          <w:color w:val="383A42"/>
          <w:lang w:eastAsia="en-IN"/>
        </w:rPr>
      </w:pPr>
      <w:r w:rsidRPr="000C493A">
        <w:rPr>
          <w:rFonts w:cs="Courier New"/>
          <w:color w:val="383A42"/>
          <w:lang w:eastAsia="en-IN"/>
        </w:rPr>
        <w:t>Enter your choice: 2</w:t>
      </w:r>
    </w:p>
    <w:p w14:paraId="0A984FF4" w14:textId="77777777" w:rsidR="000C493A" w:rsidRPr="000C493A" w:rsidRDefault="000C493A" w:rsidP="009278D7">
      <w:pPr>
        <w:pStyle w:val="Code"/>
        <w:rPr>
          <w:rFonts w:cs="Courier New"/>
          <w:color w:val="383A42"/>
          <w:lang w:eastAsia="en-IN"/>
        </w:rPr>
      </w:pPr>
    </w:p>
    <w:p w14:paraId="103FFD6A" w14:textId="77777777" w:rsidR="000C493A" w:rsidRPr="000C493A" w:rsidRDefault="000C493A" w:rsidP="009278D7">
      <w:pPr>
        <w:pStyle w:val="Code"/>
        <w:rPr>
          <w:rFonts w:cs="Courier New"/>
          <w:color w:val="383A42"/>
          <w:lang w:eastAsia="en-IN"/>
        </w:rPr>
      </w:pPr>
      <w:r w:rsidRPr="000C493A">
        <w:rPr>
          <w:rFonts w:cs="Courier New"/>
          <w:color w:val="383A42"/>
          <w:lang w:eastAsia="en-IN"/>
        </w:rPr>
        <w:t>========== Your Diary ==========</w:t>
      </w:r>
    </w:p>
    <w:p w14:paraId="01E980B6" w14:textId="77777777" w:rsidR="000C493A" w:rsidRPr="000C493A" w:rsidRDefault="000C493A" w:rsidP="009278D7">
      <w:pPr>
        <w:pStyle w:val="Code"/>
        <w:rPr>
          <w:rFonts w:cs="Courier New"/>
          <w:color w:val="383A42"/>
          <w:lang w:eastAsia="en-IN"/>
        </w:rPr>
      </w:pPr>
    </w:p>
    <w:p w14:paraId="75FB783E" w14:textId="77777777" w:rsidR="000C493A" w:rsidRPr="000C493A" w:rsidRDefault="000C493A" w:rsidP="009278D7">
      <w:pPr>
        <w:pStyle w:val="Code"/>
        <w:rPr>
          <w:rFonts w:cs="Courier New"/>
          <w:color w:val="383A42"/>
          <w:lang w:eastAsia="en-IN"/>
        </w:rPr>
      </w:pPr>
      <w:r w:rsidRPr="000C493A">
        <w:rPr>
          <w:rFonts w:cs="Courier New"/>
          <w:color w:val="383A42"/>
          <w:lang w:eastAsia="en-IN"/>
        </w:rPr>
        <w:t>=================================</w:t>
      </w:r>
    </w:p>
    <w:p w14:paraId="4B40D038" w14:textId="77777777" w:rsidR="000C493A" w:rsidRPr="000C493A" w:rsidRDefault="000C493A" w:rsidP="009278D7">
      <w:pPr>
        <w:pStyle w:val="Code"/>
        <w:rPr>
          <w:rFonts w:cs="Courier New"/>
          <w:color w:val="383A42"/>
          <w:lang w:eastAsia="en-IN"/>
        </w:rPr>
      </w:pPr>
      <w:r w:rsidRPr="000C493A">
        <w:rPr>
          <w:rFonts w:cs="Courier New"/>
          <w:color w:val="383A42"/>
          <w:lang w:eastAsia="en-IN"/>
        </w:rPr>
        <w:t>Date: 15-01-2025</w:t>
      </w:r>
    </w:p>
    <w:p w14:paraId="1080E244" w14:textId="77777777" w:rsidR="000C493A" w:rsidRPr="000C493A" w:rsidRDefault="000C493A" w:rsidP="009278D7">
      <w:pPr>
        <w:pStyle w:val="Code"/>
        <w:rPr>
          <w:rFonts w:cs="Courier New"/>
          <w:color w:val="383A42"/>
          <w:lang w:eastAsia="en-IN"/>
        </w:rPr>
      </w:pPr>
      <w:r w:rsidRPr="000C493A">
        <w:rPr>
          <w:rFonts w:cs="Courier New"/>
          <w:color w:val="383A42"/>
          <w:lang w:eastAsia="en-IN"/>
        </w:rPr>
        <w:t>Time: 14:30:45</w:t>
      </w:r>
    </w:p>
    <w:p w14:paraId="3B751016" w14:textId="77777777" w:rsidR="000C493A" w:rsidRPr="000C493A" w:rsidRDefault="000C493A" w:rsidP="009278D7">
      <w:pPr>
        <w:pStyle w:val="Code"/>
        <w:rPr>
          <w:rFonts w:cs="Courier New"/>
          <w:color w:val="383A42"/>
          <w:lang w:eastAsia="en-IN"/>
        </w:rPr>
      </w:pPr>
      <w:r w:rsidRPr="000C493A">
        <w:rPr>
          <w:rFonts w:cs="Courier New"/>
          <w:color w:val="383A42"/>
          <w:lang w:eastAsia="en-IN"/>
        </w:rPr>
        <w:t>Entry: Today I learned about file handling in C. It's really interesting!</w:t>
      </w:r>
    </w:p>
    <w:p w14:paraId="14F6FD7A" w14:textId="77777777" w:rsidR="000C493A" w:rsidRPr="000C493A" w:rsidRDefault="000C493A" w:rsidP="009278D7">
      <w:pPr>
        <w:pStyle w:val="Code"/>
        <w:rPr>
          <w:rFonts w:cs="Courier New"/>
          <w:color w:val="383A42"/>
          <w:lang w:eastAsia="en-IN"/>
        </w:rPr>
      </w:pPr>
      <w:r w:rsidRPr="000C493A">
        <w:rPr>
          <w:rFonts w:cs="Courier New"/>
          <w:color w:val="383A42"/>
          <w:lang w:eastAsia="en-IN"/>
        </w:rPr>
        <w:t>=================================</w:t>
      </w:r>
    </w:p>
    <w:p w14:paraId="6266F0DC" w14:textId="77777777" w:rsidR="000C493A" w:rsidRPr="000C493A" w:rsidRDefault="000C493A" w:rsidP="009278D7">
      <w:pPr>
        <w:pStyle w:val="Code"/>
        <w:rPr>
          <w:rFonts w:cs="Courier New"/>
          <w:color w:val="383A42"/>
          <w:lang w:eastAsia="en-IN"/>
        </w:rPr>
      </w:pPr>
    </w:p>
    <w:p w14:paraId="223302F6" w14:textId="77777777" w:rsidR="000C493A" w:rsidRPr="000C493A" w:rsidRDefault="000C493A" w:rsidP="009278D7">
      <w:pPr>
        <w:pStyle w:val="Code"/>
        <w:rPr>
          <w:rFonts w:cs="Courier New"/>
          <w:color w:val="383A42"/>
          <w:lang w:eastAsia="en-IN"/>
        </w:rPr>
      </w:pPr>
      <w:r w:rsidRPr="000C493A">
        <w:rPr>
          <w:rFonts w:cs="Courier New"/>
          <w:color w:val="383A42"/>
          <w:lang w:eastAsia="en-IN"/>
        </w:rPr>
        <w:t>Total entries: 1</w:t>
      </w:r>
    </w:p>
    <w:p w14:paraId="1A056572" w14:textId="77777777" w:rsidR="000C493A" w:rsidRPr="000C493A" w:rsidRDefault="00000000" w:rsidP="009278D7">
      <w:pPr>
        <w:pStyle w:val="Code"/>
        <w:rPr>
          <w:lang w:eastAsia="en-IN"/>
        </w:rPr>
      </w:pPr>
      <w:r>
        <w:rPr>
          <w:lang w:eastAsia="en-IN"/>
        </w:rPr>
        <w:pict w14:anchorId="74313927">
          <v:rect id="_x0000_i1083" style="width:0;height:1.5pt" o:hralign="center" o:hrstd="t" o:hr="t" fillcolor="#a0a0a0" stroked="f"/>
        </w:pict>
      </w:r>
    </w:p>
    <w:p w14:paraId="530CD88C" w14:textId="77777777" w:rsidR="00EB5751" w:rsidRDefault="00EB5751" w:rsidP="00EB5751">
      <w:pPr>
        <w:pStyle w:val="Subheadddddf"/>
      </w:pPr>
    </w:p>
    <w:p w14:paraId="54C7BD14" w14:textId="77777777" w:rsidR="00EB5751" w:rsidRDefault="00EB5751" w:rsidP="00EB5751">
      <w:pPr>
        <w:pStyle w:val="Subheadddddf"/>
      </w:pPr>
    </w:p>
    <w:p w14:paraId="544858C6" w14:textId="77777777" w:rsidR="00EB5751" w:rsidRDefault="00EB5751" w:rsidP="00EB5751">
      <w:pPr>
        <w:pStyle w:val="Subheadddddf"/>
      </w:pPr>
    </w:p>
    <w:p w14:paraId="077BBC1B" w14:textId="77777777" w:rsidR="00EB5751" w:rsidRDefault="00EB5751" w:rsidP="00EB5751">
      <w:pPr>
        <w:pStyle w:val="Subheadddddf"/>
      </w:pPr>
    </w:p>
    <w:p w14:paraId="67EA5EAD" w14:textId="77777777" w:rsidR="00EB5751" w:rsidRDefault="00EB5751" w:rsidP="00EB5751">
      <w:pPr>
        <w:pStyle w:val="Subheadddddf"/>
      </w:pPr>
    </w:p>
    <w:p w14:paraId="7CCE0DCB" w14:textId="77777777" w:rsidR="00EB5751" w:rsidRDefault="00EB5751" w:rsidP="00EB5751">
      <w:pPr>
        <w:pStyle w:val="Subheadddddf"/>
      </w:pPr>
    </w:p>
    <w:p w14:paraId="39B66CFE" w14:textId="77777777" w:rsidR="00EB5751" w:rsidRDefault="00EB5751" w:rsidP="00EB5751">
      <w:pPr>
        <w:pStyle w:val="Subheadddddf"/>
      </w:pPr>
    </w:p>
    <w:p w14:paraId="5C11843B" w14:textId="07F4142B" w:rsidR="000C493A" w:rsidRPr="000C493A" w:rsidRDefault="000C493A" w:rsidP="00EB5751">
      <w:pPr>
        <w:pStyle w:val="Subheadddddf"/>
      </w:pPr>
      <w:r w:rsidRPr="000C493A">
        <w:t>Exercise 4: Product Inventory System (Binary Files)</w:t>
      </w:r>
    </w:p>
    <w:p w14:paraId="270A9FA8" w14:textId="77777777" w:rsidR="000C493A" w:rsidRPr="000C493A" w:rsidRDefault="000C493A" w:rsidP="00EB5751">
      <w:pPr>
        <w:pStyle w:val="texxtt"/>
      </w:pPr>
      <w:r w:rsidRPr="000C493A">
        <w:rPr>
          <w:b/>
          <w:bCs/>
        </w:rPr>
        <w:t>Problem:</w:t>
      </w:r>
      <w:r w:rsidRPr="000C493A">
        <w:t xml:space="preserve"> Create an inventory management system using binary files that:</w:t>
      </w:r>
    </w:p>
    <w:p w14:paraId="5D9BA9CD" w14:textId="77777777" w:rsidR="000C493A" w:rsidRPr="000C493A" w:rsidRDefault="000C493A" w:rsidP="00EB5751">
      <w:pPr>
        <w:pStyle w:val="Pointss"/>
      </w:pPr>
      <w:r w:rsidRPr="000C493A">
        <w:t>Adds new products</w:t>
      </w:r>
    </w:p>
    <w:p w14:paraId="37CDF909" w14:textId="77777777" w:rsidR="000C493A" w:rsidRPr="000C493A" w:rsidRDefault="000C493A" w:rsidP="00EB5751">
      <w:pPr>
        <w:pStyle w:val="Pointss"/>
      </w:pPr>
      <w:r w:rsidRPr="000C493A">
        <w:t>Displays all products</w:t>
      </w:r>
    </w:p>
    <w:p w14:paraId="73D7A6C2" w14:textId="77777777" w:rsidR="000C493A" w:rsidRPr="000C493A" w:rsidRDefault="000C493A" w:rsidP="00EB5751">
      <w:pPr>
        <w:pStyle w:val="Pointss"/>
      </w:pPr>
      <w:r w:rsidRPr="000C493A">
        <w:t>Searches for a product by ID</w:t>
      </w:r>
    </w:p>
    <w:p w14:paraId="33254E2C" w14:textId="77777777" w:rsidR="000C493A" w:rsidRPr="000C493A" w:rsidRDefault="000C493A" w:rsidP="00EB5751">
      <w:pPr>
        <w:pStyle w:val="Pointss"/>
      </w:pPr>
      <w:r w:rsidRPr="000C493A">
        <w:t>Updates product quantity</w:t>
      </w:r>
    </w:p>
    <w:p w14:paraId="386FC07F" w14:textId="3FC197D7" w:rsidR="000C493A" w:rsidRPr="000C493A" w:rsidRDefault="000C493A" w:rsidP="00EB5751">
      <w:pPr>
        <w:pStyle w:val="Subheadddddf"/>
      </w:pPr>
      <w:r w:rsidRPr="000C493A">
        <w:t>Solution:</w:t>
      </w:r>
    </w:p>
    <w:p w14:paraId="3238ACEB"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434E729C"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&lt;string.h&gt;</w:t>
      </w:r>
    </w:p>
    <w:p w14:paraId="338FB033" w14:textId="77777777" w:rsidR="000C493A" w:rsidRPr="000C493A" w:rsidRDefault="000C493A" w:rsidP="009278D7">
      <w:pPr>
        <w:pStyle w:val="Code"/>
        <w:rPr>
          <w:color w:val="383A42"/>
          <w:lang w:eastAsia="en-IN"/>
        </w:rPr>
      </w:pPr>
    </w:p>
    <w:p w14:paraId="2A677317" w14:textId="77777777" w:rsidR="000C493A" w:rsidRPr="000C493A" w:rsidRDefault="000C493A" w:rsidP="009278D7">
      <w:pPr>
        <w:pStyle w:val="Code"/>
        <w:rPr>
          <w:color w:val="383A42"/>
          <w:lang w:eastAsia="en-IN"/>
        </w:rPr>
      </w:pP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p>
    <w:p w14:paraId="5DB6F5A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id;</w:t>
      </w:r>
    </w:p>
    <w:p w14:paraId="4EFBA9C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name[</w:t>
      </w:r>
      <w:r w:rsidRPr="000C493A">
        <w:rPr>
          <w:color w:val="B76B01"/>
          <w:lang w:eastAsia="en-IN"/>
        </w:rPr>
        <w:t>50</w:t>
      </w:r>
      <w:r w:rsidRPr="000C493A">
        <w:rPr>
          <w:color w:val="383A42"/>
          <w:lang w:eastAsia="en-IN"/>
        </w:rPr>
        <w:t>];</w:t>
      </w:r>
    </w:p>
    <w:p w14:paraId="27AD903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float</w:t>
      </w:r>
      <w:r w:rsidRPr="000C493A">
        <w:rPr>
          <w:color w:val="383A42"/>
          <w:lang w:eastAsia="en-IN"/>
        </w:rPr>
        <w:t xml:space="preserve"> price;</w:t>
      </w:r>
    </w:p>
    <w:p w14:paraId="48823BB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quantity;</w:t>
      </w:r>
    </w:p>
    <w:p w14:paraId="4738A122" w14:textId="77777777" w:rsidR="000C493A" w:rsidRPr="000C493A" w:rsidRDefault="000C493A" w:rsidP="009278D7">
      <w:pPr>
        <w:pStyle w:val="Code"/>
        <w:rPr>
          <w:color w:val="383A42"/>
          <w:lang w:eastAsia="en-IN"/>
        </w:rPr>
      </w:pPr>
      <w:r w:rsidRPr="000C493A">
        <w:rPr>
          <w:color w:val="383A42"/>
          <w:lang w:eastAsia="en-IN"/>
        </w:rPr>
        <w:t>};</w:t>
      </w:r>
    </w:p>
    <w:p w14:paraId="628A7927" w14:textId="77777777" w:rsidR="000C493A" w:rsidRPr="000C493A" w:rsidRDefault="000C493A" w:rsidP="009278D7">
      <w:pPr>
        <w:pStyle w:val="Code"/>
        <w:rPr>
          <w:color w:val="383A42"/>
          <w:lang w:eastAsia="en-IN"/>
        </w:rPr>
      </w:pPr>
    </w:p>
    <w:p w14:paraId="7556CB45"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addProduct</w:t>
      </w:r>
      <w:r w:rsidRPr="000C493A">
        <w:rPr>
          <w:color w:val="383A42"/>
          <w:lang w:eastAsia="en-IN"/>
        </w:rPr>
        <w:t>() {</w:t>
      </w:r>
    </w:p>
    <w:p w14:paraId="1DC10ACF"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"inventory.dat"</w:t>
      </w:r>
      <w:r w:rsidRPr="000C493A">
        <w:rPr>
          <w:color w:val="383A42"/>
          <w:lang w:eastAsia="en-IN"/>
        </w:rPr>
        <w:t xml:space="preserve">, </w:t>
      </w:r>
      <w:r w:rsidRPr="000C493A">
        <w:rPr>
          <w:lang w:eastAsia="en-IN"/>
        </w:rPr>
        <w:t>"ab"</w:t>
      </w:r>
      <w:r w:rsidRPr="000C493A">
        <w:rPr>
          <w:color w:val="383A42"/>
          <w:lang w:eastAsia="en-IN"/>
        </w:rPr>
        <w:t>);</w:t>
      </w:r>
    </w:p>
    <w:p w14:paraId="11C85AA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p;</w:t>
      </w:r>
    </w:p>
    <w:p w14:paraId="4E4B7085" w14:textId="77777777" w:rsidR="000C493A" w:rsidRPr="000C493A" w:rsidRDefault="000C493A" w:rsidP="009278D7">
      <w:pPr>
        <w:pStyle w:val="Code"/>
        <w:rPr>
          <w:color w:val="383A42"/>
          <w:lang w:eastAsia="en-IN"/>
        </w:rPr>
      </w:pPr>
      <w:r w:rsidRPr="000C493A">
        <w:rPr>
          <w:color w:val="383A42"/>
          <w:lang w:eastAsia="en-IN"/>
        </w:rPr>
        <w:t xml:space="preserve">    </w:t>
      </w:r>
    </w:p>
    <w:p w14:paraId="3F2877B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0E8528F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"Error: Cannot open file.\n"</w:t>
      </w:r>
      <w:r w:rsidRPr="000C493A">
        <w:rPr>
          <w:color w:val="383A42"/>
          <w:lang w:eastAsia="en-IN"/>
        </w:rPr>
        <w:t>);</w:t>
      </w:r>
    </w:p>
    <w:p w14:paraId="2581F0F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0504F32B" w14:textId="77777777" w:rsidR="000C493A" w:rsidRPr="000C493A" w:rsidRDefault="000C493A" w:rsidP="009278D7">
      <w:pPr>
        <w:pStyle w:val="Code"/>
        <w:rPr>
          <w:color w:val="383A42"/>
          <w:lang w:eastAsia="en-IN"/>
        </w:rPr>
      </w:pPr>
      <w:r w:rsidRPr="000C493A">
        <w:rPr>
          <w:color w:val="383A42"/>
          <w:lang w:eastAsia="en-IN"/>
        </w:rPr>
        <w:t xml:space="preserve">    }</w:t>
      </w:r>
    </w:p>
    <w:p w14:paraId="29F17324" w14:textId="77777777" w:rsidR="000C493A" w:rsidRPr="000C493A" w:rsidRDefault="000C493A" w:rsidP="009278D7">
      <w:pPr>
        <w:pStyle w:val="Code"/>
        <w:rPr>
          <w:color w:val="383A42"/>
          <w:lang w:eastAsia="en-IN"/>
        </w:rPr>
      </w:pPr>
      <w:r w:rsidRPr="000C493A">
        <w:rPr>
          <w:color w:val="383A42"/>
          <w:lang w:eastAsia="en-IN"/>
        </w:rPr>
        <w:t xml:space="preserve">    </w:t>
      </w:r>
    </w:p>
    <w:p w14:paraId="2EDB009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Add New Product ===\n"</w:t>
      </w:r>
      <w:r w:rsidRPr="000C493A">
        <w:rPr>
          <w:color w:val="383A42"/>
          <w:lang w:eastAsia="en-IN"/>
        </w:rPr>
        <w:t>);</w:t>
      </w:r>
    </w:p>
    <w:p w14:paraId="22B2C33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Product ID: "</w:t>
      </w:r>
      <w:r w:rsidRPr="000C493A">
        <w:rPr>
          <w:color w:val="383A42"/>
          <w:lang w:eastAsia="en-IN"/>
        </w:rPr>
        <w:t>);</w:t>
      </w:r>
    </w:p>
    <w:p w14:paraId="3EF8532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p.id);</w:t>
      </w:r>
    </w:p>
    <w:p w14:paraId="579AB2C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Product Name: "</w:t>
      </w:r>
      <w:r w:rsidRPr="000C493A">
        <w:rPr>
          <w:color w:val="383A42"/>
          <w:lang w:eastAsia="en-IN"/>
        </w:rPr>
        <w:t>);</w:t>
      </w:r>
    </w:p>
    <w:p w14:paraId="64C9F55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 %[^\n]"</w:t>
      </w:r>
      <w:r w:rsidRPr="000C493A">
        <w:rPr>
          <w:color w:val="383A42"/>
          <w:lang w:eastAsia="en-IN"/>
        </w:rPr>
        <w:t>, p.name);</w:t>
      </w:r>
    </w:p>
    <w:p w14:paraId="32D6753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Price: "</w:t>
      </w:r>
      <w:r w:rsidRPr="000C493A">
        <w:rPr>
          <w:color w:val="383A42"/>
          <w:lang w:eastAsia="en-IN"/>
        </w:rPr>
        <w:t>);</w:t>
      </w:r>
    </w:p>
    <w:p w14:paraId="685B413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"%f"</w:t>
      </w:r>
      <w:r w:rsidRPr="000C493A">
        <w:rPr>
          <w:color w:val="383A42"/>
          <w:lang w:eastAsia="en-IN"/>
        </w:rPr>
        <w:t xml:space="preserve">, </w:t>
      </w:r>
      <w:r w:rsidRPr="000C493A">
        <w:rPr>
          <w:color w:val="4078F2"/>
          <w:lang w:eastAsia="en-IN"/>
        </w:rPr>
        <w:t>&amp;</w:t>
      </w:r>
      <w:r w:rsidRPr="000C493A">
        <w:rPr>
          <w:color w:val="383A42"/>
          <w:lang w:eastAsia="en-IN"/>
        </w:rPr>
        <w:t>p.price);</w:t>
      </w:r>
    </w:p>
    <w:p w14:paraId="0FE2392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Quantity: "</w:t>
      </w:r>
      <w:r w:rsidRPr="000C493A">
        <w:rPr>
          <w:color w:val="383A42"/>
          <w:lang w:eastAsia="en-IN"/>
        </w:rPr>
        <w:t>);</w:t>
      </w:r>
    </w:p>
    <w:p w14:paraId="74B7099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p.quantity);</w:t>
      </w:r>
    </w:p>
    <w:p w14:paraId="2CF70AAB" w14:textId="77777777" w:rsidR="000C493A" w:rsidRPr="000C493A" w:rsidRDefault="000C493A" w:rsidP="009278D7">
      <w:pPr>
        <w:pStyle w:val="Code"/>
        <w:rPr>
          <w:color w:val="383A42"/>
          <w:lang w:eastAsia="en-IN"/>
        </w:rPr>
      </w:pPr>
      <w:r w:rsidRPr="000C493A">
        <w:rPr>
          <w:color w:val="383A42"/>
          <w:lang w:eastAsia="en-IN"/>
        </w:rPr>
        <w:t xml:space="preserve">    </w:t>
      </w:r>
    </w:p>
    <w:p w14:paraId="1C6119D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fwrite</w:t>
      </w:r>
      <w:r w:rsidRPr="000C493A">
        <w:rPr>
          <w:color w:val="383A42"/>
          <w:lang w:eastAsia="en-IN"/>
        </w:rPr>
        <w:t>(</w:t>
      </w:r>
      <w:r w:rsidRPr="000C493A">
        <w:rPr>
          <w:color w:val="4078F2"/>
          <w:lang w:eastAsia="en-IN"/>
        </w:rPr>
        <w:t>&amp;</w:t>
      </w:r>
      <w:r w:rsidRPr="000C493A">
        <w:rPr>
          <w:color w:val="383A42"/>
          <w:lang w:eastAsia="en-IN"/>
        </w:rPr>
        <w:t xml:space="preserve">p, </w:t>
      </w:r>
      <w:r w:rsidRPr="000C493A">
        <w:rPr>
          <w:color w:val="A626A4"/>
          <w:lang w:eastAsia="en-IN"/>
        </w:rPr>
        <w:t>sizeof</w:t>
      </w:r>
      <w:r w:rsidRPr="000C493A">
        <w:rPr>
          <w:color w:val="383A42"/>
          <w:lang w:eastAsia="en-IN"/>
        </w:rPr>
        <w:t>(</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r w:rsidRPr="000C493A">
        <w:rPr>
          <w:color w:val="B76B01"/>
          <w:lang w:eastAsia="en-IN"/>
        </w:rPr>
        <w:t>1</w:t>
      </w:r>
      <w:r w:rsidRPr="000C493A">
        <w:rPr>
          <w:color w:val="383A42"/>
          <w:lang w:eastAsia="en-IN"/>
        </w:rPr>
        <w:t>, fp);</w:t>
      </w:r>
    </w:p>
    <w:p w14:paraId="542A01A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6A8E8A15" w14:textId="77777777" w:rsidR="000C493A" w:rsidRPr="000C493A" w:rsidRDefault="000C493A" w:rsidP="009278D7">
      <w:pPr>
        <w:pStyle w:val="Code"/>
        <w:rPr>
          <w:color w:val="383A42"/>
          <w:lang w:eastAsia="en-IN"/>
        </w:rPr>
      </w:pPr>
      <w:r w:rsidRPr="000C493A">
        <w:rPr>
          <w:color w:val="383A42"/>
          <w:lang w:eastAsia="en-IN"/>
        </w:rPr>
        <w:t xml:space="preserve">    </w:t>
      </w:r>
    </w:p>
    <w:p w14:paraId="795431B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Product added successfully!\n"</w:t>
      </w:r>
      <w:r w:rsidRPr="000C493A">
        <w:rPr>
          <w:color w:val="383A42"/>
          <w:lang w:eastAsia="en-IN"/>
        </w:rPr>
        <w:t>);</w:t>
      </w:r>
    </w:p>
    <w:p w14:paraId="2E048E34" w14:textId="77777777" w:rsidR="000C493A" w:rsidRPr="000C493A" w:rsidRDefault="000C493A" w:rsidP="009278D7">
      <w:pPr>
        <w:pStyle w:val="Code"/>
        <w:rPr>
          <w:color w:val="383A42"/>
          <w:lang w:eastAsia="en-IN"/>
        </w:rPr>
      </w:pPr>
      <w:r w:rsidRPr="000C493A">
        <w:rPr>
          <w:color w:val="383A42"/>
          <w:lang w:eastAsia="en-IN"/>
        </w:rPr>
        <w:t>}</w:t>
      </w:r>
    </w:p>
    <w:p w14:paraId="7FD02E70" w14:textId="77777777" w:rsidR="000C493A" w:rsidRPr="000C493A" w:rsidRDefault="000C493A" w:rsidP="009278D7">
      <w:pPr>
        <w:pStyle w:val="Code"/>
        <w:rPr>
          <w:color w:val="383A42"/>
          <w:lang w:eastAsia="en-IN"/>
        </w:rPr>
      </w:pPr>
    </w:p>
    <w:p w14:paraId="70927ED0"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displayAllProducts</w:t>
      </w:r>
      <w:r w:rsidRPr="000C493A">
        <w:rPr>
          <w:color w:val="383A42"/>
          <w:lang w:eastAsia="en-IN"/>
        </w:rPr>
        <w:t>() {</w:t>
      </w:r>
    </w:p>
    <w:p w14:paraId="3F17E2C8"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"inventory.dat"</w:t>
      </w:r>
      <w:r w:rsidRPr="000C493A">
        <w:rPr>
          <w:color w:val="383A42"/>
          <w:lang w:eastAsia="en-IN"/>
        </w:rPr>
        <w:t xml:space="preserve">, </w:t>
      </w:r>
      <w:r w:rsidRPr="000C493A">
        <w:rPr>
          <w:lang w:eastAsia="en-IN"/>
        </w:rPr>
        <w:t>"rb"</w:t>
      </w:r>
      <w:r w:rsidRPr="000C493A">
        <w:rPr>
          <w:color w:val="383A42"/>
          <w:lang w:eastAsia="en-IN"/>
        </w:rPr>
        <w:t>);</w:t>
      </w:r>
    </w:p>
    <w:p w14:paraId="1263D7D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p;</w:t>
      </w:r>
    </w:p>
    <w:p w14:paraId="1B5B3981" w14:textId="77777777" w:rsidR="000C493A" w:rsidRPr="000C493A" w:rsidRDefault="000C493A" w:rsidP="009278D7">
      <w:pPr>
        <w:pStyle w:val="Code"/>
        <w:rPr>
          <w:color w:val="383A42"/>
          <w:lang w:eastAsia="en-IN"/>
        </w:rPr>
      </w:pPr>
      <w:r w:rsidRPr="000C493A">
        <w:rPr>
          <w:color w:val="383A42"/>
          <w:lang w:eastAsia="en-IN"/>
        </w:rPr>
        <w:t xml:space="preserve">    </w:t>
      </w:r>
    </w:p>
    <w:p w14:paraId="15B9D5C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154A9A1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products in inventory.\n"</w:t>
      </w:r>
      <w:r w:rsidRPr="000C493A">
        <w:rPr>
          <w:color w:val="383A42"/>
          <w:lang w:eastAsia="en-IN"/>
        </w:rPr>
        <w:t>);</w:t>
      </w:r>
    </w:p>
    <w:p w14:paraId="6A07498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349D0867" w14:textId="77777777" w:rsidR="000C493A" w:rsidRPr="000C493A" w:rsidRDefault="000C493A" w:rsidP="009278D7">
      <w:pPr>
        <w:pStyle w:val="Code"/>
        <w:rPr>
          <w:color w:val="383A42"/>
          <w:lang w:eastAsia="en-IN"/>
        </w:rPr>
      </w:pPr>
      <w:r w:rsidRPr="000C493A">
        <w:rPr>
          <w:color w:val="383A42"/>
          <w:lang w:eastAsia="en-IN"/>
        </w:rPr>
        <w:t xml:space="preserve">    }</w:t>
      </w:r>
    </w:p>
    <w:p w14:paraId="07582606" w14:textId="77777777" w:rsidR="000C493A" w:rsidRPr="000C493A" w:rsidRDefault="000C493A" w:rsidP="009278D7">
      <w:pPr>
        <w:pStyle w:val="Code"/>
        <w:rPr>
          <w:color w:val="383A42"/>
          <w:lang w:eastAsia="en-IN"/>
        </w:rPr>
      </w:pPr>
      <w:r w:rsidRPr="000C493A">
        <w:rPr>
          <w:color w:val="383A42"/>
          <w:lang w:eastAsia="en-IN"/>
        </w:rPr>
        <w:t xml:space="preserve">    </w:t>
      </w:r>
    </w:p>
    <w:p w14:paraId="5BB7560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Product Inventory ==========\n"</w:t>
      </w:r>
      <w:r w:rsidRPr="000C493A">
        <w:rPr>
          <w:color w:val="383A42"/>
          <w:lang w:eastAsia="en-IN"/>
        </w:rPr>
        <w:t>);</w:t>
      </w:r>
    </w:p>
    <w:p w14:paraId="236CE81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"%-8s %-20s %-12s %-10s\n"</w:t>
      </w:r>
      <w:r w:rsidRPr="000C493A">
        <w:rPr>
          <w:color w:val="383A42"/>
          <w:lang w:eastAsia="en-IN"/>
        </w:rPr>
        <w:t xml:space="preserve">, </w:t>
      </w:r>
      <w:r w:rsidRPr="000C493A">
        <w:rPr>
          <w:lang w:eastAsia="en-IN"/>
        </w:rPr>
        <w:t>"ID"</w:t>
      </w:r>
      <w:r w:rsidRPr="000C493A">
        <w:rPr>
          <w:color w:val="383A42"/>
          <w:lang w:eastAsia="en-IN"/>
        </w:rPr>
        <w:t xml:space="preserve">, </w:t>
      </w:r>
      <w:r w:rsidRPr="000C493A">
        <w:rPr>
          <w:lang w:eastAsia="en-IN"/>
        </w:rPr>
        <w:t>"Name"</w:t>
      </w:r>
      <w:r w:rsidRPr="000C493A">
        <w:rPr>
          <w:color w:val="383A42"/>
          <w:lang w:eastAsia="en-IN"/>
        </w:rPr>
        <w:t xml:space="preserve">, </w:t>
      </w:r>
      <w:r w:rsidRPr="000C493A">
        <w:rPr>
          <w:lang w:eastAsia="en-IN"/>
        </w:rPr>
        <w:t>"Price"</w:t>
      </w:r>
      <w:r w:rsidRPr="000C493A">
        <w:rPr>
          <w:color w:val="383A42"/>
          <w:lang w:eastAsia="en-IN"/>
        </w:rPr>
        <w:t xml:space="preserve">, </w:t>
      </w:r>
      <w:r w:rsidRPr="000C493A">
        <w:rPr>
          <w:lang w:eastAsia="en-IN"/>
        </w:rPr>
        <w:t>"Quantity"</w:t>
      </w:r>
      <w:r w:rsidRPr="000C493A">
        <w:rPr>
          <w:color w:val="383A42"/>
          <w:lang w:eastAsia="en-IN"/>
        </w:rPr>
        <w:t>);</w:t>
      </w:r>
    </w:p>
    <w:p w14:paraId="2410C37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color w:val="383A42"/>
          <w:lang w:eastAsia="en-IN"/>
        </w:rPr>
        <w:t>);</w:t>
      </w:r>
    </w:p>
    <w:p w14:paraId="3227E23C" w14:textId="77777777" w:rsidR="000C493A" w:rsidRPr="000C493A" w:rsidRDefault="000C493A" w:rsidP="009278D7">
      <w:pPr>
        <w:pStyle w:val="Code"/>
        <w:rPr>
          <w:color w:val="383A42"/>
          <w:lang w:eastAsia="en-IN"/>
        </w:rPr>
      </w:pPr>
      <w:r w:rsidRPr="000C493A">
        <w:rPr>
          <w:color w:val="383A42"/>
          <w:lang w:eastAsia="en-IN"/>
        </w:rPr>
        <w:t xml:space="preserve">    </w:t>
      </w:r>
    </w:p>
    <w:p w14:paraId="3F1ED32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fread</w:t>
      </w:r>
      <w:r w:rsidRPr="000C493A">
        <w:rPr>
          <w:color w:val="383A42"/>
          <w:lang w:eastAsia="en-IN"/>
        </w:rPr>
        <w:t>(</w:t>
      </w:r>
      <w:r w:rsidRPr="000C493A">
        <w:rPr>
          <w:color w:val="4078F2"/>
          <w:lang w:eastAsia="en-IN"/>
        </w:rPr>
        <w:t>&amp;</w:t>
      </w:r>
      <w:r w:rsidRPr="000C493A">
        <w:rPr>
          <w:color w:val="383A42"/>
          <w:lang w:eastAsia="en-IN"/>
        </w:rPr>
        <w:t xml:space="preserve">p, </w:t>
      </w:r>
      <w:r w:rsidRPr="000C493A">
        <w:rPr>
          <w:color w:val="A626A4"/>
          <w:lang w:eastAsia="en-IN"/>
        </w:rPr>
        <w:t>sizeof</w:t>
      </w:r>
      <w:r w:rsidRPr="000C493A">
        <w:rPr>
          <w:color w:val="383A42"/>
          <w:lang w:eastAsia="en-IN"/>
        </w:rPr>
        <w:t>(</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r w:rsidRPr="000C493A">
        <w:rPr>
          <w:color w:val="B76B01"/>
          <w:lang w:eastAsia="en-IN"/>
        </w:rPr>
        <w:t>1</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1C96E08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xml:space="preserve">"%-8d %-20s </w:t>
      </w:r>
      <w:r w:rsidRPr="000C493A">
        <w:rPr>
          <w:rFonts w:ascii="Times New Roman" w:hAnsi="Times New Roman" w:cs="Times New Roman"/>
          <w:lang w:eastAsia="en-IN"/>
        </w:rPr>
        <w:t>₹</w:t>
      </w:r>
      <w:r w:rsidRPr="000C493A">
        <w:rPr>
          <w:lang w:eastAsia="en-IN"/>
        </w:rPr>
        <w:t>%-11.2f %-10d\n"</w:t>
      </w:r>
      <w:r w:rsidRPr="000C493A">
        <w:rPr>
          <w:color w:val="383A42"/>
          <w:lang w:eastAsia="en-IN"/>
        </w:rPr>
        <w:t xml:space="preserve">, </w:t>
      </w:r>
    </w:p>
    <w:p w14:paraId="6330435A" w14:textId="77777777" w:rsidR="000C493A" w:rsidRPr="000C493A" w:rsidRDefault="000C493A" w:rsidP="009278D7">
      <w:pPr>
        <w:pStyle w:val="Code"/>
        <w:rPr>
          <w:color w:val="383A42"/>
          <w:lang w:eastAsia="en-IN"/>
        </w:rPr>
      </w:pPr>
      <w:r w:rsidRPr="000C493A">
        <w:rPr>
          <w:color w:val="383A42"/>
          <w:lang w:eastAsia="en-IN"/>
        </w:rPr>
        <w:t xml:space="preserve">               p.id, p.name, p.price, p.quantity);</w:t>
      </w:r>
    </w:p>
    <w:p w14:paraId="4D94C942" w14:textId="77777777" w:rsidR="000C493A" w:rsidRPr="000C493A" w:rsidRDefault="000C493A" w:rsidP="009278D7">
      <w:pPr>
        <w:pStyle w:val="Code"/>
        <w:rPr>
          <w:color w:val="383A42"/>
          <w:lang w:eastAsia="en-IN"/>
        </w:rPr>
      </w:pPr>
      <w:r w:rsidRPr="000C493A">
        <w:rPr>
          <w:color w:val="383A42"/>
          <w:lang w:eastAsia="en-IN"/>
        </w:rPr>
        <w:t xml:space="preserve">    }</w:t>
      </w:r>
    </w:p>
    <w:p w14:paraId="5FF9C297" w14:textId="77777777" w:rsidR="000C493A" w:rsidRPr="000C493A" w:rsidRDefault="000C493A" w:rsidP="009278D7">
      <w:pPr>
        <w:pStyle w:val="Code"/>
        <w:rPr>
          <w:color w:val="383A42"/>
          <w:lang w:eastAsia="en-IN"/>
        </w:rPr>
      </w:pPr>
      <w:r w:rsidRPr="000C493A">
        <w:rPr>
          <w:color w:val="383A42"/>
          <w:lang w:eastAsia="en-IN"/>
        </w:rPr>
        <w:t xml:space="preserve">    </w:t>
      </w:r>
    </w:p>
    <w:p w14:paraId="0BAAFDF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39DE924D" w14:textId="77777777" w:rsidR="000C493A" w:rsidRPr="000C493A" w:rsidRDefault="000C493A" w:rsidP="009278D7">
      <w:pPr>
        <w:pStyle w:val="Code"/>
        <w:rPr>
          <w:color w:val="383A42"/>
          <w:lang w:eastAsia="en-IN"/>
        </w:rPr>
      </w:pPr>
      <w:r w:rsidRPr="000C493A">
        <w:rPr>
          <w:color w:val="383A42"/>
          <w:lang w:eastAsia="en-IN"/>
        </w:rPr>
        <w:t>}</w:t>
      </w:r>
    </w:p>
    <w:p w14:paraId="2A9F6113" w14:textId="77777777" w:rsidR="000C493A" w:rsidRPr="000C493A" w:rsidRDefault="000C493A" w:rsidP="009278D7">
      <w:pPr>
        <w:pStyle w:val="Code"/>
        <w:rPr>
          <w:color w:val="383A42"/>
          <w:lang w:eastAsia="en-IN"/>
        </w:rPr>
      </w:pPr>
    </w:p>
    <w:p w14:paraId="3F5BEC38"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searchProduct</w:t>
      </w:r>
      <w:r w:rsidRPr="000C493A">
        <w:rPr>
          <w:color w:val="383A42"/>
          <w:lang w:eastAsia="en-IN"/>
        </w:rPr>
        <w:t>() {</w:t>
      </w:r>
    </w:p>
    <w:p w14:paraId="448203C6"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"inventory.dat"</w:t>
      </w:r>
      <w:r w:rsidRPr="000C493A">
        <w:rPr>
          <w:color w:val="383A42"/>
          <w:lang w:eastAsia="en-IN"/>
        </w:rPr>
        <w:t xml:space="preserve">, </w:t>
      </w:r>
      <w:r w:rsidRPr="000C493A">
        <w:rPr>
          <w:lang w:eastAsia="en-IN"/>
        </w:rPr>
        <w:t>"rb"</w:t>
      </w:r>
      <w:r w:rsidRPr="000C493A">
        <w:rPr>
          <w:color w:val="383A42"/>
          <w:lang w:eastAsia="en-IN"/>
        </w:rPr>
        <w:t>);</w:t>
      </w:r>
    </w:p>
    <w:p w14:paraId="4AD79E3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p;</w:t>
      </w:r>
    </w:p>
    <w:p w14:paraId="4CDCA0C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searchId, found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4710F079" w14:textId="77777777" w:rsidR="000C493A" w:rsidRPr="000C493A" w:rsidRDefault="000C493A" w:rsidP="009278D7">
      <w:pPr>
        <w:pStyle w:val="Code"/>
        <w:rPr>
          <w:color w:val="383A42"/>
          <w:lang w:eastAsia="en-IN"/>
        </w:rPr>
      </w:pPr>
      <w:r w:rsidRPr="000C493A">
        <w:rPr>
          <w:color w:val="383A42"/>
          <w:lang w:eastAsia="en-IN"/>
        </w:rPr>
        <w:t xml:space="preserve">    </w:t>
      </w:r>
    </w:p>
    <w:p w14:paraId="6FE6274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6B7E8A8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products in inventory.\n"</w:t>
      </w:r>
      <w:r w:rsidRPr="000C493A">
        <w:rPr>
          <w:color w:val="383A42"/>
          <w:lang w:eastAsia="en-IN"/>
        </w:rPr>
        <w:t>);</w:t>
      </w:r>
    </w:p>
    <w:p w14:paraId="7095BAC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3B2A6A3C" w14:textId="77777777" w:rsidR="000C493A" w:rsidRPr="000C493A" w:rsidRDefault="000C493A" w:rsidP="009278D7">
      <w:pPr>
        <w:pStyle w:val="Code"/>
        <w:rPr>
          <w:color w:val="383A42"/>
          <w:lang w:eastAsia="en-IN"/>
        </w:rPr>
      </w:pPr>
      <w:r w:rsidRPr="000C493A">
        <w:rPr>
          <w:color w:val="383A42"/>
          <w:lang w:eastAsia="en-IN"/>
        </w:rPr>
        <w:t xml:space="preserve">    }</w:t>
      </w:r>
    </w:p>
    <w:p w14:paraId="653A5DD4" w14:textId="77777777" w:rsidR="000C493A" w:rsidRPr="000C493A" w:rsidRDefault="000C493A" w:rsidP="009278D7">
      <w:pPr>
        <w:pStyle w:val="Code"/>
        <w:rPr>
          <w:color w:val="383A42"/>
          <w:lang w:eastAsia="en-IN"/>
        </w:rPr>
      </w:pPr>
      <w:r w:rsidRPr="000C493A">
        <w:rPr>
          <w:color w:val="383A42"/>
          <w:lang w:eastAsia="en-IN"/>
        </w:rPr>
        <w:t xml:space="preserve">    </w:t>
      </w:r>
    </w:p>
    <w:p w14:paraId="0B2E8CA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"\nEnter Product ID to search: "</w:t>
      </w:r>
      <w:r w:rsidRPr="000C493A">
        <w:rPr>
          <w:color w:val="383A42"/>
          <w:lang w:eastAsia="en-IN"/>
        </w:rPr>
        <w:t>);</w:t>
      </w:r>
    </w:p>
    <w:p w14:paraId="13D66EB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searchId);</w:t>
      </w:r>
    </w:p>
    <w:p w14:paraId="2462DF24" w14:textId="77777777" w:rsidR="000C493A" w:rsidRPr="000C493A" w:rsidRDefault="000C493A" w:rsidP="009278D7">
      <w:pPr>
        <w:pStyle w:val="Code"/>
        <w:rPr>
          <w:color w:val="383A42"/>
          <w:lang w:eastAsia="en-IN"/>
        </w:rPr>
      </w:pPr>
      <w:r w:rsidRPr="000C493A">
        <w:rPr>
          <w:color w:val="383A42"/>
          <w:lang w:eastAsia="en-IN"/>
        </w:rPr>
        <w:t xml:space="preserve">    </w:t>
      </w:r>
    </w:p>
    <w:p w14:paraId="00172E7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fread</w:t>
      </w:r>
      <w:r w:rsidRPr="000C493A">
        <w:rPr>
          <w:color w:val="383A42"/>
          <w:lang w:eastAsia="en-IN"/>
        </w:rPr>
        <w:t>(</w:t>
      </w:r>
      <w:r w:rsidRPr="000C493A">
        <w:rPr>
          <w:color w:val="4078F2"/>
          <w:lang w:eastAsia="en-IN"/>
        </w:rPr>
        <w:t>&amp;</w:t>
      </w:r>
      <w:r w:rsidRPr="000C493A">
        <w:rPr>
          <w:color w:val="383A42"/>
          <w:lang w:eastAsia="en-IN"/>
        </w:rPr>
        <w:t xml:space="preserve">p, </w:t>
      </w:r>
      <w:r w:rsidRPr="000C493A">
        <w:rPr>
          <w:color w:val="A626A4"/>
          <w:lang w:eastAsia="en-IN"/>
        </w:rPr>
        <w:t>sizeof</w:t>
      </w:r>
      <w:r w:rsidRPr="000C493A">
        <w:rPr>
          <w:color w:val="383A42"/>
          <w:lang w:eastAsia="en-IN"/>
        </w:rPr>
        <w:t>(</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r w:rsidRPr="000C493A">
        <w:rPr>
          <w:color w:val="B76B01"/>
          <w:lang w:eastAsia="en-IN"/>
        </w:rPr>
        <w:t>1</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145D47A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(p.id </w:t>
      </w:r>
      <w:r w:rsidRPr="000C493A">
        <w:rPr>
          <w:color w:val="4078F2"/>
          <w:lang w:eastAsia="en-IN"/>
        </w:rPr>
        <w:t>==</w:t>
      </w:r>
      <w:r w:rsidRPr="000C493A">
        <w:rPr>
          <w:color w:val="383A42"/>
          <w:lang w:eastAsia="en-IN"/>
        </w:rPr>
        <w:t xml:space="preserve"> searchId) {</w:t>
      </w:r>
    </w:p>
    <w:p w14:paraId="599341D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Product Found ==========\n"</w:t>
      </w:r>
      <w:r w:rsidRPr="000C493A">
        <w:rPr>
          <w:color w:val="383A42"/>
          <w:lang w:eastAsia="en-IN"/>
        </w:rPr>
        <w:t>);</w:t>
      </w:r>
    </w:p>
    <w:p w14:paraId="0150B62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"ID: %d\n"</w:t>
      </w:r>
      <w:r w:rsidRPr="000C493A">
        <w:rPr>
          <w:color w:val="383A42"/>
          <w:lang w:eastAsia="en-IN"/>
        </w:rPr>
        <w:t>, p.id);</w:t>
      </w:r>
    </w:p>
    <w:p w14:paraId="1067D10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"Name: %s\n"</w:t>
      </w:r>
      <w:r w:rsidRPr="000C493A">
        <w:rPr>
          <w:color w:val="383A42"/>
          <w:lang w:eastAsia="en-IN"/>
        </w:rPr>
        <w:t>, p.name);</w:t>
      </w:r>
    </w:p>
    <w:p w14:paraId="79CAC67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xml:space="preserve">"Price: </w:t>
      </w:r>
      <w:r w:rsidRPr="000C493A">
        <w:rPr>
          <w:rFonts w:ascii="Times New Roman" w:hAnsi="Times New Roman" w:cs="Times New Roman"/>
          <w:lang w:eastAsia="en-IN"/>
        </w:rPr>
        <w:t>₹</w:t>
      </w:r>
      <w:r w:rsidRPr="000C493A">
        <w:rPr>
          <w:lang w:eastAsia="en-IN"/>
        </w:rPr>
        <w:t>%.2f\n"</w:t>
      </w:r>
      <w:r w:rsidRPr="000C493A">
        <w:rPr>
          <w:color w:val="383A42"/>
          <w:lang w:eastAsia="en-IN"/>
        </w:rPr>
        <w:t>, p.price);</w:t>
      </w:r>
    </w:p>
    <w:p w14:paraId="732DCA0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"Quantity: %d\n"</w:t>
      </w:r>
      <w:r w:rsidRPr="000C493A">
        <w:rPr>
          <w:color w:val="383A42"/>
          <w:lang w:eastAsia="en-IN"/>
        </w:rPr>
        <w:t>, p.quantity);</w:t>
      </w:r>
    </w:p>
    <w:p w14:paraId="3EABF5D0" w14:textId="77777777" w:rsidR="000C493A" w:rsidRPr="000C493A" w:rsidRDefault="000C493A" w:rsidP="009278D7">
      <w:pPr>
        <w:pStyle w:val="Code"/>
        <w:rPr>
          <w:color w:val="383A42"/>
          <w:lang w:eastAsia="en-IN"/>
        </w:rPr>
      </w:pP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6601F7D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48EC82D" w14:textId="77777777" w:rsidR="000C493A" w:rsidRPr="000C493A" w:rsidRDefault="000C493A" w:rsidP="009278D7">
      <w:pPr>
        <w:pStyle w:val="Code"/>
        <w:rPr>
          <w:color w:val="383A42"/>
          <w:lang w:eastAsia="en-IN"/>
        </w:rPr>
      </w:pPr>
      <w:r w:rsidRPr="000C493A">
        <w:rPr>
          <w:color w:val="383A42"/>
          <w:lang w:eastAsia="en-IN"/>
        </w:rPr>
        <w:t xml:space="preserve">        }</w:t>
      </w:r>
    </w:p>
    <w:p w14:paraId="24A25FF5" w14:textId="77777777" w:rsidR="000C493A" w:rsidRPr="000C493A" w:rsidRDefault="000C493A" w:rsidP="009278D7">
      <w:pPr>
        <w:pStyle w:val="Code"/>
        <w:rPr>
          <w:color w:val="383A42"/>
          <w:lang w:eastAsia="en-IN"/>
        </w:rPr>
      </w:pPr>
      <w:r w:rsidRPr="000C493A">
        <w:rPr>
          <w:color w:val="383A42"/>
          <w:lang w:eastAsia="en-IN"/>
        </w:rPr>
        <w:t xml:space="preserve">    }</w:t>
      </w:r>
    </w:p>
    <w:p w14:paraId="04480C5B" w14:textId="77777777" w:rsidR="000C493A" w:rsidRPr="000C493A" w:rsidRDefault="000C493A" w:rsidP="009278D7">
      <w:pPr>
        <w:pStyle w:val="Code"/>
        <w:rPr>
          <w:color w:val="383A42"/>
          <w:lang w:eastAsia="en-IN"/>
        </w:rPr>
      </w:pPr>
      <w:r w:rsidRPr="000C493A">
        <w:rPr>
          <w:color w:val="383A42"/>
          <w:lang w:eastAsia="en-IN"/>
        </w:rPr>
        <w:t xml:space="preserve">    </w:t>
      </w:r>
    </w:p>
    <w:p w14:paraId="5B0EA41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w:t>
      </w:r>
      <w:r w:rsidRPr="000C493A">
        <w:rPr>
          <w:color w:val="383A42"/>
          <w:lang w:eastAsia="en-IN"/>
        </w:rPr>
        <w:t>found) {</w:t>
      </w:r>
    </w:p>
    <w:p w14:paraId="5BB93C6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Product with ID %d not found.\n"</w:t>
      </w:r>
      <w:r w:rsidRPr="000C493A">
        <w:rPr>
          <w:color w:val="383A42"/>
          <w:lang w:eastAsia="en-IN"/>
        </w:rPr>
        <w:t>, searchId);</w:t>
      </w:r>
    </w:p>
    <w:p w14:paraId="6C4F0A8A" w14:textId="77777777" w:rsidR="000C493A" w:rsidRPr="000C493A" w:rsidRDefault="000C493A" w:rsidP="009278D7">
      <w:pPr>
        <w:pStyle w:val="Code"/>
        <w:rPr>
          <w:color w:val="383A42"/>
          <w:lang w:eastAsia="en-IN"/>
        </w:rPr>
      </w:pPr>
      <w:r w:rsidRPr="000C493A">
        <w:rPr>
          <w:color w:val="383A42"/>
          <w:lang w:eastAsia="en-IN"/>
        </w:rPr>
        <w:t xml:space="preserve">    }</w:t>
      </w:r>
    </w:p>
    <w:p w14:paraId="2F544925" w14:textId="77777777" w:rsidR="000C493A" w:rsidRPr="000C493A" w:rsidRDefault="000C493A" w:rsidP="009278D7">
      <w:pPr>
        <w:pStyle w:val="Code"/>
        <w:rPr>
          <w:color w:val="383A42"/>
          <w:lang w:eastAsia="en-IN"/>
        </w:rPr>
      </w:pPr>
      <w:r w:rsidRPr="000C493A">
        <w:rPr>
          <w:color w:val="383A42"/>
          <w:lang w:eastAsia="en-IN"/>
        </w:rPr>
        <w:t xml:space="preserve">    </w:t>
      </w:r>
    </w:p>
    <w:p w14:paraId="4F86D16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021C48C5" w14:textId="77777777" w:rsidR="000C493A" w:rsidRPr="000C493A" w:rsidRDefault="000C493A" w:rsidP="009278D7">
      <w:pPr>
        <w:pStyle w:val="Code"/>
        <w:rPr>
          <w:color w:val="383A42"/>
          <w:lang w:eastAsia="en-IN"/>
        </w:rPr>
      </w:pPr>
      <w:r w:rsidRPr="000C493A">
        <w:rPr>
          <w:color w:val="383A42"/>
          <w:lang w:eastAsia="en-IN"/>
        </w:rPr>
        <w:t>}</w:t>
      </w:r>
    </w:p>
    <w:p w14:paraId="122053B5" w14:textId="77777777" w:rsidR="000C493A" w:rsidRPr="000C493A" w:rsidRDefault="000C493A" w:rsidP="009278D7">
      <w:pPr>
        <w:pStyle w:val="Code"/>
        <w:rPr>
          <w:color w:val="383A42"/>
          <w:lang w:eastAsia="en-IN"/>
        </w:rPr>
      </w:pPr>
    </w:p>
    <w:p w14:paraId="7D380BB0" w14:textId="77777777" w:rsidR="000C493A" w:rsidRPr="000C493A" w:rsidRDefault="000C493A" w:rsidP="009278D7">
      <w:pPr>
        <w:pStyle w:val="Code"/>
        <w:rPr>
          <w:color w:val="383A42"/>
          <w:lang w:eastAsia="en-IN"/>
        </w:rPr>
      </w:pPr>
      <w:r w:rsidRPr="000C493A">
        <w:rPr>
          <w:color w:val="A626A4"/>
          <w:lang w:eastAsia="en-IN"/>
        </w:rPr>
        <w:t>void</w:t>
      </w:r>
      <w:r w:rsidRPr="000C493A">
        <w:rPr>
          <w:color w:val="383A42"/>
          <w:lang w:eastAsia="en-IN"/>
        </w:rPr>
        <w:t xml:space="preserve"> </w:t>
      </w:r>
      <w:r w:rsidRPr="000C493A">
        <w:rPr>
          <w:color w:val="4078F2"/>
          <w:lang w:eastAsia="en-IN"/>
        </w:rPr>
        <w:t>updateQuantity</w:t>
      </w:r>
      <w:r w:rsidRPr="000C493A">
        <w:rPr>
          <w:color w:val="383A42"/>
          <w:lang w:eastAsia="en-IN"/>
        </w:rPr>
        <w:t>() {</w:t>
      </w:r>
    </w:p>
    <w:p w14:paraId="6A2553F9"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"inventory.dat"</w:t>
      </w:r>
      <w:r w:rsidRPr="000C493A">
        <w:rPr>
          <w:color w:val="383A42"/>
          <w:lang w:eastAsia="en-IN"/>
        </w:rPr>
        <w:t xml:space="preserve">, </w:t>
      </w:r>
      <w:r w:rsidRPr="000C493A">
        <w:rPr>
          <w:lang w:eastAsia="en-IN"/>
        </w:rPr>
        <w:t>"rb"</w:t>
      </w:r>
      <w:r w:rsidRPr="000C493A">
        <w:rPr>
          <w:color w:val="383A42"/>
          <w:lang w:eastAsia="en-IN"/>
        </w:rPr>
        <w:t>);</w:t>
      </w:r>
    </w:p>
    <w:p w14:paraId="35136D2C"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temp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w:t>
      </w:r>
      <w:r w:rsidRPr="000C493A">
        <w:rPr>
          <w:lang w:eastAsia="en-IN"/>
        </w:rPr>
        <w:t>"temp.dat"</w:t>
      </w:r>
      <w:r w:rsidRPr="000C493A">
        <w:rPr>
          <w:color w:val="383A42"/>
          <w:lang w:eastAsia="en-IN"/>
        </w:rPr>
        <w:t xml:space="preserve">, </w:t>
      </w:r>
      <w:r w:rsidRPr="000C493A">
        <w:rPr>
          <w:lang w:eastAsia="en-IN"/>
        </w:rPr>
        <w:t>"wb"</w:t>
      </w:r>
      <w:r w:rsidRPr="000C493A">
        <w:rPr>
          <w:color w:val="383A42"/>
          <w:lang w:eastAsia="en-IN"/>
        </w:rPr>
        <w:t>);</w:t>
      </w:r>
    </w:p>
    <w:p w14:paraId="454FF22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p;</w:t>
      </w:r>
    </w:p>
    <w:p w14:paraId="270A5CE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searchId, newQty, found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5399BD83" w14:textId="77777777" w:rsidR="000C493A" w:rsidRPr="000C493A" w:rsidRDefault="000C493A" w:rsidP="009278D7">
      <w:pPr>
        <w:pStyle w:val="Code"/>
        <w:rPr>
          <w:color w:val="383A42"/>
          <w:lang w:eastAsia="en-IN"/>
        </w:rPr>
      </w:pPr>
      <w:r w:rsidRPr="000C493A">
        <w:rPr>
          <w:color w:val="383A42"/>
          <w:lang w:eastAsia="en-IN"/>
        </w:rPr>
        <w:t xml:space="preserve">    </w:t>
      </w:r>
    </w:p>
    <w:p w14:paraId="4C08370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7233418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"No products in inventory.\n"</w:t>
      </w:r>
      <w:r w:rsidRPr="000C493A">
        <w:rPr>
          <w:color w:val="383A42"/>
          <w:lang w:eastAsia="en-IN"/>
        </w:rPr>
        <w:t>);</w:t>
      </w:r>
    </w:p>
    <w:p w14:paraId="3366F22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w:t>
      </w:r>
    </w:p>
    <w:p w14:paraId="0F63941D" w14:textId="77777777" w:rsidR="000C493A" w:rsidRPr="000C493A" w:rsidRDefault="000C493A" w:rsidP="009278D7">
      <w:pPr>
        <w:pStyle w:val="Code"/>
        <w:rPr>
          <w:color w:val="383A42"/>
          <w:lang w:eastAsia="en-IN"/>
        </w:rPr>
      </w:pPr>
      <w:r w:rsidRPr="000C493A">
        <w:rPr>
          <w:color w:val="383A42"/>
          <w:lang w:eastAsia="en-IN"/>
        </w:rPr>
        <w:t xml:space="preserve">    }</w:t>
      </w:r>
    </w:p>
    <w:p w14:paraId="7A35D1E2" w14:textId="77777777" w:rsidR="000C493A" w:rsidRPr="000C493A" w:rsidRDefault="000C493A" w:rsidP="009278D7">
      <w:pPr>
        <w:pStyle w:val="Code"/>
        <w:rPr>
          <w:color w:val="383A42"/>
          <w:lang w:eastAsia="en-IN"/>
        </w:rPr>
      </w:pPr>
      <w:r w:rsidRPr="000C493A">
        <w:rPr>
          <w:color w:val="383A42"/>
          <w:lang w:eastAsia="en-IN"/>
        </w:rPr>
        <w:t xml:space="preserve">    </w:t>
      </w:r>
    </w:p>
    <w:p w14:paraId="7DC1B18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"\nEnter Product ID to update: "</w:t>
      </w:r>
      <w:r w:rsidRPr="000C493A">
        <w:rPr>
          <w:color w:val="383A42"/>
          <w:lang w:eastAsia="en-IN"/>
        </w:rPr>
        <w:t>);</w:t>
      </w:r>
    </w:p>
    <w:p w14:paraId="0AC46D9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searchId);</w:t>
      </w:r>
    </w:p>
    <w:p w14:paraId="2CAC58A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new quantity: "</w:t>
      </w:r>
      <w:r w:rsidRPr="000C493A">
        <w:rPr>
          <w:color w:val="383A42"/>
          <w:lang w:eastAsia="en-IN"/>
        </w:rPr>
        <w:t>);</w:t>
      </w:r>
    </w:p>
    <w:p w14:paraId="6AD2A82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newQty);</w:t>
      </w:r>
    </w:p>
    <w:p w14:paraId="2E88FE8A" w14:textId="77777777" w:rsidR="000C493A" w:rsidRPr="000C493A" w:rsidRDefault="000C493A" w:rsidP="009278D7">
      <w:pPr>
        <w:pStyle w:val="Code"/>
        <w:rPr>
          <w:color w:val="383A42"/>
          <w:lang w:eastAsia="en-IN"/>
        </w:rPr>
      </w:pPr>
      <w:r w:rsidRPr="000C493A">
        <w:rPr>
          <w:color w:val="383A42"/>
          <w:lang w:eastAsia="en-IN"/>
        </w:rPr>
        <w:t xml:space="preserve">    </w:t>
      </w:r>
    </w:p>
    <w:p w14:paraId="5899B40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w:t>
      </w:r>
      <w:r w:rsidRPr="000C493A">
        <w:rPr>
          <w:color w:val="4078F2"/>
          <w:lang w:eastAsia="en-IN"/>
        </w:rPr>
        <w:t>fread</w:t>
      </w:r>
      <w:r w:rsidRPr="000C493A">
        <w:rPr>
          <w:color w:val="383A42"/>
          <w:lang w:eastAsia="en-IN"/>
        </w:rPr>
        <w:t>(</w:t>
      </w:r>
      <w:r w:rsidRPr="000C493A">
        <w:rPr>
          <w:color w:val="4078F2"/>
          <w:lang w:eastAsia="en-IN"/>
        </w:rPr>
        <w:t>&amp;</w:t>
      </w:r>
      <w:r w:rsidRPr="000C493A">
        <w:rPr>
          <w:color w:val="383A42"/>
          <w:lang w:eastAsia="en-IN"/>
        </w:rPr>
        <w:t xml:space="preserve">p, </w:t>
      </w:r>
      <w:r w:rsidRPr="000C493A">
        <w:rPr>
          <w:color w:val="A626A4"/>
          <w:lang w:eastAsia="en-IN"/>
        </w:rPr>
        <w:t>sizeof</w:t>
      </w:r>
      <w:r w:rsidRPr="000C493A">
        <w:rPr>
          <w:color w:val="383A42"/>
          <w:lang w:eastAsia="en-IN"/>
        </w:rPr>
        <w:t>(</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r w:rsidRPr="000C493A">
        <w:rPr>
          <w:color w:val="B76B01"/>
          <w:lang w:eastAsia="en-IN"/>
        </w:rPr>
        <w:t>1</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 {</w:t>
      </w:r>
    </w:p>
    <w:p w14:paraId="1B9D07E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(p.id </w:t>
      </w:r>
      <w:r w:rsidRPr="000C493A">
        <w:rPr>
          <w:color w:val="4078F2"/>
          <w:lang w:eastAsia="en-IN"/>
        </w:rPr>
        <w:t>==</w:t>
      </w:r>
      <w:r w:rsidRPr="000C493A">
        <w:rPr>
          <w:color w:val="383A42"/>
          <w:lang w:eastAsia="en-IN"/>
        </w:rPr>
        <w:t xml:space="preserve"> searchId) {</w:t>
      </w:r>
    </w:p>
    <w:p w14:paraId="7243FC35" w14:textId="77777777" w:rsidR="000C493A" w:rsidRPr="000C493A" w:rsidRDefault="000C493A" w:rsidP="009278D7">
      <w:pPr>
        <w:pStyle w:val="Code"/>
        <w:rPr>
          <w:color w:val="383A42"/>
          <w:lang w:eastAsia="en-IN"/>
        </w:rPr>
      </w:pPr>
      <w:r w:rsidRPr="000C493A">
        <w:rPr>
          <w:color w:val="383A42"/>
          <w:lang w:eastAsia="en-IN"/>
        </w:rPr>
        <w:t xml:space="preserve">            p.quantity </w:t>
      </w:r>
      <w:r w:rsidRPr="000C493A">
        <w:rPr>
          <w:color w:val="4078F2"/>
          <w:lang w:eastAsia="en-IN"/>
        </w:rPr>
        <w:t>=</w:t>
      </w:r>
      <w:r w:rsidRPr="000C493A">
        <w:rPr>
          <w:color w:val="383A42"/>
          <w:lang w:eastAsia="en-IN"/>
        </w:rPr>
        <w:t xml:space="preserve"> newQty;</w:t>
      </w:r>
    </w:p>
    <w:p w14:paraId="352F634F" w14:textId="77777777" w:rsidR="000C493A" w:rsidRPr="000C493A" w:rsidRDefault="000C493A" w:rsidP="009278D7">
      <w:pPr>
        <w:pStyle w:val="Code"/>
        <w:rPr>
          <w:color w:val="383A42"/>
          <w:lang w:eastAsia="en-IN"/>
        </w:rPr>
      </w:pPr>
      <w:r w:rsidRPr="000C493A">
        <w:rPr>
          <w:color w:val="383A42"/>
          <w:lang w:eastAsia="en-IN"/>
        </w:rPr>
        <w:t xml:space="preserve">            found </w:t>
      </w:r>
      <w:r w:rsidRPr="000C493A">
        <w:rPr>
          <w:color w:val="4078F2"/>
          <w:lang w:eastAsia="en-IN"/>
        </w:rPr>
        <w:t>=</w:t>
      </w:r>
      <w:r w:rsidRPr="000C493A">
        <w:rPr>
          <w:color w:val="383A42"/>
          <w:lang w:eastAsia="en-IN"/>
        </w:rPr>
        <w:t xml:space="preserve"> </w:t>
      </w:r>
      <w:r w:rsidRPr="000C493A">
        <w:rPr>
          <w:color w:val="B76B01"/>
          <w:lang w:eastAsia="en-IN"/>
        </w:rPr>
        <w:t>1</w:t>
      </w:r>
      <w:r w:rsidRPr="000C493A">
        <w:rPr>
          <w:color w:val="383A42"/>
          <w:lang w:eastAsia="en-IN"/>
        </w:rPr>
        <w:t>;</w:t>
      </w:r>
    </w:p>
    <w:p w14:paraId="760190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Quantity updated successfully!\n"</w:t>
      </w:r>
      <w:r w:rsidRPr="000C493A">
        <w:rPr>
          <w:color w:val="383A42"/>
          <w:lang w:eastAsia="en-IN"/>
        </w:rPr>
        <w:t>);</w:t>
      </w:r>
    </w:p>
    <w:p w14:paraId="350FD2A3" w14:textId="77777777" w:rsidR="000C493A" w:rsidRPr="000C493A" w:rsidRDefault="000C493A" w:rsidP="009278D7">
      <w:pPr>
        <w:pStyle w:val="Code"/>
        <w:rPr>
          <w:color w:val="383A42"/>
          <w:lang w:eastAsia="en-IN"/>
        </w:rPr>
      </w:pPr>
      <w:r w:rsidRPr="000C493A">
        <w:rPr>
          <w:color w:val="383A42"/>
          <w:lang w:eastAsia="en-IN"/>
        </w:rPr>
        <w:t xml:space="preserve">        }</w:t>
      </w:r>
    </w:p>
    <w:p w14:paraId="3B10940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fwrite</w:t>
      </w:r>
      <w:r w:rsidRPr="000C493A">
        <w:rPr>
          <w:color w:val="383A42"/>
          <w:lang w:eastAsia="en-IN"/>
        </w:rPr>
        <w:t>(</w:t>
      </w:r>
      <w:r w:rsidRPr="000C493A">
        <w:rPr>
          <w:color w:val="4078F2"/>
          <w:lang w:eastAsia="en-IN"/>
        </w:rPr>
        <w:t>&amp;</w:t>
      </w:r>
      <w:r w:rsidRPr="000C493A">
        <w:rPr>
          <w:color w:val="383A42"/>
          <w:lang w:eastAsia="en-IN"/>
        </w:rPr>
        <w:t xml:space="preserve">p, </w:t>
      </w:r>
      <w:r w:rsidRPr="000C493A">
        <w:rPr>
          <w:color w:val="A626A4"/>
          <w:lang w:eastAsia="en-IN"/>
        </w:rPr>
        <w:t>sizeof</w:t>
      </w:r>
      <w:r w:rsidRPr="000C493A">
        <w:rPr>
          <w:color w:val="383A42"/>
          <w:lang w:eastAsia="en-IN"/>
        </w:rPr>
        <w:t>(</w:t>
      </w:r>
      <w:r w:rsidRPr="000C493A">
        <w:rPr>
          <w:color w:val="A626A4"/>
          <w:lang w:eastAsia="en-IN"/>
        </w:rPr>
        <w:t>struct</w:t>
      </w:r>
      <w:r w:rsidRPr="000C493A">
        <w:rPr>
          <w:color w:val="383A42"/>
          <w:lang w:eastAsia="en-IN"/>
        </w:rPr>
        <w:t xml:space="preserve"> </w:t>
      </w:r>
      <w:r w:rsidRPr="000C493A">
        <w:rPr>
          <w:color w:val="B76B01"/>
          <w:lang w:eastAsia="en-IN"/>
        </w:rPr>
        <w:t>Product</w:t>
      </w:r>
      <w:r w:rsidRPr="000C493A">
        <w:rPr>
          <w:color w:val="383A42"/>
          <w:lang w:eastAsia="en-IN"/>
        </w:rPr>
        <w:t xml:space="preserve">), </w:t>
      </w:r>
      <w:r w:rsidRPr="000C493A">
        <w:rPr>
          <w:color w:val="B76B01"/>
          <w:lang w:eastAsia="en-IN"/>
        </w:rPr>
        <w:t>1</w:t>
      </w:r>
      <w:r w:rsidRPr="000C493A">
        <w:rPr>
          <w:color w:val="383A42"/>
          <w:lang w:eastAsia="en-IN"/>
        </w:rPr>
        <w:t>, temp);</w:t>
      </w:r>
    </w:p>
    <w:p w14:paraId="060C9297" w14:textId="77777777" w:rsidR="000C493A" w:rsidRPr="000C493A" w:rsidRDefault="000C493A" w:rsidP="009278D7">
      <w:pPr>
        <w:pStyle w:val="Code"/>
        <w:rPr>
          <w:color w:val="383A42"/>
          <w:lang w:eastAsia="en-IN"/>
        </w:rPr>
      </w:pPr>
      <w:r w:rsidRPr="000C493A">
        <w:rPr>
          <w:color w:val="383A42"/>
          <w:lang w:eastAsia="en-IN"/>
        </w:rPr>
        <w:t xml:space="preserve">    }</w:t>
      </w:r>
    </w:p>
    <w:p w14:paraId="2B60527E" w14:textId="77777777" w:rsidR="000C493A" w:rsidRPr="000C493A" w:rsidRDefault="000C493A" w:rsidP="009278D7">
      <w:pPr>
        <w:pStyle w:val="Code"/>
        <w:rPr>
          <w:color w:val="383A42"/>
          <w:lang w:eastAsia="en-IN"/>
        </w:rPr>
      </w:pPr>
      <w:r w:rsidRPr="000C493A">
        <w:rPr>
          <w:color w:val="383A42"/>
          <w:lang w:eastAsia="en-IN"/>
        </w:rPr>
        <w:t xml:space="preserve">    </w:t>
      </w:r>
    </w:p>
    <w:p w14:paraId="294988F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051903E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(temp);</w:t>
      </w:r>
    </w:p>
    <w:p w14:paraId="2BB6FB3A" w14:textId="77777777" w:rsidR="000C493A" w:rsidRPr="000C493A" w:rsidRDefault="000C493A" w:rsidP="009278D7">
      <w:pPr>
        <w:pStyle w:val="Code"/>
        <w:rPr>
          <w:color w:val="383A42"/>
          <w:lang w:eastAsia="en-IN"/>
        </w:rPr>
      </w:pPr>
      <w:r w:rsidRPr="000C493A">
        <w:rPr>
          <w:color w:val="383A42"/>
          <w:lang w:eastAsia="en-IN"/>
        </w:rPr>
        <w:t xml:space="preserve">    </w:t>
      </w:r>
    </w:p>
    <w:p w14:paraId="25D098C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(found) {</w:t>
      </w:r>
    </w:p>
    <w:p w14:paraId="4E826A7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remove</w:t>
      </w:r>
      <w:r w:rsidRPr="000C493A">
        <w:rPr>
          <w:color w:val="383A42"/>
          <w:lang w:eastAsia="en-IN"/>
        </w:rPr>
        <w:t>(</w:t>
      </w:r>
      <w:r w:rsidRPr="000C493A">
        <w:rPr>
          <w:lang w:eastAsia="en-IN"/>
        </w:rPr>
        <w:t>"inventory.dat"</w:t>
      </w:r>
      <w:r w:rsidRPr="000C493A">
        <w:rPr>
          <w:color w:val="383A42"/>
          <w:lang w:eastAsia="en-IN"/>
        </w:rPr>
        <w:t>);</w:t>
      </w:r>
    </w:p>
    <w:p w14:paraId="7C3BB62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rename</w:t>
      </w:r>
      <w:r w:rsidRPr="000C493A">
        <w:rPr>
          <w:color w:val="383A42"/>
          <w:lang w:eastAsia="en-IN"/>
        </w:rPr>
        <w:t>(</w:t>
      </w:r>
      <w:r w:rsidRPr="000C493A">
        <w:rPr>
          <w:lang w:eastAsia="en-IN"/>
        </w:rPr>
        <w:t>"temp.dat"</w:t>
      </w:r>
      <w:r w:rsidRPr="000C493A">
        <w:rPr>
          <w:color w:val="383A42"/>
          <w:lang w:eastAsia="en-IN"/>
        </w:rPr>
        <w:t xml:space="preserve">, </w:t>
      </w:r>
      <w:r w:rsidRPr="000C493A">
        <w:rPr>
          <w:lang w:eastAsia="en-IN"/>
        </w:rPr>
        <w:t>"inventory.dat"</w:t>
      </w:r>
      <w:r w:rsidRPr="000C493A">
        <w:rPr>
          <w:color w:val="383A42"/>
          <w:lang w:eastAsia="en-IN"/>
        </w:rPr>
        <w:t>);</w:t>
      </w:r>
    </w:p>
    <w:p w14:paraId="19C76B88"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1274FBF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remove</w:t>
      </w:r>
      <w:r w:rsidRPr="000C493A">
        <w:rPr>
          <w:color w:val="383A42"/>
          <w:lang w:eastAsia="en-IN"/>
        </w:rPr>
        <w:t>(</w:t>
      </w:r>
      <w:r w:rsidRPr="000C493A">
        <w:rPr>
          <w:lang w:eastAsia="en-IN"/>
        </w:rPr>
        <w:t>"temp.dat"</w:t>
      </w:r>
      <w:r w:rsidRPr="000C493A">
        <w:rPr>
          <w:color w:val="383A42"/>
          <w:lang w:eastAsia="en-IN"/>
        </w:rPr>
        <w:t>);</w:t>
      </w:r>
    </w:p>
    <w:p w14:paraId="2CF368C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Product with ID %d not found.\n"</w:t>
      </w:r>
      <w:r w:rsidRPr="000C493A">
        <w:rPr>
          <w:color w:val="383A42"/>
          <w:lang w:eastAsia="en-IN"/>
        </w:rPr>
        <w:t>, searchId);</w:t>
      </w:r>
    </w:p>
    <w:p w14:paraId="11088F84" w14:textId="77777777" w:rsidR="000C493A" w:rsidRPr="000C493A" w:rsidRDefault="000C493A" w:rsidP="009278D7">
      <w:pPr>
        <w:pStyle w:val="Code"/>
        <w:rPr>
          <w:color w:val="383A42"/>
          <w:lang w:eastAsia="en-IN"/>
        </w:rPr>
      </w:pPr>
      <w:r w:rsidRPr="000C493A">
        <w:rPr>
          <w:color w:val="383A42"/>
          <w:lang w:eastAsia="en-IN"/>
        </w:rPr>
        <w:t xml:space="preserve">    }</w:t>
      </w:r>
    </w:p>
    <w:p w14:paraId="107664EB" w14:textId="77777777" w:rsidR="000C493A" w:rsidRPr="000C493A" w:rsidRDefault="000C493A" w:rsidP="009278D7">
      <w:pPr>
        <w:pStyle w:val="Code"/>
        <w:rPr>
          <w:color w:val="383A42"/>
          <w:lang w:eastAsia="en-IN"/>
        </w:rPr>
      </w:pPr>
      <w:r w:rsidRPr="000C493A">
        <w:rPr>
          <w:color w:val="383A42"/>
          <w:lang w:eastAsia="en-IN"/>
        </w:rPr>
        <w:t>}</w:t>
      </w:r>
    </w:p>
    <w:p w14:paraId="290A340F" w14:textId="77777777" w:rsidR="000C493A" w:rsidRPr="000C493A" w:rsidRDefault="000C493A" w:rsidP="009278D7">
      <w:pPr>
        <w:pStyle w:val="Code"/>
        <w:rPr>
          <w:color w:val="383A42"/>
          <w:lang w:eastAsia="en-IN"/>
        </w:rPr>
      </w:pPr>
    </w:p>
    <w:p w14:paraId="077BEF21"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389189F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choice;</w:t>
      </w:r>
    </w:p>
    <w:p w14:paraId="4267E0A4" w14:textId="77777777" w:rsidR="000C493A" w:rsidRPr="000C493A" w:rsidRDefault="000C493A" w:rsidP="009278D7">
      <w:pPr>
        <w:pStyle w:val="Code"/>
        <w:rPr>
          <w:color w:val="383A42"/>
          <w:lang w:eastAsia="en-IN"/>
        </w:rPr>
      </w:pPr>
      <w:r w:rsidRPr="000C493A">
        <w:rPr>
          <w:color w:val="383A42"/>
          <w:lang w:eastAsia="en-IN"/>
        </w:rPr>
        <w:t xml:space="preserve">    </w:t>
      </w:r>
    </w:p>
    <w:p w14:paraId="2621C7B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do</w:t>
      </w:r>
      <w:r w:rsidRPr="000C493A">
        <w:rPr>
          <w:color w:val="383A42"/>
          <w:lang w:eastAsia="en-IN"/>
        </w:rPr>
        <w:t xml:space="preserve"> {</w:t>
      </w:r>
    </w:p>
    <w:p w14:paraId="78F7DD5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Product Inventory System ===\n"</w:t>
      </w:r>
      <w:r w:rsidRPr="000C493A">
        <w:rPr>
          <w:color w:val="383A42"/>
          <w:lang w:eastAsia="en-IN"/>
        </w:rPr>
        <w:t>);</w:t>
      </w:r>
    </w:p>
    <w:p w14:paraId="57F4653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"1. Add Product\n"</w:t>
      </w:r>
      <w:r w:rsidRPr="000C493A">
        <w:rPr>
          <w:color w:val="383A42"/>
          <w:lang w:eastAsia="en-IN"/>
        </w:rPr>
        <w:t>);</w:t>
      </w:r>
    </w:p>
    <w:p w14:paraId="55DB075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"2. Display All Products\n"</w:t>
      </w:r>
      <w:r w:rsidRPr="000C493A">
        <w:rPr>
          <w:color w:val="383A42"/>
          <w:lang w:eastAsia="en-IN"/>
        </w:rPr>
        <w:t>);</w:t>
      </w:r>
    </w:p>
    <w:p w14:paraId="4EB5FFE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"3. Search Product\n"</w:t>
      </w:r>
      <w:r w:rsidRPr="000C493A">
        <w:rPr>
          <w:color w:val="383A42"/>
          <w:lang w:eastAsia="en-IN"/>
        </w:rPr>
        <w:t>);</w:t>
      </w:r>
    </w:p>
    <w:p w14:paraId="3726421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"4. Update Quantity\n"</w:t>
      </w:r>
      <w:r w:rsidRPr="000C493A">
        <w:rPr>
          <w:color w:val="383A42"/>
          <w:lang w:eastAsia="en-IN"/>
        </w:rPr>
        <w:t>);</w:t>
      </w:r>
    </w:p>
    <w:p w14:paraId="51C14C2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"5. Exit\n"</w:t>
      </w:r>
      <w:r w:rsidRPr="000C493A">
        <w:rPr>
          <w:color w:val="383A42"/>
          <w:lang w:eastAsia="en-IN"/>
        </w:rPr>
        <w:t>);</w:t>
      </w:r>
    </w:p>
    <w:p w14:paraId="7F938D6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your choice: "</w:t>
      </w:r>
      <w:r w:rsidRPr="000C493A">
        <w:rPr>
          <w:color w:val="383A42"/>
          <w:lang w:eastAsia="en-IN"/>
        </w:rPr>
        <w:t>);</w:t>
      </w:r>
    </w:p>
    <w:p w14:paraId="5AA446F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"%d"</w:t>
      </w:r>
      <w:r w:rsidRPr="000C493A">
        <w:rPr>
          <w:color w:val="383A42"/>
          <w:lang w:eastAsia="en-IN"/>
        </w:rPr>
        <w:t xml:space="preserve">, </w:t>
      </w:r>
      <w:r w:rsidRPr="000C493A">
        <w:rPr>
          <w:color w:val="4078F2"/>
          <w:lang w:eastAsia="en-IN"/>
        </w:rPr>
        <w:t>&amp;</w:t>
      </w:r>
      <w:r w:rsidRPr="000C493A">
        <w:rPr>
          <w:color w:val="383A42"/>
          <w:lang w:eastAsia="en-IN"/>
        </w:rPr>
        <w:t>choice);</w:t>
      </w:r>
    </w:p>
    <w:p w14:paraId="6B4435F1" w14:textId="77777777" w:rsidR="000C493A" w:rsidRPr="000C493A" w:rsidRDefault="000C493A" w:rsidP="009278D7">
      <w:pPr>
        <w:pStyle w:val="Code"/>
        <w:rPr>
          <w:color w:val="383A42"/>
          <w:lang w:eastAsia="en-IN"/>
        </w:rPr>
      </w:pPr>
      <w:r w:rsidRPr="000C493A">
        <w:rPr>
          <w:color w:val="383A42"/>
          <w:lang w:eastAsia="en-IN"/>
        </w:rPr>
        <w:t xml:space="preserve">        </w:t>
      </w:r>
    </w:p>
    <w:p w14:paraId="32D65D2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switch</w:t>
      </w:r>
      <w:r w:rsidRPr="000C493A">
        <w:rPr>
          <w:color w:val="383A42"/>
          <w:lang w:eastAsia="en-IN"/>
        </w:rPr>
        <w:t>(choice) {</w:t>
      </w:r>
    </w:p>
    <w:p w14:paraId="64C186A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1</w:t>
      </w:r>
      <w:r w:rsidRPr="000C493A">
        <w:rPr>
          <w:color w:val="4078F2"/>
          <w:lang w:eastAsia="en-IN"/>
        </w:rPr>
        <w:t>:</w:t>
      </w:r>
    </w:p>
    <w:p w14:paraId="6F577F7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addProduct</w:t>
      </w:r>
      <w:r w:rsidRPr="000C493A">
        <w:rPr>
          <w:color w:val="383A42"/>
          <w:lang w:eastAsia="en-IN"/>
        </w:rPr>
        <w:t>();</w:t>
      </w:r>
    </w:p>
    <w:p w14:paraId="0AC11CE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2D7E46F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2</w:t>
      </w:r>
      <w:r w:rsidRPr="000C493A">
        <w:rPr>
          <w:color w:val="4078F2"/>
          <w:lang w:eastAsia="en-IN"/>
        </w:rPr>
        <w:t>:</w:t>
      </w:r>
    </w:p>
    <w:p w14:paraId="60767B4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displayAllProducts</w:t>
      </w:r>
      <w:r w:rsidRPr="000C493A">
        <w:rPr>
          <w:color w:val="383A42"/>
          <w:lang w:eastAsia="en-IN"/>
        </w:rPr>
        <w:t>();</w:t>
      </w:r>
    </w:p>
    <w:p w14:paraId="3C63458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4770235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3</w:t>
      </w:r>
      <w:r w:rsidRPr="000C493A">
        <w:rPr>
          <w:color w:val="4078F2"/>
          <w:lang w:eastAsia="en-IN"/>
        </w:rPr>
        <w:t>:</w:t>
      </w:r>
    </w:p>
    <w:p w14:paraId="34098B4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searchProduct</w:t>
      </w:r>
      <w:r w:rsidRPr="000C493A">
        <w:rPr>
          <w:color w:val="383A42"/>
          <w:lang w:eastAsia="en-IN"/>
        </w:rPr>
        <w:t>();</w:t>
      </w:r>
    </w:p>
    <w:p w14:paraId="6D30796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77AF66F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4</w:t>
      </w:r>
      <w:r w:rsidRPr="000C493A">
        <w:rPr>
          <w:color w:val="4078F2"/>
          <w:lang w:eastAsia="en-IN"/>
        </w:rPr>
        <w:t>:</w:t>
      </w:r>
    </w:p>
    <w:p w14:paraId="1F0E3B9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updateQuantity</w:t>
      </w:r>
      <w:r w:rsidRPr="000C493A">
        <w:rPr>
          <w:color w:val="383A42"/>
          <w:lang w:eastAsia="en-IN"/>
        </w:rPr>
        <w:t>();</w:t>
      </w:r>
    </w:p>
    <w:p w14:paraId="001107A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285FEF9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case</w:t>
      </w:r>
      <w:r w:rsidRPr="000C493A">
        <w:rPr>
          <w:color w:val="383A42"/>
          <w:lang w:eastAsia="en-IN"/>
        </w:rPr>
        <w:t xml:space="preserve"> </w:t>
      </w:r>
      <w:r w:rsidRPr="000C493A">
        <w:rPr>
          <w:color w:val="B76B01"/>
          <w:lang w:eastAsia="en-IN"/>
        </w:rPr>
        <w:t>5</w:t>
      </w:r>
      <w:r w:rsidRPr="000C493A">
        <w:rPr>
          <w:color w:val="4078F2"/>
          <w:lang w:eastAsia="en-IN"/>
        </w:rPr>
        <w:t>:</w:t>
      </w:r>
    </w:p>
    <w:p w14:paraId="0377E7E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"Thank you for using Inventory System!\n"</w:t>
      </w:r>
      <w:r w:rsidRPr="000C493A">
        <w:rPr>
          <w:color w:val="383A42"/>
          <w:lang w:eastAsia="en-IN"/>
        </w:rPr>
        <w:t>);</w:t>
      </w:r>
    </w:p>
    <w:p w14:paraId="2A083AD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break</w:t>
      </w:r>
      <w:r w:rsidRPr="000C493A">
        <w:rPr>
          <w:color w:val="383A42"/>
          <w:lang w:eastAsia="en-IN"/>
        </w:rPr>
        <w:t>;</w:t>
      </w:r>
    </w:p>
    <w:p w14:paraId="18C5631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default</w:t>
      </w:r>
      <w:r w:rsidRPr="000C493A">
        <w:rPr>
          <w:color w:val="4078F2"/>
          <w:lang w:eastAsia="en-IN"/>
        </w:rPr>
        <w:t>:</w:t>
      </w:r>
    </w:p>
    <w:p w14:paraId="6776D97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"Invalid choice!\n"</w:t>
      </w:r>
      <w:r w:rsidRPr="000C493A">
        <w:rPr>
          <w:color w:val="383A42"/>
          <w:lang w:eastAsia="en-IN"/>
        </w:rPr>
        <w:t>);</w:t>
      </w:r>
    </w:p>
    <w:p w14:paraId="5581BD50" w14:textId="77777777" w:rsidR="000C493A" w:rsidRPr="000C493A" w:rsidRDefault="000C493A" w:rsidP="009278D7">
      <w:pPr>
        <w:pStyle w:val="Code"/>
        <w:rPr>
          <w:color w:val="383A42"/>
          <w:lang w:eastAsia="en-IN"/>
        </w:rPr>
      </w:pPr>
      <w:r w:rsidRPr="000C493A">
        <w:rPr>
          <w:color w:val="383A42"/>
          <w:lang w:eastAsia="en-IN"/>
        </w:rPr>
        <w:t xml:space="preserve">        }</w:t>
      </w:r>
    </w:p>
    <w:p w14:paraId="6D489567"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while</w:t>
      </w:r>
      <w:r w:rsidRPr="000C493A">
        <w:rPr>
          <w:color w:val="383A42"/>
          <w:lang w:eastAsia="en-IN"/>
        </w:rPr>
        <w:t xml:space="preserve"> (choice </w:t>
      </w:r>
      <w:r w:rsidRPr="000C493A">
        <w:rPr>
          <w:color w:val="4078F2"/>
          <w:lang w:eastAsia="en-IN"/>
        </w:rPr>
        <w:t>!=</w:t>
      </w:r>
      <w:r w:rsidRPr="000C493A">
        <w:rPr>
          <w:color w:val="383A42"/>
          <w:lang w:eastAsia="en-IN"/>
        </w:rPr>
        <w:t xml:space="preserve"> </w:t>
      </w:r>
      <w:r w:rsidRPr="000C493A">
        <w:rPr>
          <w:color w:val="B76B01"/>
          <w:lang w:eastAsia="en-IN"/>
        </w:rPr>
        <w:t>5</w:t>
      </w:r>
      <w:r w:rsidRPr="000C493A">
        <w:rPr>
          <w:color w:val="383A42"/>
          <w:lang w:eastAsia="en-IN"/>
        </w:rPr>
        <w:t>);</w:t>
      </w:r>
    </w:p>
    <w:p w14:paraId="14988D7A" w14:textId="77777777" w:rsidR="000C493A" w:rsidRPr="000C493A" w:rsidRDefault="000C493A" w:rsidP="009278D7">
      <w:pPr>
        <w:pStyle w:val="Code"/>
        <w:rPr>
          <w:color w:val="383A42"/>
          <w:lang w:eastAsia="en-IN"/>
        </w:rPr>
      </w:pPr>
      <w:r w:rsidRPr="000C493A">
        <w:rPr>
          <w:color w:val="383A42"/>
          <w:lang w:eastAsia="en-IN"/>
        </w:rPr>
        <w:t xml:space="preserve">    </w:t>
      </w:r>
    </w:p>
    <w:p w14:paraId="3B783AF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0E79FD2E" w14:textId="77777777" w:rsidR="000C493A" w:rsidRPr="000C493A" w:rsidRDefault="000C493A" w:rsidP="009278D7">
      <w:pPr>
        <w:pStyle w:val="Code"/>
        <w:rPr>
          <w:color w:val="383A42"/>
          <w:lang w:eastAsia="en-IN"/>
        </w:rPr>
      </w:pPr>
      <w:r w:rsidRPr="000C493A">
        <w:rPr>
          <w:color w:val="383A42"/>
          <w:lang w:eastAsia="en-IN"/>
        </w:rPr>
        <w:t>}</w:t>
      </w:r>
    </w:p>
    <w:p w14:paraId="78F28814" w14:textId="77777777" w:rsidR="000C493A" w:rsidRPr="000C493A" w:rsidRDefault="000C493A" w:rsidP="00EB5751">
      <w:pPr>
        <w:pStyle w:val="Subheadddddf"/>
      </w:pPr>
      <w:r w:rsidRPr="000C493A">
        <w:t>Sample Output:</w:t>
      </w:r>
    </w:p>
    <w:p w14:paraId="0B5B5437" w14:textId="77777777" w:rsidR="000C493A" w:rsidRPr="000C493A" w:rsidRDefault="000C493A" w:rsidP="009278D7">
      <w:pPr>
        <w:pStyle w:val="Code"/>
        <w:rPr>
          <w:lang w:eastAsia="en-IN"/>
        </w:rPr>
      </w:pPr>
      <w:r w:rsidRPr="000C493A">
        <w:rPr>
          <w:lang w:eastAsia="en-IN"/>
        </w:rPr>
        <w:t>=== Product Inventory System ===</w:t>
      </w:r>
    </w:p>
    <w:p w14:paraId="49BA79A7" w14:textId="77777777" w:rsidR="000C493A" w:rsidRPr="000C493A" w:rsidRDefault="000C493A" w:rsidP="009278D7">
      <w:pPr>
        <w:pStyle w:val="Code"/>
        <w:rPr>
          <w:lang w:eastAsia="en-IN"/>
        </w:rPr>
      </w:pPr>
      <w:r w:rsidRPr="000C493A">
        <w:rPr>
          <w:lang w:eastAsia="en-IN"/>
        </w:rPr>
        <w:t>1. Add Product</w:t>
      </w:r>
    </w:p>
    <w:p w14:paraId="11D9D3F0" w14:textId="77777777" w:rsidR="000C493A" w:rsidRPr="000C493A" w:rsidRDefault="000C493A" w:rsidP="009278D7">
      <w:pPr>
        <w:pStyle w:val="Code"/>
        <w:rPr>
          <w:lang w:eastAsia="en-IN"/>
        </w:rPr>
      </w:pPr>
      <w:r w:rsidRPr="000C493A">
        <w:rPr>
          <w:lang w:eastAsia="en-IN"/>
        </w:rPr>
        <w:t>2. Display All Products</w:t>
      </w:r>
    </w:p>
    <w:p w14:paraId="6CA4509D" w14:textId="77777777" w:rsidR="000C493A" w:rsidRPr="000C493A" w:rsidRDefault="000C493A" w:rsidP="009278D7">
      <w:pPr>
        <w:pStyle w:val="Code"/>
        <w:rPr>
          <w:lang w:eastAsia="en-IN"/>
        </w:rPr>
      </w:pPr>
      <w:r w:rsidRPr="000C493A">
        <w:rPr>
          <w:lang w:eastAsia="en-IN"/>
        </w:rPr>
        <w:t>3. Search Product</w:t>
      </w:r>
    </w:p>
    <w:p w14:paraId="76B57A3D" w14:textId="77777777" w:rsidR="000C493A" w:rsidRPr="000C493A" w:rsidRDefault="000C493A" w:rsidP="009278D7">
      <w:pPr>
        <w:pStyle w:val="Code"/>
        <w:rPr>
          <w:lang w:eastAsia="en-IN"/>
        </w:rPr>
      </w:pPr>
      <w:r w:rsidRPr="000C493A">
        <w:rPr>
          <w:lang w:eastAsia="en-IN"/>
        </w:rPr>
        <w:t>4. Update Quantity</w:t>
      </w:r>
    </w:p>
    <w:p w14:paraId="2B1F62E2" w14:textId="77777777" w:rsidR="000C493A" w:rsidRPr="000C493A" w:rsidRDefault="000C493A" w:rsidP="009278D7">
      <w:pPr>
        <w:pStyle w:val="Code"/>
        <w:rPr>
          <w:lang w:eastAsia="en-IN"/>
        </w:rPr>
      </w:pPr>
      <w:r w:rsidRPr="000C493A">
        <w:rPr>
          <w:lang w:eastAsia="en-IN"/>
        </w:rPr>
        <w:t>5. Exit</w:t>
      </w:r>
    </w:p>
    <w:p w14:paraId="6E214127" w14:textId="77777777" w:rsidR="000C493A" w:rsidRPr="000C493A" w:rsidRDefault="000C493A" w:rsidP="009278D7">
      <w:pPr>
        <w:pStyle w:val="Code"/>
        <w:rPr>
          <w:lang w:eastAsia="en-IN"/>
        </w:rPr>
      </w:pPr>
      <w:r w:rsidRPr="000C493A">
        <w:rPr>
          <w:lang w:eastAsia="en-IN"/>
        </w:rPr>
        <w:t>Enter your choice: 1</w:t>
      </w:r>
    </w:p>
    <w:p w14:paraId="0CCD7932" w14:textId="77777777" w:rsidR="000C493A" w:rsidRPr="000C493A" w:rsidRDefault="000C493A" w:rsidP="009278D7">
      <w:pPr>
        <w:pStyle w:val="Code"/>
        <w:rPr>
          <w:lang w:eastAsia="en-IN"/>
        </w:rPr>
      </w:pPr>
    </w:p>
    <w:p w14:paraId="41AF28BD" w14:textId="77777777" w:rsidR="000C493A" w:rsidRPr="000C493A" w:rsidRDefault="000C493A" w:rsidP="009278D7">
      <w:pPr>
        <w:pStyle w:val="Code"/>
        <w:rPr>
          <w:lang w:eastAsia="en-IN"/>
        </w:rPr>
      </w:pPr>
      <w:r w:rsidRPr="000C493A">
        <w:rPr>
          <w:lang w:eastAsia="en-IN"/>
        </w:rPr>
        <w:t>=== Add New Product ===</w:t>
      </w:r>
    </w:p>
    <w:p w14:paraId="77BAAFA0" w14:textId="77777777" w:rsidR="000C493A" w:rsidRPr="000C493A" w:rsidRDefault="000C493A" w:rsidP="009278D7">
      <w:pPr>
        <w:pStyle w:val="Code"/>
        <w:rPr>
          <w:lang w:eastAsia="en-IN"/>
        </w:rPr>
      </w:pPr>
      <w:r w:rsidRPr="000C493A">
        <w:rPr>
          <w:lang w:eastAsia="en-IN"/>
        </w:rPr>
        <w:t>Enter Product ID: 101</w:t>
      </w:r>
    </w:p>
    <w:p w14:paraId="4FF08C94" w14:textId="77777777" w:rsidR="000C493A" w:rsidRPr="000C493A" w:rsidRDefault="000C493A" w:rsidP="009278D7">
      <w:pPr>
        <w:pStyle w:val="Code"/>
        <w:rPr>
          <w:lang w:eastAsia="en-IN"/>
        </w:rPr>
      </w:pPr>
      <w:r w:rsidRPr="000C493A">
        <w:rPr>
          <w:lang w:eastAsia="en-IN"/>
        </w:rPr>
        <w:t>Enter Product Name: Laptop</w:t>
      </w:r>
    </w:p>
    <w:p w14:paraId="5A4DE28E" w14:textId="77777777" w:rsidR="000C493A" w:rsidRPr="000C493A" w:rsidRDefault="000C493A" w:rsidP="009278D7">
      <w:pPr>
        <w:pStyle w:val="Code"/>
        <w:rPr>
          <w:lang w:eastAsia="en-IN"/>
        </w:rPr>
      </w:pPr>
      <w:r w:rsidRPr="000C493A">
        <w:rPr>
          <w:lang w:eastAsia="en-IN"/>
        </w:rPr>
        <w:t>Enter Price: 45000</w:t>
      </w:r>
    </w:p>
    <w:p w14:paraId="78F944CA" w14:textId="77777777" w:rsidR="000C493A" w:rsidRPr="000C493A" w:rsidRDefault="000C493A" w:rsidP="009278D7">
      <w:pPr>
        <w:pStyle w:val="Code"/>
        <w:rPr>
          <w:lang w:eastAsia="en-IN"/>
        </w:rPr>
      </w:pPr>
      <w:r w:rsidRPr="000C493A">
        <w:rPr>
          <w:lang w:eastAsia="en-IN"/>
        </w:rPr>
        <w:t>Enter Quantity: 10</w:t>
      </w:r>
    </w:p>
    <w:p w14:paraId="0DD0E61B" w14:textId="77777777" w:rsidR="000C493A" w:rsidRPr="000C493A" w:rsidRDefault="000C493A" w:rsidP="009278D7">
      <w:pPr>
        <w:pStyle w:val="Code"/>
        <w:rPr>
          <w:lang w:eastAsia="en-IN"/>
        </w:rPr>
      </w:pPr>
      <w:r w:rsidRPr="000C493A">
        <w:rPr>
          <w:rFonts w:ascii="Segoe UI Symbol" w:hAnsi="Segoe UI Symbol" w:cs="Segoe UI Symbol"/>
          <w:lang w:eastAsia="en-IN"/>
        </w:rPr>
        <w:t>✓</w:t>
      </w:r>
      <w:r w:rsidRPr="000C493A">
        <w:rPr>
          <w:lang w:eastAsia="en-IN"/>
        </w:rPr>
        <w:t xml:space="preserve"> Product added successfully!</w:t>
      </w:r>
    </w:p>
    <w:p w14:paraId="221862DE" w14:textId="77777777" w:rsidR="000C493A" w:rsidRPr="000C493A" w:rsidRDefault="000C493A" w:rsidP="009278D7">
      <w:pPr>
        <w:pStyle w:val="Code"/>
        <w:rPr>
          <w:lang w:eastAsia="en-IN"/>
        </w:rPr>
      </w:pPr>
    </w:p>
    <w:p w14:paraId="1C9595F3" w14:textId="77777777" w:rsidR="000C493A" w:rsidRPr="000C493A" w:rsidRDefault="000C493A" w:rsidP="009278D7">
      <w:pPr>
        <w:pStyle w:val="Code"/>
        <w:rPr>
          <w:lang w:eastAsia="en-IN"/>
        </w:rPr>
      </w:pPr>
      <w:r w:rsidRPr="000C493A">
        <w:rPr>
          <w:lang w:eastAsia="en-IN"/>
        </w:rPr>
        <w:t>=== Product Inventory System ===</w:t>
      </w:r>
    </w:p>
    <w:p w14:paraId="31A640B4" w14:textId="77777777" w:rsidR="000C493A" w:rsidRPr="000C493A" w:rsidRDefault="000C493A" w:rsidP="009278D7">
      <w:pPr>
        <w:pStyle w:val="Code"/>
        <w:rPr>
          <w:lang w:eastAsia="en-IN"/>
        </w:rPr>
      </w:pPr>
      <w:r w:rsidRPr="000C493A">
        <w:rPr>
          <w:lang w:eastAsia="en-IN"/>
        </w:rPr>
        <w:t>1. Add Product</w:t>
      </w:r>
    </w:p>
    <w:p w14:paraId="520D006C" w14:textId="77777777" w:rsidR="000C493A" w:rsidRPr="000C493A" w:rsidRDefault="000C493A" w:rsidP="009278D7">
      <w:pPr>
        <w:pStyle w:val="Code"/>
        <w:rPr>
          <w:lang w:eastAsia="en-IN"/>
        </w:rPr>
      </w:pPr>
      <w:r w:rsidRPr="000C493A">
        <w:rPr>
          <w:lang w:eastAsia="en-IN"/>
        </w:rPr>
        <w:t>2. Display All Products</w:t>
      </w:r>
    </w:p>
    <w:p w14:paraId="57D61091" w14:textId="77777777" w:rsidR="000C493A" w:rsidRPr="000C493A" w:rsidRDefault="000C493A" w:rsidP="009278D7">
      <w:pPr>
        <w:pStyle w:val="Code"/>
        <w:rPr>
          <w:lang w:eastAsia="en-IN"/>
        </w:rPr>
      </w:pPr>
      <w:r w:rsidRPr="000C493A">
        <w:rPr>
          <w:lang w:eastAsia="en-IN"/>
        </w:rPr>
        <w:t>3. Search Product</w:t>
      </w:r>
    </w:p>
    <w:p w14:paraId="4A4662A4" w14:textId="77777777" w:rsidR="000C493A" w:rsidRPr="000C493A" w:rsidRDefault="000C493A" w:rsidP="009278D7">
      <w:pPr>
        <w:pStyle w:val="Code"/>
        <w:rPr>
          <w:lang w:eastAsia="en-IN"/>
        </w:rPr>
      </w:pPr>
      <w:r w:rsidRPr="000C493A">
        <w:rPr>
          <w:lang w:eastAsia="en-IN"/>
        </w:rPr>
        <w:t>4. Update Quantity</w:t>
      </w:r>
    </w:p>
    <w:p w14:paraId="094310DD" w14:textId="77777777" w:rsidR="000C493A" w:rsidRPr="000C493A" w:rsidRDefault="000C493A" w:rsidP="009278D7">
      <w:pPr>
        <w:pStyle w:val="Code"/>
        <w:rPr>
          <w:lang w:eastAsia="en-IN"/>
        </w:rPr>
      </w:pPr>
      <w:r w:rsidRPr="000C493A">
        <w:rPr>
          <w:lang w:eastAsia="en-IN"/>
        </w:rPr>
        <w:t>5. Exit</w:t>
      </w:r>
    </w:p>
    <w:p w14:paraId="6CEA953F" w14:textId="77777777" w:rsidR="000C493A" w:rsidRPr="000C493A" w:rsidRDefault="000C493A" w:rsidP="009278D7">
      <w:pPr>
        <w:pStyle w:val="Code"/>
        <w:rPr>
          <w:lang w:eastAsia="en-IN"/>
        </w:rPr>
      </w:pPr>
      <w:r w:rsidRPr="000C493A">
        <w:rPr>
          <w:lang w:eastAsia="en-IN"/>
        </w:rPr>
        <w:t>Enter your choice: 2</w:t>
      </w:r>
    </w:p>
    <w:p w14:paraId="7E6C7D1B" w14:textId="77777777" w:rsidR="000C493A" w:rsidRPr="000C493A" w:rsidRDefault="000C493A" w:rsidP="009278D7">
      <w:pPr>
        <w:pStyle w:val="Code"/>
        <w:rPr>
          <w:lang w:eastAsia="en-IN"/>
        </w:rPr>
      </w:pPr>
    </w:p>
    <w:p w14:paraId="23087251" w14:textId="77777777" w:rsidR="000C493A" w:rsidRPr="000C493A" w:rsidRDefault="000C493A" w:rsidP="009278D7">
      <w:pPr>
        <w:pStyle w:val="Code"/>
        <w:rPr>
          <w:lang w:eastAsia="en-IN"/>
        </w:rPr>
      </w:pPr>
      <w:r w:rsidRPr="000C493A">
        <w:rPr>
          <w:lang w:eastAsia="en-IN"/>
        </w:rPr>
        <w:t>========== Product Inventory ==========</w:t>
      </w:r>
    </w:p>
    <w:p w14:paraId="16164A7F" w14:textId="77777777" w:rsidR="000C493A" w:rsidRPr="000C493A" w:rsidRDefault="000C493A" w:rsidP="009278D7">
      <w:pPr>
        <w:pStyle w:val="Code"/>
        <w:rPr>
          <w:lang w:eastAsia="en-IN"/>
        </w:rPr>
      </w:pPr>
      <w:r w:rsidRPr="000C493A">
        <w:rPr>
          <w:lang w:eastAsia="en-IN"/>
        </w:rPr>
        <w:t xml:space="preserve">ID       Name                 Price        Quantity  </w:t>
      </w:r>
    </w:p>
    <w:p w14:paraId="70349F09" w14:textId="77777777" w:rsidR="000C493A" w:rsidRPr="000C493A" w:rsidRDefault="000C493A" w:rsidP="009278D7">
      <w:pPr>
        <w:pStyle w:val="Code"/>
        <w:rPr>
          <w:lang w:eastAsia="en-IN"/>
        </w:rPr>
      </w:pPr>
      <w:r w:rsidRPr="000C493A">
        <w:rPr>
          <w:lang w:eastAsia="en-IN"/>
        </w:rPr>
        <w:t>------------------------------------------------</w:t>
      </w:r>
    </w:p>
    <w:p w14:paraId="2DC5FF40" w14:textId="77777777" w:rsidR="000C493A" w:rsidRPr="000C493A" w:rsidRDefault="000C493A" w:rsidP="009278D7">
      <w:pPr>
        <w:pStyle w:val="Code"/>
        <w:rPr>
          <w:lang w:eastAsia="en-IN"/>
        </w:rPr>
      </w:pPr>
      <w:r w:rsidRPr="000C493A">
        <w:rPr>
          <w:lang w:eastAsia="en-IN"/>
        </w:rPr>
        <w:t xml:space="preserve">101      Laptop               </w:t>
      </w:r>
      <w:r w:rsidRPr="000C493A">
        <w:rPr>
          <w:rFonts w:ascii="Times New Roman" w:hAnsi="Times New Roman" w:cs="Times New Roman"/>
          <w:lang w:eastAsia="en-IN"/>
        </w:rPr>
        <w:t>₹</w:t>
      </w:r>
      <w:r w:rsidRPr="000C493A">
        <w:rPr>
          <w:lang w:eastAsia="en-IN"/>
        </w:rPr>
        <w:t xml:space="preserve">45000.00    10        </w:t>
      </w:r>
    </w:p>
    <w:p w14:paraId="1FDE1225" w14:textId="77777777" w:rsidR="000C493A" w:rsidRPr="000C493A" w:rsidRDefault="000C493A" w:rsidP="009278D7">
      <w:pPr>
        <w:pStyle w:val="Code"/>
        <w:rPr>
          <w:lang w:eastAsia="en-IN"/>
        </w:rPr>
      </w:pPr>
      <w:r w:rsidRPr="000C493A">
        <w:rPr>
          <w:lang w:eastAsia="en-IN"/>
        </w:rPr>
        <w:t xml:space="preserve">102      Mouse                </w:t>
      </w:r>
      <w:r w:rsidRPr="000C493A">
        <w:rPr>
          <w:rFonts w:ascii="Times New Roman" w:hAnsi="Times New Roman" w:cs="Times New Roman"/>
          <w:lang w:eastAsia="en-IN"/>
        </w:rPr>
        <w:t>₹</w:t>
      </w:r>
      <w:r w:rsidRPr="000C493A">
        <w:rPr>
          <w:lang w:eastAsia="en-IN"/>
        </w:rPr>
        <w:t xml:space="preserve">350.50      50        </w:t>
      </w:r>
    </w:p>
    <w:p w14:paraId="256ACB64" w14:textId="77777777" w:rsidR="000C493A" w:rsidRPr="000C493A" w:rsidRDefault="000C493A" w:rsidP="009278D7">
      <w:pPr>
        <w:pStyle w:val="Code"/>
        <w:rPr>
          <w:lang w:eastAsia="en-IN"/>
        </w:rPr>
      </w:pPr>
      <w:r w:rsidRPr="000C493A">
        <w:rPr>
          <w:lang w:eastAsia="en-IN"/>
        </w:rPr>
        <w:t xml:space="preserve">103      Keyboard             </w:t>
      </w:r>
      <w:r w:rsidRPr="000C493A">
        <w:rPr>
          <w:rFonts w:ascii="Times New Roman" w:hAnsi="Times New Roman" w:cs="Times New Roman"/>
          <w:lang w:eastAsia="en-IN"/>
        </w:rPr>
        <w:t>₹</w:t>
      </w:r>
      <w:r w:rsidRPr="000C493A">
        <w:rPr>
          <w:lang w:eastAsia="en-IN"/>
        </w:rPr>
        <w:t>1200.00     25</w:t>
      </w:r>
    </w:p>
    <w:p w14:paraId="0D098CC7" w14:textId="77777777" w:rsidR="000C493A" w:rsidRPr="000C493A" w:rsidRDefault="00000000" w:rsidP="000C493A">
      <w:pPr>
        <w:spacing w:after="0" w:line="240" w:lineRule="auto"/>
        <w:rPr>
          <w:rFonts w:ascii="Amasis MT Pro" w:eastAsia="Times New Roman" w:hAnsi="Amasis MT Pro" w:cs="Times New Roman"/>
          <w:kern w:val="0"/>
          <w:lang w:eastAsia="en-IN"/>
          <w14:ligatures w14:val="none"/>
        </w:rPr>
      </w:pPr>
      <w:r>
        <w:rPr>
          <w:rFonts w:ascii="Amasis MT Pro" w:eastAsia="Times New Roman" w:hAnsi="Amasis MT Pro" w:cs="Times New Roman"/>
          <w:kern w:val="0"/>
          <w:lang w:eastAsia="en-IN"/>
          <w14:ligatures w14:val="none"/>
        </w:rPr>
        <w:pict w14:anchorId="1F6A8F2C">
          <v:rect id="_x0000_i1084" style="width:0;height:1.5pt" o:hralign="center" o:hrstd="t" o:hr="t" fillcolor="#a0a0a0" stroked="f"/>
        </w:pict>
      </w:r>
    </w:p>
    <w:p w14:paraId="426A72C7" w14:textId="77777777" w:rsidR="000C493A" w:rsidRPr="000C493A" w:rsidRDefault="000C493A" w:rsidP="00EB5751">
      <w:pPr>
        <w:pStyle w:val="Subheadddddf"/>
      </w:pPr>
      <w:r w:rsidRPr="000C493A">
        <w:t>Exercise 5: File Copy with Progress</w:t>
      </w:r>
    </w:p>
    <w:p w14:paraId="08C216E3" w14:textId="77777777" w:rsidR="000C493A" w:rsidRPr="000C493A" w:rsidRDefault="000C493A" w:rsidP="00EB5751">
      <w:pPr>
        <w:pStyle w:val="texxtt"/>
        <w:rPr>
          <w:lang w:eastAsia="en-IN"/>
        </w:rPr>
      </w:pPr>
      <w:r w:rsidRPr="000C493A">
        <w:rPr>
          <w:b/>
          <w:bCs/>
          <w:lang w:eastAsia="en-IN"/>
        </w:rPr>
        <w:t>Problem:</w:t>
      </w:r>
      <w:r w:rsidRPr="000C493A">
        <w:rPr>
          <w:lang w:eastAsia="en-IN"/>
        </w:rPr>
        <w:t xml:space="preserve"> Write a program that:</w:t>
      </w:r>
    </w:p>
    <w:p w14:paraId="18F4A6BC" w14:textId="77777777" w:rsidR="000C493A" w:rsidRPr="000C493A" w:rsidRDefault="000C493A" w:rsidP="00EB5751">
      <w:pPr>
        <w:pStyle w:val="Pointss"/>
      </w:pPr>
      <w:r w:rsidRPr="000C493A">
        <w:t>Copies content from one file to another</w:t>
      </w:r>
    </w:p>
    <w:p w14:paraId="7CAD2A79" w14:textId="77777777" w:rsidR="000C493A" w:rsidRPr="000C493A" w:rsidRDefault="000C493A" w:rsidP="00EB5751">
      <w:pPr>
        <w:pStyle w:val="Pointss"/>
      </w:pPr>
      <w:r w:rsidRPr="000C493A">
        <w:t>Shows progress during copying</w:t>
      </w:r>
    </w:p>
    <w:p w14:paraId="1A435C4B" w14:textId="77777777" w:rsidR="000C493A" w:rsidRPr="000C493A" w:rsidRDefault="000C493A" w:rsidP="00EB5751">
      <w:pPr>
        <w:pStyle w:val="Pointss"/>
      </w:pPr>
      <w:r w:rsidRPr="000C493A">
        <w:t>Reports total bytes copied</w:t>
      </w:r>
    </w:p>
    <w:p w14:paraId="2538784C" w14:textId="77777777" w:rsidR="000C493A" w:rsidRPr="000C493A" w:rsidRDefault="000C493A" w:rsidP="00EB5751">
      <w:pPr>
        <w:pStyle w:val="Pointss"/>
      </w:pPr>
      <w:r w:rsidRPr="000C493A">
        <w:t>Handles errors properly</w:t>
      </w:r>
    </w:p>
    <w:p w14:paraId="7BC926E3" w14:textId="3FAEF7B3" w:rsidR="000C493A" w:rsidRPr="000C493A" w:rsidRDefault="000C493A" w:rsidP="00EB5751">
      <w:pPr>
        <w:pStyle w:val="Subheadddddf"/>
      </w:pPr>
      <w:r w:rsidRPr="000C493A">
        <w:t>Solution:</w:t>
      </w:r>
    </w:p>
    <w:p w14:paraId="6EE5DDD5"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&lt;stdio.h&gt;</w:t>
      </w:r>
    </w:p>
    <w:p w14:paraId="037C1F9B"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include</w:t>
      </w:r>
      <w:r w:rsidRPr="000C493A">
        <w:rPr>
          <w:color w:val="E45649"/>
          <w:lang w:eastAsia="en-IN"/>
        </w:rPr>
        <w:t xml:space="preserve"> </w:t>
      </w:r>
      <w:r w:rsidRPr="000C493A">
        <w:rPr>
          <w:lang w:eastAsia="en-IN"/>
        </w:rPr>
        <w:t>&lt;stdlib.h&gt;</w:t>
      </w:r>
    </w:p>
    <w:p w14:paraId="4BD52E16" w14:textId="77777777" w:rsidR="000C493A" w:rsidRPr="000C493A" w:rsidRDefault="000C493A" w:rsidP="009278D7">
      <w:pPr>
        <w:pStyle w:val="Code"/>
        <w:rPr>
          <w:color w:val="383A42"/>
          <w:lang w:eastAsia="en-IN"/>
        </w:rPr>
      </w:pPr>
    </w:p>
    <w:p w14:paraId="4C55E559" w14:textId="77777777" w:rsidR="000C493A" w:rsidRPr="000C493A" w:rsidRDefault="000C493A" w:rsidP="009278D7">
      <w:pPr>
        <w:pStyle w:val="Code"/>
        <w:rPr>
          <w:color w:val="383A42"/>
          <w:lang w:eastAsia="en-IN"/>
        </w:rPr>
      </w:pPr>
      <w:r w:rsidRPr="000C493A">
        <w:rPr>
          <w:color w:val="E45649"/>
          <w:lang w:eastAsia="en-IN"/>
        </w:rPr>
        <w:t>#</w:t>
      </w:r>
      <w:r w:rsidRPr="000C493A">
        <w:rPr>
          <w:color w:val="A626A4"/>
          <w:lang w:eastAsia="en-IN"/>
        </w:rPr>
        <w:t>define</w:t>
      </w:r>
      <w:r w:rsidRPr="000C493A">
        <w:rPr>
          <w:color w:val="E45649"/>
          <w:lang w:eastAsia="en-IN"/>
        </w:rPr>
        <w:t xml:space="preserve"> BUFFER_SIZE </w:t>
      </w:r>
      <w:r w:rsidRPr="000C493A">
        <w:rPr>
          <w:color w:val="B76B01"/>
          <w:lang w:eastAsia="en-IN"/>
        </w:rPr>
        <w:t>1024</w:t>
      </w:r>
    </w:p>
    <w:p w14:paraId="164C5BA1" w14:textId="77777777" w:rsidR="000C493A" w:rsidRPr="000C493A" w:rsidRDefault="000C493A" w:rsidP="009278D7">
      <w:pPr>
        <w:pStyle w:val="Code"/>
        <w:rPr>
          <w:color w:val="383A42"/>
          <w:lang w:eastAsia="en-IN"/>
        </w:rPr>
      </w:pPr>
    </w:p>
    <w:p w14:paraId="0A63F03B" w14:textId="77777777" w:rsidR="000C493A" w:rsidRPr="000C493A" w:rsidRDefault="000C493A" w:rsidP="009278D7">
      <w:pPr>
        <w:pStyle w:val="Code"/>
        <w:rPr>
          <w:color w:val="383A42"/>
          <w:lang w:eastAsia="en-IN"/>
        </w:rPr>
      </w:pPr>
      <w:r w:rsidRPr="000C493A">
        <w:rPr>
          <w:color w:val="A626A4"/>
          <w:lang w:eastAsia="en-IN"/>
        </w:rPr>
        <w:t>long</w:t>
      </w:r>
      <w:r w:rsidRPr="000C493A">
        <w:rPr>
          <w:color w:val="383A42"/>
          <w:lang w:eastAsia="en-IN"/>
        </w:rPr>
        <w:t xml:space="preserve"> </w:t>
      </w:r>
      <w:r w:rsidRPr="000C493A">
        <w:rPr>
          <w:color w:val="4078F2"/>
          <w:lang w:eastAsia="en-IN"/>
        </w:rPr>
        <w:t>getFileSize</w:t>
      </w:r>
      <w:r w:rsidRPr="000C493A">
        <w:rPr>
          <w:color w:val="383A42"/>
          <w:lang w:eastAsia="en-IN"/>
        </w:rPr>
        <w:t>(</w:t>
      </w:r>
      <w:r w:rsidRPr="000C493A">
        <w:rPr>
          <w:color w:val="A626A4"/>
          <w:lang w:eastAsia="en-IN"/>
        </w:rPr>
        <w:t>const</w:t>
      </w:r>
      <w:r w:rsidRPr="000C493A">
        <w:rPr>
          <w:color w:val="383A42"/>
          <w:lang w:eastAsia="en-IN"/>
        </w:rPr>
        <w:t xml:space="preserve">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filename) {</w:t>
      </w:r>
    </w:p>
    <w:p w14:paraId="3703B883"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fp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 xml:space="preserve">(filename, </w:t>
      </w:r>
      <w:r w:rsidRPr="000C493A">
        <w:rPr>
          <w:lang w:eastAsia="en-IN"/>
        </w:rPr>
        <w:t>"rb"</w:t>
      </w:r>
      <w:r w:rsidRPr="000C493A">
        <w:rPr>
          <w:color w:val="383A42"/>
          <w:lang w:eastAsia="en-IN"/>
        </w:rPr>
        <w:t>);</w:t>
      </w:r>
    </w:p>
    <w:p w14:paraId="24CA52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long</w:t>
      </w:r>
      <w:r w:rsidRPr="000C493A">
        <w:rPr>
          <w:color w:val="383A42"/>
          <w:lang w:eastAsia="en-IN"/>
        </w:rPr>
        <w:t xml:space="preserve"> size;</w:t>
      </w:r>
    </w:p>
    <w:p w14:paraId="00CA1651" w14:textId="77777777" w:rsidR="000C493A" w:rsidRPr="000C493A" w:rsidRDefault="000C493A" w:rsidP="009278D7">
      <w:pPr>
        <w:pStyle w:val="Code"/>
        <w:rPr>
          <w:color w:val="383A42"/>
          <w:lang w:eastAsia="en-IN"/>
        </w:rPr>
      </w:pPr>
      <w:r w:rsidRPr="000C493A">
        <w:rPr>
          <w:color w:val="383A42"/>
          <w:lang w:eastAsia="en-IN"/>
        </w:rPr>
        <w:t xml:space="preserve">    </w:t>
      </w:r>
    </w:p>
    <w:p w14:paraId="63C6E3A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(fp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6018BA1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4078F2"/>
          <w:lang w:eastAsia="en-IN"/>
        </w:rPr>
        <w:t>-</w:t>
      </w:r>
      <w:r w:rsidRPr="000C493A">
        <w:rPr>
          <w:color w:val="B76B01"/>
          <w:lang w:eastAsia="en-IN"/>
        </w:rPr>
        <w:t>1</w:t>
      </w:r>
      <w:r w:rsidRPr="000C493A">
        <w:rPr>
          <w:color w:val="383A42"/>
          <w:lang w:eastAsia="en-IN"/>
        </w:rPr>
        <w:t>;</w:t>
      </w:r>
    </w:p>
    <w:p w14:paraId="2FA8C92C" w14:textId="77777777" w:rsidR="000C493A" w:rsidRPr="000C493A" w:rsidRDefault="000C493A" w:rsidP="009278D7">
      <w:pPr>
        <w:pStyle w:val="Code"/>
        <w:rPr>
          <w:color w:val="383A42"/>
          <w:lang w:eastAsia="en-IN"/>
        </w:rPr>
      </w:pPr>
      <w:r w:rsidRPr="000C493A">
        <w:rPr>
          <w:color w:val="383A42"/>
          <w:lang w:eastAsia="en-IN"/>
        </w:rPr>
        <w:t xml:space="preserve">    }</w:t>
      </w:r>
    </w:p>
    <w:p w14:paraId="793A6044" w14:textId="77777777" w:rsidR="000C493A" w:rsidRPr="000C493A" w:rsidRDefault="000C493A" w:rsidP="009278D7">
      <w:pPr>
        <w:pStyle w:val="Code"/>
        <w:rPr>
          <w:color w:val="383A42"/>
          <w:lang w:eastAsia="en-IN"/>
        </w:rPr>
      </w:pPr>
      <w:r w:rsidRPr="000C493A">
        <w:rPr>
          <w:color w:val="383A42"/>
          <w:lang w:eastAsia="en-IN"/>
        </w:rPr>
        <w:t xml:space="preserve">    </w:t>
      </w:r>
    </w:p>
    <w:p w14:paraId="4F8C154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fseek</w:t>
      </w:r>
      <w:r w:rsidRPr="000C493A">
        <w:rPr>
          <w:color w:val="383A42"/>
          <w:lang w:eastAsia="en-IN"/>
        </w:rPr>
        <w:t xml:space="preserve">(fp, </w:t>
      </w:r>
      <w:r w:rsidRPr="000C493A">
        <w:rPr>
          <w:color w:val="B76B01"/>
          <w:lang w:eastAsia="en-IN"/>
        </w:rPr>
        <w:t>0</w:t>
      </w:r>
      <w:r w:rsidRPr="000C493A">
        <w:rPr>
          <w:color w:val="383A42"/>
          <w:lang w:eastAsia="en-IN"/>
        </w:rPr>
        <w:t xml:space="preserve">, </w:t>
      </w:r>
      <w:r w:rsidRPr="000C493A">
        <w:rPr>
          <w:color w:val="B76B01"/>
          <w:lang w:eastAsia="en-IN"/>
        </w:rPr>
        <w:t>SEEK_END</w:t>
      </w:r>
      <w:r w:rsidRPr="000C493A">
        <w:rPr>
          <w:color w:val="383A42"/>
          <w:lang w:eastAsia="en-IN"/>
        </w:rPr>
        <w:t>);</w:t>
      </w:r>
    </w:p>
    <w:p w14:paraId="4C181E87" w14:textId="77777777" w:rsidR="000C493A" w:rsidRPr="000C493A" w:rsidRDefault="000C493A" w:rsidP="009278D7">
      <w:pPr>
        <w:pStyle w:val="Code"/>
        <w:rPr>
          <w:color w:val="383A42"/>
          <w:lang w:eastAsia="en-IN"/>
        </w:rPr>
      </w:pPr>
      <w:r w:rsidRPr="000C493A">
        <w:rPr>
          <w:color w:val="383A42"/>
          <w:lang w:eastAsia="en-IN"/>
        </w:rPr>
        <w:t xml:space="preserve">    size </w:t>
      </w:r>
      <w:r w:rsidRPr="000C493A">
        <w:rPr>
          <w:color w:val="4078F2"/>
          <w:lang w:eastAsia="en-IN"/>
        </w:rPr>
        <w:t>=</w:t>
      </w:r>
      <w:r w:rsidRPr="000C493A">
        <w:rPr>
          <w:color w:val="383A42"/>
          <w:lang w:eastAsia="en-IN"/>
        </w:rPr>
        <w:t xml:space="preserve"> </w:t>
      </w:r>
      <w:r w:rsidRPr="000C493A">
        <w:rPr>
          <w:color w:val="4078F2"/>
          <w:lang w:eastAsia="en-IN"/>
        </w:rPr>
        <w:t>ftell</w:t>
      </w:r>
      <w:r w:rsidRPr="000C493A">
        <w:rPr>
          <w:color w:val="383A42"/>
          <w:lang w:eastAsia="en-IN"/>
        </w:rPr>
        <w:t>(fp);</w:t>
      </w:r>
    </w:p>
    <w:p w14:paraId="5457F88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(fp);</w:t>
      </w:r>
    </w:p>
    <w:p w14:paraId="4DE765C8" w14:textId="77777777" w:rsidR="000C493A" w:rsidRPr="000C493A" w:rsidRDefault="000C493A" w:rsidP="009278D7">
      <w:pPr>
        <w:pStyle w:val="Code"/>
        <w:rPr>
          <w:color w:val="383A42"/>
          <w:lang w:eastAsia="en-IN"/>
        </w:rPr>
      </w:pPr>
      <w:r w:rsidRPr="000C493A">
        <w:rPr>
          <w:color w:val="383A42"/>
          <w:lang w:eastAsia="en-IN"/>
        </w:rPr>
        <w:t xml:space="preserve">    </w:t>
      </w:r>
    </w:p>
    <w:p w14:paraId="41388FB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size;</w:t>
      </w:r>
    </w:p>
    <w:p w14:paraId="31EDFBBB" w14:textId="77777777" w:rsidR="000C493A" w:rsidRPr="000C493A" w:rsidRDefault="000C493A" w:rsidP="009278D7">
      <w:pPr>
        <w:pStyle w:val="Code"/>
        <w:rPr>
          <w:color w:val="383A42"/>
          <w:lang w:eastAsia="en-IN"/>
        </w:rPr>
      </w:pPr>
      <w:r w:rsidRPr="000C493A">
        <w:rPr>
          <w:color w:val="383A42"/>
          <w:lang w:eastAsia="en-IN"/>
        </w:rPr>
        <w:t>}</w:t>
      </w:r>
    </w:p>
    <w:p w14:paraId="11DEFAC5" w14:textId="77777777" w:rsidR="000C493A" w:rsidRPr="000C493A" w:rsidRDefault="000C493A" w:rsidP="009278D7">
      <w:pPr>
        <w:pStyle w:val="Code"/>
        <w:rPr>
          <w:color w:val="383A42"/>
          <w:lang w:eastAsia="en-IN"/>
        </w:rPr>
      </w:pPr>
    </w:p>
    <w:p w14:paraId="32471622"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copyFile</w:t>
      </w:r>
      <w:r w:rsidRPr="000C493A">
        <w:rPr>
          <w:color w:val="383A42"/>
          <w:lang w:eastAsia="en-IN"/>
        </w:rPr>
        <w:t>(</w:t>
      </w:r>
      <w:r w:rsidRPr="000C493A">
        <w:rPr>
          <w:color w:val="A626A4"/>
          <w:lang w:eastAsia="en-IN"/>
        </w:rPr>
        <w:t>const</w:t>
      </w:r>
      <w:r w:rsidRPr="000C493A">
        <w:rPr>
          <w:color w:val="383A42"/>
          <w:lang w:eastAsia="en-IN"/>
        </w:rPr>
        <w:t xml:space="preserve">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 xml:space="preserve">source, </w:t>
      </w:r>
      <w:r w:rsidRPr="000C493A">
        <w:rPr>
          <w:color w:val="A626A4"/>
          <w:lang w:eastAsia="en-IN"/>
        </w:rPr>
        <w:t>const</w:t>
      </w:r>
      <w:r w:rsidRPr="000C493A">
        <w:rPr>
          <w:color w:val="383A42"/>
          <w:lang w:eastAsia="en-IN"/>
        </w:rPr>
        <w:t xml:space="preserve"> </w:t>
      </w:r>
      <w:r w:rsidRPr="000C493A">
        <w:rPr>
          <w:color w:val="A626A4"/>
          <w:lang w:eastAsia="en-IN"/>
        </w:rPr>
        <w:t>char</w:t>
      </w:r>
      <w:r w:rsidRPr="000C493A">
        <w:rPr>
          <w:color w:val="383A42"/>
          <w:lang w:eastAsia="en-IN"/>
        </w:rPr>
        <w:t xml:space="preserve"> </w:t>
      </w:r>
      <w:r w:rsidRPr="000C493A">
        <w:rPr>
          <w:color w:val="4078F2"/>
          <w:lang w:eastAsia="en-IN"/>
        </w:rPr>
        <w:t>*</w:t>
      </w:r>
      <w:r w:rsidRPr="000C493A">
        <w:rPr>
          <w:color w:val="383A42"/>
          <w:lang w:eastAsia="en-IN"/>
        </w:rPr>
        <w:t>destination) {</w:t>
      </w:r>
    </w:p>
    <w:p w14:paraId="6C28E386" w14:textId="77777777" w:rsidR="000C493A" w:rsidRPr="000C493A" w:rsidRDefault="000C493A" w:rsidP="009278D7">
      <w:pPr>
        <w:pStyle w:val="Code"/>
        <w:rPr>
          <w:color w:val="383A42"/>
          <w:lang w:eastAsia="en-IN"/>
        </w:rPr>
      </w:pPr>
      <w:r w:rsidRPr="000C493A">
        <w:rPr>
          <w:color w:val="383A42"/>
          <w:lang w:eastAsia="en-IN"/>
        </w:rPr>
        <w:t xml:space="preserve">    FILE </w:t>
      </w:r>
      <w:r w:rsidRPr="000C493A">
        <w:rPr>
          <w:color w:val="4078F2"/>
          <w:lang w:eastAsia="en-IN"/>
        </w:rPr>
        <w:t>*</w:t>
      </w:r>
      <w:r w:rsidRPr="000C493A">
        <w:rPr>
          <w:color w:val="383A42"/>
          <w:lang w:eastAsia="en-IN"/>
        </w:rPr>
        <w:t xml:space="preserve">srcFile, </w:t>
      </w:r>
      <w:r w:rsidRPr="000C493A">
        <w:rPr>
          <w:color w:val="4078F2"/>
          <w:lang w:eastAsia="en-IN"/>
        </w:rPr>
        <w:t>*</w:t>
      </w:r>
      <w:r w:rsidRPr="000C493A">
        <w:rPr>
          <w:color w:val="383A42"/>
          <w:lang w:eastAsia="en-IN"/>
        </w:rPr>
        <w:t>destFile;</w:t>
      </w:r>
    </w:p>
    <w:p w14:paraId="77AD8F5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buffer[BUFFER_SIZE];</w:t>
      </w:r>
    </w:p>
    <w:p w14:paraId="586068E6"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B76B01"/>
          <w:lang w:eastAsia="en-IN"/>
        </w:rPr>
        <w:t>size_t</w:t>
      </w:r>
      <w:r w:rsidRPr="000C493A">
        <w:rPr>
          <w:color w:val="383A42"/>
          <w:lang w:eastAsia="en-IN"/>
        </w:rPr>
        <w:t xml:space="preserve"> bytesRead, totalBytes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w:t>
      </w:r>
    </w:p>
    <w:p w14:paraId="05A5223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long</w:t>
      </w:r>
      <w:r w:rsidRPr="000C493A">
        <w:rPr>
          <w:color w:val="383A42"/>
          <w:lang w:eastAsia="en-IN"/>
        </w:rPr>
        <w:t xml:space="preserve"> fileSize </w:t>
      </w:r>
      <w:r w:rsidRPr="000C493A">
        <w:rPr>
          <w:color w:val="4078F2"/>
          <w:lang w:eastAsia="en-IN"/>
        </w:rPr>
        <w:t>=</w:t>
      </w:r>
      <w:r w:rsidRPr="000C493A">
        <w:rPr>
          <w:color w:val="383A42"/>
          <w:lang w:eastAsia="en-IN"/>
        </w:rPr>
        <w:t xml:space="preserve"> </w:t>
      </w:r>
      <w:r w:rsidRPr="000C493A">
        <w:rPr>
          <w:color w:val="4078F2"/>
          <w:lang w:eastAsia="en-IN"/>
        </w:rPr>
        <w:t>getFileSize</w:t>
      </w:r>
      <w:r w:rsidRPr="000C493A">
        <w:rPr>
          <w:color w:val="383A42"/>
          <w:lang w:eastAsia="en-IN"/>
        </w:rPr>
        <w:t>(source);</w:t>
      </w:r>
    </w:p>
    <w:p w14:paraId="2B1F3A1B" w14:textId="77777777" w:rsidR="000C493A" w:rsidRPr="000C493A" w:rsidRDefault="000C493A" w:rsidP="009278D7">
      <w:pPr>
        <w:pStyle w:val="Code"/>
        <w:rPr>
          <w:color w:val="383A42"/>
          <w:lang w:eastAsia="en-IN"/>
        </w:rPr>
      </w:pPr>
      <w:r w:rsidRPr="000C493A">
        <w:rPr>
          <w:color w:val="383A42"/>
          <w:lang w:eastAsia="en-IN"/>
        </w:rPr>
        <w:t xml:space="preserve">    </w:t>
      </w:r>
    </w:p>
    <w:p w14:paraId="6804DD4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(fileSize </w:t>
      </w:r>
      <w:r w:rsidRPr="000C493A">
        <w:rPr>
          <w:color w:val="4078F2"/>
          <w:lang w:eastAsia="en-IN"/>
        </w:rPr>
        <w:t>==</w:t>
      </w:r>
      <w:r w:rsidRPr="000C493A">
        <w:rPr>
          <w:color w:val="383A42"/>
          <w:lang w:eastAsia="en-IN"/>
        </w:rPr>
        <w:t xml:space="preserve"> </w:t>
      </w:r>
      <w:r w:rsidRPr="000C493A">
        <w:rPr>
          <w:color w:val="4078F2"/>
          <w:lang w:eastAsia="en-IN"/>
        </w:rPr>
        <w:t>-</w:t>
      </w:r>
      <w:r w:rsidRPr="000C493A">
        <w:rPr>
          <w:color w:val="B76B01"/>
          <w:lang w:eastAsia="en-IN"/>
        </w:rPr>
        <w:t>1</w:t>
      </w:r>
      <w:r w:rsidRPr="000C493A">
        <w:rPr>
          <w:color w:val="383A42"/>
          <w:lang w:eastAsia="en-IN"/>
        </w:rPr>
        <w:t>) {</w:t>
      </w:r>
    </w:p>
    <w:p w14:paraId="1DA99A8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Error: Source file '%s' not found.\n"</w:t>
      </w:r>
      <w:r w:rsidRPr="000C493A">
        <w:rPr>
          <w:color w:val="383A42"/>
          <w:lang w:eastAsia="en-IN"/>
        </w:rPr>
        <w:t>, source);</w:t>
      </w:r>
    </w:p>
    <w:p w14:paraId="0E98F2B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1CA37A79" w14:textId="77777777" w:rsidR="000C493A" w:rsidRPr="000C493A" w:rsidRDefault="000C493A" w:rsidP="009278D7">
      <w:pPr>
        <w:pStyle w:val="Code"/>
        <w:rPr>
          <w:color w:val="383A42"/>
          <w:lang w:eastAsia="en-IN"/>
        </w:rPr>
      </w:pPr>
      <w:r w:rsidRPr="000C493A">
        <w:rPr>
          <w:color w:val="383A42"/>
          <w:lang w:eastAsia="en-IN"/>
        </w:rPr>
        <w:t xml:space="preserve">    }</w:t>
      </w:r>
    </w:p>
    <w:p w14:paraId="469E2556" w14:textId="77777777" w:rsidR="000C493A" w:rsidRPr="000C493A" w:rsidRDefault="000C493A" w:rsidP="009278D7">
      <w:pPr>
        <w:pStyle w:val="Code"/>
        <w:rPr>
          <w:color w:val="383A42"/>
          <w:lang w:eastAsia="en-IN"/>
        </w:rPr>
      </w:pPr>
      <w:r w:rsidRPr="000C493A">
        <w:rPr>
          <w:color w:val="383A42"/>
          <w:lang w:eastAsia="en-IN"/>
        </w:rPr>
        <w:t xml:space="preserve">    </w:t>
      </w:r>
    </w:p>
    <w:p w14:paraId="3C0B229E" w14:textId="77777777" w:rsidR="000C493A" w:rsidRPr="000C493A" w:rsidRDefault="000C493A" w:rsidP="009278D7">
      <w:pPr>
        <w:pStyle w:val="Code"/>
        <w:rPr>
          <w:color w:val="383A42"/>
          <w:lang w:eastAsia="en-IN"/>
        </w:rPr>
      </w:pPr>
      <w:r w:rsidRPr="000C493A">
        <w:rPr>
          <w:color w:val="383A42"/>
          <w:lang w:eastAsia="en-IN"/>
        </w:rPr>
        <w:t xml:space="preserve">    srcFile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 xml:space="preserve">(source, </w:t>
      </w:r>
      <w:r w:rsidRPr="000C493A">
        <w:rPr>
          <w:lang w:eastAsia="en-IN"/>
        </w:rPr>
        <w:t>"rb"</w:t>
      </w:r>
      <w:r w:rsidRPr="000C493A">
        <w:rPr>
          <w:color w:val="383A42"/>
          <w:lang w:eastAsia="en-IN"/>
        </w:rPr>
        <w:t>);</w:t>
      </w:r>
    </w:p>
    <w:p w14:paraId="123BE117"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(srcFile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1E36F31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Error: Cannot open source file.\n"</w:t>
      </w:r>
      <w:r w:rsidRPr="000C493A">
        <w:rPr>
          <w:color w:val="383A42"/>
          <w:lang w:eastAsia="en-IN"/>
        </w:rPr>
        <w:t>);</w:t>
      </w:r>
    </w:p>
    <w:p w14:paraId="3D189AF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3FEA962" w14:textId="77777777" w:rsidR="000C493A" w:rsidRPr="000C493A" w:rsidRDefault="000C493A" w:rsidP="009278D7">
      <w:pPr>
        <w:pStyle w:val="Code"/>
        <w:rPr>
          <w:color w:val="383A42"/>
          <w:lang w:eastAsia="en-IN"/>
        </w:rPr>
      </w:pPr>
      <w:r w:rsidRPr="000C493A">
        <w:rPr>
          <w:color w:val="383A42"/>
          <w:lang w:eastAsia="en-IN"/>
        </w:rPr>
        <w:t xml:space="preserve">    }</w:t>
      </w:r>
    </w:p>
    <w:p w14:paraId="0BB50DC4" w14:textId="77777777" w:rsidR="000C493A" w:rsidRPr="000C493A" w:rsidRDefault="000C493A" w:rsidP="009278D7">
      <w:pPr>
        <w:pStyle w:val="Code"/>
        <w:rPr>
          <w:color w:val="383A42"/>
          <w:lang w:eastAsia="en-IN"/>
        </w:rPr>
      </w:pPr>
      <w:r w:rsidRPr="000C493A">
        <w:rPr>
          <w:color w:val="383A42"/>
          <w:lang w:eastAsia="en-IN"/>
        </w:rPr>
        <w:t xml:space="preserve">    </w:t>
      </w:r>
    </w:p>
    <w:p w14:paraId="3BDDC0BD" w14:textId="77777777" w:rsidR="000C493A" w:rsidRPr="000C493A" w:rsidRDefault="000C493A" w:rsidP="009278D7">
      <w:pPr>
        <w:pStyle w:val="Code"/>
        <w:rPr>
          <w:color w:val="383A42"/>
          <w:lang w:eastAsia="en-IN"/>
        </w:rPr>
      </w:pPr>
      <w:r w:rsidRPr="000C493A">
        <w:rPr>
          <w:color w:val="383A42"/>
          <w:lang w:eastAsia="en-IN"/>
        </w:rPr>
        <w:t xml:space="preserve">    destFile </w:t>
      </w:r>
      <w:r w:rsidRPr="000C493A">
        <w:rPr>
          <w:color w:val="4078F2"/>
          <w:lang w:eastAsia="en-IN"/>
        </w:rPr>
        <w:t>=</w:t>
      </w:r>
      <w:r w:rsidRPr="000C493A">
        <w:rPr>
          <w:color w:val="383A42"/>
          <w:lang w:eastAsia="en-IN"/>
        </w:rPr>
        <w:t xml:space="preserve"> </w:t>
      </w:r>
      <w:r w:rsidRPr="000C493A">
        <w:rPr>
          <w:color w:val="4078F2"/>
          <w:lang w:eastAsia="en-IN"/>
        </w:rPr>
        <w:t>fopen</w:t>
      </w:r>
      <w:r w:rsidRPr="000C493A">
        <w:rPr>
          <w:color w:val="383A42"/>
          <w:lang w:eastAsia="en-IN"/>
        </w:rPr>
        <w:t xml:space="preserve">(destination, </w:t>
      </w:r>
      <w:r w:rsidRPr="000C493A">
        <w:rPr>
          <w:lang w:eastAsia="en-IN"/>
        </w:rPr>
        <w:t>"wb"</w:t>
      </w:r>
      <w:r w:rsidRPr="000C493A">
        <w:rPr>
          <w:color w:val="383A42"/>
          <w:lang w:eastAsia="en-IN"/>
        </w:rPr>
        <w:t>);</w:t>
      </w:r>
    </w:p>
    <w:p w14:paraId="4537F6C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(destFile </w:t>
      </w:r>
      <w:r w:rsidRPr="000C493A">
        <w:rPr>
          <w:color w:val="4078F2"/>
          <w:lang w:eastAsia="en-IN"/>
        </w:rPr>
        <w:t>==</w:t>
      </w:r>
      <w:r w:rsidRPr="000C493A">
        <w:rPr>
          <w:color w:val="383A42"/>
          <w:lang w:eastAsia="en-IN"/>
        </w:rPr>
        <w:t xml:space="preserve"> </w:t>
      </w:r>
      <w:r w:rsidRPr="000C493A">
        <w:rPr>
          <w:color w:val="B76B01"/>
          <w:lang w:eastAsia="en-IN"/>
        </w:rPr>
        <w:t>NULL</w:t>
      </w:r>
      <w:r w:rsidRPr="000C493A">
        <w:rPr>
          <w:color w:val="383A42"/>
          <w:lang w:eastAsia="en-IN"/>
        </w:rPr>
        <w:t>) {</w:t>
      </w:r>
    </w:p>
    <w:p w14:paraId="0F028A7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Error: Cannot create destination file.\n"</w:t>
      </w:r>
      <w:r w:rsidRPr="000C493A">
        <w:rPr>
          <w:color w:val="383A42"/>
          <w:lang w:eastAsia="en-IN"/>
        </w:rPr>
        <w:t>);</w:t>
      </w:r>
    </w:p>
    <w:p w14:paraId="6F86686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(srcFile);</w:t>
      </w:r>
    </w:p>
    <w:p w14:paraId="125FC5E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7F3724D2" w14:textId="77777777" w:rsidR="000C493A" w:rsidRPr="000C493A" w:rsidRDefault="000C493A" w:rsidP="009278D7">
      <w:pPr>
        <w:pStyle w:val="Code"/>
        <w:rPr>
          <w:color w:val="383A42"/>
          <w:lang w:eastAsia="en-IN"/>
        </w:rPr>
      </w:pPr>
      <w:r w:rsidRPr="000C493A">
        <w:rPr>
          <w:color w:val="383A42"/>
          <w:lang w:eastAsia="en-IN"/>
        </w:rPr>
        <w:t xml:space="preserve">    }</w:t>
      </w:r>
    </w:p>
    <w:p w14:paraId="018C9590" w14:textId="77777777" w:rsidR="000C493A" w:rsidRPr="000C493A" w:rsidRDefault="000C493A" w:rsidP="009278D7">
      <w:pPr>
        <w:pStyle w:val="Code"/>
        <w:rPr>
          <w:color w:val="383A42"/>
          <w:lang w:eastAsia="en-IN"/>
        </w:rPr>
      </w:pPr>
      <w:r w:rsidRPr="000C493A">
        <w:rPr>
          <w:color w:val="383A42"/>
          <w:lang w:eastAsia="en-IN"/>
        </w:rPr>
        <w:t xml:space="preserve">    </w:t>
      </w:r>
    </w:p>
    <w:p w14:paraId="09525FC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Copying File ===\n"</w:t>
      </w:r>
      <w:r w:rsidRPr="000C493A">
        <w:rPr>
          <w:color w:val="383A42"/>
          <w:lang w:eastAsia="en-IN"/>
        </w:rPr>
        <w:t>);</w:t>
      </w:r>
    </w:p>
    <w:p w14:paraId="3831EE9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"Source: %s (%ld bytes)\n"</w:t>
      </w:r>
      <w:r w:rsidRPr="000C493A">
        <w:rPr>
          <w:color w:val="383A42"/>
          <w:lang w:eastAsia="en-IN"/>
        </w:rPr>
        <w:t>, source, fileSize);</w:t>
      </w:r>
    </w:p>
    <w:p w14:paraId="6E9A5E1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"Destination: %s\n\n"</w:t>
      </w:r>
      <w:r w:rsidRPr="000C493A">
        <w:rPr>
          <w:color w:val="383A42"/>
          <w:lang w:eastAsia="en-IN"/>
        </w:rPr>
        <w:t>, destination);</w:t>
      </w:r>
    </w:p>
    <w:p w14:paraId="3318BB67" w14:textId="77777777" w:rsidR="000C493A" w:rsidRPr="000C493A" w:rsidRDefault="000C493A" w:rsidP="009278D7">
      <w:pPr>
        <w:pStyle w:val="Code"/>
        <w:rPr>
          <w:color w:val="383A42"/>
          <w:lang w:eastAsia="en-IN"/>
        </w:rPr>
      </w:pPr>
      <w:r w:rsidRPr="000C493A">
        <w:rPr>
          <w:color w:val="383A42"/>
          <w:lang w:eastAsia="en-IN"/>
        </w:rPr>
        <w:t xml:space="preserve">    </w:t>
      </w:r>
    </w:p>
    <w:p w14:paraId="56DA1B7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Copy in chunks</w:t>
      </w:r>
    </w:p>
    <w:p w14:paraId="085D3F5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while</w:t>
      </w:r>
      <w:r w:rsidRPr="000C493A">
        <w:rPr>
          <w:color w:val="383A42"/>
          <w:lang w:eastAsia="en-IN"/>
        </w:rPr>
        <w:t xml:space="preserve"> ((bytesRead </w:t>
      </w:r>
      <w:r w:rsidRPr="000C493A">
        <w:rPr>
          <w:color w:val="4078F2"/>
          <w:lang w:eastAsia="en-IN"/>
        </w:rPr>
        <w:t>=</w:t>
      </w:r>
      <w:r w:rsidRPr="000C493A">
        <w:rPr>
          <w:color w:val="383A42"/>
          <w:lang w:eastAsia="en-IN"/>
        </w:rPr>
        <w:t xml:space="preserve"> </w:t>
      </w:r>
      <w:r w:rsidRPr="000C493A">
        <w:rPr>
          <w:color w:val="4078F2"/>
          <w:lang w:eastAsia="en-IN"/>
        </w:rPr>
        <w:t>fread</w:t>
      </w:r>
      <w:r w:rsidRPr="000C493A">
        <w:rPr>
          <w:color w:val="383A42"/>
          <w:lang w:eastAsia="en-IN"/>
        </w:rPr>
        <w:t xml:space="preserve">(buffer, </w:t>
      </w:r>
      <w:r w:rsidRPr="000C493A">
        <w:rPr>
          <w:color w:val="B76B01"/>
          <w:lang w:eastAsia="en-IN"/>
        </w:rPr>
        <w:t>1</w:t>
      </w:r>
      <w:r w:rsidRPr="000C493A">
        <w:rPr>
          <w:color w:val="383A42"/>
          <w:lang w:eastAsia="en-IN"/>
        </w:rPr>
        <w:t xml:space="preserve">, BUFFER_SIZE, srcFile)) </w:t>
      </w:r>
      <w:r w:rsidRPr="000C493A">
        <w:rPr>
          <w:color w:val="4078F2"/>
          <w:lang w:eastAsia="en-IN"/>
        </w:rPr>
        <w:t>&gt;</w:t>
      </w:r>
      <w:r w:rsidRPr="000C493A">
        <w:rPr>
          <w:color w:val="383A42"/>
          <w:lang w:eastAsia="en-IN"/>
        </w:rPr>
        <w:t xml:space="preserve"> </w:t>
      </w:r>
      <w:r w:rsidRPr="000C493A">
        <w:rPr>
          <w:color w:val="B76B01"/>
          <w:lang w:eastAsia="en-IN"/>
        </w:rPr>
        <w:t>0</w:t>
      </w:r>
      <w:r w:rsidRPr="000C493A">
        <w:rPr>
          <w:color w:val="383A42"/>
          <w:lang w:eastAsia="en-IN"/>
        </w:rPr>
        <w:t>) {</w:t>
      </w:r>
    </w:p>
    <w:p w14:paraId="7C529CA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fwrite</w:t>
      </w:r>
      <w:r w:rsidRPr="000C493A">
        <w:rPr>
          <w:color w:val="383A42"/>
          <w:lang w:eastAsia="en-IN"/>
        </w:rPr>
        <w:t xml:space="preserve">(buffer, </w:t>
      </w:r>
      <w:r w:rsidRPr="000C493A">
        <w:rPr>
          <w:color w:val="B76B01"/>
          <w:lang w:eastAsia="en-IN"/>
        </w:rPr>
        <w:t>1</w:t>
      </w:r>
      <w:r w:rsidRPr="000C493A">
        <w:rPr>
          <w:color w:val="383A42"/>
          <w:lang w:eastAsia="en-IN"/>
        </w:rPr>
        <w:t>, bytesRead, destFile);</w:t>
      </w:r>
    </w:p>
    <w:p w14:paraId="08519708" w14:textId="77777777" w:rsidR="000C493A" w:rsidRPr="000C493A" w:rsidRDefault="000C493A" w:rsidP="009278D7">
      <w:pPr>
        <w:pStyle w:val="Code"/>
        <w:rPr>
          <w:color w:val="383A42"/>
          <w:lang w:eastAsia="en-IN"/>
        </w:rPr>
      </w:pPr>
      <w:r w:rsidRPr="000C493A">
        <w:rPr>
          <w:color w:val="383A42"/>
          <w:lang w:eastAsia="en-IN"/>
        </w:rPr>
        <w:t xml:space="preserve">        totalBytes </w:t>
      </w:r>
      <w:r w:rsidRPr="000C493A">
        <w:rPr>
          <w:color w:val="4078F2"/>
          <w:lang w:eastAsia="en-IN"/>
        </w:rPr>
        <w:t>+=</w:t>
      </w:r>
      <w:r w:rsidRPr="000C493A">
        <w:rPr>
          <w:color w:val="383A42"/>
          <w:lang w:eastAsia="en-IN"/>
        </w:rPr>
        <w:t xml:space="preserve"> bytesRead;</w:t>
      </w:r>
    </w:p>
    <w:p w14:paraId="3D1BBCE3" w14:textId="77777777" w:rsidR="000C493A" w:rsidRPr="000C493A" w:rsidRDefault="000C493A" w:rsidP="009278D7">
      <w:pPr>
        <w:pStyle w:val="Code"/>
        <w:rPr>
          <w:color w:val="383A42"/>
          <w:lang w:eastAsia="en-IN"/>
        </w:rPr>
      </w:pPr>
      <w:r w:rsidRPr="000C493A">
        <w:rPr>
          <w:color w:val="383A42"/>
          <w:lang w:eastAsia="en-IN"/>
        </w:rPr>
        <w:t xml:space="preserve">        </w:t>
      </w:r>
    </w:p>
    <w:p w14:paraId="6C2A260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i/>
          <w:iCs/>
          <w:color w:val="A0A1A7"/>
          <w:lang w:eastAsia="en-IN"/>
        </w:rPr>
        <w:t>// Show progress</w:t>
      </w:r>
    </w:p>
    <w:p w14:paraId="2801EB6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int</w:t>
      </w:r>
      <w:r w:rsidRPr="000C493A">
        <w:rPr>
          <w:color w:val="383A42"/>
          <w:lang w:eastAsia="en-IN"/>
        </w:rPr>
        <w:t xml:space="preserve"> progress </w:t>
      </w:r>
      <w:r w:rsidRPr="000C493A">
        <w:rPr>
          <w:color w:val="4078F2"/>
          <w:lang w:eastAsia="en-IN"/>
        </w:rPr>
        <w:t>=</w:t>
      </w:r>
      <w:r w:rsidRPr="000C493A">
        <w:rPr>
          <w:color w:val="383A42"/>
          <w:lang w:eastAsia="en-IN"/>
        </w:rPr>
        <w:t xml:space="preserve"> (</w:t>
      </w:r>
      <w:r w:rsidRPr="000C493A">
        <w:rPr>
          <w:color w:val="A626A4"/>
          <w:lang w:eastAsia="en-IN"/>
        </w:rPr>
        <w:t>int</w:t>
      </w:r>
      <w:r w:rsidRPr="000C493A">
        <w:rPr>
          <w:color w:val="383A42"/>
          <w:lang w:eastAsia="en-IN"/>
        </w:rPr>
        <w:t xml:space="preserve">)((totalBytes </w:t>
      </w:r>
      <w:r w:rsidRPr="000C493A">
        <w:rPr>
          <w:color w:val="4078F2"/>
          <w:lang w:eastAsia="en-IN"/>
        </w:rPr>
        <w:t>*</w:t>
      </w:r>
      <w:r w:rsidRPr="000C493A">
        <w:rPr>
          <w:color w:val="383A42"/>
          <w:lang w:eastAsia="en-IN"/>
        </w:rPr>
        <w:t xml:space="preserve"> </w:t>
      </w:r>
      <w:r w:rsidRPr="000C493A">
        <w:rPr>
          <w:color w:val="B76B01"/>
          <w:lang w:eastAsia="en-IN"/>
        </w:rPr>
        <w:t>100</w:t>
      </w:r>
      <w:r w:rsidRPr="000C493A">
        <w:rPr>
          <w:color w:val="383A42"/>
          <w:lang w:eastAsia="en-IN"/>
        </w:rPr>
        <w:t xml:space="preserve">) </w:t>
      </w:r>
      <w:r w:rsidRPr="000C493A">
        <w:rPr>
          <w:color w:val="4078F2"/>
          <w:lang w:eastAsia="en-IN"/>
        </w:rPr>
        <w:t>/</w:t>
      </w:r>
      <w:r w:rsidRPr="000C493A">
        <w:rPr>
          <w:color w:val="383A42"/>
          <w:lang w:eastAsia="en-IN"/>
        </w:rPr>
        <w:t xml:space="preserve"> fileSize);</w:t>
      </w:r>
    </w:p>
    <w:p w14:paraId="6CAFC66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"\rProgress: ["</w:t>
      </w:r>
      <w:r w:rsidRPr="000C493A">
        <w:rPr>
          <w:color w:val="383A42"/>
          <w:lang w:eastAsia="en-IN"/>
        </w:rPr>
        <w:t>);</w:t>
      </w:r>
    </w:p>
    <w:p w14:paraId="2E5C037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for</w:t>
      </w:r>
      <w:r w:rsidRPr="000C493A">
        <w:rPr>
          <w:color w:val="383A42"/>
          <w:lang w:eastAsia="en-IN"/>
        </w:rPr>
        <w:t xml:space="preserve"> (</w:t>
      </w:r>
      <w:r w:rsidRPr="000C493A">
        <w:rPr>
          <w:color w:val="A626A4"/>
          <w:lang w:eastAsia="en-IN"/>
        </w:rPr>
        <w:t>int</w:t>
      </w:r>
      <w:r w:rsidRPr="000C493A">
        <w:rPr>
          <w:color w:val="383A42"/>
          <w:lang w:eastAsia="en-IN"/>
        </w:rPr>
        <w:t xml:space="preserve"> i </w:t>
      </w:r>
      <w:r w:rsidRPr="000C493A">
        <w:rPr>
          <w:color w:val="4078F2"/>
          <w:lang w:eastAsia="en-IN"/>
        </w:rPr>
        <w:t>=</w:t>
      </w:r>
      <w:r w:rsidRPr="000C493A">
        <w:rPr>
          <w:color w:val="383A42"/>
          <w:lang w:eastAsia="en-IN"/>
        </w:rPr>
        <w:t xml:space="preserve"> </w:t>
      </w:r>
      <w:r w:rsidRPr="000C493A">
        <w:rPr>
          <w:color w:val="B76B01"/>
          <w:lang w:eastAsia="en-IN"/>
        </w:rPr>
        <w:t>0</w:t>
      </w:r>
      <w:r w:rsidRPr="000C493A">
        <w:rPr>
          <w:color w:val="383A42"/>
          <w:lang w:eastAsia="en-IN"/>
        </w:rPr>
        <w:t xml:space="preserve">; i </w:t>
      </w:r>
      <w:r w:rsidRPr="000C493A">
        <w:rPr>
          <w:color w:val="4078F2"/>
          <w:lang w:eastAsia="en-IN"/>
        </w:rPr>
        <w:t>&lt;</w:t>
      </w:r>
      <w:r w:rsidRPr="000C493A">
        <w:rPr>
          <w:color w:val="383A42"/>
          <w:lang w:eastAsia="en-IN"/>
        </w:rPr>
        <w:t xml:space="preserve"> </w:t>
      </w:r>
      <w:r w:rsidRPr="000C493A">
        <w:rPr>
          <w:color w:val="B76B01"/>
          <w:lang w:eastAsia="en-IN"/>
        </w:rPr>
        <w:t>50</w:t>
      </w:r>
      <w:r w:rsidRPr="000C493A">
        <w:rPr>
          <w:color w:val="383A42"/>
          <w:lang w:eastAsia="en-IN"/>
        </w:rPr>
        <w:t>; i</w:t>
      </w:r>
      <w:r w:rsidRPr="000C493A">
        <w:rPr>
          <w:color w:val="4078F2"/>
          <w:lang w:eastAsia="en-IN"/>
        </w:rPr>
        <w:t>++</w:t>
      </w:r>
      <w:r w:rsidRPr="000C493A">
        <w:rPr>
          <w:color w:val="383A42"/>
          <w:lang w:eastAsia="en-IN"/>
        </w:rPr>
        <w:t>) {</w:t>
      </w:r>
    </w:p>
    <w:p w14:paraId="1AFCB03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(i </w:t>
      </w:r>
      <w:r w:rsidRPr="000C493A">
        <w:rPr>
          <w:color w:val="4078F2"/>
          <w:lang w:eastAsia="en-IN"/>
        </w:rPr>
        <w:t>&lt;</w:t>
      </w:r>
      <w:r w:rsidRPr="000C493A">
        <w:rPr>
          <w:color w:val="383A42"/>
          <w:lang w:eastAsia="en-IN"/>
        </w:rPr>
        <w:t xml:space="preserve"> progress </w:t>
      </w:r>
      <w:r w:rsidRPr="000C493A">
        <w:rPr>
          <w:color w:val="4078F2"/>
          <w:lang w:eastAsia="en-IN"/>
        </w:rPr>
        <w:t>/</w:t>
      </w:r>
      <w:r w:rsidRPr="000C493A">
        <w:rPr>
          <w:color w:val="383A42"/>
          <w:lang w:eastAsia="en-IN"/>
        </w:rPr>
        <w:t xml:space="preserve"> </w:t>
      </w:r>
      <w:r w:rsidRPr="000C493A">
        <w:rPr>
          <w:color w:val="B76B01"/>
          <w:lang w:eastAsia="en-IN"/>
        </w:rPr>
        <w:t>2</w:t>
      </w:r>
      <w:r w:rsidRPr="000C493A">
        <w:rPr>
          <w:color w:val="383A42"/>
          <w:lang w:eastAsia="en-IN"/>
        </w:rPr>
        <w:t>) {</w:t>
      </w:r>
    </w:p>
    <w:p w14:paraId="6B01D1C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color w:val="383A42"/>
          <w:lang w:eastAsia="en-IN"/>
        </w:rPr>
        <w:t>);</w:t>
      </w:r>
    </w:p>
    <w:p w14:paraId="3FD8986E"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735C7A2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w:t>
      </w:r>
      <w:r w:rsidRPr="000C493A">
        <w:rPr>
          <w:color w:val="383A42"/>
          <w:lang w:eastAsia="en-IN"/>
        </w:rPr>
        <w:t>);</w:t>
      </w:r>
    </w:p>
    <w:p w14:paraId="3DC7A507" w14:textId="77777777" w:rsidR="000C493A" w:rsidRPr="000C493A" w:rsidRDefault="000C493A" w:rsidP="009278D7">
      <w:pPr>
        <w:pStyle w:val="Code"/>
        <w:rPr>
          <w:color w:val="383A42"/>
          <w:lang w:eastAsia="en-IN"/>
        </w:rPr>
      </w:pPr>
      <w:r w:rsidRPr="000C493A">
        <w:rPr>
          <w:color w:val="383A42"/>
          <w:lang w:eastAsia="en-IN"/>
        </w:rPr>
        <w:t xml:space="preserve">            }</w:t>
      </w:r>
    </w:p>
    <w:p w14:paraId="2F12DC7A" w14:textId="77777777" w:rsidR="000C493A" w:rsidRPr="000C493A" w:rsidRDefault="000C493A" w:rsidP="009278D7">
      <w:pPr>
        <w:pStyle w:val="Code"/>
        <w:rPr>
          <w:color w:val="383A42"/>
          <w:lang w:eastAsia="en-IN"/>
        </w:rPr>
      </w:pPr>
      <w:r w:rsidRPr="000C493A">
        <w:rPr>
          <w:color w:val="383A42"/>
          <w:lang w:eastAsia="en-IN"/>
        </w:rPr>
        <w:t xml:space="preserve">        }</w:t>
      </w:r>
    </w:p>
    <w:p w14:paraId="01A1137C"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 %d%%"</w:t>
      </w:r>
      <w:r w:rsidRPr="000C493A">
        <w:rPr>
          <w:color w:val="383A42"/>
          <w:lang w:eastAsia="en-IN"/>
        </w:rPr>
        <w:t>, progress);</w:t>
      </w:r>
    </w:p>
    <w:p w14:paraId="1B75236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fflush</w:t>
      </w:r>
      <w:r w:rsidRPr="000C493A">
        <w:rPr>
          <w:color w:val="383A42"/>
          <w:lang w:eastAsia="en-IN"/>
        </w:rPr>
        <w:t>(</w:t>
      </w:r>
      <w:r w:rsidRPr="000C493A">
        <w:rPr>
          <w:color w:val="B76B01"/>
          <w:lang w:eastAsia="en-IN"/>
        </w:rPr>
        <w:t>stdout</w:t>
      </w:r>
      <w:r w:rsidRPr="000C493A">
        <w:rPr>
          <w:color w:val="383A42"/>
          <w:lang w:eastAsia="en-IN"/>
        </w:rPr>
        <w:t>);</w:t>
      </w:r>
    </w:p>
    <w:p w14:paraId="77DB4E4D" w14:textId="77777777" w:rsidR="000C493A" w:rsidRPr="000C493A" w:rsidRDefault="000C493A" w:rsidP="009278D7">
      <w:pPr>
        <w:pStyle w:val="Code"/>
        <w:rPr>
          <w:color w:val="383A42"/>
          <w:lang w:eastAsia="en-IN"/>
        </w:rPr>
      </w:pPr>
      <w:r w:rsidRPr="000C493A">
        <w:rPr>
          <w:color w:val="383A42"/>
          <w:lang w:eastAsia="en-IN"/>
        </w:rPr>
        <w:t xml:space="preserve">    }</w:t>
      </w:r>
    </w:p>
    <w:p w14:paraId="3357D44D" w14:textId="77777777" w:rsidR="000C493A" w:rsidRPr="000C493A" w:rsidRDefault="000C493A" w:rsidP="009278D7">
      <w:pPr>
        <w:pStyle w:val="Code"/>
        <w:rPr>
          <w:color w:val="383A42"/>
          <w:lang w:eastAsia="en-IN"/>
        </w:rPr>
      </w:pPr>
      <w:r w:rsidRPr="000C493A">
        <w:rPr>
          <w:color w:val="383A42"/>
          <w:lang w:eastAsia="en-IN"/>
        </w:rPr>
        <w:t xml:space="preserve">    </w:t>
      </w:r>
    </w:p>
    <w:p w14:paraId="4B7854A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"\n\n"</w:t>
      </w:r>
      <w:r w:rsidRPr="000C493A">
        <w:rPr>
          <w:color w:val="383A42"/>
          <w:lang w:eastAsia="en-IN"/>
        </w:rPr>
        <w:t>);</w:t>
      </w:r>
    </w:p>
    <w:p w14:paraId="62538957" w14:textId="77777777" w:rsidR="000C493A" w:rsidRPr="000C493A" w:rsidRDefault="000C493A" w:rsidP="009278D7">
      <w:pPr>
        <w:pStyle w:val="Code"/>
        <w:rPr>
          <w:color w:val="383A42"/>
          <w:lang w:eastAsia="en-IN"/>
        </w:rPr>
      </w:pPr>
      <w:r w:rsidRPr="000C493A">
        <w:rPr>
          <w:color w:val="383A42"/>
          <w:lang w:eastAsia="en-IN"/>
        </w:rPr>
        <w:t xml:space="preserve">    </w:t>
      </w:r>
    </w:p>
    <w:p w14:paraId="39C8BB2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(srcFile);</w:t>
      </w:r>
    </w:p>
    <w:p w14:paraId="64C18EC1"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fclose</w:t>
      </w:r>
      <w:r w:rsidRPr="000C493A">
        <w:rPr>
          <w:color w:val="383A42"/>
          <w:lang w:eastAsia="en-IN"/>
        </w:rPr>
        <w:t>(destFile);</w:t>
      </w:r>
    </w:p>
    <w:p w14:paraId="708E610B" w14:textId="77777777" w:rsidR="000C493A" w:rsidRPr="000C493A" w:rsidRDefault="000C493A" w:rsidP="009278D7">
      <w:pPr>
        <w:pStyle w:val="Code"/>
        <w:rPr>
          <w:color w:val="383A42"/>
          <w:lang w:eastAsia="en-IN"/>
        </w:rPr>
      </w:pPr>
      <w:r w:rsidRPr="000C493A">
        <w:rPr>
          <w:color w:val="383A42"/>
          <w:lang w:eastAsia="en-IN"/>
        </w:rPr>
        <w:t xml:space="preserve">    </w:t>
      </w:r>
    </w:p>
    <w:p w14:paraId="212DE885"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w:t>
      </w:r>
      <w:r w:rsidRPr="000C493A">
        <w:rPr>
          <w:rFonts w:ascii="Segoe UI Symbol" w:hAnsi="Segoe UI Symbol" w:cs="Segoe UI Symbol"/>
          <w:lang w:eastAsia="en-IN"/>
        </w:rPr>
        <w:t>✓</w:t>
      </w:r>
      <w:r w:rsidRPr="000C493A">
        <w:rPr>
          <w:lang w:eastAsia="en-IN"/>
        </w:rPr>
        <w:t xml:space="preserve"> File copied successfully!\n"</w:t>
      </w:r>
      <w:r w:rsidRPr="000C493A">
        <w:rPr>
          <w:color w:val="383A42"/>
          <w:lang w:eastAsia="en-IN"/>
        </w:rPr>
        <w:t>);</w:t>
      </w:r>
    </w:p>
    <w:p w14:paraId="793E042A"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"Total bytes copied: %zu\n"</w:t>
      </w:r>
      <w:r w:rsidRPr="000C493A">
        <w:rPr>
          <w:color w:val="383A42"/>
          <w:lang w:eastAsia="en-IN"/>
        </w:rPr>
        <w:t>, totalBytes);</w:t>
      </w:r>
    </w:p>
    <w:p w14:paraId="5B32B4E5" w14:textId="77777777" w:rsidR="000C493A" w:rsidRPr="000C493A" w:rsidRDefault="000C493A" w:rsidP="009278D7">
      <w:pPr>
        <w:pStyle w:val="Code"/>
        <w:rPr>
          <w:color w:val="383A42"/>
          <w:lang w:eastAsia="en-IN"/>
        </w:rPr>
      </w:pPr>
      <w:r w:rsidRPr="000C493A">
        <w:rPr>
          <w:color w:val="383A42"/>
          <w:lang w:eastAsia="en-IN"/>
        </w:rPr>
        <w:t xml:space="preserve">    </w:t>
      </w:r>
    </w:p>
    <w:p w14:paraId="435295E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1</w:t>
      </w:r>
      <w:r w:rsidRPr="000C493A">
        <w:rPr>
          <w:color w:val="383A42"/>
          <w:lang w:eastAsia="en-IN"/>
        </w:rPr>
        <w:t>;</w:t>
      </w:r>
    </w:p>
    <w:p w14:paraId="524E6BAE" w14:textId="77777777" w:rsidR="000C493A" w:rsidRPr="000C493A" w:rsidRDefault="000C493A" w:rsidP="009278D7">
      <w:pPr>
        <w:pStyle w:val="Code"/>
        <w:rPr>
          <w:color w:val="383A42"/>
          <w:lang w:eastAsia="en-IN"/>
        </w:rPr>
      </w:pPr>
      <w:r w:rsidRPr="000C493A">
        <w:rPr>
          <w:color w:val="383A42"/>
          <w:lang w:eastAsia="en-IN"/>
        </w:rPr>
        <w:t>}</w:t>
      </w:r>
    </w:p>
    <w:p w14:paraId="2585D019" w14:textId="77777777" w:rsidR="000C493A" w:rsidRPr="000C493A" w:rsidRDefault="000C493A" w:rsidP="009278D7">
      <w:pPr>
        <w:pStyle w:val="Code"/>
        <w:rPr>
          <w:color w:val="383A42"/>
          <w:lang w:eastAsia="en-IN"/>
        </w:rPr>
      </w:pPr>
    </w:p>
    <w:p w14:paraId="198D196A" w14:textId="77777777" w:rsidR="000C493A" w:rsidRPr="000C493A" w:rsidRDefault="000C493A" w:rsidP="009278D7">
      <w:pPr>
        <w:pStyle w:val="Code"/>
        <w:rPr>
          <w:color w:val="383A42"/>
          <w:lang w:eastAsia="en-IN"/>
        </w:rPr>
      </w:pPr>
      <w:r w:rsidRPr="000C493A">
        <w:rPr>
          <w:color w:val="A626A4"/>
          <w:lang w:eastAsia="en-IN"/>
        </w:rPr>
        <w:t>int</w:t>
      </w:r>
      <w:r w:rsidRPr="000C493A">
        <w:rPr>
          <w:color w:val="383A42"/>
          <w:lang w:eastAsia="en-IN"/>
        </w:rPr>
        <w:t xml:space="preserve"> </w:t>
      </w:r>
      <w:r w:rsidRPr="000C493A">
        <w:rPr>
          <w:color w:val="4078F2"/>
          <w:lang w:eastAsia="en-IN"/>
        </w:rPr>
        <w:t>main</w:t>
      </w:r>
      <w:r w:rsidRPr="000C493A">
        <w:rPr>
          <w:color w:val="383A42"/>
          <w:lang w:eastAsia="en-IN"/>
        </w:rPr>
        <w:t>() {</w:t>
      </w:r>
    </w:p>
    <w:p w14:paraId="5514B22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source[</w:t>
      </w:r>
      <w:r w:rsidRPr="000C493A">
        <w:rPr>
          <w:color w:val="B76B01"/>
          <w:lang w:eastAsia="en-IN"/>
        </w:rPr>
        <w:t>100</w:t>
      </w:r>
      <w:r w:rsidRPr="000C493A">
        <w:rPr>
          <w:color w:val="383A42"/>
          <w:lang w:eastAsia="en-IN"/>
        </w:rPr>
        <w:t>], destination[</w:t>
      </w:r>
      <w:r w:rsidRPr="000C493A">
        <w:rPr>
          <w:color w:val="B76B01"/>
          <w:lang w:eastAsia="en-IN"/>
        </w:rPr>
        <w:t>100</w:t>
      </w:r>
      <w:r w:rsidRPr="000C493A">
        <w:rPr>
          <w:color w:val="383A42"/>
          <w:lang w:eastAsia="en-IN"/>
        </w:rPr>
        <w:t>];</w:t>
      </w:r>
    </w:p>
    <w:p w14:paraId="16044ACE"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char</w:t>
      </w:r>
      <w:r w:rsidRPr="000C493A">
        <w:rPr>
          <w:color w:val="383A42"/>
          <w:lang w:eastAsia="en-IN"/>
        </w:rPr>
        <w:t xml:space="preserve"> choice;</w:t>
      </w:r>
    </w:p>
    <w:p w14:paraId="3DB68E3D" w14:textId="77777777" w:rsidR="000C493A" w:rsidRPr="000C493A" w:rsidRDefault="000C493A" w:rsidP="009278D7">
      <w:pPr>
        <w:pStyle w:val="Code"/>
        <w:rPr>
          <w:color w:val="383A42"/>
          <w:lang w:eastAsia="en-IN"/>
        </w:rPr>
      </w:pPr>
      <w:r w:rsidRPr="000C493A">
        <w:rPr>
          <w:color w:val="383A42"/>
          <w:lang w:eastAsia="en-IN"/>
        </w:rPr>
        <w:t xml:space="preserve">    </w:t>
      </w:r>
    </w:p>
    <w:p w14:paraId="1F7B85FD"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do</w:t>
      </w:r>
      <w:r w:rsidRPr="000C493A">
        <w:rPr>
          <w:color w:val="383A42"/>
          <w:lang w:eastAsia="en-IN"/>
        </w:rPr>
        <w:t xml:space="preserve"> {</w:t>
      </w:r>
    </w:p>
    <w:p w14:paraId="60D00DDB"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 File Copy Program ===\n"</w:t>
      </w:r>
      <w:r w:rsidRPr="000C493A">
        <w:rPr>
          <w:color w:val="383A42"/>
          <w:lang w:eastAsia="en-IN"/>
        </w:rPr>
        <w:t>);</w:t>
      </w:r>
    </w:p>
    <w:p w14:paraId="28B0675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source file name: "</w:t>
      </w:r>
      <w:r w:rsidRPr="000C493A">
        <w:rPr>
          <w:color w:val="383A42"/>
          <w:lang w:eastAsia="en-IN"/>
        </w:rPr>
        <w:t>);</w:t>
      </w:r>
    </w:p>
    <w:p w14:paraId="127889B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"%s"</w:t>
      </w:r>
      <w:r w:rsidRPr="000C493A">
        <w:rPr>
          <w:color w:val="383A42"/>
          <w:lang w:eastAsia="en-IN"/>
        </w:rPr>
        <w:t>, source);</w:t>
      </w:r>
    </w:p>
    <w:p w14:paraId="3546D0B2"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"Enter destination file name: "</w:t>
      </w:r>
      <w:r w:rsidRPr="000C493A">
        <w:rPr>
          <w:color w:val="383A42"/>
          <w:lang w:eastAsia="en-IN"/>
        </w:rPr>
        <w:t>);</w:t>
      </w:r>
    </w:p>
    <w:p w14:paraId="78C1197F"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"%s"</w:t>
      </w:r>
      <w:r w:rsidRPr="000C493A">
        <w:rPr>
          <w:color w:val="383A42"/>
          <w:lang w:eastAsia="en-IN"/>
        </w:rPr>
        <w:t>, destination);</w:t>
      </w:r>
    </w:p>
    <w:p w14:paraId="22FC1F5D" w14:textId="77777777" w:rsidR="000C493A" w:rsidRPr="000C493A" w:rsidRDefault="000C493A" w:rsidP="009278D7">
      <w:pPr>
        <w:pStyle w:val="Code"/>
        <w:rPr>
          <w:color w:val="383A42"/>
          <w:lang w:eastAsia="en-IN"/>
        </w:rPr>
      </w:pPr>
      <w:r w:rsidRPr="000C493A">
        <w:rPr>
          <w:color w:val="383A42"/>
          <w:lang w:eastAsia="en-IN"/>
        </w:rPr>
        <w:t xml:space="preserve">        </w:t>
      </w:r>
    </w:p>
    <w:p w14:paraId="3D4C00F0"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if</w:t>
      </w:r>
      <w:r w:rsidRPr="000C493A">
        <w:rPr>
          <w:color w:val="383A42"/>
          <w:lang w:eastAsia="en-IN"/>
        </w:rPr>
        <w:t xml:space="preserve"> (</w:t>
      </w:r>
      <w:r w:rsidRPr="000C493A">
        <w:rPr>
          <w:color w:val="4078F2"/>
          <w:lang w:eastAsia="en-IN"/>
        </w:rPr>
        <w:t>copyFile</w:t>
      </w:r>
      <w:r w:rsidRPr="000C493A">
        <w:rPr>
          <w:color w:val="383A42"/>
          <w:lang w:eastAsia="en-IN"/>
        </w:rPr>
        <w:t>(source, destination)) {</w:t>
      </w:r>
    </w:p>
    <w:p w14:paraId="27CCBBF9"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rFonts w:ascii="Segoe UI Symbol" w:hAnsi="Segoe UI Symbol" w:cs="Segoe UI Symbol"/>
          <w:lang w:eastAsia="en-IN"/>
        </w:rPr>
        <w:t>✓</w:t>
      </w:r>
      <w:r w:rsidRPr="000C493A">
        <w:rPr>
          <w:lang w:eastAsia="en-IN"/>
        </w:rPr>
        <w:t xml:space="preserve"> Operation completed successfully!\n"</w:t>
      </w:r>
      <w:r w:rsidRPr="000C493A">
        <w:rPr>
          <w:color w:val="383A42"/>
          <w:lang w:eastAsia="en-IN"/>
        </w:rPr>
        <w:t>);</w:t>
      </w:r>
    </w:p>
    <w:p w14:paraId="74540F8D"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else</w:t>
      </w:r>
      <w:r w:rsidRPr="000C493A">
        <w:rPr>
          <w:color w:val="383A42"/>
          <w:lang w:eastAsia="en-IN"/>
        </w:rPr>
        <w:t xml:space="preserve"> {</w:t>
      </w:r>
    </w:p>
    <w:p w14:paraId="57E59B1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w:t>
      </w:r>
      <w:r w:rsidRPr="000C493A">
        <w:rPr>
          <w:rFonts w:ascii="Segoe UI Symbol" w:hAnsi="Segoe UI Symbol" w:cs="Segoe UI Symbol"/>
          <w:lang w:eastAsia="en-IN"/>
        </w:rPr>
        <w:t>✗</w:t>
      </w:r>
      <w:r w:rsidRPr="000C493A">
        <w:rPr>
          <w:lang w:eastAsia="en-IN"/>
        </w:rPr>
        <w:t xml:space="preserve"> Operation failed!\n"</w:t>
      </w:r>
      <w:r w:rsidRPr="000C493A">
        <w:rPr>
          <w:color w:val="383A42"/>
          <w:lang w:eastAsia="en-IN"/>
        </w:rPr>
        <w:t>);</w:t>
      </w:r>
    </w:p>
    <w:p w14:paraId="1E7BBFC3" w14:textId="77777777" w:rsidR="000C493A" w:rsidRPr="000C493A" w:rsidRDefault="000C493A" w:rsidP="009278D7">
      <w:pPr>
        <w:pStyle w:val="Code"/>
        <w:rPr>
          <w:color w:val="383A42"/>
          <w:lang w:eastAsia="en-IN"/>
        </w:rPr>
      </w:pPr>
      <w:r w:rsidRPr="000C493A">
        <w:rPr>
          <w:color w:val="383A42"/>
          <w:lang w:eastAsia="en-IN"/>
        </w:rPr>
        <w:t xml:space="preserve">        }</w:t>
      </w:r>
    </w:p>
    <w:p w14:paraId="0C785FBA" w14:textId="77777777" w:rsidR="000C493A" w:rsidRPr="000C493A" w:rsidRDefault="000C493A" w:rsidP="009278D7">
      <w:pPr>
        <w:pStyle w:val="Code"/>
        <w:rPr>
          <w:color w:val="383A42"/>
          <w:lang w:eastAsia="en-IN"/>
        </w:rPr>
      </w:pPr>
      <w:r w:rsidRPr="000C493A">
        <w:rPr>
          <w:color w:val="383A42"/>
          <w:lang w:eastAsia="en-IN"/>
        </w:rPr>
        <w:t xml:space="preserve">        </w:t>
      </w:r>
    </w:p>
    <w:p w14:paraId="00FD2BC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"\nDo you want to copy another file? (y/n): "</w:t>
      </w:r>
      <w:r w:rsidRPr="000C493A">
        <w:rPr>
          <w:color w:val="383A42"/>
          <w:lang w:eastAsia="en-IN"/>
        </w:rPr>
        <w:t>);</w:t>
      </w:r>
    </w:p>
    <w:p w14:paraId="0B853688"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scanf</w:t>
      </w:r>
      <w:r w:rsidRPr="000C493A">
        <w:rPr>
          <w:color w:val="383A42"/>
          <w:lang w:eastAsia="en-IN"/>
        </w:rPr>
        <w:t>(</w:t>
      </w:r>
      <w:r w:rsidRPr="000C493A">
        <w:rPr>
          <w:lang w:eastAsia="en-IN"/>
        </w:rPr>
        <w:t>" %c"</w:t>
      </w:r>
      <w:r w:rsidRPr="000C493A">
        <w:rPr>
          <w:color w:val="383A42"/>
          <w:lang w:eastAsia="en-IN"/>
        </w:rPr>
        <w:t xml:space="preserve">, </w:t>
      </w:r>
      <w:r w:rsidRPr="000C493A">
        <w:rPr>
          <w:color w:val="4078F2"/>
          <w:lang w:eastAsia="en-IN"/>
        </w:rPr>
        <w:t>&amp;</w:t>
      </w:r>
      <w:r w:rsidRPr="000C493A">
        <w:rPr>
          <w:color w:val="383A42"/>
          <w:lang w:eastAsia="en-IN"/>
        </w:rPr>
        <w:t>choice);</w:t>
      </w:r>
    </w:p>
    <w:p w14:paraId="1089AC98" w14:textId="77777777" w:rsidR="000C493A" w:rsidRPr="000C493A" w:rsidRDefault="000C493A" w:rsidP="009278D7">
      <w:pPr>
        <w:pStyle w:val="Code"/>
        <w:rPr>
          <w:color w:val="383A42"/>
          <w:lang w:eastAsia="en-IN"/>
        </w:rPr>
      </w:pPr>
      <w:r w:rsidRPr="000C493A">
        <w:rPr>
          <w:color w:val="383A42"/>
          <w:lang w:eastAsia="en-IN"/>
        </w:rPr>
        <w:t xml:space="preserve">        </w:t>
      </w:r>
    </w:p>
    <w:p w14:paraId="0CAEF024" w14:textId="77777777" w:rsidR="000C493A" w:rsidRPr="000C493A" w:rsidRDefault="000C493A" w:rsidP="009278D7">
      <w:pPr>
        <w:pStyle w:val="Code"/>
        <w:rPr>
          <w:color w:val="383A42"/>
          <w:lang w:eastAsia="en-IN"/>
        </w:rPr>
      </w:pPr>
      <w:r w:rsidRPr="000C493A">
        <w:rPr>
          <w:color w:val="383A42"/>
          <w:lang w:eastAsia="en-IN"/>
        </w:rPr>
        <w:t xml:space="preserve">    } </w:t>
      </w:r>
      <w:r w:rsidRPr="000C493A">
        <w:rPr>
          <w:color w:val="A626A4"/>
          <w:lang w:eastAsia="en-IN"/>
        </w:rPr>
        <w:t>while</w:t>
      </w:r>
      <w:r w:rsidRPr="000C493A">
        <w:rPr>
          <w:color w:val="383A42"/>
          <w:lang w:eastAsia="en-IN"/>
        </w:rPr>
        <w:t xml:space="preserve"> (choice </w:t>
      </w:r>
      <w:r w:rsidRPr="000C493A">
        <w:rPr>
          <w:color w:val="4078F2"/>
          <w:lang w:eastAsia="en-IN"/>
        </w:rPr>
        <w:t>==</w:t>
      </w:r>
      <w:r w:rsidRPr="000C493A">
        <w:rPr>
          <w:color w:val="383A42"/>
          <w:lang w:eastAsia="en-IN"/>
        </w:rPr>
        <w:t xml:space="preserve"> </w:t>
      </w:r>
      <w:r w:rsidRPr="000C493A">
        <w:rPr>
          <w:lang w:eastAsia="en-IN"/>
        </w:rPr>
        <w:t>'y'</w:t>
      </w:r>
      <w:r w:rsidRPr="000C493A">
        <w:rPr>
          <w:color w:val="383A42"/>
          <w:lang w:eastAsia="en-IN"/>
        </w:rPr>
        <w:t xml:space="preserve"> </w:t>
      </w:r>
      <w:r w:rsidRPr="000C493A">
        <w:rPr>
          <w:color w:val="4078F2"/>
          <w:lang w:eastAsia="en-IN"/>
        </w:rPr>
        <w:t>||</w:t>
      </w:r>
      <w:r w:rsidRPr="000C493A">
        <w:rPr>
          <w:color w:val="383A42"/>
          <w:lang w:eastAsia="en-IN"/>
        </w:rPr>
        <w:t xml:space="preserve"> choice </w:t>
      </w:r>
      <w:r w:rsidRPr="000C493A">
        <w:rPr>
          <w:color w:val="4078F2"/>
          <w:lang w:eastAsia="en-IN"/>
        </w:rPr>
        <w:t>==</w:t>
      </w:r>
      <w:r w:rsidRPr="000C493A">
        <w:rPr>
          <w:color w:val="383A42"/>
          <w:lang w:eastAsia="en-IN"/>
        </w:rPr>
        <w:t xml:space="preserve"> </w:t>
      </w:r>
      <w:r w:rsidRPr="000C493A">
        <w:rPr>
          <w:lang w:eastAsia="en-IN"/>
        </w:rPr>
        <w:t>'Y'</w:t>
      </w:r>
      <w:r w:rsidRPr="000C493A">
        <w:rPr>
          <w:color w:val="383A42"/>
          <w:lang w:eastAsia="en-IN"/>
        </w:rPr>
        <w:t>);</w:t>
      </w:r>
    </w:p>
    <w:p w14:paraId="2E3F57A7" w14:textId="77777777" w:rsidR="000C493A" w:rsidRPr="000C493A" w:rsidRDefault="000C493A" w:rsidP="009278D7">
      <w:pPr>
        <w:pStyle w:val="Code"/>
        <w:rPr>
          <w:color w:val="383A42"/>
          <w:lang w:eastAsia="en-IN"/>
        </w:rPr>
      </w:pPr>
      <w:r w:rsidRPr="000C493A">
        <w:rPr>
          <w:color w:val="383A42"/>
          <w:lang w:eastAsia="en-IN"/>
        </w:rPr>
        <w:t xml:space="preserve">    </w:t>
      </w:r>
    </w:p>
    <w:p w14:paraId="4F127733"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4078F2"/>
          <w:lang w:eastAsia="en-IN"/>
        </w:rPr>
        <w:t>printf</w:t>
      </w:r>
      <w:r w:rsidRPr="000C493A">
        <w:rPr>
          <w:color w:val="383A42"/>
          <w:lang w:eastAsia="en-IN"/>
        </w:rPr>
        <w:t>(</w:t>
      </w:r>
      <w:r w:rsidRPr="000C493A">
        <w:rPr>
          <w:lang w:eastAsia="en-IN"/>
        </w:rPr>
        <w:t>"\nThank you for using File Copy Program!\n"</w:t>
      </w:r>
      <w:r w:rsidRPr="000C493A">
        <w:rPr>
          <w:color w:val="383A42"/>
          <w:lang w:eastAsia="en-IN"/>
        </w:rPr>
        <w:t>);</w:t>
      </w:r>
    </w:p>
    <w:p w14:paraId="1273B356" w14:textId="77777777" w:rsidR="000C493A" w:rsidRPr="000C493A" w:rsidRDefault="000C493A" w:rsidP="009278D7">
      <w:pPr>
        <w:pStyle w:val="Code"/>
        <w:rPr>
          <w:color w:val="383A42"/>
          <w:lang w:eastAsia="en-IN"/>
        </w:rPr>
      </w:pPr>
      <w:r w:rsidRPr="000C493A">
        <w:rPr>
          <w:color w:val="383A42"/>
          <w:lang w:eastAsia="en-IN"/>
        </w:rPr>
        <w:t xml:space="preserve">    </w:t>
      </w:r>
    </w:p>
    <w:p w14:paraId="7BB3B744" w14:textId="77777777" w:rsidR="000C493A" w:rsidRPr="000C493A" w:rsidRDefault="000C493A" w:rsidP="009278D7">
      <w:pPr>
        <w:pStyle w:val="Code"/>
        <w:rPr>
          <w:color w:val="383A42"/>
          <w:lang w:eastAsia="en-IN"/>
        </w:rPr>
      </w:pPr>
      <w:r w:rsidRPr="000C493A">
        <w:rPr>
          <w:color w:val="383A42"/>
          <w:lang w:eastAsia="en-IN"/>
        </w:rPr>
        <w:t xml:space="preserve">    </w:t>
      </w:r>
      <w:r w:rsidRPr="000C493A">
        <w:rPr>
          <w:color w:val="A626A4"/>
          <w:lang w:eastAsia="en-IN"/>
        </w:rPr>
        <w:t>return</w:t>
      </w:r>
      <w:r w:rsidRPr="000C493A">
        <w:rPr>
          <w:color w:val="383A42"/>
          <w:lang w:eastAsia="en-IN"/>
        </w:rPr>
        <w:t xml:space="preserve"> </w:t>
      </w:r>
      <w:r w:rsidRPr="000C493A">
        <w:rPr>
          <w:color w:val="B76B01"/>
          <w:lang w:eastAsia="en-IN"/>
        </w:rPr>
        <w:t>0</w:t>
      </w:r>
      <w:r w:rsidRPr="000C493A">
        <w:rPr>
          <w:color w:val="383A42"/>
          <w:lang w:eastAsia="en-IN"/>
        </w:rPr>
        <w:t>;</w:t>
      </w:r>
    </w:p>
    <w:p w14:paraId="388AA16B" w14:textId="77777777" w:rsidR="000C493A" w:rsidRPr="000C493A" w:rsidRDefault="000C493A" w:rsidP="009278D7">
      <w:pPr>
        <w:pStyle w:val="Code"/>
        <w:rPr>
          <w:color w:val="383A42"/>
          <w:lang w:eastAsia="en-IN"/>
        </w:rPr>
      </w:pPr>
      <w:r w:rsidRPr="000C493A">
        <w:rPr>
          <w:color w:val="383A42"/>
          <w:lang w:eastAsia="en-IN"/>
        </w:rPr>
        <w:t>}</w:t>
      </w:r>
    </w:p>
    <w:p w14:paraId="395F4722" w14:textId="77777777" w:rsidR="000C493A" w:rsidRPr="000C493A" w:rsidRDefault="000C493A" w:rsidP="00EB5751">
      <w:pPr>
        <w:pStyle w:val="Subheadddddf"/>
      </w:pPr>
      <w:r w:rsidRPr="000C493A">
        <w:t>Sample Output:</w:t>
      </w:r>
    </w:p>
    <w:p w14:paraId="1738C536" w14:textId="77777777" w:rsidR="000C493A" w:rsidRPr="000C493A" w:rsidRDefault="000C493A" w:rsidP="009278D7">
      <w:pPr>
        <w:pStyle w:val="Code"/>
        <w:rPr>
          <w:lang w:eastAsia="en-IN"/>
        </w:rPr>
      </w:pPr>
      <w:r w:rsidRPr="000C493A">
        <w:rPr>
          <w:lang w:eastAsia="en-IN"/>
        </w:rPr>
        <w:t>=== File Copy Program ===</w:t>
      </w:r>
    </w:p>
    <w:p w14:paraId="77F264A2" w14:textId="77777777" w:rsidR="000C493A" w:rsidRPr="000C493A" w:rsidRDefault="000C493A" w:rsidP="009278D7">
      <w:pPr>
        <w:pStyle w:val="Code"/>
        <w:rPr>
          <w:lang w:eastAsia="en-IN"/>
        </w:rPr>
      </w:pPr>
      <w:r w:rsidRPr="000C493A">
        <w:rPr>
          <w:lang w:eastAsia="en-IN"/>
        </w:rPr>
        <w:t>Enter source file name: document.txt</w:t>
      </w:r>
    </w:p>
    <w:p w14:paraId="290B87A6" w14:textId="77777777" w:rsidR="000C493A" w:rsidRPr="000C493A" w:rsidRDefault="000C493A" w:rsidP="009278D7">
      <w:pPr>
        <w:pStyle w:val="Code"/>
        <w:rPr>
          <w:lang w:eastAsia="en-IN"/>
        </w:rPr>
      </w:pPr>
      <w:r w:rsidRPr="000C493A">
        <w:rPr>
          <w:lang w:eastAsia="en-IN"/>
        </w:rPr>
        <w:t>Enter destination file name: backup.txt</w:t>
      </w:r>
    </w:p>
    <w:p w14:paraId="3A5FBB41" w14:textId="77777777" w:rsidR="000C493A" w:rsidRPr="000C493A" w:rsidRDefault="000C493A" w:rsidP="009278D7">
      <w:pPr>
        <w:pStyle w:val="Code"/>
        <w:rPr>
          <w:lang w:eastAsia="en-IN"/>
        </w:rPr>
      </w:pPr>
    </w:p>
    <w:p w14:paraId="059F7F30" w14:textId="77777777" w:rsidR="000C493A" w:rsidRPr="000C493A" w:rsidRDefault="000C493A" w:rsidP="009278D7">
      <w:pPr>
        <w:pStyle w:val="Code"/>
        <w:rPr>
          <w:lang w:eastAsia="en-IN"/>
        </w:rPr>
      </w:pPr>
      <w:r w:rsidRPr="000C493A">
        <w:rPr>
          <w:lang w:eastAsia="en-IN"/>
        </w:rPr>
        <w:t>=== Copying File ===</w:t>
      </w:r>
    </w:p>
    <w:p w14:paraId="52DF0E5B" w14:textId="77777777" w:rsidR="000C493A" w:rsidRPr="000C493A" w:rsidRDefault="000C493A" w:rsidP="009278D7">
      <w:pPr>
        <w:pStyle w:val="Code"/>
        <w:rPr>
          <w:lang w:eastAsia="en-IN"/>
        </w:rPr>
      </w:pPr>
      <w:r w:rsidRPr="000C493A">
        <w:rPr>
          <w:lang w:eastAsia="en-IN"/>
        </w:rPr>
        <w:t>Source: document.txt (2458 bytes)</w:t>
      </w:r>
    </w:p>
    <w:p w14:paraId="5236A28F" w14:textId="77777777" w:rsidR="000C493A" w:rsidRPr="000C493A" w:rsidRDefault="000C493A" w:rsidP="009278D7">
      <w:pPr>
        <w:pStyle w:val="Code"/>
        <w:rPr>
          <w:lang w:eastAsia="en-IN"/>
        </w:rPr>
      </w:pPr>
      <w:r w:rsidRPr="000C493A">
        <w:rPr>
          <w:lang w:eastAsia="en-IN"/>
        </w:rPr>
        <w:t>Destination: backup.txt</w:t>
      </w:r>
    </w:p>
    <w:p w14:paraId="15071833" w14:textId="77777777" w:rsidR="000C493A" w:rsidRPr="000C493A" w:rsidRDefault="000C493A" w:rsidP="009278D7">
      <w:pPr>
        <w:pStyle w:val="Code"/>
        <w:rPr>
          <w:lang w:eastAsia="en-IN"/>
        </w:rPr>
      </w:pPr>
    </w:p>
    <w:p w14:paraId="4C38249C" w14:textId="77777777" w:rsidR="000C493A" w:rsidRPr="000C493A" w:rsidRDefault="000C493A" w:rsidP="009278D7">
      <w:pPr>
        <w:pStyle w:val="Code"/>
        <w:rPr>
          <w:lang w:eastAsia="en-IN"/>
        </w:rPr>
      </w:pPr>
      <w:r w:rsidRPr="000C493A">
        <w:rPr>
          <w:lang w:eastAsia="en-IN"/>
        </w:rPr>
        <w:t>Progress: [==================================================] 100%</w:t>
      </w:r>
    </w:p>
    <w:p w14:paraId="20E14479" w14:textId="77777777" w:rsidR="000C493A" w:rsidRPr="000C493A" w:rsidRDefault="000C493A" w:rsidP="009278D7">
      <w:pPr>
        <w:pStyle w:val="Code"/>
        <w:rPr>
          <w:lang w:eastAsia="en-IN"/>
        </w:rPr>
      </w:pPr>
    </w:p>
    <w:p w14:paraId="7D0C9A97" w14:textId="77777777" w:rsidR="000C493A" w:rsidRPr="000C493A" w:rsidRDefault="000C493A" w:rsidP="009278D7">
      <w:pPr>
        <w:pStyle w:val="Code"/>
        <w:rPr>
          <w:lang w:eastAsia="en-IN"/>
        </w:rPr>
      </w:pPr>
      <w:r w:rsidRPr="000C493A">
        <w:rPr>
          <w:rFonts w:ascii="Segoe UI Symbol" w:hAnsi="Segoe UI Symbol" w:cs="Segoe UI Symbol"/>
          <w:lang w:eastAsia="en-IN"/>
        </w:rPr>
        <w:t>✓</w:t>
      </w:r>
      <w:r w:rsidRPr="000C493A">
        <w:rPr>
          <w:lang w:eastAsia="en-IN"/>
        </w:rPr>
        <w:t xml:space="preserve"> File copied successfully!</w:t>
      </w:r>
    </w:p>
    <w:p w14:paraId="67937B61" w14:textId="77777777" w:rsidR="000C493A" w:rsidRPr="000C493A" w:rsidRDefault="000C493A" w:rsidP="009278D7">
      <w:pPr>
        <w:pStyle w:val="Code"/>
        <w:rPr>
          <w:lang w:eastAsia="en-IN"/>
        </w:rPr>
      </w:pPr>
      <w:r w:rsidRPr="000C493A">
        <w:rPr>
          <w:lang w:eastAsia="en-IN"/>
        </w:rPr>
        <w:t>Total bytes copied: 2458</w:t>
      </w:r>
    </w:p>
    <w:p w14:paraId="1FF12111" w14:textId="77777777" w:rsidR="000C493A" w:rsidRPr="000C493A" w:rsidRDefault="000C493A" w:rsidP="009278D7">
      <w:pPr>
        <w:pStyle w:val="Code"/>
        <w:rPr>
          <w:lang w:eastAsia="en-IN"/>
        </w:rPr>
      </w:pPr>
    </w:p>
    <w:p w14:paraId="008E4114" w14:textId="77777777" w:rsidR="000C493A" w:rsidRPr="000C493A" w:rsidRDefault="000C493A" w:rsidP="009278D7">
      <w:pPr>
        <w:pStyle w:val="Code"/>
        <w:rPr>
          <w:lang w:eastAsia="en-IN"/>
        </w:rPr>
      </w:pPr>
      <w:r w:rsidRPr="000C493A">
        <w:rPr>
          <w:rFonts w:ascii="Segoe UI Symbol" w:hAnsi="Segoe UI Symbol" w:cs="Segoe UI Symbol"/>
          <w:lang w:eastAsia="en-IN"/>
        </w:rPr>
        <w:t>✓</w:t>
      </w:r>
      <w:r w:rsidRPr="000C493A">
        <w:rPr>
          <w:lang w:eastAsia="en-IN"/>
        </w:rPr>
        <w:t xml:space="preserve"> Operation completed successfully!</w:t>
      </w:r>
    </w:p>
    <w:p w14:paraId="6C633CB5" w14:textId="77777777" w:rsidR="000C493A" w:rsidRPr="000C493A" w:rsidRDefault="000C493A" w:rsidP="009278D7">
      <w:pPr>
        <w:pStyle w:val="Code"/>
        <w:rPr>
          <w:lang w:eastAsia="en-IN"/>
        </w:rPr>
      </w:pPr>
    </w:p>
    <w:p w14:paraId="361CDE8C" w14:textId="77777777" w:rsidR="000C493A" w:rsidRPr="000C493A" w:rsidRDefault="000C493A" w:rsidP="009278D7">
      <w:pPr>
        <w:pStyle w:val="Code"/>
        <w:rPr>
          <w:lang w:eastAsia="en-IN"/>
        </w:rPr>
      </w:pPr>
      <w:r w:rsidRPr="000C493A">
        <w:rPr>
          <w:lang w:eastAsia="en-IN"/>
        </w:rPr>
        <w:t>Do you want to copy another file? (y/n): n</w:t>
      </w:r>
    </w:p>
    <w:p w14:paraId="0C926A5E" w14:textId="77777777" w:rsidR="000C493A" w:rsidRPr="000C493A" w:rsidRDefault="000C493A" w:rsidP="009278D7">
      <w:pPr>
        <w:pStyle w:val="Code"/>
        <w:rPr>
          <w:lang w:eastAsia="en-IN"/>
        </w:rPr>
      </w:pPr>
    </w:p>
    <w:p w14:paraId="680752E4" w14:textId="77777777" w:rsidR="000C493A" w:rsidRPr="000C493A" w:rsidRDefault="000C493A" w:rsidP="009278D7">
      <w:pPr>
        <w:pStyle w:val="Code"/>
        <w:rPr>
          <w:lang w:eastAsia="en-IN"/>
        </w:rPr>
      </w:pPr>
      <w:r w:rsidRPr="000C493A">
        <w:rPr>
          <w:lang w:eastAsia="en-IN"/>
        </w:rPr>
        <w:t>Thank you for using File Copy Program!</w:t>
      </w:r>
    </w:p>
    <w:p w14:paraId="551FE80B" w14:textId="17E003A9" w:rsidR="000C493A" w:rsidRDefault="000C493A" w:rsidP="00EB5751">
      <w:pPr>
        <w:pStyle w:val="Subheadddddf"/>
      </w:pPr>
      <w:r w:rsidRPr="000C493A">
        <w:t>Summary</w:t>
      </w:r>
    </w:p>
    <w:p w14:paraId="64018579" w14:textId="6B8BCD80" w:rsidR="00C1355F" w:rsidRPr="00303499" w:rsidRDefault="00C1355F" w:rsidP="00EB5751">
      <w:pPr>
        <w:pStyle w:val="Pointss"/>
      </w:pPr>
      <w:r w:rsidRPr="00303499">
        <w:rPr>
          <w:rStyle w:val="Strong"/>
          <w:rFonts w:ascii="Amasis MT Pro" w:eastAsiaTheme="majorEastAsia" w:hAnsi="Amasis MT Pro"/>
        </w:rPr>
        <w:t>File handling</w:t>
      </w:r>
      <w:r w:rsidRPr="00303499">
        <w:t xml:space="preserve"> in C enables programs to </w:t>
      </w:r>
      <w:r w:rsidRPr="00303499">
        <w:rPr>
          <w:rStyle w:val="Strong"/>
          <w:rFonts w:ascii="Amasis MT Pro" w:eastAsiaTheme="majorEastAsia" w:hAnsi="Amasis MT Pro"/>
        </w:rPr>
        <w:t>store, retrieve, and process data permanently</w:t>
      </w:r>
      <w:r w:rsidRPr="00303499">
        <w:t xml:space="preserve"> on storage devices rather than just in memory.</w:t>
      </w:r>
    </w:p>
    <w:p w14:paraId="296A5377" w14:textId="6D578A41" w:rsidR="00C1355F" w:rsidRPr="00303499" w:rsidRDefault="00C1355F" w:rsidP="00EB5751">
      <w:pPr>
        <w:pStyle w:val="Pointss"/>
      </w:pPr>
      <w:r w:rsidRPr="00303499">
        <w:t xml:space="preserve">Files allow </w:t>
      </w:r>
      <w:r w:rsidRPr="00303499">
        <w:rPr>
          <w:rStyle w:val="Strong"/>
          <w:rFonts w:ascii="Amasis MT Pro" w:eastAsiaTheme="majorEastAsia" w:hAnsi="Amasis MT Pro"/>
        </w:rPr>
        <w:t>efficient management of large data</w:t>
      </w:r>
      <w:r w:rsidRPr="00303499">
        <w:t xml:space="preserve">, easy </w:t>
      </w:r>
      <w:r w:rsidRPr="00303499">
        <w:rPr>
          <w:rStyle w:val="Strong"/>
          <w:rFonts w:ascii="Amasis MT Pro" w:eastAsiaTheme="majorEastAsia" w:hAnsi="Amasis MT Pro"/>
        </w:rPr>
        <w:t>data sharing between programs</w:t>
      </w:r>
      <w:r w:rsidRPr="00303499">
        <w:t xml:space="preserve">, and </w:t>
      </w:r>
      <w:r w:rsidRPr="00303499">
        <w:rPr>
          <w:rStyle w:val="Strong"/>
          <w:rFonts w:ascii="Amasis MT Pro" w:eastAsiaTheme="majorEastAsia" w:hAnsi="Amasis MT Pro"/>
        </w:rPr>
        <w:t>creation of backups and logs</w:t>
      </w:r>
      <w:r w:rsidRPr="00303499">
        <w:t>.</w:t>
      </w:r>
    </w:p>
    <w:p w14:paraId="6F10D445" w14:textId="525FC909" w:rsidR="00C1355F" w:rsidRPr="00303499" w:rsidRDefault="00C1355F" w:rsidP="00EB5751">
      <w:pPr>
        <w:pStyle w:val="Pointss"/>
      </w:pPr>
      <w:r w:rsidRPr="00303499">
        <w:t xml:space="preserve">The </w:t>
      </w:r>
      <w:r w:rsidRPr="00303499">
        <w:rPr>
          <w:rStyle w:val="HTMLCode"/>
          <w:rFonts w:ascii="Amasis MT Pro" w:eastAsiaTheme="majorEastAsia" w:hAnsi="Amasis MT Pro"/>
          <w:b/>
          <w:bCs/>
          <w:sz w:val="24"/>
          <w:szCs w:val="24"/>
        </w:rPr>
        <w:t>fopen()</w:t>
      </w:r>
      <w:r w:rsidRPr="00303499">
        <w:t xml:space="preserve"> function opens files in various modes (</w:t>
      </w:r>
      <w:r w:rsidRPr="00303499">
        <w:rPr>
          <w:rStyle w:val="HTMLCode"/>
          <w:rFonts w:ascii="Amasis MT Pro" w:eastAsiaTheme="majorEastAsia" w:hAnsi="Amasis MT Pro"/>
          <w:sz w:val="24"/>
          <w:szCs w:val="24"/>
        </w:rPr>
        <w:t>r</w:t>
      </w:r>
      <w:r w:rsidRPr="00303499">
        <w:t xml:space="preserve">, </w:t>
      </w:r>
      <w:r w:rsidRPr="00303499">
        <w:rPr>
          <w:rStyle w:val="HTMLCode"/>
          <w:rFonts w:ascii="Amasis MT Pro" w:eastAsiaTheme="majorEastAsia" w:hAnsi="Amasis MT Pro"/>
          <w:sz w:val="24"/>
          <w:szCs w:val="24"/>
        </w:rPr>
        <w:t>w</w:t>
      </w:r>
      <w:r w:rsidRPr="00303499">
        <w:t xml:space="preserve">, </w:t>
      </w:r>
      <w:r w:rsidRPr="00303499">
        <w:rPr>
          <w:rStyle w:val="HTMLCode"/>
          <w:rFonts w:ascii="Amasis MT Pro" w:eastAsiaTheme="majorEastAsia" w:hAnsi="Amasis MT Pro"/>
          <w:sz w:val="24"/>
          <w:szCs w:val="24"/>
        </w:rPr>
        <w:t>a</w:t>
      </w:r>
      <w:r w:rsidRPr="00303499">
        <w:t xml:space="preserve">, </w:t>
      </w:r>
      <w:r w:rsidRPr="00303499">
        <w:rPr>
          <w:rStyle w:val="HTMLCode"/>
          <w:rFonts w:ascii="Amasis MT Pro" w:eastAsiaTheme="majorEastAsia" w:hAnsi="Amasis MT Pro"/>
          <w:sz w:val="24"/>
          <w:szCs w:val="24"/>
        </w:rPr>
        <w:t>rb</w:t>
      </w:r>
      <w:r w:rsidRPr="00303499">
        <w:t xml:space="preserve">, </w:t>
      </w:r>
      <w:r w:rsidRPr="00303499">
        <w:rPr>
          <w:rStyle w:val="HTMLCode"/>
          <w:rFonts w:ascii="Amasis MT Pro" w:eastAsiaTheme="majorEastAsia" w:hAnsi="Amasis MT Pro"/>
          <w:sz w:val="24"/>
          <w:szCs w:val="24"/>
        </w:rPr>
        <w:t>wb</w:t>
      </w:r>
      <w:r w:rsidRPr="00303499">
        <w:t xml:space="preserve">, etc.), and </w:t>
      </w:r>
      <w:r w:rsidRPr="00303499">
        <w:rPr>
          <w:rStyle w:val="HTMLCode"/>
          <w:rFonts w:ascii="Amasis MT Pro" w:eastAsiaTheme="majorEastAsia" w:hAnsi="Amasis MT Pro"/>
          <w:b/>
          <w:bCs/>
          <w:sz w:val="24"/>
          <w:szCs w:val="24"/>
        </w:rPr>
        <w:t>fclose()</w:t>
      </w:r>
      <w:r w:rsidRPr="00303499">
        <w:t xml:space="preserve"> properly closes them to prevent data loss.</w:t>
      </w:r>
    </w:p>
    <w:p w14:paraId="73AC4550" w14:textId="3FB04DFD" w:rsidR="00C1355F" w:rsidRPr="00303499" w:rsidRDefault="00C1355F" w:rsidP="00EB5751">
      <w:pPr>
        <w:pStyle w:val="Pointss"/>
      </w:pPr>
      <w:r w:rsidRPr="00303499">
        <w:rPr>
          <w:rStyle w:val="Strong"/>
          <w:rFonts w:ascii="Amasis MT Pro" w:eastAsiaTheme="majorEastAsia" w:hAnsi="Amasis MT Pro"/>
        </w:rPr>
        <w:t>Formatted I/O functions</w:t>
      </w:r>
      <w:r w:rsidRPr="00303499">
        <w:t xml:space="preserve"> (</w:t>
      </w:r>
      <w:r w:rsidRPr="00303499">
        <w:rPr>
          <w:rStyle w:val="HTMLCode"/>
          <w:rFonts w:ascii="Amasis MT Pro" w:eastAsiaTheme="majorEastAsia" w:hAnsi="Amasis MT Pro"/>
          <w:sz w:val="24"/>
          <w:szCs w:val="24"/>
        </w:rPr>
        <w:t>fprintf()</w:t>
      </w:r>
      <w:r w:rsidRPr="00303499">
        <w:t xml:space="preserve">, </w:t>
      </w:r>
      <w:r w:rsidRPr="00303499">
        <w:rPr>
          <w:rStyle w:val="HTMLCode"/>
          <w:rFonts w:ascii="Amasis MT Pro" w:eastAsiaTheme="majorEastAsia" w:hAnsi="Amasis MT Pro"/>
          <w:sz w:val="24"/>
          <w:szCs w:val="24"/>
        </w:rPr>
        <w:t>fscanf()</w:t>
      </w:r>
      <w:r w:rsidRPr="00303499">
        <w:t xml:space="preserve">) are used for structured data, while </w:t>
      </w:r>
      <w:r w:rsidRPr="00303499">
        <w:rPr>
          <w:rStyle w:val="Strong"/>
          <w:rFonts w:ascii="Amasis MT Pro" w:eastAsiaTheme="majorEastAsia" w:hAnsi="Amasis MT Pro"/>
        </w:rPr>
        <w:t>string I/O functions</w:t>
      </w:r>
      <w:r w:rsidRPr="00303499">
        <w:t xml:space="preserve"> (</w:t>
      </w:r>
      <w:r w:rsidRPr="00303499">
        <w:rPr>
          <w:rStyle w:val="HTMLCode"/>
          <w:rFonts w:ascii="Amasis MT Pro" w:eastAsiaTheme="majorEastAsia" w:hAnsi="Amasis MT Pro"/>
          <w:sz w:val="24"/>
          <w:szCs w:val="24"/>
        </w:rPr>
        <w:t>fgets()</w:t>
      </w:r>
      <w:r w:rsidRPr="00303499">
        <w:t xml:space="preserve">, </w:t>
      </w:r>
      <w:r w:rsidRPr="00303499">
        <w:rPr>
          <w:rStyle w:val="HTMLCode"/>
          <w:rFonts w:ascii="Amasis MT Pro" w:eastAsiaTheme="majorEastAsia" w:hAnsi="Amasis MT Pro"/>
          <w:sz w:val="24"/>
          <w:szCs w:val="24"/>
        </w:rPr>
        <w:t>fputs()</w:t>
      </w:r>
      <w:r w:rsidRPr="00303499">
        <w:t>) handle line-based input/output.</w:t>
      </w:r>
    </w:p>
    <w:p w14:paraId="32EBFDC8" w14:textId="69ACB614" w:rsidR="00C1355F" w:rsidRPr="00303499" w:rsidRDefault="00C1355F" w:rsidP="00EB5751">
      <w:pPr>
        <w:pStyle w:val="Pointss"/>
      </w:pPr>
      <w:r w:rsidRPr="00303499">
        <w:rPr>
          <w:rStyle w:val="Strong"/>
          <w:rFonts w:ascii="Amasis MT Pro" w:eastAsiaTheme="majorEastAsia" w:hAnsi="Amasis MT Pro"/>
        </w:rPr>
        <w:t>Character I/O functions</w:t>
      </w:r>
      <w:r w:rsidRPr="00303499">
        <w:t xml:space="preserve"> (</w:t>
      </w:r>
      <w:r w:rsidRPr="00303499">
        <w:rPr>
          <w:rStyle w:val="HTMLCode"/>
          <w:rFonts w:ascii="Amasis MT Pro" w:eastAsiaTheme="majorEastAsia" w:hAnsi="Amasis MT Pro"/>
          <w:sz w:val="24"/>
          <w:szCs w:val="24"/>
        </w:rPr>
        <w:t>fgetc()</w:t>
      </w:r>
      <w:r w:rsidRPr="00303499">
        <w:t xml:space="preserve">, </w:t>
      </w:r>
      <w:r w:rsidRPr="00303499">
        <w:rPr>
          <w:rStyle w:val="HTMLCode"/>
          <w:rFonts w:ascii="Amasis MT Pro" w:eastAsiaTheme="majorEastAsia" w:hAnsi="Amasis MT Pro"/>
          <w:sz w:val="24"/>
          <w:szCs w:val="24"/>
        </w:rPr>
        <w:t>fputc()</w:t>
      </w:r>
      <w:r w:rsidRPr="00303499">
        <w:t>) read and write one character at a time, useful for simple text processing.</w:t>
      </w:r>
    </w:p>
    <w:p w14:paraId="2273B4E7" w14:textId="21D20EEF" w:rsidR="00C1355F" w:rsidRPr="00303499" w:rsidRDefault="00C1355F" w:rsidP="00EB5751">
      <w:pPr>
        <w:pStyle w:val="Pointss"/>
      </w:pPr>
      <w:r w:rsidRPr="00303499">
        <w:rPr>
          <w:rStyle w:val="Strong"/>
          <w:rFonts w:ascii="Amasis MT Pro" w:eastAsiaTheme="majorEastAsia" w:hAnsi="Amasis MT Pro"/>
        </w:rPr>
        <w:t>Binary I/O functions</w:t>
      </w:r>
      <w:r w:rsidRPr="00303499">
        <w:t xml:space="preserve"> (</w:t>
      </w:r>
      <w:r w:rsidRPr="00303499">
        <w:rPr>
          <w:rStyle w:val="HTMLCode"/>
          <w:rFonts w:ascii="Amasis MT Pro" w:eastAsiaTheme="majorEastAsia" w:hAnsi="Amasis MT Pro"/>
          <w:sz w:val="24"/>
          <w:szCs w:val="24"/>
        </w:rPr>
        <w:t>fread()</w:t>
      </w:r>
      <w:r w:rsidRPr="00303499">
        <w:t xml:space="preserve">, </w:t>
      </w:r>
      <w:r w:rsidRPr="00303499">
        <w:rPr>
          <w:rStyle w:val="HTMLCode"/>
          <w:rFonts w:ascii="Amasis MT Pro" w:eastAsiaTheme="majorEastAsia" w:hAnsi="Amasis MT Pro"/>
          <w:sz w:val="24"/>
          <w:szCs w:val="24"/>
        </w:rPr>
        <w:t>fwrite()</w:t>
      </w:r>
      <w:r w:rsidRPr="00303499">
        <w:t>) enable reading and writing of raw data, preserving exact memory representations for structures or arrays.</w:t>
      </w:r>
    </w:p>
    <w:p w14:paraId="4BEFD430" w14:textId="1293AF5C" w:rsidR="00C1355F" w:rsidRPr="00303499" w:rsidRDefault="00C1355F" w:rsidP="00EB5751">
      <w:pPr>
        <w:pStyle w:val="Pointss"/>
      </w:pPr>
      <w:r w:rsidRPr="00303499">
        <w:rPr>
          <w:rStyle w:val="Strong"/>
          <w:rFonts w:ascii="Amasis MT Pro" w:eastAsiaTheme="majorEastAsia" w:hAnsi="Amasis MT Pro"/>
        </w:rPr>
        <w:t>File positioning functions</w:t>
      </w:r>
      <w:r w:rsidRPr="00303499">
        <w:t xml:space="preserve"> (</w:t>
      </w:r>
      <w:r w:rsidRPr="00303499">
        <w:rPr>
          <w:rStyle w:val="HTMLCode"/>
          <w:rFonts w:ascii="Amasis MT Pro" w:eastAsiaTheme="majorEastAsia" w:hAnsi="Amasis MT Pro"/>
          <w:sz w:val="24"/>
          <w:szCs w:val="24"/>
        </w:rPr>
        <w:t>fseek()</w:t>
      </w:r>
      <w:r w:rsidRPr="00303499">
        <w:t xml:space="preserve">, </w:t>
      </w:r>
      <w:r w:rsidRPr="00303499">
        <w:rPr>
          <w:rStyle w:val="HTMLCode"/>
          <w:rFonts w:ascii="Amasis MT Pro" w:eastAsiaTheme="majorEastAsia" w:hAnsi="Amasis MT Pro"/>
          <w:sz w:val="24"/>
          <w:szCs w:val="24"/>
        </w:rPr>
        <w:t>ftell()</w:t>
      </w:r>
      <w:r w:rsidRPr="00303499">
        <w:t xml:space="preserve">, </w:t>
      </w:r>
      <w:r w:rsidRPr="00303499">
        <w:rPr>
          <w:rStyle w:val="HTMLCode"/>
          <w:rFonts w:ascii="Amasis MT Pro" w:eastAsiaTheme="majorEastAsia" w:hAnsi="Amasis MT Pro"/>
          <w:sz w:val="24"/>
          <w:szCs w:val="24"/>
        </w:rPr>
        <w:t>rewind()</w:t>
      </w:r>
      <w:r w:rsidRPr="00303499">
        <w:t>) allow random access to specific parts of a file for advanced operations.</w:t>
      </w:r>
    </w:p>
    <w:p w14:paraId="4AAC2036" w14:textId="46BB094E" w:rsidR="00C1355F" w:rsidRPr="00303499" w:rsidRDefault="00C1355F" w:rsidP="00EB5751">
      <w:pPr>
        <w:pStyle w:val="Pointss"/>
      </w:pPr>
      <w:r w:rsidRPr="00303499">
        <w:t xml:space="preserve">Functions like </w:t>
      </w:r>
      <w:r w:rsidRPr="00303499">
        <w:rPr>
          <w:rStyle w:val="HTMLCode"/>
          <w:rFonts w:ascii="Amasis MT Pro" w:eastAsiaTheme="majorEastAsia" w:hAnsi="Amasis MT Pro"/>
          <w:b/>
          <w:bCs/>
          <w:sz w:val="24"/>
          <w:szCs w:val="24"/>
        </w:rPr>
        <w:t>feof()</w:t>
      </w:r>
      <w:r w:rsidRPr="00303499">
        <w:t xml:space="preserve"> and </w:t>
      </w:r>
      <w:r w:rsidRPr="00303499">
        <w:rPr>
          <w:rStyle w:val="HTMLCode"/>
          <w:rFonts w:ascii="Amasis MT Pro" w:eastAsiaTheme="majorEastAsia" w:hAnsi="Amasis MT Pro"/>
          <w:b/>
          <w:bCs/>
          <w:sz w:val="24"/>
          <w:szCs w:val="24"/>
        </w:rPr>
        <w:t>ferror()</w:t>
      </w:r>
      <w:r w:rsidRPr="00303499">
        <w:t xml:space="preserve"> help detect </w:t>
      </w:r>
      <w:r w:rsidRPr="00303499">
        <w:rPr>
          <w:rStyle w:val="Strong"/>
          <w:rFonts w:ascii="Amasis MT Pro" w:eastAsiaTheme="majorEastAsia" w:hAnsi="Amasis MT Pro"/>
        </w:rPr>
        <w:t>end-of-file conditions</w:t>
      </w:r>
      <w:r w:rsidRPr="00303499">
        <w:t xml:space="preserve"> and </w:t>
      </w:r>
      <w:r w:rsidRPr="00303499">
        <w:rPr>
          <w:rStyle w:val="Strong"/>
          <w:rFonts w:ascii="Amasis MT Pro" w:eastAsiaTheme="majorEastAsia" w:hAnsi="Amasis MT Pro"/>
        </w:rPr>
        <w:t>I/O errors</w:t>
      </w:r>
      <w:r w:rsidRPr="00303499">
        <w:t>, ensuring robust file operations.</w:t>
      </w:r>
    </w:p>
    <w:p w14:paraId="485C8B3D" w14:textId="1060C79C" w:rsidR="00C1355F" w:rsidRPr="00303499" w:rsidRDefault="00C1355F" w:rsidP="00EB5751">
      <w:pPr>
        <w:pStyle w:val="Pointss"/>
      </w:pPr>
      <w:r w:rsidRPr="00303499">
        <w:t xml:space="preserve">Always </w:t>
      </w:r>
      <w:r w:rsidRPr="00303499">
        <w:rPr>
          <w:rStyle w:val="Strong"/>
          <w:rFonts w:ascii="Amasis MT Pro" w:eastAsiaTheme="majorEastAsia" w:hAnsi="Amasis MT Pro"/>
        </w:rPr>
        <w:t>check file pointers</w:t>
      </w:r>
      <w:r w:rsidRPr="00303499">
        <w:t xml:space="preserve">, </w:t>
      </w:r>
      <w:r w:rsidRPr="00303499">
        <w:rPr>
          <w:rStyle w:val="Strong"/>
          <w:rFonts w:ascii="Amasis MT Pro" w:eastAsiaTheme="majorEastAsia" w:hAnsi="Amasis MT Pro"/>
        </w:rPr>
        <w:t>close files after use</w:t>
      </w:r>
      <w:r w:rsidRPr="00303499">
        <w:t xml:space="preserve">, and </w:t>
      </w:r>
      <w:r w:rsidRPr="00303499">
        <w:rPr>
          <w:rStyle w:val="Strong"/>
          <w:rFonts w:ascii="Amasis MT Pro" w:eastAsiaTheme="majorEastAsia" w:hAnsi="Amasis MT Pro"/>
        </w:rPr>
        <w:t>handle errors gracefully</w:t>
      </w:r>
      <w:r w:rsidRPr="00303499">
        <w:t xml:space="preserve"> to prevent data corruption and resource leaks.</w:t>
      </w:r>
    </w:p>
    <w:p w14:paraId="39D2AA0A" w14:textId="77777777" w:rsidR="00EB5751" w:rsidRDefault="00EB5751">
      <w:pPr>
        <w:rPr>
          <w:rFonts w:ascii="Amasis MT Pro" w:eastAsia="Times New Roman" w:hAnsi="Amasis MT Pro" w:cs="Times New Roman"/>
          <w:b/>
          <w:bCs/>
          <w:kern w:val="0"/>
          <w:lang w:eastAsia="en-IN"/>
          <w14:ligatures w14:val="none"/>
        </w:rPr>
      </w:pPr>
      <w:r>
        <w:rPr>
          <w:rFonts w:ascii="Amasis MT Pro" w:eastAsia="Times New Roman" w:hAnsi="Amasis MT Pro" w:cs="Times New Roman"/>
          <w:b/>
          <w:bCs/>
          <w:kern w:val="0"/>
          <w:lang w:eastAsia="en-IN"/>
          <w14:ligatures w14:val="none"/>
        </w:rPr>
        <w:br w:type="page"/>
      </w:r>
    </w:p>
    <w:p w14:paraId="76508A19" w14:textId="24610A3E" w:rsidR="00500895" w:rsidRPr="00500895" w:rsidRDefault="00500895" w:rsidP="00436910">
      <w:pPr>
        <w:pStyle w:val="Chanem"/>
      </w:pPr>
      <w:bookmarkStart w:id="127" w:name="_Toc212291028"/>
      <w:r w:rsidRPr="00500895">
        <w:t>Appendix</w:t>
      </w:r>
      <w:bookmarkEnd w:id="127"/>
    </w:p>
    <w:p w14:paraId="0ACED17A" w14:textId="77777777" w:rsidR="00500895" w:rsidRPr="00500895" w:rsidRDefault="00500895" w:rsidP="00436910">
      <w:pPr>
        <w:pStyle w:val="Subheadddddf"/>
        <w:jc w:val="center"/>
      </w:pPr>
      <w:r w:rsidRPr="00500895">
        <w:t>Appendix A — Common C Compiler Commands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48"/>
      </w:tblGrid>
      <w:tr w:rsidR="00500895" w:rsidRPr="00EB5751" w14:paraId="0F7D8F3F" w14:textId="77777777" w:rsidTr="00EB5751">
        <w:tc>
          <w:tcPr>
            <w:tcW w:w="2500" w:type="pct"/>
          </w:tcPr>
          <w:p w14:paraId="3B46FA7B"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Command</w:t>
            </w:r>
          </w:p>
        </w:tc>
        <w:tc>
          <w:tcPr>
            <w:tcW w:w="2500" w:type="pct"/>
          </w:tcPr>
          <w:p w14:paraId="2D040D43"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Description</w:t>
            </w:r>
          </w:p>
        </w:tc>
      </w:tr>
      <w:tr w:rsidR="00500895" w:rsidRPr="00EB5751" w14:paraId="15E4F7C9" w14:textId="77777777" w:rsidTr="00EB5751">
        <w:tc>
          <w:tcPr>
            <w:tcW w:w="2500" w:type="pct"/>
          </w:tcPr>
          <w:p w14:paraId="5EED1770" w14:textId="77777777" w:rsidR="00500895" w:rsidRPr="00EB5751" w:rsidRDefault="00500895" w:rsidP="001C07F1">
            <w:pPr>
              <w:rPr>
                <w:rFonts w:ascii="Bembo" w:hAnsi="Bembo"/>
                <w:sz w:val="25"/>
                <w:szCs w:val="25"/>
              </w:rPr>
            </w:pPr>
            <w:r w:rsidRPr="00EB5751">
              <w:rPr>
                <w:rFonts w:ascii="Bembo" w:hAnsi="Bembo"/>
                <w:sz w:val="25"/>
                <w:szCs w:val="25"/>
              </w:rPr>
              <w:t>gcc file.c -o file</w:t>
            </w:r>
          </w:p>
        </w:tc>
        <w:tc>
          <w:tcPr>
            <w:tcW w:w="2500" w:type="pct"/>
          </w:tcPr>
          <w:p w14:paraId="48A8FC54" w14:textId="77777777" w:rsidR="00500895" w:rsidRPr="00EB5751" w:rsidRDefault="00500895" w:rsidP="001C07F1">
            <w:pPr>
              <w:rPr>
                <w:rFonts w:ascii="Bembo" w:hAnsi="Bembo"/>
                <w:sz w:val="25"/>
                <w:szCs w:val="25"/>
              </w:rPr>
            </w:pPr>
            <w:r w:rsidRPr="00EB5751">
              <w:rPr>
                <w:rFonts w:ascii="Bembo" w:hAnsi="Bembo"/>
                <w:sz w:val="25"/>
                <w:szCs w:val="25"/>
              </w:rPr>
              <w:t>Compiles a single C source file and produces an executable named file.</w:t>
            </w:r>
          </w:p>
        </w:tc>
      </w:tr>
      <w:tr w:rsidR="00500895" w:rsidRPr="00EB5751" w14:paraId="229F2503" w14:textId="77777777" w:rsidTr="00EB5751">
        <w:tc>
          <w:tcPr>
            <w:tcW w:w="2500" w:type="pct"/>
          </w:tcPr>
          <w:p w14:paraId="0C02A89F" w14:textId="77777777" w:rsidR="00500895" w:rsidRPr="00EB5751" w:rsidRDefault="00500895" w:rsidP="001C07F1">
            <w:pPr>
              <w:rPr>
                <w:rFonts w:ascii="Bembo" w:hAnsi="Bembo"/>
                <w:sz w:val="25"/>
                <w:szCs w:val="25"/>
              </w:rPr>
            </w:pPr>
            <w:r w:rsidRPr="00EB5751">
              <w:rPr>
                <w:rFonts w:ascii="Bembo" w:hAnsi="Bembo"/>
                <w:sz w:val="25"/>
                <w:szCs w:val="25"/>
              </w:rPr>
              <w:t>gcc file1.c file2.c -o program</w:t>
            </w:r>
          </w:p>
        </w:tc>
        <w:tc>
          <w:tcPr>
            <w:tcW w:w="2500" w:type="pct"/>
          </w:tcPr>
          <w:p w14:paraId="5D0BA3FE" w14:textId="77777777" w:rsidR="00500895" w:rsidRPr="00EB5751" w:rsidRDefault="00500895" w:rsidP="001C07F1">
            <w:pPr>
              <w:rPr>
                <w:rFonts w:ascii="Bembo" w:hAnsi="Bembo"/>
                <w:sz w:val="25"/>
                <w:szCs w:val="25"/>
              </w:rPr>
            </w:pPr>
            <w:r w:rsidRPr="00EB5751">
              <w:rPr>
                <w:rFonts w:ascii="Bembo" w:hAnsi="Bembo"/>
                <w:sz w:val="25"/>
                <w:szCs w:val="25"/>
              </w:rPr>
              <w:t>Compiles multiple source files into one program.</w:t>
            </w:r>
          </w:p>
        </w:tc>
      </w:tr>
      <w:tr w:rsidR="00500895" w:rsidRPr="00EB5751" w14:paraId="278ED3B6" w14:textId="77777777" w:rsidTr="00EB5751">
        <w:tc>
          <w:tcPr>
            <w:tcW w:w="2500" w:type="pct"/>
          </w:tcPr>
          <w:p w14:paraId="4E5BA07B" w14:textId="77777777" w:rsidR="00500895" w:rsidRPr="00EB5751" w:rsidRDefault="00500895" w:rsidP="001C07F1">
            <w:pPr>
              <w:rPr>
                <w:rFonts w:ascii="Bembo" w:hAnsi="Bembo"/>
                <w:sz w:val="25"/>
                <w:szCs w:val="25"/>
              </w:rPr>
            </w:pPr>
            <w:r w:rsidRPr="00EB5751">
              <w:rPr>
                <w:rFonts w:ascii="Bembo" w:hAnsi="Bembo"/>
                <w:sz w:val="25"/>
                <w:szCs w:val="25"/>
              </w:rPr>
              <w:t>gcc -Wall file.c</w:t>
            </w:r>
          </w:p>
        </w:tc>
        <w:tc>
          <w:tcPr>
            <w:tcW w:w="2500" w:type="pct"/>
          </w:tcPr>
          <w:p w14:paraId="2C2877F6" w14:textId="77777777" w:rsidR="00500895" w:rsidRPr="00EB5751" w:rsidRDefault="00500895" w:rsidP="001C07F1">
            <w:pPr>
              <w:rPr>
                <w:rFonts w:ascii="Bembo" w:hAnsi="Bembo"/>
                <w:sz w:val="25"/>
                <w:szCs w:val="25"/>
              </w:rPr>
            </w:pPr>
            <w:r w:rsidRPr="00EB5751">
              <w:rPr>
                <w:rFonts w:ascii="Bembo" w:hAnsi="Bembo"/>
                <w:sz w:val="25"/>
                <w:szCs w:val="25"/>
              </w:rPr>
              <w:t>Compiles with all warnings enabled — helps identify potential issues.</w:t>
            </w:r>
          </w:p>
        </w:tc>
      </w:tr>
      <w:tr w:rsidR="00500895" w:rsidRPr="00EB5751" w14:paraId="288CDC1C" w14:textId="77777777" w:rsidTr="00EB5751">
        <w:tc>
          <w:tcPr>
            <w:tcW w:w="2500" w:type="pct"/>
          </w:tcPr>
          <w:p w14:paraId="2D5CC190" w14:textId="77777777" w:rsidR="00500895" w:rsidRPr="00EB5751" w:rsidRDefault="00500895" w:rsidP="001C07F1">
            <w:pPr>
              <w:rPr>
                <w:rFonts w:ascii="Bembo" w:hAnsi="Bembo"/>
                <w:sz w:val="25"/>
                <w:szCs w:val="25"/>
              </w:rPr>
            </w:pPr>
            <w:r w:rsidRPr="00EB5751">
              <w:rPr>
                <w:rFonts w:ascii="Bembo" w:hAnsi="Bembo"/>
                <w:sz w:val="25"/>
                <w:szCs w:val="25"/>
              </w:rPr>
              <w:t>gcc -g file.c -o file</w:t>
            </w:r>
          </w:p>
        </w:tc>
        <w:tc>
          <w:tcPr>
            <w:tcW w:w="2500" w:type="pct"/>
          </w:tcPr>
          <w:p w14:paraId="5A7A7FFC" w14:textId="77777777" w:rsidR="00500895" w:rsidRPr="00EB5751" w:rsidRDefault="00500895" w:rsidP="001C07F1">
            <w:pPr>
              <w:rPr>
                <w:rFonts w:ascii="Bembo" w:hAnsi="Bembo"/>
                <w:sz w:val="25"/>
                <w:szCs w:val="25"/>
              </w:rPr>
            </w:pPr>
            <w:r w:rsidRPr="00EB5751">
              <w:rPr>
                <w:rFonts w:ascii="Bembo" w:hAnsi="Bembo"/>
                <w:sz w:val="25"/>
                <w:szCs w:val="25"/>
              </w:rPr>
              <w:t>Includes debug information for use with GDB (debugger).</w:t>
            </w:r>
          </w:p>
        </w:tc>
      </w:tr>
      <w:tr w:rsidR="00500895" w:rsidRPr="00EB5751" w14:paraId="111F408F" w14:textId="77777777" w:rsidTr="00EB5751">
        <w:tc>
          <w:tcPr>
            <w:tcW w:w="2500" w:type="pct"/>
          </w:tcPr>
          <w:p w14:paraId="3EE4F7C9" w14:textId="77777777" w:rsidR="00500895" w:rsidRPr="00EB5751" w:rsidRDefault="00500895" w:rsidP="001C07F1">
            <w:pPr>
              <w:rPr>
                <w:rFonts w:ascii="Bembo" w:hAnsi="Bembo"/>
                <w:sz w:val="25"/>
                <w:szCs w:val="25"/>
              </w:rPr>
            </w:pPr>
            <w:r w:rsidRPr="00EB5751">
              <w:rPr>
                <w:rFonts w:ascii="Bembo" w:hAnsi="Bembo"/>
                <w:sz w:val="25"/>
                <w:szCs w:val="25"/>
              </w:rPr>
              <w:t>gcc -O2 file.c -o file</w:t>
            </w:r>
          </w:p>
        </w:tc>
        <w:tc>
          <w:tcPr>
            <w:tcW w:w="2500" w:type="pct"/>
          </w:tcPr>
          <w:p w14:paraId="7102BD26" w14:textId="77777777" w:rsidR="00500895" w:rsidRPr="00EB5751" w:rsidRDefault="00500895" w:rsidP="001C07F1">
            <w:pPr>
              <w:rPr>
                <w:rFonts w:ascii="Bembo" w:hAnsi="Bembo"/>
                <w:sz w:val="25"/>
                <w:szCs w:val="25"/>
              </w:rPr>
            </w:pPr>
            <w:r w:rsidRPr="00EB5751">
              <w:rPr>
                <w:rFonts w:ascii="Bembo" w:hAnsi="Bembo"/>
                <w:sz w:val="25"/>
                <w:szCs w:val="25"/>
              </w:rPr>
              <w:t>Compiles with optimization for better performance.</w:t>
            </w:r>
          </w:p>
        </w:tc>
      </w:tr>
      <w:tr w:rsidR="00500895" w:rsidRPr="00EB5751" w14:paraId="15DBCEFF" w14:textId="77777777" w:rsidTr="00EB5751">
        <w:tc>
          <w:tcPr>
            <w:tcW w:w="2500" w:type="pct"/>
          </w:tcPr>
          <w:p w14:paraId="76FC7B32" w14:textId="77777777" w:rsidR="00500895" w:rsidRPr="00EB5751" w:rsidRDefault="00500895" w:rsidP="001C07F1">
            <w:pPr>
              <w:rPr>
                <w:rFonts w:ascii="Bembo" w:hAnsi="Bembo"/>
                <w:sz w:val="25"/>
                <w:szCs w:val="25"/>
              </w:rPr>
            </w:pPr>
            <w:r w:rsidRPr="00EB5751">
              <w:rPr>
                <w:rFonts w:ascii="Bembo" w:hAnsi="Bembo"/>
                <w:sz w:val="25"/>
                <w:szCs w:val="25"/>
              </w:rPr>
              <w:t>gcc -std=c11 file.c</w:t>
            </w:r>
          </w:p>
        </w:tc>
        <w:tc>
          <w:tcPr>
            <w:tcW w:w="2500" w:type="pct"/>
          </w:tcPr>
          <w:p w14:paraId="4F0F37C8" w14:textId="77777777" w:rsidR="00500895" w:rsidRPr="00EB5751" w:rsidRDefault="00500895" w:rsidP="001C07F1">
            <w:pPr>
              <w:rPr>
                <w:rFonts w:ascii="Bembo" w:hAnsi="Bembo"/>
                <w:sz w:val="25"/>
                <w:szCs w:val="25"/>
              </w:rPr>
            </w:pPr>
            <w:r w:rsidRPr="00EB5751">
              <w:rPr>
                <w:rFonts w:ascii="Bembo" w:hAnsi="Bembo"/>
                <w:sz w:val="25"/>
                <w:szCs w:val="25"/>
              </w:rPr>
              <w:t>Compiles code using the C11 standard for compatibility.</w:t>
            </w:r>
          </w:p>
        </w:tc>
      </w:tr>
      <w:tr w:rsidR="00500895" w:rsidRPr="00EB5751" w14:paraId="11A6BB24" w14:textId="77777777" w:rsidTr="00EB5751">
        <w:tc>
          <w:tcPr>
            <w:tcW w:w="2500" w:type="pct"/>
          </w:tcPr>
          <w:p w14:paraId="2CA0D039" w14:textId="77777777" w:rsidR="00500895" w:rsidRPr="00EB5751" w:rsidRDefault="00500895" w:rsidP="001C07F1">
            <w:pPr>
              <w:rPr>
                <w:rFonts w:ascii="Bembo" w:hAnsi="Bembo"/>
                <w:sz w:val="25"/>
                <w:szCs w:val="25"/>
              </w:rPr>
            </w:pPr>
            <w:r w:rsidRPr="00EB5751">
              <w:rPr>
                <w:rFonts w:ascii="Bembo" w:hAnsi="Bembo"/>
                <w:sz w:val="25"/>
                <w:szCs w:val="25"/>
              </w:rPr>
              <w:t>./file</w:t>
            </w:r>
          </w:p>
        </w:tc>
        <w:tc>
          <w:tcPr>
            <w:tcW w:w="2500" w:type="pct"/>
          </w:tcPr>
          <w:p w14:paraId="3060EE67" w14:textId="77777777" w:rsidR="00500895" w:rsidRPr="00EB5751" w:rsidRDefault="00500895" w:rsidP="001C07F1">
            <w:pPr>
              <w:rPr>
                <w:rFonts w:ascii="Bembo" w:hAnsi="Bembo"/>
                <w:sz w:val="25"/>
                <w:szCs w:val="25"/>
              </w:rPr>
            </w:pPr>
            <w:r w:rsidRPr="00EB5751">
              <w:rPr>
                <w:rFonts w:ascii="Bembo" w:hAnsi="Bembo"/>
                <w:sz w:val="25"/>
                <w:szCs w:val="25"/>
              </w:rPr>
              <w:t>Executes the compiled program on Linux/macOS.</w:t>
            </w:r>
          </w:p>
        </w:tc>
      </w:tr>
      <w:tr w:rsidR="00500895" w:rsidRPr="00EB5751" w14:paraId="79DB4CBC" w14:textId="77777777" w:rsidTr="00EB5751">
        <w:tc>
          <w:tcPr>
            <w:tcW w:w="2500" w:type="pct"/>
          </w:tcPr>
          <w:p w14:paraId="4465FFC3" w14:textId="77777777" w:rsidR="00500895" w:rsidRPr="00EB5751" w:rsidRDefault="00500895" w:rsidP="001C07F1">
            <w:pPr>
              <w:rPr>
                <w:rFonts w:ascii="Bembo" w:hAnsi="Bembo"/>
                <w:sz w:val="25"/>
                <w:szCs w:val="25"/>
              </w:rPr>
            </w:pPr>
            <w:r w:rsidRPr="00EB5751">
              <w:rPr>
                <w:rFonts w:ascii="Bembo" w:hAnsi="Bembo"/>
                <w:sz w:val="25"/>
                <w:szCs w:val="25"/>
              </w:rPr>
              <w:t>a.exe</w:t>
            </w:r>
          </w:p>
        </w:tc>
        <w:tc>
          <w:tcPr>
            <w:tcW w:w="2500" w:type="pct"/>
          </w:tcPr>
          <w:p w14:paraId="1811B1B6" w14:textId="77777777" w:rsidR="00500895" w:rsidRPr="00EB5751" w:rsidRDefault="00500895" w:rsidP="001C07F1">
            <w:pPr>
              <w:rPr>
                <w:rFonts w:ascii="Bembo" w:hAnsi="Bembo"/>
                <w:sz w:val="25"/>
                <w:szCs w:val="25"/>
              </w:rPr>
            </w:pPr>
            <w:r w:rsidRPr="00EB5751">
              <w:rPr>
                <w:rFonts w:ascii="Bembo" w:hAnsi="Bembo"/>
                <w:sz w:val="25"/>
                <w:szCs w:val="25"/>
              </w:rPr>
              <w:t>Default executable output in Windows (if -o not specified).</w:t>
            </w:r>
          </w:p>
        </w:tc>
      </w:tr>
    </w:tbl>
    <w:p w14:paraId="4A81E481" w14:textId="10A4D17A" w:rsidR="00EB5751" w:rsidRDefault="00EB5751" w:rsidP="00500895">
      <w:pPr>
        <w:rPr>
          <w:rFonts w:ascii="Amasis MT Pro" w:eastAsiaTheme="majorEastAsia" w:hAnsi="Amasis MT Pro" w:cstheme="majorBidi"/>
          <w:color w:val="0F4761" w:themeColor="accent1" w:themeShade="BF"/>
        </w:rPr>
      </w:pPr>
    </w:p>
    <w:p w14:paraId="1E04F1A4" w14:textId="77777777" w:rsidR="00EB5751" w:rsidRDefault="00EB5751">
      <w:pPr>
        <w:rPr>
          <w:rFonts w:ascii="Amasis MT Pro" w:eastAsiaTheme="majorEastAsia" w:hAnsi="Amasis MT Pro" w:cstheme="majorBidi"/>
          <w:color w:val="0F4761" w:themeColor="accent1" w:themeShade="BF"/>
        </w:rPr>
      </w:pPr>
      <w:r>
        <w:rPr>
          <w:rFonts w:ascii="Amasis MT Pro" w:eastAsiaTheme="majorEastAsia" w:hAnsi="Amasis MT Pro" w:cstheme="majorBidi"/>
          <w:color w:val="0F4761" w:themeColor="accent1" w:themeShade="BF"/>
        </w:rPr>
        <w:br w:type="page"/>
      </w:r>
    </w:p>
    <w:p w14:paraId="6D1BBC49" w14:textId="4B20F5C8" w:rsidR="00500895" w:rsidRPr="00500895" w:rsidRDefault="00500895" w:rsidP="00436910">
      <w:pPr>
        <w:pStyle w:val="Subheadddd"/>
        <w:jc w:val="center"/>
      </w:pPr>
      <w:bookmarkStart w:id="128" w:name="_Toc212291029"/>
      <w:r w:rsidRPr="00500895">
        <w:t>Appendix B — Commonly Used Header Files</w:t>
      </w:r>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48"/>
      </w:tblGrid>
      <w:tr w:rsidR="00500895" w:rsidRPr="00EB5751" w14:paraId="5447F4EB" w14:textId="77777777" w:rsidTr="00436910">
        <w:tc>
          <w:tcPr>
            <w:tcW w:w="2500" w:type="pct"/>
          </w:tcPr>
          <w:p w14:paraId="5C131D40"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Header File</w:t>
            </w:r>
          </w:p>
        </w:tc>
        <w:tc>
          <w:tcPr>
            <w:tcW w:w="2500" w:type="pct"/>
          </w:tcPr>
          <w:p w14:paraId="64560D45"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Purpose / Usage</w:t>
            </w:r>
          </w:p>
        </w:tc>
      </w:tr>
      <w:tr w:rsidR="00500895" w:rsidRPr="00EB5751" w14:paraId="395C1AF0" w14:textId="77777777" w:rsidTr="00436910">
        <w:tc>
          <w:tcPr>
            <w:tcW w:w="2500" w:type="pct"/>
          </w:tcPr>
          <w:p w14:paraId="678BC7F1" w14:textId="77777777" w:rsidR="00500895" w:rsidRPr="00EB5751" w:rsidRDefault="00500895" w:rsidP="001C07F1">
            <w:pPr>
              <w:rPr>
                <w:rFonts w:ascii="Bembo" w:hAnsi="Bembo"/>
                <w:sz w:val="25"/>
                <w:szCs w:val="25"/>
              </w:rPr>
            </w:pPr>
            <w:r w:rsidRPr="00EB5751">
              <w:rPr>
                <w:rFonts w:ascii="Bembo" w:hAnsi="Bembo"/>
                <w:sz w:val="25"/>
                <w:szCs w:val="25"/>
              </w:rPr>
              <w:t>&lt;stdio.h&gt;</w:t>
            </w:r>
          </w:p>
        </w:tc>
        <w:tc>
          <w:tcPr>
            <w:tcW w:w="2500" w:type="pct"/>
          </w:tcPr>
          <w:p w14:paraId="788249F4" w14:textId="77777777" w:rsidR="00500895" w:rsidRPr="00EB5751" w:rsidRDefault="00500895" w:rsidP="001C07F1">
            <w:pPr>
              <w:rPr>
                <w:rFonts w:ascii="Bembo" w:hAnsi="Bembo"/>
                <w:sz w:val="25"/>
                <w:szCs w:val="25"/>
              </w:rPr>
            </w:pPr>
            <w:r w:rsidRPr="00EB5751">
              <w:rPr>
                <w:rFonts w:ascii="Bembo" w:hAnsi="Bembo"/>
                <w:sz w:val="25"/>
                <w:szCs w:val="25"/>
              </w:rPr>
              <w:t>Input/Output functions like printf(), scanf(), fopen(), etc.</w:t>
            </w:r>
          </w:p>
        </w:tc>
      </w:tr>
      <w:tr w:rsidR="00500895" w:rsidRPr="00EB5751" w14:paraId="559E207F" w14:textId="77777777" w:rsidTr="00436910">
        <w:tc>
          <w:tcPr>
            <w:tcW w:w="2500" w:type="pct"/>
          </w:tcPr>
          <w:p w14:paraId="1D82486C" w14:textId="77777777" w:rsidR="00500895" w:rsidRPr="00EB5751" w:rsidRDefault="00500895" w:rsidP="001C07F1">
            <w:pPr>
              <w:rPr>
                <w:rFonts w:ascii="Bembo" w:hAnsi="Bembo"/>
                <w:sz w:val="25"/>
                <w:szCs w:val="25"/>
              </w:rPr>
            </w:pPr>
            <w:r w:rsidRPr="00EB5751">
              <w:rPr>
                <w:rFonts w:ascii="Bembo" w:hAnsi="Bembo"/>
                <w:sz w:val="25"/>
                <w:szCs w:val="25"/>
              </w:rPr>
              <w:t>&lt;stdlib.h&gt;</w:t>
            </w:r>
          </w:p>
        </w:tc>
        <w:tc>
          <w:tcPr>
            <w:tcW w:w="2500" w:type="pct"/>
          </w:tcPr>
          <w:p w14:paraId="2A212BE8" w14:textId="77777777" w:rsidR="00500895" w:rsidRPr="00EB5751" w:rsidRDefault="00500895" w:rsidP="001C07F1">
            <w:pPr>
              <w:rPr>
                <w:rFonts w:ascii="Bembo" w:hAnsi="Bembo"/>
                <w:sz w:val="25"/>
                <w:szCs w:val="25"/>
              </w:rPr>
            </w:pPr>
            <w:r w:rsidRPr="00EB5751">
              <w:rPr>
                <w:rFonts w:ascii="Bembo" w:hAnsi="Bembo"/>
                <w:sz w:val="25"/>
                <w:szCs w:val="25"/>
              </w:rPr>
              <w:t>General utilities like memory management, conversions, random numbers.</w:t>
            </w:r>
          </w:p>
        </w:tc>
      </w:tr>
      <w:tr w:rsidR="00500895" w:rsidRPr="00EB5751" w14:paraId="0AB1F7C1" w14:textId="77777777" w:rsidTr="00436910">
        <w:tc>
          <w:tcPr>
            <w:tcW w:w="2500" w:type="pct"/>
          </w:tcPr>
          <w:p w14:paraId="2E519156" w14:textId="77777777" w:rsidR="00500895" w:rsidRPr="00EB5751" w:rsidRDefault="00500895" w:rsidP="001C07F1">
            <w:pPr>
              <w:rPr>
                <w:rFonts w:ascii="Bembo" w:hAnsi="Bembo"/>
                <w:sz w:val="25"/>
                <w:szCs w:val="25"/>
              </w:rPr>
            </w:pPr>
            <w:r w:rsidRPr="00EB5751">
              <w:rPr>
                <w:rFonts w:ascii="Bembo" w:hAnsi="Bembo"/>
                <w:sz w:val="25"/>
                <w:szCs w:val="25"/>
              </w:rPr>
              <w:t>&lt;string.h&gt;</w:t>
            </w:r>
          </w:p>
        </w:tc>
        <w:tc>
          <w:tcPr>
            <w:tcW w:w="2500" w:type="pct"/>
          </w:tcPr>
          <w:p w14:paraId="0A416AFC" w14:textId="77777777" w:rsidR="00500895" w:rsidRPr="00EB5751" w:rsidRDefault="00500895" w:rsidP="001C07F1">
            <w:pPr>
              <w:rPr>
                <w:rFonts w:ascii="Bembo" w:hAnsi="Bembo"/>
                <w:sz w:val="25"/>
                <w:szCs w:val="25"/>
              </w:rPr>
            </w:pPr>
            <w:r w:rsidRPr="00EB5751">
              <w:rPr>
                <w:rFonts w:ascii="Bembo" w:hAnsi="Bembo"/>
                <w:sz w:val="25"/>
                <w:szCs w:val="25"/>
              </w:rPr>
              <w:t>String handling functions (strlen(), strcpy(), strcmp()).</w:t>
            </w:r>
          </w:p>
        </w:tc>
      </w:tr>
      <w:tr w:rsidR="00500895" w:rsidRPr="00EB5751" w14:paraId="66147545" w14:textId="77777777" w:rsidTr="00436910">
        <w:tc>
          <w:tcPr>
            <w:tcW w:w="2500" w:type="pct"/>
          </w:tcPr>
          <w:p w14:paraId="687A4F0C" w14:textId="77777777" w:rsidR="00500895" w:rsidRPr="00EB5751" w:rsidRDefault="00500895" w:rsidP="001C07F1">
            <w:pPr>
              <w:rPr>
                <w:rFonts w:ascii="Bembo" w:hAnsi="Bembo"/>
                <w:sz w:val="25"/>
                <w:szCs w:val="25"/>
              </w:rPr>
            </w:pPr>
            <w:r w:rsidRPr="00EB5751">
              <w:rPr>
                <w:rFonts w:ascii="Bembo" w:hAnsi="Bembo"/>
                <w:sz w:val="25"/>
                <w:szCs w:val="25"/>
              </w:rPr>
              <w:t>&lt;math.h&gt;</w:t>
            </w:r>
          </w:p>
        </w:tc>
        <w:tc>
          <w:tcPr>
            <w:tcW w:w="2500" w:type="pct"/>
          </w:tcPr>
          <w:p w14:paraId="37377872" w14:textId="77777777" w:rsidR="00500895" w:rsidRPr="00EB5751" w:rsidRDefault="00500895" w:rsidP="001C07F1">
            <w:pPr>
              <w:rPr>
                <w:rFonts w:ascii="Bembo" w:hAnsi="Bembo"/>
                <w:sz w:val="25"/>
                <w:szCs w:val="25"/>
              </w:rPr>
            </w:pPr>
            <w:r w:rsidRPr="00EB5751">
              <w:rPr>
                <w:rFonts w:ascii="Bembo" w:hAnsi="Bembo"/>
                <w:sz w:val="25"/>
                <w:szCs w:val="25"/>
              </w:rPr>
              <w:t>Mathematical operations like pow(), sqrt(), sin().</w:t>
            </w:r>
          </w:p>
        </w:tc>
      </w:tr>
      <w:tr w:rsidR="00500895" w:rsidRPr="00EB5751" w14:paraId="4D467735" w14:textId="77777777" w:rsidTr="00436910">
        <w:tc>
          <w:tcPr>
            <w:tcW w:w="2500" w:type="pct"/>
          </w:tcPr>
          <w:p w14:paraId="39E3B953" w14:textId="77777777" w:rsidR="00500895" w:rsidRPr="00EB5751" w:rsidRDefault="00500895" w:rsidP="001C07F1">
            <w:pPr>
              <w:rPr>
                <w:rFonts w:ascii="Bembo" w:hAnsi="Bembo"/>
                <w:sz w:val="25"/>
                <w:szCs w:val="25"/>
              </w:rPr>
            </w:pPr>
            <w:r w:rsidRPr="00EB5751">
              <w:rPr>
                <w:rFonts w:ascii="Bembo" w:hAnsi="Bembo"/>
                <w:sz w:val="25"/>
                <w:szCs w:val="25"/>
              </w:rPr>
              <w:t>&lt;ctype.h&gt;</w:t>
            </w:r>
          </w:p>
        </w:tc>
        <w:tc>
          <w:tcPr>
            <w:tcW w:w="2500" w:type="pct"/>
          </w:tcPr>
          <w:p w14:paraId="70497626" w14:textId="77777777" w:rsidR="00500895" w:rsidRPr="00EB5751" w:rsidRDefault="00500895" w:rsidP="001C07F1">
            <w:pPr>
              <w:rPr>
                <w:rFonts w:ascii="Bembo" w:hAnsi="Bembo"/>
                <w:sz w:val="25"/>
                <w:szCs w:val="25"/>
              </w:rPr>
            </w:pPr>
            <w:r w:rsidRPr="00EB5751">
              <w:rPr>
                <w:rFonts w:ascii="Bembo" w:hAnsi="Bembo"/>
                <w:sz w:val="25"/>
                <w:szCs w:val="25"/>
              </w:rPr>
              <w:t>Character handling (isalpha(), isdigit(), tolower()).</w:t>
            </w:r>
          </w:p>
        </w:tc>
      </w:tr>
      <w:tr w:rsidR="00500895" w:rsidRPr="00EB5751" w14:paraId="7F09E885" w14:textId="77777777" w:rsidTr="00436910">
        <w:tc>
          <w:tcPr>
            <w:tcW w:w="2500" w:type="pct"/>
          </w:tcPr>
          <w:p w14:paraId="2357F935" w14:textId="77777777" w:rsidR="00500895" w:rsidRPr="00EB5751" w:rsidRDefault="00500895" w:rsidP="001C07F1">
            <w:pPr>
              <w:rPr>
                <w:rFonts w:ascii="Bembo" w:hAnsi="Bembo"/>
                <w:sz w:val="25"/>
                <w:szCs w:val="25"/>
              </w:rPr>
            </w:pPr>
            <w:r w:rsidRPr="00EB5751">
              <w:rPr>
                <w:rFonts w:ascii="Bembo" w:hAnsi="Bembo"/>
                <w:sz w:val="25"/>
                <w:szCs w:val="25"/>
              </w:rPr>
              <w:t>&lt;time.h&gt;</w:t>
            </w:r>
          </w:p>
        </w:tc>
        <w:tc>
          <w:tcPr>
            <w:tcW w:w="2500" w:type="pct"/>
          </w:tcPr>
          <w:p w14:paraId="01002EA4" w14:textId="77777777" w:rsidR="00500895" w:rsidRPr="00EB5751" w:rsidRDefault="00500895" w:rsidP="001C07F1">
            <w:pPr>
              <w:rPr>
                <w:rFonts w:ascii="Bembo" w:hAnsi="Bembo"/>
                <w:sz w:val="25"/>
                <w:szCs w:val="25"/>
              </w:rPr>
            </w:pPr>
            <w:r w:rsidRPr="00EB5751">
              <w:rPr>
                <w:rFonts w:ascii="Bembo" w:hAnsi="Bembo"/>
                <w:sz w:val="25"/>
                <w:szCs w:val="25"/>
              </w:rPr>
              <w:t>Time and date handling (time(), clock()).</w:t>
            </w:r>
          </w:p>
        </w:tc>
      </w:tr>
      <w:tr w:rsidR="00500895" w:rsidRPr="00EB5751" w14:paraId="53A8F166" w14:textId="77777777" w:rsidTr="00436910">
        <w:tc>
          <w:tcPr>
            <w:tcW w:w="2500" w:type="pct"/>
          </w:tcPr>
          <w:p w14:paraId="3A2A3732" w14:textId="77777777" w:rsidR="00500895" w:rsidRPr="00EB5751" w:rsidRDefault="00500895" w:rsidP="001C07F1">
            <w:pPr>
              <w:rPr>
                <w:rFonts w:ascii="Bembo" w:hAnsi="Bembo"/>
                <w:sz w:val="25"/>
                <w:szCs w:val="25"/>
              </w:rPr>
            </w:pPr>
            <w:r w:rsidRPr="00EB5751">
              <w:rPr>
                <w:rFonts w:ascii="Bembo" w:hAnsi="Bembo"/>
                <w:sz w:val="25"/>
                <w:szCs w:val="25"/>
              </w:rPr>
              <w:t>&lt;stdbool.h&gt;</w:t>
            </w:r>
          </w:p>
        </w:tc>
        <w:tc>
          <w:tcPr>
            <w:tcW w:w="2500" w:type="pct"/>
          </w:tcPr>
          <w:p w14:paraId="0094485E" w14:textId="77777777" w:rsidR="00500895" w:rsidRPr="00EB5751" w:rsidRDefault="00500895" w:rsidP="001C07F1">
            <w:pPr>
              <w:rPr>
                <w:rFonts w:ascii="Bembo" w:hAnsi="Bembo"/>
                <w:sz w:val="25"/>
                <w:szCs w:val="25"/>
              </w:rPr>
            </w:pPr>
            <w:r w:rsidRPr="00EB5751">
              <w:rPr>
                <w:rFonts w:ascii="Bembo" w:hAnsi="Bembo"/>
                <w:sz w:val="25"/>
                <w:szCs w:val="25"/>
              </w:rPr>
              <w:t>Boolean type (true, false, bool).</w:t>
            </w:r>
          </w:p>
        </w:tc>
      </w:tr>
      <w:tr w:rsidR="00500895" w:rsidRPr="00EB5751" w14:paraId="13F1CF55" w14:textId="77777777" w:rsidTr="00436910">
        <w:tc>
          <w:tcPr>
            <w:tcW w:w="2500" w:type="pct"/>
          </w:tcPr>
          <w:p w14:paraId="1341B930" w14:textId="77777777" w:rsidR="00500895" w:rsidRPr="00EB5751" w:rsidRDefault="00500895" w:rsidP="001C07F1">
            <w:pPr>
              <w:rPr>
                <w:rFonts w:ascii="Bembo" w:hAnsi="Bembo"/>
                <w:sz w:val="25"/>
                <w:szCs w:val="25"/>
              </w:rPr>
            </w:pPr>
            <w:r w:rsidRPr="00EB5751">
              <w:rPr>
                <w:rFonts w:ascii="Bembo" w:hAnsi="Bembo"/>
                <w:sz w:val="25"/>
                <w:szCs w:val="25"/>
              </w:rPr>
              <w:t>&lt;limits.h&gt;</w:t>
            </w:r>
          </w:p>
        </w:tc>
        <w:tc>
          <w:tcPr>
            <w:tcW w:w="2500" w:type="pct"/>
          </w:tcPr>
          <w:p w14:paraId="5B6A314A" w14:textId="77777777" w:rsidR="00500895" w:rsidRPr="00EB5751" w:rsidRDefault="00500895" w:rsidP="001C07F1">
            <w:pPr>
              <w:rPr>
                <w:rFonts w:ascii="Bembo" w:hAnsi="Bembo"/>
                <w:sz w:val="25"/>
                <w:szCs w:val="25"/>
              </w:rPr>
            </w:pPr>
            <w:r w:rsidRPr="00EB5751">
              <w:rPr>
                <w:rFonts w:ascii="Bembo" w:hAnsi="Bembo"/>
                <w:sz w:val="25"/>
                <w:szCs w:val="25"/>
              </w:rPr>
              <w:t>Defines integer limits (INT_MAX, CHAR_MIN).</w:t>
            </w:r>
          </w:p>
        </w:tc>
      </w:tr>
      <w:tr w:rsidR="00500895" w:rsidRPr="00EB5751" w14:paraId="28A717DE" w14:textId="77777777" w:rsidTr="00436910">
        <w:tc>
          <w:tcPr>
            <w:tcW w:w="2500" w:type="pct"/>
          </w:tcPr>
          <w:p w14:paraId="3EABB57D" w14:textId="77777777" w:rsidR="00500895" w:rsidRPr="00EB5751" w:rsidRDefault="00500895" w:rsidP="001C07F1">
            <w:pPr>
              <w:rPr>
                <w:rFonts w:ascii="Bembo" w:hAnsi="Bembo"/>
                <w:sz w:val="25"/>
                <w:szCs w:val="25"/>
              </w:rPr>
            </w:pPr>
            <w:r w:rsidRPr="00EB5751">
              <w:rPr>
                <w:rFonts w:ascii="Bembo" w:hAnsi="Bembo"/>
                <w:sz w:val="25"/>
                <w:szCs w:val="25"/>
              </w:rPr>
              <w:t>&lt;float.h&gt;</w:t>
            </w:r>
          </w:p>
        </w:tc>
        <w:tc>
          <w:tcPr>
            <w:tcW w:w="2500" w:type="pct"/>
          </w:tcPr>
          <w:p w14:paraId="5C5E4C6F" w14:textId="77777777" w:rsidR="00500895" w:rsidRPr="00EB5751" w:rsidRDefault="00500895" w:rsidP="001C07F1">
            <w:pPr>
              <w:rPr>
                <w:rFonts w:ascii="Bembo" w:hAnsi="Bembo"/>
                <w:sz w:val="25"/>
                <w:szCs w:val="25"/>
              </w:rPr>
            </w:pPr>
            <w:r w:rsidRPr="00EB5751">
              <w:rPr>
                <w:rFonts w:ascii="Bembo" w:hAnsi="Bembo"/>
                <w:sz w:val="25"/>
                <w:szCs w:val="25"/>
              </w:rPr>
              <w:t>Floating-point limits and precision information.</w:t>
            </w:r>
          </w:p>
        </w:tc>
      </w:tr>
    </w:tbl>
    <w:p w14:paraId="078AF362" w14:textId="37761F83" w:rsidR="00EB5751" w:rsidRDefault="00EB5751" w:rsidP="00500895">
      <w:pPr>
        <w:rPr>
          <w:rFonts w:ascii="Amasis MT Pro" w:eastAsiaTheme="majorEastAsia" w:hAnsi="Amasis MT Pro" w:cstheme="majorBidi"/>
          <w:color w:val="0F4761" w:themeColor="accent1" w:themeShade="BF"/>
        </w:rPr>
      </w:pPr>
    </w:p>
    <w:p w14:paraId="49A3B6C9" w14:textId="77777777" w:rsidR="00EB5751" w:rsidRDefault="00EB5751">
      <w:pPr>
        <w:rPr>
          <w:rFonts w:ascii="Amasis MT Pro" w:eastAsiaTheme="majorEastAsia" w:hAnsi="Amasis MT Pro" w:cstheme="majorBidi"/>
          <w:color w:val="0F4761" w:themeColor="accent1" w:themeShade="BF"/>
        </w:rPr>
      </w:pPr>
      <w:r>
        <w:rPr>
          <w:rFonts w:ascii="Amasis MT Pro" w:eastAsiaTheme="majorEastAsia" w:hAnsi="Amasis MT Pro" w:cstheme="majorBidi"/>
          <w:color w:val="0F4761" w:themeColor="accent1" w:themeShade="BF"/>
        </w:rPr>
        <w:br w:type="page"/>
      </w:r>
    </w:p>
    <w:p w14:paraId="2D4B5573" w14:textId="437556AD" w:rsidR="00500895" w:rsidRPr="00500895" w:rsidRDefault="00500895" w:rsidP="00436910">
      <w:pPr>
        <w:pStyle w:val="Subheadddd"/>
        <w:jc w:val="center"/>
      </w:pPr>
      <w:bookmarkStart w:id="129" w:name="_Toc212291030"/>
      <w:r w:rsidRPr="00500895">
        <w:t>Appendix C — ASCII Table (Essential Subset)</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424"/>
        <w:gridCol w:w="2424"/>
        <w:gridCol w:w="2424"/>
      </w:tblGrid>
      <w:tr w:rsidR="00500895" w:rsidRPr="00EB5751" w14:paraId="01459AD0" w14:textId="77777777" w:rsidTr="00436910">
        <w:tc>
          <w:tcPr>
            <w:tcW w:w="1250" w:type="pct"/>
          </w:tcPr>
          <w:p w14:paraId="3E19E04A" w14:textId="77777777" w:rsidR="00500895" w:rsidRPr="00EB5751" w:rsidRDefault="00500895" w:rsidP="001C07F1">
            <w:pPr>
              <w:rPr>
                <w:rFonts w:ascii="Bembo" w:hAnsi="Bembo"/>
                <w:b/>
                <w:bCs/>
                <w:sz w:val="25"/>
                <w:szCs w:val="25"/>
              </w:rPr>
            </w:pPr>
            <w:r w:rsidRPr="00EB5751">
              <w:rPr>
                <w:rFonts w:ascii="Bembo" w:hAnsi="Bembo"/>
                <w:b/>
                <w:bCs/>
                <w:sz w:val="25"/>
                <w:szCs w:val="25"/>
              </w:rPr>
              <w:t>Character</w:t>
            </w:r>
          </w:p>
        </w:tc>
        <w:tc>
          <w:tcPr>
            <w:tcW w:w="1250" w:type="pct"/>
          </w:tcPr>
          <w:p w14:paraId="01BE439D" w14:textId="77777777" w:rsidR="00500895" w:rsidRPr="00EB5751" w:rsidRDefault="00500895" w:rsidP="001C07F1">
            <w:pPr>
              <w:rPr>
                <w:rFonts w:ascii="Bembo" w:hAnsi="Bembo"/>
                <w:b/>
                <w:bCs/>
                <w:sz w:val="25"/>
                <w:szCs w:val="25"/>
              </w:rPr>
            </w:pPr>
            <w:r w:rsidRPr="00EB5751">
              <w:rPr>
                <w:rFonts w:ascii="Bembo" w:hAnsi="Bembo"/>
                <w:b/>
                <w:bCs/>
                <w:sz w:val="25"/>
                <w:szCs w:val="25"/>
              </w:rPr>
              <w:t>Decimal</w:t>
            </w:r>
          </w:p>
        </w:tc>
        <w:tc>
          <w:tcPr>
            <w:tcW w:w="1250" w:type="pct"/>
          </w:tcPr>
          <w:p w14:paraId="7B349182" w14:textId="77777777" w:rsidR="00500895" w:rsidRPr="00EB5751" w:rsidRDefault="00500895" w:rsidP="001C07F1">
            <w:pPr>
              <w:rPr>
                <w:rFonts w:ascii="Bembo" w:hAnsi="Bembo"/>
                <w:b/>
                <w:bCs/>
                <w:sz w:val="25"/>
                <w:szCs w:val="25"/>
              </w:rPr>
            </w:pPr>
            <w:r w:rsidRPr="00EB5751">
              <w:rPr>
                <w:rFonts w:ascii="Bembo" w:hAnsi="Bembo"/>
                <w:b/>
                <w:bCs/>
                <w:sz w:val="25"/>
                <w:szCs w:val="25"/>
              </w:rPr>
              <w:t>Hex</w:t>
            </w:r>
          </w:p>
        </w:tc>
        <w:tc>
          <w:tcPr>
            <w:tcW w:w="1250" w:type="pct"/>
          </w:tcPr>
          <w:p w14:paraId="2ABF2044" w14:textId="77777777" w:rsidR="00500895" w:rsidRPr="00EB5751" w:rsidRDefault="00500895" w:rsidP="001C07F1">
            <w:pPr>
              <w:rPr>
                <w:rFonts w:ascii="Bembo" w:hAnsi="Bembo"/>
                <w:b/>
                <w:bCs/>
                <w:sz w:val="25"/>
                <w:szCs w:val="25"/>
              </w:rPr>
            </w:pPr>
            <w:r w:rsidRPr="00EB5751">
              <w:rPr>
                <w:rFonts w:ascii="Bembo" w:hAnsi="Bembo"/>
                <w:b/>
                <w:bCs/>
                <w:sz w:val="25"/>
                <w:szCs w:val="25"/>
              </w:rPr>
              <w:t>Description</w:t>
            </w:r>
          </w:p>
        </w:tc>
      </w:tr>
      <w:tr w:rsidR="00500895" w:rsidRPr="00EB5751" w14:paraId="6DC5529B" w14:textId="77777777" w:rsidTr="00436910">
        <w:tc>
          <w:tcPr>
            <w:tcW w:w="1250" w:type="pct"/>
          </w:tcPr>
          <w:p w14:paraId="6650C353" w14:textId="77777777" w:rsidR="00500895" w:rsidRPr="00EB5751" w:rsidRDefault="00500895" w:rsidP="001C07F1">
            <w:pPr>
              <w:rPr>
                <w:rFonts w:ascii="Bembo" w:hAnsi="Bembo"/>
                <w:sz w:val="25"/>
                <w:szCs w:val="25"/>
              </w:rPr>
            </w:pPr>
            <w:r w:rsidRPr="00EB5751">
              <w:rPr>
                <w:rFonts w:ascii="Bembo" w:hAnsi="Bembo"/>
                <w:sz w:val="25"/>
                <w:szCs w:val="25"/>
              </w:rPr>
              <w:t>A</w:t>
            </w:r>
          </w:p>
        </w:tc>
        <w:tc>
          <w:tcPr>
            <w:tcW w:w="1250" w:type="pct"/>
          </w:tcPr>
          <w:p w14:paraId="436235F9" w14:textId="77777777" w:rsidR="00500895" w:rsidRPr="00EB5751" w:rsidRDefault="00500895" w:rsidP="001C07F1">
            <w:pPr>
              <w:rPr>
                <w:rFonts w:ascii="Bembo" w:hAnsi="Bembo"/>
                <w:sz w:val="25"/>
                <w:szCs w:val="25"/>
              </w:rPr>
            </w:pPr>
            <w:r w:rsidRPr="00EB5751">
              <w:rPr>
                <w:rFonts w:ascii="Bembo" w:hAnsi="Bembo"/>
                <w:sz w:val="25"/>
                <w:szCs w:val="25"/>
              </w:rPr>
              <w:t>65</w:t>
            </w:r>
          </w:p>
        </w:tc>
        <w:tc>
          <w:tcPr>
            <w:tcW w:w="1250" w:type="pct"/>
          </w:tcPr>
          <w:p w14:paraId="29BD6933" w14:textId="77777777" w:rsidR="00500895" w:rsidRPr="00EB5751" w:rsidRDefault="00500895" w:rsidP="001C07F1">
            <w:pPr>
              <w:rPr>
                <w:rFonts w:ascii="Bembo" w:hAnsi="Bembo"/>
                <w:sz w:val="25"/>
                <w:szCs w:val="25"/>
              </w:rPr>
            </w:pPr>
            <w:r w:rsidRPr="00EB5751">
              <w:rPr>
                <w:rFonts w:ascii="Bembo" w:hAnsi="Bembo"/>
                <w:sz w:val="25"/>
                <w:szCs w:val="25"/>
              </w:rPr>
              <w:t>0x41</w:t>
            </w:r>
          </w:p>
        </w:tc>
        <w:tc>
          <w:tcPr>
            <w:tcW w:w="1250" w:type="pct"/>
          </w:tcPr>
          <w:p w14:paraId="627997E7" w14:textId="77777777" w:rsidR="00500895" w:rsidRPr="00EB5751" w:rsidRDefault="00500895" w:rsidP="001C07F1">
            <w:pPr>
              <w:rPr>
                <w:rFonts w:ascii="Bembo" w:hAnsi="Bembo"/>
                <w:sz w:val="25"/>
                <w:szCs w:val="25"/>
              </w:rPr>
            </w:pPr>
            <w:r w:rsidRPr="00EB5751">
              <w:rPr>
                <w:rFonts w:ascii="Bembo" w:hAnsi="Bembo"/>
                <w:sz w:val="25"/>
                <w:szCs w:val="25"/>
              </w:rPr>
              <w:t>Uppercase A</w:t>
            </w:r>
          </w:p>
        </w:tc>
      </w:tr>
      <w:tr w:rsidR="00500895" w:rsidRPr="00EB5751" w14:paraId="56DF84DE" w14:textId="77777777" w:rsidTr="00436910">
        <w:tc>
          <w:tcPr>
            <w:tcW w:w="1250" w:type="pct"/>
          </w:tcPr>
          <w:p w14:paraId="45FEEE68" w14:textId="77777777" w:rsidR="00500895" w:rsidRPr="00EB5751" w:rsidRDefault="00500895" w:rsidP="001C07F1">
            <w:pPr>
              <w:rPr>
                <w:rFonts w:ascii="Bembo" w:hAnsi="Bembo"/>
                <w:sz w:val="25"/>
                <w:szCs w:val="25"/>
              </w:rPr>
            </w:pPr>
            <w:r w:rsidRPr="00EB5751">
              <w:rPr>
                <w:rFonts w:ascii="Bembo" w:hAnsi="Bembo"/>
                <w:sz w:val="25"/>
                <w:szCs w:val="25"/>
              </w:rPr>
              <w:t>B</w:t>
            </w:r>
          </w:p>
        </w:tc>
        <w:tc>
          <w:tcPr>
            <w:tcW w:w="1250" w:type="pct"/>
          </w:tcPr>
          <w:p w14:paraId="600CED69" w14:textId="77777777" w:rsidR="00500895" w:rsidRPr="00EB5751" w:rsidRDefault="00500895" w:rsidP="001C07F1">
            <w:pPr>
              <w:rPr>
                <w:rFonts w:ascii="Bembo" w:hAnsi="Bembo"/>
                <w:sz w:val="25"/>
                <w:szCs w:val="25"/>
              </w:rPr>
            </w:pPr>
            <w:r w:rsidRPr="00EB5751">
              <w:rPr>
                <w:rFonts w:ascii="Bembo" w:hAnsi="Bembo"/>
                <w:sz w:val="25"/>
                <w:szCs w:val="25"/>
              </w:rPr>
              <w:t>66</w:t>
            </w:r>
          </w:p>
        </w:tc>
        <w:tc>
          <w:tcPr>
            <w:tcW w:w="1250" w:type="pct"/>
          </w:tcPr>
          <w:p w14:paraId="6AFCC8FB" w14:textId="77777777" w:rsidR="00500895" w:rsidRPr="00EB5751" w:rsidRDefault="00500895" w:rsidP="001C07F1">
            <w:pPr>
              <w:rPr>
                <w:rFonts w:ascii="Bembo" w:hAnsi="Bembo"/>
                <w:sz w:val="25"/>
                <w:szCs w:val="25"/>
              </w:rPr>
            </w:pPr>
            <w:r w:rsidRPr="00EB5751">
              <w:rPr>
                <w:rFonts w:ascii="Bembo" w:hAnsi="Bembo"/>
                <w:sz w:val="25"/>
                <w:szCs w:val="25"/>
              </w:rPr>
              <w:t>0x42</w:t>
            </w:r>
          </w:p>
        </w:tc>
        <w:tc>
          <w:tcPr>
            <w:tcW w:w="1250" w:type="pct"/>
          </w:tcPr>
          <w:p w14:paraId="7EB73E57" w14:textId="77777777" w:rsidR="00500895" w:rsidRPr="00EB5751" w:rsidRDefault="00500895" w:rsidP="001C07F1">
            <w:pPr>
              <w:rPr>
                <w:rFonts w:ascii="Bembo" w:hAnsi="Bembo"/>
                <w:sz w:val="25"/>
                <w:szCs w:val="25"/>
              </w:rPr>
            </w:pPr>
            <w:r w:rsidRPr="00EB5751">
              <w:rPr>
                <w:rFonts w:ascii="Bembo" w:hAnsi="Bembo"/>
                <w:sz w:val="25"/>
                <w:szCs w:val="25"/>
              </w:rPr>
              <w:t>Uppercase B</w:t>
            </w:r>
          </w:p>
        </w:tc>
      </w:tr>
      <w:tr w:rsidR="00500895" w:rsidRPr="00EB5751" w14:paraId="01F0CAD3" w14:textId="77777777" w:rsidTr="00436910">
        <w:tc>
          <w:tcPr>
            <w:tcW w:w="1250" w:type="pct"/>
          </w:tcPr>
          <w:p w14:paraId="57F91CD4" w14:textId="223BE4F9" w:rsidR="00500895" w:rsidRPr="00EB5751" w:rsidRDefault="00500895" w:rsidP="001C07F1">
            <w:pPr>
              <w:rPr>
                <w:rFonts w:ascii="Bembo" w:hAnsi="Bembo"/>
                <w:sz w:val="25"/>
                <w:szCs w:val="25"/>
              </w:rPr>
            </w:pPr>
            <w:r w:rsidRPr="00EB5751">
              <w:rPr>
                <w:rFonts w:ascii="Bembo" w:hAnsi="Bembo"/>
                <w:sz w:val="25"/>
                <w:szCs w:val="25"/>
              </w:rPr>
              <w:t>A</w:t>
            </w:r>
          </w:p>
        </w:tc>
        <w:tc>
          <w:tcPr>
            <w:tcW w:w="1250" w:type="pct"/>
          </w:tcPr>
          <w:p w14:paraId="0AD3C53D" w14:textId="77777777" w:rsidR="00500895" w:rsidRPr="00EB5751" w:rsidRDefault="00500895" w:rsidP="001C07F1">
            <w:pPr>
              <w:rPr>
                <w:rFonts w:ascii="Bembo" w:hAnsi="Bembo"/>
                <w:sz w:val="25"/>
                <w:szCs w:val="25"/>
              </w:rPr>
            </w:pPr>
            <w:r w:rsidRPr="00EB5751">
              <w:rPr>
                <w:rFonts w:ascii="Bembo" w:hAnsi="Bembo"/>
                <w:sz w:val="25"/>
                <w:szCs w:val="25"/>
              </w:rPr>
              <w:t>97</w:t>
            </w:r>
          </w:p>
        </w:tc>
        <w:tc>
          <w:tcPr>
            <w:tcW w:w="1250" w:type="pct"/>
          </w:tcPr>
          <w:p w14:paraId="79426EED" w14:textId="77777777" w:rsidR="00500895" w:rsidRPr="00EB5751" w:rsidRDefault="00500895" w:rsidP="001C07F1">
            <w:pPr>
              <w:rPr>
                <w:rFonts w:ascii="Bembo" w:hAnsi="Bembo"/>
                <w:sz w:val="25"/>
                <w:szCs w:val="25"/>
              </w:rPr>
            </w:pPr>
            <w:r w:rsidRPr="00EB5751">
              <w:rPr>
                <w:rFonts w:ascii="Bembo" w:hAnsi="Bembo"/>
                <w:sz w:val="25"/>
                <w:szCs w:val="25"/>
              </w:rPr>
              <w:t>0x61</w:t>
            </w:r>
          </w:p>
        </w:tc>
        <w:tc>
          <w:tcPr>
            <w:tcW w:w="1250" w:type="pct"/>
          </w:tcPr>
          <w:p w14:paraId="04A67C07" w14:textId="77777777" w:rsidR="00500895" w:rsidRPr="00EB5751" w:rsidRDefault="00500895" w:rsidP="001C07F1">
            <w:pPr>
              <w:rPr>
                <w:rFonts w:ascii="Bembo" w:hAnsi="Bembo"/>
                <w:sz w:val="25"/>
                <w:szCs w:val="25"/>
              </w:rPr>
            </w:pPr>
            <w:r w:rsidRPr="00EB5751">
              <w:rPr>
                <w:rFonts w:ascii="Bembo" w:hAnsi="Bembo"/>
                <w:sz w:val="25"/>
                <w:szCs w:val="25"/>
              </w:rPr>
              <w:t>Lowercase a</w:t>
            </w:r>
          </w:p>
        </w:tc>
      </w:tr>
      <w:tr w:rsidR="00500895" w:rsidRPr="00EB5751" w14:paraId="278F4F91" w14:textId="77777777" w:rsidTr="00436910">
        <w:tc>
          <w:tcPr>
            <w:tcW w:w="1250" w:type="pct"/>
          </w:tcPr>
          <w:p w14:paraId="0DA1AF90" w14:textId="1D94F896" w:rsidR="00500895" w:rsidRPr="00EB5751" w:rsidRDefault="00500895" w:rsidP="001C07F1">
            <w:pPr>
              <w:rPr>
                <w:rFonts w:ascii="Bembo" w:hAnsi="Bembo"/>
                <w:sz w:val="25"/>
                <w:szCs w:val="25"/>
              </w:rPr>
            </w:pPr>
            <w:r w:rsidRPr="00EB5751">
              <w:rPr>
                <w:rFonts w:ascii="Bembo" w:hAnsi="Bembo"/>
                <w:sz w:val="25"/>
                <w:szCs w:val="25"/>
              </w:rPr>
              <w:t>B</w:t>
            </w:r>
          </w:p>
        </w:tc>
        <w:tc>
          <w:tcPr>
            <w:tcW w:w="1250" w:type="pct"/>
          </w:tcPr>
          <w:p w14:paraId="0ED8CF8E" w14:textId="77777777" w:rsidR="00500895" w:rsidRPr="00EB5751" w:rsidRDefault="00500895" w:rsidP="001C07F1">
            <w:pPr>
              <w:rPr>
                <w:rFonts w:ascii="Bembo" w:hAnsi="Bembo"/>
                <w:sz w:val="25"/>
                <w:szCs w:val="25"/>
              </w:rPr>
            </w:pPr>
            <w:r w:rsidRPr="00EB5751">
              <w:rPr>
                <w:rFonts w:ascii="Bembo" w:hAnsi="Bembo"/>
                <w:sz w:val="25"/>
                <w:szCs w:val="25"/>
              </w:rPr>
              <w:t>98</w:t>
            </w:r>
          </w:p>
        </w:tc>
        <w:tc>
          <w:tcPr>
            <w:tcW w:w="1250" w:type="pct"/>
          </w:tcPr>
          <w:p w14:paraId="2E9F3375" w14:textId="77777777" w:rsidR="00500895" w:rsidRPr="00EB5751" w:rsidRDefault="00500895" w:rsidP="001C07F1">
            <w:pPr>
              <w:rPr>
                <w:rFonts w:ascii="Bembo" w:hAnsi="Bembo"/>
                <w:sz w:val="25"/>
                <w:szCs w:val="25"/>
              </w:rPr>
            </w:pPr>
            <w:r w:rsidRPr="00EB5751">
              <w:rPr>
                <w:rFonts w:ascii="Bembo" w:hAnsi="Bembo"/>
                <w:sz w:val="25"/>
                <w:szCs w:val="25"/>
              </w:rPr>
              <w:t>0x62</w:t>
            </w:r>
          </w:p>
        </w:tc>
        <w:tc>
          <w:tcPr>
            <w:tcW w:w="1250" w:type="pct"/>
          </w:tcPr>
          <w:p w14:paraId="2C85E42D" w14:textId="77777777" w:rsidR="00500895" w:rsidRPr="00EB5751" w:rsidRDefault="00500895" w:rsidP="001C07F1">
            <w:pPr>
              <w:rPr>
                <w:rFonts w:ascii="Bembo" w:hAnsi="Bembo"/>
                <w:sz w:val="25"/>
                <w:szCs w:val="25"/>
              </w:rPr>
            </w:pPr>
            <w:r w:rsidRPr="00EB5751">
              <w:rPr>
                <w:rFonts w:ascii="Bembo" w:hAnsi="Bembo"/>
                <w:sz w:val="25"/>
                <w:szCs w:val="25"/>
              </w:rPr>
              <w:t>Lowercase b</w:t>
            </w:r>
          </w:p>
        </w:tc>
      </w:tr>
      <w:tr w:rsidR="00500895" w:rsidRPr="00EB5751" w14:paraId="009E8730" w14:textId="77777777" w:rsidTr="00436910">
        <w:tc>
          <w:tcPr>
            <w:tcW w:w="1250" w:type="pct"/>
          </w:tcPr>
          <w:p w14:paraId="3FEC3083" w14:textId="77777777" w:rsidR="00500895" w:rsidRPr="00EB5751" w:rsidRDefault="00500895" w:rsidP="001C07F1">
            <w:pPr>
              <w:rPr>
                <w:rFonts w:ascii="Bembo" w:hAnsi="Bembo"/>
                <w:sz w:val="25"/>
                <w:szCs w:val="25"/>
              </w:rPr>
            </w:pPr>
            <w:r w:rsidRPr="00EB5751">
              <w:rPr>
                <w:rFonts w:ascii="Bembo" w:hAnsi="Bembo"/>
                <w:sz w:val="25"/>
                <w:szCs w:val="25"/>
              </w:rPr>
              <w:t>0</w:t>
            </w:r>
          </w:p>
        </w:tc>
        <w:tc>
          <w:tcPr>
            <w:tcW w:w="1250" w:type="pct"/>
          </w:tcPr>
          <w:p w14:paraId="630DEC54" w14:textId="77777777" w:rsidR="00500895" w:rsidRPr="00EB5751" w:rsidRDefault="00500895" w:rsidP="001C07F1">
            <w:pPr>
              <w:rPr>
                <w:rFonts w:ascii="Bembo" w:hAnsi="Bembo"/>
                <w:sz w:val="25"/>
                <w:szCs w:val="25"/>
              </w:rPr>
            </w:pPr>
            <w:r w:rsidRPr="00EB5751">
              <w:rPr>
                <w:rFonts w:ascii="Bembo" w:hAnsi="Bembo"/>
                <w:sz w:val="25"/>
                <w:szCs w:val="25"/>
              </w:rPr>
              <w:t>48</w:t>
            </w:r>
          </w:p>
        </w:tc>
        <w:tc>
          <w:tcPr>
            <w:tcW w:w="1250" w:type="pct"/>
          </w:tcPr>
          <w:p w14:paraId="28302B15" w14:textId="77777777" w:rsidR="00500895" w:rsidRPr="00EB5751" w:rsidRDefault="00500895" w:rsidP="001C07F1">
            <w:pPr>
              <w:rPr>
                <w:rFonts w:ascii="Bembo" w:hAnsi="Bembo"/>
                <w:sz w:val="25"/>
                <w:szCs w:val="25"/>
              </w:rPr>
            </w:pPr>
            <w:r w:rsidRPr="00EB5751">
              <w:rPr>
                <w:rFonts w:ascii="Bembo" w:hAnsi="Bembo"/>
                <w:sz w:val="25"/>
                <w:szCs w:val="25"/>
              </w:rPr>
              <w:t>0x30</w:t>
            </w:r>
          </w:p>
        </w:tc>
        <w:tc>
          <w:tcPr>
            <w:tcW w:w="1250" w:type="pct"/>
          </w:tcPr>
          <w:p w14:paraId="5AF192ED" w14:textId="77777777" w:rsidR="00500895" w:rsidRPr="00EB5751" w:rsidRDefault="00500895" w:rsidP="001C07F1">
            <w:pPr>
              <w:rPr>
                <w:rFonts w:ascii="Bembo" w:hAnsi="Bembo"/>
                <w:sz w:val="25"/>
                <w:szCs w:val="25"/>
              </w:rPr>
            </w:pPr>
            <w:r w:rsidRPr="00EB5751">
              <w:rPr>
                <w:rFonts w:ascii="Bembo" w:hAnsi="Bembo"/>
                <w:sz w:val="25"/>
                <w:szCs w:val="25"/>
              </w:rPr>
              <w:t>Digit 0</w:t>
            </w:r>
          </w:p>
        </w:tc>
      </w:tr>
      <w:tr w:rsidR="00500895" w:rsidRPr="00EB5751" w14:paraId="4C55B4B2" w14:textId="77777777" w:rsidTr="00436910">
        <w:tc>
          <w:tcPr>
            <w:tcW w:w="1250" w:type="pct"/>
          </w:tcPr>
          <w:p w14:paraId="77C9F0F0" w14:textId="77777777" w:rsidR="00500895" w:rsidRPr="00EB5751" w:rsidRDefault="00500895" w:rsidP="001C07F1">
            <w:pPr>
              <w:rPr>
                <w:rFonts w:ascii="Bembo" w:hAnsi="Bembo"/>
                <w:sz w:val="25"/>
                <w:szCs w:val="25"/>
              </w:rPr>
            </w:pPr>
            <w:r w:rsidRPr="00EB5751">
              <w:rPr>
                <w:rFonts w:ascii="Bembo" w:hAnsi="Bembo"/>
                <w:sz w:val="25"/>
                <w:szCs w:val="25"/>
              </w:rPr>
              <w:t>9</w:t>
            </w:r>
          </w:p>
        </w:tc>
        <w:tc>
          <w:tcPr>
            <w:tcW w:w="1250" w:type="pct"/>
          </w:tcPr>
          <w:p w14:paraId="192D1F4D" w14:textId="77777777" w:rsidR="00500895" w:rsidRPr="00EB5751" w:rsidRDefault="00500895" w:rsidP="001C07F1">
            <w:pPr>
              <w:rPr>
                <w:rFonts w:ascii="Bembo" w:hAnsi="Bembo"/>
                <w:sz w:val="25"/>
                <w:szCs w:val="25"/>
              </w:rPr>
            </w:pPr>
            <w:r w:rsidRPr="00EB5751">
              <w:rPr>
                <w:rFonts w:ascii="Bembo" w:hAnsi="Bembo"/>
                <w:sz w:val="25"/>
                <w:szCs w:val="25"/>
              </w:rPr>
              <w:t>57</w:t>
            </w:r>
          </w:p>
        </w:tc>
        <w:tc>
          <w:tcPr>
            <w:tcW w:w="1250" w:type="pct"/>
          </w:tcPr>
          <w:p w14:paraId="7316870A" w14:textId="77777777" w:rsidR="00500895" w:rsidRPr="00EB5751" w:rsidRDefault="00500895" w:rsidP="001C07F1">
            <w:pPr>
              <w:rPr>
                <w:rFonts w:ascii="Bembo" w:hAnsi="Bembo"/>
                <w:sz w:val="25"/>
                <w:szCs w:val="25"/>
              </w:rPr>
            </w:pPr>
            <w:r w:rsidRPr="00EB5751">
              <w:rPr>
                <w:rFonts w:ascii="Bembo" w:hAnsi="Bembo"/>
                <w:sz w:val="25"/>
                <w:szCs w:val="25"/>
              </w:rPr>
              <w:t>0x39</w:t>
            </w:r>
          </w:p>
        </w:tc>
        <w:tc>
          <w:tcPr>
            <w:tcW w:w="1250" w:type="pct"/>
          </w:tcPr>
          <w:p w14:paraId="42478212" w14:textId="77777777" w:rsidR="00500895" w:rsidRPr="00EB5751" w:rsidRDefault="00500895" w:rsidP="001C07F1">
            <w:pPr>
              <w:rPr>
                <w:rFonts w:ascii="Bembo" w:hAnsi="Bembo"/>
                <w:sz w:val="25"/>
                <w:szCs w:val="25"/>
              </w:rPr>
            </w:pPr>
            <w:r w:rsidRPr="00EB5751">
              <w:rPr>
                <w:rFonts w:ascii="Bembo" w:hAnsi="Bembo"/>
                <w:sz w:val="25"/>
                <w:szCs w:val="25"/>
              </w:rPr>
              <w:t>Digit 9</w:t>
            </w:r>
          </w:p>
        </w:tc>
      </w:tr>
      <w:tr w:rsidR="00500895" w:rsidRPr="00EB5751" w14:paraId="3F1C2AE3" w14:textId="77777777" w:rsidTr="00436910">
        <w:tc>
          <w:tcPr>
            <w:tcW w:w="1250" w:type="pct"/>
          </w:tcPr>
          <w:p w14:paraId="0F01E76F" w14:textId="77777777" w:rsidR="00500895" w:rsidRPr="00EB5751" w:rsidRDefault="00500895" w:rsidP="001C07F1">
            <w:pPr>
              <w:rPr>
                <w:rFonts w:ascii="Bembo" w:hAnsi="Bembo"/>
                <w:sz w:val="25"/>
                <w:szCs w:val="25"/>
              </w:rPr>
            </w:pPr>
            <w:r w:rsidRPr="00EB5751">
              <w:rPr>
                <w:rFonts w:ascii="Bembo" w:hAnsi="Bembo"/>
                <w:sz w:val="25"/>
                <w:szCs w:val="25"/>
              </w:rPr>
              <w:t>\n</w:t>
            </w:r>
          </w:p>
        </w:tc>
        <w:tc>
          <w:tcPr>
            <w:tcW w:w="1250" w:type="pct"/>
          </w:tcPr>
          <w:p w14:paraId="57184DD6" w14:textId="77777777" w:rsidR="00500895" w:rsidRPr="00EB5751" w:rsidRDefault="00500895" w:rsidP="001C07F1">
            <w:pPr>
              <w:rPr>
                <w:rFonts w:ascii="Bembo" w:hAnsi="Bembo"/>
                <w:sz w:val="25"/>
                <w:szCs w:val="25"/>
              </w:rPr>
            </w:pPr>
            <w:r w:rsidRPr="00EB5751">
              <w:rPr>
                <w:rFonts w:ascii="Bembo" w:hAnsi="Bembo"/>
                <w:sz w:val="25"/>
                <w:szCs w:val="25"/>
              </w:rPr>
              <w:t>10</w:t>
            </w:r>
          </w:p>
        </w:tc>
        <w:tc>
          <w:tcPr>
            <w:tcW w:w="1250" w:type="pct"/>
          </w:tcPr>
          <w:p w14:paraId="5A6EF3A4" w14:textId="77777777" w:rsidR="00500895" w:rsidRPr="00EB5751" w:rsidRDefault="00500895" w:rsidP="001C07F1">
            <w:pPr>
              <w:rPr>
                <w:rFonts w:ascii="Bembo" w:hAnsi="Bembo"/>
                <w:sz w:val="25"/>
                <w:szCs w:val="25"/>
              </w:rPr>
            </w:pPr>
            <w:r w:rsidRPr="00EB5751">
              <w:rPr>
                <w:rFonts w:ascii="Bembo" w:hAnsi="Bembo"/>
                <w:sz w:val="25"/>
                <w:szCs w:val="25"/>
              </w:rPr>
              <w:t>0x0A</w:t>
            </w:r>
          </w:p>
        </w:tc>
        <w:tc>
          <w:tcPr>
            <w:tcW w:w="1250" w:type="pct"/>
          </w:tcPr>
          <w:p w14:paraId="6D85BFCE" w14:textId="77777777" w:rsidR="00500895" w:rsidRPr="00EB5751" w:rsidRDefault="00500895" w:rsidP="001C07F1">
            <w:pPr>
              <w:rPr>
                <w:rFonts w:ascii="Bembo" w:hAnsi="Bembo"/>
                <w:sz w:val="25"/>
                <w:szCs w:val="25"/>
              </w:rPr>
            </w:pPr>
            <w:r w:rsidRPr="00EB5751">
              <w:rPr>
                <w:rFonts w:ascii="Bembo" w:hAnsi="Bembo"/>
                <w:sz w:val="25"/>
                <w:szCs w:val="25"/>
              </w:rPr>
              <w:t>New Line</w:t>
            </w:r>
          </w:p>
        </w:tc>
      </w:tr>
      <w:tr w:rsidR="00500895" w:rsidRPr="00EB5751" w14:paraId="21A35CEA" w14:textId="77777777" w:rsidTr="00436910">
        <w:tc>
          <w:tcPr>
            <w:tcW w:w="1250" w:type="pct"/>
          </w:tcPr>
          <w:p w14:paraId="36A6136B" w14:textId="77777777" w:rsidR="00500895" w:rsidRPr="00EB5751" w:rsidRDefault="00500895" w:rsidP="001C07F1">
            <w:pPr>
              <w:rPr>
                <w:rFonts w:ascii="Bembo" w:hAnsi="Bembo"/>
                <w:sz w:val="25"/>
                <w:szCs w:val="25"/>
              </w:rPr>
            </w:pPr>
            <w:r w:rsidRPr="00EB5751">
              <w:rPr>
                <w:rFonts w:ascii="Bembo" w:hAnsi="Bembo"/>
                <w:sz w:val="25"/>
                <w:szCs w:val="25"/>
              </w:rPr>
              <w:t>\t</w:t>
            </w:r>
          </w:p>
        </w:tc>
        <w:tc>
          <w:tcPr>
            <w:tcW w:w="1250" w:type="pct"/>
          </w:tcPr>
          <w:p w14:paraId="1C43B841" w14:textId="77777777" w:rsidR="00500895" w:rsidRPr="00EB5751" w:rsidRDefault="00500895" w:rsidP="001C07F1">
            <w:pPr>
              <w:rPr>
                <w:rFonts w:ascii="Bembo" w:hAnsi="Bembo"/>
                <w:sz w:val="25"/>
                <w:szCs w:val="25"/>
              </w:rPr>
            </w:pPr>
            <w:r w:rsidRPr="00EB5751">
              <w:rPr>
                <w:rFonts w:ascii="Bembo" w:hAnsi="Bembo"/>
                <w:sz w:val="25"/>
                <w:szCs w:val="25"/>
              </w:rPr>
              <w:t>9</w:t>
            </w:r>
          </w:p>
        </w:tc>
        <w:tc>
          <w:tcPr>
            <w:tcW w:w="1250" w:type="pct"/>
          </w:tcPr>
          <w:p w14:paraId="6D005AEB" w14:textId="77777777" w:rsidR="00500895" w:rsidRPr="00EB5751" w:rsidRDefault="00500895" w:rsidP="001C07F1">
            <w:pPr>
              <w:rPr>
                <w:rFonts w:ascii="Bembo" w:hAnsi="Bembo"/>
                <w:sz w:val="25"/>
                <w:szCs w:val="25"/>
              </w:rPr>
            </w:pPr>
            <w:r w:rsidRPr="00EB5751">
              <w:rPr>
                <w:rFonts w:ascii="Bembo" w:hAnsi="Bembo"/>
                <w:sz w:val="25"/>
                <w:szCs w:val="25"/>
              </w:rPr>
              <w:t>0x09</w:t>
            </w:r>
          </w:p>
        </w:tc>
        <w:tc>
          <w:tcPr>
            <w:tcW w:w="1250" w:type="pct"/>
          </w:tcPr>
          <w:p w14:paraId="41ACEA3F" w14:textId="77777777" w:rsidR="00500895" w:rsidRPr="00EB5751" w:rsidRDefault="00500895" w:rsidP="001C07F1">
            <w:pPr>
              <w:rPr>
                <w:rFonts w:ascii="Bembo" w:hAnsi="Bembo"/>
                <w:sz w:val="25"/>
                <w:szCs w:val="25"/>
              </w:rPr>
            </w:pPr>
            <w:r w:rsidRPr="00EB5751">
              <w:rPr>
                <w:rFonts w:ascii="Bembo" w:hAnsi="Bembo"/>
                <w:sz w:val="25"/>
                <w:szCs w:val="25"/>
              </w:rPr>
              <w:t>Horizontal Tab</w:t>
            </w:r>
          </w:p>
        </w:tc>
      </w:tr>
      <w:tr w:rsidR="00500895" w:rsidRPr="00EB5751" w14:paraId="649708FD" w14:textId="77777777" w:rsidTr="00436910">
        <w:tc>
          <w:tcPr>
            <w:tcW w:w="1250" w:type="pct"/>
          </w:tcPr>
          <w:p w14:paraId="13303150" w14:textId="77777777" w:rsidR="00500895" w:rsidRPr="00EB5751" w:rsidRDefault="00500895" w:rsidP="001C07F1">
            <w:pPr>
              <w:rPr>
                <w:rFonts w:ascii="Bembo" w:hAnsi="Bembo"/>
                <w:sz w:val="25"/>
                <w:szCs w:val="25"/>
              </w:rPr>
            </w:pPr>
            <w:r w:rsidRPr="00EB5751">
              <w:rPr>
                <w:rFonts w:ascii="Bembo" w:hAnsi="Bembo"/>
                <w:sz w:val="25"/>
                <w:szCs w:val="25"/>
              </w:rPr>
              <w:t>\0</w:t>
            </w:r>
          </w:p>
        </w:tc>
        <w:tc>
          <w:tcPr>
            <w:tcW w:w="1250" w:type="pct"/>
          </w:tcPr>
          <w:p w14:paraId="3AE0754C" w14:textId="77777777" w:rsidR="00500895" w:rsidRPr="00EB5751" w:rsidRDefault="00500895" w:rsidP="001C07F1">
            <w:pPr>
              <w:rPr>
                <w:rFonts w:ascii="Bembo" w:hAnsi="Bembo"/>
                <w:sz w:val="25"/>
                <w:szCs w:val="25"/>
              </w:rPr>
            </w:pPr>
            <w:r w:rsidRPr="00EB5751">
              <w:rPr>
                <w:rFonts w:ascii="Bembo" w:hAnsi="Bembo"/>
                <w:sz w:val="25"/>
                <w:szCs w:val="25"/>
              </w:rPr>
              <w:t>0</w:t>
            </w:r>
          </w:p>
        </w:tc>
        <w:tc>
          <w:tcPr>
            <w:tcW w:w="1250" w:type="pct"/>
          </w:tcPr>
          <w:p w14:paraId="5000B708" w14:textId="77777777" w:rsidR="00500895" w:rsidRPr="00EB5751" w:rsidRDefault="00500895" w:rsidP="001C07F1">
            <w:pPr>
              <w:rPr>
                <w:rFonts w:ascii="Bembo" w:hAnsi="Bembo"/>
                <w:sz w:val="25"/>
                <w:szCs w:val="25"/>
              </w:rPr>
            </w:pPr>
            <w:r w:rsidRPr="00EB5751">
              <w:rPr>
                <w:rFonts w:ascii="Bembo" w:hAnsi="Bembo"/>
                <w:sz w:val="25"/>
                <w:szCs w:val="25"/>
              </w:rPr>
              <w:t>0x00</w:t>
            </w:r>
          </w:p>
        </w:tc>
        <w:tc>
          <w:tcPr>
            <w:tcW w:w="1250" w:type="pct"/>
          </w:tcPr>
          <w:p w14:paraId="467A8041" w14:textId="77777777" w:rsidR="00500895" w:rsidRPr="00EB5751" w:rsidRDefault="00500895" w:rsidP="001C07F1">
            <w:pPr>
              <w:rPr>
                <w:rFonts w:ascii="Bembo" w:hAnsi="Bembo"/>
                <w:sz w:val="25"/>
                <w:szCs w:val="25"/>
              </w:rPr>
            </w:pPr>
            <w:r w:rsidRPr="00EB5751">
              <w:rPr>
                <w:rFonts w:ascii="Bembo" w:hAnsi="Bembo"/>
                <w:sz w:val="25"/>
                <w:szCs w:val="25"/>
              </w:rPr>
              <w:t>Null Terminator</w:t>
            </w:r>
          </w:p>
        </w:tc>
      </w:tr>
      <w:tr w:rsidR="00500895" w:rsidRPr="00EB5751" w14:paraId="42384A53" w14:textId="77777777" w:rsidTr="00436910">
        <w:tc>
          <w:tcPr>
            <w:tcW w:w="1250" w:type="pct"/>
          </w:tcPr>
          <w:p w14:paraId="1140C7C7" w14:textId="77777777" w:rsidR="00500895" w:rsidRPr="00EB5751" w:rsidRDefault="00500895" w:rsidP="001C07F1">
            <w:pPr>
              <w:rPr>
                <w:rFonts w:ascii="Bembo" w:hAnsi="Bembo"/>
                <w:sz w:val="25"/>
                <w:szCs w:val="25"/>
              </w:rPr>
            </w:pPr>
            <w:r w:rsidRPr="00EB5751">
              <w:rPr>
                <w:rFonts w:ascii="Bembo" w:hAnsi="Bembo"/>
                <w:sz w:val="25"/>
                <w:szCs w:val="25"/>
              </w:rPr>
              <w:t>SPACE</w:t>
            </w:r>
          </w:p>
        </w:tc>
        <w:tc>
          <w:tcPr>
            <w:tcW w:w="1250" w:type="pct"/>
          </w:tcPr>
          <w:p w14:paraId="7D3CC60D" w14:textId="77777777" w:rsidR="00500895" w:rsidRPr="00EB5751" w:rsidRDefault="00500895" w:rsidP="001C07F1">
            <w:pPr>
              <w:rPr>
                <w:rFonts w:ascii="Bembo" w:hAnsi="Bembo"/>
                <w:sz w:val="25"/>
                <w:szCs w:val="25"/>
              </w:rPr>
            </w:pPr>
            <w:r w:rsidRPr="00EB5751">
              <w:rPr>
                <w:rFonts w:ascii="Bembo" w:hAnsi="Bembo"/>
                <w:sz w:val="25"/>
                <w:szCs w:val="25"/>
              </w:rPr>
              <w:t>32</w:t>
            </w:r>
          </w:p>
        </w:tc>
        <w:tc>
          <w:tcPr>
            <w:tcW w:w="1250" w:type="pct"/>
          </w:tcPr>
          <w:p w14:paraId="1F86D9BC" w14:textId="77777777" w:rsidR="00500895" w:rsidRPr="00EB5751" w:rsidRDefault="00500895" w:rsidP="001C07F1">
            <w:pPr>
              <w:rPr>
                <w:rFonts w:ascii="Bembo" w:hAnsi="Bembo"/>
                <w:sz w:val="25"/>
                <w:szCs w:val="25"/>
              </w:rPr>
            </w:pPr>
            <w:r w:rsidRPr="00EB5751">
              <w:rPr>
                <w:rFonts w:ascii="Bembo" w:hAnsi="Bembo"/>
                <w:sz w:val="25"/>
                <w:szCs w:val="25"/>
              </w:rPr>
              <w:t>0x20</w:t>
            </w:r>
          </w:p>
        </w:tc>
        <w:tc>
          <w:tcPr>
            <w:tcW w:w="1250" w:type="pct"/>
          </w:tcPr>
          <w:p w14:paraId="135BC243" w14:textId="77777777" w:rsidR="00500895" w:rsidRPr="00EB5751" w:rsidRDefault="00500895" w:rsidP="001C07F1">
            <w:pPr>
              <w:rPr>
                <w:rFonts w:ascii="Bembo" w:hAnsi="Bembo"/>
                <w:sz w:val="25"/>
                <w:szCs w:val="25"/>
              </w:rPr>
            </w:pPr>
            <w:r w:rsidRPr="00EB5751">
              <w:rPr>
                <w:rFonts w:ascii="Bembo" w:hAnsi="Bembo"/>
                <w:sz w:val="25"/>
                <w:szCs w:val="25"/>
              </w:rPr>
              <w:t>Space Character</w:t>
            </w:r>
          </w:p>
        </w:tc>
      </w:tr>
    </w:tbl>
    <w:p w14:paraId="6FE3C2CB" w14:textId="7F67EF10" w:rsidR="00EB5751" w:rsidRDefault="00EB5751" w:rsidP="00500895">
      <w:pPr>
        <w:rPr>
          <w:rFonts w:ascii="Amasis MT Pro" w:eastAsiaTheme="majorEastAsia" w:hAnsi="Amasis MT Pro" w:cstheme="majorBidi"/>
          <w:color w:val="0F4761" w:themeColor="accent1" w:themeShade="BF"/>
        </w:rPr>
      </w:pPr>
    </w:p>
    <w:p w14:paraId="514B38DD" w14:textId="77777777" w:rsidR="00EB5751" w:rsidRDefault="00EB5751">
      <w:pPr>
        <w:rPr>
          <w:rFonts w:ascii="Amasis MT Pro" w:eastAsiaTheme="majorEastAsia" w:hAnsi="Amasis MT Pro" w:cstheme="majorBidi"/>
          <w:color w:val="0F4761" w:themeColor="accent1" w:themeShade="BF"/>
        </w:rPr>
      </w:pPr>
      <w:r>
        <w:rPr>
          <w:rFonts w:ascii="Amasis MT Pro" w:eastAsiaTheme="majorEastAsia" w:hAnsi="Amasis MT Pro" w:cstheme="majorBidi"/>
          <w:color w:val="0F4761" w:themeColor="accent1" w:themeShade="BF"/>
        </w:rPr>
        <w:br w:type="page"/>
      </w:r>
    </w:p>
    <w:p w14:paraId="04881EA8" w14:textId="7F580C7B" w:rsidR="00500895" w:rsidRPr="00500895" w:rsidRDefault="00500895" w:rsidP="00436910">
      <w:pPr>
        <w:pStyle w:val="Subheadddd"/>
        <w:jc w:val="center"/>
      </w:pPr>
      <w:bookmarkStart w:id="130" w:name="_Toc212291031"/>
      <w:r w:rsidRPr="00500895">
        <w:t>Appendix D — Common Format Specifiers</w:t>
      </w:r>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424"/>
        <w:gridCol w:w="2424"/>
        <w:gridCol w:w="2424"/>
      </w:tblGrid>
      <w:tr w:rsidR="00500895" w:rsidRPr="00EB5751" w14:paraId="0B8B1BB3" w14:textId="77777777" w:rsidTr="00436910">
        <w:tc>
          <w:tcPr>
            <w:tcW w:w="1250" w:type="pct"/>
          </w:tcPr>
          <w:p w14:paraId="750CD7F6" w14:textId="77777777" w:rsidR="00500895" w:rsidRPr="00EB5751" w:rsidRDefault="00500895" w:rsidP="001C07F1">
            <w:pPr>
              <w:rPr>
                <w:rFonts w:ascii="Bembo" w:hAnsi="Bembo"/>
                <w:b/>
                <w:bCs/>
                <w:sz w:val="25"/>
                <w:szCs w:val="25"/>
              </w:rPr>
            </w:pPr>
            <w:r w:rsidRPr="00EB5751">
              <w:rPr>
                <w:rFonts w:ascii="Bembo" w:hAnsi="Bembo"/>
                <w:b/>
                <w:bCs/>
                <w:sz w:val="25"/>
                <w:szCs w:val="25"/>
              </w:rPr>
              <w:t>Specifier</w:t>
            </w:r>
          </w:p>
        </w:tc>
        <w:tc>
          <w:tcPr>
            <w:tcW w:w="1250" w:type="pct"/>
          </w:tcPr>
          <w:p w14:paraId="08C5FCC5" w14:textId="77777777" w:rsidR="00500895" w:rsidRPr="00EB5751" w:rsidRDefault="00500895" w:rsidP="001C07F1">
            <w:pPr>
              <w:rPr>
                <w:rFonts w:ascii="Bembo" w:hAnsi="Bembo"/>
                <w:b/>
                <w:bCs/>
                <w:sz w:val="25"/>
                <w:szCs w:val="25"/>
              </w:rPr>
            </w:pPr>
            <w:r w:rsidRPr="00EB5751">
              <w:rPr>
                <w:rFonts w:ascii="Bembo" w:hAnsi="Bembo"/>
                <w:b/>
                <w:bCs/>
                <w:sz w:val="25"/>
                <w:szCs w:val="25"/>
              </w:rPr>
              <w:t>Data Type</w:t>
            </w:r>
          </w:p>
        </w:tc>
        <w:tc>
          <w:tcPr>
            <w:tcW w:w="1250" w:type="pct"/>
          </w:tcPr>
          <w:p w14:paraId="2E7EC38C" w14:textId="77777777" w:rsidR="00500895" w:rsidRPr="00EB5751" w:rsidRDefault="00500895" w:rsidP="001C07F1">
            <w:pPr>
              <w:rPr>
                <w:rFonts w:ascii="Bembo" w:hAnsi="Bembo"/>
                <w:b/>
                <w:bCs/>
                <w:sz w:val="25"/>
                <w:szCs w:val="25"/>
              </w:rPr>
            </w:pPr>
            <w:r w:rsidRPr="00EB5751">
              <w:rPr>
                <w:rFonts w:ascii="Bembo" w:hAnsi="Bembo"/>
                <w:b/>
                <w:bCs/>
                <w:sz w:val="25"/>
                <w:szCs w:val="25"/>
              </w:rPr>
              <w:t>Example</w:t>
            </w:r>
          </w:p>
        </w:tc>
        <w:tc>
          <w:tcPr>
            <w:tcW w:w="1250" w:type="pct"/>
          </w:tcPr>
          <w:p w14:paraId="50208B41" w14:textId="77777777" w:rsidR="00500895" w:rsidRPr="00EB5751" w:rsidRDefault="00500895" w:rsidP="001C07F1">
            <w:pPr>
              <w:rPr>
                <w:rFonts w:ascii="Bembo" w:hAnsi="Bembo"/>
                <w:b/>
                <w:bCs/>
                <w:sz w:val="25"/>
                <w:szCs w:val="25"/>
              </w:rPr>
            </w:pPr>
            <w:r w:rsidRPr="00EB5751">
              <w:rPr>
                <w:rFonts w:ascii="Bembo" w:hAnsi="Bembo"/>
                <w:b/>
                <w:bCs/>
                <w:sz w:val="25"/>
                <w:szCs w:val="25"/>
              </w:rPr>
              <w:t>Output</w:t>
            </w:r>
          </w:p>
        </w:tc>
      </w:tr>
      <w:tr w:rsidR="00500895" w:rsidRPr="00EB5751" w14:paraId="22B1A3BD" w14:textId="77777777" w:rsidTr="00436910">
        <w:tc>
          <w:tcPr>
            <w:tcW w:w="1250" w:type="pct"/>
          </w:tcPr>
          <w:p w14:paraId="72B268C2" w14:textId="77777777" w:rsidR="00500895" w:rsidRPr="00EB5751" w:rsidRDefault="00500895" w:rsidP="001C07F1">
            <w:pPr>
              <w:rPr>
                <w:rFonts w:ascii="Bembo" w:hAnsi="Bembo"/>
                <w:sz w:val="25"/>
                <w:szCs w:val="25"/>
              </w:rPr>
            </w:pPr>
            <w:r w:rsidRPr="00EB5751">
              <w:rPr>
                <w:rFonts w:ascii="Bembo" w:hAnsi="Bembo"/>
                <w:sz w:val="25"/>
                <w:szCs w:val="25"/>
              </w:rPr>
              <w:t>%d</w:t>
            </w:r>
          </w:p>
        </w:tc>
        <w:tc>
          <w:tcPr>
            <w:tcW w:w="1250" w:type="pct"/>
          </w:tcPr>
          <w:p w14:paraId="4169C64C" w14:textId="77777777" w:rsidR="00500895" w:rsidRPr="00EB5751" w:rsidRDefault="00500895" w:rsidP="001C07F1">
            <w:pPr>
              <w:rPr>
                <w:rFonts w:ascii="Bembo" w:hAnsi="Bembo"/>
                <w:sz w:val="25"/>
                <w:szCs w:val="25"/>
              </w:rPr>
            </w:pPr>
            <w:r w:rsidRPr="00EB5751">
              <w:rPr>
                <w:rFonts w:ascii="Bembo" w:hAnsi="Bembo"/>
                <w:sz w:val="25"/>
                <w:szCs w:val="25"/>
              </w:rPr>
              <w:t>Integer</w:t>
            </w:r>
          </w:p>
        </w:tc>
        <w:tc>
          <w:tcPr>
            <w:tcW w:w="1250" w:type="pct"/>
          </w:tcPr>
          <w:p w14:paraId="11E93A23" w14:textId="77777777" w:rsidR="00500895" w:rsidRPr="00EB5751" w:rsidRDefault="00500895" w:rsidP="001C07F1">
            <w:pPr>
              <w:rPr>
                <w:rFonts w:ascii="Bembo" w:hAnsi="Bembo"/>
                <w:sz w:val="25"/>
                <w:szCs w:val="25"/>
              </w:rPr>
            </w:pPr>
            <w:r w:rsidRPr="00EB5751">
              <w:rPr>
                <w:rFonts w:ascii="Bembo" w:hAnsi="Bembo"/>
                <w:sz w:val="25"/>
                <w:szCs w:val="25"/>
              </w:rPr>
              <w:t>printf("%d", 10);</w:t>
            </w:r>
          </w:p>
        </w:tc>
        <w:tc>
          <w:tcPr>
            <w:tcW w:w="1250" w:type="pct"/>
          </w:tcPr>
          <w:p w14:paraId="3B68131A" w14:textId="77777777" w:rsidR="00500895" w:rsidRPr="00EB5751" w:rsidRDefault="00500895" w:rsidP="001C07F1">
            <w:pPr>
              <w:rPr>
                <w:rFonts w:ascii="Bembo" w:hAnsi="Bembo"/>
                <w:sz w:val="25"/>
                <w:szCs w:val="25"/>
              </w:rPr>
            </w:pPr>
            <w:r w:rsidRPr="00EB5751">
              <w:rPr>
                <w:rFonts w:ascii="Bembo" w:hAnsi="Bembo"/>
                <w:sz w:val="25"/>
                <w:szCs w:val="25"/>
              </w:rPr>
              <w:t>10</w:t>
            </w:r>
          </w:p>
        </w:tc>
      </w:tr>
      <w:tr w:rsidR="00500895" w:rsidRPr="00EB5751" w14:paraId="62F99FC4" w14:textId="77777777" w:rsidTr="00436910">
        <w:tc>
          <w:tcPr>
            <w:tcW w:w="1250" w:type="pct"/>
          </w:tcPr>
          <w:p w14:paraId="13E35497" w14:textId="77777777" w:rsidR="00500895" w:rsidRPr="00EB5751" w:rsidRDefault="00500895" w:rsidP="001C07F1">
            <w:pPr>
              <w:rPr>
                <w:rFonts w:ascii="Bembo" w:hAnsi="Bembo"/>
                <w:sz w:val="25"/>
                <w:szCs w:val="25"/>
              </w:rPr>
            </w:pPr>
            <w:r w:rsidRPr="00EB5751">
              <w:rPr>
                <w:rFonts w:ascii="Bembo" w:hAnsi="Bembo"/>
                <w:sz w:val="25"/>
                <w:szCs w:val="25"/>
              </w:rPr>
              <w:t>%f</w:t>
            </w:r>
          </w:p>
        </w:tc>
        <w:tc>
          <w:tcPr>
            <w:tcW w:w="1250" w:type="pct"/>
          </w:tcPr>
          <w:p w14:paraId="1330F0E9" w14:textId="77777777" w:rsidR="00500895" w:rsidRPr="00EB5751" w:rsidRDefault="00500895" w:rsidP="001C07F1">
            <w:pPr>
              <w:rPr>
                <w:rFonts w:ascii="Bembo" w:hAnsi="Bembo"/>
                <w:sz w:val="25"/>
                <w:szCs w:val="25"/>
              </w:rPr>
            </w:pPr>
            <w:r w:rsidRPr="00EB5751">
              <w:rPr>
                <w:rFonts w:ascii="Bembo" w:hAnsi="Bembo"/>
                <w:sz w:val="25"/>
                <w:szCs w:val="25"/>
              </w:rPr>
              <w:t>Float</w:t>
            </w:r>
          </w:p>
        </w:tc>
        <w:tc>
          <w:tcPr>
            <w:tcW w:w="1250" w:type="pct"/>
          </w:tcPr>
          <w:p w14:paraId="5796DC21" w14:textId="77777777" w:rsidR="00500895" w:rsidRPr="00EB5751" w:rsidRDefault="00500895" w:rsidP="001C07F1">
            <w:pPr>
              <w:rPr>
                <w:rFonts w:ascii="Bembo" w:hAnsi="Bembo"/>
                <w:sz w:val="25"/>
                <w:szCs w:val="25"/>
              </w:rPr>
            </w:pPr>
            <w:r w:rsidRPr="00EB5751">
              <w:rPr>
                <w:rFonts w:ascii="Bembo" w:hAnsi="Bembo"/>
                <w:sz w:val="25"/>
                <w:szCs w:val="25"/>
              </w:rPr>
              <w:t>printf("%f", 10.5);</w:t>
            </w:r>
          </w:p>
        </w:tc>
        <w:tc>
          <w:tcPr>
            <w:tcW w:w="1250" w:type="pct"/>
          </w:tcPr>
          <w:p w14:paraId="5187D4C0" w14:textId="77777777" w:rsidR="00500895" w:rsidRPr="00EB5751" w:rsidRDefault="00500895" w:rsidP="001C07F1">
            <w:pPr>
              <w:rPr>
                <w:rFonts w:ascii="Bembo" w:hAnsi="Bembo"/>
                <w:sz w:val="25"/>
                <w:szCs w:val="25"/>
              </w:rPr>
            </w:pPr>
            <w:r w:rsidRPr="00EB5751">
              <w:rPr>
                <w:rFonts w:ascii="Bembo" w:hAnsi="Bembo"/>
                <w:sz w:val="25"/>
                <w:szCs w:val="25"/>
              </w:rPr>
              <w:t>10.500000</w:t>
            </w:r>
          </w:p>
        </w:tc>
      </w:tr>
      <w:tr w:rsidR="00500895" w:rsidRPr="00EB5751" w14:paraId="6DDDF791" w14:textId="77777777" w:rsidTr="00436910">
        <w:tc>
          <w:tcPr>
            <w:tcW w:w="1250" w:type="pct"/>
          </w:tcPr>
          <w:p w14:paraId="1D731020" w14:textId="77777777" w:rsidR="00500895" w:rsidRPr="00EB5751" w:rsidRDefault="00500895" w:rsidP="001C07F1">
            <w:pPr>
              <w:rPr>
                <w:rFonts w:ascii="Bembo" w:hAnsi="Bembo"/>
                <w:sz w:val="25"/>
                <w:szCs w:val="25"/>
              </w:rPr>
            </w:pPr>
            <w:r w:rsidRPr="00EB5751">
              <w:rPr>
                <w:rFonts w:ascii="Bembo" w:hAnsi="Bembo"/>
                <w:sz w:val="25"/>
                <w:szCs w:val="25"/>
              </w:rPr>
              <w:t>%c</w:t>
            </w:r>
          </w:p>
        </w:tc>
        <w:tc>
          <w:tcPr>
            <w:tcW w:w="1250" w:type="pct"/>
          </w:tcPr>
          <w:p w14:paraId="623E6102" w14:textId="77777777" w:rsidR="00500895" w:rsidRPr="00EB5751" w:rsidRDefault="00500895" w:rsidP="001C07F1">
            <w:pPr>
              <w:rPr>
                <w:rFonts w:ascii="Bembo" w:hAnsi="Bembo"/>
                <w:sz w:val="25"/>
                <w:szCs w:val="25"/>
              </w:rPr>
            </w:pPr>
            <w:r w:rsidRPr="00EB5751">
              <w:rPr>
                <w:rFonts w:ascii="Bembo" w:hAnsi="Bembo"/>
                <w:sz w:val="25"/>
                <w:szCs w:val="25"/>
              </w:rPr>
              <w:t>Character</w:t>
            </w:r>
          </w:p>
        </w:tc>
        <w:tc>
          <w:tcPr>
            <w:tcW w:w="1250" w:type="pct"/>
          </w:tcPr>
          <w:p w14:paraId="0E1C6B36" w14:textId="77777777" w:rsidR="00500895" w:rsidRPr="00EB5751" w:rsidRDefault="00500895" w:rsidP="001C07F1">
            <w:pPr>
              <w:rPr>
                <w:rFonts w:ascii="Bembo" w:hAnsi="Bembo"/>
                <w:sz w:val="25"/>
                <w:szCs w:val="25"/>
              </w:rPr>
            </w:pPr>
            <w:r w:rsidRPr="00EB5751">
              <w:rPr>
                <w:rFonts w:ascii="Bembo" w:hAnsi="Bembo"/>
                <w:sz w:val="25"/>
                <w:szCs w:val="25"/>
              </w:rPr>
              <w:t>printf("%c", 'A');</w:t>
            </w:r>
          </w:p>
        </w:tc>
        <w:tc>
          <w:tcPr>
            <w:tcW w:w="1250" w:type="pct"/>
          </w:tcPr>
          <w:p w14:paraId="7349B627" w14:textId="77777777" w:rsidR="00500895" w:rsidRPr="00EB5751" w:rsidRDefault="00500895" w:rsidP="001C07F1">
            <w:pPr>
              <w:rPr>
                <w:rFonts w:ascii="Bembo" w:hAnsi="Bembo"/>
                <w:sz w:val="25"/>
                <w:szCs w:val="25"/>
              </w:rPr>
            </w:pPr>
            <w:r w:rsidRPr="00EB5751">
              <w:rPr>
                <w:rFonts w:ascii="Bembo" w:hAnsi="Bembo"/>
                <w:sz w:val="25"/>
                <w:szCs w:val="25"/>
              </w:rPr>
              <w:t>A</w:t>
            </w:r>
          </w:p>
        </w:tc>
      </w:tr>
      <w:tr w:rsidR="00500895" w:rsidRPr="00EB5751" w14:paraId="26F08EEC" w14:textId="77777777" w:rsidTr="00436910">
        <w:tc>
          <w:tcPr>
            <w:tcW w:w="1250" w:type="pct"/>
          </w:tcPr>
          <w:p w14:paraId="776F6A30" w14:textId="77777777" w:rsidR="00500895" w:rsidRPr="00EB5751" w:rsidRDefault="00500895" w:rsidP="001C07F1">
            <w:pPr>
              <w:rPr>
                <w:rFonts w:ascii="Bembo" w:hAnsi="Bembo"/>
                <w:sz w:val="25"/>
                <w:szCs w:val="25"/>
              </w:rPr>
            </w:pPr>
            <w:r w:rsidRPr="00EB5751">
              <w:rPr>
                <w:rFonts w:ascii="Bembo" w:hAnsi="Bembo"/>
                <w:sz w:val="25"/>
                <w:szCs w:val="25"/>
              </w:rPr>
              <w:t>%s</w:t>
            </w:r>
          </w:p>
        </w:tc>
        <w:tc>
          <w:tcPr>
            <w:tcW w:w="1250" w:type="pct"/>
          </w:tcPr>
          <w:p w14:paraId="08499EAA" w14:textId="77777777" w:rsidR="00500895" w:rsidRPr="00EB5751" w:rsidRDefault="00500895" w:rsidP="001C07F1">
            <w:pPr>
              <w:rPr>
                <w:rFonts w:ascii="Bembo" w:hAnsi="Bembo"/>
                <w:sz w:val="25"/>
                <w:szCs w:val="25"/>
              </w:rPr>
            </w:pPr>
            <w:r w:rsidRPr="00EB5751">
              <w:rPr>
                <w:rFonts w:ascii="Bembo" w:hAnsi="Bembo"/>
                <w:sz w:val="25"/>
                <w:szCs w:val="25"/>
              </w:rPr>
              <w:t>String</w:t>
            </w:r>
          </w:p>
        </w:tc>
        <w:tc>
          <w:tcPr>
            <w:tcW w:w="1250" w:type="pct"/>
          </w:tcPr>
          <w:p w14:paraId="0B58908A" w14:textId="77777777" w:rsidR="00500895" w:rsidRPr="00EB5751" w:rsidRDefault="00500895" w:rsidP="001C07F1">
            <w:pPr>
              <w:rPr>
                <w:rFonts w:ascii="Bembo" w:hAnsi="Bembo"/>
                <w:sz w:val="25"/>
                <w:szCs w:val="25"/>
              </w:rPr>
            </w:pPr>
            <w:r w:rsidRPr="00EB5751">
              <w:rPr>
                <w:rFonts w:ascii="Bembo" w:hAnsi="Bembo"/>
                <w:sz w:val="25"/>
                <w:szCs w:val="25"/>
              </w:rPr>
              <w:t>printf("%s", "Hello");</w:t>
            </w:r>
          </w:p>
        </w:tc>
        <w:tc>
          <w:tcPr>
            <w:tcW w:w="1250" w:type="pct"/>
          </w:tcPr>
          <w:p w14:paraId="5FADBB1F" w14:textId="77777777" w:rsidR="00500895" w:rsidRPr="00EB5751" w:rsidRDefault="00500895" w:rsidP="001C07F1">
            <w:pPr>
              <w:rPr>
                <w:rFonts w:ascii="Bembo" w:hAnsi="Bembo"/>
                <w:sz w:val="25"/>
                <w:szCs w:val="25"/>
              </w:rPr>
            </w:pPr>
            <w:r w:rsidRPr="00EB5751">
              <w:rPr>
                <w:rFonts w:ascii="Bembo" w:hAnsi="Bembo"/>
                <w:sz w:val="25"/>
                <w:szCs w:val="25"/>
              </w:rPr>
              <w:t>Hello</w:t>
            </w:r>
          </w:p>
        </w:tc>
      </w:tr>
      <w:tr w:rsidR="00500895" w:rsidRPr="00EB5751" w14:paraId="37B5DDFD" w14:textId="77777777" w:rsidTr="00436910">
        <w:tc>
          <w:tcPr>
            <w:tcW w:w="1250" w:type="pct"/>
          </w:tcPr>
          <w:p w14:paraId="75A7B478" w14:textId="77777777" w:rsidR="00500895" w:rsidRPr="00EB5751" w:rsidRDefault="00500895" w:rsidP="001C07F1">
            <w:pPr>
              <w:rPr>
                <w:rFonts w:ascii="Bembo" w:hAnsi="Bembo"/>
                <w:sz w:val="25"/>
                <w:szCs w:val="25"/>
              </w:rPr>
            </w:pPr>
            <w:r w:rsidRPr="00EB5751">
              <w:rPr>
                <w:rFonts w:ascii="Bembo" w:hAnsi="Bembo"/>
                <w:sz w:val="25"/>
                <w:szCs w:val="25"/>
              </w:rPr>
              <w:t>%u</w:t>
            </w:r>
          </w:p>
        </w:tc>
        <w:tc>
          <w:tcPr>
            <w:tcW w:w="1250" w:type="pct"/>
          </w:tcPr>
          <w:p w14:paraId="3DC35D66" w14:textId="77777777" w:rsidR="00500895" w:rsidRPr="00EB5751" w:rsidRDefault="00500895" w:rsidP="001C07F1">
            <w:pPr>
              <w:rPr>
                <w:rFonts w:ascii="Bembo" w:hAnsi="Bembo"/>
                <w:sz w:val="25"/>
                <w:szCs w:val="25"/>
              </w:rPr>
            </w:pPr>
            <w:r w:rsidRPr="00EB5751">
              <w:rPr>
                <w:rFonts w:ascii="Bembo" w:hAnsi="Bembo"/>
                <w:sz w:val="25"/>
                <w:szCs w:val="25"/>
              </w:rPr>
              <w:t>Unsigned integer</w:t>
            </w:r>
          </w:p>
        </w:tc>
        <w:tc>
          <w:tcPr>
            <w:tcW w:w="1250" w:type="pct"/>
          </w:tcPr>
          <w:p w14:paraId="0AE2EB00" w14:textId="77777777" w:rsidR="00500895" w:rsidRPr="00EB5751" w:rsidRDefault="00500895" w:rsidP="001C07F1">
            <w:pPr>
              <w:rPr>
                <w:rFonts w:ascii="Bembo" w:hAnsi="Bembo"/>
                <w:sz w:val="25"/>
                <w:szCs w:val="25"/>
              </w:rPr>
            </w:pPr>
            <w:r w:rsidRPr="00EB5751">
              <w:rPr>
                <w:rFonts w:ascii="Bembo" w:hAnsi="Bembo"/>
                <w:sz w:val="25"/>
                <w:szCs w:val="25"/>
              </w:rPr>
              <w:t>printf("%u", 25);</w:t>
            </w:r>
          </w:p>
        </w:tc>
        <w:tc>
          <w:tcPr>
            <w:tcW w:w="1250" w:type="pct"/>
          </w:tcPr>
          <w:p w14:paraId="3E5E036A" w14:textId="77777777" w:rsidR="00500895" w:rsidRPr="00EB5751" w:rsidRDefault="00500895" w:rsidP="001C07F1">
            <w:pPr>
              <w:rPr>
                <w:rFonts w:ascii="Bembo" w:hAnsi="Bembo"/>
                <w:sz w:val="25"/>
                <w:szCs w:val="25"/>
              </w:rPr>
            </w:pPr>
            <w:r w:rsidRPr="00EB5751">
              <w:rPr>
                <w:rFonts w:ascii="Bembo" w:hAnsi="Bembo"/>
                <w:sz w:val="25"/>
                <w:szCs w:val="25"/>
              </w:rPr>
              <w:t>25</w:t>
            </w:r>
          </w:p>
        </w:tc>
      </w:tr>
      <w:tr w:rsidR="00500895" w:rsidRPr="00EB5751" w14:paraId="601D171D" w14:textId="77777777" w:rsidTr="00436910">
        <w:tc>
          <w:tcPr>
            <w:tcW w:w="1250" w:type="pct"/>
          </w:tcPr>
          <w:p w14:paraId="5711FCA3" w14:textId="77777777" w:rsidR="00500895" w:rsidRPr="00EB5751" w:rsidRDefault="00500895" w:rsidP="001C07F1">
            <w:pPr>
              <w:rPr>
                <w:rFonts w:ascii="Bembo" w:hAnsi="Bembo"/>
                <w:sz w:val="25"/>
                <w:szCs w:val="25"/>
              </w:rPr>
            </w:pPr>
            <w:r w:rsidRPr="00EB5751">
              <w:rPr>
                <w:rFonts w:ascii="Bembo" w:hAnsi="Bembo"/>
                <w:sz w:val="25"/>
                <w:szCs w:val="25"/>
              </w:rPr>
              <w:t>%x</w:t>
            </w:r>
          </w:p>
        </w:tc>
        <w:tc>
          <w:tcPr>
            <w:tcW w:w="1250" w:type="pct"/>
          </w:tcPr>
          <w:p w14:paraId="6815EF3A" w14:textId="77777777" w:rsidR="00500895" w:rsidRPr="00EB5751" w:rsidRDefault="00500895" w:rsidP="001C07F1">
            <w:pPr>
              <w:rPr>
                <w:rFonts w:ascii="Bembo" w:hAnsi="Bembo"/>
                <w:sz w:val="25"/>
                <w:szCs w:val="25"/>
              </w:rPr>
            </w:pPr>
            <w:r w:rsidRPr="00EB5751">
              <w:rPr>
                <w:rFonts w:ascii="Bembo" w:hAnsi="Bembo"/>
                <w:sz w:val="25"/>
                <w:szCs w:val="25"/>
              </w:rPr>
              <w:t>Hexadecimal</w:t>
            </w:r>
          </w:p>
        </w:tc>
        <w:tc>
          <w:tcPr>
            <w:tcW w:w="1250" w:type="pct"/>
          </w:tcPr>
          <w:p w14:paraId="2C876122" w14:textId="77777777" w:rsidR="00500895" w:rsidRPr="00EB5751" w:rsidRDefault="00500895" w:rsidP="001C07F1">
            <w:pPr>
              <w:rPr>
                <w:rFonts w:ascii="Bembo" w:hAnsi="Bembo"/>
                <w:sz w:val="25"/>
                <w:szCs w:val="25"/>
              </w:rPr>
            </w:pPr>
            <w:r w:rsidRPr="00EB5751">
              <w:rPr>
                <w:rFonts w:ascii="Bembo" w:hAnsi="Bembo"/>
                <w:sz w:val="25"/>
                <w:szCs w:val="25"/>
              </w:rPr>
              <w:t>printf("%x", 255);</w:t>
            </w:r>
          </w:p>
        </w:tc>
        <w:tc>
          <w:tcPr>
            <w:tcW w:w="1250" w:type="pct"/>
          </w:tcPr>
          <w:p w14:paraId="60A61FC1" w14:textId="77777777" w:rsidR="00500895" w:rsidRPr="00EB5751" w:rsidRDefault="00500895" w:rsidP="001C07F1">
            <w:pPr>
              <w:rPr>
                <w:rFonts w:ascii="Bembo" w:hAnsi="Bembo"/>
                <w:sz w:val="25"/>
                <w:szCs w:val="25"/>
              </w:rPr>
            </w:pPr>
            <w:r w:rsidRPr="00EB5751">
              <w:rPr>
                <w:rFonts w:ascii="Bembo" w:hAnsi="Bembo"/>
                <w:sz w:val="25"/>
                <w:szCs w:val="25"/>
              </w:rPr>
              <w:t>ff</w:t>
            </w:r>
          </w:p>
        </w:tc>
      </w:tr>
      <w:tr w:rsidR="00500895" w:rsidRPr="00EB5751" w14:paraId="2827D437" w14:textId="77777777" w:rsidTr="00436910">
        <w:tc>
          <w:tcPr>
            <w:tcW w:w="1250" w:type="pct"/>
          </w:tcPr>
          <w:p w14:paraId="570C91DE" w14:textId="77777777" w:rsidR="00500895" w:rsidRPr="00EB5751" w:rsidRDefault="00500895" w:rsidP="001C07F1">
            <w:pPr>
              <w:rPr>
                <w:rFonts w:ascii="Bembo" w:hAnsi="Bembo"/>
                <w:sz w:val="25"/>
                <w:szCs w:val="25"/>
              </w:rPr>
            </w:pPr>
            <w:r w:rsidRPr="00EB5751">
              <w:rPr>
                <w:rFonts w:ascii="Bembo" w:hAnsi="Bembo"/>
                <w:sz w:val="25"/>
                <w:szCs w:val="25"/>
              </w:rPr>
              <w:t>%p</w:t>
            </w:r>
          </w:p>
        </w:tc>
        <w:tc>
          <w:tcPr>
            <w:tcW w:w="1250" w:type="pct"/>
          </w:tcPr>
          <w:p w14:paraId="1844E5CA" w14:textId="77777777" w:rsidR="00500895" w:rsidRPr="00EB5751" w:rsidRDefault="00500895" w:rsidP="001C07F1">
            <w:pPr>
              <w:rPr>
                <w:rFonts w:ascii="Bembo" w:hAnsi="Bembo"/>
                <w:sz w:val="25"/>
                <w:szCs w:val="25"/>
              </w:rPr>
            </w:pPr>
            <w:r w:rsidRPr="00EB5751">
              <w:rPr>
                <w:rFonts w:ascii="Bembo" w:hAnsi="Bembo"/>
                <w:sz w:val="25"/>
                <w:szCs w:val="25"/>
              </w:rPr>
              <w:t>Pointer address</w:t>
            </w:r>
          </w:p>
        </w:tc>
        <w:tc>
          <w:tcPr>
            <w:tcW w:w="1250" w:type="pct"/>
          </w:tcPr>
          <w:p w14:paraId="26303EB1" w14:textId="77777777" w:rsidR="00500895" w:rsidRPr="00EB5751" w:rsidRDefault="00500895" w:rsidP="001C07F1">
            <w:pPr>
              <w:rPr>
                <w:rFonts w:ascii="Bembo" w:hAnsi="Bembo"/>
                <w:sz w:val="25"/>
                <w:szCs w:val="25"/>
              </w:rPr>
            </w:pPr>
            <w:r w:rsidRPr="00EB5751">
              <w:rPr>
                <w:rFonts w:ascii="Bembo" w:hAnsi="Bembo"/>
                <w:sz w:val="25"/>
                <w:szCs w:val="25"/>
              </w:rPr>
              <w:t>printf("%p", &amp;a);</w:t>
            </w:r>
          </w:p>
        </w:tc>
        <w:tc>
          <w:tcPr>
            <w:tcW w:w="1250" w:type="pct"/>
          </w:tcPr>
          <w:p w14:paraId="23E1CAA5" w14:textId="77777777" w:rsidR="00500895" w:rsidRPr="00EB5751" w:rsidRDefault="00500895" w:rsidP="001C07F1">
            <w:pPr>
              <w:rPr>
                <w:rFonts w:ascii="Bembo" w:hAnsi="Bembo"/>
                <w:sz w:val="25"/>
                <w:szCs w:val="25"/>
              </w:rPr>
            </w:pPr>
            <w:r w:rsidRPr="00EB5751">
              <w:rPr>
                <w:rFonts w:ascii="Bembo" w:hAnsi="Bembo"/>
                <w:sz w:val="25"/>
                <w:szCs w:val="25"/>
              </w:rPr>
              <w:t>Memory address</w:t>
            </w:r>
          </w:p>
        </w:tc>
      </w:tr>
      <w:tr w:rsidR="00500895" w:rsidRPr="00EB5751" w14:paraId="05D44914" w14:textId="77777777" w:rsidTr="00436910">
        <w:tc>
          <w:tcPr>
            <w:tcW w:w="1250" w:type="pct"/>
          </w:tcPr>
          <w:p w14:paraId="1B050545" w14:textId="77777777" w:rsidR="00500895" w:rsidRPr="00EB5751" w:rsidRDefault="00500895" w:rsidP="001C07F1">
            <w:pPr>
              <w:rPr>
                <w:rFonts w:ascii="Bembo" w:hAnsi="Bembo"/>
                <w:sz w:val="25"/>
                <w:szCs w:val="25"/>
              </w:rPr>
            </w:pPr>
            <w:r w:rsidRPr="00EB5751">
              <w:rPr>
                <w:rFonts w:ascii="Bembo" w:hAnsi="Bembo"/>
                <w:sz w:val="25"/>
                <w:szCs w:val="25"/>
              </w:rPr>
              <w:t>%.2f</w:t>
            </w:r>
          </w:p>
        </w:tc>
        <w:tc>
          <w:tcPr>
            <w:tcW w:w="1250" w:type="pct"/>
          </w:tcPr>
          <w:p w14:paraId="2AA7DFE4" w14:textId="77777777" w:rsidR="00500895" w:rsidRPr="00EB5751" w:rsidRDefault="00500895" w:rsidP="001C07F1">
            <w:pPr>
              <w:rPr>
                <w:rFonts w:ascii="Bembo" w:hAnsi="Bembo"/>
                <w:sz w:val="25"/>
                <w:szCs w:val="25"/>
              </w:rPr>
            </w:pPr>
            <w:r w:rsidRPr="00EB5751">
              <w:rPr>
                <w:rFonts w:ascii="Bembo" w:hAnsi="Bembo"/>
                <w:sz w:val="25"/>
                <w:szCs w:val="25"/>
              </w:rPr>
              <w:t>Float (2 decimal places)</w:t>
            </w:r>
          </w:p>
        </w:tc>
        <w:tc>
          <w:tcPr>
            <w:tcW w:w="1250" w:type="pct"/>
          </w:tcPr>
          <w:p w14:paraId="0544EDAC" w14:textId="77777777" w:rsidR="00500895" w:rsidRPr="00EB5751" w:rsidRDefault="00500895" w:rsidP="001C07F1">
            <w:pPr>
              <w:rPr>
                <w:rFonts w:ascii="Bembo" w:hAnsi="Bembo"/>
                <w:sz w:val="25"/>
                <w:szCs w:val="25"/>
              </w:rPr>
            </w:pPr>
            <w:r w:rsidRPr="00EB5751">
              <w:rPr>
                <w:rFonts w:ascii="Bembo" w:hAnsi="Bembo"/>
                <w:sz w:val="25"/>
                <w:szCs w:val="25"/>
              </w:rPr>
              <w:t>printf("%.2f", 10.567);</w:t>
            </w:r>
          </w:p>
        </w:tc>
        <w:tc>
          <w:tcPr>
            <w:tcW w:w="1250" w:type="pct"/>
          </w:tcPr>
          <w:p w14:paraId="405E89AB" w14:textId="77777777" w:rsidR="00500895" w:rsidRPr="00EB5751" w:rsidRDefault="00500895" w:rsidP="001C07F1">
            <w:pPr>
              <w:rPr>
                <w:rFonts w:ascii="Bembo" w:hAnsi="Bembo"/>
                <w:sz w:val="25"/>
                <w:szCs w:val="25"/>
              </w:rPr>
            </w:pPr>
            <w:r w:rsidRPr="00EB5751">
              <w:rPr>
                <w:rFonts w:ascii="Bembo" w:hAnsi="Bembo"/>
                <w:sz w:val="25"/>
                <w:szCs w:val="25"/>
              </w:rPr>
              <w:t>10.57</w:t>
            </w:r>
          </w:p>
        </w:tc>
      </w:tr>
    </w:tbl>
    <w:p w14:paraId="2523A3DC" w14:textId="77777777" w:rsidR="00500895" w:rsidRDefault="00500895" w:rsidP="00500895">
      <w:pPr>
        <w:pStyle w:val="Heading2"/>
        <w:rPr>
          <w:rFonts w:ascii="Amasis MT Pro" w:hAnsi="Amasis MT Pro"/>
          <w:sz w:val="24"/>
          <w:szCs w:val="24"/>
        </w:rPr>
      </w:pPr>
    </w:p>
    <w:p w14:paraId="41B4F6F9" w14:textId="4DD16075" w:rsidR="00EB5751" w:rsidRDefault="00EB5751">
      <w:pPr>
        <w:rPr>
          <w:rFonts w:ascii="Amasis MT Pro" w:eastAsiaTheme="majorEastAsia" w:hAnsi="Amasis MT Pro" w:cstheme="majorBidi"/>
          <w:color w:val="0F4761" w:themeColor="accent1" w:themeShade="BF"/>
        </w:rPr>
      </w:pPr>
      <w:r>
        <w:rPr>
          <w:rFonts w:ascii="Amasis MT Pro" w:eastAsiaTheme="majorEastAsia" w:hAnsi="Amasis MT Pro" w:cstheme="majorBidi"/>
          <w:color w:val="0F4761" w:themeColor="accent1" w:themeShade="BF"/>
        </w:rPr>
        <w:br w:type="page"/>
      </w:r>
    </w:p>
    <w:p w14:paraId="3C044395" w14:textId="5673861F" w:rsidR="00500895" w:rsidRPr="00500895" w:rsidRDefault="00500895" w:rsidP="00436910">
      <w:pPr>
        <w:pStyle w:val="Subheadddd"/>
        <w:jc w:val="center"/>
      </w:pPr>
      <w:bookmarkStart w:id="131" w:name="_Toc212291032"/>
      <w:r w:rsidRPr="00500895">
        <w:t>Appendix E — C Keywords</w:t>
      </w:r>
      <w:bookmarkEnd w:id="131"/>
    </w:p>
    <w:p w14:paraId="0AA17144" w14:textId="77777777" w:rsidR="00500895" w:rsidRPr="00EB5751" w:rsidRDefault="00500895" w:rsidP="00500895">
      <w:pPr>
        <w:pStyle w:val="Code"/>
        <w:rPr>
          <w:sz w:val="25"/>
          <w:szCs w:val="25"/>
        </w:rPr>
      </w:pPr>
      <w:r w:rsidRPr="00EB5751">
        <w:rPr>
          <w:sz w:val="25"/>
          <w:szCs w:val="25"/>
        </w:rPr>
        <w:t>auto, break, case, char, const, continue, default, do, double, else, enum, extern, float, for, goto, if, int, long, register, return, short, signed, sizeof, static, struct, switch, typedef, union, unsigned, void, volatile, while, _Bool</w:t>
      </w:r>
    </w:p>
    <w:p w14:paraId="13AA6F45" w14:textId="472A422A" w:rsidR="00EB5751" w:rsidRDefault="00EB5751">
      <w:pPr>
        <w:rPr>
          <w:rFonts w:ascii="Amasis MT Pro" w:eastAsiaTheme="majorEastAsia" w:hAnsi="Amasis MT Pro" w:cstheme="majorBidi"/>
          <w:color w:val="0F4761" w:themeColor="accent1" w:themeShade="BF"/>
        </w:rPr>
      </w:pPr>
      <w:r>
        <w:rPr>
          <w:rFonts w:ascii="Amasis MT Pro" w:hAnsi="Amasis MT Pro"/>
        </w:rPr>
        <w:br w:type="page"/>
      </w:r>
    </w:p>
    <w:p w14:paraId="6E82F1C7" w14:textId="3850ED40" w:rsidR="00500895" w:rsidRPr="00500895" w:rsidRDefault="00500895" w:rsidP="00436910">
      <w:pPr>
        <w:pStyle w:val="Subheadddd"/>
        <w:jc w:val="center"/>
      </w:pPr>
      <w:bookmarkStart w:id="132" w:name="_Toc212291033"/>
      <w:r w:rsidRPr="00500895">
        <w:t>Appendix F — Common Error Messages &amp; Fixes</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3233"/>
        <w:gridCol w:w="3231"/>
      </w:tblGrid>
      <w:tr w:rsidR="00500895" w:rsidRPr="00EB5751" w14:paraId="269845FD" w14:textId="77777777" w:rsidTr="00436910">
        <w:tc>
          <w:tcPr>
            <w:tcW w:w="1667" w:type="pct"/>
          </w:tcPr>
          <w:p w14:paraId="30824259"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Error Message</w:t>
            </w:r>
          </w:p>
        </w:tc>
        <w:tc>
          <w:tcPr>
            <w:tcW w:w="1667" w:type="pct"/>
          </w:tcPr>
          <w:p w14:paraId="10382F45"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Cause</w:t>
            </w:r>
          </w:p>
        </w:tc>
        <w:tc>
          <w:tcPr>
            <w:tcW w:w="1667" w:type="pct"/>
          </w:tcPr>
          <w:p w14:paraId="567A22DC" w14:textId="77777777" w:rsidR="00500895" w:rsidRPr="00EB5751" w:rsidRDefault="00500895" w:rsidP="00EB5751">
            <w:pPr>
              <w:jc w:val="center"/>
              <w:rPr>
                <w:rFonts w:ascii="Bembo" w:hAnsi="Bembo"/>
                <w:b/>
                <w:bCs/>
                <w:sz w:val="25"/>
                <w:szCs w:val="25"/>
              </w:rPr>
            </w:pPr>
            <w:r w:rsidRPr="00EB5751">
              <w:rPr>
                <w:rFonts w:ascii="Bembo" w:hAnsi="Bembo"/>
                <w:b/>
                <w:bCs/>
                <w:sz w:val="25"/>
                <w:szCs w:val="25"/>
              </w:rPr>
              <w:t>Solution</w:t>
            </w:r>
          </w:p>
        </w:tc>
      </w:tr>
      <w:tr w:rsidR="00500895" w:rsidRPr="00EB5751" w14:paraId="0DF1F10D" w14:textId="77777777" w:rsidTr="00436910">
        <w:tc>
          <w:tcPr>
            <w:tcW w:w="1667" w:type="pct"/>
          </w:tcPr>
          <w:p w14:paraId="3AC1BC40" w14:textId="77777777" w:rsidR="00500895" w:rsidRPr="00EB5751" w:rsidRDefault="00500895" w:rsidP="001C07F1">
            <w:pPr>
              <w:rPr>
                <w:rFonts w:ascii="Bembo" w:hAnsi="Bembo"/>
                <w:sz w:val="25"/>
                <w:szCs w:val="25"/>
              </w:rPr>
            </w:pPr>
            <w:r w:rsidRPr="00EB5751">
              <w:rPr>
                <w:rFonts w:ascii="Bembo" w:hAnsi="Bembo"/>
                <w:sz w:val="25"/>
                <w:szCs w:val="25"/>
              </w:rPr>
              <w:t>missing ';' before '}'</w:t>
            </w:r>
          </w:p>
        </w:tc>
        <w:tc>
          <w:tcPr>
            <w:tcW w:w="1667" w:type="pct"/>
          </w:tcPr>
          <w:p w14:paraId="355FA5B6" w14:textId="77777777" w:rsidR="00500895" w:rsidRPr="00EB5751" w:rsidRDefault="00500895" w:rsidP="001C07F1">
            <w:pPr>
              <w:rPr>
                <w:rFonts w:ascii="Bembo" w:hAnsi="Bembo"/>
                <w:sz w:val="25"/>
                <w:szCs w:val="25"/>
              </w:rPr>
            </w:pPr>
            <w:r w:rsidRPr="00EB5751">
              <w:rPr>
                <w:rFonts w:ascii="Bembo" w:hAnsi="Bembo"/>
                <w:sz w:val="25"/>
                <w:szCs w:val="25"/>
              </w:rPr>
              <w:t>Missing semicolon at end of statement</w:t>
            </w:r>
          </w:p>
        </w:tc>
        <w:tc>
          <w:tcPr>
            <w:tcW w:w="1667" w:type="pct"/>
          </w:tcPr>
          <w:p w14:paraId="31651561" w14:textId="77777777" w:rsidR="00500895" w:rsidRPr="00EB5751" w:rsidRDefault="00500895" w:rsidP="001C07F1">
            <w:pPr>
              <w:rPr>
                <w:rFonts w:ascii="Bembo" w:hAnsi="Bembo"/>
                <w:sz w:val="25"/>
                <w:szCs w:val="25"/>
              </w:rPr>
            </w:pPr>
            <w:r w:rsidRPr="00EB5751">
              <w:rPr>
                <w:rFonts w:ascii="Bembo" w:hAnsi="Bembo"/>
                <w:sz w:val="25"/>
                <w:szCs w:val="25"/>
              </w:rPr>
              <w:t>Add ';' where required.</w:t>
            </w:r>
          </w:p>
        </w:tc>
      </w:tr>
      <w:tr w:rsidR="00500895" w:rsidRPr="00EB5751" w14:paraId="3B77FF74" w14:textId="77777777" w:rsidTr="00436910">
        <w:tc>
          <w:tcPr>
            <w:tcW w:w="1667" w:type="pct"/>
          </w:tcPr>
          <w:p w14:paraId="15B925CA" w14:textId="77777777" w:rsidR="00500895" w:rsidRPr="00EB5751" w:rsidRDefault="00500895" w:rsidP="001C07F1">
            <w:pPr>
              <w:rPr>
                <w:rFonts w:ascii="Bembo" w:hAnsi="Bembo"/>
                <w:sz w:val="25"/>
                <w:szCs w:val="25"/>
              </w:rPr>
            </w:pPr>
            <w:r w:rsidRPr="00EB5751">
              <w:rPr>
                <w:rFonts w:ascii="Bembo" w:hAnsi="Bembo"/>
                <w:sz w:val="25"/>
                <w:szCs w:val="25"/>
              </w:rPr>
              <w:t>undefined reference to 'main'</w:t>
            </w:r>
          </w:p>
        </w:tc>
        <w:tc>
          <w:tcPr>
            <w:tcW w:w="1667" w:type="pct"/>
          </w:tcPr>
          <w:p w14:paraId="7AEB7458" w14:textId="77777777" w:rsidR="00500895" w:rsidRPr="00EB5751" w:rsidRDefault="00500895" w:rsidP="001C07F1">
            <w:pPr>
              <w:rPr>
                <w:rFonts w:ascii="Bembo" w:hAnsi="Bembo"/>
                <w:sz w:val="25"/>
                <w:szCs w:val="25"/>
              </w:rPr>
            </w:pPr>
            <w:r w:rsidRPr="00EB5751">
              <w:rPr>
                <w:rFonts w:ascii="Bembo" w:hAnsi="Bembo"/>
                <w:sz w:val="25"/>
                <w:szCs w:val="25"/>
              </w:rPr>
              <w:t>Missing main function definition</w:t>
            </w:r>
          </w:p>
        </w:tc>
        <w:tc>
          <w:tcPr>
            <w:tcW w:w="1667" w:type="pct"/>
          </w:tcPr>
          <w:p w14:paraId="35DB5C7D" w14:textId="77777777" w:rsidR="00500895" w:rsidRPr="00EB5751" w:rsidRDefault="00500895" w:rsidP="001C07F1">
            <w:pPr>
              <w:rPr>
                <w:rFonts w:ascii="Bembo" w:hAnsi="Bembo"/>
                <w:sz w:val="25"/>
                <w:szCs w:val="25"/>
              </w:rPr>
            </w:pPr>
            <w:r w:rsidRPr="00EB5751">
              <w:rPr>
                <w:rFonts w:ascii="Bembo" w:hAnsi="Bembo"/>
                <w:sz w:val="25"/>
                <w:szCs w:val="25"/>
              </w:rPr>
              <w:t>Define int main() properly.</w:t>
            </w:r>
          </w:p>
        </w:tc>
      </w:tr>
      <w:tr w:rsidR="00500895" w:rsidRPr="00EB5751" w14:paraId="1EB9E318" w14:textId="77777777" w:rsidTr="00436910">
        <w:tc>
          <w:tcPr>
            <w:tcW w:w="1667" w:type="pct"/>
          </w:tcPr>
          <w:p w14:paraId="058FC908" w14:textId="77777777" w:rsidR="00500895" w:rsidRPr="00EB5751" w:rsidRDefault="00500895" w:rsidP="001C07F1">
            <w:pPr>
              <w:rPr>
                <w:rFonts w:ascii="Bembo" w:hAnsi="Bembo"/>
                <w:sz w:val="25"/>
                <w:szCs w:val="25"/>
              </w:rPr>
            </w:pPr>
            <w:r w:rsidRPr="00EB5751">
              <w:rPr>
                <w:rFonts w:ascii="Bembo" w:hAnsi="Bembo"/>
                <w:sz w:val="25"/>
                <w:szCs w:val="25"/>
              </w:rPr>
              <w:t>segmentation fault</w:t>
            </w:r>
          </w:p>
        </w:tc>
        <w:tc>
          <w:tcPr>
            <w:tcW w:w="1667" w:type="pct"/>
          </w:tcPr>
          <w:p w14:paraId="781FDABF" w14:textId="77777777" w:rsidR="00500895" w:rsidRPr="00EB5751" w:rsidRDefault="00500895" w:rsidP="001C07F1">
            <w:pPr>
              <w:rPr>
                <w:rFonts w:ascii="Bembo" w:hAnsi="Bembo"/>
                <w:sz w:val="25"/>
                <w:szCs w:val="25"/>
              </w:rPr>
            </w:pPr>
            <w:r w:rsidRPr="00EB5751">
              <w:rPr>
                <w:rFonts w:ascii="Bembo" w:hAnsi="Bembo"/>
                <w:sz w:val="25"/>
                <w:szCs w:val="25"/>
              </w:rPr>
              <w:t>Accessing invalid memory</w:t>
            </w:r>
          </w:p>
        </w:tc>
        <w:tc>
          <w:tcPr>
            <w:tcW w:w="1667" w:type="pct"/>
          </w:tcPr>
          <w:p w14:paraId="7917BCFB" w14:textId="77777777" w:rsidR="00500895" w:rsidRPr="00EB5751" w:rsidRDefault="00500895" w:rsidP="001C07F1">
            <w:pPr>
              <w:rPr>
                <w:rFonts w:ascii="Bembo" w:hAnsi="Bembo"/>
                <w:sz w:val="25"/>
                <w:szCs w:val="25"/>
              </w:rPr>
            </w:pPr>
            <w:r w:rsidRPr="00EB5751">
              <w:rPr>
                <w:rFonts w:ascii="Bembo" w:hAnsi="Bembo"/>
                <w:sz w:val="25"/>
                <w:szCs w:val="25"/>
              </w:rPr>
              <w:t>Check pointers and array bounds.</w:t>
            </w:r>
          </w:p>
        </w:tc>
      </w:tr>
      <w:tr w:rsidR="00500895" w:rsidRPr="00EB5751" w14:paraId="7F6852BA" w14:textId="77777777" w:rsidTr="00436910">
        <w:tc>
          <w:tcPr>
            <w:tcW w:w="1667" w:type="pct"/>
          </w:tcPr>
          <w:p w14:paraId="5C49D793" w14:textId="77777777" w:rsidR="00500895" w:rsidRPr="00EB5751" w:rsidRDefault="00500895" w:rsidP="001C07F1">
            <w:pPr>
              <w:rPr>
                <w:rFonts w:ascii="Bembo" w:hAnsi="Bembo"/>
                <w:sz w:val="25"/>
                <w:szCs w:val="25"/>
              </w:rPr>
            </w:pPr>
            <w:r w:rsidRPr="00EB5751">
              <w:rPr>
                <w:rFonts w:ascii="Bembo" w:hAnsi="Bembo"/>
                <w:sz w:val="25"/>
                <w:szCs w:val="25"/>
              </w:rPr>
              <w:t>redefinition of variable</w:t>
            </w:r>
          </w:p>
        </w:tc>
        <w:tc>
          <w:tcPr>
            <w:tcW w:w="1667" w:type="pct"/>
          </w:tcPr>
          <w:p w14:paraId="17E003A9" w14:textId="77777777" w:rsidR="00500895" w:rsidRPr="00EB5751" w:rsidRDefault="00500895" w:rsidP="001C07F1">
            <w:pPr>
              <w:rPr>
                <w:rFonts w:ascii="Bembo" w:hAnsi="Bembo"/>
                <w:sz w:val="25"/>
                <w:szCs w:val="25"/>
              </w:rPr>
            </w:pPr>
            <w:r w:rsidRPr="00EB5751">
              <w:rPr>
                <w:rFonts w:ascii="Bembo" w:hAnsi="Bembo"/>
                <w:sz w:val="25"/>
                <w:szCs w:val="25"/>
              </w:rPr>
              <w:t>Variable declared multiple times</w:t>
            </w:r>
          </w:p>
        </w:tc>
        <w:tc>
          <w:tcPr>
            <w:tcW w:w="1667" w:type="pct"/>
          </w:tcPr>
          <w:p w14:paraId="07F93B65" w14:textId="77777777" w:rsidR="00500895" w:rsidRPr="00EB5751" w:rsidRDefault="00500895" w:rsidP="001C07F1">
            <w:pPr>
              <w:rPr>
                <w:rFonts w:ascii="Bembo" w:hAnsi="Bembo"/>
                <w:sz w:val="25"/>
                <w:szCs w:val="25"/>
              </w:rPr>
            </w:pPr>
            <w:r w:rsidRPr="00EB5751">
              <w:rPr>
                <w:rFonts w:ascii="Bembo" w:hAnsi="Bembo"/>
                <w:sz w:val="25"/>
                <w:szCs w:val="25"/>
              </w:rPr>
              <w:t>Use unique names or correct scope.</w:t>
            </w:r>
          </w:p>
        </w:tc>
      </w:tr>
      <w:tr w:rsidR="00500895" w:rsidRPr="00EB5751" w14:paraId="7927C37B" w14:textId="77777777" w:rsidTr="00436910">
        <w:tc>
          <w:tcPr>
            <w:tcW w:w="1667" w:type="pct"/>
          </w:tcPr>
          <w:p w14:paraId="603A9CE2" w14:textId="77777777" w:rsidR="00500895" w:rsidRPr="00EB5751" w:rsidRDefault="00500895" w:rsidP="001C07F1">
            <w:pPr>
              <w:rPr>
                <w:rFonts w:ascii="Bembo" w:hAnsi="Bembo"/>
                <w:sz w:val="25"/>
                <w:szCs w:val="25"/>
              </w:rPr>
            </w:pPr>
            <w:r w:rsidRPr="00EB5751">
              <w:rPr>
                <w:rFonts w:ascii="Bembo" w:hAnsi="Bembo"/>
                <w:sz w:val="25"/>
                <w:szCs w:val="25"/>
              </w:rPr>
              <w:t>expected ';' before '}' token</w:t>
            </w:r>
          </w:p>
        </w:tc>
        <w:tc>
          <w:tcPr>
            <w:tcW w:w="1667" w:type="pct"/>
          </w:tcPr>
          <w:p w14:paraId="43A178EC" w14:textId="77777777" w:rsidR="00500895" w:rsidRPr="00EB5751" w:rsidRDefault="00500895" w:rsidP="001C07F1">
            <w:pPr>
              <w:rPr>
                <w:rFonts w:ascii="Bembo" w:hAnsi="Bembo"/>
                <w:sz w:val="25"/>
                <w:szCs w:val="25"/>
              </w:rPr>
            </w:pPr>
            <w:r w:rsidRPr="00EB5751">
              <w:rPr>
                <w:rFonts w:ascii="Bembo" w:hAnsi="Bembo"/>
                <w:sz w:val="25"/>
                <w:szCs w:val="25"/>
              </w:rPr>
              <w:t>Missing semicolon</w:t>
            </w:r>
          </w:p>
        </w:tc>
        <w:tc>
          <w:tcPr>
            <w:tcW w:w="1667" w:type="pct"/>
          </w:tcPr>
          <w:p w14:paraId="24A8C203" w14:textId="77777777" w:rsidR="00500895" w:rsidRPr="00EB5751" w:rsidRDefault="00500895" w:rsidP="001C07F1">
            <w:pPr>
              <w:rPr>
                <w:rFonts w:ascii="Bembo" w:hAnsi="Bembo"/>
                <w:sz w:val="25"/>
                <w:szCs w:val="25"/>
              </w:rPr>
            </w:pPr>
            <w:r w:rsidRPr="00EB5751">
              <w:rPr>
                <w:rFonts w:ascii="Bembo" w:hAnsi="Bembo"/>
                <w:sz w:val="25"/>
                <w:szCs w:val="25"/>
              </w:rPr>
              <w:t>Check previous line syntax.</w:t>
            </w:r>
          </w:p>
        </w:tc>
      </w:tr>
      <w:tr w:rsidR="00500895" w:rsidRPr="00EB5751" w14:paraId="5EA9E1A5" w14:textId="77777777" w:rsidTr="00436910">
        <w:tc>
          <w:tcPr>
            <w:tcW w:w="1667" w:type="pct"/>
          </w:tcPr>
          <w:p w14:paraId="05833016" w14:textId="77777777" w:rsidR="00500895" w:rsidRPr="00EB5751" w:rsidRDefault="00500895" w:rsidP="001C07F1">
            <w:pPr>
              <w:rPr>
                <w:rFonts w:ascii="Bembo" w:hAnsi="Bembo"/>
                <w:sz w:val="25"/>
                <w:szCs w:val="25"/>
              </w:rPr>
            </w:pPr>
            <w:r w:rsidRPr="00EB5751">
              <w:rPr>
                <w:rFonts w:ascii="Bembo" w:hAnsi="Bembo"/>
                <w:sz w:val="25"/>
                <w:szCs w:val="25"/>
              </w:rPr>
              <w:t>incompatible types</w:t>
            </w:r>
          </w:p>
        </w:tc>
        <w:tc>
          <w:tcPr>
            <w:tcW w:w="1667" w:type="pct"/>
          </w:tcPr>
          <w:p w14:paraId="14D86CC6" w14:textId="77777777" w:rsidR="00500895" w:rsidRPr="00EB5751" w:rsidRDefault="00500895" w:rsidP="001C07F1">
            <w:pPr>
              <w:rPr>
                <w:rFonts w:ascii="Bembo" w:hAnsi="Bembo"/>
                <w:sz w:val="25"/>
                <w:szCs w:val="25"/>
              </w:rPr>
            </w:pPr>
            <w:r w:rsidRPr="00EB5751">
              <w:rPr>
                <w:rFonts w:ascii="Bembo" w:hAnsi="Bembo"/>
                <w:sz w:val="25"/>
                <w:szCs w:val="25"/>
              </w:rPr>
              <w:t>Type mismatch</w:t>
            </w:r>
          </w:p>
        </w:tc>
        <w:tc>
          <w:tcPr>
            <w:tcW w:w="1667" w:type="pct"/>
          </w:tcPr>
          <w:p w14:paraId="7EB0C606" w14:textId="77777777" w:rsidR="00500895" w:rsidRPr="00EB5751" w:rsidRDefault="00500895" w:rsidP="001C07F1">
            <w:pPr>
              <w:rPr>
                <w:rFonts w:ascii="Bembo" w:hAnsi="Bembo"/>
                <w:sz w:val="25"/>
                <w:szCs w:val="25"/>
              </w:rPr>
            </w:pPr>
            <w:r w:rsidRPr="00EB5751">
              <w:rPr>
                <w:rFonts w:ascii="Bembo" w:hAnsi="Bembo"/>
                <w:sz w:val="25"/>
                <w:szCs w:val="25"/>
              </w:rPr>
              <w:t>Cast or use matching data types.</w:t>
            </w:r>
          </w:p>
        </w:tc>
      </w:tr>
      <w:tr w:rsidR="00500895" w:rsidRPr="00EB5751" w14:paraId="3FE30905" w14:textId="77777777" w:rsidTr="00436910">
        <w:tc>
          <w:tcPr>
            <w:tcW w:w="1667" w:type="pct"/>
          </w:tcPr>
          <w:p w14:paraId="36424E62" w14:textId="77777777" w:rsidR="00500895" w:rsidRPr="00EB5751" w:rsidRDefault="00500895" w:rsidP="001C07F1">
            <w:pPr>
              <w:rPr>
                <w:rFonts w:ascii="Bembo" w:hAnsi="Bembo"/>
                <w:sz w:val="25"/>
                <w:szCs w:val="25"/>
              </w:rPr>
            </w:pPr>
            <w:r w:rsidRPr="00EB5751">
              <w:rPr>
                <w:rFonts w:ascii="Bembo" w:hAnsi="Bembo"/>
                <w:sz w:val="25"/>
                <w:szCs w:val="25"/>
              </w:rPr>
              <w:t>unused variable</w:t>
            </w:r>
          </w:p>
        </w:tc>
        <w:tc>
          <w:tcPr>
            <w:tcW w:w="1667" w:type="pct"/>
          </w:tcPr>
          <w:p w14:paraId="28C5DE78" w14:textId="77777777" w:rsidR="00500895" w:rsidRPr="00EB5751" w:rsidRDefault="00500895" w:rsidP="001C07F1">
            <w:pPr>
              <w:rPr>
                <w:rFonts w:ascii="Bembo" w:hAnsi="Bembo"/>
                <w:sz w:val="25"/>
                <w:szCs w:val="25"/>
              </w:rPr>
            </w:pPr>
            <w:r w:rsidRPr="00EB5751">
              <w:rPr>
                <w:rFonts w:ascii="Bembo" w:hAnsi="Bembo"/>
                <w:sz w:val="25"/>
                <w:szCs w:val="25"/>
              </w:rPr>
              <w:t>Declared but not used</w:t>
            </w:r>
          </w:p>
        </w:tc>
        <w:tc>
          <w:tcPr>
            <w:tcW w:w="1667" w:type="pct"/>
          </w:tcPr>
          <w:p w14:paraId="49F46567" w14:textId="77777777" w:rsidR="00500895" w:rsidRPr="00EB5751" w:rsidRDefault="00500895" w:rsidP="001C07F1">
            <w:pPr>
              <w:rPr>
                <w:rFonts w:ascii="Bembo" w:hAnsi="Bembo"/>
                <w:sz w:val="25"/>
                <w:szCs w:val="25"/>
              </w:rPr>
            </w:pPr>
            <w:r w:rsidRPr="00EB5751">
              <w:rPr>
                <w:rFonts w:ascii="Bembo" w:hAnsi="Bembo"/>
                <w:sz w:val="25"/>
                <w:szCs w:val="25"/>
              </w:rPr>
              <w:t>Remove or use variable appropriately.</w:t>
            </w:r>
          </w:p>
        </w:tc>
      </w:tr>
    </w:tbl>
    <w:p w14:paraId="03DDCE2D" w14:textId="77777777" w:rsidR="00500895" w:rsidRPr="00500895" w:rsidRDefault="00500895" w:rsidP="00500895">
      <w:pPr>
        <w:rPr>
          <w:rFonts w:ascii="Amasis MT Pro" w:hAnsi="Amasis MT Pro"/>
        </w:rPr>
      </w:pPr>
    </w:p>
    <w:p w14:paraId="6E9A8B1C" w14:textId="446D2182" w:rsidR="00500895" w:rsidRPr="00EF72F6" w:rsidRDefault="00500895" w:rsidP="000C493A">
      <w:pPr>
        <w:spacing w:before="100" w:beforeAutospacing="1" w:after="100" w:afterAutospacing="1" w:line="240" w:lineRule="auto"/>
        <w:outlineLvl w:val="1"/>
        <w:rPr>
          <w:rFonts w:ascii="Amasis MT Pro" w:eastAsia="Times New Roman" w:hAnsi="Amasis MT Pro" w:cs="Times New Roman"/>
          <w:b/>
          <w:bCs/>
          <w:kern w:val="0"/>
          <w:lang w:val="en-US" w:eastAsia="en-IN"/>
          <w14:ligatures w14:val="none"/>
        </w:rPr>
      </w:pPr>
    </w:p>
    <w:sectPr w:rsidR="00500895" w:rsidRPr="00EF72F6" w:rsidSect="00B61FD0">
      <w:headerReference w:type="default" r:id="rId23"/>
      <w:pgSz w:w="12240" w:h="15840" w:code="1"/>
      <w:pgMar w:top="1296" w:right="1152" w:bottom="1296" w:left="1152" w:header="576" w:footer="706" w:gutter="23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FCCBC" w14:textId="77777777" w:rsidR="00E37182" w:rsidRDefault="00E37182" w:rsidP="001A15C8">
      <w:pPr>
        <w:spacing w:after="0" w:line="240" w:lineRule="auto"/>
      </w:pPr>
      <w:r>
        <w:separator/>
      </w:r>
    </w:p>
  </w:endnote>
  <w:endnote w:type="continuationSeparator" w:id="0">
    <w:p w14:paraId="65630E31" w14:textId="77777777" w:rsidR="00E37182" w:rsidRDefault="00E37182" w:rsidP="001A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Bembo">
    <w:panose1 w:val="02020502050201020203"/>
    <w:charset w:val="00"/>
    <w:family w:val="roman"/>
    <w:pitch w:val="variable"/>
    <w:sig w:usb0="00000003" w:usb1="00000000" w:usb2="00000000" w:usb3="00000000" w:csb0="00000001" w:csb1="00000000"/>
  </w:font>
  <w:font w:name="Archer Bold">
    <w:panose1 w:val="00000000000000000000"/>
    <w:charset w:val="00"/>
    <w:family w:val="modern"/>
    <w:notTrueType/>
    <w:pitch w:val="variable"/>
    <w:sig w:usb0="A00000FF" w:usb1="4000005B" w:usb2="00000000" w:usb3="00000000" w:csb0="0000008B" w:csb1="00000000"/>
  </w:font>
  <w:font w:name="Algerian">
    <w:panose1 w:val="04020705040A02060702"/>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panose1 w:val="00000000000000000000"/>
    <w:charset w:val="00"/>
    <w:family w:val="auto"/>
    <w:notTrueType/>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Amasis MT Pro">
    <w:charset w:val="00"/>
    <w:family w:val="roman"/>
    <w:pitch w:val="variable"/>
    <w:sig w:usb0="A00000AF" w:usb1="4000205B"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3FA34" w14:textId="77777777" w:rsidR="00E37182" w:rsidRDefault="00E37182" w:rsidP="001A15C8">
      <w:pPr>
        <w:spacing w:after="0" w:line="240" w:lineRule="auto"/>
      </w:pPr>
      <w:r>
        <w:separator/>
      </w:r>
    </w:p>
  </w:footnote>
  <w:footnote w:type="continuationSeparator" w:id="0">
    <w:p w14:paraId="4A551C42" w14:textId="77777777" w:rsidR="00E37182" w:rsidRDefault="00E37182" w:rsidP="001A1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10010"/>
      <w:docPartObj>
        <w:docPartGallery w:val="Page Numbers (Top of Page)"/>
        <w:docPartUnique/>
      </w:docPartObj>
    </w:sdtPr>
    <w:sdtEndPr>
      <w:rPr>
        <w:rFonts w:ascii="Bembo" w:hAnsi="Bembo"/>
        <w:noProof/>
        <w:sz w:val="20"/>
        <w:szCs w:val="20"/>
      </w:rPr>
    </w:sdtEndPr>
    <w:sdtContent>
      <w:p w14:paraId="729F19B5" w14:textId="53648F19" w:rsidR="00B61FD0" w:rsidRPr="00B61FD0" w:rsidRDefault="00B61FD0" w:rsidP="00B61FD0">
        <w:pPr>
          <w:pStyle w:val="Header"/>
          <w:jc w:val="center"/>
          <w:rPr>
            <w:rFonts w:ascii="Bembo" w:hAnsi="Bembo"/>
            <w:sz w:val="20"/>
            <w:szCs w:val="20"/>
          </w:rPr>
        </w:pPr>
        <w:r w:rsidRPr="00B61FD0">
          <w:rPr>
            <w:rFonts w:ascii="Bembo" w:hAnsi="Bembo"/>
            <w:sz w:val="20"/>
            <w:szCs w:val="20"/>
          </w:rPr>
          <w:fldChar w:fldCharType="begin"/>
        </w:r>
        <w:r w:rsidRPr="00B61FD0">
          <w:rPr>
            <w:rFonts w:ascii="Bembo" w:hAnsi="Bembo"/>
            <w:sz w:val="20"/>
            <w:szCs w:val="20"/>
          </w:rPr>
          <w:instrText xml:space="preserve"> PAGE   \* MERGEFORMAT </w:instrText>
        </w:r>
        <w:r w:rsidRPr="00B61FD0">
          <w:rPr>
            <w:rFonts w:ascii="Bembo" w:hAnsi="Bembo"/>
            <w:sz w:val="20"/>
            <w:szCs w:val="20"/>
          </w:rPr>
          <w:fldChar w:fldCharType="separate"/>
        </w:r>
        <w:r w:rsidRPr="00B61FD0">
          <w:rPr>
            <w:rFonts w:ascii="Bembo" w:hAnsi="Bembo"/>
            <w:noProof/>
            <w:sz w:val="20"/>
            <w:szCs w:val="20"/>
          </w:rPr>
          <w:t>2</w:t>
        </w:r>
        <w:r w:rsidRPr="00B61FD0">
          <w:rPr>
            <w:rFonts w:ascii="Bembo" w:hAnsi="Bembo"/>
            <w:noProof/>
            <w:sz w:val="20"/>
            <w:szCs w:val="20"/>
          </w:rPr>
          <w:fldChar w:fldCharType="end"/>
        </w:r>
        <w:r w:rsidRPr="00B61FD0">
          <w:rPr>
            <w:rFonts w:ascii="Bembo" w:hAnsi="Bembo"/>
            <w:noProof/>
            <w:sz w:val="20"/>
            <w:szCs w:val="20"/>
          </w:rPr>
          <w:t xml:space="preserve"> | </w:t>
        </w:r>
        <w:r w:rsidRPr="00B61FD0">
          <w:rPr>
            <w:rFonts w:ascii="Bembo" w:hAnsi="Bembo"/>
            <w:i/>
            <w:iCs/>
            <w:noProof/>
            <w:sz w:val="20"/>
            <w:szCs w:val="20"/>
          </w:rPr>
          <w:t>Mastering C Language In Depth – A Beginner's Guide To Building A Strong Foundation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5" style="width:0;height:1.5pt" o:hralign="center" o:bullet="t" o:hrstd="t" o:hr="t" fillcolor="#a0a0a0" stroked="f"/>
    </w:pict>
  </w:numPicBullet>
  <w:abstractNum w:abstractNumId="0" w15:restartNumberingAfterBreak="0">
    <w:nsid w:val="000E4F71"/>
    <w:multiLevelType w:val="multilevel"/>
    <w:tmpl w:val="AAB46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82E3B"/>
    <w:multiLevelType w:val="multilevel"/>
    <w:tmpl w:val="9516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64CDF"/>
    <w:multiLevelType w:val="multilevel"/>
    <w:tmpl w:val="A13A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0B2F22"/>
    <w:multiLevelType w:val="multilevel"/>
    <w:tmpl w:val="C89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1275D"/>
    <w:multiLevelType w:val="multilevel"/>
    <w:tmpl w:val="A9BC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83B3F"/>
    <w:multiLevelType w:val="multilevel"/>
    <w:tmpl w:val="3F786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0D4831"/>
    <w:multiLevelType w:val="multilevel"/>
    <w:tmpl w:val="658A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587FE6"/>
    <w:multiLevelType w:val="multilevel"/>
    <w:tmpl w:val="F714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25809"/>
    <w:multiLevelType w:val="multilevel"/>
    <w:tmpl w:val="13C2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FD243C"/>
    <w:multiLevelType w:val="multilevel"/>
    <w:tmpl w:val="8D96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3B70EA"/>
    <w:multiLevelType w:val="multilevel"/>
    <w:tmpl w:val="183E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8E6EE0"/>
    <w:multiLevelType w:val="multilevel"/>
    <w:tmpl w:val="B28E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BE1DA3"/>
    <w:multiLevelType w:val="multilevel"/>
    <w:tmpl w:val="70F0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C6491F"/>
    <w:multiLevelType w:val="multilevel"/>
    <w:tmpl w:val="00C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E45131"/>
    <w:multiLevelType w:val="multilevel"/>
    <w:tmpl w:val="178C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387237"/>
    <w:multiLevelType w:val="multilevel"/>
    <w:tmpl w:val="E1E6C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973000"/>
    <w:multiLevelType w:val="multilevel"/>
    <w:tmpl w:val="703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ED0D56"/>
    <w:multiLevelType w:val="multilevel"/>
    <w:tmpl w:val="7D88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633ECC"/>
    <w:multiLevelType w:val="hybridMultilevel"/>
    <w:tmpl w:val="1FA2EF8A"/>
    <w:lvl w:ilvl="0" w:tplc="FF7C03BE">
      <w:start w:val="1"/>
      <w:numFmt w:val="bullet"/>
      <w:pStyle w:val="Pointss"/>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069B1A4C"/>
    <w:multiLevelType w:val="multilevel"/>
    <w:tmpl w:val="F412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FA500B"/>
    <w:multiLevelType w:val="multilevel"/>
    <w:tmpl w:val="1E3C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156E4D"/>
    <w:multiLevelType w:val="multilevel"/>
    <w:tmpl w:val="88BE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527A5E"/>
    <w:multiLevelType w:val="multilevel"/>
    <w:tmpl w:val="910E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B4E90"/>
    <w:multiLevelType w:val="multilevel"/>
    <w:tmpl w:val="57441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BF4A6F"/>
    <w:multiLevelType w:val="multilevel"/>
    <w:tmpl w:val="8CA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1631F"/>
    <w:multiLevelType w:val="multilevel"/>
    <w:tmpl w:val="BCFC9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6B2FE1"/>
    <w:multiLevelType w:val="multilevel"/>
    <w:tmpl w:val="0BD43E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5B27D1"/>
    <w:multiLevelType w:val="multilevel"/>
    <w:tmpl w:val="6720C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9A76C90"/>
    <w:multiLevelType w:val="multilevel"/>
    <w:tmpl w:val="1D5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3F3816"/>
    <w:multiLevelType w:val="multilevel"/>
    <w:tmpl w:val="B148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8C54C1"/>
    <w:multiLevelType w:val="multilevel"/>
    <w:tmpl w:val="5FCC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9060DE"/>
    <w:multiLevelType w:val="multilevel"/>
    <w:tmpl w:val="D61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05C1E"/>
    <w:multiLevelType w:val="multilevel"/>
    <w:tmpl w:val="5C42D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B085306"/>
    <w:multiLevelType w:val="multilevel"/>
    <w:tmpl w:val="BF3E1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0C6D97"/>
    <w:multiLevelType w:val="multilevel"/>
    <w:tmpl w:val="EC92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2E0C56"/>
    <w:multiLevelType w:val="multilevel"/>
    <w:tmpl w:val="E6C6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E626A2"/>
    <w:multiLevelType w:val="multilevel"/>
    <w:tmpl w:val="780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DA413A"/>
    <w:multiLevelType w:val="multilevel"/>
    <w:tmpl w:val="2874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F12E80"/>
    <w:multiLevelType w:val="multilevel"/>
    <w:tmpl w:val="3134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FF469B"/>
    <w:multiLevelType w:val="multilevel"/>
    <w:tmpl w:val="D8D03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D4B1CB3"/>
    <w:multiLevelType w:val="multilevel"/>
    <w:tmpl w:val="8DEAC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D5E71C4"/>
    <w:multiLevelType w:val="multilevel"/>
    <w:tmpl w:val="54F8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A104DF"/>
    <w:multiLevelType w:val="multilevel"/>
    <w:tmpl w:val="42DE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CD1E99"/>
    <w:multiLevelType w:val="multilevel"/>
    <w:tmpl w:val="306AC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1025C7"/>
    <w:multiLevelType w:val="multilevel"/>
    <w:tmpl w:val="0198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140014"/>
    <w:multiLevelType w:val="multilevel"/>
    <w:tmpl w:val="66B6A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0925BDF"/>
    <w:multiLevelType w:val="multilevel"/>
    <w:tmpl w:val="91B8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0B51F20"/>
    <w:multiLevelType w:val="multilevel"/>
    <w:tmpl w:val="948C6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0BE094F"/>
    <w:multiLevelType w:val="multilevel"/>
    <w:tmpl w:val="B9F0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1EB2198"/>
    <w:multiLevelType w:val="hybridMultilevel"/>
    <w:tmpl w:val="E6166584"/>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22C4D42"/>
    <w:multiLevelType w:val="multilevel"/>
    <w:tmpl w:val="3722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A863B9"/>
    <w:multiLevelType w:val="multilevel"/>
    <w:tmpl w:val="08AC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196593"/>
    <w:multiLevelType w:val="multilevel"/>
    <w:tmpl w:val="ED6A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320FCB"/>
    <w:multiLevelType w:val="multilevel"/>
    <w:tmpl w:val="488E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7C3A45"/>
    <w:multiLevelType w:val="multilevel"/>
    <w:tmpl w:val="4B7E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4E83E19"/>
    <w:multiLevelType w:val="multilevel"/>
    <w:tmpl w:val="EAC4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55174F0"/>
    <w:multiLevelType w:val="multilevel"/>
    <w:tmpl w:val="EBF0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5CB45DA"/>
    <w:multiLevelType w:val="multilevel"/>
    <w:tmpl w:val="EF2CF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5F50B8F"/>
    <w:multiLevelType w:val="multilevel"/>
    <w:tmpl w:val="30489D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72803AC"/>
    <w:multiLevelType w:val="multilevel"/>
    <w:tmpl w:val="061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46130F"/>
    <w:multiLevelType w:val="multilevel"/>
    <w:tmpl w:val="A414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79571F7"/>
    <w:multiLevelType w:val="multilevel"/>
    <w:tmpl w:val="DB04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535CFA"/>
    <w:multiLevelType w:val="multilevel"/>
    <w:tmpl w:val="7382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D55212"/>
    <w:multiLevelType w:val="multilevel"/>
    <w:tmpl w:val="629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9422989"/>
    <w:multiLevelType w:val="multilevel"/>
    <w:tmpl w:val="550E5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9D109F1"/>
    <w:multiLevelType w:val="multilevel"/>
    <w:tmpl w:val="11B6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E76BCC"/>
    <w:multiLevelType w:val="multilevel"/>
    <w:tmpl w:val="715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2652C2"/>
    <w:multiLevelType w:val="hybridMultilevel"/>
    <w:tmpl w:val="B394DE76"/>
    <w:lvl w:ilvl="0" w:tplc="DAA22192">
      <w:start w:val="1"/>
      <w:numFmt w:val="bullet"/>
      <w:pStyle w:val="texxttsdfdsf"/>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1A513E16"/>
    <w:multiLevelType w:val="hybridMultilevel"/>
    <w:tmpl w:val="4B94E1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1B36295D"/>
    <w:multiLevelType w:val="multilevel"/>
    <w:tmpl w:val="1E3C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82746A"/>
    <w:multiLevelType w:val="multilevel"/>
    <w:tmpl w:val="C968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451851"/>
    <w:multiLevelType w:val="hybridMultilevel"/>
    <w:tmpl w:val="12A80F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1DB845B5"/>
    <w:multiLevelType w:val="multilevel"/>
    <w:tmpl w:val="F4B67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DB86229"/>
    <w:multiLevelType w:val="multilevel"/>
    <w:tmpl w:val="037AD4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BD0A73"/>
    <w:multiLevelType w:val="multilevel"/>
    <w:tmpl w:val="1B2E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E3D450E"/>
    <w:multiLevelType w:val="multilevel"/>
    <w:tmpl w:val="E2789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E5845A6"/>
    <w:multiLevelType w:val="multilevel"/>
    <w:tmpl w:val="84E2616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F0C4F0F"/>
    <w:multiLevelType w:val="multilevel"/>
    <w:tmpl w:val="5D56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36205C"/>
    <w:multiLevelType w:val="multilevel"/>
    <w:tmpl w:val="3964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5E0840"/>
    <w:multiLevelType w:val="multilevel"/>
    <w:tmpl w:val="6B48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7E5B67"/>
    <w:multiLevelType w:val="multilevel"/>
    <w:tmpl w:val="9E52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371A2E"/>
    <w:multiLevelType w:val="multilevel"/>
    <w:tmpl w:val="1AB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796F0A"/>
    <w:multiLevelType w:val="multilevel"/>
    <w:tmpl w:val="2FD6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B43FD9"/>
    <w:multiLevelType w:val="multilevel"/>
    <w:tmpl w:val="6C5C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1D4026D"/>
    <w:multiLevelType w:val="multilevel"/>
    <w:tmpl w:val="7A6E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1414DF"/>
    <w:multiLevelType w:val="multilevel"/>
    <w:tmpl w:val="C57C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8F79E2"/>
    <w:multiLevelType w:val="multilevel"/>
    <w:tmpl w:val="2FBE16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38B394A"/>
    <w:multiLevelType w:val="multilevel"/>
    <w:tmpl w:val="19EE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3A520D1"/>
    <w:multiLevelType w:val="multilevel"/>
    <w:tmpl w:val="5A168B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3E428B3"/>
    <w:multiLevelType w:val="multilevel"/>
    <w:tmpl w:val="2A78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3F8249B"/>
    <w:multiLevelType w:val="multilevel"/>
    <w:tmpl w:val="09AC7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4C95CA9"/>
    <w:multiLevelType w:val="multilevel"/>
    <w:tmpl w:val="1A78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5904BE2"/>
    <w:multiLevelType w:val="multilevel"/>
    <w:tmpl w:val="E328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6385B80"/>
    <w:multiLevelType w:val="multilevel"/>
    <w:tmpl w:val="1918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455962"/>
    <w:multiLevelType w:val="multilevel"/>
    <w:tmpl w:val="B358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6A00F2B"/>
    <w:multiLevelType w:val="multilevel"/>
    <w:tmpl w:val="40A8D1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7244C88"/>
    <w:multiLevelType w:val="multilevel"/>
    <w:tmpl w:val="6A66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7AE7B06"/>
    <w:multiLevelType w:val="multilevel"/>
    <w:tmpl w:val="B6FA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7BD26AD"/>
    <w:multiLevelType w:val="multilevel"/>
    <w:tmpl w:val="EF482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7BF140D"/>
    <w:multiLevelType w:val="multilevel"/>
    <w:tmpl w:val="D4C8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8102718"/>
    <w:multiLevelType w:val="multilevel"/>
    <w:tmpl w:val="F6AC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85751AD"/>
    <w:multiLevelType w:val="multilevel"/>
    <w:tmpl w:val="24CA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92766B6"/>
    <w:multiLevelType w:val="multilevel"/>
    <w:tmpl w:val="2612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95A2EF5"/>
    <w:multiLevelType w:val="multilevel"/>
    <w:tmpl w:val="3B94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966610E"/>
    <w:multiLevelType w:val="multilevel"/>
    <w:tmpl w:val="66E6E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A553DC"/>
    <w:multiLevelType w:val="multilevel"/>
    <w:tmpl w:val="A8A6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A5F43C4"/>
    <w:multiLevelType w:val="multilevel"/>
    <w:tmpl w:val="D964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AC3184"/>
    <w:multiLevelType w:val="multilevel"/>
    <w:tmpl w:val="C936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AE84CEB"/>
    <w:multiLevelType w:val="multilevel"/>
    <w:tmpl w:val="55D6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B0D4753"/>
    <w:multiLevelType w:val="multilevel"/>
    <w:tmpl w:val="DAD0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B3847B9"/>
    <w:multiLevelType w:val="multilevel"/>
    <w:tmpl w:val="8476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B866DE4"/>
    <w:multiLevelType w:val="multilevel"/>
    <w:tmpl w:val="3E78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BAA6527"/>
    <w:multiLevelType w:val="multilevel"/>
    <w:tmpl w:val="C8F4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BE37173"/>
    <w:multiLevelType w:val="multilevel"/>
    <w:tmpl w:val="34BE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C336346"/>
    <w:multiLevelType w:val="multilevel"/>
    <w:tmpl w:val="9BDC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C6C55D2"/>
    <w:multiLevelType w:val="multilevel"/>
    <w:tmpl w:val="25EA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C6E335A"/>
    <w:multiLevelType w:val="multilevel"/>
    <w:tmpl w:val="7F9C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C7009E4"/>
    <w:multiLevelType w:val="multilevel"/>
    <w:tmpl w:val="3972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CAB4B47"/>
    <w:multiLevelType w:val="multilevel"/>
    <w:tmpl w:val="4E56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D7C2BEB"/>
    <w:multiLevelType w:val="multilevel"/>
    <w:tmpl w:val="2B04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DC76E98"/>
    <w:multiLevelType w:val="multilevel"/>
    <w:tmpl w:val="F3326B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DF260C8"/>
    <w:multiLevelType w:val="multilevel"/>
    <w:tmpl w:val="6BA63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E0413DF"/>
    <w:multiLevelType w:val="multilevel"/>
    <w:tmpl w:val="0EBCBC96"/>
    <w:lvl w:ilvl="0">
      <w:start w:val="1"/>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23" w15:restartNumberingAfterBreak="0">
    <w:nsid w:val="2EF35E94"/>
    <w:multiLevelType w:val="multilevel"/>
    <w:tmpl w:val="482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F6F0240"/>
    <w:multiLevelType w:val="multilevel"/>
    <w:tmpl w:val="198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F9403FF"/>
    <w:multiLevelType w:val="multilevel"/>
    <w:tmpl w:val="DBC6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FE1141E"/>
    <w:multiLevelType w:val="multilevel"/>
    <w:tmpl w:val="EA12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0090F14"/>
    <w:multiLevelType w:val="multilevel"/>
    <w:tmpl w:val="394A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0921907"/>
    <w:multiLevelType w:val="multilevel"/>
    <w:tmpl w:val="AADC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27612AA"/>
    <w:multiLevelType w:val="multilevel"/>
    <w:tmpl w:val="8B24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27B520A"/>
    <w:multiLevelType w:val="multilevel"/>
    <w:tmpl w:val="358A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2B57B7B"/>
    <w:multiLevelType w:val="multilevel"/>
    <w:tmpl w:val="C7DE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3E80A1E"/>
    <w:multiLevelType w:val="multilevel"/>
    <w:tmpl w:val="AA2A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4A269FC"/>
    <w:multiLevelType w:val="multilevel"/>
    <w:tmpl w:val="6E7A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4E03003"/>
    <w:multiLevelType w:val="multilevel"/>
    <w:tmpl w:val="5434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4E32053"/>
    <w:multiLevelType w:val="multilevel"/>
    <w:tmpl w:val="843C7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5204DCA"/>
    <w:multiLevelType w:val="multilevel"/>
    <w:tmpl w:val="1020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5B10A63"/>
    <w:multiLevelType w:val="multilevel"/>
    <w:tmpl w:val="761E0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5F52EDE"/>
    <w:multiLevelType w:val="multilevel"/>
    <w:tmpl w:val="6A74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69813A4"/>
    <w:multiLevelType w:val="multilevel"/>
    <w:tmpl w:val="575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A62E16"/>
    <w:multiLevelType w:val="multilevel"/>
    <w:tmpl w:val="7A2A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7394F1A"/>
    <w:multiLevelType w:val="multilevel"/>
    <w:tmpl w:val="9C42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86A79A0"/>
    <w:multiLevelType w:val="multilevel"/>
    <w:tmpl w:val="803E49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8A677AD"/>
    <w:multiLevelType w:val="multilevel"/>
    <w:tmpl w:val="F50E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8C7583E"/>
    <w:multiLevelType w:val="multilevel"/>
    <w:tmpl w:val="F50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91A4B4C"/>
    <w:multiLevelType w:val="multilevel"/>
    <w:tmpl w:val="CB88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A0814A8"/>
    <w:multiLevelType w:val="multilevel"/>
    <w:tmpl w:val="629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AC83A7E"/>
    <w:multiLevelType w:val="multilevel"/>
    <w:tmpl w:val="491AD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AD66B77"/>
    <w:multiLevelType w:val="multilevel"/>
    <w:tmpl w:val="189E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AE06F95"/>
    <w:multiLevelType w:val="multilevel"/>
    <w:tmpl w:val="E204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C9C6439"/>
    <w:multiLevelType w:val="multilevel"/>
    <w:tmpl w:val="6698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D260DEF"/>
    <w:multiLevelType w:val="multilevel"/>
    <w:tmpl w:val="6882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D5762B9"/>
    <w:multiLevelType w:val="multilevel"/>
    <w:tmpl w:val="3376B7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D773C5F"/>
    <w:multiLevelType w:val="multilevel"/>
    <w:tmpl w:val="796A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6C7B51"/>
    <w:multiLevelType w:val="multilevel"/>
    <w:tmpl w:val="567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E99379F"/>
    <w:multiLevelType w:val="multilevel"/>
    <w:tmpl w:val="3384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ED2511A"/>
    <w:multiLevelType w:val="multilevel"/>
    <w:tmpl w:val="4C18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F8460C1"/>
    <w:multiLevelType w:val="multilevel"/>
    <w:tmpl w:val="427A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961D5C"/>
    <w:multiLevelType w:val="multilevel"/>
    <w:tmpl w:val="1DB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A85EB1"/>
    <w:multiLevelType w:val="multilevel"/>
    <w:tmpl w:val="CC22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0BC2B70"/>
    <w:multiLevelType w:val="multilevel"/>
    <w:tmpl w:val="224C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F06FCD"/>
    <w:multiLevelType w:val="multilevel"/>
    <w:tmpl w:val="D516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13A199D"/>
    <w:multiLevelType w:val="multilevel"/>
    <w:tmpl w:val="B3A0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14775ED"/>
    <w:multiLevelType w:val="multilevel"/>
    <w:tmpl w:val="AF1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19D6C99"/>
    <w:multiLevelType w:val="multilevel"/>
    <w:tmpl w:val="DCF4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1A05E2E"/>
    <w:multiLevelType w:val="multilevel"/>
    <w:tmpl w:val="94B2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1D36CDE"/>
    <w:multiLevelType w:val="multilevel"/>
    <w:tmpl w:val="917E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1E11D6F"/>
    <w:multiLevelType w:val="multilevel"/>
    <w:tmpl w:val="A02E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1F87A48"/>
    <w:multiLevelType w:val="multilevel"/>
    <w:tmpl w:val="E51C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21C626E"/>
    <w:multiLevelType w:val="multilevel"/>
    <w:tmpl w:val="E182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30D0400"/>
    <w:multiLevelType w:val="multilevel"/>
    <w:tmpl w:val="217A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30D1159"/>
    <w:multiLevelType w:val="multilevel"/>
    <w:tmpl w:val="534A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32350E2"/>
    <w:multiLevelType w:val="multilevel"/>
    <w:tmpl w:val="5D74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3D16560"/>
    <w:multiLevelType w:val="multilevel"/>
    <w:tmpl w:val="AA700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3EF637B"/>
    <w:multiLevelType w:val="multilevel"/>
    <w:tmpl w:val="73CE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4803030"/>
    <w:multiLevelType w:val="multilevel"/>
    <w:tmpl w:val="BA1A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53E107F"/>
    <w:multiLevelType w:val="multilevel"/>
    <w:tmpl w:val="087A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5406C94"/>
    <w:multiLevelType w:val="multilevel"/>
    <w:tmpl w:val="527E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5643F1B"/>
    <w:multiLevelType w:val="multilevel"/>
    <w:tmpl w:val="6632E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5F16C06"/>
    <w:multiLevelType w:val="multilevel"/>
    <w:tmpl w:val="C332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68E6A23"/>
    <w:multiLevelType w:val="multilevel"/>
    <w:tmpl w:val="F9889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7012928"/>
    <w:multiLevelType w:val="multilevel"/>
    <w:tmpl w:val="5166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75A1229"/>
    <w:multiLevelType w:val="multilevel"/>
    <w:tmpl w:val="A6DA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7763F79"/>
    <w:multiLevelType w:val="multilevel"/>
    <w:tmpl w:val="74C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78E56AA"/>
    <w:multiLevelType w:val="multilevel"/>
    <w:tmpl w:val="DAB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7FA12D4"/>
    <w:multiLevelType w:val="multilevel"/>
    <w:tmpl w:val="0054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81473A3"/>
    <w:multiLevelType w:val="multilevel"/>
    <w:tmpl w:val="EC08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8B50871"/>
    <w:multiLevelType w:val="multilevel"/>
    <w:tmpl w:val="038E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9A27F81"/>
    <w:multiLevelType w:val="multilevel"/>
    <w:tmpl w:val="A81C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9AB713E"/>
    <w:multiLevelType w:val="multilevel"/>
    <w:tmpl w:val="51D01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A060B7D"/>
    <w:multiLevelType w:val="multilevel"/>
    <w:tmpl w:val="D02E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A5E39CA"/>
    <w:multiLevelType w:val="multilevel"/>
    <w:tmpl w:val="634A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A765FF9"/>
    <w:multiLevelType w:val="multilevel"/>
    <w:tmpl w:val="2960A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A8057D9"/>
    <w:multiLevelType w:val="multilevel"/>
    <w:tmpl w:val="E5F8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B41301A"/>
    <w:multiLevelType w:val="multilevel"/>
    <w:tmpl w:val="12E8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B4C6AE7"/>
    <w:multiLevelType w:val="multilevel"/>
    <w:tmpl w:val="F25E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B4E2877"/>
    <w:multiLevelType w:val="multilevel"/>
    <w:tmpl w:val="140A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BA12F6D"/>
    <w:multiLevelType w:val="multilevel"/>
    <w:tmpl w:val="5E4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C83108C"/>
    <w:multiLevelType w:val="multilevel"/>
    <w:tmpl w:val="D8D88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CFE7029"/>
    <w:multiLevelType w:val="multilevel"/>
    <w:tmpl w:val="29DA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D2F5582"/>
    <w:multiLevelType w:val="multilevel"/>
    <w:tmpl w:val="39E2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D3C43E3"/>
    <w:multiLevelType w:val="multilevel"/>
    <w:tmpl w:val="163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DB8436F"/>
    <w:multiLevelType w:val="multilevel"/>
    <w:tmpl w:val="97A62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E460F80"/>
    <w:multiLevelType w:val="multilevel"/>
    <w:tmpl w:val="BB623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EB00022"/>
    <w:multiLevelType w:val="multilevel"/>
    <w:tmpl w:val="9A9C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F077AFA"/>
    <w:multiLevelType w:val="multilevel"/>
    <w:tmpl w:val="355E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F7926A1"/>
    <w:multiLevelType w:val="multilevel"/>
    <w:tmpl w:val="38F6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02720F6"/>
    <w:multiLevelType w:val="multilevel"/>
    <w:tmpl w:val="68ACF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0366EAB"/>
    <w:multiLevelType w:val="multilevel"/>
    <w:tmpl w:val="B7BAD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1365D92"/>
    <w:multiLevelType w:val="multilevel"/>
    <w:tmpl w:val="F5B60A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1421470"/>
    <w:multiLevelType w:val="multilevel"/>
    <w:tmpl w:val="A5B4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17110B9"/>
    <w:multiLevelType w:val="multilevel"/>
    <w:tmpl w:val="7F9872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206665D"/>
    <w:multiLevelType w:val="multilevel"/>
    <w:tmpl w:val="7FE607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21E1DE8"/>
    <w:multiLevelType w:val="multilevel"/>
    <w:tmpl w:val="1E4C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2AE17E6"/>
    <w:multiLevelType w:val="multilevel"/>
    <w:tmpl w:val="0770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2E44D5F"/>
    <w:multiLevelType w:val="multilevel"/>
    <w:tmpl w:val="0502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31E6752"/>
    <w:multiLevelType w:val="multilevel"/>
    <w:tmpl w:val="2862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37C7249"/>
    <w:multiLevelType w:val="multilevel"/>
    <w:tmpl w:val="62F8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38A2771"/>
    <w:multiLevelType w:val="multilevel"/>
    <w:tmpl w:val="A338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38D0B70"/>
    <w:multiLevelType w:val="multilevel"/>
    <w:tmpl w:val="F906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4520CEB"/>
    <w:multiLevelType w:val="multilevel"/>
    <w:tmpl w:val="B048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4580D59"/>
    <w:multiLevelType w:val="multilevel"/>
    <w:tmpl w:val="7C52B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5056EF9"/>
    <w:multiLevelType w:val="multilevel"/>
    <w:tmpl w:val="1F06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50F5821"/>
    <w:multiLevelType w:val="multilevel"/>
    <w:tmpl w:val="859A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5560B74"/>
    <w:multiLevelType w:val="multilevel"/>
    <w:tmpl w:val="3768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66A751B"/>
    <w:multiLevelType w:val="multilevel"/>
    <w:tmpl w:val="B464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6A83124"/>
    <w:multiLevelType w:val="hybridMultilevel"/>
    <w:tmpl w:val="E660A3F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27" w15:restartNumberingAfterBreak="0">
    <w:nsid w:val="56B1068F"/>
    <w:multiLevelType w:val="multilevel"/>
    <w:tmpl w:val="9B50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7593ADE"/>
    <w:multiLevelType w:val="multilevel"/>
    <w:tmpl w:val="47F2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75A5954"/>
    <w:multiLevelType w:val="multilevel"/>
    <w:tmpl w:val="4FB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7D974D8"/>
    <w:multiLevelType w:val="multilevel"/>
    <w:tmpl w:val="C802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7D974DE"/>
    <w:multiLevelType w:val="multilevel"/>
    <w:tmpl w:val="7078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7E83022"/>
    <w:multiLevelType w:val="multilevel"/>
    <w:tmpl w:val="6512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8127476"/>
    <w:multiLevelType w:val="multilevel"/>
    <w:tmpl w:val="45F0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81E4D0B"/>
    <w:multiLevelType w:val="multilevel"/>
    <w:tmpl w:val="A36A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87A0922"/>
    <w:multiLevelType w:val="multilevel"/>
    <w:tmpl w:val="FAB6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AE41F2B"/>
    <w:multiLevelType w:val="multilevel"/>
    <w:tmpl w:val="C802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AF8128C"/>
    <w:multiLevelType w:val="multilevel"/>
    <w:tmpl w:val="63BA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B3B2463"/>
    <w:multiLevelType w:val="multilevel"/>
    <w:tmpl w:val="2120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B8B3F2E"/>
    <w:multiLevelType w:val="multilevel"/>
    <w:tmpl w:val="207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BF03DCD"/>
    <w:multiLevelType w:val="multilevel"/>
    <w:tmpl w:val="4434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C085D13"/>
    <w:multiLevelType w:val="multilevel"/>
    <w:tmpl w:val="D32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C4F18CD"/>
    <w:multiLevelType w:val="multilevel"/>
    <w:tmpl w:val="4FDC3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D1D7650"/>
    <w:multiLevelType w:val="multilevel"/>
    <w:tmpl w:val="6564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D8D3C5C"/>
    <w:multiLevelType w:val="multilevel"/>
    <w:tmpl w:val="8A50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D9C65D2"/>
    <w:multiLevelType w:val="multilevel"/>
    <w:tmpl w:val="E9F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DA66908"/>
    <w:multiLevelType w:val="multilevel"/>
    <w:tmpl w:val="5352C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DAB20FF"/>
    <w:multiLevelType w:val="multilevel"/>
    <w:tmpl w:val="32D0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DCE7D7D"/>
    <w:multiLevelType w:val="multilevel"/>
    <w:tmpl w:val="EDB8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EAB107E"/>
    <w:multiLevelType w:val="multilevel"/>
    <w:tmpl w:val="E1C6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EBD4C2B"/>
    <w:multiLevelType w:val="multilevel"/>
    <w:tmpl w:val="944C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3B3206"/>
    <w:multiLevelType w:val="multilevel"/>
    <w:tmpl w:val="BB5C61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FBF5D4C"/>
    <w:multiLevelType w:val="multilevel"/>
    <w:tmpl w:val="E6BE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FC83554"/>
    <w:multiLevelType w:val="multilevel"/>
    <w:tmpl w:val="17EAD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FE105A6"/>
    <w:multiLevelType w:val="multilevel"/>
    <w:tmpl w:val="CCF0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02402E1"/>
    <w:multiLevelType w:val="multilevel"/>
    <w:tmpl w:val="53A6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0445A21"/>
    <w:multiLevelType w:val="multilevel"/>
    <w:tmpl w:val="F4B6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0A01DA5"/>
    <w:multiLevelType w:val="multilevel"/>
    <w:tmpl w:val="1898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0BB29E1"/>
    <w:multiLevelType w:val="multilevel"/>
    <w:tmpl w:val="B53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23842A8"/>
    <w:multiLevelType w:val="multilevel"/>
    <w:tmpl w:val="B426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397667B"/>
    <w:multiLevelType w:val="multilevel"/>
    <w:tmpl w:val="85BA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4AA1BD0"/>
    <w:multiLevelType w:val="hybridMultilevel"/>
    <w:tmpl w:val="823A6F9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2" w15:restartNumberingAfterBreak="0">
    <w:nsid w:val="65C63B96"/>
    <w:multiLevelType w:val="multilevel"/>
    <w:tmpl w:val="6F16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7155806"/>
    <w:multiLevelType w:val="multilevel"/>
    <w:tmpl w:val="2ACA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7806C94"/>
    <w:multiLevelType w:val="multilevel"/>
    <w:tmpl w:val="5290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7A0213A"/>
    <w:multiLevelType w:val="multilevel"/>
    <w:tmpl w:val="E284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7F3266E"/>
    <w:multiLevelType w:val="multilevel"/>
    <w:tmpl w:val="1346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7F91317"/>
    <w:multiLevelType w:val="hybridMultilevel"/>
    <w:tmpl w:val="E5069D28"/>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68E43DED"/>
    <w:multiLevelType w:val="multilevel"/>
    <w:tmpl w:val="E3EC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90250B8"/>
    <w:multiLevelType w:val="multilevel"/>
    <w:tmpl w:val="BC629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9453D3A"/>
    <w:multiLevelType w:val="multilevel"/>
    <w:tmpl w:val="4A6A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94E2990"/>
    <w:multiLevelType w:val="multilevel"/>
    <w:tmpl w:val="76E6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9B05D7F"/>
    <w:multiLevelType w:val="multilevel"/>
    <w:tmpl w:val="2C7C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9E12D98"/>
    <w:multiLevelType w:val="multilevel"/>
    <w:tmpl w:val="D7D24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A3D66A0"/>
    <w:multiLevelType w:val="multilevel"/>
    <w:tmpl w:val="C780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A8415D1"/>
    <w:multiLevelType w:val="multilevel"/>
    <w:tmpl w:val="73D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ADA7360"/>
    <w:multiLevelType w:val="multilevel"/>
    <w:tmpl w:val="EEA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AF21A28"/>
    <w:multiLevelType w:val="multilevel"/>
    <w:tmpl w:val="2DB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B920FE6"/>
    <w:multiLevelType w:val="multilevel"/>
    <w:tmpl w:val="2E62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BCA646D"/>
    <w:multiLevelType w:val="multilevel"/>
    <w:tmpl w:val="CB40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C2E74FF"/>
    <w:multiLevelType w:val="multilevel"/>
    <w:tmpl w:val="3F02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C5A003B"/>
    <w:multiLevelType w:val="multilevel"/>
    <w:tmpl w:val="FBF4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C5A1795"/>
    <w:multiLevelType w:val="multilevel"/>
    <w:tmpl w:val="A6B2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CD9036F"/>
    <w:multiLevelType w:val="multilevel"/>
    <w:tmpl w:val="F626C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D7A3EF4"/>
    <w:multiLevelType w:val="multilevel"/>
    <w:tmpl w:val="CBBA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DF05B9B"/>
    <w:multiLevelType w:val="multilevel"/>
    <w:tmpl w:val="26C4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DF34A49"/>
    <w:multiLevelType w:val="multilevel"/>
    <w:tmpl w:val="3CEA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EC70669"/>
    <w:multiLevelType w:val="multilevel"/>
    <w:tmpl w:val="5AC48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ED36DB6"/>
    <w:multiLevelType w:val="multilevel"/>
    <w:tmpl w:val="4C32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EF73C71"/>
    <w:multiLevelType w:val="hybridMultilevel"/>
    <w:tmpl w:val="07E084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0" w15:restartNumberingAfterBreak="0">
    <w:nsid w:val="6FD93370"/>
    <w:multiLevelType w:val="multilevel"/>
    <w:tmpl w:val="352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03C0C13"/>
    <w:multiLevelType w:val="multilevel"/>
    <w:tmpl w:val="CE5A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0956428"/>
    <w:multiLevelType w:val="multilevel"/>
    <w:tmpl w:val="41FCC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209076B"/>
    <w:multiLevelType w:val="hybridMultilevel"/>
    <w:tmpl w:val="63C628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4" w15:restartNumberingAfterBreak="0">
    <w:nsid w:val="721D16E9"/>
    <w:multiLevelType w:val="multilevel"/>
    <w:tmpl w:val="351E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25613A6"/>
    <w:multiLevelType w:val="multilevel"/>
    <w:tmpl w:val="1292F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2882BA1"/>
    <w:multiLevelType w:val="multilevel"/>
    <w:tmpl w:val="DC62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29178CB"/>
    <w:multiLevelType w:val="multilevel"/>
    <w:tmpl w:val="A7E0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335105D"/>
    <w:multiLevelType w:val="multilevel"/>
    <w:tmpl w:val="0AF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41F1455"/>
    <w:multiLevelType w:val="multilevel"/>
    <w:tmpl w:val="8A4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4A233D0"/>
    <w:multiLevelType w:val="multilevel"/>
    <w:tmpl w:val="CC48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5311A08"/>
    <w:multiLevelType w:val="multilevel"/>
    <w:tmpl w:val="942E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55918B8"/>
    <w:multiLevelType w:val="multilevel"/>
    <w:tmpl w:val="EDB6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58073EA"/>
    <w:multiLevelType w:val="multilevel"/>
    <w:tmpl w:val="76F2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5AD3A15"/>
    <w:multiLevelType w:val="multilevel"/>
    <w:tmpl w:val="FFA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6241E21"/>
    <w:multiLevelType w:val="multilevel"/>
    <w:tmpl w:val="22B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6AC0581"/>
    <w:multiLevelType w:val="multilevel"/>
    <w:tmpl w:val="91305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75D05FA"/>
    <w:multiLevelType w:val="multilevel"/>
    <w:tmpl w:val="D0AA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86463C3"/>
    <w:multiLevelType w:val="multilevel"/>
    <w:tmpl w:val="D326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87F7033"/>
    <w:multiLevelType w:val="multilevel"/>
    <w:tmpl w:val="37D8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89651EF"/>
    <w:multiLevelType w:val="multilevel"/>
    <w:tmpl w:val="158A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8FC1D1D"/>
    <w:multiLevelType w:val="multilevel"/>
    <w:tmpl w:val="24D4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95B595A"/>
    <w:multiLevelType w:val="multilevel"/>
    <w:tmpl w:val="1ED2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98410BA"/>
    <w:multiLevelType w:val="multilevel"/>
    <w:tmpl w:val="A13A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98A7B33"/>
    <w:multiLevelType w:val="multilevel"/>
    <w:tmpl w:val="551E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A0865E5"/>
    <w:multiLevelType w:val="multilevel"/>
    <w:tmpl w:val="79B218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A240937"/>
    <w:multiLevelType w:val="multilevel"/>
    <w:tmpl w:val="5076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AC953B7"/>
    <w:multiLevelType w:val="multilevel"/>
    <w:tmpl w:val="990E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B6103B9"/>
    <w:multiLevelType w:val="multilevel"/>
    <w:tmpl w:val="20A4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C2749F8"/>
    <w:multiLevelType w:val="multilevel"/>
    <w:tmpl w:val="C420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C592A34"/>
    <w:multiLevelType w:val="multilevel"/>
    <w:tmpl w:val="A70A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C726AB4"/>
    <w:multiLevelType w:val="multilevel"/>
    <w:tmpl w:val="88B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CCA1C76"/>
    <w:multiLevelType w:val="multilevel"/>
    <w:tmpl w:val="337A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CDC631B"/>
    <w:multiLevelType w:val="multilevel"/>
    <w:tmpl w:val="778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CDD7965"/>
    <w:multiLevelType w:val="multilevel"/>
    <w:tmpl w:val="DFFED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D142E1B"/>
    <w:multiLevelType w:val="multilevel"/>
    <w:tmpl w:val="1C60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DB84290"/>
    <w:multiLevelType w:val="multilevel"/>
    <w:tmpl w:val="B328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DE87ABB"/>
    <w:multiLevelType w:val="multilevel"/>
    <w:tmpl w:val="6A7A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E15363C"/>
    <w:multiLevelType w:val="multilevel"/>
    <w:tmpl w:val="A5C8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EBA6F36"/>
    <w:multiLevelType w:val="multilevel"/>
    <w:tmpl w:val="69740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F106C60"/>
    <w:multiLevelType w:val="multilevel"/>
    <w:tmpl w:val="FED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F826BDD"/>
    <w:multiLevelType w:val="multilevel"/>
    <w:tmpl w:val="B072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033863">
    <w:abstractNumId w:val="252"/>
  </w:num>
  <w:num w:numId="2" w16cid:durableId="969092503">
    <w:abstractNumId w:val="63"/>
  </w:num>
  <w:num w:numId="3" w16cid:durableId="804540850">
    <w:abstractNumId w:val="134"/>
  </w:num>
  <w:num w:numId="4" w16cid:durableId="6517422">
    <w:abstractNumId w:val="297"/>
  </w:num>
  <w:num w:numId="5" w16cid:durableId="1138843789">
    <w:abstractNumId w:val="154"/>
  </w:num>
  <w:num w:numId="6" w16cid:durableId="172769037">
    <w:abstractNumId w:val="174"/>
  </w:num>
  <w:num w:numId="7" w16cid:durableId="53547644">
    <w:abstractNumId w:val="34"/>
  </w:num>
  <w:num w:numId="8" w16cid:durableId="1656252529">
    <w:abstractNumId w:val="175"/>
  </w:num>
  <w:num w:numId="9" w16cid:durableId="1574857110">
    <w:abstractNumId w:val="318"/>
  </w:num>
  <w:num w:numId="10" w16cid:durableId="179467745">
    <w:abstractNumId w:val="292"/>
  </w:num>
  <w:num w:numId="11" w16cid:durableId="1019046900">
    <w:abstractNumId w:val="23"/>
  </w:num>
  <w:num w:numId="12" w16cid:durableId="637026962">
    <w:abstractNumId w:val="116"/>
  </w:num>
  <w:num w:numId="13" w16cid:durableId="1104183132">
    <w:abstractNumId w:val="127"/>
  </w:num>
  <w:num w:numId="14" w16cid:durableId="259989182">
    <w:abstractNumId w:val="188"/>
  </w:num>
  <w:num w:numId="15" w16cid:durableId="26418225">
    <w:abstractNumId w:val="16"/>
  </w:num>
  <w:num w:numId="16" w16cid:durableId="1061444843">
    <w:abstractNumId w:val="160"/>
  </w:num>
  <w:num w:numId="17" w16cid:durableId="152796498">
    <w:abstractNumId w:val="272"/>
  </w:num>
  <w:num w:numId="18" w16cid:durableId="1832865264">
    <w:abstractNumId w:val="46"/>
  </w:num>
  <w:num w:numId="19" w16cid:durableId="21134093">
    <w:abstractNumId w:val="129"/>
  </w:num>
  <w:num w:numId="20" w16cid:durableId="165830296">
    <w:abstractNumId w:val="264"/>
  </w:num>
  <w:num w:numId="21" w16cid:durableId="729763711">
    <w:abstractNumId w:val="189"/>
  </w:num>
  <w:num w:numId="22" w16cid:durableId="1891107576">
    <w:abstractNumId w:val="295"/>
  </w:num>
  <w:num w:numId="23" w16cid:durableId="2069378904">
    <w:abstractNumId w:val="76"/>
  </w:num>
  <w:num w:numId="24" w16cid:durableId="1751268692">
    <w:abstractNumId w:val="251"/>
  </w:num>
  <w:num w:numId="25" w16cid:durableId="1811944859">
    <w:abstractNumId w:val="315"/>
  </w:num>
  <w:num w:numId="26" w16cid:durableId="1983152072">
    <w:abstractNumId w:val="73"/>
  </w:num>
  <w:num w:numId="27" w16cid:durableId="185102738">
    <w:abstractNumId w:val="291"/>
  </w:num>
  <w:num w:numId="28" w16cid:durableId="427123413">
    <w:abstractNumId w:val="209"/>
  </w:num>
  <w:num w:numId="29" w16cid:durableId="2020768711">
    <w:abstractNumId w:val="206"/>
  </w:num>
  <w:num w:numId="30" w16cid:durableId="2053263664">
    <w:abstractNumId w:val="180"/>
  </w:num>
  <w:num w:numId="31" w16cid:durableId="891385369">
    <w:abstractNumId w:val="306"/>
  </w:num>
  <w:num w:numId="32" w16cid:durableId="2146197009">
    <w:abstractNumId w:val="316"/>
  </w:num>
  <w:num w:numId="33" w16cid:durableId="1653169219">
    <w:abstractNumId w:val="5"/>
  </w:num>
  <w:num w:numId="34" w16cid:durableId="1156145420">
    <w:abstractNumId w:val="120"/>
  </w:num>
  <w:num w:numId="35" w16cid:durableId="1448087350">
    <w:abstractNumId w:val="218"/>
  </w:num>
  <w:num w:numId="36" w16cid:durableId="1452439184">
    <w:abstractNumId w:val="152"/>
  </w:num>
  <w:num w:numId="37" w16cid:durableId="513426388">
    <w:abstractNumId w:val="213"/>
  </w:num>
  <w:num w:numId="38" w16cid:durableId="836387127">
    <w:abstractNumId w:val="203"/>
  </w:num>
  <w:num w:numId="39" w16cid:durableId="1191409083">
    <w:abstractNumId w:val="86"/>
  </w:num>
  <w:num w:numId="40" w16cid:durableId="1923829836">
    <w:abstractNumId w:val="211"/>
  </w:num>
  <w:num w:numId="41" w16cid:durableId="1736970002">
    <w:abstractNumId w:val="107"/>
  </w:num>
  <w:num w:numId="42" w16cid:durableId="692077220">
    <w:abstractNumId w:val="260"/>
  </w:num>
  <w:num w:numId="43" w16cid:durableId="554313520">
    <w:abstractNumId w:val="212"/>
  </w:num>
  <w:num w:numId="44" w16cid:durableId="1441727125">
    <w:abstractNumId w:val="31"/>
  </w:num>
  <w:num w:numId="45" w16cid:durableId="411969225">
    <w:abstractNumId w:val="208"/>
  </w:num>
  <w:num w:numId="46" w16cid:durableId="1531262509">
    <w:abstractNumId w:val="135"/>
  </w:num>
  <w:num w:numId="47" w16cid:durableId="203450626">
    <w:abstractNumId w:val="47"/>
  </w:num>
  <w:num w:numId="48" w16cid:durableId="479805948">
    <w:abstractNumId w:val="143"/>
  </w:num>
  <w:num w:numId="49" w16cid:durableId="2118286151">
    <w:abstractNumId w:val="87"/>
  </w:num>
  <w:num w:numId="50" w16cid:durableId="303628786">
    <w:abstractNumId w:val="105"/>
  </w:num>
  <w:num w:numId="51" w16cid:durableId="1635214031">
    <w:abstractNumId w:val="238"/>
  </w:num>
  <w:num w:numId="52" w16cid:durableId="373776848">
    <w:abstractNumId w:val="326"/>
  </w:num>
  <w:num w:numId="53" w16cid:durableId="1389955206">
    <w:abstractNumId w:val="170"/>
  </w:num>
  <w:num w:numId="54" w16cid:durableId="228198915">
    <w:abstractNumId w:val="117"/>
  </w:num>
  <w:num w:numId="55" w16cid:durableId="244920296">
    <w:abstractNumId w:val="147"/>
  </w:num>
  <w:num w:numId="56" w16cid:durableId="510265136">
    <w:abstractNumId w:val="88"/>
  </w:num>
  <w:num w:numId="57" w16cid:durableId="1509364144">
    <w:abstractNumId w:val="269"/>
  </w:num>
  <w:num w:numId="58" w16cid:durableId="325398936">
    <w:abstractNumId w:val="177"/>
  </w:num>
  <w:num w:numId="59" w16cid:durableId="1718580321">
    <w:abstractNumId w:val="217"/>
  </w:num>
  <w:num w:numId="60" w16cid:durableId="158428160">
    <w:abstractNumId w:val="13"/>
  </w:num>
  <w:num w:numId="61" w16cid:durableId="417100902">
    <w:abstractNumId w:val="55"/>
  </w:num>
  <w:num w:numId="62" w16cid:durableId="899558279">
    <w:abstractNumId w:val="196"/>
  </w:num>
  <w:num w:numId="63" w16cid:durableId="703138962">
    <w:abstractNumId w:val="42"/>
  </w:num>
  <w:num w:numId="64" w16cid:durableId="734010595">
    <w:abstractNumId w:val="259"/>
  </w:num>
  <w:num w:numId="65" w16cid:durableId="413167507">
    <w:abstractNumId w:val="66"/>
  </w:num>
  <w:num w:numId="66" w16cid:durableId="2001695266">
    <w:abstractNumId w:val="114"/>
  </w:num>
  <w:num w:numId="67" w16cid:durableId="759838945">
    <w:abstractNumId w:val="237"/>
  </w:num>
  <w:num w:numId="68" w16cid:durableId="1017192869">
    <w:abstractNumId w:val="240"/>
  </w:num>
  <w:num w:numId="69" w16cid:durableId="1141772600">
    <w:abstractNumId w:val="324"/>
  </w:num>
  <w:num w:numId="70" w16cid:durableId="1759869130">
    <w:abstractNumId w:val="161"/>
  </w:num>
  <w:num w:numId="71" w16cid:durableId="1123305838">
    <w:abstractNumId w:val="106"/>
  </w:num>
  <w:num w:numId="72" w16cid:durableId="1206067994">
    <w:abstractNumId w:val="163"/>
  </w:num>
  <w:num w:numId="73" w16cid:durableId="383217092">
    <w:abstractNumId w:val="262"/>
  </w:num>
  <w:num w:numId="74" w16cid:durableId="1724476295">
    <w:abstractNumId w:val="166"/>
  </w:num>
  <w:num w:numId="75" w16cid:durableId="382867728">
    <w:abstractNumId w:val="317"/>
  </w:num>
  <w:num w:numId="76" w16cid:durableId="40132342">
    <w:abstractNumId w:val="171"/>
  </w:num>
  <w:num w:numId="77" w16cid:durableId="1831288662">
    <w:abstractNumId w:val="158"/>
  </w:num>
  <w:num w:numId="78" w16cid:durableId="856845740">
    <w:abstractNumId w:val="35"/>
  </w:num>
  <w:num w:numId="79" w16cid:durableId="1427767853">
    <w:abstractNumId w:val="112"/>
  </w:num>
  <w:num w:numId="80" w16cid:durableId="1581789368">
    <w:abstractNumId w:val="133"/>
  </w:num>
  <w:num w:numId="81" w16cid:durableId="454327857">
    <w:abstractNumId w:val="165"/>
  </w:num>
  <w:num w:numId="82" w16cid:durableId="1237861009">
    <w:abstractNumId w:val="304"/>
  </w:num>
  <w:num w:numId="83" w16cid:durableId="637688212">
    <w:abstractNumId w:val="314"/>
  </w:num>
  <w:num w:numId="84" w16cid:durableId="1065034828">
    <w:abstractNumId w:val="192"/>
  </w:num>
  <w:num w:numId="85" w16cid:durableId="164516484">
    <w:abstractNumId w:val="288"/>
  </w:num>
  <w:num w:numId="86" w16cid:durableId="1251543098">
    <w:abstractNumId w:val="200"/>
  </w:num>
  <w:num w:numId="87" w16cid:durableId="1804539994">
    <w:abstractNumId w:val="195"/>
  </w:num>
  <w:num w:numId="88" w16cid:durableId="718478289">
    <w:abstractNumId w:val="296"/>
  </w:num>
  <w:num w:numId="89" w16cid:durableId="1352991204">
    <w:abstractNumId w:val="186"/>
  </w:num>
  <w:num w:numId="90" w16cid:durableId="727269751">
    <w:abstractNumId w:val="29"/>
  </w:num>
  <w:num w:numId="91" w16cid:durableId="1064449278">
    <w:abstractNumId w:val="119"/>
  </w:num>
  <w:num w:numId="92" w16cid:durableId="318309197">
    <w:abstractNumId w:val="159"/>
  </w:num>
  <w:num w:numId="93" w16cid:durableId="360016655">
    <w:abstractNumId w:val="162"/>
  </w:num>
  <w:num w:numId="94" w16cid:durableId="725564906">
    <w:abstractNumId w:val="279"/>
  </w:num>
  <w:num w:numId="95" w16cid:durableId="1345668633">
    <w:abstractNumId w:val="321"/>
  </w:num>
  <w:num w:numId="96" w16cid:durableId="1637055784">
    <w:abstractNumId w:val="4"/>
  </w:num>
  <w:num w:numId="97" w16cid:durableId="717164311">
    <w:abstractNumId w:val="108"/>
  </w:num>
  <w:num w:numId="98" w16cid:durableId="1714889724">
    <w:abstractNumId w:val="99"/>
  </w:num>
  <w:num w:numId="99" w16cid:durableId="91242932">
    <w:abstractNumId w:val="115"/>
  </w:num>
  <w:num w:numId="100" w16cid:durableId="1744796253">
    <w:abstractNumId w:val="239"/>
  </w:num>
  <w:num w:numId="101" w16cid:durableId="1101728608">
    <w:abstractNumId w:val="45"/>
  </w:num>
  <w:num w:numId="102" w16cid:durableId="1322807844">
    <w:abstractNumId w:val="27"/>
  </w:num>
  <w:num w:numId="103" w16cid:durableId="1154105362">
    <w:abstractNumId w:val="70"/>
  </w:num>
  <w:num w:numId="104" w16cid:durableId="1927499071">
    <w:abstractNumId w:val="94"/>
  </w:num>
  <w:num w:numId="105" w16cid:durableId="484247295">
    <w:abstractNumId w:val="113"/>
  </w:num>
  <w:num w:numId="106" w16cid:durableId="1130829999">
    <w:abstractNumId w:val="64"/>
  </w:num>
  <w:num w:numId="107" w16cid:durableId="648704366">
    <w:abstractNumId w:val="104"/>
  </w:num>
  <w:num w:numId="108" w16cid:durableId="1409378652">
    <w:abstractNumId w:val="215"/>
  </w:num>
  <w:num w:numId="109" w16cid:durableId="1423836878">
    <w:abstractNumId w:val="157"/>
  </w:num>
  <w:num w:numId="110" w16cid:durableId="511068434">
    <w:abstractNumId w:val="145"/>
  </w:num>
  <w:num w:numId="111" w16cid:durableId="106124019">
    <w:abstractNumId w:val="37"/>
  </w:num>
  <w:num w:numId="112" w16cid:durableId="1569801997">
    <w:abstractNumId w:val="52"/>
  </w:num>
  <w:num w:numId="113" w16cid:durableId="1334145780">
    <w:abstractNumId w:val="308"/>
  </w:num>
  <w:num w:numId="114" w16cid:durableId="974945240">
    <w:abstractNumId w:val="156"/>
  </w:num>
  <w:num w:numId="115" w16cid:durableId="1667629702">
    <w:abstractNumId w:val="302"/>
  </w:num>
  <w:num w:numId="116" w16cid:durableId="1054309912">
    <w:abstractNumId w:val="43"/>
  </w:num>
  <w:num w:numId="117" w16cid:durableId="135029613">
    <w:abstractNumId w:val="283"/>
  </w:num>
  <w:num w:numId="118" w16cid:durableId="1796557222">
    <w:abstractNumId w:val="84"/>
  </w:num>
  <w:num w:numId="119" w16cid:durableId="1268269167">
    <w:abstractNumId w:val="91"/>
  </w:num>
  <w:num w:numId="120" w16cid:durableId="1649163477">
    <w:abstractNumId w:val="109"/>
  </w:num>
  <w:num w:numId="121" w16cid:durableId="1241062709">
    <w:abstractNumId w:val="270"/>
  </w:num>
  <w:num w:numId="122" w16cid:durableId="1270819254">
    <w:abstractNumId w:val="85"/>
  </w:num>
  <w:num w:numId="123" w16cid:durableId="224612538">
    <w:abstractNumId w:val="214"/>
  </w:num>
  <w:num w:numId="124" w16cid:durableId="93788135">
    <w:abstractNumId w:val="281"/>
  </w:num>
  <w:num w:numId="125" w16cid:durableId="697124525">
    <w:abstractNumId w:val="137"/>
  </w:num>
  <w:num w:numId="126" w16cid:durableId="698243793">
    <w:abstractNumId w:val="90"/>
  </w:num>
  <w:num w:numId="127" w16cid:durableId="504713634">
    <w:abstractNumId w:val="173"/>
  </w:num>
  <w:num w:numId="128" w16cid:durableId="805782545">
    <w:abstractNumId w:val="39"/>
  </w:num>
  <w:num w:numId="129" w16cid:durableId="540628510">
    <w:abstractNumId w:val="58"/>
  </w:num>
  <w:num w:numId="130" w16cid:durableId="1254970999">
    <w:abstractNumId w:val="299"/>
  </w:num>
  <w:num w:numId="131" w16cid:durableId="1599867909">
    <w:abstractNumId w:val="313"/>
  </w:num>
  <w:num w:numId="132" w16cid:durableId="1746223597">
    <w:abstractNumId w:val="179"/>
  </w:num>
  <w:num w:numId="133" w16cid:durableId="575475955">
    <w:abstractNumId w:val="232"/>
  </w:num>
  <w:num w:numId="134" w16cid:durableId="468784239">
    <w:abstractNumId w:val="280"/>
  </w:num>
  <w:num w:numId="135" w16cid:durableId="100731003">
    <w:abstractNumId w:val="101"/>
  </w:num>
  <w:num w:numId="136" w16cid:durableId="706758491">
    <w:abstractNumId w:val="301"/>
  </w:num>
  <w:num w:numId="137" w16cid:durableId="759059274">
    <w:abstractNumId w:val="149"/>
  </w:num>
  <w:num w:numId="138" w16cid:durableId="1948149741">
    <w:abstractNumId w:val="83"/>
  </w:num>
  <w:num w:numId="139" w16cid:durableId="1476752758">
    <w:abstractNumId w:val="190"/>
  </w:num>
  <w:num w:numId="140" w16cid:durableId="120655684">
    <w:abstractNumId w:val="185"/>
  </w:num>
  <w:num w:numId="141" w16cid:durableId="731655385">
    <w:abstractNumId w:val="89"/>
  </w:num>
  <w:num w:numId="142" w16cid:durableId="1800686120">
    <w:abstractNumId w:val="287"/>
  </w:num>
  <w:num w:numId="143" w16cid:durableId="1670018144">
    <w:abstractNumId w:val="75"/>
  </w:num>
  <w:num w:numId="144" w16cid:durableId="7686186">
    <w:abstractNumId w:val="202"/>
  </w:num>
  <w:num w:numId="145" w16cid:durableId="1114440518">
    <w:abstractNumId w:val="142"/>
  </w:num>
  <w:num w:numId="146" w16cid:durableId="1304309613">
    <w:abstractNumId w:val="183"/>
  </w:num>
  <w:num w:numId="147" w16cid:durableId="433403138">
    <w:abstractNumId w:val="140"/>
  </w:num>
  <w:num w:numId="148" w16cid:durableId="3947860">
    <w:abstractNumId w:val="234"/>
  </w:num>
  <w:num w:numId="149" w16cid:durableId="201746100">
    <w:abstractNumId w:val="329"/>
  </w:num>
  <w:num w:numId="150" w16cid:durableId="1669746904">
    <w:abstractNumId w:val="230"/>
  </w:num>
  <w:num w:numId="151" w16cid:durableId="203061390">
    <w:abstractNumId w:val="194"/>
  </w:num>
  <w:num w:numId="152" w16cid:durableId="930429355">
    <w:abstractNumId w:val="144"/>
  </w:num>
  <w:num w:numId="153" w16cid:durableId="209265025">
    <w:abstractNumId w:val="78"/>
  </w:num>
  <w:num w:numId="154" w16cid:durableId="527177652">
    <w:abstractNumId w:val="0"/>
  </w:num>
  <w:num w:numId="155" w16cid:durableId="1470437558">
    <w:abstractNumId w:val="250"/>
  </w:num>
  <w:num w:numId="156" w16cid:durableId="2134053908">
    <w:abstractNumId w:val="150"/>
  </w:num>
  <w:num w:numId="157" w16cid:durableId="219829918">
    <w:abstractNumId w:val="263"/>
  </w:num>
  <w:num w:numId="158" w16cid:durableId="1023822969">
    <w:abstractNumId w:val="172"/>
  </w:num>
  <w:num w:numId="159" w16cid:durableId="163515625">
    <w:abstractNumId w:val="307"/>
  </w:num>
  <w:num w:numId="160" w16cid:durableId="1189173515">
    <w:abstractNumId w:val="141"/>
  </w:num>
  <w:num w:numId="161" w16cid:durableId="1411733825">
    <w:abstractNumId w:val="198"/>
  </w:num>
  <w:num w:numId="162" w16cid:durableId="1771583760">
    <w:abstractNumId w:val="257"/>
  </w:num>
  <w:num w:numId="163" w16cid:durableId="1140532715">
    <w:abstractNumId w:val="265"/>
  </w:num>
  <w:num w:numId="164" w16cid:durableId="1958104097">
    <w:abstractNumId w:val="273"/>
  </w:num>
  <w:num w:numId="165" w16cid:durableId="490682983">
    <w:abstractNumId w:val="330"/>
  </w:num>
  <w:num w:numId="166" w16cid:durableId="262685124">
    <w:abstractNumId w:val="131"/>
  </w:num>
  <w:num w:numId="167" w16cid:durableId="772675194">
    <w:abstractNumId w:val="243"/>
  </w:num>
  <w:num w:numId="168" w16cid:durableId="1248928826">
    <w:abstractNumId w:val="30"/>
  </w:num>
  <w:num w:numId="169" w16cid:durableId="522012642">
    <w:abstractNumId w:val="14"/>
  </w:num>
  <w:num w:numId="170" w16cid:durableId="1489976553">
    <w:abstractNumId w:val="268"/>
  </w:num>
  <w:num w:numId="171" w16cid:durableId="1554777891">
    <w:abstractNumId w:val="311"/>
  </w:num>
  <w:num w:numId="172" w16cid:durableId="1717119331">
    <w:abstractNumId w:val="20"/>
  </w:num>
  <w:num w:numId="173" w16cid:durableId="593168277">
    <w:abstractNumId w:val="21"/>
  </w:num>
  <w:num w:numId="174" w16cid:durableId="1324430317">
    <w:abstractNumId w:val="65"/>
  </w:num>
  <w:num w:numId="175" w16cid:durableId="2002154033">
    <w:abstractNumId w:val="181"/>
  </w:num>
  <w:num w:numId="176" w16cid:durableId="1375541620">
    <w:abstractNumId w:val="79"/>
  </w:num>
  <w:num w:numId="177" w16cid:durableId="1826703007">
    <w:abstractNumId w:val="155"/>
  </w:num>
  <w:num w:numId="178" w16cid:durableId="1551654203">
    <w:abstractNumId w:val="320"/>
  </w:num>
  <w:num w:numId="179" w16cid:durableId="6060744">
    <w:abstractNumId w:val="258"/>
  </w:num>
  <w:num w:numId="180" w16cid:durableId="1797604578">
    <w:abstractNumId w:val="111"/>
  </w:num>
  <w:num w:numId="181" w16cid:durableId="1709406098">
    <w:abstractNumId w:val="242"/>
  </w:num>
  <w:num w:numId="182" w16cid:durableId="719209922">
    <w:abstractNumId w:val="290"/>
  </w:num>
  <w:num w:numId="183" w16cid:durableId="715592136">
    <w:abstractNumId w:val="225"/>
  </w:num>
  <w:num w:numId="184" w16cid:durableId="437524984">
    <w:abstractNumId w:val="266"/>
  </w:num>
  <w:num w:numId="185" w16cid:durableId="1099374223">
    <w:abstractNumId w:val="275"/>
  </w:num>
  <w:num w:numId="186" w16cid:durableId="1599368272">
    <w:abstractNumId w:val="312"/>
  </w:num>
  <w:num w:numId="187" w16cid:durableId="1686588543">
    <w:abstractNumId w:val="25"/>
  </w:num>
  <w:num w:numId="188" w16cid:durableId="1307472182">
    <w:abstractNumId w:val="303"/>
  </w:num>
  <w:num w:numId="189" w16cid:durableId="2044288943">
    <w:abstractNumId w:val="233"/>
  </w:num>
  <w:num w:numId="190" w16cid:durableId="560478853">
    <w:abstractNumId w:val="10"/>
  </w:num>
  <w:num w:numId="191" w16cid:durableId="963925258">
    <w:abstractNumId w:val="130"/>
  </w:num>
  <w:num w:numId="192" w16cid:durableId="915407699">
    <w:abstractNumId w:val="61"/>
  </w:num>
  <w:num w:numId="193" w16cid:durableId="1288704506">
    <w:abstractNumId w:val="187"/>
  </w:num>
  <w:num w:numId="194" w16cid:durableId="1132479290">
    <w:abstractNumId w:val="248"/>
  </w:num>
  <w:num w:numId="195" w16cid:durableId="1346516032">
    <w:abstractNumId w:val="222"/>
  </w:num>
  <w:num w:numId="196" w16cid:durableId="293220065">
    <w:abstractNumId w:val="128"/>
  </w:num>
  <w:num w:numId="197" w16cid:durableId="933827910">
    <w:abstractNumId w:val="146"/>
  </w:num>
  <w:num w:numId="198" w16cid:durableId="756903282">
    <w:abstractNumId w:val="197"/>
  </w:num>
  <w:num w:numId="199" w16cid:durableId="941915621">
    <w:abstractNumId w:val="28"/>
  </w:num>
  <w:num w:numId="200" w16cid:durableId="46497504">
    <w:abstractNumId w:val="62"/>
  </w:num>
  <w:num w:numId="201" w16cid:durableId="1063455994">
    <w:abstractNumId w:val="81"/>
  </w:num>
  <w:num w:numId="202" w16cid:durableId="1541555743">
    <w:abstractNumId w:val="36"/>
  </w:num>
  <w:num w:numId="203" w16cid:durableId="526407362">
    <w:abstractNumId w:val="193"/>
  </w:num>
  <w:num w:numId="204" w16cid:durableId="971055509">
    <w:abstractNumId w:val="22"/>
  </w:num>
  <w:num w:numId="205" w16cid:durableId="559634219">
    <w:abstractNumId w:val="48"/>
  </w:num>
  <w:num w:numId="206" w16cid:durableId="540484812">
    <w:abstractNumId w:val="223"/>
  </w:num>
  <w:num w:numId="207" w16cid:durableId="1517306899">
    <w:abstractNumId w:val="249"/>
  </w:num>
  <w:num w:numId="208" w16cid:durableId="708341270">
    <w:abstractNumId w:val="167"/>
  </w:num>
  <w:num w:numId="209" w16cid:durableId="992372801">
    <w:abstractNumId w:val="8"/>
  </w:num>
  <w:num w:numId="210" w16cid:durableId="680276720">
    <w:abstractNumId w:val="221"/>
  </w:num>
  <w:num w:numId="211" w16cid:durableId="1502576161">
    <w:abstractNumId w:val="256"/>
  </w:num>
  <w:num w:numId="212" w16cid:durableId="1652059153">
    <w:abstractNumId w:val="328"/>
  </w:num>
  <w:num w:numId="213" w16cid:durableId="1394425599">
    <w:abstractNumId w:val="74"/>
  </w:num>
  <w:num w:numId="214" w16cid:durableId="83570131">
    <w:abstractNumId w:val="331"/>
  </w:num>
  <w:num w:numId="215" w16cid:durableId="1302227566">
    <w:abstractNumId w:val="255"/>
  </w:num>
  <w:num w:numId="216" w16cid:durableId="557284131">
    <w:abstractNumId w:val="182"/>
  </w:num>
  <w:num w:numId="217" w16cid:durableId="370805249">
    <w:abstractNumId w:val="138"/>
  </w:num>
  <w:num w:numId="218" w16cid:durableId="242296533">
    <w:abstractNumId w:val="309"/>
  </w:num>
  <w:num w:numId="219" w16cid:durableId="1363163108">
    <w:abstractNumId w:val="300"/>
  </w:num>
  <w:num w:numId="220" w16cid:durableId="617032596">
    <w:abstractNumId w:val="139"/>
  </w:num>
  <w:num w:numId="221" w16cid:durableId="244846536">
    <w:abstractNumId w:val="2"/>
  </w:num>
  <w:num w:numId="222" w16cid:durableId="1002005587">
    <w:abstractNumId w:val="122"/>
  </w:num>
  <w:num w:numId="223" w16cid:durableId="1107382661">
    <w:abstractNumId w:val="11"/>
  </w:num>
  <w:num w:numId="224" w16cid:durableId="645356665">
    <w:abstractNumId w:val="110"/>
  </w:num>
  <w:num w:numId="225" w16cid:durableId="1654137196">
    <w:abstractNumId w:val="216"/>
  </w:num>
  <w:num w:numId="226" w16cid:durableId="1091507166">
    <w:abstractNumId w:val="294"/>
  </w:num>
  <w:num w:numId="227" w16cid:durableId="1162619345">
    <w:abstractNumId w:val="224"/>
  </w:num>
  <w:num w:numId="228" w16cid:durableId="1106540780">
    <w:abstractNumId w:val="284"/>
  </w:num>
  <w:num w:numId="229" w16cid:durableId="608699980">
    <w:abstractNumId w:val="151"/>
  </w:num>
  <w:num w:numId="230" w16cid:durableId="818228142">
    <w:abstractNumId w:val="148"/>
  </w:num>
  <w:num w:numId="231" w16cid:durableId="1845166345">
    <w:abstractNumId w:val="282"/>
  </w:num>
  <w:num w:numId="232" w16cid:durableId="52703687">
    <w:abstractNumId w:val="228"/>
  </w:num>
  <w:num w:numId="233" w16cid:durableId="1648129080">
    <w:abstractNumId w:val="77"/>
  </w:num>
  <w:num w:numId="234" w16cid:durableId="910431600">
    <w:abstractNumId w:val="235"/>
  </w:num>
  <w:num w:numId="235" w16cid:durableId="2073235997">
    <w:abstractNumId w:val="40"/>
  </w:num>
  <w:num w:numId="236" w16cid:durableId="604921701">
    <w:abstractNumId w:val="102"/>
  </w:num>
  <w:num w:numId="237" w16cid:durableId="1902909844">
    <w:abstractNumId w:val="245"/>
  </w:num>
  <w:num w:numId="238" w16cid:durableId="1963807358">
    <w:abstractNumId w:val="286"/>
  </w:num>
  <w:num w:numId="239" w16cid:durableId="239877114">
    <w:abstractNumId w:val="6"/>
  </w:num>
  <w:num w:numId="240" w16cid:durableId="171838411">
    <w:abstractNumId w:val="69"/>
  </w:num>
  <w:num w:numId="241" w16cid:durableId="757557628">
    <w:abstractNumId w:val="41"/>
  </w:num>
  <w:num w:numId="242" w16cid:durableId="1549301367">
    <w:abstractNumId w:val="319"/>
  </w:num>
  <w:num w:numId="243" w16cid:durableId="1163274053">
    <w:abstractNumId w:val="323"/>
  </w:num>
  <w:num w:numId="244" w16cid:durableId="1647972532">
    <w:abstractNumId w:val="164"/>
  </w:num>
  <w:num w:numId="245" w16cid:durableId="273097670">
    <w:abstractNumId w:val="276"/>
  </w:num>
  <w:num w:numId="246" w16cid:durableId="2021151949">
    <w:abstractNumId w:val="57"/>
  </w:num>
  <w:num w:numId="247" w16cid:durableId="1649556829">
    <w:abstractNumId w:val="53"/>
  </w:num>
  <w:num w:numId="248" w16cid:durableId="1932087099">
    <w:abstractNumId w:val="184"/>
  </w:num>
  <w:num w:numId="249" w16cid:durableId="929122349">
    <w:abstractNumId w:val="207"/>
  </w:num>
  <w:num w:numId="250" w16cid:durableId="49767454">
    <w:abstractNumId w:val="15"/>
  </w:num>
  <w:num w:numId="251" w16cid:durableId="1865096939">
    <w:abstractNumId w:val="93"/>
  </w:num>
  <w:num w:numId="252" w16cid:durableId="2001687479">
    <w:abstractNumId w:val="254"/>
  </w:num>
  <w:num w:numId="253" w16cid:durableId="341207373">
    <w:abstractNumId w:val="199"/>
  </w:num>
  <w:num w:numId="254" w16cid:durableId="1760708500">
    <w:abstractNumId w:val="19"/>
  </w:num>
  <w:num w:numId="255" w16cid:durableId="777719937">
    <w:abstractNumId w:val="103"/>
  </w:num>
  <w:num w:numId="256" w16cid:durableId="1393770949">
    <w:abstractNumId w:val="271"/>
  </w:num>
  <w:num w:numId="257" w16cid:durableId="1191994352">
    <w:abstractNumId w:val="246"/>
  </w:num>
  <w:num w:numId="258" w16cid:durableId="765347361">
    <w:abstractNumId w:val="136"/>
  </w:num>
  <w:num w:numId="259" w16cid:durableId="885065129">
    <w:abstractNumId w:val="54"/>
  </w:num>
  <w:num w:numId="260" w16cid:durableId="953708174">
    <w:abstractNumId w:val="176"/>
  </w:num>
  <w:num w:numId="261" w16cid:durableId="797063204">
    <w:abstractNumId w:val="56"/>
  </w:num>
  <w:num w:numId="262" w16cid:durableId="389041517">
    <w:abstractNumId w:val="32"/>
  </w:num>
  <w:num w:numId="263" w16cid:durableId="1039627371">
    <w:abstractNumId w:val="277"/>
  </w:num>
  <w:num w:numId="264" w16cid:durableId="34620088">
    <w:abstractNumId w:val="298"/>
  </w:num>
  <w:num w:numId="265" w16cid:durableId="1012027604">
    <w:abstractNumId w:val="219"/>
  </w:num>
  <w:num w:numId="266" w16cid:durableId="1335958371">
    <w:abstractNumId w:val="59"/>
  </w:num>
  <w:num w:numId="267" w16cid:durableId="2006937609">
    <w:abstractNumId w:val="247"/>
  </w:num>
  <w:num w:numId="268" w16cid:durableId="1547914847">
    <w:abstractNumId w:val="201"/>
  </w:num>
  <w:num w:numId="269" w16cid:durableId="415514788">
    <w:abstractNumId w:val="205"/>
  </w:num>
  <w:num w:numId="270" w16cid:durableId="1864241664">
    <w:abstractNumId w:val="50"/>
  </w:num>
  <w:num w:numId="271" w16cid:durableId="817302475">
    <w:abstractNumId w:val="178"/>
  </w:num>
  <w:num w:numId="272" w16cid:durableId="1263878630">
    <w:abstractNumId w:val="80"/>
  </w:num>
  <w:num w:numId="273" w16cid:durableId="569269642">
    <w:abstractNumId w:val="241"/>
  </w:num>
  <w:num w:numId="274" w16cid:durableId="1743941918">
    <w:abstractNumId w:val="204"/>
  </w:num>
  <w:num w:numId="275" w16cid:durableId="1692803164">
    <w:abstractNumId w:val="231"/>
  </w:num>
  <w:num w:numId="276" w16cid:durableId="1205946133">
    <w:abstractNumId w:val="72"/>
  </w:num>
  <w:num w:numId="277" w16cid:durableId="287057210">
    <w:abstractNumId w:val="169"/>
  </w:num>
  <w:num w:numId="278" w16cid:durableId="1309899344">
    <w:abstractNumId w:val="274"/>
  </w:num>
  <w:num w:numId="279" w16cid:durableId="83235584">
    <w:abstractNumId w:val="82"/>
  </w:num>
  <w:num w:numId="280" w16cid:durableId="33315537">
    <w:abstractNumId w:val="51"/>
  </w:num>
  <w:num w:numId="281" w16cid:durableId="1617057167">
    <w:abstractNumId w:val="191"/>
  </w:num>
  <w:num w:numId="282" w16cid:durableId="1365402471">
    <w:abstractNumId w:val="97"/>
  </w:num>
  <w:num w:numId="283" w16cid:durableId="1554732320">
    <w:abstractNumId w:val="123"/>
  </w:num>
  <w:num w:numId="284" w16cid:durableId="701982145">
    <w:abstractNumId w:val="327"/>
  </w:num>
  <w:num w:numId="285" w16cid:durableId="1040476131">
    <w:abstractNumId w:val="126"/>
  </w:num>
  <w:num w:numId="286" w16cid:durableId="1163621480">
    <w:abstractNumId w:val="168"/>
  </w:num>
  <w:num w:numId="287" w16cid:durableId="1729962274">
    <w:abstractNumId w:val="3"/>
  </w:num>
  <w:num w:numId="288" w16cid:durableId="1756658818">
    <w:abstractNumId w:val="220"/>
  </w:num>
  <w:num w:numId="289" w16cid:durableId="586035088">
    <w:abstractNumId w:val="210"/>
  </w:num>
  <w:num w:numId="290" w16cid:durableId="94715958">
    <w:abstractNumId w:val="305"/>
  </w:num>
  <w:num w:numId="291" w16cid:durableId="1535078751">
    <w:abstractNumId w:val="38"/>
  </w:num>
  <w:num w:numId="292" w16cid:durableId="439178951">
    <w:abstractNumId w:val="227"/>
  </w:num>
  <w:num w:numId="293" w16cid:durableId="1030031066">
    <w:abstractNumId w:val="236"/>
  </w:num>
  <w:num w:numId="294" w16cid:durableId="1920484068">
    <w:abstractNumId w:val="17"/>
  </w:num>
  <w:num w:numId="295" w16cid:durableId="19013233">
    <w:abstractNumId w:val="285"/>
  </w:num>
  <w:num w:numId="296" w16cid:durableId="623077032">
    <w:abstractNumId w:val="1"/>
  </w:num>
  <w:num w:numId="297" w16cid:durableId="291253446">
    <w:abstractNumId w:val="60"/>
  </w:num>
  <w:num w:numId="298" w16cid:durableId="30158284">
    <w:abstractNumId w:val="244"/>
  </w:num>
  <w:num w:numId="299" w16cid:durableId="3869532">
    <w:abstractNumId w:val="95"/>
  </w:num>
  <w:num w:numId="300" w16cid:durableId="687755549">
    <w:abstractNumId w:val="26"/>
  </w:num>
  <w:num w:numId="301" w16cid:durableId="1085034063">
    <w:abstractNumId w:val="121"/>
  </w:num>
  <w:num w:numId="302" w16cid:durableId="515509379">
    <w:abstractNumId w:val="253"/>
  </w:num>
  <w:num w:numId="303" w16cid:durableId="616369779">
    <w:abstractNumId w:val="125"/>
  </w:num>
  <w:num w:numId="304" w16cid:durableId="1596474980">
    <w:abstractNumId w:val="33"/>
  </w:num>
  <w:num w:numId="305" w16cid:durableId="617184806">
    <w:abstractNumId w:val="98"/>
  </w:num>
  <w:num w:numId="306" w16cid:durableId="378096544">
    <w:abstractNumId w:val="267"/>
  </w:num>
  <w:num w:numId="307" w16cid:durableId="1564487791">
    <w:abstractNumId w:val="24"/>
  </w:num>
  <w:num w:numId="308" w16cid:durableId="721055311">
    <w:abstractNumId w:val="322"/>
  </w:num>
  <w:num w:numId="309" w16cid:durableId="1597516406">
    <w:abstractNumId w:val="9"/>
  </w:num>
  <w:num w:numId="310" w16cid:durableId="1894853830">
    <w:abstractNumId w:val="118"/>
  </w:num>
  <w:num w:numId="311" w16cid:durableId="211502654">
    <w:abstractNumId w:val="293"/>
  </w:num>
  <w:num w:numId="312" w16cid:durableId="25570806">
    <w:abstractNumId w:val="261"/>
  </w:num>
  <w:num w:numId="313" w16cid:durableId="2009096274">
    <w:abstractNumId w:val="289"/>
  </w:num>
  <w:num w:numId="314" w16cid:durableId="1954361665">
    <w:abstractNumId w:val="226"/>
  </w:num>
  <w:num w:numId="315" w16cid:durableId="105008226">
    <w:abstractNumId w:val="310"/>
  </w:num>
  <w:num w:numId="316" w16cid:durableId="59523887">
    <w:abstractNumId w:val="132"/>
  </w:num>
  <w:num w:numId="317" w16cid:durableId="309362354">
    <w:abstractNumId w:val="100"/>
  </w:num>
  <w:num w:numId="318" w16cid:durableId="1649440194">
    <w:abstractNumId w:val="153"/>
  </w:num>
  <w:num w:numId="319" w16cid:durableId="683944361">
    <w:abstractNumId w:val="96"/>
  </w:num>
  <w:num w:numId="320" w16cid:durableId="80950451">
    <w:abstractNumId w:val="7"/>
  </w:num>
  <w:num w:numId="321" w16cid:durableId="384566923">
    <w:abstractNumId w:val="325"/>
  </w:num>
  <w:num w:numId="322" w16cid:durableId="631713059">
    <w:abstractNumId w:val="229"/>
  </w:num>
  <w:num w:numId="323" w16cid:durableId="1964311341">
    <w:abstractNumId w:val="44"/>
  </w:num>
  <w:num w:numId="324" w16cid:durableId="1471366866">
    <w:abstractNumId w:val="92"/>
  </w:num>
  <w:num w:numId="325" w16cid:durableId="1289093277">
    <w:abstractNumId w:val="12"/>
  </w:num>
  <w:num w:numId="326" w16cid:durableId="343015608">
    <w:abstractNumId w:val="278"/>
  </w:num>
  <w:num w:numId="327" w16cid:durableId="2063675536">
    <w:abstractNumId w:val="124"/>
  </w:num>
  <w:num w:numId="328" w16cid:durableId="2041663069">
    <w:abstractNumId w:val="68"/>
  </w:num>
  <w:num w:numId="329" w16cid:durableId="1776904272">
    <w:abstractNumId w:val="71"/>
  </w:num>
  <w:num w:numId="330" w16cid:durableId="46494443">
    <w:abstractNumId w:val="49"/>
  </w:num>
  <w:num w:numId="331" w16cid:durableId="2075663685">
    <w:abstractNumId w:val="18"/>
  </w:num>
  <w:num w:numId="332" w16cid:durableId="197200519">
    <w:abstractNumId w:val="67"/>
  </w:num>
  <w:numIdMacAtCleanup w:val="3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00"/>
    <w:rsid w:val="00012E0C"/>
    <w:rsid w:val="00013A82"/>
    <w:rsid w:val="000144A6"/>
    <w:rsid w:val="00015ABE"/>
    <w:rsid w:val="00016E51"/>
    <w:rsid w:val="00020F63"/>
    <w:rsid w:val="00021063"/>
    <w:rsid w:val="00021B42"/>
    <w:rsid w:val="00023B9A"/>
    <w:rsid w:val="0002400B"/>
    <w:rsid w:val="0003253C"/>
    <w:rsid w:val="00034EDB"/>
    <w:rsid w:val="00036A3A"/>
    <w:rsid w:val="00040774"/>
    <w:rsid w:val="00041C06"/>
    <w:rsid w:val="00041D44"/>
    <w:rsid w:val="00043406"/>
    <w:rsid w:val="00044BA4"/>
    <w:rsid w:val="000460D8"/>
    <w:rsid w:val="0005280B"/>
    <w:rsid w:val="00052892"/>
    <w:rsid w:val="00056D82"/>
    <w:rsid w:val="00060E9F"/>
    <w:rsid w:val="00061D2B"/>
    <w:rsid w:val="000642B2"/>
    <w:rsid w:val="00064A88"/>
    <w:rsid w:val="00072882"/>
    <w:rsid w:val="000756CD"/>
    <w:rsid w:val="00083C52"/>
    <w:rsid w:val="00084A77"/>
    <w:rsid w:val="0008579C"/>
    <w:rsid w:val="00085EDF"/>
    <w:rsid w:val="00090262"/>
    <w:rsid w:val="000919B2"/>
    <w:rsid w:val="000924AF"/>
    <w:rsid w:val="0009540B"/>
    <w:rsid w:val="000A3A64"/>
    <w:rsid w:val="000A5285"/>
    <w:rsid w:val="000A57E3"/>
    <w:rsid w:val="000B37CB"/>
    <w:rsid w:val="000B3F78"/>
    <w:rsid w:val="000C493A"/>
    <w:rsid w:val="000D3E23"/>
    <w:rsid w:val="000D5682"/>
    <w:rsid w:val="000E2903"/>
    <w:rsid w:val="000E56BB"/>
    <w:rsid w:val="000E7A0F"/>
    <w:rsid w:val="000F17FB"/>
    <w:rsid w:val="000F1BE4"/>
    <w:rsid w:val="001022EE"/>
    <w:rsid w:val="00102908"/>
    <w:rsid w:val="00111958"/>
    <w:rsid w:val="00113724"/>
    <w:rsid w:val="001179D8"/>
    <w:rsid w:val="00117D71"/>
    <w:rsid w:val="001221AD"/>
    <w:rsid w:val="00140D32"/>
    <w:rsid w:val="001460C8"/>
    <w:rsid w:val="001503FD"/>
    <w:rsid w:val="00150984"/>
    <w:rsid w:val="0015768F"/>
    <w:rsid w:val="00160B0D"/>
    <w:rsid w:val="00165518"/>
    <w:rsid w:val="00167FBD"/>
    <w:rsid w:val="00171562"/>
    <w:rsid w:val="00171D3A"/>
    <w:rsid w:val="00176283"/>
    <w:rsid w:val="001829B6"/>
    <w:rsid w:val="00191B02"/>
    <w:rsid w:val="001960FF"/>
    <w:rsid w:val="00196A73"/>
    <w:rsid w:val="001A1474"/>
    <w:rsid w:val="001A15C8"/>
    <w:rsid w:val="001A3E50"/>
    <w:rsid w:val="001A558B"/>
    <w:rsid w:val="001A6A4A"/>
    <w:rsid w:val="001B0C06"/>
    <w:rsid w:val="001B675A"/>
    <w:rsid w:val="001C1CAB"/>
    <w:rsid w:val="001C2C18"/>
    <w:rsid w:val="001C5B8F"/>
    <w:rsid w:val="001C6B95"/>
    <w:rsid w:val="001C74F1"/>
    <w:rsid w:val="001D73BB"/>
    <w:rsid w:val="001D76EE"/>
    <w:rsid w:val="001E0753"/>
    <w:rsid w:val="001E2071"/>
    <w:rsid w:val="001E69D0"/>
    <w:rsid w:val="001F03F8"/>
    <w:rsid w:val="002002BC"/>
    <w:rsid w:val="00202056"/>
    <w:rsid w:val="00202816"/>
    <w:rsid w:val="002126C9"/>
    <w:rsid w:val="0021682D"/>
    <w:rsid w:val="00221F23"/>
    <w:rsid w:val="002268E9"/>
    <w:rsid w:val="002276CB"/>
    <w:rsid w:val="002360D1"/>
    <w:rsid w:val="002368AD"/>
    <w:rsid w:val="0023765A"/>
    <w:rsid w:val="00241204"/>
    <w:rsid w:val="002445DD"/>
    <w:rsid w:val="002453DE"/>
    <w:rsid w:val="00247EF5"/>
    <w:rsid w:val="00250AEC"/>
    <w:rsid w:val="00273309"/>
    <w:rsid w:val="00283670"/>
    <w:rsid w:val="00287F78"/>
    <w:rsid w:val="00291749"/>
    <w:rsid w:val="00292499"/>
    <w:rsid w:val="00295DEF"/>
    <w:rsid w:val="002962B6"/>
    <w:rsid w:val="002A357A"/>
    <w:rsid w:val="002A3605"/>
    <w:rsid w:val="002A7DF4"/>
    <w:rsid w:val="002B2AE0"/>
    <w:rsid w:val="002B5A33"/>
    <w:rsid w:val="002B7602"/>
    <w:rsid w:val="002C16F5"/>
    <w:rsid w:val="002C1BED"/>
    <w:rsid w:val="002C5A8B"/>
    <w:rsid w:val="002C67E9"/>
    <w:rsid w:val="002C7E38"/>
    <w:rsid w:val="002D315D"/>
    <w:rsid w:val="002D4A17"/>
    <w:rsid w:val="002E17D3"/>
    <w:rsid w:val="002E61C9"/>
    <w:rsid w:val="002E73C5"/>
    <w:rsid w:val="002E7D9C"/>
    <w:rsid w:val="002F2498"/>
    <w:rsid w:val="002F24B5"/>
    <w:rsid w:val="002F31DF"/>
    <w:rsid w:val="003013B7"/>
    <w:rsid w:val="00303499"/>
    <w:rsid w:val="00312A17"/>
    <w:rsid w:val="00312F5B"/>
    <w:rsid w:val="003155E3"/>
    <w:rsid w:val="00315C5C"/>
    <w:rsid w:val="00316CCB"/>
    <w:rsid w:val="003239C4"/>
    <w:rsid w:val="00324BDC"/>
    <w:rsid w:val="00327C45"/>
    <w:rsid w:val="00331A74"/>
    <w:rsid w:val="00333B4F"/>
    <w:rsid w:val="00336177"/>
    <w:rsid w:val="00336F02"/>
    <w:rsid w:val="00340033"/>
    <w:rsid w:val="00341195"/>
    <w:rsid w:val="00346E83"/>
    <w:rsid w:val="00347E7D"/>
    <w:rsid w:val="00357D8E"/>
    <w:rsid w:val="0037081C"/>
    <w:rsid w:val="00370E63"/>
    <w:rsid w:val="00371DFB"/>
    <w:rsid w:val="0037269D"/>
    <w:rsid w:val="00372AD2"/>
    <w:rsid w:val="00385074"/>
    <w:rsid w:val="0038697F"/>
    <w:rsid w:val="003936AF"/>
    <w:rsid w:val="00394117"/>
    <w:rsid w:val="00395189"/>
    <w:rsid w:val="00395B64"/>
    <w:rsid w:val="003961F9"/>
    <w:rsid w:val="00396F76"/>
    <w:rsid w:val="003975B6"/>
    <w:rsid w:val="003A07C2"/>
    <w:rsid w:val="003A1680"/>
    <w:rsid w:val="003A2970"/>
    <w:rsid w:val="003A44F8"/>
    <w:rsid w:val="003A525F"/>
    <w:rsid w:val="003B0A61"/>
    <w:rsid w:val="003B36C4"/>
    <w:rsid w:val="003B3CE5"/>
    <w:rsid w:val="003B3DAC"/>
    <w:rsid w:val="003B3FDC"/>
    <w:rsid w:val="003C230A"/>
    <w:rsid w:val="003C589A"/>
    <w:rsid w:val="003D0F42"/>
    <w:rsid w:val="003D3443"/>
    <w:rsid w:val="003E193D"/>
    <w:rsid w:val="003E2652"/>
    <w:rsid w:val="003E55C7"/>
    <w:rsid w:val="003E568C"/>
    <w:rsid w:val="003E5DDE"/>
    <w:rsid w:val="003E764B"/>
    <w:rsid w:val="003F224A"/>
    <w:rsid w:val="003F3EF9"/>
    <w:rsid w:val="003F5F7C"/>
    <w:rsid w:val="003F639C"/>
    <w:rsid w:val="003F77C7"/>
    <w:rsid w:val="0040340F"/>
    <w:rsid w:val="00406BB6"/>
    <w:rsid w:val="004105B0"/>
    <w:rsid w:val="00410693"/>
    <w:rsid w:val="004119AF"/>
    <w:rsid w:val="00411DF0"/>
    <w:rsid w:val="004135DB"/>
    <w:rsid w:val="00413D15"/>
    <w:rsid w:val="004168FB"/>
    <w:rsid w:val="0042297A"/>
    <w:rsid w:val="00424FEB"/>
    <w:rsid w:val="00425519"/>
    <w:rsid w:val="00427644"/>
    <w:rsid w:val="00427985"/>
    <w:rsid w:val="00430080"/>
    <w:rsid w:val="00430F26"/>
    <w:rsid w:val="00436910"/>
    <w:rsid w:val="00443EE0"/>
    <w:rsid w:val="00445F8D"/>
    <w:rsid w:val="0044606B"/>
    <w:rsid w:val="0044643B"/>
    <w:rsid w:val="004525E2"/>
    <w:rsid w:val="00465B7A"/>
    <w:rsid w:val="00467301"/>
    <w:rsid w:val="00470F17"/>
    <w:rsid w:val="00480C40"/>
    <w:rsid w:val="004818FA"/>
    <w:rsid w:val="00484A69"/>
    <w:rsid w:val="00485A3B"/>
    <w:rsid w:val="0049327E"/>
    <w:rsid w:val="00493DD7"/>
    <w:rsid w:val="004944C8"/>
    <w:rsid w:val="00494D3E"/>
    <w:rsid w:val="004A613A"/>
    <w:rsid w:val="004A70F2"/>
    <w:rsid w:val="004A7161"/>
    <w:rsid w:val="004B0B28"/>
    <w:rsid w:val="004B12A9"/>
    <w:rsid w:val="004C01B0"/>
    <w:rsid w:val="004C1595"/>
    <w:rsid w:val="004C1921"/>
    <w:rsid w:val="004C5F06"/>
    <w:rsid w:val="004D0E06"/>
    <w:rsid w:val="004D4EFA"/>
    <w:rsid w:val="004D670E"/>
    <w:rsid w:val="004E2417"/>
    <w:rsid w:val="004E2975"/>
    <w:rsid w:val="004E4893"/>
    <w:rsid w:val="004E7F06"/>
    <w:rsid w:val="004F01B9"/>
    <w:rsid w:val="004F093A"/>
    <w:rsid w:val="004F21A3"/>
    <w:rsid w:val="004F2F80"/>
    <w:rsid w:val="004F6906"/>
    <w:rsid w:val="00500895"/>
    <w:rsid w:val="00500B1F"/>
    <w:rsid w:val="00500D74"/>
    <w:rsid w:val="00500E42"/>
    <w:rsid w:val="00501725"/>
    <w:rsid w:val="005031DC"/>
    <w:rsid w:val="00503490"/>
    <w:rsid w:val="00503972"/>
    <w:rsid w:val="005052A1"/>
    <w:rsid w:val="00511B90"/>
    <w:rsid w:val="0051300E"/>
    <w:rsid w:val="005248CD"/>
    <w:rsid w:val="0052775E"/>
    <w:rsid w:val="00530A0F"/>
    <w:rsid w:val="00534D50"/>
    <w:rsid w:val="00536443"/>
    <w:rsid w:val="00540A8D"/>
    <w:rsid w:val="00540FE5"/>
    <w:rsid w:val="005414D7"/>
    <w:rsid w:val="005433E3"/>
    <w:rsid w:val="00545A59"/>
    <w:rsid w:val="00545F11"/>
    <w:rsid w:val="00550F29"/>
    <w:rsid w:val="00554EA9"/>
    <w:rsid w:val="00557B30"/>
    <w:rsid w:val="00561B0A"/>
    <w:rsid w:val="0057019F"/>
    <w:rsid w:val="005709E7"/>
    <w:rsid w:val="005712DD"/>
    <w:rsid w:val="005733B0"/>
    <w:rsid w:val="00574C17"/>
    <w:rsid w:val="00576DA8"/>
    <w:rsid w:val="005808C2"/>
    <w:rsid w:val="0058127B"/>
    <w:rsid w:val="00585E8B"/>
    <w:rsid w:val="00590056"/>
    <w:rsid w:val="005932E2"/>
    <w:rsid w:val="005943A9"/>
    <w:rsid w:val="005953B7"/>
    <w:rsid w:val="00597297"/>
    <w:rsid w:val="005A4336"/>
    <w:rsid w:val="005A4E89"/>
    <w:rsid w:val="005A57B6"/>
    <w:rsid w:val="005A5E02"/>
    <w:rsid w:val="005A7AEF"/>
    <w:rsid w:val="005B0824"/>
    <w:rsid w:val="005B3C36"/>
    <w:rsid w:val="005B3F52"/>
    <w:rsid w:val="005B59DF"/>
    <w:rsid w:val="005B6FDD"/>
    <w:rsid w:val="005B717F"/>
    <w:rsid w:val="005C4028"/>
    <w:rsid w:val="005C7511"/>
    <w:rsid w:val="005D5968"/>
    <w:rsid w:val="005E0B51"/>
    <w:rsid w:val="005E1C1C"/>
    <w:rsid w:val="005F0A4F"/>
    <w:rsid w:val="005F537E"/>
    <w:rsid w:val="005F551F"/>
    <w:rsid w:val="005F6D1D"/>
    <w:rsid w:val="00600184"/>
    <w:rsid w:val="00604D8A"/>
    <w:rsid w:val="00605156"/>
    <w:rsid w:val="00607E0D"/>
    <w:rsid w:val="00610C05"/>
    <w:rsid w:val="0061130D"/>
    <w:rsid w:val="006115E3"/>
    <w:rsid w:val="006117B6"/>
    <w:rsid w:val="00612B46"/>
    <w:rsid w:val="00615061"/>
    <w:rsid w:val="0062116E"/>
    <w:rsid w:val="00640540"/>
    <w:rsid w:val="00641590"/>
    <w:rsid w:val="00642FAB"/>
    <w:rsid w:val="00643DB2"/>
    <w:rsid w:val="0064711D"/>
    <w:rsid w:val="006477D6"/>
    <w:rsid w:val="00650C96"/>
    <w:rsid w:val="00652CAA"/>
    <w:rsid w:val="006556A2"/>
    <w:rsid w:val="0066039B"/>
    <w:rsid w:val="00661B06"/>
    <w:rsid w:val="006620A7"/>
    <w:rsid w:val="00663028"/>
    <w:rsid w:val="00667136"/>
    <w:rsid w:val="0067316C"/>
    <w:rsid w:val="0068062E"/>
    <w:rsid w:val="00682F72"/>
    <w:rsid w:val="0068392F"/>
    <w:rsid w:val="0068695A"/>
    <w:rsid w:val="00686D55"/>
    <w:rsid w:val="006875F7"/>
    <w:rsid w:val="00687619"/>
    <w:rsid w:val="006877AA"/>
    <w:rsid w:val="00687D9F"/>
    <w:rsid w:val="00690227"/>
    <w:rsid w:val="0069038B"/>
    <w:rsid w:val="006922C4"/>
    <w:rsid w:val="00697122"/>
    <w:rsid w:val="006A1995"/>
    <w:rsid w:val="006A2217"/>
    <w:rsid w:val="006A2858"/>
    <w:rsid w:val="006A28C3"/>
    <w:rsid w:val="006B06DE"/>
    <w:rsid w:val="006B087E"/>
    <w:rsid w:val="006B3791"/>
    <w:rsid w:val="006B4A40"/>
    <w:rsid w:val="006B5D69"/>
    <w:rsid w:val="006B6669"/>
    <w:rsid w:val="006B7F7C"/>
    <w:rsid w:val="006C0E44"/>
    <w:rsid w:val="006C3063"/>
    <w:rsid w:val="006C622C"/>
    <w:rsid w:val="006C764A"/>
    <w:rsid w:val="006D38F4"/>
    <w:rsid w:val="006D4D01"/>
    <w:rsid w:val="006E0436"/>
    <w:rsid w:val="006E24B2"/>
    <w:rsid w:val="006E3522"/>
    <w:rsid w:val="006E3FAB"/>
    <w:rsid w:val="006E761D"/>
    <w:rsid w:val="006E7DDA"/>
    <w:rsid w:val="006F14DE"/>
    <w:rsid w:val="006F16D7"/>
    <w:rsid w:val="006F1F18"/>
    <w:rsid w:val="006F3B60"/>
    <w:rsid w:val="006F6052"/>
    <w:rsid w:val="006F74B2"/>
    <w:rsid w:val="007014F6"/>
    <w:rsid w:val="00703A76"/>
    <w:rsid w:val="007057FF"/>
    <w:rsid w:val="00706EBE"/>
    <w:rsid w:val="00712355"/>
    <w:rsid w:val="0071295E"/>
    <w:rsid w:val="00715A71"/>
    <w:rsid w:val="007179FC"/>
    <w:rsid w:val="00721E85"/>
    <w:rsid w:val="00724BEE"/>
    <w:rsid w:val="007300B0"/>
    <w:rsid w:val="00730D8D"/>
    <w:rsid w:val="00733809"/>
    <w:rsid w:val="00747FF3"/>
    <w:rsid w:val="0075236B"/>
    <w:rsid w:val="007557B8"/>
    <w:rsid w:val="007609E6"/>
    <w:rsid w:val="00762583"/>
    <w:rsid w:val="00763631"/>
    <w:rsid w:val="007718B5"/>
    <w:rsid w:val="00772193"/>
    <w:rsid w:val="00773410"/>
    <w:rsid w:val="00773B80"/>
    <w:rsid w:val="007773C8"/>
    <w:rsid w:val="007815A6"/>
    <w:rsid w:val="0078209E"/>
    <w:rsid w:val="00790C1D"/>
    <w:rsid w:val="007967CA"/>
    <w:rsid w:val="007A259B"/>
    <w:rsid w:val="007A262B"/>
    <w:rsid w:val="007A34B2"/>
    <w:rsid w:val="007A417C"/>
    <w:rsid w:val="007A4313"/>
    <w:rsid w:val="007A5617"/>
    <w:rsid w:val="007A678A"/>
    <w:rsid w:val="007A773E"/>
    <w:rsid w:val="007B070E"/>
    <w:rsid w:val="007B13AB"/>
    <w:rsid w:val="007B6D01"/>
    <w:rsid w:val="007C2B46"/>
    <w:rsid w:val="007C56EB"/>
    <w:rsid w:val="007C789B"/>
    <w:rsid w:val="007D4392"/>
    <w:rsid w:val="007D7FE0"/>
    <w:rsid w:val="007E1E09"/>
    <w:rsid w:val="007E7226"/>
    <w:rsid w:val="007F1949"/>
    <w:rsid w:val="007F3E94"/>
    <w:rsid w:val="007F7188"/>
    <w:rsid w:val="0080095B"/>
    <w:rsid w:val="008054EB"/>
    <w:rsid w:val="00805ED0"/>
    <w:rsid w:val="00813D48"/>
    <w:rsid w:val="00814291"/>
    <w:rsid w:val="00816273"/>
    <w:rsid w:val="008205A7"/>
    <w:rsid w:val="008235AE"/>
    <w:rsid w:val="00824303"/>
    <w:rsid w:val="00824DD7"/>
    <w:rsid w:val="00826312"/>
    <w:rsid w:val="008310A2"/>
    <w:rsid w:val="00831550"/>
    <w:rsid w:val="008343F7"/>
    <w:rsid w:val="0083536F"/>
    <w:rsid w:val="008431FC"/>
    <w:rsid w:val="008465E8"/>
    <w:rsid w:val="00846F78"/>
    <w:rsid w:val="00847C36"/>
    <w:rsid w:val="008518EF"/>
    <w:rsid w:val="00855B5A"/>
    <w:rsid w:val="0086275E"/>
    <w:rsid w:val="008628BD"/>
    <w:rsid w:val="0086571A"/>
    <w:rsid w:val="00870836"/>
    <w:rsid w:val="00871745"/>
    <w:rsid w:val="00876640"/>
    <w:rsid w:val="00881630"/>
    <w:rsid w:val="0088288C"/>
    <w:rsid w:val="00887D08"/>
    <w:rsid w:val="00890096"/>
    <w:rsid w:val="00893AF3"/>
    <w:rsid w:val="00893DFF"/>
    <w:rsid w:val="008A07BE"/>
    <w:rsid w:val="008A08C0"/>
    <w:rsid w:val="008A1879"/>
    <w:rsid w:val="008A47F8"/>
    <w:rsid w:val="008A5AB8"/>
    <w:rsid w:val="008A6627"/>
    <w:rsid w:val="008B0527"/>
    <w:rsid w:val="008B100F"/>
    <w:rsid w:val="008C072E"/>
    <w:rsid w:val="008C0B8B"/>
    <w:rsid w:val="008D41AA"/>
    <w:rsid w:val="008E05F6"/>
    <w:rsid w:val="008E3E84"/>
    <w:rsid w:val="008F0831"/>
    <w:rsid w:val="008F13D1"/>
    <w:rsid w:val="008F37D2"/>
    <w:rsid w:val="008F7C36"/>
    <w:rsid w:val="00905D13"/>
    <w:rsid w:val="00907696"/>
    <w:rsid w:val="00907CDA"/>
    <w:rsid w:val="00913A16"/>
    <w:rsid w:val="009144CD"/>
    <w:rsid w:val="009149AA"/>
    <w:rsid w:val="00917A0D"/>
    <w:rsid w:val="0092071A"/>
    <w:rsid w:val="00923012"/>
    <w:rsid w:val="00923601"/>
    <w:rsid w:val="00926B08"/>
    <w:rsid w:val="0092712A"/>
    <w:rsid w:val="009278D7"/>
    <w:rsid w:val="0093020F"/>
    <w:rsid w:val="0093667D"/>
    <w:rsid w:val="00937920"/>
    <w:rsid w:val="00940022"/>
    <w:rsid w:val="00940E66"/>
    <w:rsid w:val="00943E02"/>
    <w:rsid w:val="00951511"/>
    <w:rsid w:val="00952B29"/>
    <w:rsid w:val="0095697F"/>
    <w:rsid w:val="0096029A"/>
    <w:rsid w:val="00962BCD"/>
    <w:rsid w:val="00963183"/>
    <w:rsid w:val="009652FC"/>
    <w:rsid w:val="0096785D"/>
    <w:rsid w:val="009678EB"/>
    <w:rsid w:val="009740BA"/>
    <w:rsid w:val="00975AA8"/>
    <w:rsid w:val="00981CF6"/>
    <w:rsid w:val="00982F58"/>
    <w:rsid w:val="00984387"/>
    <w:rsid w:val="009864BE"/>
    <w:rsid w:val="009A2C31"/>
    <w:rsid w:val="009A2C3D"/>
    <w:rsid w:val="009A48B1"/>
    <w:rsid w:val="009A4D2C"/>
    <w:rsid w:val="009A57D6"/>
    <w:rsid w:val="009A6AA4"/>
    <w:rsid w:val="009A78EF"/>
    <w:rsid w:val="009B0D47"/>
    <w:rsid w:val="009B0F8C"/>
    <w:rsid w:val="009B449A"/>
    <w:rsid w:val="009C0AB4"/>
    <w:rsid w:val="009C14A8"/>
    <w:rsid w:val="009C4274"/>
    <w:rsid w:val="009C44EA"/>
    <w:rsid w:val="009C450F"/>
    <w:rsid w:val="009C6285"/>
    <w:rsid w:val="009C6709"/>
    <w:rsid w:val="009C71AE"/>
    <w:rsid w:val="009D0361"/>
    <w:rsid w:val="009D06D0"/>
    <w:rsid w:val="009D2586"/>
    <w:rsid w:val="009D2846"/>
    <w:rsid w:val="009D3BE5"/>
    <w:rsid w:val="009D505F"/>
    <w:rsid w:val="009E0B8B"/>
    <w:rsid w:val="009E0FEB"/>
    <w:rsid w:val="009E4501"/>
    <w:rsid w:val="009F1C2D"/>
    <w:rsid w:val="009F2625"/>
    <w:rsid w:val="00A0366E"/>
    <w:rsid w:val="00A049F9"/>
    <w:rsid w:val="00A11492"/>
    <w:rsid w:val="00A115FC"/>
    <w:rsid w:val="00A15742"/>
    <w:rsid w:val="00A15DC6"/>
    <w:rsid w:val="00A164C4"/>
    <w:rsid w:val="00A21B48"/>
    <w:rsid w:val="00A232F1"/>
    <w:rsid w:val="00A23ECB"/>
    <w:rsid w:val="00A356F1"/>
    <w:rsid w:val="00A35926"/>
    <w:rsid w:val="00A46629"/>
    <w:rsid w:val="00A466FA"/>
    <w:rsid w:val="00A508F1"/>
    <w:rsid w:val="00A5154E"/>
    <w:rsid w:val="00A5239F"/>
    <w:rsid w:val="00A528C8"/>
    <w:rsid w:val="00A55A41"/>
    <w:rsid w:val="00A55C54"/>
    <w:rsid w:val="00A571A9"/>
    <w:rsid w:val="00A57549"/>
    <w:rsid w:val="00A6011F"/>
    <w:rsid w:val="00A62188"/>
    <w:rsid w:val="00A63A5D"/>
    <w:rsid w:val="00A63F2E"/>
    <w:rsid w:val="00A64696"/>
    <w:rsid w:val="00A678AA"/>
    <w:rsid w:val="00A746D3"/>
    <w:rsid w:val="00A80D76"/>
    <w:rsid w:val="00A828F9"/>
    <w:rsid w:val="00A8474F"/>
    <w:rsid w:val="00A85CB9"/>
    <w:rsid w:val="00A87DEB"/>
    <w:rsid w:val="00A910A3"/>
    <w:rsid w:val="00A919D3"/>
    <w:rsid w:val="00A91C79"/>
    <w:rsid w:val="00A95DA8"/>
    <w:rsid w:val="00AA02D9"/>
    <w:rsid w:val="00AA0B74"/>
    <w:rsid w:val="00AA238C"/>
    <w:rsid w:val="00AA3450"/>
    <w:rsid w:val="00AA56AF"/>
    <w:rsid w:val="00AA65DD"/>
    <w:rsid w:val="00AA6C26"/>
    <w:rsid w:val="00AB3956"/>
    <w:rsid w:val="00AB4876"/>
    <w:rsid w:val="00AB4977"/>
    <w:rsid w:val="00AC2ECA"/>
    <w:rsid w:val="00AC3768"/>
    <w:rsid w:val="00AC39FF"/>
    <w:rsid w:val="00AC4AD3"/>
    <w:rsid w:val="00AC5E0A"/>
    <w:rsid w:val="00AD1AF9"/>
    <w:rsid w:val="00AD2265"/>
    <w:rsid w:val="00AD4C79"/>
    <w:rsid w:val="00AD51AE"/>
    <w:rsid w:val="00AE0D93"/>
    <w:rsid w:val="00AE1D0D"/>
    <w:rsid w:val="00AE29CE"/>
    <w:rsid w:val="00AE57FD"/>
    <w:rsid w:val="00AE593C"/>
    <w:rsid w:val="00B00334"/>
    <w:rsid w:val="00B0303C"/>
    <w:rsid w:val="00B07F86"/>
    <w:rsid w:val="00B12A1A"/>
    <w:rsid w:val="00B12F8D"/>
    <w:rsid w:val="00B174BA"/>
    <w:rsid w:val="00B22750"/>
    <w:rsid w:val="00B24FC1"/>
    <w:rsid w:val="00B271CB"/>
    <w:rsid w:val="00B33DBE"/>
    <w:rsid w:val="00B36B15"/>
    <w:rsid w:val="00B40EE4"/>
    <w:rsid w:val="00B414EE"/>
    <w:rsid w:val="00B41DD1"/>
    <w:rsid w:val="00B47BF3"/>
    <w:rsid w:val="00B51265"/>
    <w:rsid w:val="00B5352C"/>
    <w:rsid w:val="00B53A37"/>
    <w:rsid w:val="00B54929"/>
    <w:rsid w:val="00B55D1F"/>
    <w:rsid w:val="00B57140"/>
    <w:rsid w:val="00B571FD"/>
    <w:rsid w:val="00B57F85"/>
    <w:rsid w:val="00B61FD0"/>
    <w:rsid w:val="00B669B8"/>
    <w:rsid w:val="00B72126"/>
    <w:rsid w:val="00B73639"/>
    <w:rsid w:val="00B8233E"/>
    <w:rsid w:val="00B94AEB"/>
    <w:rsid w:val="00B94D2E"/>
    <w:rsid w:val="00B9503B"/>
    <w:rsid w:val="00B95A03"/>
    <w:rsid w:val="00BA0E88"/>
    <w:rsid w:val="00BA17C7"/>
    <w:rsid w:val="00BA5D32"/>
    <w:rsid w:val="00BA64D7"/>
    <w:rsid w:val="00BA7891"/>
    <w:rsid w:val="00BB1E6B"/>
    <w:rsid w:val="00BB419E"/>
    <w:rsid w:val="00BB5A6D"/>
    <w:rsid w:val="00BC0AEF"/>
    <w:rsid w:val="00BC63C5"/>
    <w:rsid w:val="00BC75E4"/>
    <w:rsid w:val="00BD5B26"/>
    <w:rsid w:val="00BD66F6"/>
    <w:rsid w:val="00BD7223"/>
    <w:rsid w:val="00BE368D"/>
    <w:rsid w:val="00BE664E"/>
    <w:rsid w:val="00BE71AB"/>
    <w:rsid w:val="00BF0F25"/>
    <w:rsid w:val="00BF278B"/>
    <w:rsid w:val="00BF3DA9"/>
    <w:rsid w:val="00C0200D"/>
    <w:rsid w:val="00C1355F"/>
    <w:rsid w:val="00C1786A"/>
    <w:rsid w:val="00C23CB3"/>
    <w:rsid w:val="00C26745"/>
    <w:rsid w:val="00C34F3D"/>
    <w:rsid w:val="00C35864"/>
    <w:rsid w:val="00C40E8A"/>
    <w:rsid w:val="00C45576"/>
    <w:rsid w:val="00C52631"/>
    <w:rsid w:val="00C57EEC"/>
    <w:rsid w:val="00C60097"/>
    <w:rsid w:val="00C603FF"/>
    <w:rsid w:val="00C610D4"/>
    <w:rsid w:val="00C648EC"/>
    <w:rsid w:val="00C6619F"/>
    <w:rsid w:val="00C7347D"/>
    <w:rsid w:val="00C74C74"/>
    <w:rsid w:val="00C75203"/>
    <w:rsid w:val="00C75561"/>
    <w:rsid w:val="00C76C9D"/>
    <w:rsid w:val="00C81335"/>
    <w:rsid w:val="00C83877"/>
    <w:rsid w:val="00C93F74"/>
    <w:rsid w:val="00C943B6"/>
    <w:rsid w:val="00C9647C"/>
    <w:rsid w:val="00C96C6F"/>
    <w:rsid w:val="00C96DDF"/>
    <w:rsid w:val="00C97A5F"/>
    <w:rsid w:val="00C97C68"/>
    <w:rsid w:val="00C97EFA"/>
    <w:rsid w:val="00CA0702"/>
    <w:rsid w:val="00CA0BD0"/>
    <w:rsid w:val="00CA1338"/>
    <w:rsid w:val="00CA2CD3"/>
    <w:rsid w:val="00CA2D6B"/>
    <w:rsid w:val="00CA3E89"/>
    <w:rsid w:val="00CA71E7"/>
    <w:rsid w:val="00CA7925"/>
    <w:rsid w:val="00CA7A5C"/>
    <w:rsid w:val="00CB085B"/>
    <w:rsid w:val="00CB4D3A"/>
    <w:rsid w:val="00CB738E"/>
    <w:rsid w:val="00CC2B42"/>
    <w:rsid w:val="00CC48A6"/>
    <w:rsid w:val="00CC55E4"/>
    <w:rsid w:val="00CC6300"/>
    <w:rsid w:val="00CD09F5"/>
    <w:rsid w:val="00CD234D"/>
    <w:rsid w:val="00CD4FD5"/>
    <w:rsid w:val="00CD5365"/>
    <w:rsid w:val="00CD5469"/>
    <w:rsid w:val="00CE433E"/>
    <w:rsid w:val="00CE55AC"/>
    <w:rsid w:val="00CE65D8"/>
    <w:rsid w:val="00CE69E7"/>
    <w:rsid w:val="00CF521C"/>
    <w:rsid w:val="00CF7CBA"/>
    <w:rsid w:val="00D03305"/>
    <w:rsid w:val="00D03A9A"/>
    <w:rsid w:val="00D058AA"/>
    <w:rsid w:val="00D065CB"/>
    <w:rsid w:val="00D10914"/>
    <w:rsid w:val="00D10C15"/>
    <w:rsid w:val="00D1292A"/>
    <w:rsid w:val="00D163A1"/>
    <w:rsid w:val="00D16CDE"/>
    <w:rsid w:val="00D17557"/>
    <w:rsid w:val="00D22C80"/>
    <w:rsid w:val="00D253A2"/>
    <w:rsid w:val="00D27850"/>
    <w:rsid w:val="00D43A96"/>
    <w:rsid w:val="00D44F22"/>
    <w:rsid w:val="00D471A5"/>
    <w:rsid w:val="00D51D84"/>
    <w:rsid w:val="00D52E78"/>
    <w:rsid w:val="00D532F3"/>
    <w:rsid w:val="00D5415C"/>
    <w:rsid w:val="00D5466A"/>
    <w:rsid w:val="00D62525"/>
    <w:rsid w:val="00D62B5F"/>
    <w:rsid w:val="00D63796"/>
    <w:rsid w:val="00D67258"/>
    <w:rsid w:val="00D7471F"/>
    <w:rsid w:val="00D74768"/>
    <w:rsid w:val="00D75F0C"/>
    <w:rsid w:val="00D77819"/>
    <w:rsid w:val="00D87DE6"/>
    <w:rsid w:val="00D9048B"/>
    <w:rsid w:val="00D9114A"/>
    <w:rsid w:val="00D91857"/>
    <w:rsid w:val="00D93AED"/>
    <w:rsid w:val="00D95743"/>
    <w:rsid w:val="00D96C08"/>
    <w:rsid w:val="00DA0559"/>
    <w:rsid w:val="00DA1255"/>
    <w:rsid w:val="00DA40E0"/>
    <w:rsid w:val="00DA4671"/>
    <w:rsid w:val="00DA5A6C"/>
    <w:rsid w:val="00DA756F"/>
    <w:rsid w:val="00DB24E5"/>
    <w:rsid w:val="00DB45AE"/>
    <w:rsid w:val="00DB4A8C"/>
    <w:rsid w:val="00DB4A9B"/>
    <w:rsid w:val="00DB535E"/>
    <w:rsid w:val="00DB6462"/>
    <w:rsid w:val="00DC219B"/>
    <w:rsid w:val="00DC3047"/>
    <w:rsid w:val="00DC375C"/>
    <w:rsid w:val="00DC3DF1"/>
    <w:rsid w:val="00DD4ADD"/>
    <w:rsid w:val="00DD7DED"/>
    <w:rsid w:val="00DD7E80"/>
    <w:rsid w:val="00DE0AA4"/>
    <w:rsid w:val="00DE1BB3"/>
    <w:rsid w:val="00DE3172"/>
    <w:rsid w:val="00DE50B8"/>
    <w:rsid w:val="00DE651F"/>
    <w:rsid w:val="00DE7F57"/>
    <w:rsid w:val="00DE7FBF"/>
    <w:rsid w:val="00DF6DD4"/>
    <w:rsid w:val="00E047AD"/>
    <w:rsid w:val="00E060B3"/>
    <w:rsid w:val="00E0722B"/>
    <w:rsid w:val="00E15060"/>
    <w:rsid w:val="00E2273E"/>
    <w:rsid w:val="00E26B9A"/>
    <w:rsid w:val="00E27248"/>
    <w:rsid w:val="00E27745"/>
    <w:rsid w:val="00E31A6E"/>
    <w:rsid w:val="00E37182"/>
    <w:rsid w:val="00E378CD"/>
    <w:rsid w:val="00E41BA9"/>
    <w:rsid w:val="00E43580"/>
    <w:rsid w:val="00E43721"/>
    <w:rsid w:val="00E449BF"/>
    <w:rsid w:val="00E5167B"/>
    <w:rsid w:val="00E519F9"/>
    <w:rsid w:val="00E51A47"/>
    <w:rsid w:val="00E523E6"/>
    <w:rsid w:val="00E56C12"/>
    <w:rsid w:val="00E56FE6"/>
    <w:rsid w:val="00E578B2"/>
    <w:rsid w:val="00E6030F"/>
    <w:rsid w:val="00E648E0"/>
    <w:rsid w:val="00E655C3"/>
    <w:rsid w:val="00E67372"/>
    <w:rsid w:val="00E71120"/>
    <w:rsid w:val="00E717A0"/>
    <w:rsid w:val="00E72C67"/>
    <w:rsid w:val="00E739AE"/>
    <w:rsid w:val="00E77B6D"/>
    <w:rsid w:val="00E80682"/>
    <w:rsid w:val="00E85BC4"/>
    <w:rsid w:val="00E8693B"/>
    <w:rsid w:val="00E86E32"/>
    <w:rsid w:val="00E95FF2"/>
    <w:rsid w:val="00E970FF"/>
    <w:rsid w:val="00E97CC1"/>
    <w:rsid w:val="00EA018E"/>
    <w:rsid w:val="00EA06FB"/>
    <w:rsid w:val="00EA17B0"/>
    <w:rsid w:val="00EA27C0"/>
    <w:rsid w:val="00EA572B"/>
    <w:rsid w:val="00EB147E"/>
    <w:rsid w:val="00EB3D17"/>
    <w:rsid w:val="00EB5751"/>
    <w:rsid w:val="00EC1B68"/>
    <w:rsid w:val="00EC2C73"/>
    <w:rsid w:val="00EC2CF5"/>
    <w:rsid w:val="00EC3948"/>
    <w:rsid w:val="00ED3F1D"/>
    <w:rsid w:val="00ED78E3"/>
    <w:rsid w:val="00EE065F"/>
    <w:rsid w:val="00EE187F"/>
    <w:rsid w:val="00EE6923"/>
    <w:rsid w:val="00EF078B"/>
    <w:rsid w:val="00EF0F01"/>
    <w:rsid w:val="00EF32AD"/>
    <w:rsid w:val="00EF338B"/>
    <w:rsid w:val="00EF3AE9"/>
    <w:rsid w:val="00EF5D3B"/>
    <w:rsid w:val="00EF72F6"/>
    <w:rsid w:val="00F07182"/>
    <w:rsid w:val="00F1283E"/>
    <w:rsid w:val="00F154D2"/>
    <w:rsid w:val="00F22076"/>
    <w:rsid w:val="00F23414"/>
    <w:rsid w:val="00F25B8B"/>
    <w:rsid w:val="00F279AD"/>
    <w:rsid w:val="00F35081"/>
    <w:rsid w:val="00F40F00"/>
    <w:rsid w:val="00F42868"/>
    <w:rsid w:val="00F42E14"/>
    <w:rsid w:val="00F445A3"/>
    <w:rsid w:val="00F44D79"/>
    <w:rsid w:val="00F4507C"/>
    <w:rsid w:val="00F508A0"/>
    <w:rsid w:val="00F5132F"/>
    <w:rsid w:val="00F56649"/>
    <w:rsid w:val="00F6742E"/>
    <w:rsid w:val="00F751B0"/>
    <w:rsid w:val="00F76C16"/>
    <w:rsid w:val="00F808AD"/>
    <w:rsid w:val="00F87014"/>
    <w:rsid w:val="00F90B67"/>
    <w:rsid w:val="00F92DC7"/>
    <w:rsid w:val="00F9431B"/>
    <w:rsid w:val="00FA1170"/>
    <w:rsid w:val="00FA6BE1"/>
    <w:rsid w:val="00FA6DB8"/>
    <w:rsid w:val="00FA78A7"/>
    <w:rsid w:val="00FB09B6"/>
    <w:rsid w:val="00FB1F7B"/>
    <w:rsid w:val="00FB4FCD"/>
    <w:rsid w:val="00FB7073"/>
    <w:rsid w:val="00FC1A8E"/>
    <w:rsid w:val="00FC1F08"/>
    <w:rsid w:val="00FC5772"/>
    <w:rsid w:val="00FD4E29"/>
    <w:rsid w:val="00FD73AC"/>
    <w:rsid w:val="00FD791D"/>
    <w:rsid w:val="00FE0050"/>
    <w:rsid w:val="00FE6F9E"/>
    <w:rsid w:val="00FF491D"/>
    <w:rsid w:val="00FF5E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018C7"/>
  <w15:chartTrackingRefBased/>
  <w15:docId w15:val="{F86B3A90-06A0-4748-89F5-733FC821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00"/>
  </w:style>
  <w:style w:type="paragraph" w:styleId="Heading1">
    <w:name w:val="heading 1"/>
    <w:basedOn w:val="Normal"/>
    <w:next w:val="Normal"/>
    <w:link w:val="Heading1Char"/>
    <w:uiPriority w:val="9"/>
    <w:qFormat/>
    <w:rsid w:val="00730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0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0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30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0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0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30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0B0"/>
    <w:rPr>
      <w:rFonts w:eastAsiaTheme="majorEastAsia" w:cstheme="majorBidi"/>
      <w:color w:val="272727" w:themeColor="text1" w:themeTint="D8"/>
    </w:rPr>
  </w:style>
  <w:style w:type="paragraph" w:styleId="Title">
    <w:name w:val="Title"/>
    <w:basedOn w:val="Normal"/>
    <w:next w:val="Normal"/>
    <w:link w:val="TitleChar"/>
    <w:uiPriority w:val="10"/>
    <w:qFormat/>
    <w:rsid w:val="00730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0B0"/>
    <w:pPr>
      <w:spacing w:before="160"/>
      <w:jc w:val="center"/>
    </w:pPr>
    <w:rPr>
      <w:i/>
      <w:iCs/>
      <w:color w:val="404040" w:themeColor="text1" w:themeTint="BF"/>
    </w:rPr>
  </w:style>
  <w:style w:type="character" w:customStyle="1" w:styleId="QuoteChar">
    <w:name w:val="Quote Char"/>
    <w:basedOn w:val="DefaultParagraphFont"/>
    <w:link w:val="Quote"/>
    <w:uiPriority w:val="29"/>
    <w:rsid w:val="007300B0"/>
    <w:rPr>
      <w:i/>
      <w:iCs/>
      <w:color w:val="404040" w:themeColor="text1" w:themeTint="BF"/>
    </w:rPr>
  </w:style>
  <w:style w:type="paragraph" w:styleId="ListParagraph">
    <w:name w:val="List Paragraph"/>
    <w:basedOn w:val="Normal"/>
    <w:uiPriority w:val="34"/>
    <w:qFormat/>
    <w:rsid w:val="007300B0"/>
    <w:pPr>
      <w:ind w:left="720"/>
      <w:contextualSpacing/>
    </w:pPr>
  </w:style>
  <w:style w:type="character" w:styleId="IntenseEmphasis">
    <w:name w:val="Intense Emphasis"/>
    <w:basedOn w:val="DefaultParagraphFont"/>
    <w:uiPriority w:val="21"/>
    <w:qFormat/>
    <w:rsid w:val="007300B0"/>
    <w:rPr>
      <w:i/>
      <w:iCs/>
      <w:color w:val="0F4761" w:themeColor="accent1" w:themeShade="BF"/>
    </w:rPr>
  </w:style>
  <w:style w:type="paragraph" w:styleId="IntenseQuote">
    <w:name w:val="Intense Quote"/>
    <w:basedOn w:val="Normal"/>
    <w:next w:val="Normal"/>
    <w:link w:val="IntenseQuoteChar"/>
    <w:uiPriority w:val="30"/>
    <w:qFormat/>
    <w:rsid w:val="00730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0B0"/>
    <w:rPr>
      <w:i/>
      <w:iCs/>
      <w:color w:val="0F4761" w:themeColor="accent1" w:themeShade="BF"/>
    </w:rPr>
  </w:style>
  <w:style w:type="character" w:styleId="IntenseReference">
    <w:name w:val="Intense Reference"/>
    <w:basedOn w:val="DefaultParagraphFont"/>
    <w:uiPriority w:val="32"/>
    <w:qFormat/>
    <w:rsid w:val="007300B0"/>
    <w:rPr>
      <w:b/>
      <w:bCs/>
      <w:smallCaps/>
      <w:color w:val="0F4761" w:themeColor="accent1" w:themeShade="BF"/>
      <w:spacing w:val="5"/>
    </w:rPr>
  </w:style>
  <w:style w:type="paragraph" w:customStyle="1" w:styleId="Code">
    <w:name w:val="Code"/>
    <w:basedOn w:val="Normal"/>
    <w:qFormat/>
    <w:rsid w:val="007300B0"/>
    <w:pPr>
      <w:shd w:val="clear" w:color="auto" w:fill="EDEDED"/>
      <w:spacing w:line="240" w:lineRule="auto"/>
    </w:pPr>
    <w:rPr>
      <w:rFonts w:ascii="Consolas" w:hAnsi="Consolas"/>
      <w:sz w:val="20"/>
    </w:rPr>
  </w:style>
  <w:style w:type="paragraph" w:styleId="NormalWeb">
    <w:name w:val="Normal (Web)"/>
    <w:basedOn w:val="Normal"/>
    <w:uiPriority w:val="99"/>
    <w:semiHidden/>
    <w:unhideWhenUsed/>
    <w:rsid w:val="00D74768"/>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HTMLCode">
    <w:name w:val="HTML Code"/>
    <w:basedOn w:val="DefaultParagraphFont"/>
    <w:uiPriority w:val="99"/>
    <w:semiHidden/>
    <w:unhideWhenUsed/>
    <w:rsid w:val="00D74768"/>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705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N"/>
      <w14:ligatures w14:val="none"/>
    </w:rPr>
  </w:style>
  <w:style w:type="character" w:customStyle="1" w:styleId="HTMLPreformattedChar">
    <w:name w:val="HTML Preformatted Char"/>
    <w:basedOn w:val="DefaultParagraphFont"/>
    <w:link w:val="HTMLPreformatted"/>
    <w:uiPriority w:val="99"/>
    <w:rsid w:val="007057FF"/>
    <w:rPr>
      <w:rFonts w:ascii="Courier New" w:eastAsia="Times New Roman" w:hAnsi="Courier New" w:cs="Courier New"/>
      <w:kern w:val="0"/>
      <w:sz w:val="20"/>
      <w:szCs w:val="20"/>
      <w:lang w:eastAsia="en-IN"/>
      <w14:ligatures w14:val="none"/>
    </w:rPr>
  </w:style>
  <w:style w:type="character" w:customStyle="1" w:styleId="linewrapper">
    <w:name w:val="line_wrapper"/>
    <w:basedOn w:val="DefaultParagraphFont"/>
    <w:rsid w:val="00E67372"/>
  </w:style>
  <w:style w:type="paragraph" w:customStyle="1" w:styleId="whitespace-normal">
    <w:name w:val="whitespace-normal"/>
    <w:basedOn w:val="Normal"/>
    <w:rsid w:val="001A1474"/>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1A1474"/>
    <w:rPr>
      <w:b/>
      <w:bCs/>
    </w:rPr>
  </w:style>
  <w:style w:type="character" w:styleId="Hyperlink">
    <w:name w:val="Hyperlink"/>
    <w:basedOn w:val="DefaultParagraphFont"/>
    <w:uiPriority w:val="99"/>
    <w:unhideWhenUsed/>
    <w:rsid w:val="001A1474"/>
    <w:rPr>
      <w:color w:val="0000FF"/>
      <w:u w:val="single"/>
    </w:rPr>
  </w:style>
  <w:style w:type="paragraph" w:customStyle="1" w:styleId="whitespace-pre-wrap">
    <w:name w:val="whitespace-pre-wrap"/>
    <w:basedOn w:val="Normal"/>
    <w:rsid w:val="001A1474"/>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styleId="Header">
    <w:name w:val="header"/>
    <w:basedOn w:val="Normal"/>
    <w:link w:val="HeaderChar"/>
    <w:uiPriority w:val="99"/>
    <w:unhideWhenUsed/>
    <w:rsid w:val="001A15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5C8"/>
  </w:style>
  <w:style w:type="paragraph" w:styleId="Footer">
    <w:name w:val="footer"/>
    <w:basedOn w:val="Normal"/>
    <w:link w:val="FooterChar"/>
    <w:uiPriority w:val="99"/>
    <w:unhideWhenUsed/>
    <w:rsid w:val="001A15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5C8"/>
  </w:style>
  <w:style w:type="numbering" w:customStyle="1" w:styleId="NoList1">
    <w:name w:val="No List1"/>
    <w:next w:val="NoList"/>
    <w:uiPriority w:val="99"/>
    <w:semiHidden/>
    <w:unhideWhenUsed/>
    <w:rsid w:val="00913A16"/>
  </w:style>
  <w:style w:type="paragraph" w:customStyle="1" w:styleId="msonormal0">
    <w:name w:val="msonormal"/>
    <w:basedOn w:val="Normal"/>
    <w:rsid w:val="00913A1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customStyle="1" w:styleId="token">
    <w:name w:val="token"/>
    <w:basedOn w:val="DefaultParagraphFont"/>
    <w:rsid w:val="00913A16"/>
  </w:style>
  <w:style w:type="numbering" w:customStyle="1" w:styleId="NoList2">
    <w:name w:val="No List2"/>
    <w:next w:val="NoList"/>
    <w:uiPriority w:val="99"/>
    <w:semiHidden/>
    <w:unhideWhenUsed/>
    <w:rsid w:val="00557B30"/>
  </w:style>
  <w:style w:type="character" w:styleId="Emphasis">
    <w:name w:val="Emphasis"/>
    <w:basedOn w:val="DefaultParagraphFont"/>
    <w:uiPriority w:val="20"/>
    <w:qFormat/>
    <w:rsid w:val="00557B30"/>
    <w:rPr>
      <w:i/>
      <w:iCs/>
    </w:rPr>
  </w:style>
  <w:style w:type="numbering" w:customStyle="1" w:styleId="NoList3">
    <w:name w:val="No List3"/>
    <w:next w:val="NoList"/>
    <w:uiPriority w:val="99"/>
    <w:semiHidden/>
    <w:unhideWhenUsed/>
    <w:rsid w:val="00E717A0"/>
  </w:style>
  <w:style w:type="numbering" w:customStyle="1" w:styleId="NoList4">
    <w:name w:val="No List4"/>
    <w:next w:val="NoList"/>
    <w:uiPriority w:val="99"/>
    <w:semiHidden/>
    <w:unhideWhenUsed/>
    <w:rsid w:val="00E047AD"/>
  </w:style>
  <w:style w:type="numbering" w:customStyle="1" w:styleId="NoList5">
    <w:name w:val="No List5"/>
    <w:next w:val="NoList"/>
    <w:uiPriority w:val="99"/>
    <w:semiHidden/>
    <w:unhideWhenUsed/>
    <w:rsid w:val="00494D3E"/>
  </w:style>
  <w:style w:type="numbering" w:customStyle="1" w:styleId="NoList6">
    <w:name w:val="No List6"/>
    <w:next w:val="NoList"/>
    <w:uiPriority w:val="99"/>
    <w:semiHidden/>
    <w:unhideWhenUsed/>
    <w:rsid w:val="003C589A"/>
  </w:style>
  <w:style w:type="numbering" w:customStyle="1" w:styleId="NoList7">
    <w:name w:val="No List7"/>
    <w:next w:val="NoList"/>
    <w:uiPriority w:val="99"/>
    <w:semiHidden/>
    <w:unhideWhenUsed/>
    <w:rsid w:val="00CF7CBA"/>
  </w:style>
  <w:style w:type="numbering" w:customStyle="1" w:styleId="NoList8">
    <w:name w:val="No List8"/>
    <w:next w:val="NoList"/>
    <w:uiPriority w:val="99"/>
    <w:semiHidden/>
    <w:unhideWhenUsed/>
    <w:rsid w:val="00607E0D"/>
  </w:style>
  <w:style w:type="paragraph" w:customStyle="1" w:styleId="task-list-item">
    <w:name w:val="task-list-item"/>
    <w:basedOn w:val="Normal"/>
    <w:rsid w:val="00607E0D"/>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numbering" w:customStyle="1" w:styleId="NoList9">
    <w:name w:val="No List9"/>
    <w:next w:val="NoList"/>
    <w:uiPriority w:val="99"/>
    <w:semiHidden/>
    <w:unhideWhenUsed/>
    <w:rsid w:val="002A3605"/>
  </w:style>
  <w:style w:type="numbering" w:customStyle="1" w:styleId="NoList10">
    <w:name w:val="No List10"/>
    <w:next w:val="NoList"/>
    <w:uiPriority w:val="99"/>
    <w:semiHidden/>
    <w:unhideWhenUsed/>
    <w:rsid w:val="004119AF"/>
  </w:style>
  <w:style w:type="numbering" w:customStyle="1" w:styleId="NoList11">
    <w:name w:val="No List11"/>
    <w:next w:val="NoList"/>
    <w:uiPriority w:val="99"/>
    <w:semiHidden/>
    <w:unhideWhenUsed/>
    <w:rsid w:val="00B414EE"/>
  </w:style>
  <w:style w:type="numbering" w:customStyle="1" w:styleId="NoList12">
    <w:name w:val="No List12"/>
    <w:next w:val="NoList"/>
    <w:uiPriority w:val="99"/>
    <w:semiHidden/>
    <w:unhideWhenUsed/>
    <w:rsid w:val="00667136"/>
  </w:style>
  <w:style w:type="numbering" w:customStyle="1" w:styleId="NoList13">
    <w:name w:val="No List13"/>
    <w:next w:val="NoList"/>
    <w:uiPriority w:val="99"/>
    <w:semiHidden/>
    <w:unhideWhenUsed/>
    <w:rsid w:val="00D62B5F"/>
  </w:style>
  <w:style w:type="numbering" w:customStyle="1" w:styleId="NoList14">
    <w:name w:val="No List14"/>
    <w:next w:val="NoList"/>
    <w:uiPriority w:val="99"/>
    <w:semiHidden/>
    <w:unhideWhenUsed/>
    <w:rsid w:val="00975AA8"/>
  </w:style>
  <w:style w:type="character" w:styleId="FollowedHyperlink">
    <w:name w:val="FollowedHyperlink"/>
    <w:basedOn w:val="DefaultParagraphFont"/>
    <w:uiPriority w:val="99"/>
    <w:semiHidden/>
    <w:unhideWhenUsed/>
    <w:rsid w:val="00975AA8"/>
    <w:rPr>
      <w:color w:val="800080"/>
      <w:u w:val="single"/>
    </w:rPr>
  </w:style>
  <w:style w:type="numbering" w:customStyle="1" w:styleId="NoList15">
    <w:name w:val="No List15"/>
    <w:next w:val="NoList"/>
    <w:uiPriority w:val="99"/>
    <w:semiHidden/>
    <w:unhideWhenUsed/>
    <w:rsid w:val="00975AA8"/>
  </w:style>
  <w:style w:type="numbering" w:customStyle="1" w:styleId="NoList16">
    <w:name w:val="No List16"/>
    <w:next w:val="NoList"/>
    <w:uiPriority w:val="99"/>
    <w:semiHidden/>
    <w:unhideWhenUsed/>
    <w:rsid w:val="00DE7FBF"/>
  </w:style>
  <w:style w:type="numbering" w:customStyle="1" w:styleId="NoList17">
    <w:name w:val="No List17"/>
    <w:next w:val="NoList"/>
    <w:uiPriority w:val="99"/>
    <w:semiHidden/>
    <w:unhideWhenUsed/>
    <w:rsid w:val="002368AD"/>
  </w:style>
  <w:style w:type="numbering" w:customStyle="1" w:styleId="NoList18">
    <w:name w:val="No List18"/>
    <w:next w:val="NoList"/>
    <w:uiPriority w:val="99"/>
    <w:semiHidden/>
    <w:unhideWhenUsed/>
    <w:rsid w:val="003F77C7"/>
  </w:style>
  <w:style w:type="numbering" w:customStyle="1" w:styleId="NoList19">
    <w:name w:val="No List19"/>
    <w:next w:val="NoList"/>
    <w:uiPriority w:val="99"/>
    <w:semiHidden/>
    <w:unhideWhenUsed/>
    <w:rsid w:val="000642B2"/>
  </w:style>
  <w:style w:type="numbering" w:customStyle="1" w:styleId="NoList20">
    <w:name w:val="No List20"/>
    <w:next w:val="NoList"/>
    <w:uiPriority w:val="99"/>
    <w:semiHidden/>
    <w:unhideWhenUsed/>
    <w:rsid w:val="002E7D9C"/>
  </w:style>
  <w:style w:type="numbering" w:customStyle="1" w:styleId="NoList21">
    <w:name w:val="No List21"/>
    <w:next w:val="NoList"/>
    <w:uiPriority w:val="99"/>
    <w:semiHidden/>
    <w:unhideWhenUsed/>
    <w:rsid w:val="002E7D9C"/>
  </w:style>
  <w:style w:type="numbering" w:customStyle="1" w:styleId="NoList22">
    <w:name w:val="No List22"/>
    <w:next w:val="NoList"/>
    <w:uiPriority w:val="99"/>
    <w:semiHidden/>
    <w:unhideWhenUsed/>
    <w:rsid w:val="00A8474F"/>
  </w:style>
  <w:style w:type="numbering" w:customStyle="1" w:styleId="NoList23">
    <w:name w:val="No List23"/>
    <w:next w:val="NoList"/>
    <w:uiPriority w:val="99"/>
    <w:semiHidden/>
    <w:unhideWhenUsed/>
    <w:rsid w:val="00A8474F"/>
  </w:style>
  <w:style w:type="numbering" w:customStyle="1" w:styleId="NoList24">
    <w:name w:val="No List24"/>
    <w:next w:val="NoList"/>
    <w:uiPriority w:val="99"/>
    <w:semiHidden/>
    <w:unhideWhenUsed/>
    <w:rsid w:val="00443EE0"/>
  </w:style>
  <w:style w:type="numbering" w:customStyle="1" w:styleId="NoList25">
    <w:name w:val="No List25"/>
    <w:next w:val="NoList"/>
    <w:uiPriority w:val="99"/>
    <w:semiHidden/>
    <w:unhideWhenUsed/>
    <w:rsid w:val="002C16F5"/>
  </w:style>
  <w:style w:type="numbering" w:customStyle="1" w:styleId="NoList26">
    <w:name w:val="No List26"/>
    <w:next w:val="NoList"/>
    <w:uiPriority w:val="99"/>
    <w:semiHidden/>
    <w:unhideWhenUsed/>
    <w:rsid w:val="002C16F5"/>
  </w:style>
  <w:style w:type="numbering" w:customStyle="1" w:styleId="NoList27">
    <w:name w:val="No List27"/>
    <w:next w:val="NoList"/>
    <w:uiPriority w:val="99"/>
    <w:semiHidden/>
    <w:unhideWhenUsed/>
    <w:rsid w:val="002C16F5"/>
  </w:style>
  <w:style w:type="numbering" w:customStyle="1" w:styleId="NoList28">
    <w:name w:val="No List28"/>
    <w:next w:val="NoList"/>
    <w:uiPriority w:val="99"/>
    <w:semiHidden/>
    <w:unhideWhenUsed/>
    <w:rsid w:val="002C16F5"/>
  </w:style>
  <w:style w:type="numbering" w:customStyle="1" w:styleId="NoList29">
    <w:name w:val="No List29"/>
    <w:next w:val="NoList"/>
    <w:uiPriority w:val="99"/>
    <w:semiHidden/>
    <w:unhideWhenUsed/>
    <w:rsid w:val="000C493A"/>
  </w:style>
  <w:style w:type="paragraph" w:customStyle="1" w:styleId="texxtt">
    <w:name w:val="texxtt"/>
    <w:basedOn w:val="Normal"/>
    <w:qFormat/>
    <w:rsid w:val="00202056"/>
    <w:pPr>
      <w:spacing w:line="276" w:lineRule="auto"/>
      <w:jc w:val="both"/>
    </w:pPr>
    <w:rPr>
      <w:rFonts w:ascii="Bembo" w:hAnsi="Bembo"/>
      <w:sz w:val="25"/>
      <w:szCs w:val="25"/>
    </w:rPr>
  </w:style>
  <w:style w:type="paragraph" w:customStyle="1" w:styleId="Subheadddd">
    <w:name w:val="Sub headddd"/>
    <w:basedOn w:val="Normal"/>
    <w:qFormat/>
    <w:rsid w:val="00436910"/>
    <w:pPr>
      <w:spacing w:before="240" w:after="120" w:line="276" w:lineRule="auto"/>
      <w:outlineLvl w:val="2"/>
    </w:pPr>
    <w:rPr>
      <w:rFonts w:ascii="Bembo" w:eastAsia="Times New Roman" w:hAnsi="Bembo" w:cs="Times New Roman"/>
      <w:b/>
      <w:bCs/>
      <w:kern w:val="0"/>
      <w:sz w:val="27"/>
      <w:szCs w:val="27"/>
      <w:lang w:eastAsia="en-IN"/>
      <w14:ligatures w14:val="none"/>
    </w:rPr>
  </w:style>
  <w:style w:type="paragraph" w:customStyle="1" w:styleId="Subheadddddf">
    <w:name w:val="Sub headddddf"/>
    <w:basedOn w:val="Subheadddd"/>
    <w:qFormat/>
    <w:rsid w:val="00202056"/>
    <w:pPr>
      <w:spacing w:before="120"/>
      <w:outlineLvl w:val="9"/>
    </w:pPr>
    <w:rPr>
      <w:sz w:val="26"/>
      <w:szCs w:val="26"/>
    </w:rPr>
  </w:style>
  <w:style w:type="paragraph" w:customStyle="1" w:styleId="Pointss">
    <w:name w:val="Pointss"/>
    <w:basedOn w:val="texxtt"/>
    <w:qFormat/>
    <w:rsid w:val="00202056"/>
    <w:pPr>
      <w:numPr>
        <w:numId w:val="331"/>
      </w:numPr>
    </w:pPr>
    <w:rPr>
      <w:lang w:eastAsia="en-IN"/>
    </w:rPr>
  </w:style>
  <w:style w:type="paragraph" w:customStyle="1" w:styleId="texxttsdfdsf">
    <w:name w:val="texxttsdfdsf"/>
    <w:basedOn w:val="texxtt"/>
    <w:qFormat/>
    <w:rsid w:val="00493DD7"/>
    <w:pPr>
      <w:numPr>
        <w:numId w:val="332"/>
      </w:numPr>
      <w:ind w:left="1008"/>
    </w:pPr>
    <w:rPr>
      <w:rFonts w:cs="Courier New"/>
      <w:lang w:eastAsia="en-IN"/>
    </w:rPr>
  </w:style>
  <w:style w:type="paragraph" w:customStyle="1" w:styleId="Chnao">
    <w:name w:val="Ch nao."/>
    <w:basedOn w:val="Normal"/>
    <w:qFormat/>
    <w:rsid w:val="00436910"/>
    <w:pPr>
      <w:spacing w:after="120" w:line="240" w:lineRule="auto"/>
      <w:outlineLvl w:val="1"/>
    </w:pPr>
    <w:rPr>
      <w:rFonts w:ascii="Archer Bold" w:eastAsia="Times New Roman" w:hAnsi="Archer Bold" w:cs="Times New Roman"/>
      <w:kern w:val="36"/>
      <w:sz w:val="40"/>
      <w:szCs w:val="40"/>
      <w:lang w:eastAsia="en-IN"/>
      <w14:ligatures w14:val="none"/>
    </w:rPr>
  </w:style>
  <w:style w:type="paragraph" w:customStyle="1" w:styleId="Chanem">
    <w:name w:val="Ch anem"/>
    <w:basedOn w:val="Normal"/>
    <w:qFormat/>
    <w:rsid w:val="00436910"/>
    <w:pPr>
      <w:pBdr>
        <w:left w:val="thickThinLargeGap" w:sz="12" w:space="4" w:color="auto"/>
        <w:bottom w:val="thickThinLargeGap" w:sz="12" w:space="1" w:color="auto"/>
      </w:pBdr>
      <w:spacing w:after="960" w:line="240" w:lineRule="auto"/>
      <w:outlineLvl w:val="1"/>
    </w:pPr>
    <w:rPr>
      <w:rFonts w:ascii="Archer Bold" w:eastAsia="Times New Roman" w:hAnsi="Archer Bold" w:cs="Times New Roman"/>
      <w:b/>
      <w:bCs/>
      <w:kern w:val="36"/>
      <w:sz w:val="46"/>
      <w:szCs w:val="46"/>
      <w:lang w:eastAsia="en-IN"/>
      <w14:ligatures w14:val="none"/>
    </w:rPr>
  </w:style>
  <w:style w:type="paragraph" w:customStyle="1" w:styleId="unittt">
    <w:name w:val="unittt"/>
    <w:basedOn w:val="Normal"/>
    <w:qFormat/>
    <w:rsid w:val="00436910"/>
    <w:pPr>
      <w:spacing w:before="600" w:after="600" w:line="240" w:lineRule="auto"/>
      <w:jc w:val="center"/>
      <w:outlineLvl w:val="0"/>
    </w:pPr>
    <w:rPr>
      <w:rFonts w:ascii="Algerian" w:eastAsia="Times New Roman" w:hAnsi="Algerian" w:cs="Times New Roman"/>
      <w:b/>
      <w:bCs/>
      <w:kern w:val="36"/>
      <w:sz w:val="48"/>
      <w:szCs w:val="48"/>
      <w:lang w:eastAsia="en-IN"/>
      <w14:ligatures w14:val="none"/>
    </w:rPr>
  </w:style>
  <w:style w:type="paragraph" w:styleId="TOCHeading">
    <w:name w:val="TOC Heading"/>
    <w:basedOn w:val="Heading1"/>
    <w:next w:val="Normal"/>
    <w:uiPriority w:val="39"/>
    <w:unhideWhenUsed/>
    <w:qFormat/>
    <w:rsid w:val="00436910"/>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C74C74"/>
    <w:pPr>
      <w:tabs>
        <w:tab w:val="right" w:leader="dot" w:pos="9696"/>
      </w:tabs>
      <w:spacing w:before="120" w:after="40" w:line="240" w:lineRule="auto"/>
      <w:ind w:left="245"/>
    </w:pPr>
    <w:rPr>
      <w:rFonts w:ascii="Bembo" w:hAnsi="Bembo"/>
      <w:b/>
      <w:bCs/>
      <w:noProof/>
      <w:sz w:val="25"/>
      <w:szCs w:val="25"/>
    </w:rPr>
  </w:style>
  <w:style w:type="paragraph" w:styleId="TOC1">
    <w:name w:val="toc 1"/>
    <w:basedOn w:val="Normal"/>
    <w:next w:val="Normal"/>
    <w:autoRedefine/>
    <w:uiPriority w:val="39"/>
    <w:unhideWhenUsed/>
    <w:rsid w:val="00B61FD0"/>
    <w:pPr>
      <w:tabs>
        <w:tab w:val="right" w:leader="dot" w:pos="9696"/>
      </w:tabs>
      <w:spacing w:before="240" w:after="100" w:line="240" w:lineRule="auto"/>
    </w:pPr>
    <w:rPr>
      <w:rFonts w:ascii="Bembo" w:hAnsi="Bembo"/>
      <w:b/>
      <w:bCs/>
      <w:noProof/>
      <w:sz w:val="25"/>
      <w:szCs w:val="25"/>
    </w:rPr>
  </w:style>
  <w:style w:type="paragraph" w:styleId="TOC3">
    <w:name w:val="toc 3"/>
    <w:basedOn w:val="Normal"/>
    <w:next w:val="Normal"/>
    <w:autoRedefine/>
    <w:uiPriority w:val="39"/>
    <w:unhideWhenUsed/>
    <w:rsid w:val="00436910"/>
    <w:pPr>
      <w:spacing w:after="100"/>
      <w:ind w:left="480"/>
    </w:pPr>
  </w:style>
  <w:style w:type="paragraph" w:styleId="TOC4">
    <w:name w:val="toc 4"/>
    <w:basedOn w:val="Normal"/>
    <w:next w:val="Normal"/>
    <w:autoRedefine/>
    <w:uiPriority w:val="39"/>
    <w:unhideWhenUsed/>
    <w:rsid w:val="00436910"/>
    <w:pPr>
      <w:spacing w:after="100"/>
      <w:ind w:left="720"/>
    </w:pPr>
    <w:rPr>
      <w:rFonts w:eastAsiaTheme="minorEastAsia"/>
      <w:lang w:eastAsia="en-IN"/>
    </w:rPr>
  </w:style>
  <w:style w:type="paragraph" w:styleId="TOC5">
    <w:name w:val="toc 5"/>
    <w:basedOn w:val="Normal"/>
    <w:next w:val="Normal"/>
    <w:autoRedefine/>
    <w:uiPriority w:val="39"/>
    <w:unhideWhenUsed/>
    <w:rsid w:val="00436910"/>
    <w:pPr>
      <w:spacing w:after="100"/>
      <w:ind w:left="960"/>
    </w:pPr>
    <w:rPr>
      <w:rFonts w:eastAsiaTheme="minorEastAsia"/>
      <w:lang w:eastAsia="en-IN"/>
    </w:rPr>
  </w:style>
  <w:style w:type="paragraph" w:styleId="TOC6">
    <w:name w:val="toc 6"/>
    <w:basedOn w:val="Normal"/>
    <w:next w:val="Normal"/>
    <w:autoRedefine/>
    <w:uiPriority w:val="39"/>
    <w:unhideWhenUsed/>
    <w:rsid w:val="00436910"/>
    <w:pPr>
      <w:spacing w:after="100"/>
      <w:ind w:left="1200"/>
    </w:pPr>
    <w:rPr>
      <w:rFonts w:eastAsiaTheme="minorEastAsia"/>
      <w:lang w:eastAsia="en-IN"/>
    </w:rPr>
  </w:style>
  <w:style w:type="paragraph" w:styleId="TOC7">
    <w:name w:val="toc 7"/>
    <w:basedOn w:val="Normal"/>
    <w:next w:val="Normal"/>
    <w:autoRedefine/>
    <w:uiPriority w:val="39"/>
    <w:unhideWhenUsed/>
    <w:rsid w:val="00436910"/>
    <w:pPr>
      <w:spacing w:after="100"/>
      <w:ind w:left="1440"/>
    </w:pPr>
    <w:rPr>
      <w:rFonts w:eastAsiaTheme="minorEastAsia"/>
      <w:lang w:eastAsia="en-IN"/>
    </w:rPr>
  </w:style>
  <w:style w:type="paragraph" w:styleId="TOC8">
    <w:name w:val="toc 8"/>
    <w:basedOn w:val="Normal"/>
    <w:next w:val="Normal"/>
    <w:autoRedefine/>
    <w:uiPriority w:val="39"/>
    <w:unhideWhenUsed/>
    <w:rsid w:val="00436910"/>
    <w:pPr>
      <w:spacing w:after="100"/>
      <w:ind w:left="1680"/>
    </w:pPr>
    <w:rPr>
      <w:rFonts w:eastAsiaTheme="minorEastAsia"/>
      <w:lang w:eastAsia="en-IN"/>
    </w:rPr>
  </w:style>
  <w:style w:type="paragraph" w:styleId="TOC9">
    <w:name w:val="toc 9"/>
    <w:basedOn w:val="Normal"/>
    <w:next w:val="Normal"/>
    <w:autoRedefine/>
    <w:uiPriority w:val="39"/>
    <w:unhideWhenUsed/>
    <w:rsid w:val="00436910"/>
    <w:pPr>
      <w:spacing w:after="100"/>
      <w:ind w:left="1920"/>
    </w:pPr>
    <w:rPr>
      <w:rFonts w:eastAsiaTheme="minorEastAsia"/>
      <w:lang w:eastAsia="en-IN"/>
    </w:rPr>
  </w:style>
  <w:style w:type="character" w:styleId="UnresolvedMention">
    <w:name w:val="Unresolved Mention"/>
    <w:basedOn w:val="DefaultParagraphFont"/>
    <w:uiPriority w:val="99"/>
    <w:semiHidden/>
    <w:unhideWhenUsed/>
    <w:rsid w:val="00436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github.com/niXman/mingw-builds-binaries/release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code.visualstudio.com/Download"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win-ra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7-zip.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od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7C37-7241-4916-BF8A-446CF38F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CodeTemplate.dotx</Template>
  <TotalTime>311</TotalTime>
  <Pages>4</Pages>
  <Words>76579</Words>
  <Characters>436505</Characters>
  <Application>Microsoft Office Word</Application>
  <DocSecurity>0</DocSecurity>
  <Lines>3637</Lines>
  <Paragraphs>1024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Anurag Chakravorty</dc:creator>
  <cp:keywords/>
  <dc:description/>
  <cp:lastModifiedBy>Admin</cp:lastModifiedBy>
  <cp:revision>19</cp:revision>
  <cp:lastPrinted>2025-11-05T08:26:00Z</cp:lastPrinted>
  <dcterms:created xsi:type="dcterms:W3CDTF">2025-10-17T08:46:00Z</dcterms:created>
  <dcterms:modified xsi:type="dcterms:W3CDTF">2025-11-08T06:57:00Z</dcterms:modified>
</cp:coreProperties>
</file>